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B476" w14:textId="6BD1A882" w:rsidR="00295887" w:rsidRPr="00F87067" w:rsidRDefault="0012710B" w:rsidP="00295887">
      <w:pPr>
        <w:pStyle w:val="PublicationDate"/>
        <w:jc w:val="both"/>
        <w:rPr>
          <w:color w:val="005370"/>
        </w:rPr>
      </w:pPr>
      <w:r w:rsidRPr="00F87067">
        <w:rPr>
          <w:color w:val="005370"/>
        </w:rPr>
        <w:t>April</w:t>
      </w:r>
      <w:r w:rsidR="00860F73" w:rsidRPr="00F87067">
        <w:rPr>
          <w:color w:val="005370"/>
        </w:rPr>
        <w:t xml:space="preserve"> 202</w:t>
      </w:r>
      <w:r w:rsidRPr="00F87067">
        <w:rPr>
          <w:color w:val="005370"/>
        </w:rPr>
        <w:t>5</w:t>
      </w:r>
    </w:p>
    <w:p w14:paraId="4327091B" w14:textId="2785217C" w:rsidR="00295887" w:rsidRDefault="0012710B" w:rsidP="00295887">
      <w:pPr>
        <w:pStyle w:val="Title"/>
        <w:rPr>
          <w:color w:val="005370"/>
        </w:rPr>
      </w:pPr>
      <w:r w:rsidRPr="00F87067">
        <w:rPr>
          <w:rFonts w:ascii="Arial" w:eastAsia="MS Gothic" w:hAnsi="Arial"/>
          <w:noProof/>
          <w:color w:val="005370"/>
        </w:rPr>
        <w:drawing>
          <wp:anchor distT="0" distB="0" distL="114300" distR="114300" simplePos="0" relativeHeight="251673600" behindDoc="1" locked="0" layoutInCell="1" allowOverlap="1" wp14:anchorId="1C83BB0D" wp14:editId="196A7CCF">
            <wp:simplePos x="0" y="0"/>
            <wp:positionH relativeFrom="page">
              <wp:align>right</wp:align>
            </wp:positionH>
            <wp:positionV relativeFrom="paragraph">
              <wp:posOffset>976630</wp:posOffset>
            </wp:positionV>
            <wp:extent cx="5678000" cy="9376371"/>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4187" name="Picture 3">
                      <a:extLst>
                        <a:ext uri="{C183D7F6-B498-43B3-948B-1728B52AA6E4}">
                          <adec:decorative xmlns:adec="http://schemas.microsoft.com/office/drawing/2017/decorative" val="1"/>
                        </a:ext>
                      </a:extLst>
                    </pic:cNvPr>
                    <pic:cNvPicPr/>
                  </pic:nvPicPr>
                  <pic:blipFill rotWithShape="1">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l="52848" t="44908"/>
                    <a:stretch/>
                  </pic:blipFill>
                  <pic:spPr bwMode="auto">
                    <a:xfrm rot="5400000">
                      <a:off x="0" y="0"/>
                      <a:ext cx="5678000" cy="9376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73" w:rsidRPr="00F87067">
        <w:rPr>
          <w:color w:val="005370"/>
        </w:rPr>
        <w:t>CARAlert annual r</w:t>
      </w:r>
      <w:r w:rsidR="00295887" w:rsidRPr="00F87067">
        <w:rPr>
          <w:color w:val="005370"/>
        </w:rPr>
        <w:t>eport</w:t>
      </w:r>
    </w:p>
    <w:p w14:paraId="71D80BC6" w14:textId="3CA1DA8C" w:rsidR="00F87067" w:rsidRPr="00F87067" w:rsidRDefault="00F87067" w:rsidP="00F87067">
      <w:pPr>
        <w:rPr>
          <w:b/>
          <w:bCs/>
          <w:color w:val="1178A0"/>
          <w:sz w:val="56"/>
          <w:szCs w:val="56"/>
        </w:rPr>
      </w:pPr>
      <w:r w:rsidRPr="00F87067">
        <w:rPr>
          <w:b/>
          <w:bCs/>
          <w:color w:val="1178A0"/>
          <w:sz w:val="56"/>
          <w:szCs w:val="56"/>
        </w:rPr>
        <w:t>2024</w:t>
      </w:r>
    </w:p>
    <w:p w14:paraId="4B951C90" w14:textId="5ADF9FEF" w:rsidR="00295887" w:rsidRDefault="00860F73" w:rsidP="00295887">
      <w:pPr>
        <w:pStyle w:val="Subtitle"/>
        <w:rPr>
          <w:lang w:val="en-GB"/>
        </w:rPr>
      </w:pPr>
      <w:r>
        <w:rPr>
          <w:lang w:val="en-GB"/>
        </w:rPr>
        <w:t>202</w:t>
      </w:r>
      <w:r w:rsidR="0012710B">
        <w:rPr>
          <w:lang w:val="en-GB"/>
        </w:rPr>
        <w:t>4</w:t>
      </w:r>
    </w:p>
    <w:p w14:paraId="32758C4A" w14:textId="3CA67774" w:rsidR="00295887" w:rsidRDefault="00295887" w:rsidP="00295887">
      <w:pPr>
        <w:spacing w:before="1200"/>
        <w:sectPr w:rsidR="00295887" w:rsidSect="00F84583">
          <w:headerReference w:type="even" r:id="rId12"/>
          <w:headerReference w:type="default" r:id="rId13"/>
          <w:footerReference w:type="even" r:id="rId14"/>
          <w:pgSz w:w="11906" w:h="16838"/>
          <w:pgMar w:top="2475" w:right="1134" w:bottom="851" w:left="1134" w:header="709" w:footer="567" w:gutter="0"/>
          <w:cols w:space="708"/>
          <w:docGrid w:linePitch="360"/>
        </w:sectPr>
      </w:pPr>
    </w:p>
    <w:p w14:paraId="5C2FDAB9" w14:textId="77777777" w:rsidR="00295887" w:rsidRPr="000F6B39" w:rsidRDefault="00295887" w:rsidP="00295887">
      <w:pPr>
        <w:pStyle w:val="ImprintText"/>
      </w:pPr>
      <w:r w:rsidRPr="000F6B39">
        <w:lastRenderedPageBreak/>
        <w:t>Published by the Australian Commission on Safety and Quality in Health Care</w:t>
      </w:r>
    </w:p>
    <w:p w14:paraId="32E6C0DA" w14:textId="77777777" w:rsidR="00295887" w:rsidRDefault="00295887" w:rsidP="00295887">
      <w:pPr>
        <w:pStyle w:val="ImprintText"/>
      </w:pPr>
      <w:r>
        <w:t>Level 5, 255 Elizabeth Street, Sydney NSW 2000</w:t>
      </w:r>
      <w:r>
        <w:br/>
        <w:t>Phone: (02) 9126 3600</w:t>
      </w:r>
      <w:r w:rsidRPr="0054718D">
        <w:t> </w:t>
      </w:r>
      <w:r>
        <w:br/>
        <w:t xml:space="preserve">Email: </w:t>
      </w:r>
      <w:hyperlink r:id="rId15" w:history="1">
        <w:r w:rsidRPr="007225FE">
          <w:rPr>
            <w:rStyle w:val="Hyperlink"/>
            <w:color w:val="005370"/>
          </w:rPr>
          <w:t>mail@safetyandquality.gov.au</w:t>
        </w:r>
      </w:hyperlink>
      <w:r>
        <w:t xml:space="preserve"> </w:t>
      </w:r>
      <w:r>
        <w:br/>
        <w:t xml:space="preserve">Website: </w:t>
      </w:r>
      <w:hyperlink r:id="rId16" w:history="1">
        <w:r w:rsidRPr="007225FE">
          <w:rPr>
            <w:rStyle w:val="Hyperlink"/>
            <w:color w:val="005370"/>
          </w:rPr>
          <w:t>www.safetyandquality.gov.au</w:t>
        </w:r>
      </w:hyperlink>
      <w:r>
        <w:t xml:space="preserve"> </w:t>
      </w:r>
    </w:p>
    <w:p w14:paraId="59813646" w14:textId="5EDB65B1" w:rsidR="00295887" w:rsidRPr="00F9754A" w:rsidRDefault="00295887" w:rsidP="00295887">
      <w:pPr>
        <w:pStyle w:val="ImprintText"/>
        <w:rPr>
          <w:color w:val="auto"/>
        </w:rPr>
      </w:pPr>
      <w:r w:rsidRPr="00F9754A">
        <w:rPr>
          <w:color w:val="auto"/>
        </w:rPr>
        <w:t xml:space="preserve">ISBN: </w:t>
      </w:r>
      <w:r w:rsidR="00C03BD0" w:rsidRPr="00C03BD0">
        <w:rPr>
          <w:color w:val="auto"/>
        </w:rPr>
        <w:t>978-1-923353-07-7</w:t>
      </w:r>
    </w:p>
    <w:p w14:paraId="4D0BF56B" w14:textId="2FE8D72A" w:rsidR="00295887" w:rsidRDefault="00295887" w:rsidP="00295887">
      <w:pPr>
        <w:pStyle w:val="ImprintText"/>
      </w:pPr>
      <w:r w:rsidRPr="00F9754A">
        <w:rPr>
          <w:color w:val="auto"/>
        </w:rPr>
        <w:t xml:space="preserve">© Australian Commission on Safety and Quality </w:t>
      </w:r>
      <w:r>
        <w:t xml:space="preserve">in </w:t>
      </w:r>
      <w:r w:rsidRPr="0072122F">
        <w:rPr>
          <w:color w:val="auto"/>
        </w:rPr>
        <w:t xml:space="preserve">Health Care </w:t>
      </w:r>
      <w:r w:rsidRPr="0072122F">
        <w:rPr>
          <w:rStyle w:val="DraftingNotesChar"/>
          <w:color w:val="auto"/>
        </w:rPr>
        <w:t>202</w:t>
      </w:r>
      <w:r w:rsidR="0012710B">
        <w:rPr>
          <w:rStyle w:val="DraftingNotesChar"/>
          <w:color w:val="auto"/>
        </w:rPr>
        <w:t>5</w:t>
      </w:r>
      <w:r w:rsidR="00F70BEE">
        <w:rPr>
          <w:rStyle w:val="DraftingNotesChar"/>
          <w:color w:val="auto"/>
        </w:rPr>
        <w:t xml:space="preserve">  </w:t>
      </w:r>
    </w:p>
    <w:p w14:paraId="5ED2E97A" w14:textId="39F4842F" w:rsidR="00295887" w:rsidRDefault="00295887" w:rsidP="00561BBD">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5C53E4D4" w14:textId="63E5C664" w:rsidR="00295887" w:rsidRDefault="00295887" w:rsidP="00561BBD">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97E8E5B" w14:textId="1ADCB0CB" w:rsidR="00295887" w:rsidRDefault="00295887" w:rsidP="00561BBD">
      <w:pPr>
        <w:pStyle w:val="ImprintText"/>
      </w:pPr>
      <w:r>
        <w:t xml:space="preserve">With the exception of any material protected by a trademark, any content provided by third parties, and where otherwise noted, all material presented in this publication is licensed under a </w:t>
      </w:r>
      <w:hyperlink r:id="rId17" w:history="1">
        <w:r w:rsidRPr="007225FE">
          <w:rPr>
            <w:rStyle w:val="Hyperlink"/>
            <w:color w:val="005370"/>
          </w:rPr>
          <w:t>Creative Commons Attribution-NonCommercial-NoDerivatives 4.0 International licence</w:t>
        </w:r>
      </w:hyperlink>
      <w:r>
        <w:t>.</w:t>
      </w:r>
    </w:p>
    <w:p w14:paraId="2727FDC5" w14:textId="4D032E96" w:rsidR="00295887" w:rsidRDefault="00295887" w:rsidP="00561BBD">
      <w:pPr>
        <w:pStyle w:val="ImprintText"/>
      </w:pPr>
      <w:r w:rsidRPr="00B56D4D">
        <w:rPr>
          <w:noProof/>
        </w:rPr>
        <w:drawing>
          <wp:inline distT="0" distB="0" distL="0" distR="0" wp14:anchorId="6EE9843D" wp14:editId="0F830F00">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443F37B2" w14:textId="01E88A2C" w:rsidR="00295887" w:rsidRDefault="00295887" w:rsidP="00561BBD">
      <w:pPr>
        <w:pStyle w:val="ImprintText"/>
      </w:pPr>
      <w:r>
        <w:t xml:space="preserve">Enquiries about the licence and any use of this publication are welcome and can be sent to </w:t>
      </w:r>
      <w:hyperlink r:id="rId19" w:tooltip="Send an email to the Commission" w:history="1">
        <w:r w:rsidRPr="007225FE">
          <w:rPr>
            <w:rStyle w:val="Hyperlink"/>
            <w:color w:val="005370"/>
          </w:rPr>
          <w:t>communications@safetyandquality.gov.au</w:t>
        </w:r>
      </w:hyperlink>
      <w:r>
        <w:t>.</w:t>
      </w:r>
    </w:p>
    <w:p w14:paraId="48488C4B" w14:textId="3FDAC05A" w:rsidR="00295887" w:rsidRDefault="00295887" w:rsidP="00561BBD">
      <w:pPr>
        <w:pStyle w:val="ImprintText"/>
      </w:pPr>
      <w:r>
        <w:t>The Commission’s preference is that you attribute this publication (and any material sourced from it) using the following citation:</w:t>
      </w:r>
      <w:r w:rsidRPr="0054718D">
        <w:t> </w:t>
      </w:r>
    </w:p>
    <w:p w14:paraId="223AF0EA" w14:textId="04BB4FE0" w:rsidR="00295887" w:rsidRPr="0072122F" w:rsidRDefault="00295887" w:rsidP="00295887">
      <w:pPr>
        <w:pStyle w:val="ImprintText"/>
        <w:rPr>
          <w:color w:val="auto"/>
        </w:rPr>
      </w:pPr>
      <w:r w:rsidRPr="0072122F">
        <w:rPr>
          <w:rStyle w:val="DraftingNotesChar"/>
          <w:color w:val="auto"/>
        </w:rPr>
        <w:t xml:space="preserve">Australian Commission on Safety and Quality in Health Care. </w:t>
      </w:r>
      <w:r w:rsidR="0072122F" w:rsidRPr="0072122F">
        <w:rPr>
          <w:color w:val="auto"/>
        </w:rPr>
        <w:t>CARAlert annual report: 202</w:t>
      </w:r>
      <w:r w:rsidR="00194A56">
        <w:rPr>
          <w:color w:val="auto"/>
        </w:rPr>
        <w:t>4</w:t>
      </w:r>
      <w:r w:rsidRPr="0072122F">
        <w:rPr>
          <w:rStyle w:val="DraftingNotesChar"/>
          <w:color w:val="auto"/>
        </w:rPr>
        <w:t>. Sydney; ACSQHC, 202</w:t>
      </w:r>
      <w:r w:rsidR="00194A56">
        <w:rPr>
          <w:rStyle w:val="DraftingNotesChar"/>
          <w:color w:val="auto"/>
        </w:rPr>
        <w:t>5</w:t>
      </w:r>
      <w:r w:rsidRPr="0072122F">
        <w:rPr>
          <w:color w:val="auto"/>
        </w:rPr>
        <w:t>.</w:t>
      </w:r>
    </w:p>
    <w:p w14:paraId="4A39086A" w14:textId="77777777" w:rsidR="00295887" w:rsidRPr="002E617C" w:rsidRDefault="00295887" w:rsidP="00295887">
      <w:pPr>
        <w:pStyle w:val="ImprintText"/>
        <w:rPr>
          <w:rStyle w:val="Strong"/>
        </w:rPr>
      </w:pPr>
      <w:r w:rsidRPr="002E617C">
        <w:rPr>
          <w:rStyle w:val="Strong"/>
        </w:rPr>
        <w:t>Disclaimer</w:t>
      </w:r>
    </w:p>
    <w:p w14:paraId="0904A852" w14:textId="31AE6FED" w:rsidR="00295887" w:rsidRDefault="00295887" w:rsidP="00295887">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14:paraId="0C5664A6" w14:textId="43BB0165" w:rsidR="000E53AD" w:rsidRDefault="000E53AD" w:rsidP="00295887">
      <w:pPr>
        <w:pStyle w:val="ImprintText"/>
      </w:pPr>
      <w:r w:rsidRPr="000E53AD">
        <w:t>The Commission does not accept any legal liability for any injury, loss or damage incurred by the use of, or reliance on, this document.</w:t>
      </w:r>
    </w:p>
    <w:p w14:paraId="0E9EA753" w14:textId="7DEF7804" w:rsidR="00A845A9" w:rsidRPr="00A845A9" w:rsidRDefault="00A845A9" w:rsidP="00A845A9">
      <w:pPr>
        <w:pStyle w:val="ImprintText"/>
        <w:rPr>
          <w:b/>
          <w:bCs/>
        </w:rPr>
      </w:pPr>
      <w:r w:rsidRPr="00A845A9">
        <w:rPr>
          <w:b/>
          <w:bCs/>
        </w:rPr>
        <w:t xml:space="preserve">Note regarding alternative descriptions </w:t>
      </w:r>
    </w:p>
    <w:p w14:paraId="4616FA4A" w14:textId="3AA6A474" w:rsidR="00EB6106" w:rsidRPr="00EB6106" w:rsidRDefault="00315E35" w:rsidP="00CA2056">
      <w:pPr>
        <w:pStyle w:val="ImprintText"/>
      </w:pPr>
      <w:r>
        <w:rPr>
          <w:lang w:val="en-US"/>
        </w:rPr>
        <w:t>N</w:t>
      </w:r>
      <w:r w:rsidR="00A845A9" w:rsidRPr="00A845A9">
        <w:rPr>
          <w:lang w:val="en-US"/>
        </w:rPr>
        <w:t xml:space="preserve">o alternative descriptions have been provided. If you need assistance with the structure of any graphs or charts, please email the Australian Commission on Safety and Quality in Health Care at </w:t>
      </w:r>
      <w:hyperlink r:id="rId20" w:history="1">
        <w:r w:rsidR="006F1FAC" w:rsidRPr="007225FE">
          <w:rPr>
            <w:rStyle w:val="Hyperlink"/>
            <w:color w:val="005370"/>
            <w:lang w:val="en-US"/>
          </w:rPr>
          <w:t>CARAlert@safetyandquality.gov.au</w:t>
        </w:r>
      </w:hyperlink>
      <w:r w:rsidR="00A845A9" w:rsidRPr="00A845A9">
        <w:rPr>
          <w:lang w:val="en-US"/>
        </w:rPr>
        <w:t>.</w:t>
      </w:r>
      <w:r w:rsidR="00EB6106">
        <w:rPr>
          <w:rStyle w:val="DraftingNotesChar"/>
          <w:color w:val="auto"/>
        </w:rPr>
        <w:br w:type="page"/>
      </w:r>
    </w:p>
    <w:sdt>
      <w:sdtPr>
        <w:rPr>
          <w:rFonts w:asciiTheme="minorHAnsi" w:eastAsia="Times New Roman" w:hAnsiTheme="minorHAnsi" w:cs="Times New Roman"/>
          <w:b w:val="0"/>
          <w:bCs w:val="0"/>
          <w:color w:val="auto"/>
          <w:sz w:val="22"/>
          <w:szCs w:val="22"/>
          <w:lang w:val="en-AU" w:eastAsia="en-AU"/>
        </w:rPr>
        <w:id w:val="443341675"/>
        <w:docPartObj>
          <w:docPartGallery w:val="Table of Contents"/>
          <w:docPartUnique/>
        </w:docPartObj>
      </w:sdtPr>
      <w:sdtEndPr>
        <w:rPr>
          <w:noProof/>
        </w:rPr>
      </w:sdtEndPr>
      <w:sdtContent>
        <w:p w14:paraId="7A8CBED3" w14:textId="53D94EE3" w:rsidR="00EB6106" w:rsidRPr="00A00511" w:rsidRDefault="00EB6106" w:rsidP="00EB6106">
          <w:pPr>
            <w:pStyle w:val="TOCHeading"/>
            <w:rPr>
              <w:color w:val="1178A2"/>
            </w:rPr>
          </w:pPr>
          <w:r w:rsidRPr="00A00511">
            <w:rPr>
              <w:color w:val="1178A2"/>
            </w:rPr>
            <w:t>Contents</w:t>
          </w:r>
        </w:p>
        <w:p w14:paraId="16F66C54" w14:textId="73CA658F" w:rsidR="00B03533" w:rsidRDefault="00EB6106">
          <w:pPr>
            <w:pStyle w:val="TOC2"/>
            <w:rPr>
              <w:rFonts w:eastAsiaTheme="minorEastAsia" w:cstheme="minorBidi"/>
              <w:kern w:val="2"/>
              <w:sz w:val="24"/>
              <w:szCs w:val="24"/>
              <w14:ligatures w14:val="standardContextual"/>
            </w:rPr>
          </w:pPr>
          <w:r>
            <w:fldChar w:fldCharType="begin"/>
          </w:r>
          <w:r>
            <w:instrText xml:space="preserve"> TOC \o "1-3" \h \z \u </w:instrText>
          </w:r>
          <w:r>
            <w:fldChar w:fldCharType="separate"/>
          </w:r>
          <w:hyperlink w:anchor="_Toc197433078" w:history="1">
            <w:r w:rsidR="00B03533" w:rsidRPr="002336BA">
              <w:rPr>
                <w:rStyle w:val="Hyperlink"/>
              </w:rPr>
              <w:t>Executive Summary</w:t>
            </w:r>
            <w:r w:rsidR="00B03533">
              <w:rPr>
                <w:webHidden/>
              </w:rPr>
              <w:tab/>
            </w:r>
            <w:r w:rsidR="00B03533">
              <w:rPr>
                <w:webHidden/>
              </w:rPr>
              <w:fldChar w:fldCharType="begin"/>
            </w:r>
            <w:r w:rsidR="00B03533">
              <w:rPr>
                <w:webHidden/>
              </w:rPr>
              <w:instrText xml:space="preserve"> PAGEREF _Toc197433078 \h </w:instrText>
            </w:r>
            <w:r w:rsidR="00B03533">
              <w:rPr>
                <w:webHidden/>
              </w:rPr>
            </w:r>
            <w:r w:rsidR="00B03533">
              <w:rPr>
                <w:webHidden/>
              </w:rPr>
              <w:fldChar w:fldCharType="separate"/>
            </w:r>
            <w:r w:rsidR="00B03533">
              <w:rPr>
                <w:webHidden/>
              </w:rPr>
              <w:t>4</w:t>
            </w:r>
            <w:r w:rsidR="00B03533">
              <w:rPr>
                <w:webHidden/>
              </w:rPr>
              <w:fldChar w:fldCharType="end"/>
            </w:r>
          </w:hyperlink>
        </w:p>
        <w:p w14:paraId="06A681A6" w14:textId="1CEF759B" w:rsidR="00B03533" w:rsidRDefault="00B03533">
          <w:pPr>
            <w:pStyle w:val="TOC3"/>
            <w:rPr>
              <w:rFonts w:eastAsiaTheme="minorEastAsia" w:cstheme="minorBidi"/>
              <w:iCs w:val="0"/>
              <w:kern w:val="2"/>
              <w:sz w:val="24"/>
              <w:szCs w:val="24"/>
              <w14:ligatures w14:val="standardContextual"/>
            </w:rPr>
          </w:pPr>
          <w:hyperlink w:anchor="_Toc197433079" w:history="1">
            <w:r w:rsidRPr="002336BA">
              <w:rPr>
                <w:rStyle w:val="Hyperlink"/>
              </w:rPr>
              <w:t>National overview of key findings: 2024 compared to 2023</w:t>
            </w:r>
            <w:r>
              <w:rPr>
                <w:webHidden/>
              </w:rPr>
              <w:tab/>
            </w:r>
            <w:r>
              <w:rPr>
                <w:webHidden/>
              </w:rPr>
              <w:fldChar w:fldCharType="begin"/>
            </w:r>
            <w:r>
              <w:rPr>
                <w:webHidden/>
              </w:rPr>
              <w:instrText xml:space="preserve"> PAGEREF _Toc197433079 \h </w:instrText>
            </w:r>
            <w:r>
              <w:rPr>
                <w:webHidden/>
              </w:rPr>
            </w:r>
            <w:r>
              <w:rPr>
                <w:webHidden/>
              </w:rPr>
              <w:fldChar w:fldCharType="separate"/>
            </w:r>
            <w:r>
              <w:rPr>
                <w:webHidden/>
              </w:rPr>
              <w:t>4</w:t>
            </w:r>
            <w:r>
              <w:rPr>
                <w:webHidden/>
              </w:rPr>
              <w:fldChar w:fldCharType="end"/>
            </w:r>
          </w:hyperlink>
        </w:p>
        <w:p w14:paraId="3CC87A72" w14:textId="381719E9" w:rsidR="00B03533" w:rsidRDefault="00B03533">
          <w:pPr>
            <w:pStyle w:val="TOC3"/>
            <w:rPr>
              <w:rFonts w:eastAsiaTheme="minorEastAsia" w:cstheme="minorBidi"/>
              <w:iCs w:val="0"/>
              <w:kern w:val="2"/>
              <w:sz w:val="24"/>
              <w:szCs w:val="24"/>
              <w14:ligatures w14:val="standardContextual"/>
            </w:rPr>
          </w:pPr>
          <w:hyperlink w:anchor="_Toc197433080" w:history="1">
            <w:r w:rsidRPr="002336BA">
              <w:rPr>
                <w:rStyle w:val="Hyperlink"/>
              </w:rPr>
              <w:t>What will be done to improve patient safety?</w:t>
            </w:r>
            <w:r>
              <w:rPr>
                <w:webHidden/>
              </w:rPr>
              <w:tab/>
            </w:r>
            <w:r>
              <w:rPr>
                <w:webHidden/>
              </w:rPr>
              <w:fldChar w:fldCharType="begin"/>
            </w:r>
            <w:r>
              <w:rPr>
                <w:webHidden/>
              </w:rPr>
              <w:instrText xml:space="preserve"> PAGEREF _Toc197433080 \h </w:instrText>
            </w:r>
            <w:r>
              <w:rPr>
                <w:webHidden/>
              </w:rPr>
            </w:r>
            <w:r>
              <w:rPr>
                <w:webHidden/>
              </w:rPr>
              <w:fldChar w:fldCharType="separate"/>
            </w:r>
            <w:r>
              <w:rPr>
                <w:webHidden/>
              </w:rPr>
              <w:t>5</w:t>
            </w:r>
            <w:r>
              <w:rPr>
                <w:webHidden/>
              </w:rPr>
              <w:fldChar w:fldCharType="end"/>
            </w:r>
          </w:hyperlink>
        </w:p>
        <w:p w14:paraId="720E49A4" w14:textId="22829B47" w:rsidR="00B03533" w:rsidRDefault="00B03533">
          <w:pPr>
            <w:pStyle w:val="TOC2"/>
            <w:rPr>
              <w:rFonts w:eastAsiaTheme="minorEastAsia" w:cstheme="minorBidi"/>
              <w:kern w:val="2"/>
              <w:sz w:val="24"/>
              <w:szCs w:val="24"/>
              <w14:ligatures w14:val="standardContextual"/>
            </w:rPr>
          </w:pPr>
          <w:hyperlink w:anchor="_Toc197433081" w:history="1">
            <w:r w:rsidRPr="002336BA">
              <w:rPr>
                <w:rStyle w:val="Hyperlink"/>
              </w:rPr>
              <w:t>Results from CARAlert, 2024</w:t>
            </w:r>
            <w:r>
              <w:rPr>
                <w:webHidden/>
              </w:rPr>
              <w:tab/>
            </w:r>
            <w:r>
              <w:rPr>
                <w:webHidden/>
              </w:rPr>
              <w:fldChar w:fldCharType="begin"/>
            </w:r>
            <w:r>
              <w:rPr>
                <w:webHidden/>
              </w:rPr>
              <w:instrText xml:space="preserve"> PAGEREF _Toc197433081 \h </w:instrText>
            </w:r>
            <w:r>
              <w:rPr>
                <w:webHidden/>
              </w:rPr>
            </w:r>
            <w:r>
              <w:rPr>
                <w:webHidden/>
              </w:rPr>
              <w:fldChar w:fldCharType="separate"/>
            </w:r>
            <w:r>
              <w:rPr>
                <w:webHidden/>
              </w:rPr>
              <w:t>6</w:t>
            </w:r>
            <w:r>
              <w:rPr>
                <w:webHidden/>
              </w:rPr>
              <w:fldChar w:fldCharType="end"/>
            </w:r>
          </w:hyperlink>
        </w:p>
        <w:p w14:paraId="292C1DCD" w14:textId="36D03D3D" w:rsidR="00B03533" w:rsidRDefault="00B03533">
          <w:pPr>
            <w:pStyle w:val="TOC3"/>
            <w:rPr>
              <w:rFonts w:eastAsiaTheme="minorEastAsia" w:cstheme="minorBidi"/>
              <w:iCs w:val="0"/>
              <w:kern w:val="2"/>
              <w:sz w:val="24"/>
              <w:szCs w:val="24"/>
              <w14:ligatures w14:val="standardContextual"/>
            </w:rPr>
          </w:pPr>
          <w:hyperlink w:anchor="_Toc197433082" w:history="1">
            <w:r w:rsidRPr="002336BA">
              <w:rPr>
                <w:rStyle w:val="Hyperlink"/>
              </w:rPr>
              <w:t>Critical antimicrobial resistances by state and territory</w:t>
            </w:r>
            <w:r>
              <w:rPr>
                <w:webHidden/>
              </w:rPr>
              <w:tab/>
            </w:r>
            <w:r>
              <w:rPr>
                <w:webHidden/>
              </w:rPr>
              <w:fldChar w:fldCharType="begin"/>
            </w:r>
            <w:r>
              <w:rPr>
                <w:webHidden/>
              </w:rPr>
              <w:instrText xml:space="preserve"> PAGEREF _Toc197433082 \h </w:instrText>
            </w:r>
            <w:r>
              <w:rPr>
                <w:webHidden/>
              </w:rPr>
            </w:r>
            <w:r>
              <w:rPr>
                <w:webHidden/>
              </w:rPr>
              <w:fldChar w:fldCharType="separate"/>
            </w:r>
            <w:r>
              <w:rPr>
                <w:webHidden/>
              </w:rPr>
              <w:t>6</w:t>
            </w:r>
            <w:r>
              <w:rPr>
                <w:webHidden/>
              </w:rPr>
              <w:fldChar w:fldCharType="end"/>
            </w:r>
          </w:hyperlink>
        </w:p>
        <w:p w14:paraId="1C8019D1" w14:textId="61390ED7" w:rsidR="00B03533" w:rsidRDefault="00B03533">
          <w:pPr>
            <w:pStyle w:val="TOC3"/>
            <w:rPr>
              <w:rFonts w:eastAsiaTheme="minorEastAsia" w:cstheme="minorBidi"/>
              <w:iCs w:val="0"/>
              <w:kern w:val="2"/>
              <w:sz w:val="24"/>
              <w:szCs w:val="24"/>
              <w14:ligatures w14:val="standardContextual"/>
            </w:rPr>
          </w:pPr>
          <w:hyperlink w:anchor="_Toc197433083" w:history="1">
            <w:r w:rsidRPr="002336BA">
              <w:rPr>
                <w:rStyle w:val="Hyperlink"/>
              </w:rPr>
              <w:t>Critical antimicrobial resistances by age group</w:t>
            </w:r>
            <w:r>
              <w:rPr>
                <w:webHidden/>
              </w:rPr>
              <w:tab/>
            </w:r>
            <w:r>
              <w:rPr>
                <w:webHidden/>
              </w:rPr>
              <w:fldChar w:fldCharType="begin"/>
            </w:r>
            <w:r>
              <w:rPr>
                <w:webHidden/>
              </w:rPr>
              <w:instrText xml:space="preserve"> PAGEREF _Toc197433083 \h </w:instrText>
            </w:r>
            <w:r>
              <w:rPr>
                <w:webHidden/>
              </w:rPr>
            </w:r>
            <w:r>
              <w:rPr>
                <w:webHidden/>
              </w:rPr>
              <w:fldChar w:fldCharType="separate"/>
            </w:r>
            <w:r>
              <w:rPr>
                <w:webHidden/>
              </w:rPr>
              <w:t>9</w:t>
            </w:r>
            <w:r>
              <w:rPr>
                <w:webHidden/>
              </w:rPr>
              <w:fldChar w:fldCharType="end"/>
            </w:r>
          </w:hyperlink>
        </w:p>
        <w:p w14:paraId="796B2051" w14:textId="5F7D2533" w:rsidR="00B03533" w:rsidRDefault="00B03533">
          <w:pPr>
            <w:pStyle w:val="TOC3"/>
            <w:rPr>
              <w:rFonts w:eastAsiaTheme="minorEastAsia" w:cstheme="minorBidi"/>
              <w:iCs w:val="0"/>
              <w:kern w:val="2"/>
              <w:sz w:val="24"/>
              <w:szCs w:val="24"/>
              <w14:ligatures w14:val="standardContextual"/>
            </w:rPr>
          </w:pPr>
          <w:hyperlink w:anchor="_Toc197433084" w:history="1">
            <w:r w:rsidRPr="002336BA">
              <w:rPr>
                <w:rStyle w:val="Hyperlink"/>
              </w:rPr>
              <w:t>Critical antimicrobial resistances by facility type</w:t>
            </w:r>
            <w:r>
              <w:rPr>
                <w:webHidden/>
              </w:rPr>
              <w:tab/>
            </w:r>
            <w:r>
              <w:rPr>
                <w:webHidden/>
              </w:rPr>
              <w:fldChar w:fldCharType="begin"/>
            </w:r>
            <w:r>
              <w:rPr>
                <w:webHidden/>
              </w:rPr>
              <w:instrText xml:space="preserve"> PAGEREF _Toc197433084 \h </w:instrText>
            </w:r>
            <w:r>
              <w:rPr>
                <w:webHidden/>
              </w:rPr>
            </w:r>
            <w:r>
              <w:rPr>
                <w:webHidden/>
              </w:rPr>
              <w:fldChar w:fldCharType="separate"/>
            </w:r>
            <w:r>
              <w:rPr>
                <w:webHidden/>
              </w:rPr>
              <w:t>10</w:t>
            </w:r>
            <w:r>
              <w:rPr>
                <w:webHidden/>
              </w:rPr>
              <w:fldChar w:fldCharType="end"/>
            </w:r>
          </w:hyperlink>
        </w:p>
        <w:p w14:paraId="1DC3C8E0" w14:textId="0EFC07B5" w:rsidR="00B03533" w:rsidRDefault="00B03533">
          <w:pPr>
            <w:pStyle w:val="TOC3"/>
            <w:rPr>
              <w:rFonts w:eastAsiaTheme="minorEastAsia" w:cstheme="minorBidi"/>
              <w:iCs w:val="0"/>
              <w:kern w:val="2"/>
              <w:sz w:val="24"/>
              <w:szCs w:val="24"/>
              <w14:ligatures w14:val="standardContextual"/>
            </w:rPr>
          </w:pPr>
          <w:hyperlink w:anchor="_Toc197433085" w:history="1">
            <w:r w:rsidRPr="002336BA">
              <w:rPr>
                <w:rStyle w:val="Hyperlink"/>
              </w:rPr>
              <w:t>Critical antimicrobial resistances by specimen type</w:t>
            </w:r>
            <w:r>
              <w:rPr>
                <w:webHidden/>
              </w:rPr>
              <w:tab/>
            </w:r>
            <w:r>
              <w:rPr>
                <w:webHidden/>
              </w:rPr>
              <w:fldChar w:fldCharType="begin"/>
            </w:r>
            <w:r>
              <w:rPr>
                <w:webHidden/>
              </w:rPr>
              <w:instrText xml:space="preserve"> PAGEREF _Toc197433085 \h </w:instrText>
            </w:r>
            <w:r>
              <w:rPr>
                <w:webHidden/>
              </w:rPr>
            </w:r>
            <w:r>
              <w:rPr>
                <w:webHidden/>
              </w:rPr>
              <w:fldChar w:fldCharType="separate"/>
            </w:r>
            <w:r>
              <w:rPr>
                <w:webHidden/>
              </w:rPr>
              <w:t>11</w:t>
            </w:r>
            <w:r>
              <w:rPr>
                <w:webHidden/>
              </w:rPr>
              <w:fldChar w:fldCharType="end"/>
            </w:r>
          </w:hyperlink>
        </w:p>
        <w:p w14:paraId="7AFE002E" w14:textId="2D25F328" w:rsidR="00B03533" w:rsidRDefault="00B03533">
          <w:pPr>
            <w:pStyle w:val="TOC2"/>
            <w:rPr>
              <w:rFonts w:eastAsiaTheme="minorEastAsia" w:cstheme="minorBidi"/>
              <w:kern w:val="2"/>
              <w:sz w:val="24"/>
              <w:szCs w:val="24"/>
              <w14:ligatures w14:val="standardContextual"/>
            </w:rPr>
          </w:pPr>
          <w:hyperlink w:anchor="_Toc197433086" w:history="1">
            <w:r w:rsidRPr="002336BA">
              <w:rPr>
                <w:rStyle w:val="Hyperlink"/>
              </w:rPr>
              <w:t>Summary by CAR, with trend data for 2017–2024</w:t>
            </w:r>
            <w:r>
              <w:rPr>
                <w:webHidden/>
              </w:rPr>
              <w:tab/>
            </w:r>
            <w:r>
              <w:rPr>
                <w:webHidden/>
              </w:rPr>
              <w:fldChar w:fldCharType="begin"/>
            </w:r>
            <w:r>
              <w:rPr>
                <w:webHidden/>
              </w:rPr>
              <w:instrText xml:space="preserve"> PAGEREF _Toc197433086 \h </w:instrText>
            </w:r>
            <w:r>
              <w:rPr>
                <w:webHidden/>
              </w:rPr>
            </w:r>
            <w:r>
              <w:rPr>
                <w:webHidden/>
              </w:rPr>
              <w:fldChar w:fldCharType="separate"/>
            </w:r>
            <w:r>
              <w:rPr>
                <w:webHidden/>
              </w:rPr>
              <w:t>12</w:t>
            </w:r>
            <w:r>
              <w:rPr>
                <w:webHidden/>
              </w:rPr>
              <w:fldChar w:fldCharType="end"/>
            </w:r>
          </w:hyperlink>
        </w:p>
        <w:p w14:paraId="7D59D77F" w14:textId="7CEA9C03" w:rsidR="00B03533" w:rsidRDefault="00B03533">
          <w:pPr>
            <w:pStyle w:val="TOC3"/>
            <w:rPr>
              <w:rFonts w:eastAsiaTheme="minorEastAsia" w:cstheme="minorBidi"/>
              <w:iCs w:val="0"/>
              <w:kern w:val="2"/>
              <w:sz w:val="24"/>
              <w:szCs w:val="24"/>
              <w14:ligatures w14:val="standardContextual"/>
            </w:rPr>
          </w:pPr>
          <w:hyperlink w:anchor="_Toc197433087" w:history="1">
            <w:r w:rsidRPr="002336BA">
              <w:rPr>
                <w:rStyle w:val="Hyperlink"/>
                <w:i/>
              </w:rPr>
              <w:t>Acinetobacter baumannii</w:t>
            </w:r>
            <w:r w:rsidRPr="002336BA">
              <w:rPr>
                <w:rStyle w:val="Hyperlink"/>
              </w:rPr>
              <w:t xml:space="preserve"> complex</w:t>
            </w:r>
            <w:r>
              <w:rPr>
                <w:webHidden/>
              </w:rPr>
              <w:tab/>
            </w:r>
            <w:r>
              <w:rPr>
                <w:webHidden/>
              </w:rPr>
              <w:fldChar w:fldCharType="begin"/>
            </w:r>
            <w:r>
              <w:rPr>
                <w:webHidden/>
              </w:rPr>
              <w:instrText xml:space="preserve"> PAGEREF _Toc197433087 \h </w:instrText>
            </w:r>
            <w:r>
              <w:rPr>
                <w:webHidden/>
              </w:rPr>
            </w:r>
            <w:r>
              <w:rPr>
                <w:webHidden/>
              </w:rPr>
              <w:fldChar w:fldCharType="separate"/>
            </w:r>
            <w:r>
              <w:rPr>
                <w:webHidden/>
              </w:rPr>
              <w:t>12</w:t>
            </w:r>
            <w:r>
              <w:rPr>
                <w:webHidden/>
              </w:rPr>
              <w:fldChar w:fldCharType="end"/>
            </w:r>
          </w:hyperlink>
        </w:p>
        <w:p w14:paraId="7AAD2DD3" w14:textId="01797749" w:rsidR="00B03533" w:rsidRDefault="00B03533">
          <w:pPr>
            <w:pStyle w:val="TOC3"/>
            <w:rPr>
              <w:rFonts w:eastAsiaTheme="minorEastAsia" w:cstheme="minorBidi"/>
              <w:iCs w:val="0"/>
              <w:kern w:val="2"/>
              <w:sz w:val="24"/>
              <w:szCs w:val="24"/>
              <w14:ligatures w14:val="standardContextual"/>
            </w:rPr>
          </w:pPr>
          <w:hyperlink w:anchor="_Toc197433088" w:history="1">
            <w:r w:rsidRPr="002336BA">
              <w:rPr>
                <w:rStyle w:val="Hyperlink"/>
                <w:i/>
              </w:rPr>
              <w:t>Candida auris</w:t>
            </w:r>
            <w:r>
              <w:rPr>
                <w:webHidden/>
              </w:rPr>
              <w:tab/>
            </w:r>
            <w:r>
              <w:rPr>
                <w:webHidden/>
              </w:rPr>
              <w:fldChar w:fldCharType="begin"/>
            </w:r>
            <w:r>
              <w:rPr>
                <w:webHidden/>
              </w:rPr>
              <w:instrText xml:space="preserve"> PAGEREF _Toc197433088 \h </w:instrText>
            </w:r>
            <w:r>
              <w:rPr>
                <w:webHidden/>
              </w:rPr>
            </w:r>
            <w:r>
              <w:rPr>
                <w:webHidden/>
              </w:rPr>
              <w:fldChar w:fldCharType="separate"/>
            </w:r>
            <w:r>
              <w:rPr>
                <w:webHidden/>
              </w:rPr>
              <w:t>13</w:t>
            </w:r>
            <w:r>
              <w:rPr>
                <w:webHidden/>
              </w:rPr>
              <w:fldChar w:fldCharType="end"/>
            </w:r>
          </w:hyperlink>
        </w:p>
        <w:p w14:paraId="60C4003F" w14:textId="16A724D6" w:rsidR="00B03533" w:rsidRDefault="00B03533">
          <w:pPr>
            <w:pStyle w:val="TOC3"/>
            <w:rPr>
              <w:rFonts w:eastAsiaTheme="minorEastAsia" w:cstheme="minorBidi"/>
              <w:iCs w:val="0"/>
              <w:kern w:val="2"/>
              <w:sz w:val="24"/>
              <w:szCs w:val="24"/>
              <w14:ligatures w14:val="standardContextual"/>
            </w:rPr>
          </w:pPr>
          <w:hyperlink w:anchor="_Toc197433089" w:history="1">
            <w:r w:rsidRPr="002336BA">
              <w:rPr>
                <w:rStyle w:val="Hyperlink"/>
                <w:i/>
              </w:rPr>
              <w:t>Enterobacterales</w:t>
            </w:r>
            <w:r>
              <w:rPr>
                <w:webHidden/>
              </w:rPr>
              <w:tab/>
            </w:r>
            <w:r>
              <w:rPr>
                <w:webHidden/>
              </w:rPr>
              <w:fldChar w:fldCharType="begin"/>
            </w:r>
            <w:r>
              <w:rPr>
                <w:webHidden/>
              </w:rPr>
              <w:instrText xml:space="preserve"> PAGEREF _Toc197433089 \h </w:instrText>
            </w:r>
            <w:r>
              <w:rPr>
                <w:webHidden/>
              </w:rPr>
            </w:r>
            <w:r>
              <w:rPr>
                <w:webHidden/>
              </w:rPr>
              <w:fldChar w:fldCharType="separate"/>
            </w:r>
            <w:r>
              <w:rPr>
                <w:webHidden/>
              </w:rPr>
              <w:t>15</w:t>
            </w:r>
            <w:r>
              <w:rPr>
                <w:webHidden/>
              </w:rPr>
              <w:fldChar w:fldCharType="end"/>
            </w:r>
          </w:hyperlink>
        </w:p>
        <w:p w14:paraId="5A4A4FD2" w14:textId="2180C2AC" w:rsidR="00B03533" w:rsidRDefault="00B03533">
          <w:pPr>
            <w:pStyle w:val="TOC3"/>
            <w:rPr>
              <w:rFonts w:eastAsiaTheme="minorEastAsia" w:cstheme="minorBidi"/>
              <w:iCs w:val="0"/>
              <w:kern w:val="2"/>
              <w:sz w:val="24"/>
              <w:szCs w:val="24"/>
              <w14:ligatures w14:val="standardContextual"/>
            </w:rPr>
          </w:pPr>
          <w:hyperlink w:anchor="_Toc197433090" w:history="1">
            <w:r w:rsidRPr="002336BA">
              <w:rPr>
                <w:rStyle w:val="Hyperlink"/>
                <w:i/>
              </w:rPr>
              <w:t>Enterococcus</w:t>
            </w:r>
            <w:r w:rsidRPr="002336BA">
              <w:rPr>
                <w:rStyle w:val="Hyperlink"/>
              </w:rPr>
              <w:t xml:space="preserve"> species</w:t>
            </w:r>
            <w:r>
              <w:rPr>
                <w:webHidden/>
              </w:rPr>
              <w:tab/>
            </w:r>
            <w:r>
              <w:rPr>
                <w:webHidden/>
              </w:rPr>
              <w:fldChar w:fldCharType="begin"/>
            </w:r>
            <w:r>
              <w:rPr>
                <w:webHidden/>
              </w:rPr>
              <w:instrText xml:space="preserve"> PAGEREF _Toc197433090 \h </w:instrText>
            </w:r>
            <w:r>
              <w:rPr>
                <w:webHidden/>
              </w:rPr>
            </w:r>
            <w:r>
              <w:rPr>
                <w:webHidden/>
              </w:rPr>
              <w:fldChar w:fldCharType="separate"/>
            </w:r>
            <w:r>
              <w:rPr>
                <w:webHidden/>
              </w:rPr>
              <w:t>23</w:t>
            </w:r>
            <w:r>
              <w:rPr>
                <w:webHidden/>
              </w:rPr>
              <w:fldChar w:fldCharType="end"/>
            </w:r>
          </w:hyperlink>
        </w:p>
        <w:p w14:paraId="6FE50A72" w14:textId="0FF9660D" w:rsidR="00B03533" w:rsidRDefault="00B03533">
          <w:pPr>
            <w:pStyle w:val="TOC3"/>
            <w:rPr>
              <w:rFonts w:eastAsiaTheme="minorEastAsia" w:cstheme="minorBidi"/>
              <w:iCs w:val="0"/>
              <w:kern w:val="2"/>
              <w:sz w:val="24"/>
              <w:szCs w:val="24"/>
              <w14:ligatures w14:val="standardContextual"/>
            </w:rPr>
          </w:pPr>
          <w:hyperlink w:anchor="_Toc197433091" w:history="1">
            <w:r w:rsidRPr="002336BA">
              <w:rPr>
                <w:rStyle w:val="Hyperlink"/>
                <w:i/>
              </w:rPr>
              <w:t>Mycobacterium tuberculosis</w:t>
            </w:r>
            <w:r>
              <w:rPr>
                <w:webHidden/>
              </w:rPr>
              <w:tab/>
            </w:r>
            <w:r>
              <w:rPr>
                <w:webHidden/>
              </w:rPr>
              <w:fldChar w:fldCharType="begin"/>
            </w:r>
            <w:r>
              <w:rPr>
                <w:webHidden/>
              </w:rPr>
              <w:instrText xml:space="preserve"> PAGEREF _Toc197433091 \h </w:instrText>
            </w:r>
            <w:r>
              <w:rPr>
                <w:webHidden/>
              </w:rPr>
            </w:r>
            <w:r>
              <w:rPr>
                <w:webHidden/>
              </w:rPr>
              <w:fldChar w:fldCharType="separate"/>
            </w:r>
            <w:r>
              <w:rPr>
                <w:webHidden/>
              </w:rPr>
              <w:t>24</w:t>
            </w:r>
            <w:r>
              <w:rPr>
                <w:webHidden/>
              </w:rPr>
              <w:fldChar w:fldCharType="end"/>
            </w:r>
          </w:hyperlink>
        </w:p>
        <w:p w14:paraId="40CEAB7A" w14:textId="4A5C1664" w:rsidR="00B03533" w:rsidRDefault="00B03533">
          <w:pPr>
            <w:pStyle w:val="TOC3"/>
            <w:rPr>
              <w:rFonts w:eastAsiaTheme="minorEastAsia" w:cstheme="minorBidi"/>
              <w:iCs w:val="0"/>
              <w:kern w:val="2"/>
              <w:sz w:val="24"/>
              <w:szCs w:val="24"/>
              <w14:ligatures w14:val="standardContextual"/>
            </w:rPr>
          </w:pPr>
          <w:hyperlink w:anchor="_Toc197433092" w:history="1">
            <w:r w:rsidRPr="002336BA">
              <w:rPr>
                <w:rStyle w:val="Hyperlink"/>
                <w:i/>
              </w:rPr>
              <w:t>Neisseria gonorrhoeae</w:t>
            </w:r>
            <w:r>
              <w:rPr>
                <w:webHidden/>
              </w:rPr>
              <w:tab/>
            </w:r>
            <w:r>
              <w:rPr>
                <w:webHidden/>
              </w:rPr>
              <w:fldChar w:fldCharType="begin"/>
            </w:r>
            <w:r>
              <w:rPr>
                <w:webHidden/>
              </w:rPr>
              <w:instrText xml:space="preserve"> PAGEREF _Toc197433092 \h </w:instrText>
            </w:r>
            <w:r>
              <w:rPr>
                <w:webHidden/>
              </w:rPr>
            </w:r>
            <w:r>
              <w:rPr>
                <w:webHidden/>
              </w:rPr>
              <w:fldChar w:fldCharType="separate"/>
            </w:r>
            <w:r>
              <w:rPr>
                <w:webHidden/>
              </w:rPr>
              <w:t>26</w:t>
            </w:r>
            <w:r>
              <w:rPr>
                <w:webHidden/>
              </w:rPr>
              <w:fldChar w:fldCharType="end"/>
            </w:r>
          </w:hyperlink>
        </w:p>
        <w:p w14:paraId="53954F18" w14:textId="677F5BCF" w:rsidR="00B03533" w:rsidRDefault="00B03533">
          <w:pPr>
            <w:pStyle w:val="TOC3"/>
            <w:rPr>
              <w:rFonts w:eastAsiaTheme="minorEastAsia" w:cstheme="minorBidi"/>
              <w:iCs w:val="0"/>
              <w:kern w:val="2"/>
              <w:sz w:val="24"/>
              <w:szCs w:val="24"/>
              <w14:ligatures w14:val="standardContextual"/>
            </w:rPr>
          </w:pPr>
          <w:hyperlink w:anchor="_Toc197433093" w:history="1">
            <w:r w:rsidRPr="002336BA">
              <w:rPr>
                <w:rStyle w:val="Hyperlink"/>
                <w:i/>
              </w:rPr>
              <w:t>Neisseria meningitidis</w:t>
            </w:r>
            <w:r>
              <w:rPr>
                <w:webHidden/>
              </w:rPr>
              <w:tab/>
            </w:r>
            <w:r>
              <w:rPr>
                <w:webHidden/>
              </w:rPr>
              <w:fldChar w:fldCharType="begin"/>
            </w:r>
            <w:r>
              <w:rPr>
                <w:webHidden/>
              </w:rPr>
              <w:instrText xml:space="preserve"> PAGEREF _Toc197433093 \h </w:instrText>
            </w:r>
            <w:r>
              <w:rPr>
                <w:webHidden/>
              </w:rPr>
            </w:r>
            <w:r>
              <w:rPr>
                <w:webHidden/>
              </w:rPr>
              <w:fldChar w:fldCharType="separate"/>
            </w:r>
            <w:r>
              <w:rPr>
                <w:webHidden/>
              </w:rPr>
              <w:t>28</w:t>
            </w:r>
            <w:r>
              <w:rPr>
                <w:webHidden/>
              </w:rPr>
              <w:fldChar w:fldCharType="end"/>
            </w:r>
          </w:hyperlink>
        </w:p>
        <w:p w14:paraId="22083B84" w14:textId="4C7C1A8A" w:rsidR="00B03533" w:rsidRDefault="00B03533">
          <w:pPr>
            <w:pStyle w:val="TOC3"/>
            <w:rPr>
              <w:rFonts w:eastAsiaTheme="minorEastAsia" w:cstheme="minorBidi"/>
              <w:iCs w:val="0"/>
              <w:kern w:val="2"/>
              <w:sz w:val="24"/>
              <w:szCs w:val="24"/>
              <w14:ligatures w14:val="standardContextual"/>
            </w:rPr>
          </w:pPr>
          <w:hyperlink w:anchor="_Toc197433094" w:history="1">
            <w:r w:rsidRPr="002336BA">
              <w:rPr>
                <w:rStyle w:val="Hyperlink"/>
                <w:i/>
              </w:rPr>
              <w:t>Pseudomonas aeruginosa</w:t>
            </w:r>
            <w:r>
              <w:rPr>
                <w:webHidden/>
              </w:rPr>
              <w:tab/>
            </w:r>
            <w:r>
              <w:rPr>
                <w:webHidden/>
              </w:rPr>
              <w:fldChar w:fldCharType="begin"/>
            </w:r>
            <w:r>
              <w:rPr>
                <w:webHidden/>
              </w:rPr>
              <w:instrText xml:space="preserve"> PAGEREF _Toc197433094 \h </w:instrText>
            </w:r>
            <w:r>
              <w:rPr>
                <w:webHidden/>
              </w:rPr>
            </w:r>
            <w:r>
              <w:rPr>
                <w:webHidden/>
              </w:rPr>
              <w:fldChar w:fldCharType="separate"/>
            </w:r>
            <w:r>
              <w:rPr>
                <w:webHidden/>
              </w:rPr>
              <w:t>28</w:t>
            </w:r>
            <w:r>
              <w:rPr>
                <w:webHidden/>
              </w:rPr>
              <w:fldChar w:fldCharType="end"/>
            </w:r>
          </w:hyperlink>
        </w:p>
        <w:p w14:paraId="30DFEABB" w14:textId="63EDE664" w:rsidR="00B03533" w:rsidRDefault="00B03533">
          <w:pPr>
            <w:pStyle w:val="TOC3"/>
            <w:rPr>
              <w:rFonts w:eastAsiaTheme="minorEastAsia" w:cstheme="minorBidi"/>
              <w:iCs w:val="0"/>
              <w:kern w:val="2"/>
              <w:sz w:val="24"/>
              <w:szCs w:val="24"/>
              <w14:ligatures w14:val="standardContextual"/>
            </w:rPr>
          </w:pPr>
          <w:hyperlink w:anchor="_Toc197433095" w:history="1">
            <w:r w:rsidRPr="002336BA">
              <w:rPr>
                <w:rStyle w:val="Hyperlink"/>
                <w:i/>
              </w:rPr>
              <w:t>Salmonella</w:t>
            </w:r>
            <w:r w:rsidRPr="002336BA">
              <w:rPr>
                <w:rStyle w:val="Hyperlink"/>
              </w:rPr>
              <w:t xml:space="preserve"> species</w:t>
            </w:r>
            <w:r>
              <w:rPr>
                <w:webHidden/>
              </w:rPr>
              <w:tab/>
            </w:r>
            <w:r>
              <w:rPr>
                <w:webHidden/>
              </w:rPr>
              <w:fldChar w:fldCharType="begin"/>
            </w:r>
            <w:r>
              <w:rPr>
                <w:webHidden/>
              </w:rPr>
              <w:instrText xml:space="preserve"> PAGEREF _Toc197433095 \h </w:instrText>
            </w:r>
            <w:r>
              <w:rPr>
                <w:webHidden/>
              </w:rPr>
            </w:r>
            <w:r>
              <w:rPr>
                <w:webHidden/>
              </w:rPr>
              <w:fldChar w:fldCharType="separate"/>
            </w:r>
            <w:r>
              <w:rPr>
                <w:webHidden/>
              </w:rPr>
              <w:t>30</w:t>
            </w:r>
            <w:r>
              <w:rPr>
                <w:webHidden/>
              </w:rPr>
              <w:fldChar w:fldCharType="end"/>
            </w:r>
          </w:hyperlink>
        </w:p>
        <w:p w14:paraId="193CCF1E" w14:textId="043854F9" w:rsidR="00B03533" w:rsidRDefault="00B03533">
          <w:pPr>
            <w:pStyle w:val="TOC3"/>
            <w:rPr>
              <w:rFonts w:eastAsiaTheme="minorEastAsia" w:cstheme="minorBidi"/>
              <w:iCs w:val="0"/>
              <w:kern w:val="2"/>
              <w:sz w:val="24"/>
              <w:szCs w:val="24"/>
              <w14:ligatures w14:val="standardContextual"/>
            </w:rPr>
          </w:pPr>
          <w:hyperlink w:anchor="_Toc197433096" w:history="1">
            <w:r w:rsidRPr="002336BA">
              <w:rPr>
                <w:rStyle w:val="Hyperlink"/>
                <w:i/>
              </w:rPr>
              <w:t>Shigella</w:t>
            </w:r>
            <w:r w:rsidRPr="002336BA">
              <w:rPr>
                <w:rStyle w:val="Hyperlink"/>
              </w:rPr>
              <w:t xml:space="preserve"> species</w:t>
            </w:r>
            <w:r>
              <w:rPr>
                <w:webHidden/>
              </w:rPr>
              <w:tab/>
            </w:r>
            <w:r>
              <w:rPr>
                <w:webHidden/>
              </w:rPr>
              <w:fldChar w:fldCharType="begin"/>
            </w:r>
            <w:r>
              <w:rPr>
                <w:webHidden/>
              </w:rPr>
              <w:instrText xml:space="preserve"> PAGEREF _Toc197433096 \h </w:instrText>
            </w:r>
            <w:r>
              <w:rPr>
                <w:webHidden/>
              </w:rPr>
            </w:r>
            <w:r>
              <w:rPr>
                <w:webHidden/>
              </w:rPr>
              <w:fldChar w:fldCharType="separate"/>
            </w:r>
            <w:r>
              <w:rPr>
                <w:webHidden/>
              </w:rPr>
              <w:t>33</w:t>
            </w:r>
            <w:r>
              <w:rPr>
                <w:webHidden/>
              </w:rPr>
              <w:fldChar w:fldCharType="end"/>
            </w:r>
          </w:hyperlink>
        </w:p>
        <w:p w14:paraId="4CE27ACE" w14:textId="1261F96D" w:rsidR="00B03533" w:rsidRDefault="00B03533">
          <w:pPr>
            <w:pStyle w:val="TOC3"/>
            <w:rPr>
              <w:rFonts w:eastAsiaTheme="minorEastAsia" w:cstheme="minorBidi"/>
              <w:iCs w:val="0"/>
              <w:kern w:val="2"/>
              <w:sz w:val="24"/>
              <w:szCs w:val="24"/>
              <w14:ligatures w14:val="standardContextual"/>
            </w:rPr>
          </w:pPr>
          <w:hyperlink w:anchor="_Toc197433097" w:history="1">
            <w:r w:rsidRPr="002336BA">
              <w:rPr>
                <w:rStyle w:val="Hyperlink"/>
                <w:i/>
              </w:rPr>
              <w:t>Staphylococcus aureus</w:t>
            </w:r>
            <w:r>
              <w:rPr>
                <w:webHidden/>
              </w:rPr>
              <w:tab/>
            </w:r>
            <w:r>
              <w:rPr>
                <w:webHidden/>
              </w:rPr>
              <w:fldChar w:fldCharType="begin"/>
            </w:r>
            <w:r>
              <w:rPr>
                <w:webHidden/>
              </w:rPr>
              <w:instrText xml:space="preserve"> PAGEREF _Toc197433097 \h </w:instrText>
            </w:r>
            <w:r>
              <w:rPr>
                <w:webHidden/>
              </w:rPr>
            </w:r>
            <w:r>
              <w:rPr>
                <w:webHidden/>
              </w:rPr>
              <w:fldChar w:fldCharType="separate"/>
            </w:r>
            <w:r>
              <w:rPr>
                <w:webHidden/>
              </w:rPr>
              <w:t>36</w:t>
            </w:r>
            <w:r>
              <w:rPr>
                <w:webHidden/>
              </w:rPr>
              <w:fldChar w:fldCharType="end"/>
            </w:r>
          </w:hyperlink>
        </w:p>
        <w:p w14:paraId="278E0090" w14:textId="0390DB2F" w:rsidR="00B03533" w:rsidRDefault="00B03533">
          <w:pPr>
            <w:pStyle w:val="TOC3"/>
            <w:rPr>
              <w:rFonts w:eastAsiaTheme="minorEastAsia" w:cstheme="minorBidi"/>
              <w:iCs w:val="0"/>
              <w:kern w:val="2"/>
              <w:sz w:val="24"/>
              <w:szCs w:val="24"/>
              <w14:ligatures w14:val="standardContextual"/>
            </w:rPr>
          </w:pPr>
          <w:hyperlink w:anchor="_Toc197433098" w:history="1">
            <w:r w:rsidRPr="002336BA">
              <w:rPr>
                <w:rStyle w:val="Hyperlink"/>
                <w:i/>
              </w:rPr>
              <w:t>Streptococcus pyogenes</w:t>
            </w:r>
            <w:r>
              <w:rPr>
                <w:webHidden/>
              </w:rPr>
              <w:tab/>
            </w:r>
            <w:r>
              <w:rPr>
                <w:webHidden/>
              </w:rPr>
              <w:fldChar w:fldCharType="begin"/>
            </w:r>
            <w:r>
              <w:rPr>
                <w:webHidden/>
              </w:rPr>
              <w:instrText xml:space="preserve"> PAGEREF _Toc197433098 \h </w:instrText>
            </w:r>
            <w:r>
              <w:rPr>
                <w:webHidden/>
              </w:rPr>
            </w:r>
            <w:r>
              <w:rPr>
                <w:webHidden/>
              </w:rPr>
              <w:fldChar w:fldCharType="separate"/>
            </w:r>
            <w:r>
              <w:rPr>
                <w:webHidden/>
              </w:rPr>
              <w:t>37</w:t>
            </w:r>
            <w:r>
              <w:rPr>
                <w:webHidden/>
              </w:rPr>
              <w:fldChar w:fldCharType="end"/>
            </w:r>
          </w:hyperlink>
        </w:p>
        <w:p w14:paraId="0DB851FB" w14:textId="541C8869" w:rsidR="00B03533" w:rsidRDefault="00B03533">
          <w:pPr>
            <w:pStyle w:val="TOC2"/>
            <w:rPr>
              <w:rFonts w:eastAsiaTheme="minorEastAsia" w:cstheme="minorBidi"/>
              <w:kern w:val="2"/>
              <w:sz w:val="24"/>
              <w:szCs w:val="24"/>
              <w14:ligatures w14:val="standardContextual"/>
            </w:rPr>
          </w:pPr>
          <w:hyperlink w:anchor="_Toc197433099" w:history="1">
            <w:r w:rsidRPr="002336BA">
              <w:rPr>
                <w:rStyle w:val="Hyperlink"/>
              </w:rPr>
              <w:t>Discussion</w:t>
            </w:r>
            <w:r>
              <w:rPr>
                <w:webHidden/>
              </w:rPr>
              <w:tab/>
            </w:r>
            <w:r>
              <w:rPr>
                <w:webHidden/>
              </w:rPr>
              <w:fldChar w:fldCharType="begin"/>
            </w:r>
            <w:r>
              <w:rPr>
                <w:webHidden/>
              </w:rPr>
              <w:instrText xml:space="preserve"> PAGEREF _Toc197433099 \h </w:instrText>
            </w:r>
            <w:r>
              <w:rPr>
                <w:webHidden/>
              </w:rPr>
            </w:r>
            <w:r>
              <w:rPr>
                <w:webHidden/>
              </w:rPr>
              <w:fldChar w:fldCharType="separate"/>
            </w:r>
            <w:r>
              <w:rPr>
                <w:webHidden/>
              </w:rPr>
              <w:t>38</w:t>
            </w:r>
            <w:r>
              <w:rPr>
                <w:webHidden/>
              </w:rPr>
              <w:fldChar w:fldCharType="end"/>
            </w:r>
          </w:hyperlink>
        </w:p>
        <w:p w14:paraId="732DD077" w14:textId="48865920" w:rsidR="00B03533" w:rsidRDefault="00B03533">
          <w:pPr>
            <w:pStyle w:val="TOC2"/>
            <w:rPr>
              <w:rFonts w:eastAsiaTheme="minorEastAsia" w:cstheme="minorBidi"/>
              <w:kern w:val="2"/>
              <w:sz w:val="24"/>
              <w:szCs w:val="24"/>
              <w14:ligatures w14:val="standardContextual"/>
            </w:rPr>
          </w:pPr>
          <w:hyperlink w:anchor="_Toc197433100" w:history="1">
            <w:r w:rsidRPr="002336BA">
              <w:rPr>
                <w:rStyle w:val="Hyperlink"/>
              </w:rPr>
              <w:t>References</w:t>
            </w:r>
            <w:r>
              <w:rPr>
                <w:webHidden/>
              </w:rPr>
              <w:tab/>
            </w:r>
            <w:r>
              <w:rPr>
                <w:webHidden/>
              </w:rPr>
              <w:fldChar w:fldCharType="begin"/>
            </w:r>
            <w:r>
              <w:rPr>
                <w:webHidden/>
              </w:rPr>
              <w:instrText xml:space="preserve"> PAGEREF _Toc197433100 \h </w:instrText>
            </w:r>
            <w:r>
              <w:rPr>
                <w:webHidden/>
              </w:rPr>
            </w:r>
            <w:r>
              <w:rPr>
                <w:webHidden/>
              </w:rPr>
              <w:fldChar w:fldCharType="separate"/>
            </w:r>
            <w:r>
              <w:rPr>
                <w:webHidden/>
              </w:rPr>
              <w:t>41</w:t>
            </w:r>
            <w:r>
              <w:rPr>
                <w:webHidden/>
              </w:rPr>
              <w:fldChar w:fldCharType="end"/>
            </w:r>
          </w:hyperlink>
        </w:p>
        <w:p w14:paraId="3FA34D9B" w14:textId="0E6CD086" w:rsidR="00B03533" w:rsidRDefault="00B03533">
          <w:pPr>
            <w:pStyle w:val="TOC2"/>
            <w:tabs>
              <w:tab w:val="left" w:pos="1680"/>
            </w:tabs>
            <w:rPr>
              <w:rFonts w:eastAsiaTheme="minorEastAsia" w:cstheme="minorBidi"/>
              <w:kern w:val="2"/>
              <w:sz w:val="24"/>
              <w:szCs w:val="24"/>
              <w14:ligatures w14:val="standardContextual"/>
            </w:rPr>
          </w:pPr>
          <w:hyperlink w:anchor="_Toc197433101" w:history="1">
            <w:r w:rsidRPr="002336BA">
              <w:rPr>
                <w:rStyle w:val="Hyperlink"/>
              </w:rPr>
              <w:t>Appendix 1</w:t>
            </w:r>
            <w:r>
              <w:rPr>
                <w:rFonts w:eastAsiaTheme="minorEastAsia" w:cstheme="minorBidi"/>
                <w:kern w:val="2"/>
                <w:sz w:val="24"/>
                <w:szCs w:val="24"/>
                <w14:ligatures w14:val="standardContextual"/>
              </w:rPr>
              <w:tab/>
            </w:r>
            <w:r w:rsidRPr="002336BA">
              <w:rPr>
                <w:rStyle w:val="Hyperlink"/>
              </w:rPr>
              <w:t>About CARAlert</w:t>
            </w:r>
            <w:r>
              <w:rPr>
                <w:webHidden/>
              </w:rPr>
              <w:tab/>
            </w:r>
            <w:r>
              <w:rPr>
                <w:webHidden/>
              </w:rPr>
              <w:fldChar w:fldCharType="begin"/>
            </w:r>
            <w:r>
              <w:rPr>
                <w:webHidden/>
              </w:rPr>
              <w:instrText xml:space="preserve"> PAGEREF _Toc197433101 \h </w:instrText>
            </w:r>
            <w:r>
              <w:rPr>
                <w:webHidden/>
              </w:rPr>
            </w:r>
            <w:r>
              <w:rPr>
                <w:webHidden/>
              </w:rPr>
              <w:fldChar w:fldCharType="separate"/>
            </w:r>
            <w:r>
              <w:rPr>
                <w:webHidden/>
              </w:rPr>
              <w:t>43</w:t>
            </w:r>
            <w:r>
              <w:rPr>
                <w:webHidden/>
              </w:rPr>
              <w:fldChar w:fldCharType="end"/>
            </w:r>
          </w:hyperlink>
        </w:p>
        <w:p w14:paraId="76E50E32" w14:textId="2D078566" w:rsidR="00B03533" w:rsidRDefault="00B03533">
          <w:pPr>
            <w:pStyle w:val="TOC2"/>
            <w:tabs>
              <w:tab w:val="left" w:pos="1680"/>
            </w:tabs>
            <w:rPr>
              <w:rFonts w:eastAsiaTheme="minorEastAsia" w:cstheme="minorBidi"/>
              <w:kern w:val="2"/>
              <w:sz w:val="24"/>
              <w:szCs w:val="24"/>
              <w14:ligatures w14:val="standardContextual"/>
            </w:rPr>
          </w:pPr>
          <w:hyperlink w:anchor="_Toc197433102" w:history="1">
            <w:r w:rsidRPr="002336BA">
              <w:rPr>
                <w:rStyle w:val="Hyperlink"/>
              </w:rPr>
              <w:t>Appendix 2</w:t>
            </w:r>
            <w:r>
              <w:rPr>
                <w:rFonts w:eastAsiaTheme="minorEastAsia" w:cstheme="minorBidi"/>
                <w:kern w:val="2"/>
                <w:sz w:val="24"/>
                <w:szCs w:val="24"/>
                <w14:ligatures w14:val="standardContextual"/>
              </w:rPr>
              <w:tab/>
            </w:r>
            <w:r w:rsidRPr="002336BA">
              <w:rPr>
                <w:rStyle w:val="Hyperlink"/>
              </w:rPr>
              <w:t>Methodology</w:t>
            </w:r>
            <w:r>
              <w:rPr>
                <w:webHidden/>
              </w:rPr>
              <w:tab/>
            </w:r>
            <w:r>
              <w:rPr>
                <w:webHidden/>
              </w:rPr>
              <w:fldChar w:fldCharType="begin"/>
            </w:r>
            <w:r>
              <w:rPr>
                <w:webHidden/>
              </w:rPr>
              <w:instrText xml:space="preserve"> PAGEREF _Toc197433102 \h </w:instrText>
            </w:r>
            <w:r>
              <w:rPr>
                <w:webHidden/>
              </w:rPr>
            </w:r>
            <w:r>
              <w:rPr>
                <w:webHidden/>
              </w:rPr>
              <w:fldChar w:fldCharType="separate"/>
            </w:r>
            <w:r>
              <w:rPr>
                <w:webHidden/>
              </w:rPr>
              <w:t>45</w:t>
            </w:r>
            <w:r>
              <w:rPr>
                <w:webHidden/>
              </w:rPr>
              <w:fldChar w:fldCharType="end"/>
            </w:r>
          </w:hyperlink>
        </w:p>
        <w:p w14:paraId="4C5E7AAA" w14:textId="1576DCB1" w:rsidR="00B03533" w:rsidRDefault="00B03533">
          <w:pPr>
            <w:pStyle w:val="TOC2"/>
            <w:tabs>
              <w:tab w:val="left" w:pos="1680"/>
            </w:tabs>
            <w:rPr>
              <w:rFonts w:eastAsiaTheme="minorEastAsia" w:cstheme="minorBidi"/>
              <w:kern w:val="2"/>
              <w:sz w:val="24"/>
              <w:szCs w:val="24"/>
              <w14:ligatures w14:val="standardContextual"/>
            </w:rPr>
          </w:pPr>
          <w:hyperlink w:anchor="_Toc197433103" w:history="1">
            <w:r w:rsidRPr="002336BA">
              <w:rPr>
                <w:rStyle w:val="Hyperlink"/>
              </w:rPr>
              <w:t>Appendix 3</w:t>
            </w:r>
            <w:r>
              <w:rPr>
                <w:rFonts w:eastAsiaTheme="minorEastAsia" w:cstheme="minorBidi"/>
                <w:kern w:val="2"/>
                <w:sz w:val="24"/>
                <w:szCs w:val="24"/>
                <w14:ligatures w14:val="standardContextual"/>
              </w:rPr>
              <w:tab/>
            </w:r>
            <w:r w:rsidRPr="002336BA">
              <w:rPr>
                <w:rStyle w:val="Hyperlink"/>
              </w:rPr>
              <w:t>CARAlert confirming laboratories, 2024</w:t>
            </w:r>
            <w:r>
              <w:rPr>
                <w:webHidden/>
              </w:rPr>
              <w:tab/>
            </w:r>
            <w:r>
              <w:rPr>
                <w:webHidden/>
              </w:rPr>
              <w:fldChar w:fldCharType="begin"/>
            </w:r>
            <w:r>
              <w:rPr>
                <w:webHidden/>
              </w:rPr>
              <w:instrText xml:space="preserve"> PAGEREF _Toc197433103 \h </w:instrText>
            </w:r>
            <w:r>
              <w:rPr>
                <w:webHidden/>
              </w:rPr>
            </w:r>
            <w:r>
              <w:rPr>
                <w:webHidden/>
              </w:rPr>
              <w:fldChar w:fldCharType="separate"/>
            </w:r>
            <w:r>
              <w:rPr>
                <w:webHidden/>
              </w:rPr>
              <w:t>47</w:t>
            </w:r>
            <w:r>
              <w:rPr>
                <w:webHidden/>
              </w:rPr>
              <w:fldChar w:fldCharType="end"/>
            </w:r>
          </w:hyperlink>
        </w:p>
        <w:p w14:paraId="73F58E41" w14:textId="5F94B82D" w:rsidR="001204A3" w:rsidRDefault="00EB6106" w:rsidP="001204A3">
          <w:pPr>
            <w:rPr>
              <w:noProof/>
            </w:rPr>
          </w:pPr>
          <w:r>
            <w:fldChar w:fldCharType="end"/>
          </w:r>
        </w:p>
      </w:sdtContent>
    </w:sdt>
    <w:p w14:paraId="2A7458DA" w14:textId="138F1A6D" w:rsidR="00EB6106" w:rsidRPr="007225FE" w:rsidRDefault="00EB6106" w:rsidP="00FE0619">
      <w:pPr>
        <w:pStyle w:val="Heading2"/>
        <w:rPr>
          <w:color w:val="005370"/>
        </w:rPr>
      </w:pPr>
      <w:r w:rsidRPr="00D76149">
        <w:br w:type="page"/>
      </w:r>
      <w:bookmarkStart w:id="0" w:name="_Toc197433078"/>
      <w:r w:rsidRPr="007225FE">
        <w:rPr>
          <w:color w:val="005370"/>
        </w:rPr>
        <w:lastRenderedPageBreak/>
        <w:t>Executive Summary</w:t>
      </w:r>
      <w:bookmarkEnd w:id="0"/>
    </w:p>
    <w:p w14:paraId="4C8169ED" w14:textId="1DA5FF9B" w:rsidR="00EB6106" w:rsidRPr="00E63EBE" w:rsidRDefault="00EB6106" w:rsidP="00EB6106">
      <w:pPr>
        <w:rPr>
          <w:rFonts w:cs="Arial"/>
        </w:rPr>
      </w:pPr>
      <w:r>
        <w:t>This report</w:t>
      </w:r>
      <w:r w:rsidRPr="00014464">
        <w:t xml:space="preserve"> </w:t>
      </w:r>
      <w:r w:rsidRPr="00C358BE">
        <w:rPr>
          <w:rFonts w:cs="Arial"/>
        </w:rPr>
        <w:t>provides analyses of data on confirmed critical antimicrobial resistances (CARs) submitted to the National Alert System for Critical Antimicrobial Resistances (CARAlert) for 202</w:t>
      </w:r>
      <w:r w:rsidR="00194A56">
        <w:rPr>
          <w:rFonts w:cs="Arial"/>
        </w:rPr>
        <w:t>4</w:t>
      </w:r>
      <w:r w:rsidRPr="00C358BE">
        <w:rPr>
          <w:rFonts w:cs="Arial"/>
        </w:rPr>
        <w:t xml:space="preserve">, </w:t>
      </w:r>
      <w:r w:rsidRPr="00E63EBE">
        <w:rPr>
          <w:rFonts w:cs="Arial"/>
        </w:rPr>
        <w:t>and trend data between 2017 and 202</w:t>
      </w:r>
      <w:r w:rsidR="00194A56" w:rsidRPr="00E63EBE">
        <w:rPr>
          <w:rFonts w:cs="Arial"/>
        </w:rPr>
        <w:t>4</w:t>
      </w:r>
      <w:r w:rsidRPr="00E63EBE">
        <w:rPr>
          <w:rFonts w:cs="Arial"/>
        </w:rPr>
        <w:t>.</w:t>
      </w:r>
    </w:p>
    <w:p w14:paraId="1BC994EC" w14:textId="49DA62F0" w:rsidR="00EB6106" w:rsidRPr="003C324D" w:rsidRDefault="00EB6106" w:rsidP="00EB6106">
      <w:bookmarkStart w:id="1" w:name="_Hlk195521347"/>
      <w:r w:rsidRPr="00E63EBE">
        <w:t xml:space="preserve">There was an overall </w:t>
      </w:r>
      <w:r w:rsidR="00E63EBE" w:rsidRPr="00E63EBE">
        <w:t>25</w:t>
      </w:r>
      <w:r w:rsidRPr="00E63EBE">
        <w:t>.</w:t>
      </w:r>
      <w:r w:rsidR="00E63EBE" w:rsidRPr="00E63EBE">
        <w:t>1</w:t>
      </w:r>
      <w:r w:rsidRPr="00E63EBE">
        <w:t xml:space="preserve">% increase </w:t>
      </w:r>
      <w:r w:rsidR="00710B2C" w:rsidRPr="00E63EBE">
        <w:t>in</w:t>
      </w:r>
      <w:r w:rsidRPr="00E63EBE">
        <w:t xml:space="preserve"> CARs reported between 202</w:t>
      </w:r>
      <w:r w:rsidR="00194A56" w:rsidRPr="00E63EBE">
        <w:t>3</w:t>
      </w:r>
      <w:r w:rsidRPr="00E63EBE">
        <w:t xml:space="preserve"> (</w:t>
      </w:r>
      <w:r w:rsidRPr="00E63EBE">
        <w:rPr>
          <w:i/>
          <w:iCs/>
        </w:rPr>
        <w:t>n</w:t>
      </w:r>
      <w:r w:rsidRPr="00E63EBE">
        <w:t> = </w:t>
      </w:r>
      <w:r w:rsidR="00194A56" w:rsidRPr="00E63EBE">
        <w:t>2,</w:t>
      </w:r>
      <w:r w:rsidR="00E63EBE" w:rsidRPr="00E63EBE">
        <w:t>706</w:t>
      </w:r>
      <w:r w:rsidRPr="00E63EBE">
        <w:t>) and 202</w:t>
      </w:r>
      <w:r w:rsidR="00194A56" w:rsidRPr="00E63EBE">
        <w:t xml:space="preserve">4 </w:t>
      </w:r>
      <w:r w:rsidRPr="00E63EBE">
        <w:t>(</w:t>
      </w:r>
      <w:r w:rsidRPr="00E63EBE">
        <w:rPr>
          <w:i/>
          <w:iCs/>
        </w:rPr>
        <w:t>n</w:t>
      </w:r>
      <w:r w:rsidRPr="00E63EBE">
        <w:t> = </w:t>
      </w:r>
      <w:r w:rsidR="00E63EBE" w:rsidRPr="00E63EBE">
        <w:t>3,385</w:t>
      </w:r>
      <w:bookmarkEnd w:id="1"/>
      <w:r w:rsidRPr="00AF6E5C">
        <w:t xml:space="preserve">). </w:t>
      </w:r>
      <w:bookmarkStart w:id="2" w:name="_Hlk195521454"/>
      <w:r w:rsidR="00710B2C" w:rsidRPr="00AF6E5C">
        <w:t>C</w:t>
      </w:r>
      <w:r w:rsidRPr="00AF6E5C">
        <w:t xml:space="preserve">arbapenemase-producing </w:t>
      </w:r>
      <w:r w:rsidRPr="00AF6E5C">
        <w:rPr>
          <w:i/>
        </w:rPr>
        <w:t>Enterobacterales</w:t>
      </w:r>
      <w:r w:rsidRPr="00AF6E5C">
        <w:t xml:space="preserve"> (CPE), </w:t>
      </w:r>
      <w:r w:rsidR="00710B2C" w:rsidRPr="00AF6E5C">
        <w:t xml:space="preserve">which </w:t>
      </w:r>
      <w:r w:rsidR="004871AC">
        <w:t>are</w:t>
      </w:r>
      <w:r w:rsidR="00710B2C" w:rsidRPr="00AF6E5C">
        <w:t xml:space="preserve"> the most frequently reported CAR</w:t>
      </w:r>
      <w:r w:rsidR="009729B3">
        <w:t>s</w:t>
      </w:r>
      <w:r w:rsidR="00710B2C" w:rsidRPr="00AF6E5C">
        <w:t xml:space="preserve"> to CARAlert</w:t>
      </w:r>
      <w:bookmarkEnd w:id="2"/>
      <w:r w:rsidR="00710B2C" w:rsidRPr="00AF6E5C">
        <w:t xml:space="preserve">, </w:t>
      </w:r>
      <w:r w:rsidRPr="003C324D">
        <w:t xml:space="preserve">continue to be a concern for patient safety. Bacteria that produce carbapenemase enzymes are almost always resistant to other important antibiotic classes, such as other </w:t>
      </w:r>
      <w:r w:rsidRPr="003C324D">
        <w:rPr>
          <w:rFonts w:cstheme="minorHAnsi"/>
        </w:rPr>
        <w:t>β</w:t>
      </w:r>
      <w:r w:rsidRPr="003C324D">
        <w:t xml:space="preserve">-lactams, </w:t>
      </w:r>
      <w:r w:rsidRPr="003C324D">
        <w:rPr>
          <w:rFonts w:cstheme="minorHAnsi"/>
        </w:rPr>
        <w:t>β</w:t>
      </w:r>
      <w:r w:rsidRPr="003C324D">
        <w:t>-lactamase inhibitor combinations, fluoroquinolones and aminoglycosides. This means that effective treatment options for infections may be very limited, and lengths of stay for hospital admissions may increase.</w:t>
      </w:r>
    </w:p>
    <w:p w14:paraId="1F62E3D3" w14:textId="58CC2119" w:rsidR="00EB6106" w:rsidRPr="003C324D" w:rsidRDefault="00D75162" w:rsidP="00EB6106">
      <w:r>
        <w:t>Issues</w:t>
      </w:r>
      <w:r w:rsidRPr="003C324D">
        <w:t xml:space="preserve"> </w:t>
      </w:r>
      <w:r w:rsidR="00EB6106" w:rsidRPr="003C324D">
        <w:t>for health care and patient safety identified by 202</w:t>
      </w:r>
      <w:r w:rsidR="00194A56">
        <w:t>4</w:t>
      </w:r>
      <w:r w:rsidR="00EB6106" w:rsidRPr="003C324D">
        <w:t xml:space="preserve"> CARAlert data </w:t>
      </w:r>
      <w:r w:rsidR="009856CF" w:rsidRPr="003C324D">
        <w:t xml:space="preserve">analyses </w:t>
      </w:r>
      <w:r w:rsidR="00EB6106" w:rsidRPr="003C324D">
        <w:t>include:</w:t>
      </w:r>
    </w:p>
    <w:p w14:paraId="2FCAD112" w14:textId="4A91A8BC" w:rsidR="00EB6106" w:rsidRPr="00884D87" w:rsidRDefault="00EB6106" w:rsidP="00417DD3">
      <w:pPr>
        <w:pStyle w:val="Bulletlist"/>
        <w:numPr>
          <w:ilvl w:val="0"/>
          <w:numId w:val="9"/>
        </w:numPr>
        <w:spacing w:after="60"/>
        <w:ind w:left="340"/>
        <w:rPr>
          <w:color w:val="auto"/>
        </w:rPr>
      </w:pPr>
      <w:r w:rsidRPr="00884D87">
        <w:rPr>
          <w:color w:val="auto"/>
        </w:rPr>
        <w:t xml:space="preserve">Increasing rates of CPE </w:t>
      </w:r>
      <w:r w:rsidR="00317D0F">
        <w:rPr>
          <w:color w:val="auto"/>
        </w:rPr>
        <w:t xml:space="preserve">and linezolid-resistant </w:t>
      </w:r>
      <w:r w:rsidR="00317D0F" w:rsidRPr="003A6DDA">
        <w:rPr>
          <w:i/>
          <w:iCs/>
          <w:color w:val="auto"/>
        </w:rPr>
        <w:t>Enterococcus</w:t>
      </w:r>
      <w:r w:rsidR="00317D0F">
        <w:rPr>
          <w:color w:val="auto"/>
        </w:rPr>
        <w:t xml:space="preserve"> species </w:t>
      </w:r>
      <w:r w:rsidRPr="00884D87">
        <w:rPr>
          <w:color w:val="auto"/>
        </w:rPr>
        <w:t>in Australian hospitals</w:t>
      </w:r>
    </w:p>
    <w:p w14:paraId="12C37AF4" w14:textId="48453E1A" w:rsidR="00EB6106" w:rsidRPr="00884D87" w:rsidRDefault="00B32B18" w:rsidP="00417DD3">
      <w:pPr>
        <w:pStyle w:val="Bulletlist"/>
        <w:numPr>
          <w:ilvl w:val="0"/>
          <w:numId w:val="9"/>
        </w:numPr>
        <w:spacing w:after="60"/>
        <w:ind w:left="340"/>
        <w:rPr>
          <w:color w:val="auto"/>
          <w:szCs w:val="22"/>
        </w:rPr>
      </w:pPr>
      <w:r w:rsidRPr="00884D87">
        <w:rPr>
          <w:color w:val="auto"/>
          <w:szCs w:val="22"/>
        </w:rPr>
        <w:t xml:space="preserve">Upward trends </w:t>
      </w:r>
      <w:r w:rsidR="00EB6106" w:rsidRPr="00884D87">
        <w:rPr>
          <w:color w:val="auto"/>
          <w:szCs w:val="22"/>
        </w:rPr>
        <w:t>in community-onset CARs</w:t>
      </w:r>
      <w:r w:rsidR="00710B2C" w:rsidRPr="00884D87">
        <w:rPr>
          <w:color w:val="auto"/>
          <w:szCs w:val="22"/>
        </w:rPr>
        <w:t>,</w:t>
      </w:r>
      <w:r w:rsidR="00EB6106" w:rsidRPr="00884D87">
        <w:rPr>
          <w:color w:val="auto"/>
          <w:szCs w:val="22"/>
        </w:rPr>
        <w:t xml:space="preserve"> including </w:t>
      </w:r>
      <w:r w:rsidRPr="00884D87">
        <w:rPr>
          <w:rStyle w:val="A4"/>
          <w:i/>
          <w:iCs/>
          <w:color w:val="auto"/>
          <w:sz w:val="22"/>
          <w:szCs w:val="22"/>
        </w:rPr>
        <w:t xml:space="preserve">Neisseria gonorrhoeae, </w:t>
      </w:r>
      <w:r w:rsidR="00EB6106" w:rsidRPr="00884D87">
        <w:rPr>
          <w:i/>
          <w:iCs/>
          <w:color w:val="auto"/>
          <w:szCs w:val="22"/>
        </w:rPr>
        <w:t>Shigella</w:t>
      </w:r>
      <w:r w:rsidR="00EB6106" w:rsidRPr="00884D87">
        <w:rPr>
          <w:color w:val="auto"/>
          <w:szCs w:val="22"/>
        </w:rPr>
        <w:t xml:space="preserve"> species</w:t>
      </w:r>
      <w:r w:rsidR="00EB6106" w:rsidRPr="00884D87">
        <w:rPr>
          <w:rStyle w:val="A4"/>
          <w:color w:val="auto"/>
          <w:sz w:val="22"/>
          <w:szCs w:val="22"/>
        </w:rPr>
        <w:t xml:space="preserve"> and </w:t>
      </w:r>
      <w:r w:rsidR="00EB6106" w:rsidRPr="00884D87">
        <w:rPr>
          <w:i/>
          <w:iCs/>
          <w:color w:val="auto"/>
          <w:szCs w:val="22"/>
        </w:rPr>
        <w:t>Salmonella</w:t>
      </w:r>
      <w:r w:rsidR="00EB6106" w:rsidRPr="00884D87">
        <w:rPr>
          <w:color w:val="auto"/>
          <w:szCs w:val="22"/>
        </w:rPr>
        <w:t xml:space="preserve"> species</w:t>
      </w:r>
      <w:r w:rsidR="00710B2C" w:rsidRPr="00884D87">
        <w:rPr>
          <w:color w:val="auto"/>
          <w:szCs w:val="22"/>
        </w:rPr>
        <w:t>,</w:t>
      </w:r>
      <w:r w:rsidR="00EB6106" w:rsidRPr="00884D87">
        <w:rPr>
          <w:color w:val="auto"/>
          <w:szCs w:val="22"/>
        </w:rPr>
        <w:t xml:space="preserve"> corresponding with the easing of travel restrictions </w:t>
      </w:r>
      <w:r w:rsidRPr="00884D87">
        <w:rPr>
          <w:color w:val="auto"/>
          <w:szCs w:val="22"/>
        </w:rPr>
        <w:t xml:space="preserve">following </w:t>
      </w:r>
      <w:r w:rsidR="00EB6106" w:rsidRPr="00884D87">
        <w:rPr>
          <w:color w:val="auto"/>
        </w:rPr>
        <w:t>the COVID-19 pandemic</w:t>
      </w:r>
    </w:p>
    <w:p w14:paraId="7050AD31" w14:textId="69594D6E" w:rsidR="00EB6106" w:rsidRPr="00884D87" w:rsidRDefault="00EB6106" w:rsidP="00417DD3">
      <w:pPr>
        <w:pStyle w:val="Bulletlist"/>
        <w:numPr>
          <w:ilvl w:val="0"/>
          <w:numId w:val="9"/>
        </w:numPr>
        <w:spacing w:after="60"/>
        <w:ind w:left="340"/>
        <w:rPr>
          <w:color w:val="auto"/>
        </w:rPr>
      </w:pPr>
      <w:r w:rsidRPr="00884D87">
        <w:rPr>
          <w:color w:val="auto"/>
        </w:rPr>
        <w:t>Ongoing reports of CARs in aged care home residents</w:t>
      </w:r>
      <w:r w:rsidR="005378F0">
        <w:rPr>
          <w:color w:val="auto"/>
        </w:rPr>
        <w:t xml:space="preserve"> albeit at very low levels</w:t>
      </w:r>
    </w:p>
    <w:p w14:paraId="5A8038A1" w14:textId="0BAD3903" w:rsidR="00EB6106" w:rsidRPr="00884D87" w:rsidRDefault="00EB6106" w:rsidP="00417DD3">
      <w:pPr>
        <w:pStyle w:val="Bulletlist"/>
        <w:numPr>
          <w:ilvl w:val="0"/>
          <w:numId w:val="9"/>
        </w:numPr>
        <w:ind w:left="340"/>
        <w:rPr>
          <w:color w:val="auto"/>
        </w:rPr>
      </w:pPr>
      <w:r w:rsidRPr="00884D87">
        <w:rPr>
          <w:color w:val="auto"/>
        </w:rPr>
        <w:t>Ongoing implications for increased health service demand and complexity of care due to CARs.</w:t>
      </w:r>
    </w:p>
    <w:p w14:paraId="7C78A626" w14:textId="77777777" w:rsidR="0046704C" w:rsidRPr="007225FE" w:rsidRDefault="0046704C" w:rsidP="0046704C">
      <w:pPr>
        <w:pStyle w:val="Heading3"/>
        <w:rPr>
          <w:color w:val="005370"/>
        </w:rPr>
      </w:pPr>
      <w:bookmarkStart w:id="3" w:name="_Toc197433079"/>
      <w:r w:rsidRPr="007225FE">
        <w:rPr>
          <w:color w:val="005370"/>
        </w:rPr>
        <w:t>National overview of key findings: 2024 compared to 2023</w:t>
      </w:r>
      <w:bookmarkEnd w:id="3"/>
    </w:p>
    <w:p w14:paraId="47ADA441" w14:textId="4C15B14D" w:rsidR="001A1396" w:rsidRPr="00AF6E5C" w:rsidRDefault="001A1396" w:rsidP="00417DD3">
      <w:pPr>
        <w:pStyle w:val="Bulletlist"/>
        <w:numPr>
          <w:ilvl w:val="0"/>
          <w:numId w:val="9"/>
        </w:numPr>
        <w:spacing w:after="60"/>
        <w:ind w:left="283" w:right="-57"/>
        <w:rPr>
          <w:color w:val="auto"/>
        </w:rPr>
      </w:pPr>
      <w:bookmarkStart w:id="4" w:name="_Hlk195521762"/>
      <w:r w:rsidRPr="00AF6E5C">
        <w:rPr>
          <w:color w:val="auto"/>
        </w:rPr>
        <w:t>CPE (including those with ribosomal methyltransferase or transmissible colistin resistance) w</w:t>
      </w:r>
      <w:r w:rsidR="00372725">
        <w:rPr>
          <w:color w:val="auto"/>
        </w:rPr>
        <w:t>ere</w:t>
      </w:r>
      <w:r w:rsidRPr="00AF6E5C">
        <w:rPr>
          <w:color w:val="auto"/>
        </w:rPr>
        <w:t xml:space="preserve"> the most frequently reported CAR</w:t>
      </w:r>
      <w:r w:rsidR="00372725">
        <w:rPr>
          <w:color w:val="auto"/>
        </w:rPr>
        <w:t>s</w:t>
      </w:r>
      <w:r w:rsidRPr="00AF6E5C">
        <w:rPr>
          <w:color w:val="auto"/>
        </w:rPr>
        <w:t xml:space="preserve"> (4</w:t>
      </w:r>
      <w:r w:rsidR="00AF6E5C" w:rsidRPr="00AF6E5C">
        <w:rPr>
          <w:color w:val="auto"/>
        </w:rPr>
        <w:t>5</w:t>
      </w:r>
      <w:r w:rsidR="001C0E00" w:rsidRPr="00AF6E5C">
        <w:rPr>
          <w:color w:val="auto"/>
        </w:rPr>
        <w:t>.</w:t>
      </w:r>
      <w:r w:rsidR="00AF6E5C" w:rsidRPr="00AF6E5C">
        <w:rPr>
          <w:color w:val="auto"/>
        </w:rPr>
        <w:t>1</w:t>
      </w:r>
      <w:r w:rsidRPr="00AF6E5C">
        <w:rPr>
          <w:color w:val="auto"/>
        </w:rPr>
        <w:t>%) in 202</w:t>
      </w:r>
      <w:r w:rsidR="00AF6E5C" w:rsidRPr="00AF6E5C">
        <w:rPr>
          <w:color w:val="auto"/>
        </w:rPr>
        <w:t>4</w:t>
      </w:r>
      <w:r w:rsidRPr="00AF6E5C">
        <w:rPr>
          <w:color w:val="auto"/>
        </w:rPr>
        <w:t xml:space="preserve">, followed by azithromycin-nonsusceptible </w:t>
      </w:r>
      <w:r w:rsidRPr="00AF6E5C">
        <w:rPr>
          <w:i/>
          <w:iCs/>
          <w:color w:val="auto"/>
        </w:rPr>
        <w:t>N</w:t>
      </w:r>
      <w:r w:rsidR="00377FB3" w:rsidRPr="00AF6E5C">
        <w:rPr>
          <w:i/>
          <w:iCs/>
          <w:color w:val="auto"/>
        </w:rPr>
        <w:t>. </w:t>
      </w:r>
      <w:r w:rsidRPr="00AF6E5C">
        <w:rPr>
          <w:i/>
          <w:iCs/>
          <w:color w:val="auto"/>
        </w:rPr>
        <w:t>gonorrhoeae</w:t>
      </w:r>
      <w:r w:rsidRPr="00AF6E5C">
        <w:rPr>
          <w:color w:val="auto"/>
        </w:rPr>
        <w:t xml:space="preserve"> (low-level resistance</w:t>
      </w:r>
      <w:r w:rsidR="00987675" w:rsidRPr="00AF6E5C">
        <w:rPr>
          <w:color w:val="auto"/>
        </w:rPr>
        <w:t xml:space="preserve"> [LLR]</w:t>
      </w:r>
      <w:r w:rsidRPr="00AF6E5C">
        <w:rPr>
          <w:color w:val="auto"/>
        </w:rPr>
        <w:t>, minimum inhibitory concentration [MIC] &lt; 256 mg/L) (2</w:t>
      </w:r>
      <w:r w:rsidR="00AF6E5C" w:rsidRPr="00AF6E5C">
        <w:rPr>
          <w:color w:val="auto"/>
        </w:rPr>
        <w:t>9</w:t>
      </w:r>
      <w:r w:rsidRPr="00AF6E5C">
        <w:rPr>
          <w:color w:val="auto"/>
        </w:rPr>
        <w:t>.</w:t>
      </w:r>
      <w:r w:rsidR="00AF6E5C" w:rsidRPr="00AF6E5C">
        <w:rPr>
          <w:color w:val="auto"/>
        </w:rPr>
        <w:t>8</w:t>
      </w:r>
      <w:r w:rsidRPr="00AF6E5C">
        <w:rPr>
          <w:color w:val="auto"/>
        </w:rPr>
        <w:t>%).</w:t>
      </w:r>
    </w:p>
    <w:p w14:paraId="1F0648A0" w14:textId="327FEF52" w:rsidR="00EB6106" w:rsidRPr="000848CE" w:rsidRDefault="00282AF9" w:rsidP="00417DD3">
      <w:pPr>
        <w:pStyle w:val="Bulletlist"/>
        <w:numPr>
          <w:ilvl w:val="0"/>
          <w:numId w:val="9"/>
        </w:numPr>
        <w:spacing w:after="60"/>
        <w:ind w:left="283" w:right="-57"/>
        <w:rPr>
          <w:color w:val="auto"/>
          <w:szCs w:val="22"/>
        </w:rPr>
      </w:pPr>
      <w:r w:rsidRPr="000848CE">
        <w:rPr>
          <w:color w:val="auto"/>
        </w:rPr>
        <w:t>The total number of CPE (either alone or in combination with other CARs) reported in 202</w:t>
      </w:r>
      <w:r w:rsidR="00AF6E5C" w:rsidRPr="000848CE">
        <w:rPr>
          <w:color w:val="auto"/>
        </w:rPr>
        <w:t>4</w:t>
      </w:r>
      <w:r w:rsidRPr="000848CE">
        <w:rPr>
          <w:color w:val="auto"/>
        </w:rPr>
        <w:t>, compared to 202</w:t>
      </w:r>
      <w:r w:rsidR="00AF6E5C" w:rsidRPr="000848CE">
        <w:rPr>
          <w:color w:val="auto"/>
        </w:rPr>
        <w:t>3</w:t>
      </w:r>
      <w:r w:rsidRPr="000848CE">
        <w:rPr>
          <w:color w:val="auto"/>
        </w:rPr>
        <w:t xml:space="preserve">, increased by </w:t>
      </w:r>
      <w:r w:rsidR="00AF6E5C" w:rsidRPr="000848CE">
        <w:rPr>
          <w:color w:val="auto"/>
        </w:rPr>
        <w:t>26.8</w:t>
      </w:r>
      <w:r w:rsidRPr="000848CE">
        <w:rPr>
          <w:color w:val="auto"/>
        </w:rPr>
        <w:t xml:space="preserve">%. The increase </w:t>
      </w:r>
      <w:r w:rsidRPr="000848CE">
        <w:rPr>
          <w:color w:val="auto"/>
          <w:szCs w:val="22"/>
        </w:rPr>
        <w:t xml:space="preserve">was mostly seen in </w:t>
      </w:r>
      <w:r w:rsidR="00AF6E5C" w:rsidRPr="000848CE">
        <w:rPr>
          <w:color w:val="auto"/>
          <w:szCs w:val="22"/>
        </w:rPr>
        <w:t xml:space="preserve">Queensland </w:t>
      </w:r>
      <w:r w:rsidR="00F87067">
        <w:rPr>
          <w:color w:val="auto"/>
          <w:szCs w:val="22"/>
        </w:rPr>
        <w:br/>
      </w:r>
      <w:r w:rsidR="00AF6E5C" w:rsidRPr="000848CE">
        <w:rPr>
          <w:color w:val="auto"/>
          <w:szCs w:val="22"/>
        </w:rPr>
        <w:t xml:space="preserve">(up 51.0%), </w:t>
      </w:r>
      <w:r w:rsidR="00C81A38">
        <w:rPr>
          <w:color w:val="auto"/>
          <w:szCs w:val="22"/>
        </w:rPr>
        <w:t>South Australia</w:t>
      </w:r>
      <w:r w:rsidR="00C81A38" w:rsidRPr="000848CE">
        <w:rPr>
          <w:color w:val="auto"/>
          <w:szCs w:val="22"/>
        </w:rPr>
        <w:t xml:space="preserve"> </w:t>
      </w:r>
      <w:r w:rsidR="000848CE" w:rsidRPr="000848CE">
        <w:rPr>
          <w:color w:val="auto"/>
          <w:szCs w:val="22"/>
        </w:rPr>
        <w:t>(</w:t>
      </w:r>
      <w:r w:rsidR="00C81A38" w:rsidRPr="00C65117">
        <w:rPr>
          <w:color w:val="auto"/>
          <w:szCs w:val="22"/>
        </w:rPr>
        <w:t xml:space="preserve">SA; </w:t>
      </w:r>
      <w:r w:rsidR="000848CE" w:rsidRPr="000848CE">
        <w:rPr>
          <w:color w:val="auto"/>
          <w:szCs w:val="22"/>
        </w:rPr>
        <w:t xml:space="preserve">up 36.5%), and </w:t>
      </w:r>
      <w:r w:rsidR="00FC4708" w:rsidRPr="000848CE">
        <w:rPr>
          <w:color w:val="auto"/>
          <w:szCs w:val="22"/>
        </w:rPr>
        <w:t xml:space="preserve">Victoria (up </w:t>
      </w:r>
      <w:r w:rsidR="000848CE" w:rsidRPr="000848CE">
        <w:rPr>
          <w:color w:val="auto"/>
          <w:szCs w:val="22"/>
        </w:rPr>
        <w:t>31.5</w:t>
      </w:r>
      <w:r w:rsidR="00FC4708" w:rsidRPr="000848CE">
        <w:rPr>
          <w:color w:val="auto"/>
          <w:szCs w:val="22"/>
        </w:rPr>
        <w:t>%)</w:t>
      </w:r>
      <w:r w:rsidR="000848CE" w:rsidRPr="000848CE">
        <w:rPr>
          <w:color w:val="auto"/>
          <w:szCs w:val="22"/>
        </w:rPr>
        <w:t>.</w:t>
      </w:r>
      <w:r w:rsidR="006D1120">
        <w:rPr>
          <w:color w:val="auto"/>
          <w:szCs w:val="22"/>
        </w:rPr>
        <w:t xml:space="preserve"> NDM types are increasing while IMP types have remained stable.</w:t>
      </w:r>
    </w:p>
    <w:p w14:paraId="4F1CDC7E" w14:textId="7FC7D896" w:rsidR="00EB6106" w:rsidRPr="00A2133D" w:rsidRDefault="00CC3B6C" w:rsidP="00417DD3">
      <w:pPr>
        <w:pStyle w:val="Bulletlist"/>
        <w:numPr>
          <w:ilvl w:val="0"/>
          <w:numId w:val="9"/>
        </w:numPr>
        <w:spacing w:after="60"/>
        <w:ind w:left="283" w:right="-57"/>
        <w:rPr>
          <w:color w:val="auto"/>
          <w:szCs w:val="22"/>
        </w:rPr>
      </w:pPr>
      <w:r w:rsidRPr="00A2133D">
        <w:rPr>
          <w:rStyle w:val="A4"/>
          <w:color w:val="auto"/>
          <w:sz w:val="22"/>
          <w:szCs w:val="22"/>
        </w:rPr>
        <w:t xml:space="preserve">The total number of </w:t>
      </w:r>
      <w:r w:rsidRPr="00A2133D">
        <w:rPr>
          <w:rStyle w:val="A4"/>
          <w:i/>
          <w:iCs/>
          <w:color w:val="auto"/>
          <w:sz w:val="22"/>
          <w:szCs w:val="22"/>
        </w:rPr>
        <w:t xml:space="preserve">N. gonorrhoeae </w:t>
      </w:r>
      <w:r w:rsidRPr="00A2133D">
        <w:rPr>
          <w:rStyle w:val="A4"/>
          <w:color w:val="auto"/>
          <w:sz w:val="22"/>
          <w:szCs w:val="22"/>
        </w:rPr>
        <w:t>report</w:t>
      </w:r>
      <w:r w:rsidR="002F38C6" w:rsidRPr="00A2133D">
        <w:rPr>
          <w:rStyle w:val="A4"/>
          <w:color w:val="auto"/>
          <w:sz w:val="22"/>
          <w:szCs w:val="22"/>
        </w:rPr>
        <w:t xml:space="preserve">s </w:t>
      </w:r>
      <w:r w:rsidRPr="00A2133D">
        <w:rPr>
          <w:rStyle w:val="A4"/>
          <w:color w:val="auto"/>
          <w:sz w:val="22"/>
          <w:szCs w:val="22"/>
        </w:rPr>
        <w:t>in 202</w:t>
      </w:r>
      <w:r w:rsidR="000848CE" w:rsidRPr="00A2133D">
        <w:rPr>
          <w:rStyle w:val="A4"/>
          <w:color w:val="auto"/>
          <w:sz w:val="22"/>
          <w:szCs w:val="22"/>
        </w:rPr>
        <w:t>4</w:t>
      </w:r>
      <w:r w:rsidR="002F38C6" w:rsidRPr="00A2133D">
        <w:rPr>
          <w:rStyle w:val="A4"/>
          <w:color w:val="auto"/>
          <w:sz w:val="22"/>
          <w:szCs w:val="22"/>
        </w:rPr>
        <w:t xml:space="preserve"> </w:t>
      </w:r>
      <w:r w:rsidR="000848CE" w:rsidRPr="00A2133D">
        <w:rPr>
          <w:rStyle w:val="A4"/>
          <w:color w:val="auto"/>
          <w:sz w:val="22"/>
          <w:szCs w:val="22"/>
        </w:rPr>
        <w:t>increased</w:t>
      </w:r>
      <w:r w:rsidR="002F38C6" w:rsidRPr="00A2133D">
        <w:rPr>
          <w:rStyle w:val="A4"/>
          <w:color w:val="auto"/>
          <w:sz w:val="22"/>
          <w:szCs w:val="22"/>
        </w:rPr>
        <w:t xml:space="preserve"> </w:t>
      </w:r>
      <w:r w:rsidRPr="00A2133D">
        <w:rPr>
          <w:rStyle w:val="A4"/>
          <w:color w:val="auto"/>
          <w:sz w:val="22"/>
          <w:szCs w:val="22"/>
        </w:rPr>
        <w:t>compared to 202</w:t>
      </w:r>
      <w:r w:rsidR="000848CE" w:rsidRPr="00A2133D">
        <w:rPr>
          <w:rStyle w:val="A4"/>
          <w:color w:val="auto"/>
          <w:sz w:val="22"/>
          <w:szCs w:val="22"/>
        </w:rPr>
        <w:t>3</w:t>
      </w:r>
      <w:r w:rsidR="002F38C6" w:rsidRPr="00A2133D">
        <w:rPr>
          <w:rStyle w:val="A4"/>
          <w:color w:val="auto"/>
          <w:sz w:val="22"/>
          <w:szCs w:val="22"/>
        </w:rPr>
        <w:t xml:space="preserve"> </w:t>
      </w:r>
      <w:r w:rsidRPr="00372725">
        <w:rPr>
          <w:rStyle w:val="A4"/>
          <w:color w:val="auto"/>
          <w:sz w:val="22"/>
          <w:szCs w:val="22"/>
        </w:rPr>
        <w:t>(</w:t>
      </w:r>
      <w:r w:rsidR="003E3832" w:rsidRPr="00A2133D">
        <w:rPr>
          <w:color w:val="auto"/>
        </w:rPr>
        <w:t xml:space="preserve">up </w:t>
      </w:r>
      <w:r w:rsidR="000848CE" w:rsidRPr="00A2133D">
        <w:rPr>
          <w:color w:val="auto"/>
        </w:rPr>
        <w:t>51.0</w:t>
      </w:r>
      <w:r w:rsidR="002F38C6" w:rsidRPr="00A2133D">
        <w:rPr>
          <w:color w:val="auto"/>
        </w:rPr>
        <w:t xml:space="preserve">%). </w:t>
      </w:r>
      <w:r w:rsidR="00F87067">
        <w:rPr>
          <w:color w:val="auto"/>
        </w:rPr>
        <w:br/>
      </w:r>
      <w:r w:rsidR="002F38C6" w:rsidRPr="00A2133D">
        <w:rPr>
          <w:color w:val="auto"/>
        </w:rPr>
        <w:t xml:space="preserve">Of these reports, </w:t>
      </w:r>
      <w:r w:rsidR="00A2133D" w:rsidRPr="00A2133D">
        <w:rPr>
          <w:color w:val="auto"/>
        </w:rPr>
        <w:t>39</w:t>
      </w:r>
      <w:r w:rsidR="002F38C6" w:rsidRPr="00A2133D">
        <w:rPr>
          <w:color w:val="auto"/>
        </w:rPr>
        <w:t> were ceftriaxone-nonsusceptible (</w:t>
      </w:r>
      <w:r w:rsidR="002F38C6" w:rsidRPr="00A2133D">
        <w:rPr>
          <w:rStyle w:val="A4"/>
          <w:color w:val="auto"/>
          <w:sz w:val="22"/>
          <w:szCs w:val="22"/>
        </w:rPr>
        <w:t xml:space="preserve">MIC ≥ 0.125 mg/L) and </w:t>
      </w:r>
      <w:r w:rsidR="00A2133D" w:rsidRPr="00A2133D">
        <w:rPr>
          <w:rStyle w:val="A4"/>
          <w:color w:val="auto"/>
          <w:sz w:val="22"/>
          <w:szCs w:val="22"/>
        </w:rPr>
        <w:t>30</w:t>
      </w:r>
      <w:r w:rsidR="00A2133D">
        <w:rPr>
          <w:rStyle w:val="A4"/>
          <w:color w:val="auto"/>
          <w:sz w:val="22"/>
          <w:szCs w:val="22"/>
        </w:rPr>
        <w:t> </w:t>
      </w:r>
      <w:r w:rsidR="002F38C6" w:rsidRPr="00A2133D">
        <w:rPr>
          <w:rStyle w:val="A4"/>
          <w:color w:val="auto"/>
          <w:sz w:val="22"/>
          <w:szCs w:val="22"/>
        </w:rPr>
        <w:t xml:space="preserve">were azithromycin-nonsusceptible (high-level resistance, MIC ≥ 256 mg/L). </w:t>
      </w:r>
      <w:r w:rsidR="00EB6106" w:rsidRPr="00A2133D">
        <w:rPr>
          <w:rStyle w:val="A4"/>
          <w:color w:val="auto"/>
          <w:sz w:val="22"/>
          <w:szCs w:val="22"/>
        </w:rPr>
        <w:t xml:space="preserve">The remaining </w:t>
      </w:r>
      <w:r w:rsidR="00EB6106" w:rsidRPr="00A2133D">
        <w:rPr>
          <w:rStyle w:val="A4"/>
          <w:i/>
          <w:iCs/>
          <w:color w:val="auto"/>
          <w:sz w:val="22"/>
          <w:szCs w:val="22"/>
        </w:rPr>
        <w:t xml:space="preserve">N. gonorrhoeae </w:t>
      </w:r>
      <w:r w:rsidR="00EB6106" w:rsidRPr="00A2133D">
        <w:rPr>
          <w:rStyle w:val="A4"/>
          <w:color w:val="auto"/>
          <w:sz w:val="22"/>
          <w:szCs w:val="22"/>
        </w:rPr>
        <w:t>reports were azithromycin-nonsusceptible (</w:t>
      </w:r>
      <w:r w:rsidR="00987675" w:rsidRPr="00A2133D">
        <w:rPr>
          <w:rStyle w:val="A4"/>
          <w:color w:val="auto"/>
          <w:sz w:val="22"/>
          <w:szCs w:val="22"/>
        </w:rPr>
        <w:t>LLR</w:t>
      </w:r>
      <w:r w:rsidR="00EB6106" w:rsidRPr="00A2133D">
        <w:rPr>
          <w:rStyle w:val="A4"/>
          <w:color w:val="auto"/>
          <w:sz w:val="22"/>
          <w:szCs w:val="22"/>
        </w:rPr>
        <w:t>, MIC &lt; 256 mg/L)</w:t>
      </w:r>
      <w:r w:rsidR="002F38C6" w:rsidRPr="00A2133D">
        <w:rPr>
          <w:rStyle w:val="A4"/>
          <w:color w:val="auto"/>
          <w:sz w:val="22"/>
          <w:szCs w:val="22"/>
        </w:rPr>
        <w:t>.</w:t>
      </w:r>
    </w:p>
    <w:p w14:paraId="2143BAB9" w14:textId="58DC6B79" w:rsidR="00EB6106" w:rsidRPr="00A2133D" w:rsidRDefault="00372725" w:rsidP="00417DD3">
      <w:pPr>
        <w:pStyle w:val="Bulletlist"/>
        <w:numPr>
          <w:ilvl w:val="0"/>
          <w:numId w:val="9"/>
        </w:numPr>
        <w:spacing w:after="60"/>
        <w:ind w:left="283" w:right="-57"/>
        <w:rPr>
          <w:color w:val="auto"/>
        </w:rPr>
      </w:pPr>
      <w:r>
        <w:rPr>
          <w:color w:val="auto"/>
          <w:szCs w:val="22"/>
        </w:rPr>
        <w:t xml:space="preserve">From 2023 to </w:t>
      </w:r>
      <w:r w:rsidR="00C65117">
        <w:rPr>
          <w:color w:val="auto"/>
          <w:szCs w:val="22"/>
        </w:rPr>
        <w:t>2024, t</w:t>
      </w:r>
      <w:r w:rsidR="00EB6106" w:rsidRPr="00A2133D">
        <w:rPr>
          <w:color w:val="auto"/>
          <w:szCs w:val="22"/>
        </w:rPr>
        <w:t xml:space="preserve">he number of reports of carbapenemase-producing </w:t>
      </w:r>
      <w:r w:rsidR="00EB6106" w:rsidRPr="00A2133D">
        <w:rPr>
          <w:i/>
          <w:iCs/>
          <w:color w:val="auto"/>
          <w:szCs w:val="22"/>
        </w:rPr>
        <w:t>Pseudomonas</w:t>
      </w:r>
      <w:r w:rsidR="00671348" w:rsidRPr="00A2133D">
        <w:rPr>
          <w:i/>
          <w:iCs/>
          <w:color w:val="auto"/>
          <w:szCs w:val="22"/>
        </w:rPr>
        <w:t xml:space="preserve"> </w:t>
      </w:r>
      <w:r w:rsidR="00EB6106" w:rsidRPr="00A2133D">
        <w:rPr>
          <w:i/>
          <w:iCs/>
          <w:color w:val="auto"/>
          <w:szCs w:val="22"/>
        </w:rPr>
        <w:t>aeruginosa</w:t>
      </w:r>
      <w:r w:rsidR="00EB6106" w:rsidRPr="00A2133D">
        <w:rPr>
          <w:color w:val="auto"/>
          <w:szCs w:val="22"/>
        </w:rPr>
        <w:t xml:space="preserve"> </w:t>
      </w:r>
      <w:r w:rsidR="00EB6106" w:rsidRPr="00A2133D">
        <w:rPr>
          <w:color w:val="auto"/>
        </w:rPr>
        <w:t xml:space="preserve">and carbapenemase-producing </w:t>
      </w:r>
      <w:r w:rsidR="00EB6106" w:rsidRPr="00A2133D">
        <w:rPr>
          <w:i/>
          <w:iCs/>
          <w:color w:val="auto"/>
        </w:rPr>
        <w:t>Acinetobacter</w:t>
      </w:r>
      <w:r w:rsidR="00671348" w:rsidRPr="00A2133D">
        <w:rPr>
          <w:i/>
          <w:iCs/>
          <w:color w:val="auto"/>
        </w:rPr>
        <w:t xml:space="preserve"> </w:t>
      </w:r>
      <w:r w:rsidR="00EB6106" w:rsidRPr="00A2133D">
        <w:rPr>
          <w:i/>
          <w:iCs/>
          <w:color w:val="auto"/>
        </w:rPr>
        <w:t>baumannii</w:t>
      </w:r>
      <w:r w:rsidR="00EB6106" w:rsidRPr="00A2133D">
        <w:rPr>
          <w:color w:val="auto"/>
        </w:rPr>
        <w:t xml:space="preserve"> complex increased </w:t>
      </w:r>
      <w:r w:rsidR="00C65117">
        <w:rPr>
          <w:color w:val="auto"/>
        </w:rPr>
        <w:t>slightly</w:t>
      </w:r>
      <w:r w:rsidR="003E3832" w:rsidRPr="00A2133D">
        <w:rPr>
          <w:color w:val="auto"/>
        </w:rPr>
        <w:t>.</w:t>
      </w:r>
    </w:p>
    <w:p w14:paraId="3E5F02BB" w14:textId="33EE1AF0" w:rsidR="00EB6106" w:rsidRDefault="00EB6106" w:rsidP="00417DD3">
      <w:pPr>
        <w:pStyle w:val="Bulletlist"/>
        <w:numPr>
          <w:ilvl w:val="0"/>
          <w:numId w:val="9"/>
        </w:numPr>
        <w:spacing w:after="60"/>
        <w:ind w:left="283" w:right="-57"/>
        <w:rPr>
          <w:color w:val="auto"/>
        </w:rPr>
      </w:pPr>
      <w:r w:rsidRPr="00653576">
        <w:rPr>
          <w:color w:val="auto"/>
        </w:rPr>
        <w:t xml:space="preserve">There was a </w:t>
      </w:r>
      <w:r w:rsidR="00A2133D" w:rsidRPr="00653576">
        <w:rPr>
          <w:color w:val="auto"/>
        </w:rPr>
        <w:t>de</w:t>
      </w:r>
      <w:r w:rsidRPr="00653576">
        <w:rPr>
          <w:color w:val="auto"/>
        </w:rPr>
        <w:t xml:space="preserve">crease in the overall number of reports of </w:t>
      </w:r>
      <w:r w:rsidR="00C44920">
        <w:rPr>
          <w:color w:val="auto"/>
        </w:rPr>
        <w:t>multidrug-resistant (</w:t>
      </w:r>
      <w:r w:rsidRPr="00653576">
        <w:rPr>
          <w:color w:val="auto"/>
        </w:rPr>
        <w:t>MDR</w:t>
      </w:r>
      <w:r w:rsidR="00C44920">
        <w:rPr>
          <w:color w:val="auto"/>
        </w:rPr>
        <w:t>)</w:t>
      </w:r>
      <w:r w:rsidRPr="00653576">
        <w:rPr>
          <w:color w:val="auto"/>
        </w:rPr>
        <w:t xml:space="preserve"> </w:t>
      </w:r>
      <w:r w:rsidRPr="00653576">
        <w:rPr>
          <w:i/>
          <w:iCs/>
          <w:color w:val="auto"/>
        </w:rPr>
        <w:t>Shigella</w:t>
      </w:r>
      <w:r w:rsidRPr="00653576">
        <w:rPr>
          <w:color w:val="auto"/>
        </w:rPr>
        <w:t xml:space="preserve"> species</w:t>
      </w:r>
      <w:r w:rsidR="00372725">
        <w:rPr>
          <w:color w:val="auto"/>
        </w:rPr>
        <w:t xml:space="preserve"> from 2023 to 2024</w:t>
      </w:r>
      <w:r w:rsidRPr="00653576">
        <w:rPr>
          <w:color w:val="auto"/>
        </w:rPr>
        <w:t xml:space="preserve"> (</w:t>
      </w:r>
      <w:r w:rsidR="00A2133D" w:rsidRPr="00653576">
        <w:rPr>
          <w:color w:val="auto"/>
        </w:rPr>
        <w:t>down 22.2%</w:t>
      </w:r>
      <w:r w:rsidRPr="00653576">
        <w:rPr>
          <w:color w:val="auto"/>
        </w:rPr>
        <w:t xml:space="preserve">). There was a </w:t>
      </w:r>
      <w:r w:rsidR="00A2133D" w:rsidRPr="00653576">
        <w:rPr>
          <w:color w:val="auto"/>
        </w:rPr>
        <w:t>2</w:t>
      </w:r>
      <w:r w:rsidRPr="00653576">
        <w:rPr>
          <w:color w:val="auto"/>
        </w:rPr>
        <w:t xml:space="preserve">-fold increase </w:t>
      </w:r>
      <w:r w:rsidR="00653576" w:rsidRPr="00653576">
        <w:rPr>
          <w:color w:val="auto"/>
        </w:rPr>
        <w:t>in numbers from</w:t>
      </w:r>
      <w:r w:rsidRPr="00653576">
        <w:rPr>
          <w:color w:val="auto"/>
        </w:rPr>
        <w:t xml:space="preserve"> </w:t>
      </w:r>
      <w:r w:rsidR="00A2133D" w:rsidRPr="00653576">
        <w:rPr>
          <w:color w:val="auto"/>
        </w:rPr>
        <w:t>Western</w:t>
      </w:r>
      <w:r w:rsidRPr="00653576">
        <w:rPr>
          <w:color w:val="auto"/>
        </w:rPr>
        <w:t xml:space="preserve"> Australia</w:t>
      </w:r>
      <w:r w:rsidRPr="00372725">
        <w:rPr>
          <w:color w:val="auto"/>
        </w:rPr>
        <w:t>,</w:t>
      </w:r>
      <w:r w:rsidRPr="00653576">
        <w:rPr>
          <w:color w:val="auto"/>
        </w:rPr>
        <w:t xml:space="preserve"> and</w:t>
      </w:r>
      <w:r w:rsidR="00A2133D" w:rsidRPr="00653576">
        <w:rPr>
          <w:color w:val="auto"/>
        </w:rPr>
        <w:t xml:space="preserve"> </w:t>
      </w:r>
      <w:r w:rsidR="00653576" w:rsidRPr="00653576">
        <w:rPr>
          <w:color w:val="auto"/>
        </w:rPr>
        <w:t>a</w:t>
      </w:r>
      <w:r w:rsidR="00C65117">
        <w:rPr>
          <w:color w:val="auto"/>
        </w:rPr>
        <w:t xml:space="preserve"> slight</w:t>
      </w:r>
      <w:r w:rsidR="00653576" w:rsidRPr="00653576">
        <w:rPr>
          <w:color w:val="auto"/>
        </w:rPr>
        <w:t xml:space="preserve"> </w:t>
      </w:r>
      <w:r w:rsidRPr="00653576">
        <w:rPr>
          <w:color w:val="auto"/>
        </w:rPr>
        <w:t xml:space="preserve">increase </w:t>
      </w:r>
      <w:r w:rsidR="00653576" w:rsidRPr="00653576">
        <w:rPr>
          <w:color w:val="auto"/>
        </w:rPr>
        <w:t>from</w:t>
      </w:r>
      <w:r w:rsidRPr="00653576">
        <w:rPr>
          <w:color w:val="auto"/>
        </w:rPr>
        <w:t xml:space="preserve"> </w:t>
      </w:r>
      <w:r w:rsidR="00A2133D" w:rsidRPr="00653576">
        <w:rPr>
          <w:color w:val="auto"/>
        </w:rPr>
        <w:t>Queensland</w:t>
      </w:r>
      <w:r w:rsidR="00653576" w:rsidRPr="00653576">
        <w:rPr>
          <w:color w:val="auto"/>
        </w:rPr>
        <w:t>. The number of reports decreased</w:t>
      </w:r>
      <w:r w:rsidRPr="00653576">
        <w:rPr>
          <w:color w:val="auto"/>
        </w:rPr>
        <w:t xml:space="preserve"> </w:t>
      </w:r>
      <w:r w:rsidR="00653576" w:rsidRPr="00653576">
        <w:rPr>
          <w:color w:val="auto"/>
        </w:rPr>
        <w:t>from Victoria</w:t>
      </w:r>
      <w:r w:rsidR="00653576" w:rsidRPr="00372725">
        <w:rPr>
          <w:color w:val="auto"/>
        </w:rPr>
        <w:t>,</w:t>
      </w:r>
      <w:r w:rsidR="00653576" w:rsidRPr="00653576">
        <w:rPr>
          <w:color w:val="auto"/>
        </w:rPr>
        <w:t xml:space="preserve"> </w:t>
      </w:r>
      <w:r w:rsidR="00E671BE">
        <w:rPr>
          <w:color w:val="auto"/>
        </w:rPr>
        <w:t>New South Wales</w:t>
      </w:r>
      <w:r w:rsidR="00653576" w:rsidRPr="00653576">
        <w:rPr>
          <w:color w:val="auto"/>
        </w:rPr>
        <w:t>,</w:t>
      </w:r>
      <w:r w:rsidRPr="00653576">
        <w:rPr>
          <w:color w:val="auto"/>
        </w:rPr>
        <w:t xml:space="preserve"> and </w:t>
      </w:r>
      <w:r w:rsidR="00C81A38">
        <w:rPr>
          <w:color w:val="auto"/>
        </w:rPr>
        <w:t>SA</w:t>
      </w:r>
      <w:r w:rsidR="003E3832" w:rsidRPr="00C65117">
        <w:rPr>
          <w:color w:val="auto"/>
        </w:rPr>
        <w:t>.</w:t>
      </w:r>
    </w:p>
    <w:p w14:paraId="1FA54E5B" w14:textId="23A4306C" w:rsidR="0017179E" w:rsidRDefault="00C03A73" w:rsidP="00417DD3">
      <w:pPr>
        <w:pStyle w:val="Bulletlist"/>
        <w:numPr>
          <w:ilvl w:val="0"/>
          <w:numId w:val="9"/>
        </w:numPr>
        <w:spacing w:after="60"/>
        <w:ind w:left="283" w:right="-57"/>
        <w:rPr>
          <w:color w:val="auto"/>
        </w:rPr>
      </w:pPr>
      <w:r>
        <w:rPr>
          <w:color w:val="auto"/>
        </w:rPr>
        <w:t xml:space="preserve">Reports of linezolid-resistant </w:t>
      </w:r>
      <w:r w:rsidRPr="003A6DDA">
        <w:rPr>
          <w:i/>
          <w:iCs/>
          <w:color w:val="auto"/>
        </w:rPr>
        <w:t>Enterococcus</w:t>
      </w:r>
      <w:r>
        <w:rPr>
          <w:color w:val="auto"/>
        </w:rPr>
        <w:t xml:space="preserve"> species increased substantially in 2024 compared to 2023, which in turn showed higher cases in the preceding six years.</w:t>
      </w:r>
    </w:p>
    <w:p w14:paraId="5DF88A43" w14:textId="2E337CF4" w:rsidR="00EB6106" w:rsidRPr="00653576" w:rsidRDefault="00EB6106" w:rsidP="00417DD3">
      <w:pPr>
        <w:pStyle w:val="Bulletlist"/>
        <w:numPr>
          <w:ilvl w:val="0"/>
          <w:numId w:val="9"/>
        </w:numPr>
        <w:spacing w:after="60"/>
        <w:ind w:left="283" w:right="-57"/>
        <w:rPr>
          <w:color w:val="auto"/>
        </w:rPr>
      </w:pPr>
      <w:r w:rsidRPr="00653576">
        <w:rPr>
          <w:color w:val="auto"/>
        </w:rPr>
        <w:t>There was a</w:t>
      </w:r>
      <w:r w:rsidR="00653576" w:rsidRPr="00653576">
        <w:rPr>
          <w:color w:val="auto"/>
        </w:rPr>
        <w:t xml:space="preserve"> slight</w:t>
      </w:r>
      <w:r w:rsidRPr="00653576">
        <w:rPr>
          <w:color w:val="auto"/>
        </w:rPr>
        <w:t xml:space="preserve"> increase in the number of ceftriaxone-nonsusceptible </w:t>
      </w:r>
      <w:r w:rsidRPr="00653576">
        <w:rPr>
          <w:i/>
          <w:iCs/>
          <w:color w:val="auto"/>
        </w:rPr>
        <w:t>Salmonella</w:t>
      </w:r>
      <w:r w:rsidRPr="00653576">
        <w:rPr>
          <w:color w:val="auto"/>
        </w:rPr>
        <w:t xml:space="preserve"> species </w:t>
      </w:r>
      <w:r w:rsidR="00F87067">
        <w:rPr>
          <w:color w:val="auto"/>
        </w:rPr>
        <w:br/>
      </w:r>
      <w:r w:rsidRPr="00653576">
        <w:rPr>
          <w:color w:val="auto"/>
        </w:rPr>
        <w:t>(up 8.3%)</w:t>
      </w:r>
      <w:r w:rsidR="003462EA">
        <w:rPr>
          <w:color w:val="auto"/>
        </w:rPr>
        <w:t xml:space="preserve"> with both years showing a substantial increase compared to previous years</w:t>
      </w:r>
      <w:r w:rsidRPr="00653576">
        <w:rPr>
          <w:color w:val="auto"/>
        </w:rPr>
        <w:t xml:space="preserve">. There were </w:t>
      </w:r>
      <w:r w:rsidR="00653576" w:rsidRPr="00653576">
        <w:rPr>
          <w:color w:val="auto"/>
        </w:rPr>
        <w:t>five</w:t>
      </w:r>
      <w:r w:rsidRPr="00653576">
        <w:rPr>
          <w:color w:val="auto"/>
        </w:rPr>
        <w:t xml:space="preserve"> (</w:t>
      </w:r>
      <w:r w:rsidR="00653576" w:rsidRPr="00653576">
        <w:rPr>
          <w:color w:val="auto"/>
        </w:rPr>
        <w:t>4</w:t>
      </w:r>
      <w:r w:rsidRPr="00653576">
        <w:rPr>
          <w:color w:val="auto"/>
        </w:rPr>
        <w:t>.</w:t>
      </w:r>
      <w:r w:rsidR="00653576" w:rsidRPr="00653576">
        <w:rPr>
          <w:color w:val="auto"/>
        </w:rPr>
        <w:t>8</w:t>
      </w:r>
      <w:r w:rsidRPr="00653576">
        <w:rPr>
          <w:color w:val="auto"/>
        </w:rPr>
        <w:t xml:space="preserve">%) </w:t>
      </w:r>
      <w:r w:rsidR="005D188E" w:rsidRPr="00653576">
        <w:rPr>
          <w:color w:val="auto"/>
        </w:rPr>
        <w:t xml:space="preserve">ceftriaxone-nonsusceptible </w:t>
      </w:r>
      <w:r w:rsidRPr="00653576">
        <w:rPr>
          <w:color w:val="auto"/>
        </w:rPr>
        <w:t>typhoidal species reported in 202</w:t>
      </w:r>
      <w:r w:rsidR="00653576" w:rsidRPr="00653576">
        <w:rPr>
          <w:color w:val="auto"/>
        </w:rPr>
        <w:t>4</w:t>
      </w:r>
      <w:r w:rsidR="009E2981" w:rsidRPr="00653576">
        <w:rPr>
          <w:color w:val="auto"/>
        </w:rPr>
        <w:t>.</w:t>
      </w:r>
    </w:p>
    <w:p w14:paraId="22DD0D60" w14:textId="34336394" w:rsidR="00EB6106" w:rsidRPr="00323515" w:rsidRDefault="00EB6106" w:rsidP="00417DD3">
      <w:pPr>
        <w:pStyle w:val="Bulletlist"/>
        <w:numPr>
          <w:ilvl w:val="0"/>
          <w:numId w:val="9"/>
        </w:numPr>
        <w:spacing w:after="60"/>
        <w:ind w:left="283" w:right="-57"/>
        <w:rPr>
          <w:color w:val="auto"/>
        </w:rPr>
      </w:pPr>
      <w:r w:rsidRPr="00323515">
        <w:rPr>
          <w:color w:val="auto"/>
        </w:rPr>
        <w:t>There were 1</w:t>
      </w:r>
      <w:r w:rsidR="00323515" w:rsidRPr="00323515">
        <w:rPr>
          <w:color w:val="auto"/>
        </w:rPr>
        <w:t>6</w:t>
      </w:r>
      <w:r w:rsidRPr="00323515">
        <w:rPr>
          <w:color w:val="auto"/>
        </w:rPr>
        <w:t xml:space="preserve"> reports of MDR </w:t>
      </w:r>
      <w:r w:rsidRPr="00323515">
        <w:rPr>
          <w:i/>
          <w:iCs/>
          <w:color w:val="auto"/>
        </w:rPr>
        <w:t>Mycobacterium tuberculosis</w:t>
      </w:r>
      <w:r w:rsidRPr="00323515">
        <w:rPr>
          <w:color w:val="auto"/>
        </w:rPr>
        <w:t xml:space="preserve"> in 202</w:t>
      </w:r>
      <w:r w:rsidR="00323515" w:rsidRPr="00323515">
        <w:rPr>
          <w:color w:val="auto"/>
        </w:rPr>
        <w:t>4</w:t>
      </w:r>
      <w:r w:rsidRPr="00323515">
        <w:rPr>
          <w:color w:val="auto"/>
        </w:rPr>
        <w:t xml:space="preserve">, compared to </w:t>
      </w:r>
      <w:r w:rsidR="00323515" w:rsidRPr="00323515">
        <w:rPr>
          <w:color w:val="auto"/>
        </w:rPr>
        <w:t>21</w:t>
      </w:r>
      <w:r w:rsidRPr="00323515">
        <w:rPr>
          <w:color w:val="auto"/>
        </w:rPr>
        <w:t xml:space="preserve"> reports </w:t>
      </w:r>
      <w:r w:rsidR="00F87067">
        <w:rPr>
          <w:color w:val="auto"/>
        </w:rPr>
        <w:br/>
      </w:r>
      <w:r w:rsidRPr="00323515">
        <w:rPr>
          <w:color w:val="auto"/>
        </w:rPr>
        <w:t>in 202</w:t>
      </w:r>
      <w:r w:rsidR="00323515" w:rsidRPr="00323515">
        <w:rPr>
          <w:color w:val="auto"/>
        </w:rPr>
        <w:t>3</w:t>
      </w:r>
      <w:r w:rsidR="00BE42C0" w:rsidRPr="00323515">
        <w:rPr>
          <w:color w:val="auto"/>
        </w:rPr>
        <w:t>.</w:t>
      </w:r>
    </w:p>
    <w:p w14:paraId="1556D7F8" w14:textId="65D77FE9" w:rsidR="00EB6106" w:rsidRPr="00323515" w:rsidRDefault="00EB6106" w:rsidP="00417DD3">
      <w:pPr>
        <w:pStyle w:val="Bulletlist"/>
        <w:numPr>
          <w:ilvl w:val="0"/>
          <w:numId w:val="9"/>
        </w:numPr>
        <w:spacing w:after="60"/>
        <w:ind w:left="283" w:right="-57"/>
        <w:rPr>
          <w:color w:val="auto"/>
        </w:rPr>
      </w:pPr>
      <w:r w:rsidRPr="00323515">
        <w:rPr>
          <w:color w:val="auto"/>
        </w:rPr>
        <w:t>There were 1</w:t>
      </w:r>
      <w:r w:rsidR="00323515" w:rsidRPr="00323515">
        <w:rPr>
          <w:color w:val="auto"/>
        </w:rPr>
        <w:t>6</w:t>
      </w:r>
      <w:r w:rsidRPr="00323515">
        <w:rPr>
          <w:color w:val="auto"/>
        </w:rPr>
        <w:t xml:space="preserve"> reports of </w:t>
      </w:r>
      <w:r w:rsidRPr="00323515">
        <w:rPr>
          <w:i/>
          <w:iCs/>
          <w:color w:val="auto"/>
        </w:rPr>
        <w:t>Candida auris</w:t>
      </w:r>
      <w:r w:rsidRPr="00323515">
        <w:rPr>
          <w:color w:val="auto"/>
        </w:rPr>
        <w:t xml:space="preserve"> in 202</w:t>
      </w:r>
      <w:r w:rsidR="00323515" w:rsidRPr="00323515">
        <w:rPr>
          <w:color w:val="auto"/>
        </w:rPr>
        <w:t>4</w:t>
      </w:r>
      <w:r w:rsidR="00372725">
        <w:rPr>
          <w:color w:val="auto"/>
        </w:rPr>
        <w:t>,</w:t>
      </w:r>
      <w:r w:rsidR="00323515" w:rsidRPr="00323515">
        <w:rPr>
          <w:color w:val="auto"/>
        </w:rPr>
        <w:t xml:space="preserve"> compared to 17 reports</w:t>
      </w:r>
      <w:r w:rsidRPr="00323515">
        <w:rPr>
          <w:color w:val="auto"/>
        </w:rPr>
        <w:t xml:space="preserve"> </w:t>
      </w:r>
      <w:r w:rsidR="005D188E">
        <w:rPr>
          <w:color w:val="auto"/>
        </w:rPr>
        <w:t>i</w:t>
      </w:r>
      <w:r w:rsidRPr="00323515">
        <w:rPr>
          <w:color w:val="auto"/>
        </w:rPr>
        <w:t>n 202</w:t>
      </w:r>
      <w:r w:rsidR="00323515" w:rsidRPr="00323515">
        <w:rPr>
          <w:color w:val="auto"/>
        </w:rPr>
        <w:t>3.</w:t>
      </w:r>
    </w:p>
    <w:p w14:paraId="3FA8127F" w14:textId="69C5DD17" w:rsidR="00EB6106" w:rsidRPr="00323515" w:rsidRDefault="00EB6106" w:rsidP="00417DD3">
      <w:pPr>
        <w:pStyle w:val="Bulletlist"/>
        <w:numPr>
          <w:ilvl w:val="0"/>
          <w:numId w:val="9"/>
        </w:numPr>
        <w:ind w:left="283" w:right="-57"/>
        <w:rPr>
          <w:color w:val="auto"/>
        </w:rPr>
      </w:pPr>
      <w:r w:rsidRPr="00323515">
        <w:rPr>
          <w:color w:val="auto"/>
        </w:rPr>
        <w:t>Where the setting was known, the majority of CARs were reported from hospitals (</w:t>
      </w:r>
      <w:r w:rsidR="00323515" w:rsidRPr="00323515">
        <w:rPr>
          <w:color w:val="auto"/>
        </w:rPr>
        <w:t>54.2</w:t>
      </w:r>
      <w:r w:rsidRPr="00323515">
        <w:rPr>
          <w:color w:val="auto"/>
        </w:rPr>
        <w:t>%)</w:t>
      </w:r>
      <w:r w:rsidR="006A136B">
        <w:rPr>
          <w:color w:val="auto"/>
        </w:rPr>
        <w:t xml:space="preserve"> followed by </w:t>
      </w:r>
      <w:r w:rsidR="00372725">
        <w:rPr>
          <w:color w:val="auto"/>
        </w:rPr>
        <w:t xml:space="preserve">community settings </w:t>
      </w:r>
      <w:r w:rsidRPr="00323515">
        <w:rPr>
          <w:color w:val="auto"/>
        </w:rPr>
        <w:t>(</w:t>
      </w:r>
      <w:r w:rsidR="00323515" w:rsidRPr="00323515">
        <w:rPr>
          <w:color w:val="auto"/>
        </w:rPr>
        <w:t>45.5</w:t>
      </w:r>
      <w:r w:rsidRPr="00323515">
        <w:rPr>
          <w:color w:val="auto"/>
        </w:rPr>
        <w:t>%)</w:t>
      </w:r>
      <w:r w:rsidR="006A136B">
        <w:rPr>
          <w:color w:val="auto"/>
        </w:rPr>
        <w:t>. L</w:t>
      </w:r>
      <w:r w:rsidR="00372725">
        <w:rPr>
          <w:color w:val="auto"/>
        </w:rPr>
        <w:t xml:space="preserve">ess than 1% </w:t>
      </w:r>
      <w:r w:rsidR="006A136B">
        <w:rPr>
          <w:color w:val="auto"/>
        </w:rPr>
        <w:t xml:space="preserve">of CARs </w:t>
      </w:r>
      <w:r w:rsidR="00372725">
        <w:rPr>
          <w:color w:val="auto"/>
        </w:rPr>
        <w:t xml:space="preserve">were reported </w:t>
      </w:r>
      <w:r w:rsidRPr="00323515">
        <w:rPr>
          <w:color w:val="auto"/>
        </w:rPr>
        <w:t>from aged care homes.</w:t>
      </w:r>
    </w:p>
    <w:p w14:paraId="0B49BBD0" w14:textId="77777777" w:rsidR="0051363E" w:rsidRPr="007225FE" w:rsidRDefault="0051363E" w:rsidP="0051363E">
      <w:pPr>
        <w:pStyle w:val="Heading3"/>
        <w:rPr>
          <w:color w:val="005370"/>
        </w:rPr>
      </w:pPr>
      <w:bookmarkStart w:id="5" w:name="_Toc197433080"/>
      <w:bookmarkEnd w:id="4"/>
      <w:r w:rsidRPr="007225FE">
        <w:rPr>
          <w:color w:val="005370"/>
        </w:rPr>
        <w:lastRenderedPageBreak/>
        <w:t>What will be done to improve patient safety?</w:t>
      </w:r>
      <w:bookmarkEnd w:id="5"/>
    </w:p>
    <w:p w14:paraId="26B6CB45" w14:textId="77777777" w:rsidR="0051363E" w:rsidRDefault="0051363E" w:rsidP="0051363E">
      <w:pPr>
        <w:pStyle w:val="Normal-beforebullets"/>
        <w:spacing w:after="120"/>
      </w:pPr>
      <w:r w:rsidRPr="00B77C8C">
        <w:t>In response to the issues identified in analyses of CARAlert data between 2017 and 202</w:t>
      </w:r>
      <w:r>
        <w:t>4</w:t>
      </w:r>
      <w:r w:rsidRPr="00B77C8C">
        <w:t xml:space="preserve">, the </w:t>
      </w:r>
      <w:r>
        <w:t xml:space="preserve">Australian Commission on Safety and Quality in Health Care </w:t>
      </w:r>
      <w:r w:rsidRPr="0050196A">
        <w:t>will continue to:</w:t>
      </w:r>
    </w:p>
    <w:p w14:paraId="4DA0CC17" w14:textId="6CB00B2F" w:rsidR="0051363E" w:rsidRPr="0057141E" w:rsidRDefault="0051363E" w:rsidP="0051363E">
      <w:pPr>
        <w:pStyle w:val="ListParagraph"/>
        <w:numPr>
          <w:ilvl w:val="0"/>
          <w:numId w:val="9"/>
        </w:numPr>
        <w:spacing w:before="0" w:after="60"/>
        <w:ind w:left="568" w:hanging="284"/>
        <w:contextualSpacing w:val="0"/>
      </w:pPr>
      <w:r w:rsidRPr="0057141E">
        <w:t xml:space="preserve">Monitor </w:t>
      </w:r>
      <w:r w:rsidR="00CA4824" w:rsidRPr="0057141E">
        <w:t xml:space="preserve">and report on </w:t>
      </w:r>
      <w:r w:rsidRPr="0057141E">
        <w:t xml:space="preserve">CARs reported to CARAlert, maintain the CARAlert system and communicate CARAlert and other Antimicrobial Use and Resistance in Australia (AURA) surveillance data and key findings to states, territories, the </w:t>
      </w:r>
      <w:r w:rsidR="00F0548A">
        <w:t xml:space="preserve">Australian Government </w:t>
      </w:r>
      <w:r w:rsidRPr="0057141E">
        <w:t>Department of Health and Aged Care and relevant experts</w:t>
      </w:r>
    </w:p>
    <w:p w14:paraId="2CC266C6" w14:textId="1B028A0D" w:rsidR="0051363E" w:rsidRPr="00884D87" w:rsidRDefault="0051363E" w:rsidP="0051363E">
      <w:pPr>
        <w:pStyle w:val="ListParagraph"/>
        <w:numPr>
          <w:ilvl w:val="0"/>
          <w:numId w:val="9"/>
        </w:numPr>
        <w:spacing w:before="0" w:after="60"/>
        <w:ind w:left="568" w:hanging="284"/>
        <w:contextualSpacing w:val="0"/>
      </w:pPr>
      <w:r w:rsidRPr="00884D87">
        <w:t xml:space="preserve">Maintain the currency of and promote compliance with the </w:t>
      </w:r>
      <w:r w:rsidRPr="00884D87">
        <w:rPr>
          <w:i/>
          <w:iCs/>
        </w:rPr>
        <w:t>Australian Guidelines for the Prevention and Control of Infection in Healthcare</w:t>
      </w:r>
      <w:r w:rsidR="00D44A8B" w:rsidRPr="00884D87">
        <w:fldChar w:fldCharType="begin"/>
      </w:r>
      <w:r w:rsidR="00462235">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00D44A8B" w:rsidRPr="00884D87">
        <w:fldChar w:fldCharType="separate"/>
      </w:r>
      <w:r w:rsidR="00D44A8B" w:rsidRPr="00884D87">
        <w:rPr>
          <w:noProof/>
          <w:vertAlign w:val="superscript"/>
        </w:rPr>
        <w:t>1</w:t>
      </w:r>
      <w:r w:rsidR="00D44A8B" w:rsidRPr="00884D87">
        <w:fldChar w:fldCharType="end"/>
      </w:r>
      <w:r w:rsidR="00320B46" w:rsidRPr="00884D87">
        <w:t xml:space="preserve"> </w:t>
      </w:r>
      <w:r w:rsidRPr="00884D87">
        <w:t>as required by the National Safety and Quality Health Service (NSQHS) Standards</w:t>
      </w:r>
      <w:r w:rsidR="00C633CF">
        <w:fldChar w:fldCharType="begin"/>
      </w:r>
      <w:r w:rsidR="00C633CF">
        <w:instrText xml:space="preserve"> ADDIN EN.CITE &lt;EndNote&gt;&lt;Cite&gt;&lt;Author&gt;Australian Commission on Safety and Quality in Health Care&lt;/Author&gt;&lt;Year&gt;2021&lt;/Year&gt;&lt;RecNum&gt;563&lt;/RecNum&gt;&lt;DisplayText&gt;&lt;style face="superscript"&gt;2&lt;/style&gt;&lt;/DisplayText&gt;&lt;record&gt;&lt;rec-number&gt;563&lt;/rec-number&gt;&lt;foreign-keys&gt;&lt;key app="EN" db-id="50sdzz5rpr5pp3ev5wcv00w55dtazdrrfws9" timestamp="1588124265"&gt;563&lt;/key&gt;&lt;/foreign-keys&gt;&lt;ref-type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dates&gt;&lt;year&gt;2021&lt;/year&gt;&lt;/dates&gt;&lt;pub-location&gt;Sydney&lt;/pub-location&gt;&lt;publisher&gt;ACSQHC&lt;/publisher&gt;&lt;urls&gt;&lt;related-urls&gt;&lt;url&gt;https://www.safetyandquality.gov.au/publications-and-resources/resource-library/national-safety-and-quality-health-service-standards-second-edition&lt;/url&gt;&lt;/related-urls&gt;&lt;/urls&gt;&lt;/record&gt;&lt;/Cite&gt;&lt;/EndNote&gt;</w:instrText>
      </w:r>
      <w:r w:rsidR="00C633CF">
        <w:fldChar w:fldCharType="separate"/>
      </w:r>
      <w:r w:rsidR="00C633CF" w:rsidRPr="00C633CF">
        <w:rPr>
          <w:noProof/>
          <w:vertAlign w:val="superscript"/>
        </w:rPr>
        <w:t>2</w:t>
      </w:r>
      <w:r w:rsidR="00C633CF">
        <w:fldChar w:fldCharType="end"/>
      </w:r>
      <w:r w:rsidR="00C633CF">
        <w:t xml:space="preserve"> </w:t>
      </w:r>
      <w:r w:rsidR="004D3E75">
        <w:t>and</w:t>
      </w:r>
      <w:r w:rsidRPr="00884D87">
        <w:rPr>
          <w:lang w:val="en-GB"/>
        </w:rPr>
        <w:t xml:space="preserve"> </w:t>
      </w:r>
      <w:r w:rsidR="00925E83" w:rsidRPr="00884D87">
        <w:rPr>
          <w:lang w:val="en-GB"/>
        </w:rPr>
        <w:t>National Safety and Quality Primary and Community Healthcare Standards</w:t>
      </w:r>
      <w:r w:rsidR="00FC6F23">
        <w:rPr>
          <w:lang w:val="en-GB"/>
        </w:rPr>
        <w:fldChar w:fldCharType="begin"/>
      </w:r>
      <w:r w:rsidR="00462235">
        <w:rPr>
          <w:lang w:val="en-GB"/>
        </w:rPr>
        <w:instrText xml:space="preserve"> ADDIN EN.CITE &lt;EndNote&gt;&lt;Cite&gt;&lt;Author&gt;Australian Commission on Safety and Quality in Health Care&lt;/Author&gt;&lt;Year&gt;2021&lt;/Year&gt;&lt;RecNum&gt;1878&lt;/RecNum&gt;&lt;DisplayText&gt;&lt;style face="superscript"&gt;3&lt;/style&gt;&lt;/DisplayText&gt;&lt;record&gt;&lt;rec-number&gt;1878&lt;/rec-number&gt;&lt;foreign-keys&gt;&lt;key app="EN" db-id="50sdzz5rpr5pp3ev5wcv00w55dtazdrrfws9" timestamp="1700110478"&gt;1878&lt;/key&gt;&lt;/foreign-keys&gt;&lt;ref-type name="Report"&gt;27&lt;/ref-type&gt;&lt;contributors&gt;&lt;authors&gt;&lt;author&gt;Australian Commission on Safety and Quality in Health Care,&lt;/author&gt;&lt;/authors&gt;&lt;/contributors&gt;&lt;titles&gt;&lt;title&gt;National Safety and Quality Primary and Community Healthcare Standards&lt;/title&gt;&lt;/titles&gt;&lt;dates&gt;&lt;year&gt;2021&lt;/year&gt;&lt;/dates&gt;&lt;pub-location&gt;Sydney&lt;/pub-location&gt;&lt;publisher&gt;ACSQHC&lt;/publisher&gt;&lt;urls&gt;&lt;related-urls&gt;&lt;url&gt;https://www.health.gov.au/resources/publications/the-strengthened-aged-care-quality-standards-final-draft?language=en&lt;/url&gt;&lt;/related-urls&gt;&lt;/urls&gt;&lt;/record&gt;&lt;/Cite&gt;&lt;/EndNote&gt;</w:instrText>
      </w:r>
      <w:r w:rsidR="00FC6F23">
        <w:rPr>
          <w:lang w:val="en-GB"/>
        </w:rPr>
        <w:fldChar w:fldCharType="separate"/>
      </w:r>
      <w:r w:rsidR="00FC6F23" w:rsidRPr="00FC6F23">
        <w:rPr>
          <w:noProof/>
          <w:vertAlign w:val="superscript"/>
          <w:lang w:val="en-GB"/>
        </w:rPr>
        <w:t>3</w:t>
      </w:r>
      <w:r w:rsidR="00FC6F23">
        <w:rPr>
          <w:lang w:val="en-GB"/>
        </w:rPr>
        <w:fldChar w:fldCharType="end"/>
      </w:r>
      <w:r w:rsidR="00925E83" w:rsidRPr="00884D87">
        <w:rPr>
          <w:lang w:val="en-GB"/>
        </w:rPr>
        <w:t xml:space="preserve"> </w:t>
      </w:r>
      <w:r w:rsidR="004017B2" w:rsidRPr="004017B2">
        <w:rPr>
          <w:lang w:val="en-GB"/>
        </w:rPr>
        <w:t>(Primary and Community Healthcare Standards)</w:t>
      </w:r>
    </w:p>
    <w:p w14:paraId="38ED7A4B" w14:textId="418FAF72" w:rsidR="0051363E" w:rsidRPr="00884D87" w:rsidRDefault="0051363E" w:rsidP="0051363E">
      <w:pPr>
        <w:pStyle w:val="ListParagraph"/>
        <w:numPr>
          <w:ilvl w:val="0"/>
          <w:numId w:val="9"/>
        </w:numPr>
        <w:spacing w:before="0" w:after="60"/>
        <w:ind w:left="568" w:hanging="284"/>
        <w:contextualSpacing w:val="0"/>
      </w:pPr>
      <w:r w:rsidRPr="00884D87">
        <w:t xml:space="preserve">Maintain the currency of and promote implementation of guidance for specific organisms, such as the </w:t>
      </w:r>
      <w:r w:rsidRPr="00884D87">
        <w:rPr>
          <w:i/>
          <w:iCs/>
        </w:rPr>
        <w:t xml:space="preserve">Recommendations for the control of carbapenemase-producing </w:t>
      </w:r>
      <w:r w:rsidRPr="00884D87">
        <w:t xml:space="preserve">Enterobacterales </w:t>
      </w:r>
      <w:r w:rsidRPr="00884D87">
        <w:rPr>
          <w:i/>
          <w:iCs/>
        </w:rPr>
        <w:t>(CPE): A guide for acute care health service organisations</w:t>
      </w:r>
      <w:r w:rsidR="00D903CF" w:rsidRPr="00884D87">
        <w:fldChar w:fldCharType="begin"/>
      </w:r>
      <w:r w:rsidR="00462235">
        <w:instrText xml:space="preserve"> ADDIN EN.CITE &lt;EndNote&gt;&lt;Cite&gt;&lt;Author&gt;Australian Commission on Safety and Quality in Health Care&lt;/Author&gt;&lt;Year&gt;2021&lt;/Year&gt;&lt;RecNum&gt;565&lt;/RecNum&gt;&lt;DisplayText&gt;&lt;style face="superscript"&gt;4&lt;/style&gt;&lt;/DisplayText&gt;&lt;record&gt;&lt;rec-number&gt;565&lt;/rec-number&gt;&lt;foreign-keys&gt;&lt;key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D903CF" w:rsidRPr="00884D87">
        <w:fldChar w:fldCharType="separate"/>
      </w:r>
      <w:r w:rsidR="00FC6F23" w:rsidRPr="00FC6F23">
        <w:rPr>
          <w:noProof/>
          <w:vertAlign w:val="superscript"/>
        </w:rPr>
        <w:t>4</w:t>
      </w:r>
      <w:r w:rsidR="00D903CF" w:rsidRPr="00884D87">
        <w:fldChar w:fldCharType="end"/>
      </w:r>
      <w:r w:rsidR="00320B46" w:rsidRPr="00884D87">
        <w:rPr>
          <w:i/>
          <w:iCs/>
        </w:rPr>
        <w:t xml:space="preserve"> </w:t>
      </w:r>
      <w:r w:rsidRPr="00884D87">
        <w:rPr>
          <w:lang w:val="en-GB"/>
        </w:rPr>
        <w:t xml:space="preserve">and </w:t>
      </w:r>
      <w:r w:rsidRPr="00884D87">
        <w:t>promote consistency of screening and infection prevention and control practices, and outbreak responses to improve</w:t>
      </w:r>
      <w:r w:rsidR="00884D87" w:rsidRPr="00884D87">
        <w:t xml:space="preserve"> containment of </w:t>
      </w:r>
      <w:r w:rsidRPr="00884D87">
        <w:t xml:space="preserve">CPE </w:t>
      </w:r>
      <w:r w:rsidR="00884D87" w:rsidRPr="00884D87">
        <w:t>and other carbapenemase-producing organisms</w:t>
      </w:r>
    </w:p>
    <w:p w14:paraId="09796A36" w14:textId="766253CB" w:rsidR="0051363E" w:rsidRPr="00884D87" w:rsidRDefault="0051363E" w:rsidP="0051363E">
      <w:pPr>
        <w:pStyle w:val="ListParagraph"/>
        <w:numPr>
          <w:ilvl w:val="0"/>
          <w:numId w:val="9"/>
        </w:numPr>
        <w:spacing w:before="0" w:after="60"/>
        <w:ind w:left="568" w:hanging="284"/>
        <w:contextualSpacing w:val="0"/>
      </w:pPr>
      <w:r w:rsidRPr="00884D87">
        <w:t>Use CARAlert and other AURA data to refine and strengthen approaches to infection prevention and control and antimicrobial stewardship (AMS), and support implementation of the NSQHS Standards</w:t>
      </w:r>
      <w:r w:rsidR="00C633CF">
        <w:fldChar w:fldCharType="begin"/>
      </w:r>
      <w:r w:rsidR="00C633CF">
        <w:instrText xml:space="preserve"> ADDIN EN.CITE &lt;EndNote&gt;&lt;Cite&gt;&lt;Author&gt;Australian Commission on Safety and Quality in Health Care&lt;/Author&gt;&lt;Year&gt;2021&lt;/Year&gt;&lt;RecNum&gt;563&lt;/RecNum&gt;&lt;DisplayText&gt;&lt;style face="superscript"&gt;2&lt;/style&gt;&lt;/DisplayText&gt;&lt;record&gt;&lt;rec-number&gt;563&lt;/rec-number&gt;&lt;foreign-keys&gt;&lt;key app="EN" db-id="50sdzz5rpr5pp3ev5wcv00w55dtazdrrfws9" timestamp="1588124265"&gt;563&lt;/key&gt;&lt;/foreign-keys&gt;&lt;ref-type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dates&gt;&lt;year&gt;2021&lt;/year&gt;&lt;/dates&gt;&lt;pub-location&gt;Sydney&lt;/pub-location&gt;&lt;publisher&gt;ACSQHC&lt;/publisher&gt;&lt;urls&gt;&lt;related-urls&gt;&lt;url&gt;https://www.safetyandquality.gov.au/publications-and-resources/resource-library/national-safety-and-quality-health-service-standards-second-edition&lt;/url&gt;&lt;/related-urls&gt;&lt;/urls&gt;&lt;/record&gt;&lt;/Cite&gt;&lt;/EndNote&gt;</w:instrText>
      </w:r>
      <w:r w:rsidR="00C633CF">
        <w:fldChar w:fldCharType="separate"/>
      </w:r>
      <w:r w:rsidR="00C633CF" w:rsidRPr="00C633CF">
        <w:rPr>
          <w:noProof/>
          <w:vertAlign w:val="superscript"/>
        </w:rPr>
        <w:t>2</w:t>
      </w:r>
      <w:r w:rsidR="00C633CF">
        <w:fldChar w:fldCharType="end"/>
      </w:r>
      <w:r w:rsidRPr="00884D87">
        <w:t>, the Primary and Community Healthcare Standards</w:t>
      </w:r>
      <w:r w:rsidR="00D903CF" w:rsidRPr="00884D87">
        <w:fldChar w:fldCharType="begin"/>
      </w:r>
      <w:r w:rsidR="00462235">
        <w:instrText xml:space="preserve"> ADDIN EN.CITE &lt;EndNote&gt;&lt;Cite&gt;&lt;Author&gt;Australian Commission on Safety and Quality in Health Care&lt;/Author&gt;&lt;Year&gt;2021&lt;/Year&gt;&lt;RecNum&gt;1878&lt;/RecNum&gt;&lt;DisplayText&gt;&lt;style face="superscript"&gt;3&lt;/style&gt;&lt;/DisplayText&gt;&lt;record&gt;&lt;rec-number&gt;1878&lt;/rec-number&gt;&lt;foreign-keys&gt;&lt;key app="EN" db-id="50sdzz5rpr5pp3ev5wcv00w55dtazdrrfws9" timestamp="1700110478"&gt;1878&lt;/key&gt;&lt;/foreign-keys&gt;&lt;ref-type name="Report"&gt;27&lt;/ref-type&gt;&lt;contributors&gt;&lt;authors&gt;&lt;author&gt;Australian Commission on Safety and Quality in Health Care,&lt;/author&gt;&lt;/authors&gt;&lt;/contributors&gt;&lt;titles&gt;&lt;title&gt;National Safety and Quality Primary and Community Healthcare Standards&lt;/title&gt;&lt;/titles&gt;&lt;dates&gt;&lt;year&gt;2021&lt;/year&gt;&lt;/dates&gt;&lt;pub-location&gt;Sydney&lt;/pub-location&gt;&lt;publisher&gt;ACSQHC&lt;/publisher&gt;&lt;urls&gt;&lt;related-urls&gt;&lt;url&gt;https://www.health.gov.au/resources/publications/the-strengthened-aged-care-quality-standards-final-draft?language=en&lt;/url&gt;&lt;/related-urls&gt;&lt;/urls&gt;&lt;/record&gt;&lt;/Cite&gt;&lt;/EndNote&gt;</w:instrText>
      </w:r>
      <w:r w:rsidR="00D903CF" w:rsidRPr="00884D87">
        <w:fldChar w:fldCharType="separate"/>
      </w:r>
      <w:r w:rsidR="00FC6F23" w:rsidRPr="00FC6F23">
        <w:rPr>
          <w:noProof/>
          <w:vertAlign w:val="superscript"/>
        </w:rPr>
        <w:t>3</w:t>
      </w:r>
      <w:r w:rsidR="00D903CF" w:rsidRPr="00884D87">
        <w:fldChar w:fldCharType="end"/>
      </w:r>
      <w:r w:rsidR="00320B46" w:rsidRPr="00884D87">
        <w:t xml:space="preserve"> </w:t>
      </w:r>
      <w:r w:rsidRPr="00884D87">
        <w:t>and the AMS Clinical Care Standard</w:t>
      </w:r>
      <w:r w:rsidR="00D903CF" w:rsidRPr="00884D87">
        <w:fldChar w:fldCharType="begin"/>
      </w:r>
      <w:r w:rsidR="00462235">
        <w:instrText xml:space="preserve"> ADDIN EN.CITE &lt;EndNote&gt;&lt;Cite&gt;&lt;Author&gt;Australian Commission on Safety and Quality in Health Care&lt;/Author&gt;&lt;Year&gt;2020&lt;/Year&gt;&lt;RecNum&gt;1885&lt;/RecNum&gt;&lt;DisplayText&gt;&lt;style face="superscript"&gt;5&lt;/style&gt;&lt;/DisplayText&gt;&lt;record&gt;&lt;rec-number&gt;1885&lt;/rec-number&gt;&lt;foreign-keys&gt;&lt;key app="EN" db-id="50sdzz5rpr5pp3ev5wcv00w55dtazdrrfws9" timestamp="1703024234"&gt;1885&lt;/key&gt;&lt;/foreign-keys&gt;&lt;ref-type name="Report"&gt;27&lt;/ref-type&gt;&lt;contributors&gt;&lt;authors&gt;&lt;author&gt;Australian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QSC&lt;/publisher&gt;&lt;urls&gt;&lt;related-urls&gt;&lt;url&gt;https://www.safetyandquality.gov.au/our-work/clinical-care-standards/antimicrobial-stewardship-clinical-care-standard&lt;/url&gt;&lt;/related-urls&gt;&lt;/urls&gt;&lt;/record&gt;&lt;/Cite&gt;&lt;/EndNote&gt;</w:instrText>
      </w:r>
      <w:r w:rsidR="00D903CF" w:rsidRPr="00884D87">
        <w:fldChar w:fldCharType="separate"/>
      </w:r>
      <w:r w:rsidR="00D903CF" w:rsidRPr="00884D87">
        <w:rPr>
          <w:noProof/>
          <w:vertAlign w:val="superscript"/>
        </w:rPr>
        <w:t>5</w:t>
      </w:r>
      <w:r w:rsidR="00D903CF" w:rsidRPr="00884D87">
        <w:fldChar w:fldCharType="end"/>
      </w:r>
    </w:p>
    <w:p w14:paraId="11EC60BA" w14:textId="5A75934A" w:rsidR="0051363E" w:rsidRPr="00884D87" w:rsidRDefault="0051363E" w:rsidP="0051363E">
      <w:pPr>
        <w:pStyle w:val="ListParagraph"/>
        <w:numPr>
          <w:ilvl w:val="0"/>
          <w:numId w:val="9"/>
        </w:numPr>
        <w:spacing w:before="0" w:after="60"/>
        <w:ind w:left="568" w:hanging="284"/>
        <w:contextualSpacing w:val="0"/>
      </w:pPr>
      <w:r w:rsidRPr="00884D87">
        <w:t xml:space="preserve">Liaise with the Aged Care Quality and Safety Commission and aged care provider organisations and promote use of </w:t>
      </w:r>
      <w:r w:rsidRPr="00884D87">
        <w:rPr>
          <w:i/>
          <w:iCs/>
        </w:rPr>
        <w:t>The Aged Care Infection Prevention and Control Guide</w:t>
      </w:r>
      <w:r w:rsidR="00264F6E" w:rsidRPr="00264F6E">
        <w:fldChar w:fldCharType="begin"/>
      </w:r>
      <w:r w:rsidR="00462235">
        <w:instrText xml:space="preserve"> ADDIN EN.CITE &lt;EndNote&gt;&lt;Cite&gt;&lt;Author&gt;Australian Commission on Safety and Quality in Health Care&lt;/Author&gt;&lt;Year&gt;2024&lt;/Year&gt;&lt;RecNum&gt;2068&lt;/RecNum&gt;&lt;DisplayText&gt;&lt;style face="superscript"&gt;6&lt;/style&gt;&lt;/DisplayText&gt;&lt;record&gt;&lt;rec-number&gt;2068&lt;/rec-number&gt;&lt;foreign-keys&gt;&lt;key app="EN" db-id="50sdzz5rpr5pp3ev5wcv00w55dtazdrrfws9" timestamp="1743386920"&gt;2068&lt;/key&gt;&lt;/foreign-keys&gt;&lt;ref-type name="Report"&gt;27&lt;/ref-type&gt;&lt;contributors&gt;&lt;authors&gt;&lt;author&gt;Australian Commission on Safety and Quality in Health Care,&lt;/author&gt;&lt;/authors&gt;&lt;/contributors&gt;&lt;titles&gt;&lt;title&gt;The Aged Care Infection Prevention and Control Guide&lt;/title&gt;&lt;/titles&gt;&lt;dates&gt;&lt;year&gt;2024&lt;/year&gt;&lt;/dates&gt;&lt;pub-location&gt;Sydney&lt;/pub-location&gt;&lt;publisher&gt;ACQSC&lt;/publisher&gt;&lt;urls&gt;&lt;related-urls&gt;&lt;url&gt;https://www.safetyandquality.gov.au/publications-and-resources/resource-library/aged-care-infection-prevention-and-control-guide&lt;/url&gt;&lt;/related-urls&gt;&lt;/urls&gt;&lt;/record&gt;&lt;/Cite&gt;&lt;/EndNote&gt;</w:instrText>
      </w:r>
      <w:r w:rsidR="00264F6E" w:rsidRPr="00264F6E">
        <w:fldChar w:fldCharType="separate"/>
      </w:r>
      <w:r w:rsidR="00264F6E" w:rsidRPr="00264F6E">
        <w:rPr>
          <w:noProof/>
          <w:vertAlign w:val="superscript"/>
        </w:rPr>
        <w:t>6</w:t>
      </w:r>
      <w:r w:rsidR="00264F6E" w:rsidRPr="00264F6E">
        <w:fldChar w:fldCharType="end"/>
      </w:r>
      <w:r w:rsidRPr="00884D87">
        <w:t xml:space="preserve"> to support implementation of infection prevention and control </w:t>
      </w:r>
      <w:r w:rsidR="007F1C5B">
        <w:t xml:space="preserve">and AMS </w:t>
      </w:r>
      <w:r w:rsidRPr="00884D87">
        <w:t xml:space="preserve">programs in aged care homes to meet the requirements of the </w:t>
      </w:r>
      <w:r w:rsidR="00A84298">
        <w:t xml:space="preserve">strengthened </w:t>
      </w:r>
      <w:r w:rsidRPr="00884D87">
        <w:t>Aged Care Quality Standards</w:t>
      </w:r>
      <w:r w:rsidR="00C472E4" w:rsidRPr="00884D87">
        <w:fldChar w:fldCharType="begin"/>
      </w:r>
      <w:r w:rsidR="00CA47FA">
        <w:instrText xml:space="preserve"> ADDIN EN.CITE &lt;EndNote&gt;&lt;Cite&gt;&lt;Author&gt;Australian Commission on Safety and Quality in Health Care&lt;/Author&gt;&lt;Year&gt;2024&lt;/Year&gt;&lt;RecNum&gt;1883&lt;/RecNum&gt;&lt;DisplayText&gt;&lt;style face="superscript"&gt;7&lt;/style&gt;&lt;/DisplayText&gt;&lt;record&gt;&lt;rec-number&gt;1883&lt;/rec-number&gt;&lt;foreign-keys&gt;&lt;key app="EN" db-id="50sdzz5rpr5pp3ev5wcv00w55dtazdrrfws9" timestamp="1702338188"&gt;1883&lt;/key&gt;&lt;/foreign-keys&gt;&lt;ref-type name="Web Page"&gt;12&lt;/ref-type&gt;&lt;contributors&gt;&lt;authors&gt;&lt;author&gt;Australian Commission on Safety and Quality in Health Care,&lt;/author&gt;&lt;/authors&gt;&lt;/contributors&gt;&lt;titles&gt;&lt;title&gt;Aged Care Quality Standards: Standard 5 - Clinical Care&lt;/title&gt;&lt;/titles&gt;&lt;number&gt;20 March 2025&lt;/number&gt;&lt;dates&gt;&lt;year&gt;2024&lt;/year&gt;&lt;/dates&gt;&lt;pub-location&gt;Sydney&lt;/pub-location&gt;&lt;publisher&gt;ACSQHC&lt;/publisher&gt;&lt;urls&gt;&lt;related-urls&gt;&lt;url&gt;https://www.safetyandquality.gov.au/standards/aged-care-quality-standards-standard-5-clinical-care&lt;/url&gt;&lt;/related-urls&gt;&lt;/urls&gt;&lt;/record&gt;&lt;/Cite&gt;&lt;/EndNote&gt;</w:instrText>
      </w:r>
      <w:r w:rsidR="00C472E4" w:rsidRPr="00884D87">
        <w:fldChar w:fldCharType="separate"/>
      </w:r>
      <w:r w:rsidR="00264F6E" w:rsidRPr="00264F6E">
        <w:rPr>
          <w:noProof/>
          <w:vertAlign w:val="superscript"/>
        </w:rPr>
        <w:t>7</w:t>
      </w:r>
      <w:r w:rsidR="00C472E4" w:rsidRPr="00884D87">
        <w:fldChar w:fldCharType="end"/>
      </w:r>
      <w:r w:rsidRPr="00884D87">
        <w:t>, particularly the Aged Care Clinical Standard</w:t>
      </w:r>
      <w:r w:rsidR="00462235">
        <w:fldChar w:fldCharType="begin"/>
      </w:r>
      <w:r w:rsidR="00CA47FA">
        <w:instrText xml:space="preserve"> ADDIN EN.CITE &lt;EndNote&gt;&lt;Cite&gt;&lt;Author&gt;Aged Care Quality and Safety Commission&lt;/Author&gt;&lt;Year&gt;2025&lt;/Year&gt;&lt;RecNum&gt;1930&lt;/RecNum&gt;&lt;DisplayText&gt;&lt;style face="superscript"&gt;8&lt;/style&gt;&lt;/DisplayText&gt;&lt;record&gt;&lt;rec-number&gt;1930&lt;/rec-number&gt;&lt;foreign-keys&gt;&lt;key app="EN" db-id="50sdzz5rpr5pp3ev5wcv00w55dtazdrrfws9" timestamp="1714926587"&gt;1930&lt;/key&gt;&lt;/foreign-keys&gt;&lt;ref-type name="Web Page"&gt;12&lt;/ref-type&gt;&lt;contributors&gt;&lt;authors&gt;&lt;author&gt;Aged Care Quality and Safety Commission,&lt;/author&gt;&lt;/authors&gt;&lt;/contributors&gt;&lt;titles&gt;&lt;title&gt;Strengthened Quality Standards&lt;/title&gt;&lt;/titles&gt;&lt;volume&gt;2025&lt;/volume&gt;&lt;number&gt;20 March 2025&lt;/number&gt;&lt;dates&gt;&lt;year&gt;2025&lt;/year&gt;&lt;/dates&gt;&lt;pub-location&gt;Sydney&lt;/pub-location&gt;&lt;publisher&gt;ACSQHC&lt;/publisher&gt;&lt;urls&gt;&lt;related-urls&gt;&lt;url&gt;https://www.agedcarequality.gov.au/providers/quality-standards/strengthened-quality-standards&lt;/url&gt;&lt;/related-urls&gt;&lt;/urls&gt;&lt;custom1&gt;2025&lt;/custom1&gt;&lt;custom2&gt;20 March 2025&lt;/custom2&gt;&lt;/record&gt;&lt;/Cite&gt;&lt;/EndNote&gt;</w:instrText>
      </w:r>
      <w:r w:rsidR="00462235">
        <w:fldChar w:fldCharType="separate"/>
      </w:r>
      <w:r w:rsidR="00462235" w:rsidRPr="00462235">
        <w:rPr>
          <w:noProof/>
          <w:vertAlign w:val="superscript"/>
        </w:rPr>
        <w:t>8</w:t>
      </w:r>
      <w:r w:rsidR="00462235">
        <w:fldChar w:fldCharType="end"/>
      </w:r>
    </w:p>
    <w:p w14:paraId="34478182" w14:textId="77777777" w:rsidR="0051363E" w:rsidRPr="00884D87" w:rsidRDefault="0051363E" w:rsidP="0051363E">
      <w:pPr>
        <w:pStyle w:val="ListParagraph"/>
        <w:numPr>
          <w:ilvl w:val="0"/>
          <w:numId w:val="9"/>
        </w:numPr>
        <w:spacing w:before="0" w:after="60"/>
        <w:ind w:left="568" w:hanging="284"/>
        <w:contextualSpacing w:val="0"/>
      </w:pPr>
      <w:r w:rsidRPr="00884D87">
        <w:t>Support collaboration between the states and territories and hospital and community care settings to prevent and control CARs</w:t>
      </w:r>
    </w:p>
    <w:p w14:paraId="2DDA5DF7" w14:textId="36402C12" w:rsidR="00EB6106" w:rsidRPr="00884D87" w:rsidRDefault="0051363E" w:rsidP="0051363E">
      <w:pPr>
        <w:pStyle w:val="Bulletlist"/>
        <w:numPr>
          <w:ilvl w:val="0"/>
          <w:numId w:val="9"/>
        </w:numPr>
        <w:spacing w:after="80"/>
        <w:rPr>
          <w:color w:val="auto"/>
        </w:rPr>
      </w:pPr>
      <w:r w:rsidRPr="00884D87">
        <w:rPr>
          <w:color w:val="auto"/>
        </w:rPr>
        <w:t>Prepare analyses of antimicrobial resistance data for and liaise with Therapeutic Guidelines Limited, the organisation that develops guidance on antimicrobial prescribing in Australia.</w:t>
      </w:r>
      <w:r w:rsidR="00EB6106" w:rsidRPr="00884D87">
        <w:rPr>
          <w:color w:val="auto"/>
        </w:rPr>
        <w:br w:type="page"/>
      </w:r>
    </w:p>
    <w:p w14:paraId="2D539FAD" w14:textId="04FAE709" w:rsidR="00EB6106" w:rsidRPr="007225FE" w:rsidRDefault="00EB6106" w:rsidP="00EB6106">
      <w:pPr>
        <w:pStyle w:val="Heading2"/>
        <w:rPr>
          <w:color w:val="005370"/>
        </w:rPr>
      </w:pPr>
      <w:bookmarkStart w:id="6" w:name="_Toc197433081"/>
      <w:r w:rsidRPr="007225FE">
        <w:rPr>
          <w:color w:val="005370"/>
        </w:rPr>
        <w:lastRenderedPageBreak/>
        <w:t>Results from CARAlert, 202</w:t>
      </w:r>
      <w:r w:rsidR="00194A56" w:rsidRPr="007225FE">
        <w:rPr>
          <w:color w:val="005370"/>
        </w:rPr>
        <w:t>4</w:t>
      </w:r>
      <w:bookmarkEnd w:id="6"/>
    </w:p>
    <w:p w14:paraId="7C218C9B" w14:textId="77777777" w:rsidR="00EB6106" w:rsidRDefault="00EB6106" w:rsidP="00EB6106">
      <w:r>
        <w:t>I</w:t>
      </w:r>
      <w:r w:rsidRPr="001C74A2">
        <w:t xml:space="preserve">nformation about </w:t>
      </w:r>
      <w:r>
        <w:t>the National Alert System for Critical Antimicrobial Resistances (</w:t>
      </w:r>
      <w:r w:rsidRPr="001C74A2">
        <w:t>CARAlert</w:t>
      </w:r>
      <w:r>
        <w:t>), and methods used for the analyses presented in this report are included in Appendices 1 and 2.</w:t>
      </w:r>
    </w:p>
    <w:p w14:paraId="2E1C1191" w14:textId="5BE8ECEC" w:rsidR="00EB6106" w:rsidRDefault="00EB6106" w:rsidP="00EB6106">
      <w:r w:rsidRPr="00797EEB">
        <w:t>Between 1 January 202</w:t>
      </w:r>
      <w:r w:rsidR="002B56EC">
        <w:t>4</w:t>
      </w:r>
      <w:r w:rsidRPr="00797EEB">
        <w:t xml:space="preserve"> and 31 December 202</w:t>
      </w:r>
      <w:r w:rsidR="00194A56">
        <w:t>4</w:t>
      </w:r>
      <w:r w:rsidRPr="00797EEB">
        <w:t xml:space="preserve">, a total </w:t>
      </w:r>
      <w:r w:rsidRPr="000E51CC">
        <w:t xml:space="preserve">of </w:t>
      </w:r>
      <w:r w:rsidR="000E51CC" w:rsidRPr="000E51CC">
        <w:t>3</w:t>
      </w:r>
      <w:r w:rsidRPr="000E51CC">
        <w:t>,</w:t>
      </w:r>
      <w:r w:rsidR="000E51CC" w:rsidRPr="000E51CC">
        <w:t>38</w:t>
      </w:r>
      <w:r w:rsidR="00E50D4D">
        <w:t>9</w:t>
      </w:r>
      <w:r w:rsidRPr="000E51CC">
        <w:t xml:space="preserve"> critical </w:t>
      </w:r>
      <w:r>
        <w:t>antimicrobial resistances (</w:t>
      </w:r>
      <w:r w:rsidRPr="00E52318">
        <w:t>CARs</w:t>
      </w:r>
      <w:r>
        <w:t>)</w:t>
      </w:r>
      <w:r w:rsidRPr="00E52318">
        <w:t xml:space="preserve"> </w:t>
      </w:r>
      <w:r w:rsidRPr="005E7EA9">
        <w:t>fro</w:t>
      </w:r>
      <w:r w:rsidRPr="009D1DA4">
        <w:t>m 7</w:t>
      </w:r>
      <w:r w:rsidR="009D1DA4" w:rsidRPr="009D1DA4">
        <w:t>4</w:t>
      </w:r>
      <w:r w:rsidRPr="009D1DA4">
        <w:t xml:space="preserve"> originating </w:t>
      </w:r>
      <w:r w:rsidRPr="00E52318">
        <w:t xml:space="preserve">laboratories across Australia were entered into </w:t>
      </w:r>
      <w:r w:rsidRPr="009D1DA4">
        <w:t>CARAlert by 2</w:t>
      </w:r>
      <w:r w:rsidR="009D1DA4" w:rsidRPr="009D1DA4">
        <w:t>2</w:t>
      </w:r>
      <w:r w:rsidRPr="009D1DA4">
        <w:t xml:space="preserve"> of </w:t>
      </w:r>
      <w:r>
        <w:t xml:space="preserve">the </w:t>
      </w:r>
      <w:r w:rsidRPr="007307E4">
        <w:t>2</w:t>
      </w:r>
      <w:r w:rsidR="00C737D9">
        <w:t>7</w:t>
      </w:r>
      <w:r>
        <w:t xml:space="preserve"> </w:t>
      </w:r>
      <w:r w:rsidRPr="00E52318">
        <w:t xml:space="preserve">confirming laboratories </w:t>
      </w:r>
      <w:r>
        <w:t xml:space="preserve">nationally that </w:t>
      </w:r>
      <w:r w:rsidR="00424205">
        <w:t>participate</w:t>
      </w:r>
      <w:r>
        <w:t xml:space="preserve"> </w:t>
      </w:r>
      <w:r w:rsidR="00424205">
        <w:t xml:space="preserve">in </w:t>
      </w:r>
      <w:r>
        <w:t xml:space="preserve">CARAlert </w:t>
      </w:r>
      <w:r w:rsidRPr="00E52318">
        <w:t>(</w:t>
      </w:r>
      <w:r>
        <w:t>Appendix 3</w:t>
      </w:r>
      <w:r w:rsidRPr="00E52318">
        <w:t xml:space="preserve">). There was an average </w:t>
      </w:r>
      <w:r w:rsidRPr="009D1DA4">
        <w:t>of 2</w:t>
      </w:r>
      <w:r w:rsidR="009D1DA4" w:rsidRPr="009D1DA4">
        <w:t>82</w:t>
      </w:r>
      <w:r w:rsidRPr="009D1DA4">
        <w:t xml:space="preserve"> entries </w:t>
      </w:r>
      <w:r w:rsidRPr="00E52318">
        <w:t>per month</w:t>
      </w:r>
      <w:r w:rsidR="009D1DA4">
        <w:t xml:space="preserve"> (range</w:t>
      </w:r>
      <w:r w:rsidR="002B56EC">
        <w:t>:</w:t>
      </w:r>
      <w:r w:rsidR="009D1DA4">
        <w:t xml:space="preserve"> 230 in January to 331 in October)</w:t>
      </w:r>
      <w:r w:rsidRPr="00E52318">
        <w:t>.</w:t>
      </w:r>
    </w:p>
    <w:p w14:paraId="7A8CED50" w14:textId="77777777" w:rsidR="00C20DCA" w:rsidRPr="007225FE" w:rsidRDefault="00C20DCA" w:rsidP="00C20DCA">
      <w:pPr>
        <w:pStyle w:val="Heading3"/>
        <w:rPr>
          <w:color w:val="005370"/>
        </w:rPr>
      </w:pPr>
      <w:bookmarkStart w:id="7" w:name="_Toc197433082"/>
      <w:r w:rsidRPr="007225FE">
        <w:rPr>
          <w:color w:val="005370"/>
        </w:rPr>
        <w:t>Critical antimicrobial resistances by state and territory</w:t>
      </w:r>
      <w:bookmarkEnd w:id="7"/>
    </w:p>
    <w:p w14:paraId="331983D1" w14:textId="0B70D3A7" w:rsidR="00EB6106" w:rsidRPr="00116553" w:rsidRDefault="00EB6106" w:rsidP="00EB6106">
      <w:bookmarkStart w:id="8" w:name="_Hlk195526954"/>
      <w:r w:rsidRPr="009D1DA4">
        <w:t xml:space="preserve">Most CARs were reported for patients who lived in the most populous states (New South Wales </w:t>
      </w:r>
      <w:r w:rsidRPr="00116553">
        <w:t xml:space="preserve">[NSW], </w:t>
      </w:r>
      <w:r w:rsidRPr="00116553">
        <w:rPr>
          <w:i/>
          <w:iCs/>
        </w:rPr>
        <w:t>n = </w:t>
      </w:r>
      <w:r w:rsidRPr="00116553">
        <w:t>9</w:t>
      </w:r>
      <w:r w:rsidR="009D1DA4" w:rsidRPr="00116553">
        <w:t>4</w:t>
      </w:r>
      <w:r w:rsidR="00E50D4D">
        <w:t>7</w:t>
      </w:r>
      <w:r w:rsidRPr="00116553">
        <w:t xml:space="preserve">, </w:t>
      </w:r>
      <w:r w:rsidR="009D1DA4" w:rsidRPr="00116553">
        <w:t>27</w:t>
      </w:r>
      <w:r w:rsidRPr="00116553">
        <w:t>.</w:t>
      </w:r>
      <w:r w:rsidR="009D1DA4" w:rsidRPr="00116553">
        <w:t>9</w:t>
      </w:r>
      <w:r w:rsidRPr="00116553">
        <w:t xml:space="preserve">%; Victoria, </w:t>
      </w:r>
      <w:r w:rsidRPr="00116553">
        <w:rPr>
          <w:i/>
          <w:iCs/>
        </w:rPr>
        <w:t>n = </w:t>
      </w:r>
      <w:r w:rsidRPr="00116553">
        <w:t>1,</w:t>
      </w:r>
      <w:r w:rsidR="009D1DA4" w:rsidRPr="00116553">
        <w:t>567</w:t>
      </w:r>
      <w:r w:rsidRPr="00116553">
        <w:t>, 4</w:t>
      </w:r>
      <w:r w:rsidR="009D1DA4" w:rsidRPr="00116553">
        <w:t>6</w:t>
      </w:r>
      <w:r w:rsidRPr="00116553">
        <w:t>.</w:t>
      </w:r>
      <w:r w:rsidR="00E50D4D">
        <w:t>2</w:t>
      </w:r>
      <w:r w:rsidRPr="00116553">
        <w:t xml:space="preserve">%; Queensland, </w:t>
      </w:r>
      <w:r w:rsidRPr="00116553">
        <w:rPr>
          <w:i/>
          <w:iCs/>
        </w:rPr>
        <w:t>n = </w:t>
      </w:r>
      <w:r w:rsidR="009D1DA4" w:rsidRPr="00116553">
        <w:t>44</w:t>
      </w:r>
      <w:r w:rsidR="00E50D4D">
        <w:t>5</w:t>
      </w:r>
      <w:r w:rsidRPr="00116553">
        <w:t>, 1</w:t>
      </w:r>
      <w:r w:rsidR="009D1DA4" w:rsidRPr="00116553">
        <w:t>3</w:t>
      </w:r>
      <w:r w:rsidRPr="00116553">
        <w:t xml:space="preserve">.1%). There were fewer than 20 reports from </w:t>
      </w:r>
      <w:r w:rsidR="00116553" w:rsidRPr="00116553">
        <w:t xml:space="preserve">Tasmania and </w:t>
      </w:r>
      <w:r w:rsidRPr="00116553">
        <w:t>the Northern Territory (NT) (Table 1).</w:t>
      </w:r>
    </w:p>
    <w:bookmarkEnd w:id="8"/>
    <w:p w14:paraId="1468B9B4" w14:textId="042ACD20" w:rsidR="0099565A" w:rsidRPr="004A4AAC" w:rsidRDefault="00EB6106" w:rsidP="00EB6106">
      <w:r w:rsidRPr="005035E5">
        <w:t xml:space="preserve">Carbapenemase-producing </w:t>
      </w:r>
      <w:r w:rsidRPr="005035E5">
        <w:rPr>
          <w:i/>
        </w:rPr>
        <w:t>Enterobacterales</w:t>
      </w:r>
      <w:r w:rsidRPr="005035E5">
        <w:t xml:space="preserve"> (CPE) (including those with ribosomal methyltransferase or transmissible resistance to colistin) was the most frequently reported CAR </w:t>
      </w:r>
      <w:r w:rsidRPr="00E85BC2">
        <w:t>(1,</w:t>
      </w:r>
      <w:r w:rsidR="00E85BC2" w:rsidRPr="00E85BC2">
        <w:t>52</w:t>
      </w:r>
      <w:r w:rsidR="00C06CAD">
        <w:t>7</w:t>
      </w:r>
      <w:r w:rsidRPr="00E85BC2">
        <w:t>/</w:t>
      </w:r>
      <w:r w:rsidR="00E85BC2" w:rsidRPr="00E85BC2">
        <w:t>3</w:t>
      </w:r>
      <w:r w:rsidRPr="00E85BC2">
        <w:t>,</w:t>
      </w:r>
      <w:r w:rsidR="00E85BC2" w:rsidRPr="00E85BC2">
        <w:t>38</w:t>
      </w:r>
      <w:r w:rsidR="00E50D4D">
        <w:t>9</w:t>
      </w:r>
      <w:r w:rsidRPr="00E85BC2">
        <w:t>, 4</w:t>
      </w:r>
      <w:r w:rsidR="00E85BC2" w:rsidRPr="00E85BC2">
        <w:t>5</w:t>
      </w:r>
      <w:r w:rsidRPr="00E85BC2">
        <w:t>.</w:t>
      </w:r>
      <w:r w:rsidR="00E85BC2" w:rsidRPr="00E85BC2">
        <w:t>1</w:t>
      </w:r>
      <w:r w:rsidRPr="00E85BC2">
        <w:t>%) in 202</w:t>
      </w:r>
      <w:r w:rsidR="00E85BC2" w:rsidRPr="004A4AAC">
        <w:t>4</w:t>
      </w:r>
      <w:r w:rsidRPr="004A4AAC">
        <w:t>. Compared to 202</w:t>
      </w:r>
      <w:r w:rsidR="0073230B">
        <w:t>3</w:t>
      </w:r>
      <w:r w:rsidRPr="004A4AAC">
        <w:t xml:space="preserve"> (</w:t>
      </w:r>
      <w:r w:rsidRPr="004A4AAC">
        <w:rPr>
          <w:i/>
          <w:iCs/>
        </w:rPr>
        <w:t>n</w:t>
      </w:r>
      <w:r w:rsidRPr="004A4AAC">
        <w:t> = </w:t>
      </w:r>
      <w:r w:rsidR="004A4AAC" w:rsidRPr="004A4AAC">
        <w:t>1,204</w:t>
      </w:r>
      <w:r w:rsidRPr="004A4AAC">
        <w:t xml:space="preserve">), there was a </w:t>
      </w:r>
      <w:r w:rsidR="004A4AAC" w:rsidRPr="004A4AAC">
        <w:t>26.</w:t>
      </w:r>
      <w:r w:rsidR="00C06CAD">
        <w:t>8</w:t>
      </w:r>
      <w:r w:rsidRPr="004A4AAC">
        <w:t>% increase in overall reports of CPE in 202</w:t>
      </w:r>
      <w:r w:rsidR="004A4AAC" w:rsidRPr="004A4AAC">
        <w:t>4</w:t>
      </w:r>
      <w:r w:rsidRPr="004A4AAC">
        <w:t xml:space="preserve">; the greatest increase was seen in </w:t>
      </w:r>
      <w:r w:rsidR="004A4AAC" w:rsidRPr="004A4AAC">
        <w:t>Queensland</w:t>
      </w:r>
      <w:r w:rsidRPr="004A4AAC">
        <w:t xml:space="preserve"> (up </w:t>
      </w:r>
      <w:r w:rsidR="004A4AAC" w:rsidRPr="004A4AAC">
        <w:t>51.0</w:t>
      </w:r>
      <w:r w:rsidRPr="004A4AAC">
        <w:t>%)</w:t>
      </w:r>
      <w:r w:rsidR="004A4AAC" w:rsidRPr="004A4AAC">
        <w:t xml:space="preserve">, </w:t>
      </w:r>
      <w:r w:rsidR="00462F19">
        <w:t>South Australia (</w:t>
      </w:r>
      <w:r w:rsidR="004A4AAC" w:rsidRPr="004A4AAC">
        <w:t>SA</w:t>
      </w:r>
      <w:r w:rsidR="00E671BE">
        <w:t>;</w:t>
      </w:r>
      <w:r w:rsidRPr="004A4AAC">
        <w:t xml:space="preserve"> up </w:t>
      </w:r>
      <w:r w:rsidR="004A4AAC" w:rsidRPr="004A4AAC">
        <w:t>36</w:t>
      </w:r>
      <w:r w:rsidRPr="004A4AAC">
        <w:t>.</w:t>
      </w:r>
      <w:r w:rsidR="004A4AAC" w:rsidRPr="004A4AAC">
        <w:t>5</w:t>
      </w:r>
      <w:r w:rsidRPr="004A4AAC">
        <w:t>%)</w:t>
      </w:r>
      <w:r w:rsidR="004A4AAC" w:rsidRPr="004A4AAC">
        <w:t>, and Victoria (up 3</w:t>
      </w:r>
      <w:r w:rsidR="004A4AAC">
        <w:t>1</w:t>
      </w:r>
      <w:r w:rsidR="004A4AAC" w:rsidRPr="004A4AAC">
        <w:t>.5%)</w:t>
      </w:r>
      <w:r w:rsidR="004A4AAC">
        <w:t>.</w:t>
      </w:r>
    </w:p>
    <w:p w14:paraId="1A3297FA" w14:textId="5874E7A2" w:rsidR="00EB6106" w:rsidRPr="006060B8" w:rsidRDefault="00216723" w:rsidP="00EB6106">
      <w:r>
        <w:t xml:space="preserve">Compared to 2023, </w:t>
      </w:r>
      <w:r w:rsidR="00EB6106" w:rsidRPr="004A4AAC">
        <w:t xml:space="preserve">the number of azithromycin-nonsusceptible </w:t>
      </w:r>
      <w:r w:rsidR="00EB6106" w:rsidRPr="004A4AAC">
        <w:rPr>
          <w:i/>
          <w:iCs/>
        </w:rPr>
        <w:t xml:space="preserve">Neisseria gonorrhoeae </w:t>
      </w:r>
      <w:r w:rsidR="00EB6106" w:rsidRPr="004A4AAC">
        <w:t xml:space="preserve">(low-level resistance [LLR], minimum </w:t>
      </w:r>
      <w:r w:rsidR="00EB6106" w:rsidRPr="007C3302">
        <w:t>inhibitory concentration [</w:t>
      </w:r>
      <w:r w:rsidR="00EB6106" w:rsidRPr="007C3302">
        <w:rPr>
          <w:rStyle w:val="A4"/>
          <w:color w:val="auto"/>
          <w:sz w:val="22"/>
          <w:szCs w:val="22"/>
        </w:rPr>
        <w:t>MIC] &lt; 256 mg/L</w:t>
      </w:r>
      <w:r w:rsidR="00EB6106" w:rsidRPr="007C3302">
        <w:t xml:space="preserve">) reports increased </w:t>
      </w:r>
      <w:r w:rsidR="007C3302" w:rsidRPr="007C3302">
        <w:t>1.5</w:t>
      </w:r>
      <w:r w:rsidR="00EB6106" w:rsidRPr="007C3302">
        <w:t xml:space="preserve">-fold </w:t>
      </w:r>
      <w:r>
        <w:t>in 2024</w:t>
      </w:r>
      <w:r w:rsidR="00EB6106" w:rsidRPr="00835385">
        <w:t>.</w:t>
      </w:r>
      <w:r w:rsidR="00EB6106" w:rsidRPr="006060B8">
        <w:t xml:space="preserve"> The greatest increase was seen in </w:t>
      </w:r>
      <w:r w:rsidR="007C3302" w:rsidRPr="006060B8">
        <w:t>Victoria</w:t>
      </w:r>
      <w:r w:rsidR="00EB6106" w:rsidRPr="006060B8">
        <w:t xml:space="preserve"> (up 1</w:t>
      </w:r>
      <w:r w:rsidR="004B25CD" w:rsidRPr="006060B8">
        <w:t>.</w:t>
      </w:r>
      <w:r w:rsidR="007C3302" w:rsidRPr="006060B8">
        <w:t>9</w:t>
      </w:r>
      <w:r w:rsidR="00EB6106" w:rsidRPr="006060B8">
        <w:t>-fold)</w:t>
      </w:r>
      <w:r w:rsidR="007C3302" w:rsidRPr="006060B8">
        <w:t xml:space="preserve">, and SA </w:t>
      </w:r>
      <w:r w:rsidR="00EB6106" w:rsidRPr="006060B8">
        <w:t xml:space="preserve">(up </w:t>
      </w:r>
      <w:r w:rsidR="007C3302" w:rsidRPr="006060B8">
        <w:t>1</w:t>
      </w:r>
      <w:r w:rsidR="00733344" w:rsidRPr="006060B8">
        <w:t>.</w:t>
      </w:r>
      <w:r w:rsidR="007C3302" w:rsidRPr="006060B8">
        <w:t>8</w:t>
      </w:r>
      <w:r w:rsidR="00733344" w:rsidRPr="006060B8">
        <w:t>-fold</w:t>
      </w:r>
      <w:r w:rsidR="007C3302" w:rsidRPr="006060B8">
        <w:t xml:space="preserve">). </w:t>
      </w:r>
      <w:r>
        <w:t>There was a decrease in r</w:t>
      </w:r>
      <w:r w:rsidR="00EB6106" w:rsidRPr="006060B8">
        <w:t xml:space="preserve">eports from </w:t>
      </w:r>
      <w:r w:rsidR="007C3302" w:rsidRPr="006060B8">
        <w:t>NSW</w:t>
      </w:r>
      <w:r>
        <w:t>.</w:t>
      </w:r>
    </w:p>
    <w:p w14:paraId="21FD237F" w14:textId="0211C277" w:rsidR="00EB6106" w:rsidRPr="006060B8" w:rsidRDefault="003B5E18" w:rsidP="00EB6106">
      <w:r w:rsidRPr="006060B8">
        <w:t xml:space="preserve">Ceftriaxone-nonsusceptible and azithromycin-nonsusceptible (high-level resistance [HLR], </w:t>
      </w:r>
      <w:r w:rsidRPr="006060B8">
        <w:rPr>
          <w:rStyle w:val="A4"/>
          <w:color w:val="auto"/>
          <w:sz w:val="22"/>
          <w:szCs w:val="22"/>
        </w:rPr>
        <w:t>MIC </w:t>
      </w:r>
      <w:r w:rsidRPr="006060B8">
        <w:rPr>
          <w:rStyle w:val="A4"/>
          <w:rFonts w:cstheme="minorHAnsi"/>
          <w:color w:val="auto"/>
          <w:sz w:val="22"/>
          <w:szCs w:val="22"/>
        </w:rPr>
        <w:t>≥</w:t>
      </w:r>
      <w:r w:rsidRPr="006060B8">
        <w:rPr>
          <w:rStyle w:val="A4"/>
          <w:color w:val="auto"/>
          <w:sz w:val="22"/>
          <w:szCs w:val="22"/>
        </w:rPr>
        <w:t> 256 mg/L</w:t>
      </w:r>
      <w:r w:rsidRPr="006060B8">
        <w:t xml:space="preserve">) </w:t>
      </w:r>
      <w:r w:rsidRPr="006060B8">
        <w:rPr>
          <w:i/>
          <w:iCs/>
        </w:rPr>
        <w:t xml:space="preserve">N. gonorrhoeae </w:t>
      </w:r>
      <w:r w:rsidR="006060B8">
        <w:t>increased in 2024 (</w:t>
      </w:r>
      <w:r w:rsidR="006060B8" w:rsidRPr="00471205">
        <w:rPr>
          <w:i/>
          <w:iCs/>
        </w:rPr>
        <w:t>n</w:t>
      </w:r>
      <w:r w:rsidR="006060B8" w:rsidRPr="00471205">
        <w:t> = </w:t>
      </w:r>
      <w:r w:rsidR="006060B8">
        <w:t xml:space="preserve">69 in 2024; </w:t>
      </w:r>
      <w:r w:rsidR="006060B8" w:rsidRPr="00471205">
        <w:rPr>
          <w:i/>
          <w:iCs/>
        </w:rPr>
        <w:t>n</w:t>
      </w:r>
      <w:r w:rsidR="006060B8" w:rsidRPr="00471205">
        <w:t> = </w:t>
      </w:r>
      <w:r w:rsidR="006060B8">
        <w:t>45 in 2023). There was a 2.4-fold increase in reports from NSW</w:t>
      </w:r>
      <w:r w:rsidR="006060B8" w:rsidRPr="00216723">
        <w:t>.</w:t>
      </w:r>
      <w:r w:rsidR="006060B8">
        <w:t xml:space="preserve"> </w:t>
      </w:r>
      <w:r w:rsidR="006060B8" w:rsidRPr="00C03BD0">
        <w:t xml:space="preserve">Reports </w:t>
      </w:r>
      <w:r w:rsidR="00C03BD0">
        <w:t>from</w:t>
      </w:r>
      <w:r w:rsidR="006060B8">
        <w:t xml:space="preserve"> Victoria decreased</w:t>
      </w:r>
      <w:r w:rsidR="006060B8" w:rsidRPr="00216723">
        <w:t>.</w:t>
      </w:r>
    </w:p>
    <w:p w14:paraId="0747722B" w14:textId="70F61632" w:rsidR="00EB6106" w:rsidRPr="007C3302" w:rsidRDefault="00EB6106" w:rsidP="00EB6106">
      <w:r w:rsidRPr="007A6DEF">
        <w:t xml:space="preserve">There was a </w:t>
      </w:r>
      <w:r w:rsidR="007A6DEF" w:rsidRPr="007A6DEF">
        <w:t>de</w:t>
      </w:r>
      <w:r w:rsidRPr="007A6DEF">
        <w:t xml:space="preserve">crease in the </w:t>
      </w:r>
      <w:r w:rsidR="007A6DEF">
        <w:t xml:space="preserve">overall </w:t>
      </w:r>
      <w:r w:rsidRPr="007A6DEF">
        <w:t xml:space="preserve">number of multidrug-resistant (MDR) </w:t>
      </w:r>
      <w:r w:rsidRPr="007A6DEF">
        <w:rPr>
          <w:i/>
          <w:iCs/>
        </w:rPr>
        <w:t xml:space="preserve">Shigella </w:t>
      </w:r>
      <w:r w:rsidRPr="007A6DEF">
        <w:t xml:space="preserve">species </w:t>
      </w:r>
      <w:r w:rsidRPr="007C3302">
        <w:t>reported in 202</w:t>
      </w:r>
      <w:r w:rsidR="007A6DEF" w:rsidRPr="007C3302">
        <w:t>4</w:t>
      </w:r>
      <w:r w:rsidRPr="007C3302">
        <w:t xml:space="preserve"> (</w:t>
      </w:r>
      <w:r w:rsidR="007A6DEF" w:rsidRPr="007C3302">
        <w:t xml:space="preserve">down </w:t>
      </w:r>
      <w:r w:rsidR="00E417A8">
        <w:t>21.3</w:t>
      </w:r>
      <w:r w:rsidR="007A6DEF" w:rsidRPr="007C3302">
        <w:t>%</w:t>
      </w:r>
      <w:r w:rsidRPr="007C3302">
        <w:t xml:space="preserve">). </w:t>
      </w:r>
      <w:r w:rsidR="007A6DEF" w:rsidRPr="007C3302">
        <w:t>De</w:t>
      </w:r>
      <w:r w:rsidRPr="007C3302">
        <w:t xml:space="preserve">creases were seen </w:t>
      </w:r>
      <w:r w:rsidR="007A6DEF" w:rsidRPr="007C3302">
        <w:t>in SA (</w:t>
      </w:r>
      <w:r w:rsidR="007C3302" w:rsidRPr="007C3302">
        <w:t>down 76.2%)</w:t>
      </w:r>
      <w:r w:rsidR="007A6DEF" w:rsidRPr="007C3302">
        <w:t>, Victoria</w:t>
      </w:r>
      <w:r w:rsidR="007C3302" w:rsidRPr="007C3302">
        <w:t xml:space="preserve"> (down 42.1%), </w:t>
      </w:r>
      <w:r w:rsidR="007A6DEF" w:rsidRPr="007C3302">
        <w:t>and NSW</w:t>
      </w:r>
      <w:r w:rsidR="007C3302" w:rsidRPr="007C3302">
        <w:t xml:space="preserve"> (</w:t>
      </w:r>
      <w:r w:rsidR="007C3302" w:rsidRPr="006060B8">
        <w:t xml:space="preserve">down </w:t>
      </w:r>
      <w:r w:rsidR="00E417A8">
        <w:t>21.9</w:t>
      </w:r>
      <w:r w:rsidR="007C3302" w:rsidRPr="006060B8">
        <w:t>%)</w:t>
      </w:r>
      <w:r w:rsidR="007A6DEF" w:rsidRPr="006060B8">
        <w:t>. R</w:t>
      </w:r>
      <w:r w:rsidRPr="006060B8">
        <w:t>eports from Western Australia (WA)</w:t>
      </w:r>
      <w:r w:rsidR="007A6DEF" w:rsidRPr="007C3302">
        <w:t xml:space="preserve"> doubled in 2024.</w:t>
      </w:r>
    </w:p>
    <w:p w14:paraId="50EDAC10" w14:textId="7BFA6A47" w:rsidR="00462F19" w:rsidRPr="00285D9B" w:rsidRDefault="00462F19" w:rsidP="00EB6106">
      <w:r w:rsidRPr="00285D9B">
        <w:t xml:space="preserve">There was a 2.3-fold increase in the number of linezolid-resistant </w:t>
      </w:r>
      <w:r w:rsidRPr="00285D9B">
        <w:rPr>
          <w:i/>
          <w:iCs/>
        </w:rPr>
        <w:t>Enterococcus</w:t>
      </w:r>
      <w:r w:rsidRPr="00285D9B">
        <w:t xml:space="preserve"> species reported in 2024</w:t>
      </w:r>
      <w:r w:rsidRPr="00216723">
        <w:t>.</w:t>
      </w:r>
      <w:r w:rsidR="00285D9B" w:rsidRPr="00285D9B">
        <w:t xml:space="preserve"> The greatest increase was seen in reports from Victoria (up 3.6-fold).</w:t>
      </w:r>
    </w:p>
    <w:p w14:paraId="2BCA03B8" w14:textId="63A4105A" w:rsidR="00285D9B" w:rsidRPr="00E704AB" w:rsidRDefault="00285D9B" w:rsidP="00285D9B">
      <w:r>
        <w:t>T</w:t>
      </w:r>
      <w:r w:rsidRPr="00285D9B">
        <w:t xml:space="preserve">he number of ceftriaxone-nonsusceptible </w:t>
      </w:r>
      <w:r w:rsidRPr="00285D9B">
        <w:rPr>
          <w:i/>
          <w:iCs/>
        </w:rPr>
        <w:t>Salmonella</w:t>
      </w:r>
      <w:r w:rsidRPr="00285D9B">
        <w:t xml:space="preserve"> species reported in 2024</w:t>
      </w:r>
      <w:r>
        <w:t xml:space="preserve"> was similar to 2023</w:t>
      </w:r>
      <w:r w:rsidRPr="00285D9B">
        <w:t xml:space="preserve"> (</w:t>
      </w:r>
      <w:r w:rsidRPr="00285D9B">
        <w:rPr>
          <w:i/>
          <w:iCs/>
        </w:rPr>
        <w:t>n</w:t>
      </w:r>
      <w:r w:rsidRPr="00285D9B">
        <w:t> = 104 in 2024;</w:t>
      </w:r>
      <w:r w:rsidRPr="00285D9B">
        <w:rPr>
          <w:i/>
          <w:iCs/>
        </w:rPr>
        <w:t xml:space="preserve"> n</w:t>
      </w:r>
      <w:r w:rsidRPr="00285D9B">
        <w:t> = 96 in 2023</w:t>
      </w:r>
      <w:r w:rsidRPr="00E704AB">
        <w:t>). The</w:t>
      </w:r>
      <w:r w:rsidR="00E704AB" w:rsidRPr="00E704AB">
        <w:t xml:space="preserve">re was an </w:t>
      </w:r>
      <w:r w:rsidRPr="00E704AB">
        <w:t>increase in reports from WA</w:t>
      </w:r>
      <w:r w:rsidR="00E704AB" w:rsidRPr="00216723">
        <w:t>,</w:t>
      </w:r>
      <w:r w:rsidR="00E704AB" w:rsidRPr="00E704AB">
        <w:t xml:space="preserve"> and a decrease in reports from NSW</w:t>
      </w:r>
      <w:r w:rsidR="00E704AB" w:rsidRPr="00835385">
        <w:t>.</w:t>
      </w:r>
      <w:r w:rsidR="00E704AB" w:rsidRPr="00E704AB">
        <w:t xml:space="preserve"> </w:t>
      </w:r>
      <w:r w:rsidRPr="00E704AB">
        <w:t>Less than 1</w:t>
      </w:r>
      <w:r w:rsidR="00835385">
        <w:t> </w:t>
      </w:r>
      <w:r w:rsidRPr="00E704AB">
        <w:t xml:space="preserve">in </w:t>
      </w:r>
      <w:r w:rsidR="00E704AB" w:rsidRPr="00E704AB">
        <w:t>20</w:t>
      </w:r>
      <w:r w:rsidRPr="00E704AB">
        <w:t xml:space="preserve"> (</w:t>
      </w:r>
      <w:r w:rsidR="00E704AB" w:rsidRPr="00E704AB">
        <w:t>5</w:t>
      </w:r>
      <w:r w:rsidRPr="00E704AB">
        <w:t>/</w:t>
      </w:r>
      <w:r w:rsidR="00E704AB" w:rsidRPr="00E704AB">
        <w:t>104</w:t>
      </w:r>
      <w:r w:rsidRPr="00E704AB">
        <w:t xml:space="preserve">, </w:t>
      </w:r>
      <w:r w:rsidR="00E704AB" w:rsidRPr="00E704AB">
        <w:t>4.8</w:t>
      </w:r>
      <w:r w:rsidRPr="00E704AB">
        <w:t>%) of all reports were typhoidal species.</w:t>
      </w:r>
    </w:p>
    <w:p w14:paraId="5AF3837B" w14:textId="27412587" w:rsidR="00EB6106" w:rsidRPr="00116553" w:rsidRDefault="00EB6106" w:rsidP="00EB6106">
      <w:r w:rsidRPr="00116553">
        <w:t xml:space="preserve">Carbapenemase-producing </w:t>
      </w:r>
      <w:r w:rsidRPr="00116553">
        <w:rPr>
          <w:i/>
          <w:iCs/>
        </w:rPr>
        <w:t>Pseudomonas aeruginosa</w:t>
      </w:r>
      <w:r w:rsidRPr="00116553">
        <w:t xml:space="preserve"> were reported predominantly from NSW (3</w:t>
      </w:r>
      <w:r w:rsidR="00116553" w:rsidRPr="00116553">
        <w:t>9</w:t>
      </w:r>
      <w:r w:rsidRPr="00116553">
        <w:t>/</w:t>
      </w:r>
      <w:r w:rsidR="00116553" w:rsidRPr="00116553">
        <w:t>97</w:t>
      </w:r>
      <w:r w:rsidRPr="00116553">
        <w:t>, 4</w:t>
      </w:r>
      <w:r w:rsidR="00116553" w:rsidRPr="00116553">
        <w:t>0</w:t>
      </w:r>
      <w:r w:rsidRPr="00116553">
        <w:t>.</w:t>
      </w:r>
      <w:r w:rsidR="00116553" w:rsidRPr="00116553">
        <w:t>2</w:t>
      </w:r>
      <w:r w:rsidRPr="00116553">
        <w:t>%).</w:t>
      </w:r>
    </w:p>
    <w:p w14:paraId="0BBA3F74" w14:textId="571DA9A4" w:rsidR="00EB6106" w:rsidRPr="00116553" w:rsidRDefault="00EB6106" w:rsidP="00EB6106">
      <w:r w:rsidRPr="00116553">
        <w:rPr>
          <w:i/>
          <w:iCs/>
        </w:rPr>
        <w:t xml:space="preserve">Candida auris </w:t>
      </w:r>
      <w:r w:rsidRPr="00116553">
        <w:t>was reported from five states</w:t>
      </w:r>
      <w:r w:rsidR="00116553" w:rsidRPr="00116553">
        <w:t xml:space="preserve"> and the Australian Capital Territory (ACT)</w:t>
      </w:r>
      <w:r w:rsidRPr="00116553">
        <w:t xml:space="preserve">, with no reports from Tasmania </w:t>
      </w:r>
      <w:r w:rsidR="00791753">
        <w:t>or</w:t>
      </w:r>
      <w:r w:rsidR="00791753" w:rsidRPr="00116553">
        <w:t xml:space="preserve"> </w:t>
      </w:r>
      <w:r w:rsidRPr="00116553">
        <w:t xml:space="preserve">the </w:t>
      </w:r>
      <w:r w:rsidR="00116553" w:rsidRPr="00116553">
        <w:t>NT.</w:t>
      </w:r>
    </w:p>
    <w:p w14:paraId="0320FFAA" w14:textId="294EDF7F" w:rsidR="00EB6106" w:rsidRPr="00116553" w:rsidRDefault="00EB6106" w:rsidP="00EB6106">
      <w:pPr>
        <w:rPr>
          <w:rFonts w:asciiTheme="majorHAnsi" w:hAnsiTheme="majorHAnsi" w:cstheme="majorHAnsi"/>
          <w:bCs/>
        </w:rPr>
      </w:pPr>
      <w:r w:rsidRPr="00116553">
        <w:rPr>
          <w:rStyle w:val="Emphasis"/>
          <w:rFonts w:asciiTheme="majorHAnsi" w:hAnsiTheme="majorHAnsi" w:cstheme="majorHAnsi"/>
        </w:rPr>
        <w:t>Enterobacterales</w:t>
      </w:r>
      <w:r w:rsidRPr="00116553">
        <w:rPr>
          <w:rFonts w:asciiTheme="majorHAnsi" w:hAnsiTheme="majorHAnsi" w:cstheme="majorHAnsi"/>
          <w:bCs/>
        </w:rPr>
        <w:t xml:space="preserve"> with transmissible resistance to colistin (</w:t>
      </w:r>
      <w:r w:rsidRPr="00116553">
        <w:rPr>
          <w:rFonts w:asciiTheme="majorHAnsi" w:hAnsiTheme="majorHAnsi" w:cstheme="majorHAnsi"/>
          <w:bCs/>
          <w:i/>
          <w:iCs/>
        </w:rPr>
        <w:t>mcr-1.1</w:t>
      </w:r>
      <w:r w:rsidRPr="00116553">
        <w:rPr>
          <w:rFonts w:asciiTheme="majorHAnsi" w:hAnsiTheme="majorHAnsi" w:cstheme="majorHAnsi"/>
          <w:bCs/>
        </w:rPr>
        <w:t xml:space="preserve">) were reported from </w:t>
      </w:r>
      <w:r w:rsidR="00116553" w:rsidRPr="00116553">
        <w:rPr>
          <w:rFonts w:asciiTheme="majorHAnsi" w:hAnsiTheme="majorHAnsi" w:cstheme="majorHAnsi"/>
          <w:bCs/>
        </w:rPr>
        <w:t>NSW</w:t>
      </w:r>
      <w:r w:rsidRPr="00116553">
        <w:rPr>
          <w:rFonts w:asciiTheme="majorHAnsi" w:hAnsiTheme="majorHAnsi" w:cstheme="majorHAnsi"/>
          <w:bCs/>
        </w:rPr>
        <w:t xml:space="preserve"> (</w:t>
      </w:r>
      <w:r w:rsidRPr="00116553">
        <w:rPr>
          <w:rStyle w:val="Emphasis"/>
          <w:rFonts w:asciiTheme="majorHAnsi" w:hAnsiTheme="majorHAnsi" w:cstheme="majorHAnsi"/>
        </w:rPr>
        <w:t>n</w:t>
      </w:r>
      <w:r w:rsidRPr="00116553">
        <w:rPr>
          <w:rFonts w:asciiTheme="majorHAnsi" w:hAnsiTheme="majorHAnsi" w:cstheme="majorHAnsi"/>
          <w:bCs/>
        </w:rPr>
        <w:t> = 1) and Victoria (</w:t>
      </w:r>
      <w:r w:rsidRPr="00116553">
        <w:rPr>
          <w:rFonts w:asciiTheme="majorHAnsi" w:hAnsiTheme="majorHAnsi" w:cstheme="majorHAnsi"/>
          <w:bCs/>
          <w:i/>
          <w:iCs/>
        </w:rPr>
        <w:t>n</w:t>
      </w:r>
      <w:r w:rsidRPr="00116553">
        <w:rPr>
          <w:rFonts w:asciiTheme="majorHAnsi" w:hAnsiTheme="majorHAnsi" w:cstheme="majorHAnsi"/>
          <w:bCs/>
        </w:rPr>
        <w:t xml:space="preserve"> = 1); </w:t>
      </w:r>
      <w:r w:rsidR="00116553" w:rsidRPr="00116553">
        <w:rPr>
          <w:rFonts w:asciiTheme="majorHAnsi" w:hAnsiTheme="majorHAnsi" w:cstheme="majorHAnsi"/>
          <w:bCs/>
        </w:rPr>
        <w:t>both isolates</w:t>
      </w:r>
      <w:r w:rsidRPr="00116553">
        <w:rPr>
          <w:rFonts w:asciiTheme="majorHAnsi" w:hAnsiTheme="majorHAnsi" w:cstheme="majorHAnsi"/>
          <w:bCs/>
        </w:rPr>
        <w:t xml:space="preserve"> also harboured</w:t>
      </w:r>
      <w:r w:rsidR="00116553">
        <w:rPr>
          <w:rFonts w:asciiTheme="majorHAnsi" w:hAnsiTheme="majorHAnsi" w:cstheme="majorHAnsi"/>
          <w:bCs/>
        </w:rPr>
        <w:t xml:space="preserve"> a</w:t>
      </w:r>
      <w:r w:rsidRPr="00116553">
        <w:rPr>
          <w:rFonts w:asciiTheme="majorHAnsi" w:hAnsiTheme="majorHAnsi" w:cstheme="majorHAnsi"/>
          <w:bCs/>
        </w:rPr>
        <w:t xml:space="preserve"> </w:t>
      </w:r>
      <w:r w:rsidRPr="00116553">
        <w:rPr>
          <w:rFonts w:asciiTheme="majorHAnsi" w:hAnsiTheme="majorHAnsi" w:cstheme="majorHAnsi"/>
          <w:bCs/>
          <w:i/>
          <w:iCs/>
          <w:lang w:val="en-GB"/>
        </w:rPr>
        <w:t>bla</w:t>
      </w:r>
      <w:r w:rsidRPr="00116553">
        <w:rPr>
          <w:rFonts w:asciiTheme="majorHAnsi" w:hAnsiTheme="majorHAnsi" w:cstheme="majorHAnsi"/>
          <w:bCs/>
          <w:vertAlign w:val="subscript"/>
          <w:lang w:val="en-GB"/>
        </w:rPr>
        <w:t>NDM</w:t>
      </w:r>
      <w:r w:rsidR="00116553">
        <w:rPr>
          <w:rFonts w:asciiTheme="majorHAnsi" w:hAnsiTheme="majorHAnsi" w:cstheme="majorHAnsi"/>
          <w:bCs/>
          <w:lang w:val="en-GB"/>
        </w:rPr>
        <w:t xml:space="preserve"> gene</w:t>
      </w:r>
      <w:r w:rsidRPr="00116553">
        <w:rPr>
          <w:rFonts w:asciiTheme="majorHAnsi" w:hAnsiTheme="majorHAnsi" w:cstheme="majorHAnsi"/>
          <w:bCs/>
        </w:rPr>
        <w:t>.</w:t>
      </w:r>
    </w:p>
    <w:p w14:paraId="23FCCAEA" w14:textId="77777777" w:rsidR="00EB6106" w:rsidRPr="00B6610C" w:rsidRDefault="00EB6106" w:rsidP="00EB6106">
      <w:pPr>
        <w:pStyle w:val="Bulletlist"/>
        <w:ind w:left="0" w:firstLine="0"/>
        <w:rPr>
          <w:bCs/>
        </w:rPr>
        <w:sectPr w:rsidR="00EB6106" w:rsidRPr="00B6610C" w:rsidSect="00F84583">
          <w:headerReference w:type="default" r:id="rId21"/>
          <w:footerReference w:type="default" r:id="rId22"/>
          <w:footerReference w:type="first" r:id="rId23"/>
          <w:pgSz w:w="11906" w:h="16838"/>
          <w:pgMar w:top="1134" w:right="1134" w:bottom="1134" w:left="1134" w:header="709" w:footer="709" w:gutter="0"/>
          <w:cols w:space="708"/>
          <w:titlePg/>
          <w:docGrid w:linePitch="360"/>
        </w:sectPr>
      </w:pPr>
    </w:p>
    <w:p w14:paraId="340148A7" w14:textId="0205792A" w:rsidR="00EB6106" w:rsidRPr="006B79D0" w:rsidRDefault="00EB6106" w:rsidP="00EB6106">
      <w:pPr>
        <w:ind w:left="993" w:hanging="993"/>
        <w:rPr>
          <w:bCs/>
        </w:rPr>
      </w:pPr>
      <w:r w:rsidRPr="00152471">
        <w:rPr>
          <w:b/>
        </w:rPr>
        <w:lastRenderedPageBreak/>
        <w:t>Table 1:</w:t>
      </w:r>
      <w:r>
        <w:rPr>
          <w:b/>
        </w:rPr>
        <w:t xml:space="preserve"> </w:t>
      </w:r>
      <w:r w:rsidRPr="006B79D0">
        <w:rPr>
          <w:bCs/>
        </w:rPr>
        <w:t>Number of critical antimicrobial resistances reported to CARAlert, by state and territory, 202</w:t>
      </w:r>
      <w:r w:rsidR="00194A56">
        <w:rPr>
          <w:bCs/>
        </w:rPr>
        <w:t>4</w:t>
      </w:r>
      <w:r w:rsidRPr="006B79D0">
        <w:rPr>
          <w:bCs/>
        </w:rPr>
        <w:t xml:space="preserve"> and 202</w:t>
      </w:r>
      <w:r w:rsidR="00194A56">
        <w:rPr>
          <w:bCs/>
        </w:rPr>
        <w:t>3</w:t>
      </w:r>
    </w:p>
    <w:tbl>
      <w:tblPr>
        <w:tblStyle w:val="TableGrid"/>
        <w:tblW w:w="5125"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top w:w="42" w:type="dxa"/>
          <w:left w:w="42" w:type="dxa"/>
          <w:bottom w:w="42" w:type="dxa"/>
          <w:right w:w="42" w:type="dxa"/>
        </w:tblCellMar>
        <w:tblLook w:val="0620" w:firstRow="1" w:lastRow="0" w:firstColumn="0" w:lastColumn="0" w:noHBand="1" w:noVBand="1"/>
        <w:tblCaption w:val="Table 1"/>
        <w:tblDescription w:val="Table 1: Number of critical antimicrobial resistances reported to CARAlert, by state and territory, 2024 and 2023"/>
      </w:tblPr>
      <w:tblGrid>
        <w:gridCol w:w="2624"/>
        <w:gridCol w:w="3619"/>
        <w:gridCol w:w="635"/>
        <w:gridCol w:w="635"/>
        <w:gridCol w:w="635"/>
        <w:gridCol w:w="635"/>
        <w:gridCol w:w="635"/>
        <w:gridCol w:w="635"/>
        <w:gridCol w:w="635"/>
        <w:gridCol w:w="652"/>
        <w:gridCol w:w="989"/>
        <w:gridCol w:w="1004"/>
        <w:gridCol w:w="964"/>
      </w:tblGrid>
      <w:tr w:rsidR="005651EF" w:rsidRPr="00064B79" w14:paraId="0D390D25" w14:textId="77777777" w:rsidTr="007A5812">
        <w:trPr>
          <w:cnfStyle w:val="100000000000" w:firstRow="1" w:lastRow="0" w:firstColumn="0" w:lastColumn="0" w:oddVBand="0" w:evenVBand="0" w:oddHBand="0" w:evenHBand="0" w:firstRowFirstColumn="0" w:firstRowLastColumn="0" w:lastRowFirstColumn="0" w:lastRowLastColumn="0"/>
          <w:trHeight w:val="283"/>
        </w:trPr>
        <w:tc>
          <w:tcPr>
            <w:tcW w:w="918" w:type="pct"/>
            <w:tcBorders>
              <w:top w:val="single" w:sz="4" w:space="0" w:color="auto"/>
              <w:left w:val="single" w:sz="4" w:space="0" w:color="auto"/>
              <w:bottom w:val="nil"/>
              <w:right w:val="single" w:sz="4" w:space="0" w:color="auto"/>
            </w:tcBorders>
            <w:shd w:val="clear" w:color="auto" w:fill="C2E9F8"/>
            <w:vAlign w:val="center"/>
          </w:tcPr>
          <w:p w14:paraId="304D10C0" w14:textId="77777777" w:rsidR="00EB6106" w:rsidRPr="00064B79" w:rsidRDefault="00EB6106" w:rsidP="00064B79">
            <w:pPr>
              <w:spacing w:before="0" w:after="0"/>
              <w:rPr>
                <w:rFonts w:cstheme="minorHAnsi"/>
                <w:i/>
                <w:iCs/>
                <w:sz w:val="16"/>
                <w:szCs w:val="16"/>
              </w:rPr>
            </w:pPr>
          </w:p>
        </w:tc>
        <w:tc>
          <w:tcPr>
            <w:tcW w:w="1266" w:type="pct"/>
            <w:tcBorders>
              <w:top w:val="single" w:sz="4" w:space="0" w:color="auto"/>
              <w:left w:val="single" w:sz="4" w:space="0" w:color="auto"/>
              <w:bottom w:val="nil"/>
              <w:right w:val="single" w:sz="4" w:space="0" w:color="auto"/>
            </w:tcBorders>
            <w:shd w:val="clear" w:color="auto" w:fill="C2E9F8"/>
            <w:vAlign w:val="center"/>
          </w:tcPr>
          <w:p w14:paraId="178866AD" w14:textId="77777777" w:rsidR="00EB6106" w:rsidRPr="00064B79" w:rsidRDefault="00EB6106" w:rsidP="00064B79">
            <w:pPr>
              <w:pStyle w:val="Normal-beforebullets"/>
              <w:ind w:left="57"/>
              <w:rPr>
                <w:rFonts w:cstheme="minorHAnsi"/>
                <w:sz w:val="16"/>
                <w:szCs w:val="16"/>
              </w:rPr>
            </w:pPr>
          </w:p>
        </w:tc>
        <w:tc>
          <w:tcPr>
            <w:tcW w:w="1782" w:type="pct"/>
            <w:gridSpan w:val="8"/>
            <w:tcBorders>
              <w:top w:val="single" w:sz="4" w:space="0" w:color="auto"/>
              <w:left w:val="single" w:sz="4" w:space="0" w:color="auto"/>
              <w:bottom w:val="single" w:sz="4" w:space="0" w:color="auto"/>
              <w:right w:val="single" w:sz="4" w:space="0" w:color="auto"/>
            </w:tcBorders>
            <w:shd w:val="clear" w:color="auto" w:fill="C2E9F8"/>
            <w:noWrap/>
            <w:vAlign w:val="center"/>
          </w:tcPr>
          <w:p w14:paraId="66D7B4EA" w14:textId="2CE82801" w:rsidR="00EB6106" w:rsidRPr="00064B79" w:rsidRDefault="00EB6106" w:rsidP="00451E5C">
            <w:pPr>
              <w:spacing w:before="0" w:after="0"/>
              <w:jc w:val="center"/>
              <w:rPr>
                <w:rFonts w:cstheme="minorHAnsi"/>
                <w:color w:val="000000"/>
                <w:sz w:val="16"/>
                <w:szCs w:val="16"/>
              </w:rPr>
            </w:pPr>
            <w:r w:rsidRPr="00064B79">
              <w:rPr>
                <w:rFonts w:cstheme="minorHAnsi"/>
                <w:color w:val="000000"/>
                <w:sz w:val="16"/>
                <w:szCs w:val="16"/>
              </w:rPr>
              <w:t>State or territory, 202</w:t>
            </w:r>
            <w:r w:rsidR="00194A56">
              <w:rPr>
                <w:rFonts w:cstheme="minorHAnsi"/>
                <w:color w:val="000000"/>
                <w:sz w:val="16"/>
                <w:szCs w:val="16"/>
              </w:rPr>
              <w:t>4</w:t>
            </w:r>
          </w:p>
        </w:tc>
        <w:tc>
          <w:tcPr>
            <w:tcW w:w="697" w:type="pct"/>
            <w:gridSpan w:val="2"/>
            <w:tcBorders>
              <w:top w:val="single" w:sz="4" w:space="0" w:color="auto"/>
              <w:left w:val="single" w:sz="4" w:space="0" w:color="auto"/>
              <w:bottom w:val="single" w:sz="4" w:space="0" w:color="auto"/>
              <w:right w:val="single" w:sz="4" w:space="0" w:color="auto"/>
            </w:tcBorders>
            <w:shd w:val="clear" w:color="auto" w:fill="86D3F2"/>
            <w:vAlign w:val="center"/>
          </w:tcPr>
          <w:p w14:paraId="7C446C71" w14:textId="77777777" w:rsidR="00EB6106" w:rsidRPr="00064B79" w:rsidRDefault="00EB6106" w:rsidP="00451E5C">
            <w:pPr>
              <w:pStyle w:val="Normal-beforebullets"/>
              <w:jc w:val="center"/>
              <w:rPr>
                <w:rFonts w:cstheme="minorHAnsi"/>
                <w:sz w:val="16"/>
                <w:szCs w:val="16"/>
              </w:rPr>
            </w:pPr>
            <w:r w:rsidRPr="00064B79">
              <w:rPr>
                <w:rFonts w:cstheme="minorHAnsi"/>
                <w:sz w:val="16"/>
                <w:szCs w:val="16"/>
              </w:rPr>
              <w:t>Year</w:t>
            </w:r>
          </w:p>
        </w:tc>
        <w:tc>
          <w:tcPr>
            <w:tcW w:w="337" w:type="pct"/>
            <w:tcBorders>
              <w:top w:val="single" w:sz="4" w:space="0" w:color="auto"/>
              <w:left w:val="single" w:sz="4" w:space="0" w:color="auto"/>
              <w:bottom w:val="nil"/>
              <w:right w:val="single" w:sz="4" w:space="0" w:color="auto"/>
            </w:tcBorders>
            <w:shd w:val="clear" w:color="auto" w:fill="86D3F2"/>
            <w:vAlign w:val="center"/>
          </w:tcPr>
          <w:p w14:paraId="6801196B" w14:textId="77777777" w:rsidR="00EB6106" w:rsidRPr="00064B79" w:rsidRDefault="00EB6106" w:rsidP="00064B79">
            <w:pPr>
              <w:pStyle w:val="Normal-beforebullets"/>
              <w:rPr>
                <w:rFonts w:cstheme="minorHAnsi"/>
                <w:sz w:val="16"/>
                <w:szCs w:val="16"/>
              </w:rPr>
            </w:pPr>
          </w:p>
        </w:tc>
      </w:tr>
      <w:tr w:rsidR="00BF327E" w:rsidRPr="00064B79" w14:paraId="01AB4965" w14:textId="77777777" w:rsidTr="007A5812">
        <w:trPr>
          <w:trHeight w:val="283"/>
        </w:trPr>
        <w:tc>
          <w:tcPr>
            <w:tcW w:w="918" w:type="pct"/>
            <w:tcBorders>
              <w:top w:val="nil"/>
              <w:left w:val="single" w:sz="4" w:space="0" w:color="auto"/>
              <w:bottom w:val="single" w:sz="4" w:space="0" w:color="auto"/>
              <w:right w:val="single" w:sz="4" w:space="0" w:color="auto"/>
            </w:tcBorders>
            <w:shd w:val="clear" w:color="auto" w:fill="C2E9F8"/>
            <w:vAlign w:val="center"/>
          </w:tcPr>
          <w:p w14:paraId="60B9EDCD" w14:textId="77777777" w:rsidR="00EB6106" w:rsidRPr="00064B79" w:rsidRDefault="00EB6106" w:rsidP="00064B79">
            <w:pPr>
              <w:spacing w:before="0" w:after="0"/>
              <w:rPr>
                <w:rFonts w:cstheme="minorHAnsi"/>
                <w:b/>
                <w:i/>
                <w:iCs/>
                <w:sz w:val="16"/>
                <w:szCs w:val="16"/>
              </w:rPr>
            </w:pPr>
            <w:r w:rsidRPr="00064B79">
              <w:rPr>
                <w:rFonts w:cstheme="minorHAnsi"/>
                <w:b/>
                <w:sz w:val="16"/>
                <w:szCs w:val="16"/>
              </w:rPr>
              <w:t>Species</w:t>
            </w:r>
          </w:p>
        </w:tc>
        <w:tc>
          <w:tcPr>
            <w:tcW w:w="1266" w:type="pct"/>
            <w:tcBorders>
              <w:top w:val="nil"/>
              <w:left w:val="single" w:sz="4" w:space="0" w:color="auto"/>
              <w:bottom w:val="single" w:sz="4" w:space="0" w:color="auto"/>
              <w:right w:val="single" w:sz="4" w:space="0" w:color="auto"/>
            </w:tcBorders>
            <w:shd w:val="clear" w:color="auto" w:fill="C2E9F8"/>
            <w:vAlign w:val="center"/>
          </w:tcPr>
          <w:p w14:paraId="57E4B580" w14:textId="77777777" w:rsidR="00EB6106" w:rsidRPr="00064B79" w:rsidRDefault="00EB6106" w:rsidP="00064B79">
            <w:pPr>
              <w:pStyle w:val="Normal-beforebullets"/>
              <w:ind w:left="57"/>
              <w:rPr>
                <w:rFonts w:cstheme="minorHAnsi"/>
                <w:b/>
                <w:sz w:val="16"/>
                <w:szCs w:val="16"/>
              </w:rPr>
            </w:pPr>
            <w:r w:rsidRPr="00064B79">
              <w:rPr>
                <w:rFonts w:cstheme="minorHAnsi"/>
                <w:b/>
                <w:sz w:val="16"/>
                <w:szCs w:val="16"/>
              </w:rPr>
              <w:t>Critical resistance</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7C13DC25"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NSW</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20F15FD2"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Vic</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66F5AFD0"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Qld</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7A66A510"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SA</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4ED7433C"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WA</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333B2858"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Tas</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7F877FBF"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NT</w:t>
            </w:r>
          </w:p>
        </w:tc>
        <w:tc>
          <w:tcPr>
            <w:tcW w:w="226"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0C3CC30B"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ACT</w:t>
            </w:r>
          </w:p>
        </w:tc>
        <w:tc>
          <w:tcPr>
            <w:tcW w:w="346" w:type="pct"/>
            <w:tcBorders>
              <w:top w:val="single" w:sz="4" w:space="0" w:color="auto"/>
              <w:left w:val="single" w:sz="4" w:space="0" w:color="auto"/>
              <w:bottom w:val="single" w:sz="4" w:space="0" w:color="auto"/>
              <w:right w:val="single" w:sz="4" w:space="0" w:color="auto"/>
            </w:tcBorders>
            <w:shd w:val="clear" w:color="auto" w:fill="86D3F2"/>
            <w:vAlign w:val="center"/>
          </w:tcPr>
          <w:p w14:paraId="12132BD4" w14:textId="59E283FD" w:rsidR="00EB6106" w:rsidRPr="00064B79" w:rsidRDefault="00EB6106" w:rsidP="00064B79">
            <w:pPr>
              <w:pStyle w:val="Normal-beforebullets"/>
              <w:jc w:val="center"/>
              <w:rPr>
                <w:rFonts w:cstheme="minorHAnsi"/>
                <w:b/>
                <w:color w:val="000000"/>
                <w:sz w:val="16"/>
                <w:szCs w:val="16"/>
              </w:rPr>
            </w:pPr>
            <w:r w:rsidRPr="00064B79">
              <w:rPr>
                <w:rFonts w:cstheme="minorHAnsi"/>
                <w:b/>
                <w:color w:val="auto"/>
                <w:sz w:val="16"/>
                <w:szCs w:val="16"/>
              </w:rPr>
              <w:t>202</w:t>
            </w:r>
            <w:r w:rsidR="00194A56">
              <w:rPr>
                <w:rFonts w:cstheme="minorHAnsi"/>
                <w:b/>
                <w:color w:val="auto"/>
                <w:sz w:val="16"/>
                <w:szCs w:val="16"/>
              </w:rPr>
              <w:t>3</w:t>
            </w:r>
          </w:p>
        </w:tc>
        <w:tc>
          <w:tcPr>
            <w:tcW w:w="350" w:type="pct"/>
            <w:tcBorders>
              <w:top w:val="single" w:sz="4" w:space="0" w:color="auto"/>
              <w:left w:val="single" w:sz="4" w:space="0" w:color="auto"/>
              <w:bottom w:val="single" w:sz="4" w:space="0" w:color="auto"/>
              <w:right w:val="single" w:sz="4" w:space="0" w:color="auto"/>
            </w:tcBorders>
            <w:shd w:val="clear" w:color="auto" w:fill="86D3F2"/>
            <w:vAlign w:val="center"/>
          </w:tcPr>
          <w:p w14:paraId="04852BA7" w14:textId="10A36359" w:rsidR="00EB6106" w:rsidRPr="00064B79" w:rsidRDefault="00EB6106" w:rsidP="00064B79">
            <w:pPr>
              <w:pStyle w:val="Normal-beforebullets"/>
              <w:jc w:val="center"/>
              <w:rPr>
                <w:rFonts w:cstheme="minorHAnsi"/>
                <w:b/>
                <w:sz w:val="16"/>
                <w:szCs w:val="16"/>
              </w:rPr>
            </w:pPr>
            <w:r w:rsidRPr="00064B79">
              <w:rPr>
                <w:rFonts w:cstheme="minorHAnsi"/>
                <w:b/>
                <w:color w:val="000000"/>
                <w:sz w:val="16"/>
                <w:szCs w:val="16"/>
              </w:rPr>
              <w:t>202</w:t>
            </w:r>
            <w:r w:rsidR="00194A56">
              <w:rPr>
                <w:rFonts w:cstheme="minorHAnsi"/>
                <w:b/>
                <w:color w:val="000000"/>
                <w:sz w:val="16"/>
                <w:szCs w:val="16"/>
              </w:rPr>
              <w:t>4</w:t>
            </w:r>
          </w:p>
        </w:tc>
        <w:tc>
          <w:tcPr>
            <w:tcW w:w="338" w:type="pct"/>
            <w:tcBorders>
              <w:top w:val="nil"/>
              <w:left w:val="single" w:sz="4" w:space="0" w:color="auto"/>
              <w:bottom w:val="single" w:sz="4" w:space="0" w:color="auto"/>
              <w:right w:val="single" w:sz="4" w:space="0" w:color="auto"/>
            </w:tcBorders>
            <w:shd w:val="clear" w:color="auto" w:fill="86D3F2"/>
            <w:vAlign w:val="center"/>
          </w:tcPr>
          <w:p w14:paraId="03E84BA9" w14:textId="77777777" w:rsidR="00EB6106" w:rsidRPr="00064B79" w:rsidRDefault="00EB6106" w:rsidP="00064B79">
            <w:pPr>
              <w:pStyle w:val="Normal-beforebullets"/>
              <w:jc w:val="center"/>
              <w:rPr>
                <w:rFonts w:cstheme="minorHAnsi"/>
                <w:b/>
                <w:sz w:val="16"/>
                <w:szCs w:val="16"/>
              </w:rPr>
            </w:pPr>
            <w:r w:rsidRPr="00064B79">
              <w:rPr>
                <w:rFonts w:cstheme="minorHAnsi"/>
                <w:b/>
                <w:sz w:val="16"/>
                <w:szCs w:val="16"/>
              </w:rPr>
              <w:t>Relative change*</w:t>
            </w:r>
          </w:p>
        </w:tc>
      </w:tr>
      <w:tr w:rsidR="000E51CC" w:rsidRPr="00064B79" w14:paraId="77F33149" w14:textId="77777777" w:rsidTr="007A5812">
        <w:trPr>
          <w:trHeight w:val="283"/>
        </w:trPr>
        <w:tc>
          <w:tcPr>
            <w:tcW w:w="918" w:type="pct"/>
            <w:vMerge w:val="restart"/>
            <w:tcBorders>
              <w:top w:val="single" w:sz="4" w:space="0" w:color="auto"/>
              <w:left w:val="single" w:sz="4" w:space="0" w:color="auto"/>
              <w:right w:val="single" w:sz="4" w:space="0" w:color="auto"/>
            </w:tcBorders>
            <w:vAlign w:val="center"/>
          </w:tcPr>
          <w:p w14:paraId="232B679B" w14:textId="77777777" w:rsidR="000E51CC" w:rsidRPr="00064B79" w:rsidRDefault="000E51CC" w:rsidP="000E51CC">
            <w:pPr>
              <w:spacing w:before="0" w:after="0"/>
              <w:rPr>
                <w:rFonts w:cstheme="minorHAnsi"/>
                <w:i/>
                <w:iCs/>
                <w:sz w:val="16"/>
                <w:szCs w:val="16"/>
              </w:rPr>
            </w:pPr>
            <w:r w:rsidRPr="00064B79">
              <w:rPr>
                <w:rFonts w:cstheme="minorHAnsi"/>
                <w:i/>
                <w:iCs/>
                <w:sz w:val="16"/>
                <w:szCs w:val="16"/>
              </w:rPr>
              <w:t xml:space="preserve">Acinetobacter baumannii </w:t>
            </w:r>
            <w:r w:rsidRPr="00064B79">
              <w:rPr>
                <w:rFonts w:cstheme="minorHAnsi"/>
                <w:sz w:val="16"/>
                <w:szCs w:val="16"/>
              </w:rPr>
              <w:t>complex</w:t>
            </w:r>
          </w:p>
        </w:tc>
        <w:tc>
          <w:tcPr>
            <w:tcW w:w="1266" w:type="pct"/>
            <w:tcBorders>
              <w:top w:val="single" w:sz="4" w:space="0" w:color="auto"/>
              <w:left w:val="single" w:sz="4" w:space="0" w:color="auto"/>
              <w:bottom w:val="single" w:sz="4" w:space="0" w:color="D9D9D9" w:themeColor="background1" w:themeShade="D9"/>
              <w:right w:val="single" w:sz="4" w:space="0" w:color="auto"/>
            </w:tcBorders>
            <w:vAlign w:val="center"/>
          </w:tcPr>
          <w:p w14:paraId="53327CD4"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Carbapenemase-producing</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2EBA17D" w14:textId="31678C0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49F1566" w14:textId="6C72F6A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604AD7D" w14:textId="116D3AEA"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C808089" w14:textId="2679D92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8CFBF5E" w14:textId="2B8DA01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4ED4A73" w14:textId="7342644B"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E4DD453" w14:textId="550E935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AD756FC" w14:textId="2B369738"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auto"/>
              <w:left w:val="single" w:sz="4" w:space="0" w:color="auto"/>
              <w:bottom w:val="single" w:sz="4" w:space="0" w:color="D9D9D9" w:themeColor="background1" w:themeShade="D9"/>
              <w:right w:val="single" w:sz="4" w:space="0" w:color="auto"/>
            </w:tcBorders>
            <w:vAlign w:val="center"/>
          </w:tcPr>
          <w:p w14:paraId="7230CB80" w14:textId="3B5FFD32"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27</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54FBD20E" w14:textId="669421F6"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21</w:t>
            </w:r>
          </w:p>
        </w:tc>
        <w:tc>
          <w:tcPr>
            <w:tcW w:w="338" w:type="pct"/>
            <w:tcBorders>
              <w:top w:val="single" w:sz="4" w:space="0" w:color="auto"/>
              <w:left w:val="single" w:sz="4" w:space="0" w:color="auto"/>
              <w:bottom w:val="single" w:sz="4" w:space="0" w:color="D9D9D9" w:themeColor="background1" w:themeShade="D9"/>
              <w:right w:val="single" w:sz="4" w:space="0" w:color="auto"/>
            </w:tcBorders>
            <w:vAlign w:val="center"/>
          </w:tcPr>
          <w:p w14:paraId="5BB633EF" w14:textId="558ECC5F" w:rsidR="000E51CC" w:rsidRPr="00355053" w:rsidRDefault="005651EF" w:rsidP="000E51CC">
            <w:pPr>
              <w:pStyle w:val="Normal-beforebullets"/>
              <w:jc w:val="center"/>
              <w:rPr>
                <w:rFonts w:cs="Arial"/>
                <w:color w:val="auto"/>
                <w:sz w:val="16"/>
                <w:szCs w:val="16"/>
              </w:rPr>
            </w:pPr>
            <w:r w:rsidRPr="005651EF">
              <w:rPr>
                <w:rFonts w:cs="Arial"/>
                <w:color w:val="00B050"/>
                <w:sz w:val="16"/>
                <w:szCs w:val="16"/>
              </w:rPr>
              <w:t>▼</w:t>
            </w:r>
            <w:r w:rsidRPr="005651EF">
              <w:rPr>
                <w:rFonts w:cs="Arial"/>
                <w:color w:val="auto"/>
                <w:sz w:val="16"/>
                <w:szCs w:val="16"/>
              </w:rPr>
              <w:t xml:space="preserve"> 22.2%</w:t>
            </w:r>
          </w:p>
        </w:tc>
      </w:tr>
      <w:tr w:rsidR="000E51CC" w:rsidRPr="00064B79" w14:paraId="741E3BAC" w14:textId="77777777" w:rsidTr="007A5812">
        <w:trPr>
          <w:trHeight w:val="283"/>
        </w:trPr>
        <w:tc>
          <w:tcPr>
            <w:tcW w:w="918" w:type="pct"/>
            <w:vMerge/>
            <w:tcBorders>
              <w:left w:val="single" w:sz="4" w:space="0" w:color="auto"/>
              <w:bottom w:val="single" w:sz="4" w:space="0" w:color="auto"/>
              <w:right w:val="single" w:sz="4" w:space="0" w:color="auto"/>
            </w:tcBorders>
            <w:vAlign w:val="center"/>
          </w:tcPr>
          <w:p w14:paraId="47B6B913" w14:textId="77777777" w:rsidR="000E51CC" w:rsidRPr="00064B79" w:rsidRDefault="000E51CC" w:rsidP="000E51CC">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auto"/>
              <w:right w:val="single" w:sz="4" w:space="0" w:color="auto"/>
            </w:tcBorders>
            <w:vAlign w:val="center"/>
          </w:tcPr>
          <w:p w14:paraId="47E6FBF9"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Carbapenemase- and ribosomal methyltransferase-producing</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35D52C8" w14:textId="6853FE6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E3D7589" w14:textId="7954BFEA"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14</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6D2C910" w14:textId="43535AC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F781871" w14:textId="6FCF992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D4E98A5" w14:textId="0A32705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B42B380" w14:textId="4C0C7C1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8ED333A" w14:textId="1600767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ED3307B" w14:textId="2ACC6D7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auto"/>
              <w:right w:val="single" w:sz="4" w:space="0" w:color="auto"/>
            </w:tcBorders>
            <w:vAlign w:val="center"/>
          </w:tcPr>
          <w:p w14:paraId="46F7B4A0" w14:textId="376520FE"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10</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27D94514" w14:textId="6599C8A9"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26</w:t>
            </w:r>
          </w:p>
        </w:tc>
        <w:tc>
          <w:tcPr>
            <w:tcW w:w="338" w:type="pct"/>
            <w:tcBorders>
              <w:top w:val="single" w:sz="4" w:space="0" w:color="D9D9D9" w:themeColor="background1" w:themeShade="D9"/>
              <w:left w:val="single" w:sz="4" w:space="0" w:color="auto"/>
              <w:bottom w:val="single" w:sz="4" w:space="0" w:color="auto"/>
              <w:right w:val="single" w:sz="4" w:space="0" w:color="auto"/>
            </w:tcBorders>
            <w:vAlign w:val="center"/>
          </w:tcPr>
          <w:p w14:paraId="553BD9C5" w14:textId="58085FC1" w:rsidR="000E51CC" w:rsidRPr="00355053" w:rsidRDefault="000E51CC" w:rsidP="000E51CC">
            <w:pPr>
              <w:pStyle w:val="Normal-beforebullets"/>
              <w:jc w:val="center"/>
              <w:rPr>
                <w:rFonts w:cs="Arial"/>
                <w:color w:val="auto"/>
                <w:sz w:val="16"/>
                <w:szCs w:val="16"/>
              </w:rPr>
            </w:pPr>
            <w:r w:rsidRPr="005651EF">
              <w:rPr>
                <w:rFonts w:cs="Arial"/>
                <w:bCs/>
                <w:color w:val="FF0000"/>
                <w:sz w:val="16"/>
                <w:szCs w:val="16"/>
              </w:rPr>
              <w:t>▲</w:t>
            </w:r>
            <w:r w:rsidRPr="005651EF">
              <w:rPr>
                <w:rFonts w:cs="Arial"/>
                <w:color w:val="auto"/>
                <w:sz w:val="16"/>
                <w:szCs w:val="16"/>
              </w:rPr>
              <w:t xml:space="preserve"> 1</w:t>
            </w:r>
            <w:r w:rsidR="005651EF">
              <w:rPr>
                <w:rFonts w:cs="Arial"/>
                <w:color w:val="auto"/>
                <w:sz w:val="16"/>
                <w:szCs w:val="16"/>
              </w:rPr>
              <w:t>60%</w:t>
            </w:r>
          </w:p>
        </w:tc>
      </w:tr>
      <w:tr w:rsidR="000E51CC" w:rsidRPr="00064B79" w14:paraId="7274492F" w14:textId="77777777" w:rsidTr="007A5812">
        <w:trPr>
          <w:trHeight w:val="283"/>
        </w:trPr>
        <w:tc>
          <w:tcPr>
            <w:tcW w:w="918" w:type="pct"/>
            <w:tcBorders>
              <w:top w:val="single" w:sz="4" w:space="0" w:color="auto"/>
              <w:left w:val="single" w:sz="4" w:space="0" w:color="auto"/>
              <w:bottom w:val="single" w:sz="4" w:space="0" w:color="auto"/>
              <w:right w:val="single" w:sz="4" w:space="0" w:color="auto"/>
            </w:tcBorders>
            <w:vAlign w:val="center"/>
          </w:tcPr>
          <w:p w14:paraId="46E41EE9" w14:textId="77777777" w:rsidR="000E51CC" w:rsidRPr="00064B79" w:rsidRDefault="000E51CC" w:rsidP="000E51CC">
            <w:pPr>
              <w:spacing w:before="0" w:after="0"/>
              <w:rPr>
                <w:rFonts w:cstheme="minorHAnsi"/>
                <w:i/>
                <w:iCs/>
                <w:sz w:val="16"/>
                <w:szCs w:val="16"/>
              </w:rPr>
            </w:pPr>
            <w:r w:rsidRPr="00064B79">
              <w:rPr>
                <w:rFonts w:cstheme="minorHAnsi"/>
                <w:i/>
                <w:iCs/>
                <w:sz w:val="16"/>
                <w:szCs w:val="16"/>
              </w:rPr>
              <w:t>Candida auris</w:t>
            </w:r>
          </w:p>
        </w:tc>
        <w:tc>
          <w:tcPr>
            <w:tcW w:w="1266" w:type="pct"/>
            <w:tcBorders>
              <w:top w:val="single" w:sz="4" w:space="0" w:color="auto"/>
              <w:left w:val="single" w:sz="4" w:space="0" w:color="auto"/>
              <w:bottom w:val="single" w:sz="4" w:space="0" w:color="auto"/>
              <w:right w:val="single" w:sz="4" w:space="0" w:color="auto"/>
            </w:tcBorders>
            <w:vAlign w:val="center"/>
          </w:tcPr>
          <w:p w14:paraId="38829A00"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w:t>
            </w:r>
          </w:p>
        </w:tc>
        <w:tc>
          <w:tcPr>
            <w:tcW w:w="222" w:type="pct"/>
            <w:tcBorders>
              <w:top w:val="single" w:sz="4" w:space="0" w:color="auto"/>
              <w:left w:val="single" w:sz="4" w:space="0" w:color="auto"/>
              <w:bottom w:val="single" w:sz="4" w:space="0" w:color="auto"/>
              <w:right w:val="single" w:sz="4" w:space="0" w:color="auto"/>
            </w:tcBorders>
            <w:noWrap/>
            <w:vAlign w:val="center"/>
          </w:tcPr>
          <w:p w14:paraId="055AC52D" w14:textId="2588DA4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064AF44B" w14:textId="0E2B25A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5</w:t>
            </w:r>
          </w:p>
        </w:tc>
        <w:tc>
          <w:tcPr>
            <w:tcW w:w="222" w:type="pct"/>
            <w:tcBorders>
              <w:top w:val="single" w:sz="4" w:space="0" w:color="auto"/>
              <w:left w:val="single" w:sz="4" w:space="0" w:color="auto"/>
              <w:bottom w:val="single" w:sz="4" w:space="0" w:color="auto"/>
              <w:right w:val="single" w:sz="4" w:space="0" w:color="auto"/>
            </w:tcBorders>
            <w:noWrap/>
            <w:vAlign w:val="center"/>
          </w:tcPr>
          <w:p w14:paraId="048A836B" w14:textId="284FFFD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50E04CC1" w14:textId="201686D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auto"/>
              <w:left w:val="single" w:sz="4" w:space="0" w:color="auto"/>
              <w:bottom w:val="single" w:sz="4" w:space="0" w:color="auto"/>
              <w:right w:val="single" w:sz="4" w:space="0" w:color="auto"/>
            </w:tcBorders>
            <w:noWrap/>
            <w:vAlign w:val="center"/>
          </w:tcPr>
          <w:p w14:paraId="47ED5A62" w14:textId="1B40A92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5</w:t>
            </w:r>
          </w:p>
        </w:tc>
        <w:tc>
          <w:tcPr>
            <w:tcW w:w="222" w:type="pct"/>
            <w:tcBorders>
              <w:top w:val="single" w:sz="4" w:space="0" w:color="auto"/>
              <w:left w:val="single" w:sz="4" w:space="0" w:color="auto"/>
              <w:bottom w:val="single" w:sz="4" w:space="0" w:color="auto"/>
              <w:right w:val="single" w:sz="4" w:space="0" w:color="auto"/>
            </w:tcBorders>
            <w:noWrap/>
            <w:vAlign w:val="center"/>
          </w:tcPr>
          <w:p w14:paraId="77B14C5F" w14:textId="1AA4E620"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7CBD27E" w14:textId="431D27A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115720E4" w14:textId="5086025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346" w:type="pct"/>
            <w:tcBorders>
              <w:top w:val="single" w:sz="4" w:space="0" w:color="auto"/>
              <w:left w:val="single" w:sz="4" w:space="0" w:color="auto"/>
              <w:bottom w:val="single" w:sz="4" w:space="0" w:color="auto"/>
              <w:right w:val="single" w:sz="4" w:space="0" w:color="auto"/>
            </w:tcBorders>
            <w:vAlign w:val="center"/>
          </w:tcPr>
          <w:p w14:paraId="56957AA2" w14:textId="0E86B7EC"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17</w:t>
            </w:r>
          </w:p>
        </w:tc>
        <w:tc>
          <w:tcPr>
            <w:tcW w:w="350" w:type="pct"/>
            <w:tcBorders>
              <w:top w:val="single" w:sz="4" w:space="0" w:color="auto"/>
              <w:left w:val="single" w:sz="4" w:space="0" w:color="auto"/>
              <w:bottom w:val="single" w:sz="4" w:space="0" w:color="auto"/>
              <w:right w:val="single" w:sz="4" w:space="0" w:color="auto"/>
            </w:tcBorders>
            <w:vAlign w:val="center"/>
          </w:tcPr>
          <w:p w14:paraId="3F8E6E58" w14:textId="3621DF03"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16</w:t>
            </w:r>
          </w:p>
        </w:tc>
        <w:tc>
          <w:tcPr>
            <w:tcW w:w="338" w:type="pct"/>
            <w:tcBorders>
              <w:top w:val="single" w:sz="4" w:space="0" w:color="auto"/>
              <w:left w:val="single" w:sz="4" w:space="0" w:color="auto"/>
              <w:bottom w:val="single" w:sz="4" w:space="0" w:color="auto"/>
              <w:right w:val="single" w:sz="4" w:space="0" w:color="auto"/>
            </w:tcBorders>
            <w:vAlign w:val="center"/>
          </w:tcPr>
          <w:p w14:paraId="562C0979" w14:textId="2575AB43" w:rsidR="000E51CC" w:rsidRPr="00355053" w:rsidRDefault="000E51CC" w:rsidP="000E51CC">
            <w:pPr>
              <w:pStyle w:val="Normal-beforebullets"/>
              <w:jc w:val="center"/>
              <w:rPr>
                <w:rFonts w:cs="Arial"/>
                <w:color w:val="auto"/>
                <w:sz w:val="16"/>
                <w:szCs w:val="16"/>
              </w:rPr>
            </w:pPr>
            <w:r w:rsidRPr="0087019C">
              <w:rPr>
                <w:rFonts w:cs="Arial"/>
                <w:color w:val="00B050"/>
                <w:sz w:val="16"/>
                <w:szCs w:val="16"/>
              </w:rPr>
              <w:t>▼</w:t>
            </w:r>
            <w:r w:rsidRPr="00194A56">
              <w:rPr>
                <w:rFonts w:cs="Arial"/>
                <w:color w:val="00A79D" w:themeColor="accent6"/>
                <w:sz w:val="16"/>
                <w:szCs w:val="16"/>
              </w:rPr>
              <w:t xml:space="preserve"> </w:t>
            </w:r>
            <w:r w:rsidRPr="0087019C">
              <w:rPr>
                <w:rFonts w:cs="Arial"/>
                <w:color w:val="auto"/>
                <w:sz w:val="16"/>
                <w:szCs w:val="16"/>
              </w:rPr>
              <w:t>5.9%</w:t>
            </w:r>
          </w:p>
        </w:tc>
      </w:tr>
      <w:tr w:rsidR="000E51CC" w:rsidRPr="00064B79" w14:paraId="21A8CB3A" w14:textId="77777777" w:rsidTr="007A5812">
        <w:trPr>
          <w:trHeight w:val="283"/>
        </w:trPr>
        <w:tc>
          <w:tcPr>
            <w:tcW w:w="918" w:type="pct"/>
            <w:vMerge w:val="restart"/>
            <w:tcBorders>
              <w:top w:val="single" w:sz="4" w:space="0" w:color="auto"/>
              <w:left w:val="single" w:sz="4" w:space="0" w:color="auto"/>
              <w:right w:val="single" w:sz="4" w:space="0" w:color="auto"/>
            </w:tcBorders>
            <w:vAlign w:val="center"/>
          </w:tcPr>
          <w:p w14:paraId="7228954B" w14:textId="4CB5D3F8" w:rsidR="000E51CC" w:rsidRPr="00064B79" w:rsidRDefault="000E51CC" w:rsidP="000E51CC">
            <w:pPr>
              <w:spacing w:before="0" w:after="0"/>
              <w:rPr>
                <w:rFonts w:cstheme="minorHAnsi"/>
                <w:sz w:val="16"/>
                <w:szCs w:val="16"/>
              </w:rPr>
            </w:pPr>
            <w:r w:rsidRPr="00064B79">
              <w:rPr>
                <w:rFonts w:cstheme="minorHAnsi"/>
                <w:i/>
                <w:sz w:val="16"/>
                <w:szCs w:val="16"/>
              </w:rPr>
              <w:t>Enterobacterales</w:t>
            </w:r>
          </w:p>
        </w:tc>
        <w:tc>
          <w:tcPr>
            <w:tcW w:w="1266" w:type="pct"/>
            <w:tcBorders>
              <w:top w:val="single" w:sz="4" w:space="0" w:color="auto"/>
              <w:left w:val="single" w:sz="4" w:space="0" w:color="auto"/>
              <w:bottom w:val="single" w:sz="4" w:space="0" w:color="D9D9D9" w:themeColor="background1" w:themeShade="D9"/>
              <w:right w:val="single" w:sz="4" w:space="0" w:color="auto"/>
            </w:tcBorders>
            <w:vAlign w:val="center"/>
          </w:tcPr>
          <w:p w14:paraId="19F45CF4"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Carbapenemase-producing (alone or in combination with other CARs)</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E9EB61C" w14:textId="7B067D8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595</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9BD363A" w14:textId="430A60B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468</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AD611AF" w14:textId="002DEB3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290</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71712C68" w14:textId="7CA6159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71</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DC176B6" w14:textId="7D5EBC4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w:t>
            </w:r>
            <w:r w:rsidR="00FB5F22">
              <w:rPr>
                <w:rFonts w:cstheme="minorHAnsi"/>
                <w:color w:val="auto"/>
                <w:sz w:val="16"/>
                <w:szCs w:val="16"/>
              </w:rPr>
              <w:t>1</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1F3F15F" w14:textId="65FC6E88"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67F8768" w14:textId="20294268"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10</w:t>
            </w:r>
          </w:p>
        </w:tc>
        <w:tc>
          <w:tcPr>
            <w:tcW w:w="226"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57A559C" w14:textId="69E551F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10</w:t>
            </w:r>
          </w:p>
        </w:tc>
        <w:tc>
          <w:tcPr>
            <w:tcW w:w="346" w:type="pct"/>
            <w:tcBorders>
              <w:top w:val="single" w:sz="4" w:space="0" w:color="auto"/>
              <w:left w:val="single" w:sz="4" w:space="0" w:color="auto"/>
              <w:bottom w:val="single" w:sz="4" w:space="0" w:color="D9D9D9" w:themeColor="background1" w:themeShade="D9"/>
              <w:right w:val="single" w:sz="4" w:space="0" w:color="auto"/>
            </w:tcBorders>
            <w:vAlign w:val="center"/>
          </w:tcPr>
          <w:p w14:paraId="4132F752" w14:textId="041E9989" w:rsidR="000E51CC" w:rsidRPr="005651EF" w:rsidRDefault="000E51CC" w:rsidP="000E51CC">
            <w:pPr>
              <w:pStyle w:val="Normal-beforebullets"/>
              <w:jc w:val="center"/>
              <w:rPr>
                <w:rFonts w:cs="Arial"/>
                <w:color w:val="auto"/>
                <w:sz w:val="16"/>
                <w:szCs w:val="16"/>
              </w:rPr>
            </w:pPr>
            <w:r w:rsidRPr="005651EF">
              <w:rPr>
                <w:rFonts w:cs="Arial"/>
                <w:color w:val="auto"/>
                <w:sz w:val="16"/>
                <w:szCs w:val="16"/>
              </w:rPr>
              <w:t>1,204</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5B46E0BA" w14:textId="2AE997E7" w:rsidR="000E51CC" w:rsidRPr="005651EF" w:rsidRDefault="000E51CC" w:rsidP="000E51CC">
            <w:pPr>
              <w:spacing w:before="0" w:after="0"/>
              <w:jc w:val="center"/>
              <w:rPr>
                <w:rFonts w:cs="Arial"/>
                <w:color w:val="auto"/>
                <w:sz w:val="16"/>
                <w:szCs w:val="16"/>
              </w:rPr>
            </w:pPr>
            <w:r w:rsidRPr="005651EF">
              <w:rPr>
                <w:rFonts w:cs="Arial"/>
                <w:color w:val="auto"/>
                <w:sz w:val="16"/>
                <w:szCs w:val="16"/>
              </w:rPr>
              <w:t>1,52</w:t>
            </w:r>
            <w:r w:rsidR="00FB5F22">
              <w:rPr>
                <w:rFonts w:cs="Arial"/>
                <w:color w:val="auto"/>
                <w:sz w:val="16"/>
                <w:szCs w:val="16"/>
              </w:rPr>
              <w:t>7</w:t>
            </w:r>
          </w:p>
        </w:tc>
        <w:tc>
          <w:tcPr>
            <w:tcW w:w="338" w:type="pct"/>
            <w:tcBorders>
              <w:top w:val="single" w:sz="4" w:space="0" w:color="auto"/>
              <w:left w:val="single" w:sz="4" w:space="0" w:color="auto"/>
              <w:bottom w:val="single" w:sz="4" w:space="0" w:color="D9D9D9" w:themeColor="background1" w:themeShade="D9"/>
              <w:right w:val="single" w:sz="4" w:space="0" w:color="auto"/>
            </w:tcBorders>
            <w:vAlign w:val="center"/>
          </w:tcPr>
          <w:p w14:paraId="4928148A" w14:textId="466072AA" w:rsidR="000E51CC" w:rsidRPr="00567A85" w:rsidRDefault="000E51CC" w:rsidP="000E51CC">
            <w:pPr>
              <w:pStyle w:val="Normal-beforebullets"/>
              <w:jc w:val="center"/>
              <w:rPr>
                <w:rFonts w:cs="Arial"/>
                <w:color w:val="auto"/>
                <w:sz w:val="16"/>
                <w:szCs w:val="16"/>
              </w:rPr>
            </w:pPr>
            <w:r w:rsidRPr="00567A85">
              <w:rPr>
                <w:rFonts w:cs="Arial"/>
                <w:bCs/>
                <w:color w:val="FF0000"/>
                <w:sz w:val="16"/>
                <w:szCs w:val="16"/>
              </w:rPr>
              <w:t>▲</w:t>
            </w:r>
            <w:r w:rsidRPr="00567A85">
              <w:rPr>
                <w:rFonts w:cs="Arial"/>
                <w:color w:val="auto"/>
                <w:sz w:val="16"/>
                <w:szCs w:val="16"/>
              </w:rPr>
              <w:t xml:space="preserve"> </w:t>
            </w:r>
            <w:r>
              <w:rPr>
                <w:rFonts w:cs="Arial"/>
                <w:color w:val="auto"/>
                <w:sz w:val="16"/>
                <w:szCs w:val="16"/>
              </w:rPr>
              <w:t>26.</w:t>
            </w:r>
            <w:r w:rsidR="00FB5F22">
              <w:rPr>
                <w:rFonts w:cs="Arial"/>
                <w:color w:val="auto"/>
                <w:sz w:val="16"/>
                <w:szCs w:val="16"/>
              </w:rPr>
              <w:t>8</w:t>
            </w:r>
            <w:r w:rsidRPr="00567A85">
              <w:rPr>
                <w:rFonts w:cs="Arial"/>
                <w:color w:val="auto"/>
                <w:sz w:val="16"/>
                <w:szCs w:val="16"/>
              </w:rPr>
              <w:t>%</w:t>
            </w:r>
          </w:p>
        </w:tc>
      </w:tr>
      <w:tr w:rsidR="000E51CC" w:rsidRPr="00064B79" w14:paraId="2D50A694" w14:textId="77777777" w:rsidTr="007A5812">
        <w:trPr>
          <w:trHeight w:val="283"/>
        </w:trPr>
        <w:tc>
          <w:tcPr>
            <w:tcW w:w="918" w:type="pct"/>
            <w:vMerge/>
            <w:tcBorders>
              <w:left w:val="single" w:sz="4" w:space="0" w:color="auto"/>
              <w:right w:val="single" w:sz="4" w:space="0" w:color="auto"/>
            </w:tcBorders>
            <w:vAlign w:val="center"/>
          </w:tcPr>
          <w:p w14:paraId="6389226C" w14:textId="77777777" w:rsidR="000E51CC" w:rsidRPr="00064B79" w:rsidRDefault="000E51CC" w:rsidP="000E51CC">
            <w:pPr>
              <w:spacing w:before="0" w:after="0"/>
              <w:rPr>
                <w:rFonts w:cs="Arial"/>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EFA6579" w14:textId="77777777" w:rsidR="000E51CC" w:rsidRPr="00064B79" w:rsidRDefault="000E51CC" w:rsidP="000E51CC">
            <w:pPr>
              <w:pStyle w:val="Normal-beforebullets"/>
              <w:ind w:left="243"/>
              <w:rPr>
                <w:rFonts w:cs="Arial"/>
                <w:sz w:val="16"/>
                <w:szCs w:val="16"/>
              </w:rPr>
            </w:pPr>
            <w:r w:rsidRPr="00064B79">
              <w:rPr>
                <w:rFonts w:cs="Arial"/>
                <w:sz w:val="16"/>
                <w:szCs w:val="16"/>
              </w:rPr>
              <w:t>Carbapenemase-producing</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7139D71" w14:textId="2DA1DAC6"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591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68B9A4C" w14:textId="3552B9DE"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399</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4AB0977" w14:textId="41B14E9E"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277</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096C205" w14:textId="4A21DC7D"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54</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29DFE9A" w14:textId="3F5C8745"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6</w:t>
            </w:r>
            <w:r w:rsidR="00FB5F22">
              <w:rPr>
                <w:rFonts w:cstheme="minorHAnsi"/>
                <w:color w:val="auto"/>
                <w:sz w:val="16"/>
                <w:szCs w:val="16"/>
              </w:rPr>
              <w:t>5</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23D2A0C" w14:textId="7D8427DC"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12</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F82C882" w14:textId="51FA13C3"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752D4E7" w14:textId="01D50EF6"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10</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BE8C2B" w14:textId="23A52844"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1,101</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1416FB" w14:textId="2BBF6872"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1,41</w:t>
            </w:r>
            <w:r w:rsidR="00FB5F22">
              <w:rPr>
                <w:rFonts w:cs="Arial"/>
                <w:color w:val="auto"/>
                <w:sz w:val="16"/>
                <w:szCs w:val="16"/>
              </w:rPr>
              <w:t>8</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C247FD" w14:textId="26DD31A9" w:rsidR="000E51CC" w:rsidRPr="00355053" w:rsidRDefault="000E51CC" w:rsidP="000E51CC">
            <w:pPr>
              <w:pStyle w:val="Normal-beforebullets"/>
              <w:jc w:val="center"/>
              <w:rPr>
                <w:rFonts w:cs="Arial"/>
                <w:color w:val="auto"/>
                <w:sz w:val="16"/>
                <w:szCs w:val="16"/>
              </w:rPr>
            </w:pPr>
            <w:r w:rsidRPr="000E51CC">
              <w:rPr>
                <w:rFonts w:cs="Arial"/>
                <w:bCs/>
                <w:color w:val="FF0000"/>
                <w:sz w:val="16"/>
                <w:szCs w:val="16"/>
              </w:rPr>
              <w:t>▲</w:t>
            </w:r>
            <w:r w:rsidRPr="000E51CC">
              <w:rPr>
                <w:rFonts w:cs="Arial"/>
                <w:color w:val="auto"/>
                <w:sz w:val="16"/>
                <w:szCs w:val="16"/>
              </w:rPr>
              <w:t xml:space="preserve"> </w:t>
            </w:r>
            <w:r>
              <w:rPr>
                <w:rFonts w:cs="Arial"/>
                <w:color w:val="auto"/>
                <w:sz w:val="16"/>
                <w:szCs w:val="16"/>
              </w:rPr>
              <w:t>28</w:t>
            </w:r>
            <w:r w:rsidRPr="000E51CC">
              <w:rPr>
                <w:rFonts w:cs="Arial"/>
                <w:color w:val="auto"/>
                <w:sz w:val="16"/>
                <w:szCs w:val="16"/>
              </w:rPr>
              <w:t>.</w:t>
            </w:r>
            <w:r w:rsidR="00FB5F22">
              <w:rPr>
                <w:rFonts w:cs="Arial"/>
                <w:color w:val="auto"/>
                <w:sz w:val="16"/>
                <w:szCs w:val="16"/>
              </w:rPr>
              <w:t>8</w:t>
            </w:r>
            <w:r w:rsidRPr="000E51CC">
              <w:rPr>
                <w:rFonts w:cs="Arial"/>
                <w:color w:val="auto"/>
                <w:sz w:val="16"/>
                <w:szCs w:val="16"/>
              </w:rPr>
              <w:t>%</w:t>
            </w:r>
          </w:p>
        </w:tc>
      </w:tr>
      <w:tr w:rsidR="000E51CC" w:rsidRPr="00064B79" w14:paraId="57235CD5" w14:textId="77777777" w:rsidTr="007A5812">
        <w:trPr>
          <w:trHeight w:val="283"/>
        </w:trPr>
        <w:tc>
          <w:tcPr>
            <w:tcW w:w="918" w:type="pct"/>
            <w:vMerge/>
            <w:tcBorders>
              <w:left w:val="single" w:sz="4" w:space="0" w:color="auto"/>
              <w:right w:val="single" w:sz="4" w:space="0" w:color="auto"/>
            </w:tcBorders>
            <w:vAlign w:val="center"/>
          </w:tcPr>
          <w:p w14:paraId="0A134460" w14:textId="77777777" w:rsidR="000E51CC" w:rsidRPr="00064B79" w:rsidRDefault="000E51CC" w:rsidP="000E51CC">
            <w:pPr>
              <w:spacing w:before="0" w:after="0"/>
              <w:rPr>
                <w:rFonts w:cs="Arial"/>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032CABA" w14:textId="77777777" w:rsidR="000E51CC" w:rsidRPr="00064B79" w:rsidRDefault="000E51CC" w:rsidP="000E51CC">
            <w:pPr>
              <w:pStyle w:val="Normal-beforebullets"/>
              <w:ind w:left="243"/>
              <w:rPr>
                <w:rFonts w:cs="Arial"/>
                <w:sz w:val="16"/>
                <w:szCs w:val="16"/>
              </w:rPr>
            </w:pPr>
            <w:r w:rsidRPr="00064B79">
              <w:rPr>
                <w:rFonts w:cstheme="minorHAnsi"/>
                <w:sz w:val="16"/>
                <w:szCs w:val="16"/>
              </w:rPr>
              <w:t xml:space="preserve">Carbapenemase- and ribosomal methyltransferase-producing </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7980FB8" w14:textId="65ABB527"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F9FF0FD" w14:textId="07518572"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68</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5ED105F" w14:textId="5D791C96"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13</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299ED18" w14:textId="0A4A8CD9"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17</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62990BA" w14:textId="690A18F3"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6</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3A215B3" w14:textId="436C245A"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C273D9C" w14:textId="26BB7720"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734B62" w14:textId="00D5C5B8"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A1FD3E9" w14:textId="2E01A9EE"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102</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21134F1" w14:textId="30EA5CBD"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107</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928A3DE" w14:textId="14816A02" w:rsidR="000E51CC" w:rsidRPr="00355053" w:rsidRDefault="000E51CC" w:rsidP="000E51CC">
            <w:pPr>
              <w:pStyle w:val="Normal-beforebullets"/>
              <w:jc w:val="center"/>
              <w:rPr>
                <w:rFonts w:cs="Arial"/>
                <w:color w:val="auto"/>
                <w:sz w:val="16"/>
                <w:szCs w:val="16"/>
              </w:rPr>
            </w:pPr>
            <w:r w:rsidRPr="000E51CC">
              <w:rPr>
                <w:rFonts w:cs="Arial"/>
                <w:bCs/>
                <w:color w:val="FF0000"/>
                <w:sz w:val="16"/>
                <w:szCs w:val="16"/>
              </w:rPr>
              <w:t>▲</w:t>
            </w:r>
            <w:r w:rsidRPr="000E51CC">
              <w:rPr>
                <w:rFonts w:cs="Arial"/>
                <w:color w:val="auto"/>
                <w:sz w:val="16"/>
                <w:szCs w:val="16"/>
              </w:rPr>
              <w:t xml:space="preserve"> </w:t>
            </w:r>
            <w:r>
              <w:rPr>
                <w:rFonts w:cs="Arial"/>
                <w:color w:val="auto"/>
                <w:sz w:val="16"/>
                <w:szCs w:val="16"/>
              </w:rPr>
              <w:t>4</w:t>
            </w:r>
            <w:r w:rsidRPr="000E51CC">
              <w:rPr>
                <w:rFonts w:cs="Arial"/>
                <w:color w:val="auto"/>
                <w:sz w:val="16"/>
                <w:szCs w:val="16"/>
              </w:rPr>
              <w:t>.</w:t>
            </w:r>
            <w:r>
              <w:rPr>
                <w:rFonts w:cs="Arial"/>
                <w:color w:val="auto"/>
                <w:sz w:val="16"/>
                <w:szCs w:val="16"/>
              </w:rPr>
              <w:t>9</w:t>
            </w:r>
            <w:r w:rsidRPr="000E51CC">
              <w:rPr>
                <w:rFonts w:cs="Arial"/>
                <w:color w:val="auto"/>
                <w:sz w:val="16"/>
                <w:szCs w:val="16"/>
              </w:rPr>
              <w:t>%</w:t>
            </w:r>
          </w:p>
        </w:tc>
      </w:tr>
      <w:tr w:rsidR="000E51CC" w:rsidRPr="00064B79" w14:paraId="461A875A" w14:textId="77777777" w:rsidTr="007A5812">
        <w:trPr>
          <w:trHeight w:val="283"/>
        </w:trPr>
        <w:tc>
          <w:tcPr>
            <w:tcW w:w="918" w:type="pct"/>
            <w:vMerge/>
            <w:tcBorders>
              <w:left w:val="single" w:sz="4" w:space="0" w:color="auto"/>
              <w:right w:val="single" w:sz="4" w:space="0" w:color="auto"/>
            </w:tcBorders>
            <w:vAlign w:val="center"/>
          </w:tcPr>
          <w:p w14:paraId="02AD386A" w14:textId="77777777" w:rsidR="000E51CC" w:rsidRPr="00064B79" w:rsidRDefault="000E51CC" w:rsidP="000E51CC">
            <w:pPr>
              <w:spacing w:before="0" w:after="0"/>
              <w:rPr>
                <w:rFonts w:cs="Arial"/>
                <w:sz w:val="16"/>
                <w:szCs w:val="16"/>
              </w:rPr>
            </w:pPr>
          </w:p>
        </w:tc>
        <w:tc>
          <w:tcPr>
            <w:tcW w:w="1266" w:type="pct"/>
            <w:tcBorders>
              <w:top w:val="single" w:sz="4" w:space="0" w:color="D9D9D9" w:themeColor="background1" w:themeShade="D9"/>
              <w:left w:val="single" w:sz="4" w:space="0" w:color="auto"/>
              <w:bottom w:val="single" w:sz="4" w:space="0" w:color="auto"/>
              <w:right w:val="single" w:sz="4" w:space="0" w:color="auto"/>
            </w:tcBorders>
            <w:vAlign w:val="center"/>
          </w:tcPr>
          <w:p w14:paraId="4A59F69A" w14:textId="77777777" w:rsidR="000E51CC" w:rsidRPr="00064B79" w:rsidRDefault="000E51CC" w:rsidP="000E51CC">
            <w:pPr>
              <w:pStyle w:val="Normal-beforebullets"/>
              <w:ind w:left="243"/>
              <w:rPr>
                <w:rFonts w:cstheme="minorHAnsi"/>
                <w:sz w:val="16"/>
                <w:szCs w:val="16"/>
              </w:rPr>
            </w:pPr>
            <w:r w:rsidRPr="00064B79">
              <w:rPr>
                <w:rFonts w:cstheme="minorHAnsi"/>
                <w:sz w:val="16"/>
                <w:szCs w:val="16"/>
              </w:rPr>
              <w:t>Carbapenemase-producing and transmissible resistance to colistin</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8563F58" w14:textId="7A4666E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FC91C2A" w14:textId="79E6A94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14A4137" w14:textId="20F8B7ED"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8B4992C" w14:textId="00B4BC5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364FDAE" w14:textId="30A9324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464F99B" w14:textId="65FA0F14"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0C874FE" w14:textId="4521565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3D0B44" w14:textId="2AF9D7C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auto"/>
              <w:right w:val="single" w:sz="4" w:space="0" w:color="auto"/>
            </w:tcBorders>
            <w:vAlign w:val="center"/>
          </w:tcPr>
          <w:p w14:paraId="51E6051F" w14:textId="28A10426" w:rsidR="000E51CC" w:rsidRPr="005651EF" w:rsidRDefault="000E51CC" w:rsidP="000E51CC">
            <w:pPr>
              <w:pStyle w:val="Normal-beforebullets"/>
              <w:jc w:val="center"/>
              <w:rPr>
                <w:rFonts w:cs="Arial"/>
                <w:color w:val="auto"/>
                <w:sz w:val="16"/>
                <w:szCs w:val="16"/>
              </w:rPr>
            </w:pPr>
            <w:r w:rsidRPr="005651EF">
              <w:rPr>
                <w:rFonts w:cs="Arial"/>
                <w:color w:val="auto"/>
                <w:sz w:val="16"/>
                <w:szCs w:val="16"/>
              </w:rPr>
              <w:t>1</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005F52CD" w14:textId="08C66BC5" w:rsidR="000E51CC" w:rsidRPr="005651EF" w:rsidRDefault="005651EF" w:rsidP="000E51CC">
            <w:pPr>
              <w:pStyle w:val="Normal-beforebullets"/>
              <w:jc w:val="center"/>
              <w:rPr>
                <w:rFonts w:cs="Arial"/>
                <w:color w:val="auto"/>
                <w:sz w:val="16"/>
                <w:szCs w:val="16"/>
              </w:rPr>
            </w:pPr>
            <w:r w:rsidRPr="005651EF">
              <w:rPr>
                <w:rFonts w:cs="Arial"/>
                <w:color w:val="auto"/>
                <w:sz w:val="16"/>
                <w:szCs w:val="16"/>
              </w:rPr>
              <w:t>2</w:t>
            </w:r>
          </w:p>
        </w:tc>
        <w:tc>
          <w:tcPr>
            <w:tcW w:w="338" w:type="pct"/>
            <w:tcBorders>
              <w:top w:val="single" w:sz="4" w:space="0" w:color="D9D9D9" w:themeColor="background1" w:themeShade="D9"/>
              <w:left w:val="single" w:sz="4" w:space="0" w:color="auto"/>
              <w:bottom w:val="single" w:sz="4" w:space="0" w:color="auto"/>
              <w:right w:val="single" w:sz="4" w:space="0" w:color="auto"/>
            </w:tcBorders>
            <w:vAlign w:val="center"/>
          </w:tcPr>
          <w:p w14:paraId="63F84276" w14:textId="7832D1F6" w:rsidR="000E51CC" w:rsidRPr="00355053" w:rsidRDefault="00C65117" w:rsidP="000E51CC">
            <w:pPr>
              <w:pStyle w:val="Normal-beforebullets"/>
              <w:jc w:val="center"/>
              <w:rPr>
                <w:rFonts w:cs="Arial"/>
                <w:color w:val="auto"/>
                <w:sz w:val="16"/>
                <w:szCs w:val="16"/>
              </w:rPr>
            </w:pPr>
            <w:r w:rsidRPr="000E51CC">
              <w:rPr>
                <w:rFonts w:cs="Arial"/>
                <w:color w:val="auto"/>
                <w:sz w:val="16"/>
                <w:szCs w:val="16"/>
              </w:rPr>
              <w:t>–</w:t>
            </w:r>
          </w:p>
        </w:tc>
      </w:tr>
      <w:tr w:rsidR="000E51CC" w:rsidRPr="00064B79" w14:paraId="3BF72EC7" w14:textId="77777777" w:rsidTr="007A5812">
        <w:trPr>
          <w:trHeight w:val="283"/>
        </w:trPr>
        <w:tc>
          <w:tcPr>
            <w:tcW w:w="918" w:type="pct"/>
            <w:vMerge/>
            <w:tcBorders>
              <w:left w:val="single" w:sz="4" w:space="0" w:color="auto"/>
              <w:right w:val="single" w:sz="4" w:space="0" w:color="auto"/>
            </w:tcBorders>
            <w:vAlign w:val="center"/>
          </w:tcPr>
          <w:p w14:paraId="02C771CC" w14:textId="77777777" w:rsidR="000E51CC" w:rsidRPr="00064B79" w:rsidRDefault="000E51CC" w:rsidP="000E51CC">
            <w:pPr>
              <w:spacing w:before="0" w:after="0"/>
              <w:rPr>
                <w:rFonts w:cs="Arial"/>
                <w:sz w:val="16"/>
                <w:szCs w:val="16"/>
              </w:rPr>
            </w:pPr>
          </w:p>
        </w:tc>
        <w:tc>
          <w:tcPr>
            <w:tcW w:w="1266" w:type="pct"/>
            <w:tcBorders>
              <w:top w:val="single" w:sz="4" w:space="0" w:color="auto"/>
              <w:left w:val="single" w:sz="4" w:space="0" w:color="auto"/>
              <w:bottom w:val="single" w:sz="4" w:space="0" w:color="auto"/>
              <w:right w:val="single" w:sz="4" w:space="0" w:color="auto"/>
            </w:tcBorders>
            <w:vAlign w:val="center"/>
          </w:tcPr>
          <w:p w14:paraId="38655A61" w14:textId="77777777" w:rsidR="000E51CC" w:rsidRPr="00064B79" w:rsidRDefault="000E51CC" w:rsidP="000E51CC">
            <w:pPr>
              <w:pStyle w:val="Normal-beforebullets"/>
              <w:ind w:left="57"/>
              <w:rPr>
                <w:rFonts w:cs="Arial"/>
                <w:sz w:val="16"/>
                <w:szCs w:val="16"/>
              </w:rPr>
            </w:pPr>
            <w:r w:rsidRPr="00064B79">
              <w:rPr>
                <w:rFonts w:cstheme="minorHAnsi"/>
                <w:sz w:val="16"/>
                <w:szCs w:val="16"/>
              </w:rPr>
              <w:t>Ribosomal methyltransferase-producing</w:t>
            </w:r>
          </w:p>
        </w:tc>
        <w:tc>
          <w:tcPr>
            <w:tcW w:w="222" w:type="pct"/>
            <w:tcBorders>
              <w:top w:val="single" w:sz="4" w:space="0" w:color="auto"/>
              <w:left w:val="single" w:sz="4" w:space="0" w:color="auto"/>
              <w:bottom w:val="single" w:sz="4" w:space="0" w:color="auto"/>
              <w:right w:val="single" w:sz="4" w:space="0" w:color="auto"/>
            </w:tcBorders>
            <w:noWrap/>
            <w:vAlign w:val="center"/>
          </w:tcPr>
          <w:p w14:paraId="234908B8" w14:textId="4AFC6BDD"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3</w:t>
            </w:r>
          </w:p>
        </w:tc>
        <w:tc>
          <w:tcPr>
            <w:tcW w:w="222" w:type="pct"/>
            <w:tcBorders>
              <w:top w:val="single" w:sz="4" w:space="0" w:color="auto"/>
              <w:left w:val="single" w:sz="4" w:space="0" w:color="auto"/>
              <w:bottom w:val="single" w:sz="4" w:space="0" w:color="auto"/>
              <w:right w:val="single" w:sz="4" w:space="0" w:color="auto"/>
            </w:tcBorders>
            <w:noWrap/>
            <w:vAlign w:val="center"/>
          </w:tcPr>
          <w:p w14:paraId="43E03E48" w14:textId="50C2CBCF"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7</w:t>
            </w:r>
          </w:p>
        </w:tc>
        <w:tc>
          <w:tcPr>
            <w:tcW w:w="222" w:type="pct"/>
            <w:tcBorders>
              <w:top w:val="single" w:sz="4" w:space="0" w:color="auto"/>
              <w:left w:val="single" w:sz="4" w:space="0" w:color="auto"/>
              <w:bottom w:val="single" w:sz="4" w:space="0" w:color="auto"/>
              <w:right w:val="single" w:sz="4" w:space="0" w:color="auto"/>
            </w:tcBorders>
            <w:noWrap/>
            <w:vAlign w:val="center"/>
          </w:tcPr>
          <w:p w14:paraId="0CC215EB" w14:textId="5C11ABD3"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0CCF8FF9" w14:textId="2CF99F83"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11D2EE65" w14:textId="7F69209B"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64104F3D" w14:textId="7F14C71A"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0BCB9FD" w14:textId="5B2726C1"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43380F27" w14:textId="0806B320"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346" w:type="pct"/>
            <w:tcBorders>
              <w:top w:val="single" w:sz="4" w:space="0" w:color="auto"/>
              <w:left w:val="single" w:sz="4" w:space="0" w:color="auto"/>
              <w:bottom w:val="single" w:sz="4" w:space="0" w:color="auto"/>
              <w:right w:val="single" w:sz="4" w:space="0" w:color="auto"/>
            </w:tcBorders>
            <w:vAlign w:val="center"/>
          </w:tcPr>
          <w:p w14:paraId="58AA28C1" w14:textId="7218434D"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16</w:t>
            </w:r>
          </w:p>
        </w:tc>
        <w:tc>
          <w:tcPr>
            <w:tcW w:w="350" w:type="pct"/>
            <w:tcBorders>
              <w:top w:val="single" w:sz="4" w:space="0" w:color="auto"/>
              <w:left w:val="single" w:sz="4" w:space="0" w:color="auto"/>
              <w:bottom w:val="single" w:sz="4" w:space="0" w:color="auto"/>
              <w:right w:val="single" w:sz="4" w:space="0" w:color="auto"/>
            </w:tcBorders>
            <w:vAlign w:val="center"/>
          </w:tcPr>
          <w:p w14:paraId="12EA48EF" w14:textId="1A0D29CC" w:rsidR="000E51CC" w:rsidRPr="000E51CC" w:rsidRDefault="000E51CC" w:rsidP="000E51CC">
            <w:pPr>
              <w:spacing w:before="0" w:after="0"/>
              <w:jc w:val="center"/>
              <w:rPr>
                <w:rFonts w:cs="Arial"/>
                <w:color w:val="auto"/>
                <w:sz w:val="16"/>
                <w:szCs w:val="16"/>
              </w:rPr>
            </w:pPr>
            <w:r w:rsidRPr="000E51CC">
              <w:rPr>
                <w:rFonts w:cs="Arial"/>
                <w:color w:val="auto"/>
                <w:sz w:val="16"/>
                <w:szCs w:val="16"/>
              </w:rPr>
              <w:t>12</w:t>
            </w:r>
          </w:p>
        </w:tc>
        <w:tc>
          <w:tcPr>
            <w:tcW w:w="338" w:type="pct"/>
            <w:tcBorders>
              <w:top w:val="single" w:sz="4" w:space="0" w:color="auto"/>
              <w:left w:val="single" w:sz="4" w:space="0" w:color="auto"/>
              <w:bottom w:val="single" w:sz="4" w:space="0" w:color="auto"/>
              <w:right w:val="single" w:sz="4" w:space="0" w:color="auto"/>
            </w:tcBorders>
            <w:vAlign w:val="center"/>
          </w:tcPr>
          <w:p w14:paraId="40FCC3FA" w14:textId="47CE4D3D" w:rsidR="000E51CC" w:rsidRPr="00355053" w:rsidRDefault="000E51CC" w:rsidP="000E51CC">
            <w:pPr>
              <w:pStyle w:val="Normal-beforebullets"/>
              <w:jc w:val="center"/>
              <w:rPr>
                <w:rFonts w:cs="Arial"/>
                <w:color w:val="auto"/>
                <w:sz w:val="16"/>
                <w:szCs w:val="16"/>
              </w:rPr>
            </w:pPr>
            <w:r w:rsidRPr="000E51CC">
              <w:rPr>
                <w:rFonts w:cs="Arial"/>
                <w:color w:val="00B050"/>
                <w:sz w:val="16"/>
                <w:szCs w:val="16"/>
              </w:rPr>
              <w:t>▼</w:t>
            </w:r>
            <w:r w:rsidRPr="000E51CC">
              <w:rPr>
                <w:rFonts w:cs="Arial"/>
                <w:color w:val="auto"/>
                <w:sz w:val="16"/>
                <w:szCs w:val="16"/>
              </w:rPr>
              <w:t>25.0%</w:t>
            </w:r>
          </w:p>
        </w:tc>
      </w:tr>
      <w:tr w:rsidR="000E51CC" w:rsidRPr="00064B79" w14:paraId="477FA922" w14:textId="77777777" w:rsidTr="007A5812">
        <w:trPr>
          <w:trHeight w:val="283"/>
        </w:trPr>
        <w:tc>
          <w:tcPr>
            <w:tcW w:w="918" w:type="pct"/>
            <w:vMerge/>
            <w:tcBorders>
              <w:left w:val="single" w:sz="4" w:space="0" w:color="auto"/>
              <w:bottom w:val="single" w:sz="4" w:space="0" w:color="auto"/>
              <w:right w:val="single" w:sz="4" w:space="0" w:color="auto"/>
            </w:tcBorders>
            <w:vAlign w:val="center"/>
          </w:tcPr>
          <w:p w14:paraId="14CA63C9" w14:textId="77777777" w:rsidR="000E51CC" w:rsidRPr="00064B79" w:rsidRDefault="000E51CC" w:rsidP="000E51CC">
            <w:pPr>
              <w:spacing w:before="0" w:after="0"/>
              <w:rPr>
                <w:rFonts w:cstheme="minorHAnsi"/>
                <w:i/>
                <w:iCs/>
                <w:sz w:val="16"/>
                <w:szCs w:val="16"/>
              </w:rPr>
            </w:pPr>
          </w:p>
        </w:tc>
        <w:tc>
          <w:tcPr>
            <w:tcW w:w="1266" w:type="pct"/>
            <w:tcBorders>
              <w:top w:val="single" w:sz="4" w:space="0" w:color="auto"/>
              <w:left w:val="single" w:sz="4" w:space="0" w:color="auto"/>
              <w:bottom w:val="single" w:sz="4" w:space="0" w:color="auto"/>
              <w:right w:val="single" w:sz="4" w:space="0" w:color="auto"/>
            </w:tcBorders>
            <w:vAlign w:val="center"/>
          </w:tcPr>
          <w:p w14:paraId="3362C12E"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Transmissible colistin resistance</w:t>
            </w:r>
            <w:r w:rsidRPr="00064B79">
              <w:rPr>
                <w:rFonts w:cstheme="minorHAnsi"/>
                <w:sz w:val="16"/>
                <w:szCs w:val="16"/>
                <w:vertAlign w:val="superscript"/>
              </w:rPr>
              <w:t>†</w:t>
            </w:r>
          </w:p>
        </w:tc>
        <w:tc>
          <w:tcPr>
            <w:tcW w:w="222" w:type="pct"/>
            <w:tcBorders>
              <w:top w:val="single" w:sz="4" w:space="0" w:color="auto"/>
              <w:left w:val="single" w:sz="4" w:space="0" w:color="auto"/>
              <w:bottom w:val="single" w:sz="4" w:space="0" w:color="auto"/>
              <w:right w:val="single" w:sz="4" w:space="0" w:color="auto"/>
            </w:tcBorders>
            <w:noWrap/>
            <w:vAlign w:val="center"/>
          </w:tcPr>
          <w:p w14:paraId="6E99CD29" w14:textId="06AEAAA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1D609ABA" w14:textId="75D4C05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1E1C9CBA" w14:textId="7DE4ED3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4AB5462A" w14:textId="526CC4E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275194BF" w14:textId="31CB7444"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7FC434E8" w14:textId="6538291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252E9A19" w14:textId="368C859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07DA87A1" w14:textId="47EE84F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auto"/>
              <w:left w:val="single" w:sz="4" w:space="0" w:color="auto"/>
              <w:bottom w:val="single" w:sz="4" w:space="0" w:color="auto"/>
              <w:right w:val="single" w:sz="4" w:space="0" w:color="auto"/>
            </w:tcBorders>
            <w:vAlign w:val="center"/>
          </w:tcPr>
          <w:p w14:paraId="6591D718" w14:textId="3E6EF20B" w:rsidR="000E51CC" w:rsidRPr="00C65117" w:rsidRDefault="000E51CC" w:rsidP="000E51CC">
            <w:pPr>
              <w:pStyle w:val="Normal-beforebullets"/>
              <w:jc w:val="center"/>
              <w:rPr>
                <w:rFonts w:cs="Arial"/>
                <w:color w:val="auto"/>
                <w:sz w:val="16"/>
                <w:szCs w:val="16"/>
              </w:rPr>
            </w:pPr>
            <w:r w:rsidRPr="00C65117">
              <w:rPr>
                <w:rFonts w:cs="Arial"/>
                <w:color w:val="auto"/>
                <w:sz w:val="16"/>
                <w:szCs w:val="16"/>
              </w:rPr>
              <w:t>1</w:t>
            </w:r>
          </w:p>
        </w:tc>
        <w:tc>
          <w:tcPr>
            <w:tcW w:w="350" w:type="pct"/>
            <w:tcBorders>
              <w:top w:val="single" w:sz="4" w:space="0" w:color="auto"/>
              <w:left w:val="single" w:sz="4" w:space="0" w:color="auto"/>
              <w:bottom w:val="single" w:sz="4" w:space="0" w:color="auto"/>
              <w:right w:val="single" w:sz="4" w:space="0" w:color="auto"/>
            </w:tcBorders>
            <w:vAlign w:val="center"/>
          </w:tcPr>
          <w:p w14:paraId="26F5A8FC" w14:textId="13A37650" w:rsidR="000E51CC" w:rsidRPr="00C65117" w:rsidRDefault="000E51CC" w:rsidP="000E51CC">
            <w:pPr>
              <w:spacing w:before="0" w:after="0"/>
              <w:jc w:val="center"/>
              <w:rPr>
                <w:rFonts w:cs="Arial"/>
                <w:color w:val="auto"/>
                <w:sz w:val="16"/>
                <w:szCs w:val="16"/>
              </w:rPr>
            </w:pPr>
            <w:r w:rsidRPr="00C65117">
              <w:rPr>
                <w:rFonts w:cs="Arial"/>
                <w:color w:val="auto"/>
                <w:sz w:val="16"/>
                <w:szCs w:val="16"/>
              </w:rPr>
              <w:t>0</w:t>
            </w:r>
          </w:p>
        </w:tc>
        <w:tc>
          <w:tcPr>
            <w:tcW w:w="338" w:type="pct"/>
            <w:tcBorders>
              <w:top w:val="single" w:sz="4" w:space="0" w:color="auto"/>
              <w:left w:val="single" w:sz="4" w:space="0" w:color="auto"/>
              <w:bottom w:val="single" w:sz="4" w:space="0" w:color="auto"/>
              <w:right w:val="single" w:sz="4" w:space="0" w:color="auto"/>
            </w:tcBorders>
            <w:vAlign w:val="center"/>
          </w:tcPr>
          <w:p w14:paraId="3960894A" w14:textId="2C6D0411" w:rsidR="000E51CC" w:rsidRPr="00355053" w:rsidRDefault="00C65117" w:rsidP="000E51CC">
            <w:pPr>
              <w:pStyle w:val="Normal-beforebullets"/>
              <w:jc w:val="center"/>
              <w:rPr>
                <w:rFonts w:cs="Arial"/>
                <w:color w:val="auto"/>
                <w:sz w:val="16"/>
                <w:szCs w:val="16"/>
              </w:rPr>
            </w:pPr>
            <w:r w:rsidRPr="000E51CC">
              <w:rPr>
                <w:rFonts w:cs="Arial"/>
                <w:color w:val="auto"/>
                <w:sz w:val="16"/>
                <w:szCs w:val="16"/>
              </w:rPr>
              <w:t>–</w:t>
            </w:r>
          </w:p>
        </w:tc>
      </w:tr>
      <w:tr w:rsidR="000E51CC" w:rsidRPr="00064B79" w14:paraId="53DA5E97" w14:textId="77777777" w:rsidTr="007A5812">
        <w:trPr>
          <w:trHeight w:val="283"/>
        </w:trPr>
        <w:tc>
          <w:tcPr>
            <w:tcW w:w="918" w:type="pct"/>
            <w:tcBorders>
              <w:top w:val="single" w:sz="4" w:space="0" w:color="auto"/>
              <w:left w:val="single" w:sz="4" w:space="0" w:color="auto"/>
              <w:bottom w:val="single" w:sz="4" w:space="0" w:color="auto"/>
              <w:right w:val="single" w:sz="4" w:space="0" w:color="auto"/>
            </w:tcBorders>
            <w:vAlign w:val="center"/>
          </w:tcPr>
          <w:p w14:paraId="0788619C" w14:textId="77777777" w:rsidR="000E51CC" w:rsidRPr="00064B79" w:rsidRDefault="000E51CC" w:rsidP="000E51CC">
            <w:pPr>
              <w:spacing w:before="0" w:after="0"/>
              <w:rPr>
                <w:rFonts w:cs="Arial"/>
                <w:sz w:val="16"/>
                <w:szCs w:val="16"/>
              </w:rPr>
            </w:pPr>
            <w:r w:rsidRPr="00064B79">
              <w:rPr>
                <w:rFonts w:cstheme="minorHAnsi"/>
                <w:i/>
                <w:iCs/>
                <w:sz w:val="16"/>
                <w:szCs w:val="16"/>
              </w:rPr>
              <w:t xml:space="preserve">Enterococcus </w:t>
            </w:r>
            <w:r w:rsidRPr="00064B79">
              <w:rPr>
                <w:rFonts w:cstheme="minorHAnsi"/>
                <w:iCs/>
                <w:sz w:val="16"/>
                <w:szCs w:val="16"/>
              </w:rPr>
              <w:t>species</w:t>
            </w:r>
          </w:p>
        </w:tc>
        <w:tc>
          <w:tcPr>
            <w:tcW w:w="1266" w:type="pct"/>
            <w:tcBorders>
              <w:top w:val="single" w:sz="4" w:space="0" w:color="auto"/>
              <w:left w:val="single" w:sz="4" w:space="0" w:color="auto"/>
              <w:bottom w:val="single" w:sz="4" w:space="0" w:color="auto"/>
              <w:right w:val="single" w:sz="4" w:space="0" w:color="auto"/>
            </w:tcBorders>
            <w:vAlign w:val="center"/>
          </w:tcPr>
          <w:p w14:paraId="16155280" w14:textId="77777777" w:rsidR="000E51CC" w:rsidRPr="00064B79" w:rsidRDefault="000E51CC" w:rsidP="000E51CC">
            <w:pPr>
              <w:pStyle w:val="Normal-beforebullets"/>
              <w:ind w:left="57"/>
              <w:rPr>
                <w:rFonts w:cs="Arial"/>
                <w:sz w:val="16"/>
                <w:szCs w:val="16"/>
              </w:rPr>
            </w:pPr>
            <w:r w:rsidRPr="00064B79">
              <w:rPr>
                <w:rFonts w:cstheme="minorHAnsi"/>
                <w:sz w:val="16"/>
                <w:szCs w:val="16"/>
              </w:rPr>
              <w:t>Linezolid-resistant</w:t>
            </w:r>
          </w:p>
        </w:tc>
        <w:tc>
          <w:tcPr>
            <w:tcW w:w="222" w:type="pct"/>
            <w:tcBorders>
              <w:top w:val="single" w:sz="4" w:space="0" w:color="auto"/>
              <w:left w:val="single" w:sz="4" w:space="0" w:color="auto"/>
              <w:bottom w:val="single" w:sz="4" w:space="0" w:color="auto"/>
              <w:right w:val="single" w:sz="4" w:space="0" w:color="auto"/>
            </w:tcBorders>
            <w:noWrap/>
            <w:vAlign w:val="center"/>
          </w:tcPr>
          <w:p w14:paraId="4B0AAE26" w14:textId="71F3DC9F"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11</w:t>
            </w:r>
          </w:p>
        </w:tc>
        <w:tc>
          <w:tcPr>
            <w:tcW w:w="222" w:type="pct"/>
            <w:tcBorders>
              <w:top w:val="single" w:sz="4" w:space="0" w:color="auto"/>
              <w:left w:val="single" w:sz="4" w:space="0" w:color="auto"/>
              <w:bottom w:val="single" w:sz="4" w:space="0" w:color="auto"/>
              <w:right w:val="single" w:sz="4" w:space="0" w:color="auto"/>
            </w:tcBorders>
            <w:noWrap/>
            <w:vAlign w:val="center"/>
          </w:tcPr>
          <w:p w14:paraId="73C7C3BD" w14:textId="3363C702"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72</w:t>
            </w:r>
          </w:p>
        </w:tc>
        <w:tc>
          <w:tcPr>
            <w:tcW w:w="222" w:type="pct"/>
            <w:tcBorders>
              <w:top w:val="single" w:sz="4" w:space="0" w:color="auto"/>
              <w:left w:val="single" w:sz="4" w:space="0" w:color="auto"/>
              <w:bottom w:val="single" w:sz="4" w:space="0" w:color="auto"/>
              <w:right w:val="single" w:sz="4" w:space="0" w:color="auto"/>
            </w:tcBorders>
            <w:noWrap/>
            <w:vAlign w:val="center"/>
          </w:tcPr>
          <w:p w14:paraId="51AD24FE" w14:textId="15D66C53"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24</w:t>
            </w:r>
          </w:p>
        </w:tc>
        <w:tc>
          <w:tcPr>
            <w:tcW w:w="222" w:type="pct"/>
            <w:tcBorders>
              <w:top w:val="single" w:sz="4" w:space="0" w:color="auto"/>
              <w:left w:val="single" w:sz="4" w:space="0" w:color="auto"/>
              <w:bottom w:val="single" w:sz="4" w:space="0" w:color="auto"/>
              <w:right w:val="single" w:sz="4" w:space="0" w:color="auto"/>
            </w:tcBorders>
            <w:noWrap/>
            <w:vAlign w:val="center"/>
          </w:tcPr>
          <w:p w14:paraId="7A70FD83" w14:textId="5E066266"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5BBA713E" w14:textId="35F9D060"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8</w:t>
            </w:r>
          </w:p>
        </w:tc>
        <w:tc>
          <w:tcPr>
            <w:tcW w:w="222" w:type="pct"/>
            <w:tcBorders>
              <w:top w:val="single" w:sz="4" w:space="0" w:color="auto"/>
              <w:left w:val="single" w:sz="4" w:space="0" w:color="auto"/>
              <w:bottom w:val="single" w:sz="4" w:space="0" w:color="auto"/>
              <w:right w:val="single" w:sz="4" w:space="0" w:color="auto"/>
            </w:tcBorders>
            <w:noWrap/>
            <w:vAlign w:val="center"/>
          </w:tcPr>
          <w:p w14:paraId="1A972BAC" w14:textId="4BBBCD3D"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34731849" w14:textId="7EBD793E"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3E778834" w14:textId="45E148CB" w:rsidR="000E51CC" w:rsidRPr="00355053" w:rsidRDefault="000E51CC" w:rsidP="00381E09">
            <w:pPr>
              <w:spacing w:before="0" w:after="0"/>
              <w:jc w:val="center"/>
              <w:rPr>
                <w:rFonts w:cstheme="minorHAnsi"/>
                <w:bCs/>
                <w:color w:val="auto"/>
                <w:sz w:val="16"/>
                <w:szCs w:val="16"/>
              </w:rPr>
            </w:pPr>
            <w:r w:rsidRPr="00355053">
              <w:rPr>
                <w:rFonts w:cstheme="minorHAnsi"/>
                <w:color w:val="auto"/>
                <w:sz w:val="16"/>
                <w:szCs w:val="16"/>
              </w:rPr>
              <w:t>1</w:t>
            </w:r>
          </w:p>
        </w:tc>
        <w:tc>
          <w:tcPr>
            <w:tcW w:w="346" w:type="pct"/>
            <w:tcBorders>
              <w:top w:val="single" w:sz="4" w:space="0" w:color="auto"/>
              <w:left w:val="single" w:sz="4" w:space="0" w:color="auto"/>
              <w:bottom w:val="single" w:sz="4" w:space="0" w:color="auto"/>
              <w:right w:val="single" w:sz="4" w:space="0" w:color="auto"/>
            </w:tcBorders>
            <w:vAlign w:val="center"/>
          </w:tcPr>
          <w:p w14:paraId="0AB10B03" w14:textId="6A517188"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51</w:t>
            </w:r>
          </w:p>
        </w:tc>
        <w:tc>
          <w:tcPr>
            <w:tcW w:w="350" w:type="pct"/>
            <w:tcBorders>
              <w:top w:val="single" w:sz="4" w:space="0" w:color="auto"/>
              <w:left w:val="single" w:sz="4" w:space="0" w:color="auto"/>
              <w:bottom w:val="single" w:sz="4" w:space="0" w:color="auto"/>
              <w:right w:val="single" w:sz="4" w:space="0" w:color="auto"/>
            </w:tcBorders>
            <w:vAlign w:val="center"/>
          </w:tcPr>
          <w:p w14:paraId="45001694" w14:textId="0A627B48" w:rsidR="000E51CC" w:rsidRPr="00621126" w:rsidRDefault="000E51CC" w:rsidP="000E51CC">
            <w:pPr>
              <w:spacing w:before="0" w:after="0"/>
              <w:jc w:val="center"/>
              <w:rPr>
                <w:rFonts w:cs="Arial"/>
                <w:color w:val="auto"/>
                <w:sz w:val="16"/>
                <w:szCs w:val="16"/>
              </w:rPr>
            </w:pPr>
            <w:r w:rsidRPr="00621126">
              <w:rPr>
                <w:rFonts w:cs="Arial"/>
                <w:color w:val="auto"/>
                <w:sz w:val="16"/>
                <w:szCs w:val="16"/>
              </w:rPr>
              <w:t>118</w:t>
            </w:r>
          </w:p>
        </w:tc>
        <w:tc>
          <w:tcPr>
            <w:tcW w:w="338" w:type="pct"/>
            <w:tcBorders>
              <w:top w:val="single" w:sz="4" w:space="0" w:color="auto"/>
              <w:left w:val="single" w:sz="4" w:space="0" w:color="auto"/>
              <w:bottom w:val="single" w:sz="4" w:space="0" w:color="auto"/>
              <w:right w:val="single" w:sz="4" w:space="0" w:color="auto"/>
            </w:tcBorders>
            <w:vAlign w:val="center"/>
          </w:tcPr>
          <w:p w14:paraId="2F6F1737" w14:textId="695631BC" w:rsidR="000E51CC" w:rsidRPr="0087019C" w:rsidRDefault="000E51CC" w:rsidP="000E51CC">
            <w:pPr>
              <w:pStyle w:val="Normal-beforebullets"/>
              <w:jc w:val="center"/>
              <w:rPr>
                <w:rFonts w:cs="Arial"/>
                <w:color w:val="auto"/>
                <w:sz w:val="16"/>
                <w:szCs w:val="16"/>
              </w:rPr>
            </w:pPr>
            <w:r w:rsidRPr="0087019C">
              <w:rPr>
                <w:rFonts w:cs="Arial"/>
                <w:bCs/>
                <w:color w:val="FF0000"/>
                <w:sz w:val="16"/>
                <w:szCs w:val="16"/>
              </w:rPr>
              <w:t>▲</w:t>
            </w:r>
            <w:r w:rsidRPr="0087019C">
              <w:rPr>
                <w:rFonts w:cs="Arial"/>
                <w:color w:val="auto"/>
                <w:sz w:val="16"/>
                <w:szCs w:val="16"/>
              </w:rPr>
              <w:t xml:space="preserve"> 1</w:t>
            </w:r>
            <w:r>
              <w:rPr>
                <w:rFonts w:cs="Arial"/>
                <w:color w:val="auto"/>
                <w:sz w:val="16"/>
                <w:szCs w:val="16"/>
              </w:rPr>
              <w:t>31</w:t>
            </w:r>
            <w:r w:rsidRPr="0087019C">
              <w:rPr>
                <w:rFonts w:cs="Arial"/>
                <w:color w:val="auto"/>
                <w:sz w:val="16"/>
                <w:szCs w:val="16"/>
              </w:rPr>
              <w:t>%</w:t>
            </w:r>
          </w:p>
        </w:tc>
      </w:tr>
      <w:tr w:rsidR="000E51CC" w:rsidRPr="00064B79" w14:paraId="779890B6" w14:textId="77777777" w:rsidTr="007A5812">
        <w:trPr>
          <w:trHeight w:val="283"/>
        </w:trPr>
        <w:tc>
          <w:tcPr>
            <w:tcW w:w="918" w:type="pct"/>
            <w:tcBorders>
              <w:top w:val="single" w:sz="4" w:space="0" w:color="auto"/>
              <w:left w:val="single" w:sz="4" w:space="0" w:color="auto"/>
              <w:bottom w:val="single" w:sz="4" w:space="0" w:color="auto"/>
              <w:right w:val="single" w:sz="4" w:space="0" w:color="auto"/>
            </w:tcBorders>
            <w:vAlign w:val="center"/>
          </w:tcPr>
          <w:p w14:paraId="7B6B96E0" w14:textId="77777777" w:rsidR="000E51CC" w:rsidRPr="00064B79" w:rsidRDefault="000E51CC" w:rsidP="000E51CC">
            <w:pPr>
              <w:spacing w:before="0" w:after="0"/>
              <w:rPr>
                <w:rFonts w:cstheme="minorHAnsi"/>
                <w:i/>
                <w:iCs/>
                <w:sz w:val="16"/>
                <w:szCs w:val="16"/>
              </w:rPr>
            </w:pPr>
            <w:r w:rsidRPr="00064B79">
              <w:rPr>
                <w:rFonts w:cstheme="minorHAnsi"/>
                <w:i/>
                <w:iCs/>
                <w:sz w:val="16"/>
                <w:szCs w:val="16"/>
              </w:rPr>
              <w:t>Mycobacterium tuberculosis</w:t>
            </w:r>
          </w:p>
        </w:tc>
        <w:tc>
          <w:tcPr>
            <w:tcW w:w="1266" w:type="pct"/>
            <w:tcBorders>
              <w:top w:val="single" w:sz="4" w:space="0" w:color="auto"/>
              <w:left w:val="single" w:sz="4" w:space="0" w:color="auto"/>
              <w:bottom w:val="single" w:sz="4" w:space="0" w:color="auto"/>
              <w:right w:val="single" w:sz="4" w:space="0" w:color="auto"/>
            </w:tcBorders>
            <w:vAlign w:val="center"/>
          </w:tcPr>
          <w:p w14:paraId="69880F46"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Multidrug-resistant – at least rifampicin- and isoniazid-resistant strains</w:t>
            </w:r>
          </w:p>
        </w:tc>
        <w:tc>
          <w:tcPr>
            <w:tcW w:w="222" w:type="pct"/>
            <w:tcBorders>
              <w:top w:val="single" w:sz="4" w:space="0" w:color="auto"/>
              <w:left w:val="single" w:sz="4" w:space="0" w:color="auto"/>
              <w:bottom w:val="single" w:sz="4" w:space="0" w:color="auto"/>
              <w:right w:val="single" w:sz="4" w:space="0" w:color="auto"/>
            </w:tcBorders>
            <w:noWrap/>
            <w:vAlign w:val="center"/>
          </w:tcPr>
          <w:p w14:paraId="23BEF308" w14:textId="0DF10A7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6F7E4462" w14:textId="732AE2E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w:t>
            </w:r>
          </w:p>
        </w:tc>
        <w:tc>
          <w:tcPr>
            <w:tcW w:w="222" w:type="pct"/>
            <w:tcBorders>
              <w:top w:val="single" w:sz="4" w:space="0" w:color="auto"/>
              <w:left w:val="single" w:sz="4" w:space="0" w:color="auto"/>
              <w:bottom w:val="single" w:sz="4" w:space="0" w:color="auto"/>
              <w:right w:val="single" w:sz="4" w:space="0" w:color="auto"/>
            </w:tcBorders>
            <w:noWrap/>
            <w:vAlign w:val="center"/>
          </w:tcPr>
          <w:p w14:paraId="5A125292" w14:textId="4F506F5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6</w:t>
            </w:r>
          </w:p>
        </w:tc>
        <w:tc>
          <w:tcPr>
            <w:tcW w:w="222" w:type="pct"/>
            <w:tcBorders>
              <w:top w:val="single" w:sz="4" w:space="0" w:color="auto"/>
              <w:left w:val="single" w:sz="4" w:space="0" w:color="auto"/>
              <w:bottom w:val="single" w:sz="4" w:space="0" w:color="auto"/>
              <w:right w:val="single" w:sz="4" w:space="0" w:color="auto"/>
            </w:tcBorders>
            <w:noWrap/>
            <w:vAlign w:val="center"/>
          </w:tcPr>
          <w:p w14:paraId="0BF68555" w14:textId="5BCB72B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0B65BCA3" w14:textId="26FD56E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590279E0" w14:textId="5FFB0BF8"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4F0A7D36" w14:textId="3D070A34"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60725D9A" w14:textId="521F2FF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346" w:type="pct"/>
            <w:tcBorders>
              <w:top w:val="single" w:sz="4" w:space="0" w:color="auto"/>
              <w:left w:val="single" w:sz="4" w:space="0" w:color="auto"/>
              <w:bottom w:val="single" w:sz="4" w:space="0" w:color="auto"/>
              <w:right w:val="single" w:sz="4" w:space="0" w:color="auto"/>
            </w:tcBorders>
            <w:vAlign w:val="center"/>
          </w:tcPr>
          <w:p w14:paraId="1E7DC6BF" w14:textId="6A2D8462"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21</w:t>
            </w:r>
          </w:p>
        </w:tc>
        <w:tc>
          <w:tcPr>
            <w:tcW w:w="350" w:type="pct"/>
            <w:tcBorders>
              <w:top w:val="single" w:sz="4" w:space="0" w:color="auto"/>
              <w:left w:val="single" w:sz="4" w:space="0" w:color="auto"/>
              <w:bottom w:val="single" w:sz="4" w:space="0" w:color="auto"/>
              <w:right w:val="single" w:sz="4" w:space="0" w:color="auto"/>
            </w:tcBorders>
            <w:vAlign w:val="center"/>
          </w:tcPr>
          <w:p w14:paraId="5A3E5325" w14:textId="0287BCFB" w:rsidR="000E51CC" w:rsidRPr="00621126" w:rsidRDefault="000E51CC" w:rsidP="000E51CC">
            <w:pPr>
              <w:spacing w:before="0" w:after="0"/>
              <w:jc w:val="center"/>
              <w:rPr>
                <w:rFonts w:cs="Arial"/>
                <w:color w:val="auto"/>
                <w:sz w:val="16"/>
                <w:szCs w:val="16"/>
              </w:rPr>
            </w:pPr>
            <w:r w:rsidRPr="00621126">
              <w:rPr>
                <w:rFonts w:cs="Arial"/>
                <w:color w:val="auto"/>
                <w:sz w:val="16"/>
                <w:szCs w:val="16"/>
              </w:rPr>
              <w:t>16</w:t>
            </w:r>
          </w:p>
        </w:tc>
        <w:tc>
          <w:tcPr>
            <w:tcW w:w="338" w:type="pct"/>
            <w:tcBorders>
              <w:top w:val="single" w:sz="4" w:space="0" w:color="auto"/>
              <w:left w:val="single" w:sz="4" w:space="0" w:color="auto"/>
              <w:bottom w:val="single" w:sz="4" w:space="0" w:color="auto"/>
              <w:right w:val="single" w:sz="4" w:space="0" w:color="auto"/>
            </w:tcBorders>
            <w:vAlign w:val="center"/>
          </w:tcPr>
          <w:p w14:paraId="24089067" w14:textId="6DF77002" w:rsidR="000E51CC" w:rsidRPr="0087019C" w:rsidRDefault="000E51CC" w:rsidP="000E51CC">
            <w:pPr>
              <w:pStyle w:val="Normal-beforebullets"/>
              <w:jc w:val="center"/>
              <w:rPr>
                <w:rFonts w:cs="Arial"/>
                <w:color w:val="auto"/>
                <w:sz w:val="16"/>
                <w:szCs w:val="16"/>
              </w:rPr>
            </w:pPr>
            <w:r w:rsidRPr="0087019C">
              <w:rPr>
                <w:rFonts w:cs="Arial"/>
                <w:color w:val="00B050"/>
                <w:sz w:val="16"/>
                <w:szCs w:val="16"/>
              </w:rPr>
              <w:t>▼</w:t>
            </w:r>
            <w:r w:rsidRPr="0087019C">
              <w:rPr>
                <w:rFonts w:cs="Arial"/>
                <w:color w:val="auto"/>
                <w:sz w:val="16"/>
                <w:szCs w:val="16"/>
              </w:rPr>
              <w:t xml:space="preserve"> </w:t>
            </w:r>
            <w:r>
              <w:rPr>
                <w:rFonts w:cs="Arial"/>
                <w:color w:val="auto"/>
                <w:sz w:val="16"/>
                <w:szCs w:val="16"/>
              </w:rPr>
              <w:t>23.8</w:t>
            </w:r>
            <w:r w:rsidRPr="0087019C">
              <w:rPr>
                <w:rFonts w:cs="Arial"/>
                <w:color w:val="auto"/>
                <w:sz w:val="16"/>
                <w:szCs w:val="16"/>
              </w:rPr>
              <w:t>%</w:t>
            </w:r>
          </w:p>
        </w:tc>
      </w:tr>
      <w:tr w:rsidR="000E51CC" w:rsidRPr="00064B79" w14:paraId="2D4E891F" w14:textId="77777777" w:rsidTr="007A5812">
        <w:trPr>
          <w:trHeight w:val="283"/>
        </w:trPr>
        <w:tc>
          <w:tcPr>
            <w:tcW w:w="918" w:type="pct"/>
            <w:vMerge w:val="restart"/>
            <w:tcBorders>
              <w:top w:val="single" w:sz="4" w:space="0" w:color="auto"/>
              <w:left w:val="single" w:sz="4" w:space="0" w:color="auto"/>
              <w:right w:val="single" w:sz="4" w:space="0" w:color="auto"/>
            </w:tcBorders>
            <w:vAlign w:val="center"/>
          </w:tcPr>
          <w:p w14:paraId="32F49965" w14:textId="77777777" w:rsidR="000E51CC" w:rsidRPr="00064B79" w:rsidRDefault="000E51CC" w:rsidP="000E51CC">
            <w:pPr>
              <w:spacing w:before="0" w:after="0"/>
              <w:rPr>
                <w:rFonts w:cstheme="minorHAnsi"/>
                <w:i/>
                <w:iCs/>
                <w:sz w:val="16"/>
                <w:szCs w:val="16"/>
              </w:rPr>
            </w:pPr>
            <w:r w:rsidRPr="00064B79">
              <w:rPr>
                <w:rFonts w:cstheme="minorHAnsi"/>
                <w:i/>
                <w:iCs/>
                <w:sz w:val="16"/>
                <w:szCs w:val="16"/>
              </w:rPr>
              <w:t>Neisseria gonorrhoeae</w:t>
            </w:r>
          </w:p>
        </w:tc>
        <w:tc>
          <w:tcPr>
            <w:tcW w:w="1266" w:type="pct"/>
            <w:tcBorders>
              <w:top w:val="single" w:sz="4" w:space="0" w:color="auto"/>
              <w:left w:val="single" w:sz="4" w:space="0" w:color="auto"/>
              <w:bottom w:val="single" w:sz="4" w:space="0" w:color="D9D9D9" w:themeColor="background1" w:themeShade="D9"/>
              <w:right w:val="single" w:sz="4" w:space="0" w:color="auto"/>
            </w:tcBorders>
            <w:vAlign w:val="center"/>
          </w:tcPr>
          <w:p w14:paraId="6CAD7428" w14:textId="0D8860A7" w:rsidR="000E51CC" w:rsidRPr="00064B79" w:rsidRDefault="000E51CC" w:rsidP="000E51CC">
            <w:pPr>
              <w:pStyle w:val="Normal-beforebullets"/>
              <w:ind w:left="57"/>
              <w:rPr>
                <w:rFonts w:cstheme="minorHAnsi"/>
                <w:sz w:val="16"/>
                <w:szCs w:val="16"/>
              </w:rPr>
            </w:pPr>
            <w:r w:rsidRPr="00064B79">
              <w:rPr>
                <w:rFonts w:cstheme="minorHAnsi"/>
                <w:sz w:val="16"/>
                <w:szCs w:val="16"/>
              </w:rPr>
              <w:t>Azithromycin-nonsusceptible (low-level)</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54E12C6" w14:textId="78771A7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92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F3313AB" w14:textId="0C3EA09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793</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5864383" w14:textId="59A2BF0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44</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AD8E1DE" w14:textId="53866B8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30</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D5DBCFF" w14:textId="55E36EE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4</w:t>
            </w:r>
            <w:r w:rsidR="00FB5F22">
              <w:rPr>
                <w:rFonts w:cstheme="minorHAnsi"/>
                <w:color w:val="auto"/>
                <w:sz w:val="16"/>
                <w:szCs w:val="16"/>
              </w:rPr>
              <w:t>6</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02830B7" w14:textId="79E9BE9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0E1D186" w14:textId="1740922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6"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722FAA83" w14:textId="23329A3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346" w:type="pct"/>
            <w:tcBorders>
              <w:top w:val="single" w:sz="4" w:space="0" w:color="auto"/>
              <w:left w:val="single" w:sz="4" w:space="0" w:color="auto"/>
              <w:bottom w:val="single" w:sz="4" w:space="0" w:color="D9D9D9" w:themeColor="background1" w:themeShade="D9"/>
              <w:right w:val="single" w:sz="4" w:space="0" w:color="auto"/>
            </w:tcBorders>
            <w:vAlign w:val="center"/>
          </w:tcPr>
          <w:p w14:paraId="29AD6392" w14:textId="54791454"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669</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7BD1A057" w14:textId="113B882D" w:rsidR="000E51CC" w:rsidRPr="00621126" w:rsidRDefault="000E51CC" w:rsidP="000E51CC">
            <w:pPr>
              <w:spacing w:before="0" w:after="0"/>
              <w:jc w:val="center"/>
              <w:rPr>
                <w:rFonts w:cs="Arial"/>
                <w:color w:val="auto"/>
                <w:sz w:val="16"/>
                <w:szCs w:val="16"/>
              </w:rPr>
            </w:pPr>
            <w:r w:rsidRPr="00621126">
              <w:rPr>
                <w:rFonts w:cs="Arial"/>
                <w:color w:val="auto"/>
                <w:sz w:val="16"/>
                <w:szCs w:val="16"/>
              </w:rPr>
              <w:t>1,00</w:t>
            </w:r>
            <w:r w:rsidR="00FB5F22">
              <w:rPr>
                <w:rFonts w:cs="Arial"/>
                <w:color w:val="auto"/>
                <w:sz w:val="16"/>
                <w:szCs w:val="16"/>
              </w:rPr>
              <w:t>9</w:t>
            </w:r>
          </w:p>
        </w:tc>
        <w:tc>
          <w:tcPr>
            <w:tcW w:w="338" w:type="pct"/>
            <w:tcBorders>
              <w:top w:val="single" w:sz="4" w:space="0" w:color="auto"/>
              <w:left w:val="single" w:sz="4" w:space="0" w:color="auto"/>
              <w:bottom w:val="single" w:sz="4" w:space="0" w:color="D9D9D9" w:themeColor="background1" w:themeShade="D9"/>
              <w:right w:val="single" w:sz="4" w:space="0" w:color="auto"/>
            </w:tcBorders>
            <w:vAlign w:val="center"/>
          </w:tcPr>
          <w:p w14:paraId="340134AC" w14:textId="4836792B" w:rsidR="000E51CC" w:rsidRPr="0087019C" w:rsidRDefault="000E51CC" w:rsidP="000E51CC">
            <w:pPr>
              <w:pStyle w:val="Normal-beforebullets"/>
              <w:jc w:val="center"/>
              <w:rPr>
                <w:rFonts w:cs="Arial"/>
                <w:color w:val="auto"/>
                <w:sz w:val="16"/>
                <w:szCs w:val="16"/>
              </w:rPr>
            </w:pPr>
            <w:r w:rsidRPr="0087019C">
              <w:rPr>
                <w:rFonts w:cs="Arial"/>
                <w:bCs/>
                <w:color w:val="FF0000"/>
                <w:sz w:val="16"/>
                <w:szCs w:val="16"/>
              </w:rPr>
              <w:t>▲</w:t>
            </w:r>
            <w:r w:rsidRPr="0087019C">
              <w:rPr>
                <w:rFonts w:cs="Arial"/>
                <w:color w:val="auto"/>
                <w:sz w:val="16"/>
                <w:szCs w:val="16"/>
              </w:rPr>
              <w:t xml:space="preserve"> </w:t>
            </w:r>
            <w:r>
              <w:rPr>
                <w:rFonts w:cs="Arial"/>
                <w:color w:val="auto"/>
                <w:sz w:val="16"/>
                <w:szCs w:val="16"/>
              </w:rPr>
              <w:t>50.</w:t>
            </w:r>
            <w:r w:rsidR="00FB5F22">
              <w:rPr>
                <w:rFonts w:cs="Arial"/>
                <w:color w:val="auto"/>
                <w:sz w:val="16"/>
                <w:szCs w:val="16"/>
              </w:rPr>
              <w:t>8</w:t>
            </w:r>
            <w:r w:rsidRPr="0087019C">
              <w:rPr>
                <w:rFonts w:cs="Arial"/>
                <w:color w:val="auto"/>
                <w:sz w:val="16"/>
                <w:szCs w:val="16"/>
              </w:rPr>
              <w:t>%</w:t>
            </w:r>
          </w:p>
        </w:tc>
      </w:tr>
      <w:tr w:rsidR="000E51CC" w:rsidRPr="00064B79" w14:paraId="186A8AA2" w14:textId="77777777" w:rsidTr="007A5812">
        <w:trPr>
          <w:trHeight w:val="283"/>
        </w:trPr>
        <w:tc>
          <w:tcPr>
            <w:tcW w:w="918" w:type="pct"/>
            <w:vMerge/>
            <w:tcBorders>
              <w:left w:val="single" w:sz="4" w:space="0" w:color="auto"/>
              <w:right w:val="single" w:sz="4" w:space="0" w:color="auto"/>
            </w:tcBorders>
            <w:vAlign w:val="center"/>
          </w:tcPr>
          <w:p w14:paraId="38EF2D8C" w14:textId="77777777" w:rsidR="000E51CC" w:rsidRPr="00064B79" w:rsidRDefault="000E51CC" w:rsidP="000E51CC">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B3320B" w14:textId="0DB572D8" w:rsidR="000E51CC" w:rsidRPr="00064B79" w:rsidRDefault="000E51CC" w:rsidP="000E51CC">
            <w:pPr>
              <w:pStyle w:val="Normal-beforebullets"/>
              <w:ind w:left="57"/>
              <w:rPr>
                <w:rFonts w:cstheme="minorHAnsi"/>
                <w:sz w:val="16"/>
                <w:szCs w:val="16"/>
              </w:rPr>
            </w:pPr>
            <w:r w:rsidRPr="00064B79">
              <w:rPr>
                <w:rFonts w:cstheme="minorHAnsi"/>
                <w:sz w:val="16"/>
                <w:szCs w:val="16"/>
              </w:rPr>
              <w:t>Azithromycin-nonsusceptible (high-level)</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793B632" w14:textId="6751DEA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8C19313" w14:textId="4AD6B35C"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53423DC" w14:textId="29ABA75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5</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C506E3D" w14:textId="393F830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4A1E04C" w14:textId="549390B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12677AF" w14:textId="3C24AF0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BCA57A1" w14:textId="665A750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C909A46" w14:textId="374797A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27B40A7" w14:textId="6102C83B"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22</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D6C1C9D" w14:textId="18A6DCE6"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30</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79273A1" w14:textId="71A5BE89" w:rsidR="000E51CC" w:rsidRPr="0087019C" w:rsidRDefault="000E51CC" w:rsidP="000E51CC">
            <w:pPr>
              <w:pStyle w:val="Normal-beforebullets"/>
              <w:jc w:val="center"/>
              <w:rPr>
                <w:rFonts w:cs="Arial"/>
                <w:color w:val="auto"/>
                <w:sz w:val="16"/>
                <w:szCs w:val="16"/>
              </w:rPr>
            </w:pPr>
            <w:r w:rsidRPr="0087019C">
              <w:rPr>
                <w:rFonts w:cs="Arial"/>
                <w:bCs/>
                <w:color w:val="FF0000"/>
                <w:sz w:val="16"/>
                <w:szCs w:val="16"/>
              </w:rPr>
              <w:t>▲</w:t>
            </w:r>
            <w:r w:rsidRPr="0087019C">
              <w:rPr>
                <w:rFonts w:cs="Arial"/>
                <w:color w:val="auto"/>
                <w:sz w:val="16"/>
                <w:szCs w:val="16"/>
              </w:rPr>
              <w:t xml:space="preserve"> </w:t>
            </w:r>
            <w:r>
              <w:rPr>
                <w:rFonts w:cs="Arial"/>
                <w:color w:val="auto"/>
                <w:sz w:val="16"/>
                <w:szCs w:val="16"/>
              </w:rPr>
              <w:t>36.4</w:t>
            </w:r>
            <w:r w:rsidRPr="0087019C">
              <w:rPr>
                <w:rFonts w:cs="Arial"/>
                <w:color w:val="auto"/>
                <w:sz w:val="16"/>
                <w:szCs w:val="16"/>
              </w:rPr>
              <w:t>%</w:t>
            </w:r>
          </w:p>
        </w:tc>
      </w:tr>
      <w:tr w:rsidR="000E51CC" w:rsidRPr="00064B79" w14:paraId="645C8B24" w14:textId="77777777" w:rsidTr="007A5812">
        <w:trPr>
          <w:trHeight w:val="283"/>
        </w:trPr>
        <w:tc>
          <w:tcPr>
            <w:tcW w:w="918" w:type="pct"/>
            <w:vMerge/>
            <w:tcBorders>
              <w:left w:val="single" w:sz="4" w:space="0" w:color="auto"/>
              <w:right w:val="single" w:sz="4" w:space="0" w:color="auto"/>
            </w:tcBorders>
            <w:vAlign w:val="center"/>
          </w:tcPr>
          <w:p w14:paraId="4A552398" w14:textId="77777777" w:rsidR="000E51CC" w:rsidRPr="00064B79" w:rsidRDefault="000E51CC" w:rsidP="000E51CC">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4367A5" w14:textId="77777777" w:rsidR="000E51CC" w:rsidRPr="00064B79" w:rsidRDefault="000E51CC" w:rsidP="000E51CC">
            <w:pPr>
              <w:pStyle w:val="Normal-beforebullets"/>
              <w:ind w:left="57"/>
              <w:rPr>
                <w:rFonts w:cstheme="minorHAnsi"/>
                <w:sz w:val="16"/>
                <w:szCs w:val="16"/>
              </w:rPr>
            </w:pPr>
            <w:r w:rsidRPr="00064B79">
              <w:rPr>
                <w:rFonts w:cstheme="minorHAnsi"/>
                <w:sz w:val="16"/>
                <w:szCs w:val="16"/>
              </w:rPr>
              <w:t>Ceftriaxone-nonsusceptible</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7EBEE39" w14:textId="48ADE089"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22</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11ECCE9" w14:textId="518BB5B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5A7D612" w14:textId="77C643E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2CC38B2" w14:textId="0C27F7B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FA7DB6E" w14:textId="7458138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599F1D6" w14:textId="71F31F20"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DDF87A4" w14:textId="16FE083D"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36383CE" w14:textId="2A8EB82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BC45EE2" w14:textId="1F23556B"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14</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78F745" w14:textId="2D2C269F"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28</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6B2CC83" w14:textId="05E1BC9A" w:rsidR="000E51CC" w:rsidRPr="0087019C" w:rsidRDefault="000E51CC" w:rsidP="000E51CC">
            <w:pPr>
              <w:pStyle w:val="Normal-beforebullets"/>
              <w:jc w:val="center"/>
              <w:rPr>
                <w:rFonts w:cs="Arial"/>
                <w:color w:val="auto"/>
                <w:sz w:val="16"/>
                <w:szCs w:val="16"/>
              </w:rPr>
            </w:pPr>
            <w:r w:rsidRPr="0087019C">
              <w:rPr>
                <w:rFonts w:cs="Arial"/>
                <w:bCs/>
                <w:color w:val="FF0000"/>
                <w:sz w:val="16"/>
                <w:szCs w:val="16"/>
              </w:rPr>
              <w:t>▲</w:t>
            </w:r>
            <w:r w:rsidRPr="0087019C">
              <w:rPr>
                <w:rFonts w:cs="Arial"/>
                <w:color w:val="auto"/>
                <w:sz w:val="16"/>
                <w:szCs w:val="16"/>
              </w:rPr>
              <w:t xml:space="preserve"> </w:t>
            </w:r>
            <w:r>
              <w:rPr>
                <w:rFonts w:cs="Arial"/>
                <w:color w:val="auto"/>
                <w:sz w:val="16"/>
                <w:szCs w:val="16"/>
              </w:rPr>
              <w:t>100</w:t>
            </w:r>
            <w:r w:rsidRPr="0087019C">
              <w:rPr>
                <w:rFonts w:cs="Arial"/>
                <w:color w:val="auto"/>
                <w:sz w:val="16"/>
                <w:szCs w:val="16"/>
              </w:rPr>
              <w:t>%</w:t>
            </w:r>
          </w:p>
        </w:tc>
      </w:tr>
      <w:tr w:rsidR="000E51CC" w:rsidRPr="00064B79" w14:paraId="5A140EDE" w14:textId="77777777" w:rsidTr="007A5812">
        <w:trPr>
          <w:trHeight w:val="283"/>
        </w:trPr>
        <w:tc>
          <w:tcPr>
            <w:tcW w:w="918" w:type="pct"/>
            <w:vMerge/>
            <w:tcBorders>
              <w:left w:val="single" w:sz="4" w:space="0" w:color="auto"/>
              <w:right w:val="single" w:sz="4" w:space="0" w:color="auto"/>
            </w:tcBorders>
            <w:vAlign w:val="center"/>
          </w:tcPr>
          <w:p w14:paraId="4D52BDD7" w14:textId="77777777" w:rsidR="000E51CC" w:rsidRPr="00064B79" w:rsidRDefault="000E51CC" w:rsidP="000E51CC">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A49D22B" w14:textId="56BDF107" w:rsidR="000E51CC" w:rsidRPr="00064B79" w:rsidRDefault="000E51CC" w:rsidP="000E51CC">
            <w:pPr>
              <w:pStyle w:val="Normal-beforebullets"/>
              <w:ind w:left="57"/>
              <w:rPr>
                <w:rFonts w:cstheme="minorHAnsi"/>
                <w:sz w:val="16"/>
                <w:szCs w:val="16"/>
              </w:rPr>
            </w:pPr>
            <w:r w:rsidRPr="00064B79">
              <w:rPr>
                <w:rFonts w:cstheme="minorHAnsi"/>
                <w:sz w:val="16"/>
                <w:szCs w:val="16"/>
              </w:rPr>
              <w:t>Ceftriaxone-nonsusceptible and azithromycin-nonsusceptible (low-level)</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D10BF7E" w14:textId="403B2ED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68F38FE" w14:textId="397FFDCA"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F8A1142" w14:textId="7E37FD8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EC4F887" w14:textId="450536D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57F2DEE" w14:textId="7416F05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B11E9F7" w14:textId="2F0EFF9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9496ECA" w14:textId="6D701081"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12C0EDB" w14:textId="7F361E18"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242A85F" w14:textId="2D24C32B"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3</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24222EC" w14:textId="13FBB649" w:rsidR="000E51CC" w:rsidRPr="000E51CC" w:rsidRDefault="000E51CC" w:rsidP="000E51CC">
            <w:pPr>
              <w:spacing w:before="0" w:after="0"/>
              <w:jc w:val="center"/>
              <w:rPr>
                <w:rFonts w:cs="Arial"/>
                <w:color w:val="auto"/>
                <w:sz w:val="16"/>
                <w:szCs w:val="16"/>
              </w:rPr>
            </w:pPr>
            <w:r w:rsidRPr="000E51CC">
              <w:rPr>
                <w:rFonts w:cs="Arial"/>
                <w:color w:val="auto"/>
                <w:sz w:val="16"/>
                <w:szCs w:val="16"/>
              </w:rPr>
              <w:t>5</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E428C7A" w14:textId="6F6EB1B9" w:rsidR="000E51CC" w:rsidRPr="00355053" w:rsidRDefault="00C65117" w:rsidP="000E51CC">
            <w:pPr>
              <w:pStyle w:val="Normal-beforebullets"/>
              <w:jc w:val="center"/>
              <w:rPr>
                <w:rFonts w:cs="Arial"/>
                <w:color w:val="auto"/>
                <w:sz w:val="16"/>
                <w:szCs w:val="16"/>
              </w:rPr>
            </w:pPr>
            <w:r w:rsidRPr="000E51CC">
              <w:rPr>
                <w:rFonts w:cs="Arial"/>
                <w:color w:val="auto"/>
                <w:sz w:val="16"/>
                <w:szCs w:val="16"/>
              </w:rPr>
              <w:t>–</w:t>
            </w:r>
          </w:p>
        </w:tc>
      </w:tr>
      <w:tr w:rsidR="000E51CC" w:rsidRPr="00064B79" w14:paraId="2B0FC74E" w14:textId="77777777" w:rsidTr="007A5812">
        <w:trPr>
          <w:trHeight w:val="283"/>
        </w:trPr>
        <w:tc>
          <w:tcPr>
            <w:tcW w:w="918" w:type="pct"/>
            <w:vMerge/>
            <w:tcBorders>
              <w:left w:val="single" w:sz="4" w:space="0" w:color="auto"/>
              <w:right w:val="single" w:sz="4" w:space="0" w:color="auto"/>
            </w:tcBorders>
            <w:vAlign w:val="center"/>
          </w:tcPr>
          <w:p w14:paraId="4E8B3FE0" w14:textId="77777777" w:rsidR="000E51CC" w:rsidRPr="00064B79" w:rsidRDefault="000E51CC" w:rsidP="000E51CC">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F1E5D6D" w14:textId="5580F140" w:rsidR="000E51CC" w:rsidRPr="00064B79" w:rsidRDefault="000E51CC" w:rsidP="000E51CC">
            <w:pPr>
              <w:pStyle w:val="Normal-beforebullets"/>
              <w:ind w:left="57"/>
              <w:rPr>
                <w:rFonts w:cstheme="minorHAnsi"/>
                <w:sz w:val="16"/>
                <w:szCs w:val="16"/>
              </w:rPr>
            </w:pPr>
            <w:r w:rsidRPr="00064B79">
              <w:rPr>
                <w:rFonts w:cstheme="minorHAnsi"/>
                <w:sz w:val="16"/>
                <w:szCs w:val="16"/>
              </w:rPr>
              <w:t>Ceftriaxone-nonsusceptible and azithromycin-nonsusceptible (high-level)</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AF2EB66" w14:textId="5A2D7B06"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43D88DD" w14:textId="1DD57C3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7B853D6" w14:textId="220ACDB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5751282" w14:textId="1383358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753CFEE" w14:textId="2BAA7263"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55CBAF9" w14:textId="44F305B9"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17DB04F" w14:textId="3A2F682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DE195F9" w14:textId="47BC0AEB"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243520B" w14:textId="5E2E5C08" w:rsidR="000E51CC" w:rsidRPr="000E51CC" w:rsidRDefault="000E51CC" w:rsidP="000E51CC">
            <w:pPr>
              <w:pStyle w:val="Normal-beforebullets"/>
              <w:jc w:val="center"/>
              <w:rPr>
                <w:rFonts w:cs="Arial"/>
                <w:color w:val="auto"/>
                <w:sz w:val="16"/>
                <w:szCs w:val="16"/>
              </w:rPr>
            </w:pPr>
            <w:r w:rsidRPr="000E51CC">
              <w:rPr>
                <w:rFonts w:cs="Arial"/>
                <w:color w:val="auto"/>
                <w:sz w:val="16"/>
                <w:szCs w:val="16"/>
              </w:rPr>
              <w:t>5</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F28B7" w14:textId="3A8CCAFD" w:rsidR="000E51CC" w:rsidRPr="000E51CC" w:rsidRDefault="000E51CC" w:rsidP="000E51CC">
            <w:pPr>
              <w:spacing w:before="0" w:after="0"/>
              <w:jc w:val="center"/>
              <w:rPr>
                <w:rFonts w:cs="Arial"/>
                <w:color w:val="auto"/>
                <w:sz w:val="16"/>
                <w:szCs w:val="16"/>
              </w:rPr>
            </w:pPr>
            <w:r w:rsidRPr="000E51CC">
              <w:rPr>
                <w:rFonts w:cs="Arial"/>
                <w:color w:val="auto"/>
                <w:sz w:val="16"/>
                <w:szCs w:val="16"/>
              </w:rPr>
              <w:t>6</w:t>
            </w:r>
          </w:p>
        </w:tc>
        <w:tc>
          <w:tcPr>
            <w:tcW w:w="33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9B9E194" w14:textId="09887E10" w:rsidR="000E51CC" w:rsidRPr="00355053" w:rsidRDefault="00C65117" w:rsidP="000E51CC">
            <w:pPr>
              <w:pStyle w:val="Normal-beforebullets"/>
              <w:jc w:val="center"/>
              <w:rPr>
                <w:rFonts w:cs="Arial"/>
                <w:bCs/>
                <w:color w:val="auto"/>
                <w:sz w:val="16"/>
                <w:szCs w:val="16"/>
              </w:rPr>
            </w:pPr>
            <w:r w:rsidRPr="000E51CC">
              <w:rPr>
                <w:rFonts w:cs="Arial"/>
                <w:color w:val="auto"/>
                <w:sz w:val="16"/>
                <w:szCs w:val="16"/>
              </w:rPr>
              <w:t>–</w:t>
            </w:r>
          </w:p>
        </w:tc>
      </w:tr>
      <w:tr w:rsidR="00621126" w:rsidRPr="00064B79" w14:paraId="3BCAC962" w14:textId="77777777" w:rsidTr="007A5812">
        <w:trPr>
          <w:trHeight w:val="283"/>
        </w:trPr>
        <w:tc>
          <w:tcPr>
            <w:tcW w:w="918" w:type="pct"/>
            <w:vMerge/>
            <w:tcBorders>
              <w:left w:val="single" w:sz="4" w:space="0" w:color="auto"/>
              <w:bottom w:val="single" w:sz="4" w:space="0" w:color="auto"/>
              <w:right w:val="single" w:sz="4" w:space="0" w:color="auto"/>
            </w:tcBorders>
            <w:vAlign w:val="center"/>
          </w:tcPr>
          <w:p w14:paraId="175DBB54" w14:textId="77777777" w:rsidR="003C55D1" w:rsidRPr="00064B79" w:rsidRDefault="003C55D1" w:rsidP="003C55D1">
            <w:pPr>
              <w:spacing w:before="0" w:after="0"/>
              <w:rPr>
                <w:rFonts w:cstheme="minorHAnsi"/>
                <w:i/>
                <w:iCs/>
                <w:sz w:val="16"/>
                <w:szCs w:val="16"/>
              </w:rPr>
            </w:pPr>
          </w:p>
        </w:tc>
        <w:tc>
          <w:tcPr>
            <w:tcW w:w="1266" w:type="pct"/>
            <w:tcBorders>
              <w:top w:val="single" w:sz="4" w:space="0" w:color="D9D9D9" w:themeColor="background1" w:themeShade="D9"/>
              <w:left w:val="single" w:sz="4" w:space="0" w:color="auto"/>
              <w:bottom w:val="single" w:sz="4" w:space="0" w:color="auto"/>
              <w:right w:val="single" w:sz="4" w:space="0" w:color="auto"/>
            </w:tcBorders>
            <w:vAlign w:val="center"/>
          </w:tcPr>
          <w:p w14:paraId="01E83DA4" w14:textId="28632421" w:rsidR="003C55D1" w:rsidRPr="007A13D1" w:rsidRDefault="003C55D1" w:rsidP="003C55D1">
            <w:pPr>
              <w:pStyle w:val="Normal-beforebullets"/>
              <w:ind w:left="57"/>
              <w:rPr>
                <w:rFonts w:cstheme="minorHAnsi"/>
                <w:sz w:val="16"/>
                <w:szCs w:val="16"/>
              </w:rPr>
            </w:pPr>
            <w:r w:rsidRPr="007A13D1">
              <w:rPr>
                <w:rFonts w:cstheme="minorHAnsi"/>
                <w:sz w:val="16"/>
                <w:szCs w:val="16"/>
              </w:rPr>
              <w:t>Gentamicin-resistant</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9171ED" w14:textId="2D453D0D"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7CC7786" w14:textId="5443D484"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A124C22" w14:textId="493CC004"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AFFA951" w14:textId="3A9F4128"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D0F50BC" w14:textId="0A935DFF"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F98FAA3" w14:textId="5289B788"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AD41DD9" w14:textId="0852C995"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226"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689F77B" w14:textId="6B0BFF31" w:rsidR="003C55D1" w:rsidRPr="00381E09" w:rsidRDefault="000E51CC" w:rsidP="00381E09">
            <w:pPr>
              <w:spacing w:before="0" w:after="0"/>
              <w:jc w:val="center"/>
              <w:rPr>
                <w:rFonts w:cstheme="minorHAnsi"/>
                <w:color w:val="auto"/>
                <w:sz w:val="16"/>
                <w:szCs w:val="16"/>
              </w:rPr>
            </w:pPr>
            <w:r w:rsidRPr="00381E09">
              <w:rPr>
                <w:rFonts w:cstheme="minorHAnsi"/>
                <w:color w:val="auto"/>
                <w:sz w:val="16"/>
                <w:szCs w:val="16"/>
              </w:rPr>
              <w:t>0</w:t>
            </w:r>
          </w:p>
        </w:tc>
        <w:tc>
          <w:tcPr>
            <w:tcW w:w="346" w:type="pct"/>
            <w:tcBorders>
              <w:top w:val="single" w:sz="4" w:space="0" w:color="D9D9D9" w:themeColor="background1" w:themeShade="D9"/>
              <w:left w:val="single" w:sz="4" w:space="0" w:color="auto"/>
              <w:bottom w:val="single" w:sz="4" w:space="0" w:color="auto"/>
              <w:right w:val="single" w:sz="4" w:space="0" w:color="auto"/>
            </w:tcBorders>
            <w:vAlign w:val="center"/>
          </w:tcPr>
          <w:p w14:paraId="55E80804" w14:textId="5A09D342" w:rsidR="003C55D1" w:rsidRPr="000E51CC" w:rsidRDefault="003C55D1" w:rsidP="003C55D1">
            <w:pPr>
              <w:pStyle w:val="Normal-beforebullets"/>
              <w:jc w:val="center"/>
              <w:rPr>
                <w:rFonts w:cs="Arial"/>
                <w:color w:val="auto"/>
                <w:sz w:val="16"/>
                <w:szCs w:val="16"/>
              </w:rPr>
            </w:pPr>
            <w:r w:rsidRPr="000E51CC">
              <w:rPr>
                <w:rFonts w:cs="Arial"/>
                <w:color w:val="auto"/>
                <w:sz w:val="16"/>
                <w:szCs w:val="16"/>
              </w:rPr>
              <w:t>0</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41887598" w14:textId="1206E247" w:rsidR="003C55D1" w:rsidRPr="000E51CC" w:rsidRDefault="000E51CC" w:rsidP="003C55D1">
            <w:pPr>
              <w:spacing w:before="0" w:after="0"/>
              <w:jc w:val="center"/>
              <w:rPr>
                <w:rFonts w:cs="Arial"/>
                <w:color w:val="auto"/>
                <w:sz w:val="16"/>
                <w:szCs w:val="16"/>
              </w:rPr>
            </w:pPr>
            <w:r w:rsidRPr="000E51CC">
              <w:rPr>
                <w:rFonts w:cs="Arial"/>
                <w:color w:val="auto"/>
                <w:sz w:val="16"/>
                <w:szCs w:val="16"/>
              </w:rPr>
              <w:t>0</w:t>
            </w:r>
          </w:p>
        </w:tc>
        <w:tc>
          <w:tcPr>
            <w:tcW w:w="338" w:type="pct"/>
            <w:tcBorders>
              <w:top w:val="single" w:sz="4" w:space="0" w:color="D9D9D9" w:themeColor="background1" w:themeShade="D9"/>
              <w:left w:val="single" w:sz="4" w:space="0" w:color="auto"/>
              <w:bottom w:val="single" w:sz="4" w:space="0" w:color="auto"/>
              <w:right w:val="single" w:sz="4" w:space="0" w:color="auto"/>
            </w:tcBorders>
            <w:vAlign w:val="center"/>
          </w:tcPr>
          <w:p w14:paraId="2B141087" w14:textId="77777777" w:rsidR="003C55D1" w:rsidRPr="000E51CC" w:rsidRDefault="003C55D1" w:rsidP="003C55D1">
            <w:pPr>
              <w:pStyle w:val="Normal-beforebullets"/>
              <w:jc w:val="center"/>
              <w:rPr>
                <w:rFonts w:cs="Arial"/>
                <w:bCs/>
                <w:color w:val="auto"/>
                <w:sz w:val="16"/>
                <w:szCs w:val="16"/>
              </w:rPr>
            </w:pPr>
            <w:r w:rsidRPr="000E51CC">
              <w:rPr>
                <w:rFonts w:cs="Arial"/>
                <w:color w:val="auto"/>
                <w:sz w:val="16"/>
                <w:szCs w:val="16"/>
              </w:rPr>
              <w:t>–</w:t>
            </w:r>
          </w:p>
        </w:tc>
      </w:tr>
      <w:tr w:rsidR="000E51CC" w:rsidRPr="00064B79" w14:paraId="2F6EAAD8" w14:textId="77777777" w:rsidTr="007A5812">
        <w:trPr>
          <w:trHeight w:val="283"/>
        </w:trPr>
        <w:tc>
          <w:tcPr>
            <w:tcW w:w="918" w:type="pct"/>
            <w:tcBorders>
              <w:top w:val="single" w:sz="4" w:space="0" w:color="auto"/>
              <w:left w:val="single" w:sz="4" w:space="0" w:color="auto"/>
              <w:bottom w:val="single" w:sz="4" w:space="0" w:color="auto"/>
              <w:right w:val="single" w:sz="4" w:space="0" w:color="auto"/>
            </w:tcBorders>
            <w:vAlign w:val="center"/>
          </w:tcPr>
          <w:p w14:paraId="6D9C933C" w14:textId="77777777" w:rsidR="000E51CC" w:rsidRPr="00064B79" w:rsidRDefault="000E51CC" w:rsidP="000E51CC">
            <w:pPr>
              <w:spacing w:before="0" w:after="0"/>
              <w:rPr>
                <w:rFonts w:cstheme="minorHAnsi"/>
                <w:i/>
                <w:iCs/>
                <w:sz w:val="16"/>
                <w:szCs w:val="16"/>
              </w:rPr>
            </w:pPr>
            <w:r w:rsidRPr="00064B79">
              <w:rPr>
                <w:rFonts w:cstheme="minorHAnsi"/>
                <w:i/>
                <w:iCs/>
                <w:sz w:val="16"/>
                <w:szCs w:val="16"/>
              </w:rPr>
              <w:t>Neisseria meningitidis</w:t>
            </w:r>
          </w:p>
        </w:tc>
        <w:tc>
          <w:tcPr>
            <w:tcW w:w="1266" w:type="pct"/>
            <w:tcBorders>
              <w:top w:val="single" w:sz="4" w:space="0" w:color="auto"/>
              <w:left w:val="single" w:sz="4" w:space="0" w:color="auto"/>
              <w:bottom w:val="single" w:sz="4" w:space="0" w:color="auto"/>
              <w:right w:val="single" w:sz="4" w:space="0" w:color="auto"/>
            </w:tcBorders>
            <w:vAlign w:val="center"/>
          </w:tcPr>
          <w:p w14:paraId="2AC94E73" w14:textId="7E6DDE07" w:rsidR="000E51CC" w:rsidRPr="007A13D1" w:rsidRDefault="000E51CC" w:rsidP="000E51CC">
            <w:pPr>
              <w:pStyle w:val="Normal-beforebullets"/>
              <w:ind w:left="57"/>
              <w:rPr>
                <w:rFonts w:cstheme="minorHAnsi"/>
                <w:sz w:val="16"/>
                <w:szCs w:val="16"/>
              </w:rPr>
            </w:pPr>
            <w:r w:rsidRPr="007A13D1">
              <w:rPr>
                <w:rFonts w:cstheme="minorHAnsi"/>
                <w:sz w:val="16"/>
                <w:szCs w:val="16"/>
              </w:rPr>
              <w:t>Ciprofloxacin-nonsusceptible</w:t>
            </w:r>
          </w:p>
        </w:tc>
        <w:tc>
          <w:tcPr>
            <w:tcW w:w="222" w:type="pct"/>
            <w:tcBorders>
              <w:top w:val="single" w:sz="4" w:space="0" w:color="auto"/>
              <w:left w:val="single" w:sz="4" w:space="0" w:color="auto"/>
              <w:bottom w:val="single" w:sz="4" w:space="0" w:color="auto"/>
              <w:right w:val="single" w:sz="4" w:space="0" w:color="auto"/>
            </w:tcBorders>
            <w:noWrap/>
            <w:vAlign w:val="center"/>
          </w:tcPr>
          <w:p w14:paraId="07D349C1" w14:textId="356D2E4D"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4FC11886" w14:textId="38961937"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auto"/>
              <w:left w:val="single" w:sz="4" w:space="0" w:color="auto"/>
              <w:bottom w:val="single" w:sz="4" w:space="0" w:color="auto"/>
              <w:right w:val="single" w:sz="4" w:space="0" w:color="auto"/>
            </w:tcBorders>
            <w:noWrap/>
            <w:vAlign w:val="center"/>
          </w:tcPr>
          <w:p w14:paraId="3DD6BB59" w14:textId="71521344"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71DE2A08" w14:textId="74BA120F"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72FF79E7" w14:textId="2153BB1E"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4DF47CA4" w14:textId="243E3682"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375E84CF" w14:textId="01BDCD15"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14:paraId="4019BBE3" w14:textId="6971466A" w:rsidR="000E51CC" w:rsidRPr="00355053" w:rsidRDefault="000E51CC" w:rsidP="00381E09">
            <w:pPr>
              <w:spacing w:before="0" w:after="0"/>
              <w:jc w:val="center"/>
              <w:rPr>
                <w:rFonts w:cstheme="minorHAnsi"/>
                <w:color w:val="auto"/>
                <w:sz w:val="16"/>
                <w:szCs w:val="16"/>
              </w:rPr>
            </w:pPr>
            <w:r w:rsidRPr="00355053">
              <w:rPr>
                <w:rFonts w:cstheme="minorHAnsi"/>
                <w:color w:val="auto"/>
                <w:sz w:val="16"/>
                <w:szCs w:val="16"/>
              </w:rPr>
              <w:t>0</w:t>
            </w:r>
          </w:p>
        </w:tc>
        <w:tc>
          <w:tcPr>
            <w:tcW w:w="346" w:type="pct"/>
            <w:tcBorders>
              <w:top w:val="single" w:sz="4" w:space="0" w:color="auto"/>
              <w:left w:val="single" w:sz="4" w:space="0" w:color="auto"/>
              <w:bottom w:val="single" w:sz="4" w:space="0" w:color="auto"/>
              <w:right w:val="single" w:sz="4" w:space="0" w:color="auto"/>
            </w:tcBorders>
            <w:vAlign w:val="center"/>
          </w:tcPr>
          <w:p w14:paraId="3649C044" w14:textId="33B523AF" w:rsidR="000E51CC" w:rsidRPr="00621126" w:rsidRDefault="000E51CC" w:rsidP="000E51CC">
            <w:pPr>
              <w:pStyle w:val="Normal-beforebullets"/>
              <w:jc w:val="center"/>
              <w:rPr>
                <w:rFonts w:cs="Arial"/>
                <w:color w:val="auto"/>
                <w:sz w:val="16"/>
                <w:szCs w:val="16"/>
              </w:rPr>
            </w:pPr>
            <w:r w:rsidRPr="00621126">
              <w:rPr>
                <w:rFonts w:cs="Arial"/>
                <w:color w:val="auto"/>
                <w:sz w:val="16"/>
                <w:szCs w:val="16"/>
              </w:rPr>
              <w:t>4</w:t>
            </w:r>
          </w:p>
        </w:tc>
        <w:tc>
          <w:tcPr>
            <w:tcW w:w="350" w:type="pct"/>
            <w:tcBorders>
              <w:top w:val="single" w:sz="4" w:space="0" w:color="auto"/>
              <w:left w:val="single" w:sz="4" w:space="0" w:color="auto"/>
              <w:bottom w:val="single" w:sz="4" w:space="0" w:color="auto"/>
              <w:right w:val="single" w:sz="4" w:space="0" w:color="auto"/>
            </w:tcBorders>
            <w:vAlign w:val="center"/>
          </w:tcPr>
          <w:p w14:paraId="4661D183" w14:textId="11D25F0E" w:rsidR="000E51CC" w:rsidRPr="00621126" w:rsidRDefault="000E51CC" w:rsidP="000E51CC">
            <w:pPr>
              <w:spacing w:before="0" w:after="0"/>
              <w:jc w:val="center"/>
              <w:rPr>
                <w:rFonts w:cs="Arial"/>
                <w:color w:val="auto"/>
                <w:sz w:val="16"/>
                <w:szCs w:val="16"/>
              </w:rPr>
            </w:pPr>
            <w:r w:rsidRPr="00621126">
              <w:rPr>
                <w:rFonts w:cs="Arial"/>
                <w:color w:val="auto"/>
                <w:sz w:val="16"/>
                <w:szCs w:val="16"/>
              </w:rPr>
              <w:t>5</w:t>
            </w:r>
          </w:p>
        </w:tc>
        <w:tc>
          <w:tcPr>
            <w:tcW w:w="338" w:type="pct"/>
            <w:tcBorders>
              <w:top w:val="single" w:sz="4" w:space="0" w:color="auto"/>
              <w:left w:val="single" w:sz="4" w:space="0" w:color="auto"/>
              <w:bottom w:val="single" w:sz="4" w:space="0" w:color="auto"/>
              <w:right w:val="single" w:sz="4" w:space="0" w:color="auto"/>
            </w:tcBorders>
            <w:vAlign w:val="center"/>
          </w:tcPr>
          <w:p w14:paraId="31AF5C24" w14:textId="0A261F81" w:rsidR="000E51CC" w:rsidRPr="00355053" w:rsidRDefault="00C65117" w:rsidP="000E51CC">
            <w:pPr>
              <w:pStyle w:val="Normal-beforebullets"/>
              <w:jc w:val="center"/>
              <w:rPr>
                <w:rFonts w:cs="Arial"/>
                <w:color w:val="auto"/>
                <w:sz w:val="16"/>
                <w:szCs w:val="16"/>
              </w:rPr>
            </w:pPr>
            <w:r w:rsidRPr="000E51CC">
              <w:rPr>
                <w:rFonts w:cs="Arial"/>
                <w:color w:val="auto"/>
                <w:sz w:val="16"/>
                <w:szCs w:val="16"/>
              </w:rPr>
              <w:t>–</w:t>
            </w:r>
          </w:p>
        </w:tc>
      </w:tr>
    </w:tbl>
    <w:p w14:paraId="439CEB2C" w14:textId="77777777" w:rsidR="00EB6106" w:rsidRPr="002302B1" w:rsidRDefault="00EB6106" w:rsidP="00EB6106">
      <w:pPr>
        <w:spacing w:after="80"/>
        <w:jc w:val="right"/>
        <w:rPr>
          <w:rFonts w:cs="Arial"/>
          <w:i/>
          <w:iCs/>
          <w:sz w:val="16"/>
          <w:szCs w:val="16"/>
        </w:rPr>
      </w:pPr>
      <w:r w:rsidRPr="00A400BC">
        <w:rPr>
          <w:rFonts w:cs="Arial"/>
          <w:i/>
          <w:iCs/>
          <w:sz w:val="16"/>
          <w:szCs w:val="16"/>
        </w:rPr>
        <w:t>Continued</w:t>
      </w:r>
      <w:r>
        <w:rPr>
          <w:rFonts w:cs="Arial"/>
          <w:sz w:val="16"/>
          <w:szCs w:val="16"/>
        </w:rPr>
        <w:br w:type="page"/>
      </w:r>
    </w:p>
    <w:p w14:paraId="75F6D47E" w14:textId="77777777" w:rsidR="00EB6106" w:rsidRDefault="00EB6106" w:rsidP="00C41A4D">
      <w:pPr>
        <w:pStyle w:val="FigureTitle"/>
        <w:spacing w:after="0"/>
        <w:rPr>
          <w:b w:val="0"/>
          <w:bCs/>
          <w:i/>
          <w:iCs/>
        </w:rPr>
      </w:pPr>
      <w:r w:rsidRPr="00D63DD5">
        <w:lastRenderedPageBreak/>
        <w:t>Table 1:</w:t>
      </w:r>
      <w:r w:rsidRPr="00136DD0">
        <w:t xml:space="preserve"> </w:t>
      </w:r>
      <w:r w:rsidRPr="00136DD0">
        <w:rPr>
          <w:b w:val="0"/>
          <w:bCs/>
          <w:i/>
          <w:iCs/>
        </w:rPr>
        <w:t>continued</w:t>
      </w:r>
    </w:p>
    <w:tbl>
      <w:tblPr>
        <w:tblStyle w:val="TableGrid"/>
        <w:tblpPr w:leftFromText="64" w:rightFromText="64" w:vertAnchor="text" w:horzAnchor="margin" w:tblpY="133"/>
        <w:tblOverlap w:val="never"/>
        <w:tblW w:w="5123" w:type="pct"/>
        <w:tblLayout w:type="fixed"/>
        <w:tblLook w:val="0620" w:firstRow="1" w:lastRow="0" w:firstColumn="0" w:lastColumn="0" w:noHBand="1" w:noVBand="1"/>
        <w:tblCaption w:val="Table 1 continued"/>
      </w:tblPr>
      <w:tblGrid>
        <w:gridCol w:w="2617"/>
        <w:gridCol w:w="3617"/>
        <w:gridCol w:w="634"/>
        <w:gridCol w:w="635"/>
        <w:gridCol w:w="635"/>
        <w:gridCol w:w="635"/>
        <w:gridCol w:w="635"/>
        <w:gridCol w:w="635"/>
        <w:gridCol w:w="635"/>
        <w:gridCol w:w="663"/>
        <w:gridCol w:w="995"/>
        <w:gridCol w:w="995"/>
        <w:gridCol w:w="960"/>
      </w:tblGrid>
      <w:tr w:rsidR="00BF327E" w:rsidRPr="00B624CD" w14:paraId="71D17BC9" w14:textId="77777777" w:rsidTr="00233DC6">
        <w:trPr>
          <w:cnfStyle w:val="100000000000" w:firstRow="1" w:lastRow="0" w:firstColumn="0" w:lastColumn="0" w:oddVBand="0" w:evenVBand="0" w:oddHBand="0" w:evenHBand="0" w:firstRowFirstColumn="0" w:firstRowLastColumn="0" w:lastRowFirstColumn="0" w:lastRowLastColumn="0"/>
          <w:trHeight w:val="340"/>
        </w:trPr>
        <w:tc>
          <w:tcPr>
            <w:tcW w:w="916" w:type="pct"/>
            <w:tcBorders>
              <w:top w:val="single" w:sz="4" w:space="0" w:color="auto"/>
              <w:left w:val="single" w:sz="4" w:space="0" w:color="auto"/>
              <w:bottom w:val="nil"/>
              <w:right w:val="single" w:sz="4" w:space="0" w:color="auto"/>
            </w:tcBorders>
            <w:shd w:val="clear" w:color="auto" w:fill="C2E9F8"/>
            <w:vAlign w:val="center"/>
          </w:tcPr>
          <w:p w14:paraId="1942D9FD" w14:textId="77777777" w:rsidR="00EB6106" w:rsidRPr="00B624CD" w:rsidRDefault="00EB6106" w:rsidP="00B624CD">
            <w:pPr>
              <w:spacing w:before="0" w:after="0"/>
              <w:rPr>
                <w:rFonts w:cs="Arial"/>
                <w:i/>
                <w:iCs/>
                <w:sz w:val="16"/>
                <w:szCs w:val="16"/>
              </w:rPr>
            </w:pPr>
          </w:p>
        </w:tc>
        <w:tc>
          <w:tcPr>
            <w:tcW w:w="1266" w:type="pct"/>
            <w:tcBorders>
              <w:top w:val="single" w:sz="4" w:space="0" w:color="auto"/>
              <w:left w:val="single" w:sz="4" w:space="0" w:color="auto"/>
              <w:bottom w:val="nil"/>
              <w:right w:val="single" w:sz="4" w:space="0" w:color="auto"/>
            </w:tcBorders>
            <w:shd w:val="clear" w:color="auto" w:fill="C2E9F8"/>
            <w:vAlign w:val="center"/>
          </w:tcPr>
          <w:p w14:paraId="34B18E43" w14:textId="77777777" w:rsidR="00EB6106" w:rsidRPr="00B624CD" w:rsidRDefault="00EB6106" w:rsidP="00B624CD">
            <w:pPr>
              <w:spacing w:before="0" w:after="0"/>
              <w:rPr>
                <w:rFonts w:cs="Arial"/>
                <w:sz w:val="16"/>
                <w:szCs w:val="16"/>
              </w:rPr>
            </w:pPr>
          </w:p>
        </w:tc>
        <w:tc>
          <w:tcPr>
            <w:tcW w:w="1785" w:type="pct"/>
            <w:gridSpan w:val="8"/>
            <w:tcBorders>
              <w:top w:val="single" w:sz="4" w:space="0" w:color="auto"/>
              <w:left w:val="single" w:sz="4" w:space="0" w:color="auto"/>
              <w:bottom w:val="single" w:sz="4" w:space="0" w:color="auto"/>
              <w:right w:val="single" w:sz="4" w:space="0" w:color="auto"/>
            </w:tcBorders>
            <w:shd w:val="clear" w:color="auto" w:fill="C2E9F8"/>
            <w:noWrap/>
            <w:vAlign w:val="center"/>
          </w:tcPr>
          <w:p w14:paraId="1AAB6188" w14:textId="15C18708" w:rsidR="00EB6106" w:rsidRPr="003C5192" w:rsidRDefault="00EB6106" w:rsidP="003C5192">
            <w:pPr>
              <w:spacing w:before="0" w:after="0"/>
              <w:jc w:val="center"/>
              <w:rPr>
                <w:rFonts w:cstheme="minorHAnsi"/>
                <w:color w:val="000000"/>
                <w:sz w:val="16"/>
                <w:szCs w:val="16"/>
              </w:rPr>
            </w:pPr>
            <w:r w:rsidRPr="003C5192">
              <w:rPr>
                <w:rFonts w:cstheme="minorHAnsi"/>
                <w:sz w:val="16"/>
                <w:szCs w:val="16"/>
              </w:rPr>
              <w:t>State or territory, 202</w:t>
            </w:r>
            <w:r w:rsidR="00194A56">
              <w:rPr>
                <w:rFonts w:cstheme="minorHAnsi"/>
                <w:sz w:val="16"/>
                <w:szCs w:val="16"/>
              </w:rPr>
              <w:t>4</w:t>
            </w:r>
          </w:p>
        </w:tc>
        <w:tc>
          <w:tcPr>
            <w:tcW w:w="695" w:type="pct"/>
            <w:gridSpan w:val="2"/>
            <w:tcBorders>
              <w:top w:val="single" w:sz="4" w:space="0" w:color="auto"/>
              <w:left w:val="single" w:sz="4" w:space="0" w:color="auto"/>
              <w:bottom w:val="single" w:sz="4" w:space="0" w:color="auto"/>
              <w:right w:val="single" w:sz="4" w:space="0" w:color="auto"/>
            </w:tcBorders>
            <w:shd w:val="clear" w:color="auto" w:fill="86D3F2"/>
            <w:vAlign w:val="center"/>
          </w:tcPr>
          <w:p w14:paraId="3BC952EE" w14:textId="77777777" w:rsidR="00EB6106" w:rsidRPr="00B624CD" w:rsidRDefault="00EB6106" w:rsidP="003C5192">
            <w:pPr>
              <w:spacing w:before="0" w:after="0"/>
              <w:jc w:val="center"/>
              <w:rPr>
                <w:rFonts w:cstheme="minorHAnsi"/>
                <w:b w:val="0"/>
                <w:sz w:val="16"/>
                <w:szCs w:val="16"/>
              </w:rPr>
            </w:pPr>
            <w:r w:rsidRPr="003C5192">
              <w:rPr>
                <w:rFonts w:cstheme="minorHAnsi"/>
                <w:bCs/>
                <w:sz w:val="16"/>
                <w:szCs w:val="16"/>
              </w:rPr>
              <w:t>Year</w:t>
            </w:r>
          </w:p>
        </w:tc>
        <w:tc>
          <w:tcPr>
            <w:tcW w:w="337" w:type="pct"/>
            <w:tcBorders>
              <w:top w:val="single" w:sz="4" w:space="0" w:color="auto"/>
              <w:left w:val="single" w:sz="4" w:space="0" w:color="auto"/>
              <w:bottom w:val="nil"/>
              <w:right w:val="single" w:sz="4" w:space="0" w:color="auto"/>
            </w:tcBorders>
            <w:shd w:val="clear" w:color="auto" w:fill="86D3F2"/>
            <w:vAlign w:val="center"/>
          </w:tcPr>
          <w:p w14:paraId="357F5AF7" w14:textId="550F7EFB" w:rsidR="00EB6106" w:rsidRPr="00B624CD" w:rsidRDefault="00EB6106" w:rsidP="00B624CD">
            <w:pPr>
              <w:spacing w:before="0" w:after="0"/>
              <w:rPr>
                <w:rFonts w:cstheme="minorHAnsi"/>
                <w:sz w:val="16"/>
                <w:szCs w:val="16"/>
              </w:rPr>
            </w:pPr>
          </w:p>
        </w:tc>
      </w:tr>
      <w:tr w:rsidR="00BF327E" w:rsidRPr="00B624CD" w14:paraId="48BFFB7F" w14:textId="77777777" w:rsidTr="00233DC6">
        <w:trPr>
          <w:trHeight w:val="340"/>
        </w:trPr>
        <w:tc>
          <w:tcPr>
            <w:tcW w:w="916" w:type="pct"/>
            <w:tcBorders>
              <w:top w:val="nil"/>
              <w:left w:val="single" w:sz="4" w:space="0" w:color="auto"/>
              <w:bottom w:val="single" w:sz="4" w:space="0" w:color="auto"/>
              <w:right w:val="single" w:sz="4" w:space="0" w:color="auto"/>
            </w:tcBorders>
            <w:shd w:val="clear" w:color="auto" w:fill="C2E9F8"/>
            <w:vAlign w:val="center"/>
          </w:tcPr>
          <w:p w14:paraId="0C86C7DB" w14:textId="77777777" w:rsidR="00EB6106" w:rsidRPr="00B624CD" w:rsidRDefault="00EB6106" w:rsidP="00B624CD">
            <w:pPr>
              <w:spacing w:before="0" w:after="0"/>
              <w:rPr>
                <w:rFonts w:cs="Arial"/>
                <w:i/>
                <w:iCs/>
                <w:sz w:val="16"/>
                <w:szCs w:val="16"/>
              </w:rPr>
            </w:pPr>
            <w:r w:rsidRPr="00B624CD">
              <w:rPr>
                <w:rFonts w:cstheme="minorHAnsi"/>
                <w:b/>
                <w:bCs/>
                <w:sz w:val="16"/>
                <w:szCs w:val="16"/>
              </w:rPr>
              <w:t>Species</w:t>
            </w:r>
          </w:p>
        </w:tc>
        <w:tc>
          <w:tcPr>
            <w:tcW w:w="1266" w:type="pct"/>
            <w:tcBorders>
              <w:top w:val="nil"/>
              <w:left w:val="single" w:sz="4" w:space="0" w:color="auto"/>
              <w:bottom w:val="single" w:sz="4" w:space="0" w:color="auto"/>
              <w:right w:val="single" w:sz="4" w:space="0" w:color="auto"/>
            </w:tcBorders>
            <w:shd w:val="clear" w:color="auto" w:fill="C2E9F8"/>
            <w:vAlign w:val="center"/>
          </w:tcPr>
          <w:p w14:paraId="29ADDD86" w14:textId="77777777" w:rsidR="00EB6106" w:rsidRPr="00B624CD" w:rsidRDefault="00EB6106" w:rsidP="00B624CD">
            <w:pPr>
              <w:spacing w:before="0" w:after="0"/>
              <w:rPr>
                <w:rFonts w:cs="Arial"/>
                <w:sz w:val="16"/>
                <w:szCs w:val="16"/>
              </w:rPr>
            </w:pPr>
            <w:r w:rsidRPr="00B624CD">
              <w:rPr>
                <w:rFonts w:cstheme="minorHAnsi"/>
                <w:b/>
                <w:bCs/>
                <w:sz w:val="16"/>
                <w:szCs w:val="16"/>
              </w:rPr>
              <w:t>Critical resistance</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0E1823AB"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NSW</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4F1CFD42"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Vic</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262CB847"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Qld</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1CA63378"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SA</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2F11347F"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WA</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4217C4ED"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Tas</w:t>
            </w:r>
          </w:p>
        </w:tc>
        <w:tc>
          <w:tcPr>
            <w:tcW w:w="22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24EA9B4E"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NT</w:t>
            </w:r>
          </w:p>
        </w:tc>
        <w:tc>
          <w:tcPr>
            <w:tcW w:w="232" w:type="pct"/>
            <w:tcBorders>
              <w:top w:val="single" w:sz="4" w:space="0" w:color="auto"/>
              <w:left w:val="single" w:sz="4" w:space="0" w:color="auto"/>
              <w:bottom w:val="single" w:sz="4" w:space="0" w:color="auto"/>
              <w:right w:val="single" w:sz="4" w:space="0" w:color="auto"/>
            </w:tcBorders>
            <w:shd w:val="clear" w:color="auto" w:fill="C2E9F8"/>
            <w:noWrap/>
            <w:vAlign w:val="center"/>
          </w:tcPr>
          <w:p w14:paraId="5754C5B1"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ACT</w:t>
            </w:r>
          </w:p>
        </w:tc>
        <w:tc>
          <w:tcPr>
            <w:tcW w:w="348" w:type="pct"/>
            <w:tcBorders>
              <w:top w:val="single" w:sz="4" w:space="0" w:color="auto"/>
              <w:left w:val="single" w:sz="4" w:space="0" w:color="auto"/>
              <w:bottom w:val="single" w:sz="4" w:space="0" w:color="auto"/>
              <w:right w:val="single" w:sz="4" w:space="0" w:color="auto"/>
            </w:tcBorders>
            <w:shd w:val="clear" w:color="auto" w:fill="86D3F2"/>
            <w:vAlign w:val="center"/>
          </w:tcPr>
          <w:p w14:paraId="6A3106A4" w14:textId="321A3E09" w:rsidR="00EB6106" w:rsidRPr="00B624CD" w:rsidRDefault="00EB6106" w:rsidP="00B624CD">
            <w:pPr>
              <w:spacing w:before="0" w:after="0"/>
              <w:jc w:val="center"/>
              <w:rPr>
                <w:rFonts w:cstheme="minorHAnsi"/>
                <w:color w:val="000000"/>
                <w:sz w:val="16"/>
                <w:szCs w:val="16"/>
              </w:rPr>
            </w:pPr>
            <w:r w:rsidRPr="00B624CD">
              <w:rPr>
                <w:rFonts w:cstheme="minorHAnsi"/>
                <w:b/>
                <w:color w:val="auto"/>
                <w:sz w:val="16"/>
                <w:szCs w:val="16"/>
              </w:rPr>
              <w:t>202</w:t>
            </w:r>
            <w:r w:rsidR="00194A56">
              <w:rPr>
                <w:rFonts w:cstheme="minorHAnsi"/>
                <w:b/>
                <w:color w:val="auto"/>
                <w:sz w:val="16"/>
                <w:szCs w:val="16"/>
              </w:rPr>
              <w:t>3</w:t>
            </w:r>
          </w:p>
        </w:tc>
        <w:tc>
          <w:tcPr>
            <w:tcW w:w="348" w:type="pct"/>
            <w:tcBorders>
              <w:top w:val="single" w:sz="4" w:space="0" w:color="auto"/>
              <w:left w:val="single" w:sz="4" w:space="0" w:color="auto"/>
              <w:bottom w:val="single" w:sz="4" w:space="0" w:color="auto"/>
              <w:right w:val="single" w:sz="4" w:space="0" w:color="auto"/>
            </w:tcBorders>
            <w:shd w:val="clear" w:color="auto" w:fill="86D3F2"/>
            <w:vAlign w:val="center"/>
          </w:tcPr>
          <w:p w14:paraId="75D8BEA1" w14:textId="02B65E26" w:rsidR="00EB6106" w:rsidRPr="00B624CD" w:rsidRDefault="00EB6106" w:rsidP="00B624CD">
            <w:pPr>
              <w:spacing w:before="0" w:after="0"/>
              <w:jc w:val="center"/>
              <w:rPr>
                <w:rFonts w:cstheme="minorHAnsi"/>
                <w:color w:val="000000"/>
                <w:sz w:val="16"/>
                <w:szCs w:val="16"/>
              </w:rPr>
            </w:pPr>
            <w:r w:rsidRPr="00B624CD">
              <w:rPr>
                <w:rFonts w:cstheme="minorHAnsi"/>
                <w:b/>
                <w:color w:val="000000"/>
                <w:sz w:val="16"/>
                <w:szCs w:val="16"/>
              </w:rPr>
              <w:t>202</w:t>
            </w:r>
            <w:r w:rsidR="00194A56">
              <w:rPr>
                <w:rFonts w:cstheme="minorHAnsi"/>
                <w:b/>
                <w:color w:val="000000"/>
                <w:sz w:val="16"/>
                <w:szCs w:val="16"/>
              </w:rPr>
              <w:t>4</w:t>
            </w:r>
          </w:p>
        </w:tc>
        <w:tc>
          <w:tcPr>
            <w:tcW w:w="336" w:type="pct"/>
            <w:tcBorders>
              <w:top w:val="nil"/>
              <w:left w:val="single" w:sz="4" w:space="0" w:color="auto"/>
              <w:bottom w:val="single" w:sz="4" w:space="0" w:color="auto"/>
              <w:right w:val="single" w:sz="4" w:space="0" w:color="auto"/>
            </w:tcBorders>
            <w:shd w:val="clear" w:color="auto" w:fill="86D3F2"/>
            <w:vAlign w:val="center"/>
          </w:tcPr>
          <w:p w14:paraId="17162CC3" w14:textId="77777777" w:rsidR="00EB6106" w:rsidRPr="00B624CD" w:rsidRDefault="00EB6106" w:rsidP="00B624CD">
            <w:pPr>
              <w:spacing w:before="0" w:after="0"/>
              <w:jc w:val="center"/>
              <w:rPr>
                <w:rFonts w:cstheme="minorHAnsi"/>
                <w:sz w:val="16"/>
                <w:szCs w:val="16"/>
              </w:rPr>
            </w:pPr>
            <w:r w:rsidRPr="00B624CD">
              <w:rPr>
                <w:rFonts w:cstheme="minorHAnsi"/>
                <w:b/>
                <w:sz w:val="16"/>
                <w:szCs w:val="16"/>
              </w:rPr>
              <w:t>Relative change*</w:t>
            </w:r>
          </w:p>
        </w:tc>
      </w:tr>
      <w:tr w:rsidR="00381E09" w:rsidRPr="00B624CD" w14:paraId="2023EAA3" w14:textId="77777777" w:rsidTr="00233DC6">
        <w:trPr>
          <w:trHeight w:val="340"/>
        </w:trPr>
        <w:tc>
          <w:tcPr>
            <w:tcW w:w="916" w:type="pct"/>
            <w:vMerge w:val="restart"/>
            <w:tcBorders>
              <w:top w:val="single" w:sz="4" w:space="0" w:color="auto"/>
              <w:left w:val="single" w:sz="4" w:space="0" w:color="auto"/>
              <w:right w:val="single" w:sz="4" w:space="0" w:color="auto"/>
            </w:tcBorders>
            <w:vAlign w:val="center"/>
          </w:tcPr>
          <w:p w14:paraId="08201BFE" w14:textId="77777777" w:rsidR="00381E09" w:rsidRPr="00B624CD" w:rsidRDefault="00381E09" w:rsidP="00381E09">
            <w:pPr>
              <w:spacing w:before="0" w:after="0"/>
              <w:rPr>
                <w:rFonts w:cs="Arial"/>
                <w:i/>
                <w:iCs/>
                <w:sz w:val="16"/>
                <w:szCs w:val="16"/>
              </w:rPr>
            </w:pPr>
            <w:bookmarkStart w:id="9" w:name="_Hlk162951297"/>
            <w:r w:rsidRPr="00B624CD">
              <w:rPr>
                <w:rFonts w:cs="Arial"/>
                <w:i/>
                <w:iCs/>
                <w:sz w:val="16"/>
                <w:szCs w:val="16"/>
              </w:rPr>
              <w:t>Pseudomonas aeruginosa</w:t>
            </w:r>
          </w:p>
        </w:tc>
        <w:tc>
          <w:tcPr>
            <w:tcW w:w="1266" w:type="pct"/>
            <w:tcBorders>
              <w:top w:val="single" w:sz="4" w:space="0" w:color="auto"/>
              <w:left w:val="single" w:sz="4" w:space="0" w:color="auto"/>
              <w:bottom w:val="single" w:sz="4" w:space="0" w:color="D9D9D9" w:themeColor="background1" w:themeShade="D9"/>
              <w:right w:val="single" w:sz="4" w:space="0" w:color="auto"/>
            </w:tcBorders>
            <w:vAlign w:val="center"/>
          </w:tcPr>
          <w:p w14:paraId="52DEA57B" w14:textId="77777777" w:rsidR="00381E09" w:rsidRPr="00B624CD" w:rsidRDefault="00381E09" w:rsidP="00381E09">
            <w:pPr>
              <w:spacing w:before="0" w:after="0"/>
              <w:ind w:left="57"/>
              <w:rPr>
                <w:rFonts w:cs="Arial"/>
                <w:b/>
                <w:sz w:val="16"/>
                <w:szCs w:val="16"/>
              </w:rPr>
            </w:pPr>
            <w:r w:rsidRPr="00B624CD">
              <w:rPr>
                <w:rFonts w:cs="Arial"/>
                <w:sz w:val="16"/>
                <w:szCs w:val="16"/>
              </w:rPr>
              <w:t>Carbapenemase-producing</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27F4117" w14:textId="79F854A4"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39</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6F0EE4B" w14:textId="46D40D4A"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16</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3F26C0C" w14:textId="500EB78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11</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627AFB3" w14:textId="5FA2D815"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B8C275E" w14:textId="05488003"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9</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ACF039D" w14:textId="4963B986"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2CA55EF" w14:textId="11D119A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3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74F78A1" w14:textId="1DD10810"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3</w:t>
            </w:r>
          </w:p>
        </w:tc>
        <w:tc>
          <w:tcPr>
            <w:tcW w:w="348" w:type="pct"/>
            <w:tcBorders>
              <w:top w:val="single" w:sz="4" w:space="0" w:color="auto"/>
              <w:left w:val="single" w:sz="4" w:space="0" w:color="auto"/>
              <w:bottom w:val="single" w:sz="4" w:space="0" w:color="D9D9D9" w:themeColor="background1" w:themeShade="D9"/>
              <w:right w:val="single" w:sz="4" w:space="0" w:color="auto"/>
            </w:tcBorders>
            <w:vAlign w:val="center"/>
          </w:tcPr>
          <w:p w14:paraId="6ED3AB47" w14:textId="309DFEC0" w:rsidR="00381E09" w:rsidRPr="00355053" w:rsidRDefault="00381E09" w:rsidP="00381E09">
            <w:pPr>
              <w:spacing w:before="0" w:after="0"/>
              <w:jc w:val="center"/>
              <w:rPr>
                <w:rFonts w:cs="Arial"/>
                <w:color w:val="auto"/>
                <w:sz w:val="16"/>
                <w:szCs w:val="16"/>
              </w:rPr>
            </w:pPr>
            <w:r w:rsidRPr="00355053">
              <w:rPr>
                <w:rFonts w:cs="Arial"/>
                <w:color w:val="auto"/>
                <w:sz w:val="16"/>
                <w:szCs w:val="16"/>
              </w:rPr>
              <w:t>67</w:t>
            </w:r>
          </w:p>
        </w:tc>
        <w:tc>
          <w:tcPr>
            <w:tcW w:w="348" w:type="pct"/>
            <w:tcBorders>
              <w:top w:val="single" w:sz="4" w:space="0" w:color="auto"/>
              <w:left w:val="single" w:sz="4" w:space="0" w:color="auto"/>
              <w:bottom w:val="single" w:sz="4" w:space="0" w:color="D9D9D9" w:themeColor="background1" w:themeShade="D9"/>
              <w:right w:val="single" w:sz="4" w:space="0" w:color="auto"/>
            </w:tcBorders>
            <w:vAlign w:val="center"/>
          </w:tcPr>
          <w:p w14:paraId="495EA71F" w14:textId="71DFD4D2" w:rsidR="00381E09" w:rsidRPr="00355053" w:rsidRDefault="00381E09" w:rsidP="00381E09">
            <w:pPr>
              <w:spacing w:before="0" w:after="0"/>
              <w:jc w:val="center"/>
              <w:rPr>
                <w:rFonts w:cs="Arial"/>
                <w:color w:val="auto"/>
                <w:sz w:val="16"/>
                <w:szCs w:val="16"/>
              </w:rPr>
            </w:pPr>
            <w:r w:rsidRPr="00355053">
              <w:rPr>
                <w:rFonts w:cs="Arial"/>
                <w:color w:val="auto"/>
                <w:sz w:val="16"/>
                <w:szCs w:val="16"/>
              </w:rPr>
              <w:t>82</w:t>
            </w:r>
          </w:p>
        </w:tc>
        <w:tc>
          <w:tcPr>
            <w:tcW w:w="336" w:type="pct"/>
            <w:tcBorders>
              <w:top w:val="single" w:sz="4" w:space="0" w:color="auto"/>
              <w:left w:val="single" w:sz="4" w:space="0" w:color="auto"/>
              <w:bottom w:val="single" w:sz="4" w:space="0" w:color="D9D9D9" w:themeColor="background1" w:themeShade="D9"/>
              <w:right w:val="single" w:sz="4" w:space="0" w:color="auto"/>
            </w:tcBorders>
            <w:vAlign w:val="center"/>
          </w:tcPr>
          <w:p w14:paraId="4F3E327E" w14:textId="510765A2" w:rsidR="00381E09" w:rsidRPr="005651EF" w:rsidRDefault="00381E09" w:rsidP="00381E09">
            <w:pPr>
              <w:spacing w:before="0" w:after="0"/>
              <w:jc w:val="center"/>
              <w:rPr>
                <w:rFonts w:cs="Arial"/>
                <w:bCs/>
                <w:color w:val="auto"/>
                <w:sz w:val="16"/>
                <w:szCs w:val="16"/>
              </w:rPr>
            </w:pPr>
            <w:r w:rsidRPr="005651EF">
              <w:rPr>
                <w:rFonts w:cs="Arial"/>
                <w:bCs/>
                <w:color w:val="FF0000"/>
                <w:sz w:val="16"/>
                <w:szCs w:val="16"/>
              </w:rPr>
              <w:t>▲</w:t>
            </w:r>
            <w:r w:rsidRPr="005651EF">
              <w:rPr>
                <w:rFonts w:cs="Arial"/>
                <w:bCs/>
                <w:color w:val="auto"/>
                <w:sz w:val="16"/>
                <w:szCs w:val="16"/>
              </w:rPr>
              <w:t xml:space="preserve"> 2</w:t>
            </w:r>
            <w:r>
              <w:rPr>
                <w:rFonts w:cs="Arial"/>
                <w:bCs/>
                <w:color w:val="auto"/>
                <w:sz w:val="16"/>
                <w:szCs w:val="16"/>
              </w:rPr>
              <w:t>2</w:t>
            </w:r>
            <w:r w:rsidRPr="005651EF">
              <w:rPr>
                <w:rFonts w:cs="Arial"/>
                <w:bCs/>
                <w:color w:val="auto"/>
                <w:sz w:val="16"/>
                <w:szCs w:val="16"/>
              </w:rPr>
              <w:t>.</w:t>
            </w:r>
            <w:r>
              <w:rPr>
                <w:rFonts w:cs="Arial"/>
                <w:bCs/>
                <w:color w:val="auto"/>
                <w:sz w:val="16"/>
                <w:szCs w:val="16"/>
              </w:rPr>
              <w:t>4</w:t>
            </w:r>
            <w:r w:rsidRPr="005651EF">
              <w:rPr>
                <w:rFonts w:cs="Arial"/>
                <w:color w:val="auto"/>
                <w:sz w:val="16"/>
                <w:szCs w:val="16"/>
              </w:rPr>
              <w:t>%</w:t>
            </w:r>
          </w:p>
        </w:tc>
      </w:tr>
      <w:tr w:rsidR="00381E09" w:rsidRPr="00B624CD" w14:paraId="6D40890F" w14:textId="77777777" w:rsidTr="00233DC6">
        <w:trPr>
          <w:trHeight w:val="340"/>
        </w:trPr>
        <w:tc>
          <w:tcPr>
            <w:tcW w:w="916" w:type="pct"/>
            <w:vMerge/>
            <w:tcBorders>
              <w:left w:val="single" w:sz="4" w:space="0" w:color="auto"/>
              <w:bottom w:val="single" w:sz="4" w:space="0" w:color="auto"/>
              <w:right w:val="single" w:sz="4" w:space="0" w:color="auto"/>
            </w:tcBorders>
            <w:vAlign w:val="center"/>
          </w:tcPr>
          <w:p w14:paraId="1CED210B" w14:textId="77777777" w:rsidR="00381E09" w:rsidRPr="00B624CD" w:rsidRDefault="00381E09" w:rsidP="00381E09">
            <w:pPr>
              <w:spacing w:before="0" w:after="0"/>
              <w:rPr>
                <w:rFonts w:cs="Arial"/>
                <w:i/>
                <w:iCs/>
                <w:sz w:val="16"/>
                <w:szCs w:val="16"/>
              </w:rPr>
            </w:pPr>
          </w:p>
        </w:tc>
        <w:tc>
          <w:tcPr>
            <w:tcW w:w="1266" w:type="pct"/>
            <w:tcBorders>
              <w:top w:val="single" w:sz="4" w:space="0" w:color="D9D9D9" w:themeColor="background1" w:themeShade="D9"/>
              <w:left w:val="single" w:sz="4" w:space="0" w:color="auto"/>
              <w:bottom w:val="single" w:sz="4" w:space="0" w:color="auto"/>
              <w:right w:val="single" w:sz="4" w:space="0" w:color="auto"/>
            </w:tcBorders>
            <w:vAlign w:val="center"/>
          </w:tcPr>
          <w:p w14:paraId="501974D1" w14:textId="77777777" w:rsidR="00381E09" w:rsidRPr="00B624CD" w:rsidRDefault="00381E09" w:rsidP="00381E09">
            <w:pPr>
              <w:spacing w:before="0" w:after="0"/>
              <w:ind w:left="57"/>
              <w:rPr>
                <w:rFonts w:cs="Arial"/>
                <w:sz w:val="16"/>
                <w:szCs w:val="16"/>
              </w:rPr>
            </w:pPr>
            <w:r w:rsidRPr="00B624CD">
              <w:rPr>
                <w:rFonts w:cstheme="minorHAnsi"/>
                <w:sz w:val="16"/>
                <w:szCs w:val="16"/>
              </w:rPr>
              <w:t>Carbapenemase- and ribosomal methyltransferase-producing</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BA35D40" w14:textId="772F07BB"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3D4C99" w14:textId="62487A6E"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8</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BB0563B" w14:textId="118DC493"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6E90EAC" w14:textId="06BB037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5E48BEB" w14:textId="4F817BD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3</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BD86906" w14:textId="3578F87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841DCEE" w14:textId="7CE0D5C1"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3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1C55076" w14:textId="587535D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w:t>
            </w:r>
          </w:p>
        </w:tc>
        <w:tc>
          <w:tcPr>
            <w:tcW w:w="348" w:type="pct"/>
            <w:tcBorders>
              <w:top w:val="single" w:sz="4" w:space="0" w:color="D9D9D9" w:themeColor="background1" w:themeShade="D9"/>
              <w:left w:val="single" w:sz="4" w:space="0" w:color="auto"/>
              <w:bottom w:val="single" w:sz="4" w:space="0" w:color="auto"/>
              <w:right w:val="single" w:sz="4" w:space="0" w:color="auto"/>
            </w:tcBorders>
            <w:vAlign w:val="center"/>
          </w:tcPr>
          <w:p w14:paraId="09AC629D" w14:textId="79DBDE9C" w:rsidR="00381E09" w:rsidRPr="00355053" w:rsidRDefault="00381E09" w:rsidP="00381E09">
            <w:pPr>
              <w:spacing w:before="0" w:after="0"/>
              <w:jc w:val="center"/>
              <w:rPr>
                <w:rFonts w:cs="Arial"/>
                <w:color w:val="auto"/>
                <w:sz w:val="16"/>
                <w:szCs w:val="16"/>
              </w:rPr>
            </w:pPr>
            <w:r w:rsidRPr="00355053">
              <w:rPr>
                <w:rFonts w:cs="Arial"/>
                <w:color w:val="auto"/>
                <w:sz w:val="16"/>
                <w:szCs w:val="16"/>
              </w:rPr>
              <w:t>8</w:t>
            </w:r>
          </w:p>
        </w:tc>
        <w:tc>
          <w:tcPr>
            <w:tcW w:w="348" w:type="pct"/>
            <w:tcBorders>
              <w:top w:val="single" w:sz="4" w:space="0" w:color="D9D9D9" w:themeColor="background1" w:themeShade="D9"/>
              <w:left w:val="single" w:sz="4" w:space="0" w:color="auto"/>
              <w:bottom w:val="single" w:sz="4" w:space="0" w:color="auto"/>
              <w:right w:val="single" w:sz="4" w:space="0" w:color="auto"/>
            </w:tcBorders>
            <w:vAlign w:val="center"/>
          </w:tcPr>
          <w:p w14:paraId="354FC6CD" w14:textId="6921F677" w:rsidR="00381E09" w:rsidRPr="00355053" w:rsidRDefault="00381E09" w:rsidP="00381E09">
            <w:pPr>
              <w:spacing w:before="0" w:after="0"/>
              <w:jc w:val="center"/>
              <w:rPr>
                <w:rFonts w:cs="Arial"/>
                <w:color w:val="auto"/>
                <w:sz w:val="16"/>
                <w:szCs w:val="16"/>
              </w:rPr>
            </w:pPr>
            <w:r w:rsidRPr="00355053">
              <w:rPr>
                <w:rFonts w:cs="Arial"/>
                <w:color w:val="auto"/>
                <w:sz w:val="16"/>
                <w:szCs w:val="16"/>
              </w:rPr>
              <w:t>15</w:t>
            </w:r>
          </w:p>
        </w:tc>
        <w:tc>
          <w:tcPr>
            <w:tcW w:w="336" w:type="pct"/>
            <w:tcBorders>
              <w:top w:val="single" w:sz="4" w:space="0" w:color="D9D9D9" w:themeColor="background1" w:themeShade="D9"/>
              <w:left w:val="single" w:sz="4" w:space="0" w:color="auto"/>
              <w:bottom w:val="single" w:sz="4" w:space="0" w:color="auto"/>
              <w:right w:val="single" w:sz="4" w:space="0" w:color="auto"/>
            </w:tcBorders>
            <w:vAlign w:val="center"/>
          </w:tcPr>
          <w:p w14:paraId="508A85EC" w14:textId="34647096" w:rsidR="00381E09" w:rsidRPr="005651EF" w:rsidRDefault="00381E09" w:rsidP="00381E09">
            <w:pPr>
              <w:spacing w:before="0" w:after="0"/>
              <w:jc w:val="center"/>
              <w:rPr>
                <w:rFonts w:cs="Arial"/>
                <w:bCs/>
                <w:color w:val="auto"/>
                <w:sz w:val="16"/>
                <w:szCs w:val="16"/>
              </w:rPr>
            </w:pPr>
            <w:r w:rsidRPr="00381E09">
              <w:rPr>
                <w:rFonts w:cs="Arial"/>
                <w:bCs/>
                <w:color w:val="FF0000"/>
                <w:sz w:val="16"/>
                <w:szCs w:val="16"/>
              </w:rPr>
              <w:t>▲</w:t>
            </w:r>
            <w:r w:rsidRPr="005651EF">
              <w:rPr>
                <w:rFonts w:cs="Arial"/>
                <w:bCs/>
                <w:color w:val="auto"/>
                <w:sz w:val="16"/>
                <w:szCs w:val="16"/>
              </w:rPr>
              <w:t xml:space="preserve"> </w:t>
            </w:r>
            <w:r>
              <w:rPr>
                <w:rFonts w:cs="Arial"/>
                <w:bCs/>
                <w:color w:val="auto"/>
                <w:sz w:val="16"/>
                <w:szCs w:val="16"/>
              </w:rPr>
              <w:t>87.5</w:t>
            </w:r>
            <w:r w:rsidRPr="005651EF">
              <w:rPr>
                <w:rFonts w:cs="Arial"/>
                <w:color w:val="auto"/>
                <w:sz w:val="16"/>
                <w:szCs w:val="16"/>
              </w:rPr>
              <w:t>%</w:t>
            </w:r>
          </w:p>
        </w:tc>
      </w:tr>
      <w:tr w:rsidR="00381E09" w:rsidRPr="00B624CD" w14:paraId="304B0E69" w14:textId="77777777" w:rsidTr="00233DC6">
        <w:trPr>
          <w:trHeight w:val="340"/>
        </w:trPr>
        <w:tc>
          <w:tcPr>
            <w:tcW w:w="916" w:type="pct"/>
            <w:tcBorders>
              <w:top w:val="single" w:sz="4" w:space="0" w:color="auto"/>
              <w:left w:val="single" w:sz="4" w:space="0" w:color="auto"/>
              <w:bottom w:val="single" w:sz="4" w:space="0" w:color="auto"/>
              <w:right w:val="single" w:sz="4" w:space="0" w:color="auto"/>
            </w:tcBorders>
            <w:vAlign w:val="center"/>
          </w:tcPr>
          <w:p w14:paraId="5FD6F032" w14:textId="77777777" w:rsidR="00381E09" w:rsidRPr="00B624CD" w:rsidRDefault="00381E09" w:rsidP="00381E09">
            <w:pPr>
              <w:spacing w:before="0" w:after="0"/>
              <w:rPr>
                <w:rFonts w:cstheme="minorHAnsi"/>
                <w:i/>
                <w:iCs/>
                <w:sz w:val="16"/>
                <w:szCs w:val="16"/>
              </w:rPr>
            </w:pPr>
            <w:r w:rsidRPr="00B624CD">
              <w:rPr>
                <w:rFonts w:cstheme="minorHAnsi"/>
                <w:i/>
                <w:iCs/>
                <w:sz w:val="16"/>
                <w:szCs w:val="16"/>
              </w:rPr>
              <w:t xml:space="preserve">Salmonella </w:t>
            </w:r>
            <w:r w:rsidRPr="00B624CD">
              <w:rPr>
                <w:rFonts w:cstheme="minorHAnsi"/>
                <w:sz w:val="16"/>
                <w:szCs w:val="16"/>
              </w:rPr>
              <w:t>species</w:t>
            </w:r>
          </w:p>
        </w:tc>
        <w:tc>
          <w:tcPr>
            <w:tcW w:w="1266" w:type="pct"/>
            <w:tcBorders>
              <w:top w:val="single" w:sz="4" w:space="0" w:color="auto"/>
              <w:left w:val="single" w:sz="4" w:space="0" w:color="auto"/>
              <w:bottom w:val="single" w:sz="4" w:space="0" w:color="auto"/>
              <w:right w:val="single" w:sz="4" w:space="0" w:color="auto"/>
            </w:tcBorders>
            <w:vAlign w:val="center"/>
          </w:tcPr>
          <w:p w14:paraId="53C98FCB" w14:textId="77777777" w:rsidR="00381E09" w:rsidRPr="00B624CD" w:rsidRDefault="00381E09" w:rsidP="00381E09">
            <w:pPr>
              <w:spacing w:before="0" w:after="0"/>
              <w:ind w:left="57"/>
              <w:rPr>
                <w:rFonts w:cstheme="minorHAnsi"/>
                <w:bCs/>
                <w:sz w:val="16"/>
                <w:szCs w:val="16"/>
              </w:rPr>
            </w:pPr>
            <w:r w:rsidRPr="00B624CD">
              <w:rPr>
                <w:rFonts w:cstheme="minorHAnsi"/>
                <w:bCs/>
                <w:sz w:val="16"/>
                <w:szCs w:val="16"/>
              </w:rPr>
              <w:t>Ceftriaxone-nonsusceptible</w:t>
            </w:r>
          </w:p>
        </w:tc>
        <w:tc>
          <w:tcPr>
            <w:tcW w:w="222" w:type="pct"/>
            <w:tcBorders>
              <w:top w:val="single" w:sz="4" w:space="0" w:color="auto"/>
              <w:left w:val="single" w:sz="4" w:space="0" w:color="auto"/>
              <w:bottom w:val="single" w:sz="4" w:space="0" w:color="auto"/>
              <w:right w:val="single" w:sz="4" w:space="0" w:color="auto"/>
            </w:tcBorders>
            <w:noWrap/>
            <w:vAlign w:val="center"/>
          </w:tcPr>
          <w:p w14:paraId="769E5295" w14:textId="101F6E3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9</w:t>
            </w:r>
          </w:p>
        </w:tc>
        <w:tc>
          <w:tcPr>
            <w:tcW w:w="222" w:type="pct"/>
            <w:tcBorders>
              <w:top w:val="single" w:sz="4" w:space="0" w:color="auto"/>
              <w:left w:val="single" w:sz="4" w:space="0" w:color="auto"/>
              <w:bottom w:val="single" w:sz="4" w:space="0" w:color="auto"/>
              <w:right w:val="single" w:sz="4" w:space="0" w:color="auto"/>
            </w:tcBorders>
            <w:noWrap/>
            <w:vAlign w:val="center"/>
          </w:tcPr>
          <w:p w14:paraId="32D3174A" w14:textId="20D41E0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44</w:t>
            </w:r>
          </w:p>
        </w:tc>
        <w:tc>
          <w:tcPr>
            <w:tcW w:w="222" w:type="pct"/>
            <w:tcBorders>
              <w:top w:val="single" w:sz="4" w:space="0" w:color="auto"/>
              <w:left w:val="single" w:sz="4" w:space="0" w:color="auto"/>
              <w:bottom w:val="single" w:sz="4" w:space="0" w:color="auto"/>
              <w:right w:val="single" w:sz="4" w:space="0" w:color="auto"/>
            </w:tcBorders>
            <w:noWrap/>
            <w:vAlign w:val="center"/>
          </w:tcPr>
          <w:p w14:paraId="673140C8" w14:textId="048FE70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18</w:t>
            </w:r>
          </w:p>
        </w:tc>
        <w:tc>
          <w:tcPr>
            <w:tcW w:w="222" w:type="pct"/>
            <w:tcBorders>
              <w:top w:val="single" w:sz="4" w:space="0" w:color="auto"/>
              <w:left w:val="single" w:sz="4" w:space="0" w:color="auto"/>
              <w:bottom w:val="single" w:sz="4" w:space="0" w:color="auto"/>
              <w:right w:val="single" w:sz="4" w:space="0" w:color="auto"/>
            </w:tcBorders>
            <w:noWrap/>
            <w:vAlign w:val="center"/>
          </w:tcPr>
          <w:p w14:paraId="678F1CC2" w14:textId="1F9EC924"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6</w:t>
            </w:r>
          </w:p>
        </w:tc>
        <w:tc>
          <w:tcPr>
            <w:tcW w:w="222" w:type="pct"/>
            <w:tcBorders>
              <w:top w:val="single" w:sz="4" w:space="0" w:color="auto"/>
              <w:left w:val="single" w:sz="4" w:space="0" w:color="auto"/>
              <w:bottom w:val="single" w:sz="4" w:space="0" w:color="auto"/>
              <w:right w:val="single" w:sz="4" w:space="0" w:color="auto"/>
            </w:tcBorders>
            <w:noWrap/>
            <w:vAlign w:val="center"/>
          </w:tcPr>
          <w:p w14:paraId="784F3216" w14:textId="29973C80"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22</w:t>
            </w:r>
          </w:p>
        </w:tc>
        <w:tc>
          <w:tcPr>
            <w:tcW w:w="222" w:type="pct"/>
            <w:tcBorders>
              <w:top w:val="single" w:sz="4" w:space="0" w:color="auto"/>
              <w:left w:val="single" w:sz="4" w:space="0" w:color="auto"/>
              <w:bottom w:val="single" w:sz="4" w:space="0" w:color="auto"/>
              <w:right w:val="single" w:sz="4" w:space="0" w:color="auto"/>
            </w:tcBorders>
            <w:noWrap/>
            <w:vAlign w:val="center"/>
          </w:tcPr>
          <w:p w14:paraId="1141809D" w14:textId="29F8CCD9"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auto"/>
              <w:left w:val="single" w:sz="4" w:space="0" w:color="auto"/>
              <w:bottom w:val="single" w:sz="4" w:space="0" w:color="auto"/>
              <w:right w:val="single" w:sz="4" w:space="0" w:color="auto"/>
            </w:tcBorders>
            <w:noWrap/>
            <w:vAlign w:val="center"/>
          </w:tcPr>
          <w:p w14:paraId="18EFBC03" w14:textId="48D76C36"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w:t>
            </w:r>
          </w:p>
        </w:tc>
        <w:tc>
          <w:tcPr>
            <w:tcW w:w="232" w:type="pct"/>
            <w:tcBorders>
              <w:top w:val="single" w:sz="4" w:space="0" w:color="auto"/>
              <w:left w:val="single" w:sz="4" w:space="0" w:color="auto"/>
              <w:bottom w:val="single" w:sz="4" w:space="0" w:color="auto"/>
              <w:right w:val="single" w:sz="4" w:space="0" w:color="auto"/>
            </w:tcBorders>
            <w:noWrap/>
            <w:vAlign w:val="center"/>
          </w:tcPr>
          <w:p w14:paraId="400C82AD" w14:textId="0B5F231F"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2</w:t>
            </w:r>
          </w:p>
        </w:tc>
        <w:tc>
          <w:tcPr>
            <w:tcW w:w="348" w:type="pct"/>
            <w:tcBorders>
              <w:top w:val="single" w:sz="4" w:space="0" w:color="auto"/>
              <w:left w:val="single" w:sz="4" w:space="0" w:color="auto"/>
              <w:bottom w:val="single" w:sz="4" w:space="0" w:color="auto"/>
              <w:right w:val="single" w:sz="4" w:space="0" w:color="auto"/>
            </w:tcBorders>
            <w:vAlign w:val="center"/>
          </w:tcPr>
          <w:p w14:paraId="3AFDFA8B" w14:textId="2F347226" w:rsidR="00381E09" w:rsidRPr="00355053" w:rsidRDefault="00381E09" w:rsidP="00381E09">
            <w:pPr>
              <w:spacing w:before="0" w:after="0"/>
              <w:jc w:val="center"/>
              <w:rPr>
                <w:rFonts w:cs="Arial"/>
                <w:color w:val="auto"/>
                <w:sz w:val="16"/>
                <w:szCs w:val="16"/>
              </w:rPr>
            </w:pPr>
            <w:r w:rsidRPr="00355053">
              <w:rPr>
                <w:rFonts w:cs="Arial"/>
                <w:color w:val="auto"/>
                <w:sz w:val="16"/>
                <w:szCs w:val="16"/>
              </w:rPr>
              <w:t>96</w:t>
            </w:r>
          </w:p>
        </w:tc>
        <w:tc>
          <w:tcPr>
            <w:tcW w:w="348" w:type="pct"/>
            <w:tcBorders>
              <w:top w:val="single" w:sz="4" w:space="0" w:color="auto"/>
              <w:left w:val="single" w:sz="4" w:space="0" w:color="auto"/>
              <w:bottom w:val="single" w:sz="4" w:space="0" w:color="auto"/>
              <w:right w:val="single" w:sz="4" w:space="0" w:color="auto"/>
            </w:tcBorders>
            <w:vAlign w:val="center"/>
          </w:tcPr>
          <w:p w14:paraId="3C817C37" w14:textId="50625E45" w:rsidR="00381E09" w:rsidRPr="00355053" w:rsidRDefault="00381E09" w:rsidP="00381E09">
            <w:pPr>
              <w:spacing w:before="0" w:after="0"/>
              <w:jc w:val="center"/>
              <w:rPr>
                <w:rFonts w:cs="Arial"/>
                <w:color w:val="auto"/>
                <w:sz w:val="16"/>
                <w:szCs w:val="16"/>
              </w:rPr>
            </w:pPr>
            <w:r w:rsidRPr="00355053">
              <w:rPr>
                <w:rFonts w:cs="Arial"/>
                <w:color w:val="auto"/>
                <w:sz w:val="16"/>
                <w:szCs w:val="16"/>
              </w:rPr>
              <w:t>104</w:t>
            </w:r>
          </w:p>
        </w:tc>
        <w:tc>
          <w:tcPr>
            <w:tcW w:w="336" w:type="pct"/>
            <w:tcBorders>
              <w:top w:val="single" w:sz="4" w:space="0" w:color="auto"/>
              <w:left w:val="single" w:sz="4" w:space="0" w:color="auto"/>
              <w:bottom w:val="single" w:sz="4" w:space="0" w:color="auto"/>
              <w:right w:val="single" w:sz="4" w:space="0" w:color="auto"/>
            </w:tcBorders>
            <w:vAlign w:val="center"/>
          </w:tcPr>
          <w:p w14:paraId="4E871C07" w14:textId="13EC0F9E" w:rsidR="00381E09" w:rsidRPr="00355053" w:rsidRDefault="00381E09" w:rsidP="00381E09">
            <w:pPr>
              <w:spacing w:before="0" w:after="0"/>
              <w:jc w:val="center"/>
              <w:rPr>
                <w:rFonts w:cs="Arial"/>
                <w:bCs/>
                <w:color w:val="auto"/>
                <w:sz w:val="16"/>
                <w:szCs w:val="16"/>
              </w:rPr>
            </w:pPr>
            <w:r w:rsidRPr="00800DE7">
              <w:rPr>
                <w:rFonts w:cs="Arial"/>
                <w:bCs/>
                <w:color w:val="FF0000"/>
                <w:sz w:val="16"/>
                <w:szCs w:val="16"/>
              </w:rPr>
              <w:t>▲</w:t>
            </w:r>
            <w:r w:rsidRPr="001900CC">
              <w:rPr>
                <w:rFonts w:cs="Arial"/>
                <w:bCs/>
                <w:color w:val="auto"/>
                <w:sz w:val="16"/>
                <w:szCs w:val="16"/>
              </w:rPr>
              <w:t xml:space="preserve"> 8.3</w:t>
            </w:r>
            <w:r w:rsidRPr="001900CC">
              <w:rPr>
                <w:rFonts w:cs="Arial"/>
                <w:color w:val="auto"/>
                <w:sz w:val="16"/>
                <w:szCs w:val="16"/>
              </w:rPr>
              <w:t>%</w:t>
            </w:r>
          </w:p>
        </w:tc>
      </w:tr>
      <w:tr w:rsidR="00381E09" w:rsidRPr="00B624CD" w14:paraId="7C52BF54" w14:textId="77777777" w:rsidTr="00233DC6">
        <w:trPr>
          <w:trHeight w:val="340"/>
        </w:trPr>
        <w:tc>
          <w:tcPr>
            <w:tcW w:w="916" w:type="pct"/>
            <w:tcBorders>
              <w:top w:val="single" w:sz="4" w:space="0" w:color="auto"/>
              <w:left w:val="single" w:sz="4" w:space="0" w:color="auto"/>
              <w:bottom w:val="single" w:sz="4" w:space="0" w:color="auto"/>
              <w:right w:val="single" w:sz="4" w:space="0" w:color="auto"/>
            </w:tcBorders>
            <w:vAlign w:val="center"/>
          </w:tcPr>
          <w:p w14:paraId="4A74B221" w14:textId="77777777" w:rsidR="00381E09" w:rsidRPr="00B624CD" w:rsidRDefault="00381E09" w:rsidP="00381E09">
            <w:pPr>
              <w:spacing w:before="0" w:after="0"/>
              <w:rPr>
                <w:rFonts w:cstheme="minorHAnsi"/>
                <w:i/>
                <w:iCs/>
                <w:sz w:val="16"/>
                <w:szCs w:val="16"/>
              </w:rPr>
            </w:pPr>
            <w:r w:rsidRPr="00B624CD">
              <w:rPr>
                <w:rFonts w:cstheme="minorHAnsi"/>
                <w:i/>
                <w:iCs/>
                <w:sz w:val="16"/>
                <w:szCs w:val="16"/>
              </w:rPr>
              <w:t xml:space="preserve">Shigella </w:t>
            </w:r>
            <w:r w:rsidRPr="00B624CD">
              <w:rPr>
                <w:rFonts w:cstheme="minorHAnsi"/>
                <w:sz w:val="16"/>
                <w:szCs w:val="16"/>
              </w:rPr>
              <w:t>species</w:t>
            </w:r>
          </w:p>
        </w:tc>
        <w:tc>
          <w:tcPr>
            <w:tcW w:w="1266" w:type="pct"/>
            <w:tcBorders>
              <w:top w:val="single" w:sz="4" w:space="0" w:color="auto"/>
              <w:left w:val="single" w:sz="4" w:space="0" w:color="auto"/>
              <w:bottom w:val="single" w:sz="4" w:space="0" w:color="auto"/>
              <w:right w:val="single" w:sz="4" w:space="0" w:color="auto"/>
            </w:tcBorders>
            <w:vAlign w:val="center"/>
          </w:tcPr>
          <w:p w14:paraId="79E2699C" w14:textId="77777777" w:rsidR="00381E09" w:rsidRPr="00B624CD" w:rsidRDefault="00381E09" w:rsidP="00381E09">
            <w:pPr>
              <w:spacing w:before="0" w:after="0"/>
              <w:ind w:left="57"/>
              <w:rPr>
                <w:rFonts w:cstheme="minorHAnsi"/>
                <w:b/>
                <w:sz w:val="16"/>
                <w:szCs w:val="16"/>
              </w:rPr>
            </w:pPr>
            <w:r w:rsidRPr="00B624CD">
              <w:rPr>
                <w:rFonts w:cstheme="minorHAnsi"/>
                <w:sz w:val="16"/>
                <w:szCs w:val="16"/>
              </w:rPr>
              <w:t>Multidrug-resistant</w:t>
            </w:r>
          </w:p>
        </w:tc>
        <w:tc>
          <w:tcPr>
            <w:tcW w:w="222" w:type="pct"/>
            <w:tcBorders>
              <w:top w:val="single" w:sz="4" w:space="0" w:color="auto"/>
              <w:left w:val="single" w:sz="4" w:space="0" w:color="auto"/>
              <w:bottom w:val="single" w:sz="4" w:space="0" w:color="auto"/>
              <w:right w:val="single" w:sz="4" w:space="0" w:color="auto"/>
            </w:tcBorders>
            <w:noWrap/>
            <w:vAlign w:val="center"/>
          </w:tcPr>
          <w:p w14:paraId="7DFA8CC4" w14:textId="065A4575" w:rsidR="00381E09" w:rsidRPr="00355053" w:rsidRDefault="00E50D4D" w:rsidP="00381E09">
            <w:pPr>
              <w:spacing w:before="0" w:after="0"/>
              <w:jc w:val="center"/>
              <w:rPr>
                <w:rFonts w:cstheme="minorHAnsi"/>
                <w:color w:val="auto"/>
                <w:sz w:val="16"/>
                <w:szCs w:val="16"/>
              </w:rPr>
            </w:pPr>
            <w:r>
              <w:rPr>
                <w:rFonts w:cstheme="minorHAnsi"/>
                <w:color w:val="auto"/>
                <w:sz w:val="16"/>
                <w:szCs w:val="16"/>
              </w:rPr>
              <w:t>139</w:t>
            </w:r>
          </w:p>
        </w:tc>
        <w:tc>
          <w:tcPr>
            <w:tcW w:w="222" w:type="pct"/>
            <w:tcBorders>
              <w:top w:val="single" w:sz="4" w:space="0" w:color="auto"/>
              <w:left w:val="single" w:sz="4" w:space="0" w:color="auto"/>
              <w:bottom w:val="single" w:sz="4" w:space="0" w:color="auto"/>
              <w:right w:val="single" w:sz="4" w:space="0" w:color="auto"/>
            </w:tcBorders>
            <w:noWrap/>
            <w:vAlign w:val="center"/>
          </w:tcPr>
          <w:p w14:paraId="0FF7283A" w14:textId="497489D3"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117</w:t>
            </w:r>
          </w:p>
        </w:tc>
        <w:tc>
          <w:tcPr>
            <w:tcW w:w="222" w:type="pct"/>
            <w:tcBorders>
              <w:top w:val="single" w:sz="4" w:space="0" w:color="auto"/>
              <w:left w:val="single" w:sz="4" w:space="0" w:color="auto"/>
              <w:bottom w:val="single" w:sz="4" w:space="0" w:color="auto"/>
              <w:right w:val="single" w:sz="4" w:space="0" w:color="auto"/>
            </w:tcBorders>
            <w:noWrap/>
            <w:vAlign w:val="center"/>
          </w:tcPr>
          <w:p w14:paraId="17CEF7A3" w14:textId="77280AF9" w:rsidR="00381E09" w:rsidRPr="00355053" w:rsidRDefault="00E50D4D" w:rsidP="00381E09">
            <w:pPr>
              <w:spacing w:before="0" w:after="0"/>
              <w:jc w:val="center"/>
              <w:rPr>
                <w:rFonts w:cstheme="minorHAnsi"/>
                <w:color w:val="auto"/>
                <w:sz w:val="16"/>
                <w:szCs w:val="16"/>
              </w:rPr>
            </w:pPr>
            <w:r>
              <w:rPr>
                <w:rFonts w:cstheme="minorHAnsi"/>
                <w:color w:val="auto"/>
                <w:sz w:val="16"/>
                <w:szCs w:val="16"/>
              </w:rPr>
              <w:t>36</w:t>
            </w:r>
          </w:p>
        </w:tc>
        <w:tc>
          <w:tcPr>
            <w:tcW w:w="222" w:type="pct"/>
            <w:tcBorders>
              <w:top w:val="single" w:sz="4" w:space="0" w:color="auto"/>
              <w:left w:val="single" w:sz="4" w:space="0" w:color="auto"/>
              <w:bottom w:val="single" w:sz="4" w:space="0" w:color="auto"/>
              <w:right w:val="single" w:sz="4" w:space="0" w:color="auto"/>
            </w:tcBorders>
            <w:noWrap/>
            <w:vAlign w:val="center"/>
          </w:tcPr>
          <w:p w14:paraId="79FEF563" w14:textId="02BE654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5</w:t>
            </w:r>
          </w:p>
        </w:tc>
        <w:tc>
          <w:tcPr>
            <w:tcW w:w="222" w:type="pct"/>
            <w:tcBorders>
              <w:top w:val="single" w:sz="4" w:space="0" w:color="auto"/>
              <w:left w:val="single" w:sz="4" w:space="0" w:color="auto"/>
              <w:bottom w:val="single" w:sz="4" w:space="0" w:color="auto"/>
              <w:right w:val="single" w:sz="4" w:space="0" w:color="auto"/>
            </w:tcBorders>
            <w:noWrap/>
            <w:vAlign w:val="center"/>
          </w:tcPr>
          <w:p w14:paraId="4518DA9D" w14:textId="5D40E53B"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62</w:t>
            </w:r>
          </w:p>
        </w:tc>
        <w:tc>
          <w:tcPr>
            <w:tcW w:w="222" w:type="pct"/>
            <w:tcBorders>
              <w:top w:val="single" w:sz="4" w:space="0" w:color="auto"/>
              <w:left w:val="single" w:sz="4" w:space="0" w:color="auto"/>
              <w:bottom w:val="single" w:sz="4" w:space="0" w:color="auto"/>
              <w:right w:val="single" w:sz="4" w:space="0" w:color="auto"/>
            </w:tcBorders>
            <w:noWrap/>
            <w:vAlign w:val="center"/>
          </w:tcPr>
          <w:p w14:paraId="6587986B" w14:textId="1DA6F35C"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1</w:t>
            </w:r>
          </w:p>
        </w:tc>
        <w:tc>
          <w:tcPr>
            <w:tcW w:w="222" w:type="pct"/>
            <w:tcBorders>
              <w:top w:val="single" w:sz="4" w:space="0" w:color="auto"/>
              <w:left w:val="single" w:sz="4" w:space="0" w:color="auto"/>
              <w:bottom w:val="single" w:sz="4" w:space="0" w:color="auto"/>
              <w:right w:val="single" w:sz="4" w:space="0" w:color="auto"/>
            </w:tcBorders>
            <w:noWrap/>
            <w:vAlign w:val="center"/>
          </w:tcPr>
          <w:p w14:paraId="1DEF237B" w14:textId="28D2E29F"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4</w:t>
            </w:r>
          </w:p>
        </w:tc>
        <w:tc>
          <w:tcPr>
            <w:tcW w:w="232" w:type="pct"/>
            <w:tcBorders>
              <w:top w:val="single" w:sz="4" w:space="0" w:color="auto"/>
              <w:left w:val="single" w:sz="4" w:space="0" w:color="auto"/>
              <w:bottom w:val="single" w:sz="4" w:space="0" w:color="auto"/>
              <w:right w:val="single" w:sz="4" w:space="0" w:color="auto"/>
            </w:tcBorders>
            <w:noWrap/>
            <w:vAlign w:val="center"/>
          </w:tcPr>
          <w:p w14:paraId="7A30DAA8" w14:textId="3D4CAB34"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5</w:t>
            </w:r>
          </w:p>
        </w:tc>
        <w:tc>
          <w:tcPr>
            <w:tcW w:w="348" w:type="pct"/>
            <w:tcBorders>
              <w:top w:val="single" w:sz="4" w:space="0" w:color="auto"/>
              <w:left w:val="single" w:sz="4" w:space="0" w:color="auto"/>
              <w:bottom w:val="single" w:sz="4" w:space="0" w:color="auto"/>
              <w:right w:val="single" w:sz="4" w:space="0" w:color="auto"/>
            </w:tcBorders>
            <w:vAlign w:val="center"/>
          </w:tcPr>
          <w:p w14:paraId="3F4148FB" w14:textId="24FBD537" w:rsidR="00381E09" w:rsidRPr="00355053" w:rsidRDefault="00381E09" w:rsidP="00381E09">
            <w:pPr>
              <w:spacing w:before="0" w:after="0"/>
              <w:jc w:val="center"/>
              <w:rPr>
                <w:rFonts w:cs="Arial"/>
                <w:color w:val="auto"/>
                <w:sz w:val="16"/>
                <w:szCs w:val="16"/>
              </w:rPr>
            </w:pPr>
            <w:r w:rsidRPr="00355053">
              <w:rPr>
                <w:rFonts w:cs="Arial"/>
                <w:color w:val="auto"/>
                <w:sz w:val="16"/>
                <w:szCs w:val="16"/>
              </w:rPr>
              <w:t>469</w:t>
            </w:r>
          </w:p>
        </w:tc>
        <w:tc>
          <w:tcPr>
            <w:tcW w:w="348" w:type="pct"/>
            <w:tcBorders>
              <w:top w:val="single" w:sz="4" w:space="0" w:color="auto"/>
              <w:left w:val="single" w:sz="4" w:space="0" w:color="auto"/>
              <w:bottom w:val="single" w:sz="4" w:space="0" w:color="auto"/>
              <w:right w:val="single" w:sz="4" w:space="0" w:color="auto"/>
            </w:tcBorders>
            <w:vAlign w:val="center"/>
          </w:tcPr>
          <w:p w14:paraId="46999907" w14:textId="09E4CC16" w:rsidR="00381E09" w:rsidRPr="00355053" w:rsidRDefault="00E50D4D" w:rsidP="00381E09">
            <w:pPr>
              <w:spacing w:before="0" w:after="0"/>
              <w:jc w:val="center"/>
              <w:rPr>
                <w:rFonts w:cs="Arial"/>
                <w:color w:val="auto"/>
                <w:sz w:val="16"/>
                <w:szCs w:val="16"/>
              </w:rPr>
            </w:pPr>
            <w:r>
              <w:rPr>
                <w:rFonts w:cs="Arial"/>
                <w:color w:val="auto"/>
                <w:sz w:val="16"/>
                <w:szCs w:val="16"/>
              </w:rPr>
              <w:t>369</w:t>
            </w:r>
          </w:p>
        </w:tc>
        <w:tc>
          <w:tcPr>
            <w:tcW w:w="336" w:type="pct"/>
            <w:tcBorders>
              <w:top w:val="single" w:sz="4" w:space="0" w:color="auto"/>
              <w:left w:val="single" w:sz="4" w:space="0" w:color="auto"/>
              <w:bottom w:val="single" w:sz="4" w:space="0" w:color="auto"/>
              <w:right w:val="single" w:sz="4" w:space="0" w:color="auto"/>
            </w:tcBorders>
            <w:vAlign w:val="center"/>
          </w:tcPr>
          <w:p w14:paraId="0D908533" w14:textId="03A7B6F5" w:rsidR="00381E09" w:rsidRPr="00355053" w:rsidRDefault="00381E09" w:rsidP="00381E09">
            <w:pPr>
              <w:spacing w:before="0" w:after="0"/>
              <w:jc w:val="center"/>
              <w:rPr>
                <w:rFonts w:cs="Arial"/>
                <w:bCs/>
                <w:color w:val="auto"/>
                <w:sz w:val="16"/>
                <w:szCs w:val="16"/>
              </w:rPr>
            </w:pPr>
            <w:r w:rsidRPr="0087019C">
              <w:rPr>
                <w:rFonts w:cs="Arial"/>
                <w:color w:val="00B050"/>
                <w:sz w:val="16"/>
                <w:szCs w:val="16"/>
              </w:rPr>
              <w:t>▼</w:t>
            </w:r>
            <w:r w:rsidRPr="001900CC">
              <w:rPr>
                <w:rFonts w:cs="Arial"/>
                <w:bCs/>
                <w:color w:val="auto"/>
                <w:sz w:val="16"/>
                <w:szCs w:val="16"/>
              </w:rPr>
              <w:t xml:space="preserve"> </w:t>
            </w:r>
            <w:r w:rsidR="00E50D4D">
              <w:rPr>
                <w:rFonts w:cs="Arial"/>
                <w:bCs/>
                <w:color w:val="auto"/>
                <w:sz w:val="16"/>
                <w:szCs w:val="16"/>
              </w:rPr>
              <w:t>21.3</w:t>
            </w:r>
            <w:r w:rsidRPr="001900CC">
              <w:rPr>
                <w:rFonts w:cs="Arial"/>
                <w:color w:val="auto"/>
                <w:sz w:val="16"/>
                <w:szCs w:val="16"/>
              </w:rPr>
              <w:t>%</w:t>
            </w:r>
          </w:p>
        </w:tc>
      </w:tr>
      <w:tr w:rsidR="00381E09" w:rsidRPr="00B624CD" w14:paraId="46FCD9CA" w14:textId="77777777" w:rsidTr="00233DC6">
        <w:trPr>
          <w:trHeight w:val="340"/>
        </w:trPr>
        <w:tc>
          <w:tcPr>
            <w:tcW w:w="916" w:type="pct"/>
            <w:vMerge w:val="restart"/>
            <w:tcBorders>
              <w:left w:val="single" w:sz="4" w:space="0" w:color="auto"/>
              <w:right w:val="single" w:sz="4" w:space="0" w:color="auto"/>
            </w:tcBorders>
            <w:vAlign w:val="center"/>
          </w:tcPr>
          <w:p w14:paraId="778BA60E" w14:textId="1065D8BB" w:rsidR="00381E09" w:rsidRPr="0087019C" w:rsidRDefault="00381E09" w:rsidP="00381E09">
            <w:pPr>
              <w:spacing w:before="0" w:after="0"/>
              <w:rPr>
                <w:rFonts w:cstheme="minorHAnsi"/>
                <w:i/>
                <w:iCs/>
                <w:sz w:val="16"/>
                <w:szCs w:val="16"/>
              </w:rPr>
            </w:pPr>
            <w:r w:rsidRPr="0087019C">
              <w:rPr>
                <w:rFonts w:cstheme="minorHAnsi"/>
                <w:i/>
                <w:iCs/>
                <w:sz w:val="16"/>
                <w:szCs w:val="16"/>
              </w:rPr>
              <w:t>Staphylococcus aureus</w:t>
            </w:r>
          </w:p>
        </w:tc>
        <w:tc>
          <w:tcPr>
            <w:tcW w:w="126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hideMark/>
          </w:tcPr>
          <w:p w14:paraId="436E61E5" w14:textId="77777777" w:rsidR="00381E09" w:rsidRPr="00B624CD" w:rsidRDefault="00381E09" w:rsidP="00381E09">
            <w:pPr>
              <w:spacing w:before="0" w:after="0"/>
              <w:ind w:left="57"/>
              <w:rPr>
                <w:rFonts w:cstheme="minorHAnsi"/>
                <w:sz w:val="16"/>
                <w:szCs w:val="16"/>
              </w:rPr>
            </w:pPr>
            <w:r w:rsidRPr="00B624CD">
              <w:rPr>
                <w:rFonts w:cstheme="minorHAnsi"/>
                <w:sz w:val="16"/>
                <w:szCs w:val="16"/>
              </w:rPr>
              <w:t>Linezolid-nonsusceptible</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CAE5CF0" w14:textId="682FBFEE"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305FB8" w14:textId="0AE2F251"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2D4EB7E" w14:textId="3F76D3A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D5AE57D" w14:textId="4CA1CF4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322C666" w14:textId="7698F5E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222DAA" w14:textId="651ECAC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23EC133" w14:textId="69570EAF"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C86B7B1" w14:textId="4BDB4536"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34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741C5EF" w14:textId="1E9F28B3" w:rsidR="00381E09" w:rsidRPr="00355053" w:rsidRDefault="00381E09" w:rsidP="00381E09">
            <w:pPr>
              <w:spacing w:before="0" w:after="0"/>
              <w:jc w:val="center"/>
              <w:rPr>
                <w:rFonts w:cs="Arial"/>
                <w:color w:val="auto"/>
                <w:sz w:val="16"/>
                <w:szCs w:val="16"/>
              </w:rPr>
            </w:pPr>
            <w:r w:rsidRPr="00355053">
              <w:rPr>
                <w:rFonts w:cs="Arial"/>
                <w:color w:val="auto"/>
                <w:sz w:val="16"/>
                <w:szCs w:val="16"/>
              </w:rPr>
              <w:t>0</w:t>
            </w:r>
          </w:p>
        </w:tc>
        <w:tc>
          <w:tcPr>
            <w:tcW w:w="348"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1534A5A" w14:textId="6210C163" w:rsidR="00381E09" w:rsidRPr="00355053" w:rsidRDefault="00381E09" w:rsidP="00381E09">
            <w:pPr>
              <w:spacing w:before="0" w:after="0"/>
              <w:jc w:val="center"/>
              <w:rPr>
                <w:rFonts w:cs="Arial"/>
                <w:color w:val="auto"/>
                <w:sz w:val="16"/>
                <w:szCs w:val="16"/>
              </w:rPr>
            </w:pPr>
            <w:r w:rsidRPr="00355053">
              <w:rPr>
                <w:rFonts w:cs="Arial"/>
                <w:color w:val="auto"/>
                <w:sz w:val="16"/>
                <w:szCs w:val="16"/>
              </w:rPr>
              <w:t>0</w:t>
            </w:r>
          </w:p>
        </w:tc>
        <w:tc>
          <w:tcPr>
            <w:tcW w:w="336"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3582128" w14:textId="185F3D4A" w:rsidR="00381E09" w:rsidRPr="00355053" w:rsidRDefault="00381E09" w:rsidP="00381E09">
            <w:pPr>
              <w:spacing w:before="0" w:after="0"/>
              <w:jc w:val="center"/>
              <w:rPr>
                <w:rFonts w:cs="Arial"/>
                <w:color w:val="auto"/>
                <w:sz w:val="16"/>
                <w:szCs w:val="16"/>
              </w:rPr>
            </w:pPr>
            <w:r w:rsidRPr="001900CC">
              <w:rPr>
                <w:rFonts w:cs="Arial"/>
                <w:color w:val="auto"/>
                <w:sz w:val="16"/>
                <w:szCs w:val="16"/>
              </w:rPr>
              <w:t>–</w:t>
            </w:r>
          </w:p>
        </w:tc>
      </w:tr>
      <w:tr w:rsidR="00381E09" w:rsidRPr="00B624CD" w14:paraId="5D482352" w14:textId="77777777" w:rsidTr="00233DC6">
        <w:trPr>
          <w:trHeight w:val="340"/>
        </w:trPr>
        <w:tc>
          <w:tcPr>
            <w:tcW w:w="916" w:type="pct"/>
            <w:vMerge/>
            <w:tcBorders>
              <w:left w:val="single" w:sz="4" w:space="0" w:color="auto"/>
              <w:bottom w:val="single" w:sz="4" w:space="0" w:color="auto"/>
              <w:right w:val="single" w:sz="4" w:space="0" w:color="auto"/>
            </w:tcBorders>
            <w:vAlign w:val="center"/>
          </w:tcPr>
          <w:p w14:paraId="6D3C078D" w14:textId="77777777" w:rsidR="00381E09" w:rsidRPr="00B624CD" w:rsidRDefault="00381E09" w:rsidP="00381E09">
            <w:pPr>
              <w:spacing w:before="0" w:after="0"/>
              <w:rPr>
                <w:rFonts w:cstheme="minorHAnsi"/>
                <w:sz w:val="16"/>
                <w:szCs w:val="16"/>
              </w:rPr>
            </w:pPr>
          </w:p>
        </w:tc>
        <w:tc>
          <w:tcPr>
            <w:tcW w:w="1266" w:type="pct"/>
            <w:tcBorders>
              <w:top w:val="single" w:sz="4" w:space="0" w:color="D9D9D9" w:themeColor="background1" w:themeShade="D9"/>
              <w:left w:val="single" w:sz="4" w:space="0" w:color="auto"/>
              <w:bottom w:val="single" w:sz="4" w:space="0" w:color="auto"/>
              <w:right w:val="single" w:sz="4" w:space="0" w:color="auto"/>
            </w:tcBorders>
            <w:vAlign w:val="center"/>
          </w:tcPr>
          <w:p w14:paraId="32FA9F04" w14:textId="77777777" w:rsidR="00381E09" w:rsidRPr="00B624CD" w:rsidRDefault="00381E09" w:rsidP="00381E09">
            <w:pPr>
              <w:spacing w:before="0" w:after="0"/>
              <w:ind w:left="57"/>
              <w:rPr>
                <w:rFonts w:cstheme="minorHAnsi"/>
                <w:sz w:val="16"/>
                <w:szCs w:val="16"/>
              </w:rPr>
            </w:pPr>
            <w:r w:rsidRPr="00B624CD">
              <w:rPr>
                <w:rFonts w:cstheme="minorHAnsi"/>
                <w:sz w:val="16"/>
                <w:szCs w:val="16"/>
              </w:rPr>
              <w:t>Vancomycin-nonsusceptible</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3B31A6B" w14:textId="35ECC901"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9095D08" w14:textId="57E80C3F"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742AD70" w14:textId="7C2AA167"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40457A2" w14:textId="0A7EE86E"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5A2D9A9" w14:textId="41A768C0"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3851351" w14:textId="4E6A6EB5"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342EBFC" w14:textId="6425F13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3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963E90F" w14:textId="1EA4A90C"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348" w:type="pct"/>
            <w:tcBorders>
              <w:top w:val="single" w:sz="4" w:space="0" w:color="D9D9D9" w:themeColor="background1" w:themeShade="D9"/>
              <w:left w:val="single" w:sz="4" w:space="0" w:color="auto"/>
              <w:bottom w:val="single" w:sz="4" w:space="0" w:color="auto"/>
              <w:right w:val="single" w:sz="4" w:space="0" w:color="auto"/>
            </w:tcBorders>
            <w:vAlign w:val="center"/>
          </w:tcPr>
          <w:p w14:paraId="58F09500" w14:textId="399C1F83" w:rsidR="00381E09" w:rsidRPr="00355053" w:rsidRDefault="00381E09" w:rsidP="00381E09">
            <w:pPr>
              <w:spacing w:before="0" w:after="0"/>
              <w:jc w:val="center"/>
              <w:rPr>
                <w:rFonts w:cs="Arial"/>
                <w:color w:val="auto"/>
                <w:sz w:val="16"/>
                <w:szCs w:val="16"/>
              </w:rPr>
            </w:pPr>
            <w:r w:rsidRPr="00355053">
              <w:rPr>
                <w:rFonts w:cs="Arial"/>
                <w:color w:val="auto"/>
                <w:sz w:val="16"/>
                <w:szCs w:val="16"/>
              </w:rPr>
              <w:t>1</w:t>
            </w:r>
          </w:p>
        </w:tc>
        <w:tc>
          <w:tcPr>
            <w:tcW w:w="348" w:type="pct"/>
            <w:tcBorders>
              <w:top w:val="single" w:sz="4" w:space="0" w:color="D9D9D9" w:themeColor="background1" w:themeShade="D9"/>
              <w:left w:val="single" w:sz="4" w:space="0" w:color="auto"/>
              <w:bottom w:val="single" w:sz="4" w:space="0" w:color="auto"/>
              <w:right w:val="single" w:sz="4" w:space="0" w:color="auto"/>
            </w:tcBorders>
            <w:vAlign w:val="center"/>
          </w:tcPr>
          <w:p w14:paraId="209115D1" w14:textId="6CAA7328" w:rsidR="00381E09" w:rsidRPr="00355053" w:rsidRDefault="00381E09" w:rsidP="00381E09">
            <w:pPr>
              <w:spacing w:before="0" w:after="0"/>
              <w:jc w:val="center"/>
              <w:rPr>
                <w:rFonts w:cs="Arial"/>
                <w:color w:val="auto"/>
                <w:sz w:val="16"/>
                <w:szCs w:val="16"/>
              </w:rPr>
            </w:pPr>
            <w:r w:rsidRPr="00355053">
              <w:rPr>
                <w:rFonts w:cs="Arial"/>
                <w:color w:val="auto"/>
                <w:sz w:val="16"/>
                <w:szCs w:val="16"/>
              </w:rPr>
              <w:t>0</w:t>
            </w:r>
          </w:p>
        </w:tc>
        <w:tc>
          <w:tcPr>
            <w:tcW w:w="336" w:type="pct"/>
            <w:tcBorders>
              <w:top w:val="single" w:sz="4" w:space="0" w:color="D9D9D9" w:themeColor="background1" w:themeShade="D9"/>
              <w:left w:val="single" w:sz="4" w:space="0" w:color="auto"/>
              <w:bottom w:val="single" w:sz="4" w:space="0" w:color="auto"/>
              <w:right w:val="single" w:sz="4" w:space="0" w:color="auto"/>
            </w:tcBorders>
            <w:vAlign w:val="center"/>
          </w:tcPr>
          <w:p w14:paraId="78FEAD38" w14:textId="3DB3AC08" w:rsidR="00381E09" w:rsidRPr="00355053" w:rsidRDefault="00C65117" w:rsidP="00381E09">
            <w:pPr>
              <w:spacing w:before="0" w:after="0"/>
              <w:jc w:val="center"/>
              <w:rPr>
                <w:rFonts w:cs="Arial"/>
                <w:color w:val="auto"/>
                <w:sz w:val="16"/>
                <w:szCs w:val="16"/>
              </w:rPr>
            </w:pPr>
            <w:r w:rsidRPr="000E51CC">
              <w:rPr>
                <w:rFonts w:cs="Arial"/>
                <w:color w:val="auto"/>
                <w:sz w:val="16"/>
                <w:szCs w:val="16"/>
              </w:rPr>
              <w:t>–</w:t>
            </w:r>
          </w:p>
        </w:tc>
      </w:tr>
      <w:tr w:rsidR="00381E09" w:rsidRPr="00B624CD" w14:paraId="308FF4D8" w14:textId="77777777" w:rsidTr="00233DC6">
        <w:trPr>
          <w:trHeight w:val="340"/>
        </w:trPr>
        <w:tc>
          <w:tcPr>
            <w:tcW w:w="916" w:type="pct"/>
            <w:tcBorders>
              <w:top w:val="single" w:sz="4" w:space="0" w:color="auto"/>
              <w:left w:val="single" w:sz="4" w:space="0" w:color="auto"/>
              <w:bottom w:val="single" w:sz="4" w:space="0" w:color="auto"/>
              <w:right w:val="single" w:sz="4" w:space="0" w:color="auto"/>
            </w:tcBorders>
            <w:vAlign w:val="center"/>
          </w:tcPr>
          <w:p w14:paraId="337FE2DF" w14:textId="77777777" w:rsidR="00381E09" w:rsidRPr="00B624CD" w:rsidRDefault="00381E09" w:rsidP="00381E09">
            <w:pPr>
              <w:spacing w:before="0" w:after="0"/>
              <w:rPr>
                <w:rFonts w:cstheme="minorHAnsi"/>
                <w:sz w:val="16"/>
                <w:szCs w:val="16"/>
              </w:rPr>
            </w:pPr>
            <w:r w:rsidRPr="00B624CD">
              <w:rPr>
                <w:rFonts w:cstheme="minorHAnsi"/>
                <w:i/>
                <w:iCs/>
                <w:sz w:val="16"/>
                <w:szCs w:val="16"/>
              </w:rPr>
              <w:t>Streptococcus pyogenes</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C2F55EF" w14:textId="77777777" w:rsidR="00381E09" w:rsidRPr="00B624CD" w:rsidRDefault="00381E09" w:rsidP="00381E09">
            <w:pPr>
              <w:spacing w:before="0" w:after="0"/>
              <w:ind w:left="57"/>
              <w:rPr>
                <w:rFonts w:cstheme="minorHAnsi"/>
                <w:sz w:val="16"/>
                <w:szCs w:val="16"/>
              </w:rPr>
            </w:pPr>
            <w:r w:rsidRPr="00B624CD">
              <w:rPr>
                <w:rFonts w:cstheme="minorHAnsi"/>
                <w:sz w:val="16"/>
                <w:szCs w:val="16"/>
              </w:rPr>
              <w:t>Penicillin reduced susceptibility</w:t>
            </w:r>
          </w:p>
        </w:tc>
        <w:tc>
          <w:tcPr>
            <w:tcW w:w="222" w:type="pct"/>
            <w:tcBorders>
              <w:top w:val="single" w:sz="4" w:space="0" w:color="auto"/>
              <w:left w:val="single" w:sz="4" w:space="0" w:color="auto"/>
              <w:bottom w:val="single" w:sz="4" w:space="0" w:color="auto"/>
              <w:right w:val="single" w:sz="4" w:space="0" w:color="auto"/>
            </w:tcBorders>
            <w:noWrap/>
            <w:vAlign w:val="center"/>
          </w:tcPr>
          <w:p w14:paraId="4F009242" w14:textId="61CD116F"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3F7BF0C" w14:textId="1322C138"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32691DBB" w14:textId="375B386B"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05A657C5" w14:textId="419027C1"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5981C2F5" w14:textId="5251EA82"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2211927" w14:textId="2B9E5D70"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2ACED971" w14:textId="75734DDA"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232" w:type="pct"/>
            <w:tcBorders>
              <w:top w:val="single" w:sz="4" w:space="0" w:color="auto"/>
              <w:left w:val="single" w:sz="4" w:space="0" w:color="auto"/>
              <w:bottom w:val="single" w:sz="4" w:space="0" w:color="auto"/>
              <w:right w:val="single" w:sz="4" w:space="0" w:color="auto"/>
            </w:tcBorders>
            <w:noWrap/>
            <w:vAlign w:val="center"/>
          </w:tcPr>
          <w:p w14:paraId="5C788995" w14:textId="637E9EED" w:rsidR="00381E09" w:rsidRPr="00355053" w:rsidRDefault="00381E09" w:rsidP="00381E09">
            <w:pPr>
              <w:spacing w:before="0" w:after="0"/>
              <w:jc w:val="center"/>
              <w:rPr>
                <w:rFonts w:cstheme="minorHAnsi"/>
                <w:color w:val="auto"/>
                <w:sz w:val="16"/>
                <w:szCs w:val="16"/>
              </w:rPr>
            </w:pPr>
            <w:r w:rsidRPr="00355053">
              <w:rPr>
                <w:rFonts w:cstheme="minorHAnsi"/>
                <w:color w:val="auto"/>
                <w:sz w:val="16"/>
                <w:szCs w:val="16"/>
              </w:rPr>
              <w:t>0</w:t>
            </w:r>
          </w:p>
        </w:tc>
        <w:tc>
          <w:tcPr>
            <w:tcW w:w="348" w:type="pct"/>
            <w:tcBorders>
              <w:top w:val="single" w:sz="4" w:space="0" w:color="auto"/>
              <w:left w:val="single" w:sz="4" w:space="0" w:color="auto"/>
              <w:bottom w:val="single" w:sz="4" w:space="0" w:color="auto"/>
              <w:right w:val="single" w:sz="4" w:space="0" w:color="auto"/>
            </w:tcBorders>
            <w:vAlign w:val="center"/>
          </w:tcPr>
          <w:p w14:paraId="1743088D" w14:textId="64871774" w:rsidR="00381E09" w:rsidRPr="00355053" w:rsidRDefault="00381E09" w:rsidP="00381E09">
            <w:pPr>
              <w:spacing w:before="0" w:after="0"/>
              <w:jc w:val="center"/>
              <w:rPr>
                <w:rFonts w:cs="Arial"/>
                <w:color w:val="auto"/>
                <w:sz w:val="16"/>
                <w:szCs w:val="16"/>
              </w:rPr>
            </w:pPr>
            <w:r w:rsidRPr="00355053">
              <w:rPr>
                <w:rFonts w:cs="Arial"/>
                <w:color w:val="auto"/>
                <w:sz w:val="16"/>
                <w:szCs w:val="16"/>
              </w:rPr>
              <w:t>0</w:t>
            </w:r>
          </w:p>
        </w:tc>
        <w:tc>
          <w:tcPr>
            <w:tcW w:w="348" w:type="pct"/>
            <w:tcBorders>
              <w:top w:val="single" w:sz="4" w:space="0" w:color="auto"/>
              <w:left w:val="single" w:sz="4" w:space="0" w:color="auto"/>
              <w:bottom w:val="single" w:sz="4" w:space="0" w:color="auto"/>
              <w:right w:val="single" w:sz="4" w:space="0" w:color="auto"/>
            </w:tcBorders>
            <w:vAlign w:val="center"/>
          </w:tcPr>
          <w:p w14:paraId="01ABC086" w14:textId="3C0BC37B" w:rsidR="00381E09" w:rsidRPr="00355053" w:rsidRDefault="00381E09" w:rsidP="00381E09">
            <w:pPr>
              <w:spacing w:before="0" w:after="0"/>
              <w:jc w:val="center"/>
              <w:rPr>
                <w:rFonts w:cs="Arial"/>
                <w:color w:val="auto"/>
                <w:sz w:val="16"/>
                <w:szCs w:val="16"/>
              </w:rPr>
            </w:pPr>
            <w:r w:rsidRPr="00355053">
              <w:rPr>
                <w:rFonts w:cs="Arial"/>
                <w:color w:val="auto"/>
                <w:sz w:val="16"/>
                <w:szCs w:val="16"/>
              </w:rPr>
              <w:t>0</w:t>
            </w:r>
          </w:p>
        </w:tc>
        <w:tc>
          <w:tcPr>
            <w:tcW w:w="336" w:type="pct"/>
            <w:tcBorders>
              <w:top w:val="single" w:sz="4" w:space="0" w:color="auto"/>
              <w:left w:val="single" w:sz="4" w:space="0" w:color="auto"/>
              <w:bottom w:val="single" w:sz="4" w:space="0" w:color="auto"/>
              <w:right w:val="single" w:sz="4" w:space="0" w:color="auto"/>
            </w:tcBorders>
            <w:vAlign w:val="center"/>
          </w:tcPr>
          <w:p w14:paraId="35058A1B" w14:textId="77777777" w:rsidR="00381E09" w:rsidRPr="00355053" w:rsidRDefault="00381E09" w:rsidP="00381E09">
            <w:pPr>
              <w:spacing w:before="0" w:after="0"/>
              <w:jc w:val="center"/>
              <w:rPr>
                <w:rFonts w:cs="Arial"/>
                <w:color w:val="auto"/>
                <w:sz w:val="16"/>
                <w:szCs w:val="16"/>
              </w:rPr>
            </w:pPr>
            <w:r w:rsidRPr="001900CC">
              <w:rPr>
                <w:rFonts w:cs="Arial"/>
                <w:color w:val="auto"/>
                <w:sz w:val="16"/>
                <w:szCs w:val="16"/>
              </w:rPr>
              <w:t>–</w:t>
            </w:r>
          </w:p>
        </w:tc>
      </w:tr>
      <w:tr w:rsidR="00BF327E" w:rsidRPr="00B624CD" w14:paraId="584A4B6E" w14:textId="77777777" w:rsidTr="00233DC6">
        <w:trPr>
          <w:trHeight w:val="340"/>
        </w:trPr>
        <w:tc>
          <w:tcPr>
            <w:tcW w:w="916" w:type="pct"/>
            <w:tcBorders>
              <w:top w:val="single" w:sz="4" w:space="0" w:color="auto"/>
              <w:left w:val="single" w:sz="4" w:space="0" w:color="auto"/>
              <w:bottom w:val="single" w:sz="4" w:space="0" w:color="auto"/>
              <w:right w:val="single" w:sz="4" w:space="0" w:color="auto"/>
            </w:tcBorders>
            <w:shd w:val="clear" w:color="auto" w:fill="FFFFFF" w:themeFill="background2" w:themeFillTint="33"/>
            <w:vAlign w:val="center"/>
          </w:tcPr>
          <w:p w14:paraId="1DB0D471" w14:textId="77777777" w:rsidR="00381E09" w:rsidRPr="00B624CD" w:rsidRDefault="00381E09" w:rsidP="00381E09">
            <w:pPr>
              <w:spacing w:before="0" w:after="0"/>
              <w:rPr>
                <w:rFonts w:cstheme="minorHAnsi"/>
                <w:b/>
                <w:bCs/>
                <w:sz w:val="16"/>
                <w:szCs w:val="16"/>
              </w:rPr>
            </w:pP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hideMark/>
          </w:tcPr>
          <w:p w14:paraId="23D2C1F4" w14:textId="747B5880" w:rsidR="00381E09" w:rsidRPr="00B624CD" w:rsidRDefault="00381E09" w:rsidP="00381E09">
            <w:pPr>
              <w:spacing w:before="0" w:after="0"/>
              <w:rPr>
                <w:rFonts w:cstheme="minorHAnsi"/>
                <w:b/>
                <w:bCs/>
                <w:sz w:val="16"/>
                <w:szCs w:val="16"/>
              </w:rPr>
            </w:pPr>
            <w:r w:rsidRPr="00B624CD">
              <w:rPr>
                <w:rFonts w:cstheme="minorHAnsi"/>
                <w:b/>
                <w:bCs/>
                <w:sz w:val="16"/>
                <w:szCs w:val="16"/>
              </w:rPr>
              <w:t xml:space="preserve">Total (reported by </w:t>
            </w:r>
            <w:r w:rsidR="00413AC8">
              <w:rPr>
                <w:rFonts w:cstheme="minorHAnsi"/>
                <w:b/>
                <w:bCs/>
                <w:sz w:val="16"/>
                <w:szCs w:val="16"/>
              </w:rPr>
              <w:t>18</w:t>
            </w:r>
            <w:r w:rsidRPr="00413AC8">
              <w:rPr>
                <w:rFonts w:cstheme="minorHAnsi"/>
                <w:b/>
                <w:bCs/>
                <w:sz w:val="16"/>
                <w:szCs w:val="16"/>
              </w:rPr>
              <w:t xml:space="preserve"> February</w:t>
            </w:r>
            <w:r w:rsidRPr="00B624CD">
              <w:rPr>
                <w:rFonts w:cstheme="minorHAnsi"/>
                <w:b/>
                <w:bCs/>
                <w:sz w:val="16"/>
                <w:szCs w:val="16"/>
              </w:rPr>
              <w:t xml:space="preserve"> 202</w:t>
            </w:r>
            <w:r>
              <w:rPr>
                <w:rFonts w:cstheme="minorHAnsi"/>
                <w:b/>
                <w:bCs/>
                <w:sz w:val="16"/>
                <w:szCs w:val="16"/>
              </w:rPr>
              <w:t>5</w:t>
            </w:r>
            <w:r w:rsidRPr="00B624CD">
              <w:rPr>
                <w:rFonts w:cstheme="minorHAnsi"/>
                <w:b/>
                <w:bCs/>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67676B61" w14:textId="32A3292D" w:rsidR="00381E09" w:rsidRPr="00355053" w:rsidRDefault="00E50D4D" w:rsidP="00381E09">
            <w:pPr>
              <w:spacing w:before="0" w:after="0"/>
              <w:jc w:val="center"/>
              <w:rPr>
                <w:rFonts w:cstheme="minorHAnsi"/>
                <w:b/>
                <w:bCs/>
                <w:color w:val="auto"/>
                <w:sz w:val="16"/>
                <w:szCs w:val="16"/>
              </w:rPr>
            </w:pPr>
            <w:r>
              <w:rPr>
                <w:rFonts w:cstheme="minorHAnsi"/>
                <w:b/>
                <w:bCs/>
                <w:color w:val="auto"/>
                <w:sz w:val="16"/>
                <w:szCs w:val="16"/>
              </w:rPr>
              <w:t>947</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058F5BDB" w14:textId="03D86313"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1,567</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67C39E72" w14:textId="386F64C3" w:rsidR="00381E09" w:rsidRPr="00355053" w:rsidRDefault="00E50D4D" w:rsidP="00381E09">
            <w:pPr>
              <w:spacing w:before="0" w:after="0"/>
              <w:jc w:val="center"/>
              <w:rPr>
                <w:rFonts w:cstheme="minorHAnsi"/>
                <w:b/>
                <w:bCs/>
                <w:color w:val="auto"/>
                <w:sz w:val="16"/>
                <w:szCs w:val="16"/>
              </w:rPr>
            </w:pPr>
            <w:r>
              <w:rPr>
                <w:rFonts w:cstheme="minorHAnsi"/>
                <w:b/>
                <w:bCs/>
                <w:color w:val="auto"/>
                <w:sz w:val="16"/>
                <w:szCs w:val="16"/>
              </w:rPr>
              <w:t>445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56A27CF7" w14:textId="45C71873"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125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32A0EBBE" w14:textId="0201D603"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242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6280B3F5" w14:textId="1B7BE997"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19</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7E84B955" w14:textId="7BBCF7AF"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17</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2" w:themeFillTint="33"/>
            <w:noWrap/>
            <w:vAlign w:val="center"/>
          </w:tcPr>
          <w:p w14:paraId="44C6F155" w14:textId="1B76DD67" w:rsidR="00381E09" w:rsidRPr="00355053" w:rsidRDefault="00381E09" w:rsidP="00381E09">
            <w:pPr>
              <w:spacing w:before="0" w:after="0"/>
              <w:jc w:val="center"/>
              <w:rPr>
                <w:rFonts w:cstheme="minorHAnsi"/>
                <w:b/>
                <w:bCs/>
                <w:color w:val="auto"/>
                <w:sz w:val="16"/>
                <w:szCs w:val="16"/>
              </w:rPr>
            </w:pPr>
            <w:r w:rsidRPr="00355053">
              <w:rPr>
                <w:rFonts w:cstheme="minorHAnsi"/>
                <w:b/>
                <w:bCs/>
                <w:color w:val="auto"/>
                <w:sz w:val="16"/>
                <w:szCs w:val="16"/>
              </w:rPr>
              <w:t>27</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2" w:themeFillTint="66"/>
            <w:vAlign w:val="center"/>
          </w:tcPr>
          <w:p w14:paraId="1F2522AC" w14:textId="5C34400A" w:rsidR="00381E09" w:rsidRPr="00355053" w:rsidRDefault="00381E09" w:rsidP="00381E09">
            <w:pPr>
              <w:spacing w:before="0" w:after="0"/>
              <w:jc w:val="center"/>
              <w:rPr>
                <w:rFonts w:cs="Arial"/>
                <w:b/>
                <w:bCs/>
                <w:color w:val="auto"/>
                <w:sz w:val="16"/>
                <w:szCs w:val="16"/>
              </w:rPr>
            </w:pPr>
            <w:r w:rsidRPr="00355053">
              <w:rPr>
                <w:rFonts w:cs="Arial"/>
                <w:b/>
                <w:bCs/>
                <w:color w:val="auto"/>
                <w:sz w:val="16"/>
                <w:szCs w:val="16"/>
              </w:rPr>
              <w:t>2,706</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2" w:themeFillTint="66"/>
            <w:vAlign w:val="center"/>
          </w:tcPr>
          <w:p w14:paraId="6EAFDD53" w14:textId="24795646" w:rsidR="00381E09" w:rsidRPr="00355053" w:rsidRDefault="00381E09" w:rsidP="00381E09">
            <w:pPr>
              <w:spacing w:before="0" w:after="0"/>
              <w:jc w:val="center"/>
              <w:rPr>
                <w:rFonts w:cs="Arial"/>
                <w:b/>
                <w:bCs/>
                <w:color w:val="auto"/>
                <w:sz w:val="16"/>
                <w:szCs w:val="16"/>
              </w:rPr>
            </w:pPr>
            <w:r w:rsidRPr="00355053">
              <w:rPr>
                <w:rFonts w:cs="Arial"/>
                <w:b/>
                <w:bCs/>
                <w:color w:val="auto"/>
                <w:sz w:val="16"/>
                <w:szCs w:val="16"/>
              </w:rPr>
              <w:t>3,38</w:t>
            </w:r>
            <w:r w:rsidR="00E50D4D">
              <w:rPr>
                <w:rFonts w:cs="Arial"/>
                <w:b/>
                <w:bCs/>
                <w:color w:val="auto"/>
                <w:sz w:val="16"/>
                <w:szCs w:val="16"/>
              </w:rPr>
              <w:t>9</w:t>
            </w:r>
          </w:p>
        </w:tc>
        <w:tc>
          <w:tcPr>
            <w:tcW w:w="336" w:type="pct"/>
            <w:tcBorders>
              <w:top w:val="single" w:sz="4" w:space="0" w:color="auto"/>
              <w:left w:val="single" w:sz="4" w:space="0" w:color="auto"/>
              <w:bottom w:val="single" w:sz="4" w:space="0" w:color="auto"/>
              <w:right w:val="single" w:sz="4" w:space="0" w:color="auto"/>
            </w:tcBorders>
            <w:shd w:val="clear" w:color="auto" w:fill="FFFFFF" w:themeFill="background2" w:themeFillTint="66"/>
            <w:vAlign w:val="center"/>
          </w:tcPr>
          <w:p w14:paraId="6BCAA5DF" w14:textId="5DEF6F34" w:rsidR="00381E09" w:rsidRPr="00355053" w:rsidRDefault="00381E09" w:rsidP="00381E09">
            <w:pPr>
              <w:spacing w:before="0" w:after="0"/>
              <w:jc w:val="center"/>
              <w:rPr>
                <w:rFonts w:cs="Arial"/>
                <w:b/>
                <w:bCs/>
                <w:color w:val="auto"/>
                <w:sz w:val="16"/>
                <w:szCs w:val="16"/>
              </w:rPr>
            </w:pPr>
            <w:r w:rsidRPr="001900CC">
              <w:rPr>
                <w:rFonts w:cs="Arial"/>
                <w:bCs/>
                <w:color w:val="FF0000"/>
                <w:sz w:val="16"/>
                <w:szCs w:val="16"/>
              </w:rPr>
              <w:t>▲</w:t>
            </w:r>
            <w:r w:rsidRPr="001900CC">
              <w:rPr>
                <w:rFonts w:cs="Arial"/>
                <w:bCs/>
                <w:color w:val="auto"/>
                <w:sz w:val="16"/>
                <w:szCs w:val="16"/>
              </w:rPr>
              <w:t xml:space="preserve"> </w:t>
            </w:r>
            <w:r w:rsidRPr="001900CC">
              <w:rPr>
                <w:rFonts w:cs="Arial"/>
                <w:b/>
                <w:bCs/>
                <w:color w:val="auto"/>
                <w:sz w:val="16"/>
                <w:szCs w:val="16"/>
              </w:rPr>
              <w:t>25.</w:t>
            </w:r>
            <w:r w:rsidR="00E50D4D">
              <w:rPr>
                <w:rFonts w:cs="Arial"/>
                <w:b/>
                <w:bCs/>
                <w:color w:val="auto"/>
                <w:sz w:val="16"/>
                <w:szCs w:val="16"/>
              </w:rPr>
              <w:t>2</w:t>
            </w:r>
            <w:r w:rsidRPr="001900CC">
              <w:rPr>
                <w:rFonts w:cs="Arial"/>
                <w:b/>
                <w:color w:val="auto"/>
                <w:sz w:val="16"/>
                <w:szCs w:val="16"/>
              </w:rPr>
              <w:t>%</w:t>
            </w:r>
          </w:p>
        </w:tc>
      </w:tr>
    </w:tbl>
    <w:bookmarkEnd w:id="9"/>
    <w:p w14:paraId="353C98B2" w14:textId="65A60B55" w:rsidR="00EB6106" w:rsidRPr="005D69B0" w:rsidRDefault="00EB6106" w:rsidP="00B624CD">
      <w:pPr>
        <w:spacing w:after="0"/>
        <w:rPr>
          <w:rFonts w:cs="Arial"/>
          <w:sz w:val="16"/>
          <w:szCs w:val="16"/>
        </w:rPr>
      </w:pPr>
      <w:r>
        <w:rPr>
          <w:rFonts w:cs="Arial"/>
          <w:sz w:val="16"/>
          <w:szCs w:val="16"/>
        </w:rPr>
        <w:t xml:space="preserve">CAR = critical antimicrobial resistance; </w:t>
      </w:r>
      <w:r w:rsidR="0028456B" w:rsidRPr="00672088">
        <w:rPr>
          <w:rFonts w:cs="Arial"/>
          <w:sz w:val="16"/>
          <w:szCs w:val="16"/>
        </w:rPr>
        <w:t>High-level = azithromycin MIC</w:t>
      </w:r>
      <w:r w:rsidR="0028456B">
        <w:rPr>
          <w:rFonts w:cs="Arial"/>
          <w:sz w:val="16"/>
          <w:szCs w:val="16"/>
        </w:rPr>
        <w:t xml:space="preserve"> </w:t>
      </w:r>
      <w:r w:rsidR="0028456B" w:rsidRPr="00B32532">
        <w:rPr>
          <w:rFonts w:cs="Arial"/>
          <w:sz w:val="16"/>
          <w:szCs w:val="16"/>
        </w:rPr>
        <w:t xml:space="preserve">≥ </w:t>
      </w:r>
      <w:r w:rsidR="0028456B" w:rsidRPr="00672088">
        <w:rPr>
          <w:rFonts w:cs="Arial"/>
          <w:sz w:val="16"/>
          <w:szCs w:val="16"/>
        </w:rPr>
        <w:t>256 mg/L; Low-level = azithromycin MIC &lt; 256 mg/L</w:t>
      </w:r>
      <w:r w:rsidR="0028456B">
        <w:rPr>
          <w:rFonts w:cs="Arial"/>
          <w:sz w:val="16"/>
          <w:szCs w:val="16"/>
        </w:rPr>
        <w:t xml:space="preserve">; </w:t>
      </w:r>
      <w:r>
        <w:rPr>
          <w:rFonts w:cs="Arial"/>
          <w:sz w:val="16"/>
          <w:szCs w:val="16"/>
        </w:rPr>
        <w:t xml:space="preserve">MIC = minimum inhibitory concentration; </w:t>
      </w:r>
      <w:r w:rsidRPr="00CD5F68">
        <w:rPr>
          <w:rFonts w:cs="Arial"/>
          <w:bCs/>
          <w:color w:val="FF0000"/>
          <w:sz w:val="16"/>
          <w:szCs w:val="16"/>
        </w:rPr>
        <w:t>▲</w:t>
      </w:r>
      <w:r>
        <w:rPr>
          <w:rFonts w:cs="Arial"/>
          <w:sz w:val="16"/>
          <w:szCs w:val="16"/>
        </w:rPr>
        <w:t> = </w:t>
      </w:r>
      <w:r w:rsidRPr="0014072D">
        <w:rPr>
          <w:rFonts w:cs="Arial"/>
          <w:sz w:val="16"/>
          <w:szCs w:val="16"/>
        </w:rPr>
        <w:t xml:space="preserve">increase; </w:t>
      </w:r>
      <w:r w:rsidRPr="00CD5F68">
        <w:rPr>
          <w:rFonts w:cs="Arial"/>
          <w:color w:val="00B050"/>
          <w:sz w:val="16"/>
          <w:szCs w:val="16"/>
        </w:rPr>
        <w:t>▼</w:t>
      </w:r>
      <w:r>
        <w:rPr>
          <w:rFonts w:cs="Arial"/>
          <w:sz w:val="16"/>
          <w:szCs w:val="16"/>
        </w:rPr>
        <w:t> = </w:t>
      </w:r>
      <w:r w:rsidRPr="0014072D">
        <w:rPr>
          <w:rFonts w:cs="Arial"/>
          <w:sz w:val="16"/>
          <w:szCs w:val="16"/>
        </w:rPr>
        <w:t>decrease</w:t>
      </w:r>
      <w:r>
        <w:rPr>
          <w:rFonts w:cs="Arial"/>
          <w:sz w:val="16"/>
          <w:szCs w:val="16"/>
        </w:rPr>
        <w:t>; – = not applicable</w:t>
      </w:r>
    </w:p>
    <w:p w14:paraId="70BAC76B" w14:textId="6EEDAA8B" w:rsidR="00EB6106" w:rsidRPr="007F4447" w:rsidRDefault="00EB6106" w:rsidP="00B624CD">
      <w:pPr>
        <w:spacing w:before="0" w:after="0"/>
        <w:ind w:left="284" w:hanging="284"/>
        <w:rPr>
          <w:rFonts w:cs="Arial"/>
          <w:sz w:val="16"/>
          <w:szCs w:val="16"/>
        </w:rPr>
      </w:pPr>
      <w:r w:rsidRPr="007F4447">
        <w:rPr>
          <w:rFonts w:cs="Arial"/>
          <w:sz w:val="16"/>
          <w:szCs w:val="16"/>
        </w:rPr>
        <w:t>*</w:t>
      </w:r>
      <w:r>
        <w:rPr>
          <w:rFonts w:cs="Arial"/>
          <w:sz w:val="16"/>
          <w:szCs w:val="16"/>
        </w:rPr>
        <w:tab/>
      </w:r>
      <w:r w:rsidRPr="007F4447">
        <w:rPr>
          <w:rFonts w:cs="Arial"/>
          <w:sz w:val="16"/>
          <w:szCs w:val="16"/>
        </w:rPr>
        <w:t xml:space="preserve">Relative change = absolute change </w:t>
      </w:r>
      <w:r w:rsidRPr="00D256FE">
        <w:rPr>
          <w:rFonts w:cs="Arial"/>
          <w:sz w:val="16"/>
          <w:szCs w:val="16"/>
        </w:rPr>
        <w:t>between 202</w:t>
      </w:r>
      <w:r w:rsidR="0087019C">
        <w:rPr>
          <w:rFonts w:cs="Arial"/>
          <w:sz w:val="16"/>
          <w:szCs w:val="16"/>
        </w:rPr>
        <w:t>3</w:t>
      </w:r>
      <w:r w:rsidRPr="00D256FE">
        <w:rPr>
          <w:rFonts w:cs="Arial"/>
          <w:sz w:val="16"/>
          <w:szCs w:val="16"/>
        </w:rPr>
        <w:t xml:space="preserve"> and 202</w:t>
      </w:r>
      <w:r w:rsidR="0087019C">
        <w:rPr>
          <w:rFonts w:cs="Arial"/>
          <w:sz w:val="16"/>
          <w:szCs w:val="16"/>
        </w:rPr>
        <w:t>4</w:t>
      </w:r>
      <w:r w:rsidRPr="00D256FE">
        <w:rPr>
          <w:rFonts w:cs="Arial"/>
          <w:sz w:val="16"/>
          <w:szCs w:val="16"/>
        </w:rPr>
        <w:t>, for each CAR, expressed as a percentage of 202</w:t>
      </w:r>
      <w:r w:rsidR="0087019C">
        <w:rPr>
          <w:rFonts w:cs="Arial"/>
          <w:sz w:val="16"/>
          <w:szCs w:val="16"/>
        </w:rPr>
        <w:t>3</w:t>
      </w:r>
      <w:r w:rsidRPr="00D256FE">
        <w:rPr>
          <w:rFonts w:cs="Arial"/>
          <w:sz w:val="16"/>
          <w:szCs w:val="16"/>
        </w:rPr>
        <w:t xml:space="preserve"> base</w:t>
      </w:r>
      <w:r w:rsidR="00835385">
        <w:rPr>
          <w:rFonts w:cs="Arial"/>
          <w:sz w:val="16"/>
          <w:szCs w:val="16"/>
        </w:rPr>
        <w:t xml:space="preserve"> </w:t>
      </w:r>
      <w:r w:rsidR="006A136B">
        <w:rPr>
          <w:rFonts w:cs="Arial"/>
          <w:sz w:val="16"/>
          <w:szCs w:val="16"/>
        </w:rPr>
        <w:t>reported</w:t>
      </w:r>
      <w:r w:rsidR="00DC4FD2">
        <w:rPr>
          <w:rFonts w:cs="Arial"/>
          <w:sz w:val="16"/>
          <w:szCs w:val="16"/>
        </w:rPr>
        <w:t>,</w:t>
      </w:r>
      <w:r w:rsidR="006A136B">
        <w:rPr>
          <w:rFonts w:cs="Arial"/>
          <w:sz w:val="16"/>
          <w:szCs w:val="16"/>
        </w:rPr>
        <w:t xml:space="preserve"> where 10 or more CARs were reported per year</w:t>
      </w:r>
    </w:p>
    <w:p w14:paraId="0776E420" w14:textId="61DF9B7A" w:rsidR="00EB6106" w:rsidRPr="00E6216A" w:rsidRDefault="00EB6106" w:rsidP="00E6216A">
      <w:pPr>
        <w:spacing w:before="0" w:after="0"/>
        <w:ind w:left="284" w:hanging="284"/>
        <w:rPr>
          <w:rFonts w:cs="Arial"/>
          <w:i/>
          <w:iCs/>
          <w:sz w:val="16"/>
          <w:szCs w:val="16"/>
        </w:rPr>
      </w:pPr>
      <w:bookmarkStart w:id="10" w:name="_Hlk132797828"/>
      <w:r w:rsidRPr="00C771A3">
        <w:rPr>
          <w:rFonts w:cs="Arial"/>
          <w:sz w:val="16"/>
          <w:szCs w:val="16"/>
        </w:rPr>
        <w:t>†</w:t>
      </w:r>
      <w:bookmarkEnd w:id="10"/>
      <w:r w:rsidRPr="00A400BC">
        <w:rPr>
          <w:rFonts w:cs="Arial"/>
          <w:sz w:val="16"/>
          <w:szCs w:val="16"/>
        </w:rPr>
        <w:tab/>
      </w:r>
      <w:r>
        <w:rPr>
          <w:rFonts w:cs="Arial"/>
          <w:sz w:val="16"/>
          <w:szCs w:val="16"/>
        </w:rPr>
        <w:t xml:space="preserve">When not seen in combination with carbapenemase-producing </w:t>
      </w:r>
      <w:r>
        <w:rPr>
          <w:rFonts w:cs="Arial"/>
          <w:i/>
          <w:iCs/>
          <w:sz w:val="16"/>
          <w:szCs w:val="16"/>
        </w:rPr>
        <w:t>Enterobacterales</w:t>
      </w:r>
    </w:p>
    <w:p w14:paraId="6B239CBD" w14:textId="59F85CD8" w:rsidR="00EB6106" w:rsidRDefault="00EB6106" w:rsidP="00381E09">
      <w:pPr>
        <w:spacing w:before="0" w:after="0"/>
        <w:ind w:left="284" w:hanging="284"/>
        <w:rPr>
          <w:rFonts w:cs="Arial"/>
          <w:sz w:val="16"/>
          <w:szCs w:val="16"/>
        </w:rPr>
        <w:sectPr w:rsidR="00EB6106" w:rsidSect="00F84583">
          <w:headerReference w:type="even" r:id="rId24"/>
          <w:headerReference w:type="default" r:id="rId25"/>
          <w:footerReference w:type="default" r:id="rId26"/>
          <w:headerReference w:type="first" r:id="rId27"/>
          <w:pgSz w:w="16838" w:h="11906" w:orient="landscape"/>
          <w:pgMar w:top="1440" w:right="1440" w:bottom="1440" w:left="1440" w:header="709" w:footer="709" w:gutter="0"/>
          <w:cols w:space="708"/>
          <w:docGrid w:linePitch="360"/>
        </w:sectPr>
      </w:pPr>
    </w:p>
    <w:p w14:paraId="5041017C" w14:textId="77777777" w:rsidR="00EB6106" w:rsidRPr="007225FE" w:rsidRDefault="00EB6106" w:rsidP="00EB6106">
      <w:pPr>
        <w:pStyle w:val="Heading3"/>
        <w:rPr>
          <w:color w:val="005370"/>
        </w:rPr>
      </w:pPr>
      <w:bookmarkStart w:id="11" w:name="_Toc197433083"/>
      <w:r w:rsidRPr="007225FE">
        <w:rPr>
          <w:color w:val="005370"/>
        </w:rPr>
        <w:lastRenderedPageBreak/>
        <w:t>Critical antimicrobial resistances by age group</w:t>
      </w:r>
      <w:bookmarkEnd w:id="11"/>
    </w:p>
    <w:p w14:paraId="68E2D194" w14:textId="013BB148" w:rsidR="00EB6106" w:rsidRPr="005F6312" w:rsidRDefault="00EB6106" w:rsidP="00EB6106">
      <w:bookmarkStart w:id="12" w:name="_Hlk195527222"/>
      <w:r w:rsidRPr="006F0CD9">
        <w:t xml:space="preserve">CARs were isolated from patients of all age groups; the median age </w:t>
      </w:r>
      <w:r w:rsidRPr="003D1FEA">
        <w:t xml:space="preserve">was 40–49 </w:t>
      </w:r>
      <w:r w:rsidRPr="006F0CD9">
        <w:t xml:space="preserve">years (Figure 1). </w:t>
      </w:r>
      <w:r w:rsidRPr="005F6312">
        <w:t>Almost three-quarters of CPE were isolated from people aged 50 years and older (</w:t>
      </w:r>
      <w:r w:rsidR="005F6312" w:rsidRPr="005F6312">
        <w:t>1,129</w:t>
      </w:r>
      <w:r w:rsidRPr="005F6312">
        <w:t>/1,</w:t>
      </w:r>
      <w:r w:rsidR="005F6312" w:rsidRPr="005F6312">
        <w:t>528</w:t>
      </w:r>
      <w:r w:rsidRPr="005F6312">
        <w:t>, 7</w:t>
      </w:r>
      <w:r w:rsidR="005F6312" w:rsidRPr="005F6312">
        <w:t>3</w:t>
      </w:r>
      <w:r w:rsidRPr="005F6312">
        <w:t>.</w:t>
      </w:r>
      <w:r w:rsidR="005F6312" w:rsidRPr="005F6312">
        <w:t>9</w:t>
      </w:r>
      <w:r w:rsidRPr="005F6312">
        <w:t xml:space="preserve">%). Most of ceftriaxone- and/or azithromycin-nonsusceptible </w:t>
      </w:r>
      <w:r w:rsidRPr="005F6312">
        <w:rPr>
          <w:i/>
          <w:iCs/>
        </w:rPr>
        <w:t>N. gonorrhoeae</w:t>
      </w:r>
      <w:r w:rsidRPr="005F6312">
        <w:t xml:space="preserve"> was reported for people aged 15–59 years (</w:t>
      </w:r>
      <w:r w:rsidR="005F6312" w:rsidRPr="005F6312">
        <w:t>1,036</w:t>
      </w:r>
      <w:r w:rsidRPr="005F6312">
        <w:t>/</w:t>
      </w:r>
      <w:r w:rsidR="005F6312" w:rsidRPr="005F6312">
        <w:t>1,077</w:t>
      </w:r>
      <w:r w:rsidRPr="005F6312">
        <w:t>, 9</w:t>
      </w:r>
      <w:r w:rsidR="005F6312" w:rsidRPr="005F6312">
        <w:t>6</w:t>
      </w:r>
      <w:r w:rsidRPr="005F6312">
        <w:t>.</w:t>
      </w:r>
      <w:r w:rsidR="005F6312" w:rsidRPr="005F6312">
        <w:t>2</w:t>
      </w:r>
      <w:r w:rsidRPr="005F6312">
        <w:t xml:space="preserve">%); and </w:t>
      </w:r>
      <w:r w:rsidR="005F6312" w:rsidRPr="005F6312">
        <w:t>79</w:t>
      </w:r>
      <w:r w:rsidR="00A45295" w:rsidRPr="005F6312">
        <w:t>.</w:t>
      </w:r>
      <w:r w:rsidR="005F6312" w:rsidRPr="005F6312">
        <w:t>2</w:t>
      </w:r>
      <w:r w:rsidRPr="005F6312">
        <w:t>% (</w:t>
      </w:r>
      <w:r w:rsidR="005F6312" w:rsidRPr="005F6312">
        <w:t>289</w:t>
      </w:r>
      <w:r w:rsidRPr="005F6312">
        <w:t>/</w:t>
      </w:r>
      <w:r w:rsidR="005F6312" w:rsidRPr="005F6312">
        <w:t>365</w:t>
      </w:r>
      <w:r w:rsidRPr="005F6312">
        <w:t xml:space="preserve">) of MDR </w:t>
      </w:r>
      <w:r w:rsidRPr="005F6312">
        <w:rPr>
          <w:i/>
          <w:iCs/>
        </w:rPr>
        <w:t>Shigella</w:t>
      </w:r>
      <w:r w:rsidRPr="005F6312">
        <w:t xml:space="preserve"> species were in people aged 20–59 years.</w:t>
      </w:r>
    </w:p>
    <w:p w14:paraId="608F0B4E" w14:textId="2538E5B5" w:rsidR="00EB6106" w:rsidRPr="008A6E93" w:rsidRDefault="00EB6106" w:rsidP="00EB6106">
      <w:r w:rsidRPr="005F6312">
        <w:t xml:space="preserve">Only </w:t>
      </w:r>
      <w:r w:rsidR="005F6312" w:rsidRPr="005F6312">
        <w:t>4</w:t>
      </w:r>
      <w:r w:rsidRPr="005F6312">
        <w:t>.</w:t>
      </w:r>
      <w:r w:rsidR="005F6312" w:rsidRPr="005F6312">
        <w:t>2</w:t>
      </w:r>
      <w:r w:rsidRPr="005F6312">
        <w:t>% (1</w:t>
      </w:r>
      <w:r w:rsidR="005F6312" w:rsidRPr="005F6312">
        <w:t>43/3</w:t>
      </w:r>
      <w:r w:rsidRPr="005F6312">
        <w:t>,</w:t>
      </w:r>
      <w:r w:rsidR="005F6312" w:rsidRPr="005F6312">
        <w:t>385</w:t>
      </w:r>
      <w:r w:rsidRPr="005F6312">
        <w:t xml:space="preserve">) of all CARs were reported in children aged less than 15 </w:t>
      </w:r>
      <w:r w:rsidRPr="003D1FEA">
        <w:t>years; CPE (</w:t>
      </w:r>
      <w:r w:rsidRPr="003D1FEA">
        <w:rPr>
          <w:i/>
          <w:iCs/>
        </w:rPr>
        <w:t>n</w:t>
      </w:r>
      <w:r w:rsidRPr="003D1FEA">
        <w:t> = </w:t>
      </w:r>
      <w:r w:rsidR="003D1FEA" w:rsidRPr="003D1FEA">
        <w:t>80</w:t>
      </w:r>
      <w:r w:rsidRPr="003D1FEA">
        <w:t xml:space="preserve">), </w:t>
      </w:r>
      <w:r w:rsidRPr="005F6312">
        <w:t xml:space="preserve">MDR </w:t>
      </w:r>
      <w:r w:rsidRPr="005F6312">
        <w:rPr>
          <w:i/>
          <w:iCs/>
        </w:rPr>
        <w:t>Shigella</w:t>
      </w:r>
      <w:r w:rsidRPr="005F6312">
        <w:t xml:space="preserve"> species (</w:t>
      </w:r>
      <w:r w:rsidRPr="005F6312">
        <w:rPr>
          <w:i/>
          <w:iCs/>
        </w:rPr>
        <w:t>n</w:t>
      </w:r>
      <w:r w:rsidRPr="005F6312">
        <w:t> = </w:t>
      </w:r>
      <w:r w:rsidR="005F6312" w:rsidRPr="005F6312">
        <w:t>30</w:t>
      </w:r>
      <w:r w:rsidRPr="008A6E93">
        <w:t xml:space="preserve">) and ceftriaxone-nonsusceptible </w:t>
      </w:r>
      <w:r w:rsidRPr="008A6E93">
        <w:rPr>
          <w:i/>
          <w:iCs/>
        </w:rPr>
        <w:t xml:space="preserve">Salmonella </w:t>
      </w:r>
      <w:r w:rsidRPr="008A6E93">
        <w:t>species (</w:t>
      </w:r>
      <w:r w:rsidRPr="008A6E93">
        <w:rPr>
          <w:i/>
          <w:iCs/>
        </w:rPr>
        <w:t>n</w:t>
      </w:r>
      <w:r w:rsidRPr="008A6E93">
        <w:t> = 2</w:t>
      </w:r>
      <w:r w:rsidR="005F6312" w:rsidRPr="008A6E93">
        <w:t>2</w:t>
      </w:r>
      <w:r w:rsidRPr="008A6E93">
        <w:t xml:space="preserve">) were most frequently reported for this age </w:t>
      </w:r>
      <w:r w:rsidRPr="003D1FEA">
        <w:t>group (1</w:t>
      </w:r>
      <w:r w:rsidR="003D1FEA" w:rsidRPr="003D1FEA">
        <w:t>32</w:t>
      </w:r>
      <w:r w:rsidRPr="003D1FEA">
        <w:t>/1</w:t>
      </w:r>
      <w:r w:rsidR="003D1FEA" w:rsidRPr="003D1FEA">
        <w:t>43</w:t>
      </w:r>
      <w:r w:rsidRPr="003D1FEA">
        <w:t xml:space="preserve">, </w:t>
      </w:r>
      <w:r w:rsidR="003D1FEA" w:rsidRPr="003D1FEA">
        <w:t>92</w:t>
      </w:r>
      <w:r w:rsidRPr="003D1FEA">
        <w:t>.</w:t>
      </w:r>
      <w:r w:rsidR="003D1FEA" w:rsidRPr="003D1FEA">
        <w:t>3</w:t>
      </w:r>
      <w:r w:rsidRPr="003D1FEA">
        <w:t xml:space="preserve">%). </w:t>
      </w:r>
      <w:r w:rsidRPr="008A6E93">
        <w:t xml:space="preserve">For the 0–4-year age group, CPE was the most frequently reported </w:t>
      </w:r>
      <w:r w:rsidRPr="003D1FEA">
        <w:t>CAR (</w:t>
      </w:r>
      <w:r w:rsidRPr="003D1FEA">
        <w:rPr>
          <w:i/>
          <w:iCs/>
        </w:rPr>
        <w:t>n</w:t>
      </w:r>
      <w:r w:rsidRPr="003D1FEA">
        <w:t> = </w:t>
      </w:r>
      <w:r w:rsidR="003D1FEA" w:rsidRPr="003D1FEA">
        <w:t>5</w:t>
      </w:r>
      <w:r w:rsidRPr="003D1FEA">
        <w:t xml:space="preserve">7); </w:t>
      </w:r>
      <w:r w:rsidRPr="008A6E93">
        <w:t xml:space="preserve">followed by </w:t>
      </w:r>
      <w:r w:rsidR="008A6E93" w:rsidRPr="008A6E93">
        <w:t xml:space="preserve">MDR </w:t>
      </w:r>
      <w:r w:rsidR="008A6E93" w:rsidRPr="008A6E93">
        <w:rPr>
          <w:i/>
          <w:iCs/>
        </w:rPr>
        <w:t>Shigella</w:t>
      </w:r>
      <w:r w:rsidR="008A6E93" w:rsidRPr="008A6E93">
        <w:t xml:space="preserve"> species </w:t>
      </w:r>
      <w:r w:rsidRPr="008A6E93">
        <w:t>(</w:t>
      </w:r>
      <w:r w:rsidRPr="008A6E93">
        <w:rPr>
          <w:i/>
          <w:iCs/>
        </w:rPr>
        <w:t>n </w:t>
      </w:r>
      <w:r w:rsidRPr="008A6E93">
        <w:t>= </w:t>
      </w:r>
      <w:r w:rsidR="008A6E93" w:rsidRPr="008A6E93">
        <w:t>14</w:t>
      </w:r>
      <w:r w:rsidRPr="008A6E93">
        <w:t xml:space="preserve">), and </w:t>
      </w:r>
      <w:r w:rsidR="008A6E93" w:rsidRPr="008A6E93">
        <w:t xml:space="preserve">ceftriaxone-nonsusceptible </w:t>
      </w:r>
      <w:r w:rsidR="008A6E93" w:rsidRPr="008A6E93">
        <w:rPr>
          <w:i/>
          <w:iCs/>
        </w:rPr>
        <w:t xml:space="preserve">Salmonella </w:t>
      </w:r>
      <w:r w:rsidR="008A6E93" w:rsidRPr="008A6E93">
        <w:t xml:space="preserve">species </w:t>
      </w:r>
      <w:r w:rsidRPr="008A6E93">
        <w:t>(</w:t>
      </w:r>
      <w:r w:rsidRPr="008A6E93">
        <w:rPr>
          <w:i/>
          <w:iCs/>
        </w:rPr>
        <w:t>n</w:t>
      </w:r>
      <w:r w:rsidRPr="008A6E93">
        <w:t> = 1</w:t>
      </w:r>
      <w:r w:rsidR="008A6E93" w:rsidRPr="008A6E93">
        <w:t>3</w:t>
      </w:r>
      <w:r w:rsidRPr="008A6E93">
        <w:t>).</w:t>
      </w:r>
      <w:r w:rsidR="00322170" w:rsidRPr="00322170">
        <w:t xml:space="preserve"> </w:t>
      </w:r>
    </w:p>
    <w:bookmarkEnd w:id="12"/>
    <w:p w14:paraId="636A1C54" w14:textId="2F1A6F49" w:rsidR="00C56426" w:rsidRDefault="00EB6106" w:rsidP="00EB6106">
      <w:pPr>
        <w:rPr>
          <w:bCs/>
        </w:rPr>
      </w:pPr>
      <w:r w:rsidRPr="00152471">
        <w:rPr>
          <w:b/>
          <w:bCs/>
        </w:rPr>
        <w:t>Figure 1:</w:t>
      </w:r>
      <w:r w:rsidRPr="00772C72">
        <w:t xml:space="preserve"> </w:t>
      </w:r>
      <w:r w:rsidRPr="00772C72">
        <w:rPr>
          <w:bCs/>
        </w:rPr>
        <w:t>Critical antimicrobial resistances</w:t>
      </w:r>
      <w:r w:rsidRPr="00772C72">
        <w:t xml:space="preserve"> </w:t>
      </w:r>
      <w:r w:rsidRPr="00772C72">
        <w:rPr>
          <w:bCs/>
        </w:rPr>
        <w:t>reported to CARAlert, by age groups, 202</w:t>
      </w:r>
      <w:r w:rsidR="00194A56">
        <w:rPr>
          <w:bCs/>
        </w:rPr>
        <w:t>4</w:t>
      </w:r>
    </w:p>
    <w:p w14:paraId="3CA55E72" w14:textId="1167B832" w:rsidR="00EB6106" w:rsidRDefault="00322170" w:rsidP="00EB6106">
      <w:r w:rsidRPr="00322170">
        <w:rPr>
          <w:noProof/>
        </w:rPr>
        <w:drawing>
          <wp:anchor distT="0" distB="0" distL="114300" distR="114300" simplePos="0" relativeHeight="251678720" behindDoc="0" locked="0" layoutInCell="1" allowOverlap="1" wp14:anchorId="212117C4" wp14:editId="15BE46F9">
            <wp:simplePos x="0" y="0"/>
            <wp:positionH relativeFrom="column">
              <wp:posOffset>3996690</wp:posOffset>
            </wp:positionH>
            <wp:positionV relativeFrom="paragraph">
              <wp:posOffset>113665</wp:posOffset>
            </wp:positionV>
            <wp:extent cx="2160000" cy="2664717"/>
            <wp:effectExtent l="0" t="0" r="0" b="0"/>
            <wp:wrapNone/>
            <wp:docPr id="85783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48974" b="7184"/>
                    <a:stretch/>
                  </pic:blipFill>
                  <pic:spPr bwMode="auto">
                    <a:xfrm>
                      <a:off x="0" y="0"/>
                      <a:ext cx="2160000" cy="2664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966">
        <w:rPr>
          <w:noProof/>
        </w:rPr>
        <mc:AlternateContent>
          <mc:Choice Requires="wpg">
            <w:drawing>
              <wp:inline distT="0" distB="0" distL="0" distR="0" wp14:anchorId="2E7088B7" wp14:editId="42F3B1DA">
                <wp:extent cx="6119495" cy="6267851"/>
                <wp:effectExtent l="0" t="0" r="0" b="0"/>
                <wp:docPr id="2" name="Group 2" descr="Figure 1 Critical antimicrobial resistances reported to CARAlert, by age groups, 2024"/>
                <wp:cNvGraphicFramePr/>
                <a:graphic xmlns:a="http://schemas.openxmlformats.org/drawingml/2006/main">
                  <a:graphicData uri="http://schemas.microsoft.com/office/word/2010/wordprocessingGroup">
                    <wpg:wgp>
                      <wpg:cNvGrpSpPr/>
                      <wpg:grpSpPr>
                        <a:xfrm>
                          <a:off x="0" y="0"/>
                          <a:ext cx="6119495" cy="6267851"/>
                          <a:chOff x="0" y="63796"/>
                          <a:chExt cx="6119495" cy="6267851"/>
                        </a:xfrm>
                      </wpg:grpSpPr>
                      <wpg:graphicFrame>
                        <wpg:cNvPr id="3" name="Chart 3" descr="Figure 1"/>
                        <wpg:cNvFrPr/>
                        <wpg:xfrm>
                          <a:off x="63795" y="63796"/>
                          <a:ext cx="3847465" cy="2954655"/>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6" name="Chart 6"/>
                        <wpg:cNvFrPr/>
                        <wpg:xfrm>
                          <a:off x="0" y="3019647"/>
                          <a:ext cx="6119495" cy="331200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inline>
            </w:drawing>
          </mc:Choice>
          <mc:Fallback>
            <w:pict>
              <v:group w14:anchorId="7877ABF2" id="Group 2" o:spid="_x0000_s1026" alt="Figure 1 Critical antimicrobial resistances reported to CARAlert, by age groups, 2024" style="width:481.85pt;height:493.55pt;mso-position-horizontal-relative:char;mso-position-vertical-relative:line" coordorigin=",637" coordsize="61194,62678"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H8oPosZVAAAGVQAAC0AAABkcnMvZW1iZWRkaW5ncy9NaWNyb3Nv&#10;ZnRfRXhjZWxfV29ya3NoZWV0Lnhsc3hQSwMEFAAGAAgAAAAhALKtXiqfAQAAzQY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cFKeo/QAAAG4DAAAVAAAAeGwv&#10;Y2hhcnRzL2NvbG9yczE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AoAAAAAAAAAIQCab/6jak4AAGpOAAAuAAAA&#10;ZHJzL2VtYmVkZGluZ3MvTWljcm9zb2Z0X0V4Y2VsX1dvcmtzaGVldDEueGxzeFBLAwQUAAYACAAA&#10;ACEAsq1eKp8BAADNBg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BwUp6j9AAAAbgMAABUAAAB4bC9jaGFydHMv&#10;Y29sb3JzM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alt="Figure 1" style="position:absolute;left:609;top:637;width:38527;height:29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">
                  <v:imagedata r:id="rId31" o:title=""/>
                  <o:lock v:ext="edit" aspectratio="f"/>
                </v:shape>
                <v:shape id="Chart 6" o:spid="_x0000_s1028" type="#_x0000_t75" style="position:absolute;top:30203;width:61203;height:33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">
                  <v:imagedata r:id="rId32" o:title=""/>
                  <o:lock v:ext="edit" aspectratio="f"/>
                </v:shape>
                <w10:anchorlock/>
              </v:group>
            </w:pict>
          </mc:Fallback>
        </mc:AlternateContent>
      </w:r>
      <w:r w:rsidR="00EB6106">
        <w:br w:type="page"/>
      </w:r>
    </w:p>
    <w:p w14:paraId="2F250811" w14:textId="77777777" w:rsidR="00EB6106" w:rsidRPr="007225FE" w:rsidRDefault="00EB6106" w:rsidP="00EB6106">
      <w:pPr>
        <w:pStyle w:val="Heading3"/>
        <w:rPr>
          <w:color w:val="005370"/>
        </w:rPr>
      </w:pPr>
      <w:bookmarkStart w:id="13" w:name="_Toc197433084"/>
      <w:r w:rsidRPr="007225FE">
        <w:rPr>
          <w:color w:val="005370"/>
        </w:rPr>
        <w:lastRenderedPageBreak/>
        <w:t>Critical antimicrobial resistances by facility type</w:t>
      </w:r>
      <w:bookmarkEnd w:id="13"/>
    </w:p>
    <w:p w14:paraId="3AB3470C" w14:textId="22C8061F" w:rsidR="00EB6106" w:rsidRPr="006B78DD" w:rsidRDefault="00EB6106" w:rsidP="00EB6106">
      <w:bookmarkStart w:id="14" w:name="_Hlk139343835"/>
      <w:r w:rsidRPr="00FD704D">
        <w:t xml:space="preserve">Where the setting was known, </w:t>
      </w:r>
      <w:r w:rsidR="002B4493">
        <w:t>just over one-half</w:t>
      </w:r>
      <w:r w:rsidRPr="00FD704D">
        <w:t xml:space="preserve"> of CARs were detected in either hospitalised </w:t>
      </w:r>
      <w:r w:rsidRPr="006B78DD">
        <w:t>patients or hospital outpatients (1,</w:t>
      </w:r>
      <w:r w:rsidR="006B78DD" w:rsidRPr="006B78DD">
        <w:t>67</w:t>
      </w:r>
      <w:r w:rsidR="00B04F44">
        <w:t>2</w:t>
      </w:r>
      <w:r w:rsidR="00667AB5">
        <w:t>/</w:t>
      </w:r>
      <w:r w:rsidR="006B78DD" w:rsidRPr="006B78DD">
        <w:t>3</w:t>
      </w:r>
      <w:r w:rsidR="00FC08D1" w:rsidRPr="006B78DD">
        <w:t>,</w:t>
      </w:r>
      <w:r w:rsidR="006B78DD" w:rsidRPr="006B78DD">
        <w:t>08</w:t>
      </w:r>
      <w:r w:rsidR="00B04F44">
        <w:t>6</w:t>
      </w:r>
      <w:r w:rsidRPr="006B78DD">
        <w:t xml:space="preserve">, </w:t>
      </w:r>
      <w:r w:rsidR="006B78DD" w:rsidRPr="006B78DD">
        <w:t>54</w:t>
      </w:r>
      <w:r w:rsidRPr="006B78DD">
        <w:t>.</w:t>
      </w:r>
      <w:r w:rsidR="006B78DD" w:rsidRPr="006B78DD">
        <w:t>2</w:t>
      </w:r>
      <w:r w:rsidRPr="006B78DD">
        <w:t>%). Smaller proportions were isolated in the community (</w:t>
      </w:r>
      <w:r w:rsidR="006B78DD" w:rsidRPr="006B78DD">
        <w:t>1,40</w:t>
      </w:r>
      <w:r w:rsidR="00B04F44">
        <w:t>4</w:t>
      </w:r>
      <w:r w:rsidRPr="006B78DD">
        <w:t>/</w:t>
      </w:r>
      <w:r w:rsidR="006B78DD" w:rsidRPr="006B78DD">
        <w:t>3</w:t>
      </w:r>
      <w:r w:rsidR="00FC08D1" w:rsidRPr="006B78DD">
        <w:t>,</w:t>
      </w:r>
      <w:r w:rsidR="006B78DD" w:rsidRPr="006B78DD">
        <w:t>08</w:t>
      </w:r>
      <w:r w:rsidR="00B04F44">
        <w:t>6</w:t>
      </w:r>
      <w:r w:rsidRPr="006B78DD">
        <w:t xml:space="preserve">, </w:t>
      </w:r>
      <w:r w:rsidR="006B78DD" w:rsidRPr="006B78DD">
        <w:t>45</w:t>
      </w:r>
      <w:r w:rsidRPr="006B78DD">
        <w:t>.</w:t>
      </w:r>
      <w:r w:rsidR="006B78DD" w:rsidRPr="006B78DD">
        <w:t>5</w:t>
      </w:r>
      <w:r w:rsidRPr="006B78DD">
        <w:t>%) and in aged care homes (</w:t>
      </w:r>
      <w:r w:rsidR="006B78DD" w:rsidRPr="006B78DD">
        <w:t>10</w:t>
      </w:r>
      <w:r w:rsidRPr="006B78DD">
        <w:t>/</w:t>
      </w:r>
      <w:r w:rsidR="006B78DD" w:rsidRPr="006B78DD">
        <w:t>3</w:t>
      </w:r>
      <w:r w:rsidRPr="006B78DD">
        <w:t>,</w:t>
      </w:r>
      <w:r w:rsidR="006B78DD" w:rsidRPr="006B78DD">
        <w:t>08</w:t>
      </w:r>
      <w:r w:rsidR="00B04F44">
        <w:t>6</w:t>
      </w:r>
      <w:r w:rsidRPr="006B78DD">
        <w:t>, 0.</w:t>
      </w:r>
      <w:r w:rsidR="006B78DD" w:rsidRPr="006B78DD">
        <w:t>3</w:t>
      </w:r>
      <w:r w:rsidRPr="006B78DD">
        <w:t>%) (Table 2).</w:t>
      </w:r>
    </w:p>
    <w:bookmarkEnd w:id="14"/>
    <w:p w14:paraId="0AB96D28" w14:textId="3BFF0B2F" w:rsidR="00EB6106" w:rsidRPr="000E135F" w:rsidRDefault="00EB6106" w:rsidP="00E64D72">
      <w:pPr>
        <w:spacing w:after="60"/>
        <w:rPr>
          <w:bCs/>
        </w:rPr>
      </w:pPr>
      <w:r w:rsidRPr="006B78DD">
        <w:rPr>
          <w:b/>
        </w:rPr>
        <w:t>Table 2:</w:t>
      </w:r>
      <w:r>
        <w:rPr>
          <w:b/>
        </w:rPr>
        <w:t xml:space="preserve"> </w:t>
      </w:r>
      <w:r w:rsidRPr="000E135F">
        <w:rPr>
          <w:bCs/>
        </w:rPr>
        <w:t>Number of critical antimicrobial resistance isolates</w:t>
      </w:r>
      <w:r w:rsidRPr="005D0B96">
        <w:t xml:space="preserve"> </w:t>
      </w:r>
      <w:r w:rsidRPr="005D0B96">
        <w:rPr>
          <w:bCs/>
        </w:rPr>
        <w:t>reported to CARAlert</w:t>
      </w:r>
      <w:r w:rsidRPr="000E135F">
        <w:rPr>
          <w:bCs/>
        </w:rPr>
        <w:t>, by setting, national</w:t>
      </w:r>
      <w:r w:rsidRPr="00E25547">
        <w:rPr>
          <w:bCs/>
        </w:rPr>
        <w:t>, 202</w:t>
      </w:r>
      <w:r w:rsidR="00194A56">
        <w:rPr>
          <w:bCs/>
        </w:rPr>
        <w:t>4</w:t>
      </w:r>
    </w:p>
    <w:tbl>
      <w:tblPr>
        <w:tblStyle w:val="TableGrid"/>
        <w:tblpPr w:leftFromText="180" w:rightFromText="180" w:vertAnchor="text" w:tblpY="1"/>
        <w:tblOverlap w:val="never"/>
        <w:tblW w:w="5124" w:type="pct"/>
        <w:tblLayout w:type="fixed"/>
        <w:tblLook w:val="0620" w:firstRow="1" w:lastRow="0" w:firstColumn="0" w:lastColumn="0" w:noHBand="1" w:noVBand="1"/>
        <w:tblCaption w:val="Table 2"/>
        <w:tblDescription w:val="Table 2: Number of critical antimicrobial resistance isolates reported to CARAlert, by setting, national, 2024"/>
      </w:tblPr>
      <w:tblGrid>
        <w:gridCol w:w="1505"/>
        <w:gridCol w:w="3027"/>
        <w:gridCol w:w="851"/>
        <w:gridCol w:w="851"/>
        <w:gridCol w:w="910"/>
        <w:gridCol w:w="1020"/>
        <w:gridCol w:w="854"/>
        <w:gridCol w:w="849"/>
      </w:tblGrid>
      <w:tr w:rsidR="00AE3767" w:rsidRPr="00FC08D1" w14:paraId="18431859" w14:textId="77777777" w:rsidTr="00233DC6">
        <w:trPr>
          <w:cnfStyle w:val="100000000000" w:firstRow="1" w:lastRow="0" w:firstColumn="0" w:lastColumn="0" w:oddVBand="0" w:evenVBand="0" w:oddHBand="0" w:evenHBand="0" w:firstRowFirstColumn="0" w:firstRowLastColumn="0" w:lastRowFirstColumn="0" w:lastRowLastColumn="0"/>
          <w:trHeight w:hRule="exact" w:val="283"/>
        </w:trPr>
        <w:tc>
          <w:tcPr>
            <w:tcW w:w="763" w:type="pct"/>
            <w:tcBorders>
              <w:top w:val="single" w:sz="4" w:space="0" w:color="auto"/>
              <w:left w:val="single" w:sz="4" w:space="0" w:color="auto"/>
              <w:bottom w:val="nil"/>
              <w:right w:val="single" w:sz="4" w:space="0" w:color="auto"/>
            </w:tcBorders>
            <w:shd w:val="clear" w:color="auto" w:fill="C2E9F8"/>
            <w:vAlign w:val="center"/>
          </w:tcPr>
          <w:p w14:paraId="069D4A30" w14:textId="77777777" w:rsidR="00EB6106" w:rsidRPr="00FC08D1" w:rsidRDefault="00EB6106" w:rsidP="00252A4D">
            <w:pPr>
              <w:spacing w:before="0" w:after="0"/>
              <w:rPr>
                <w:rFonts w:cstheme="minorHAnsi"/>
                <w:b w:val="0"/>
                <w:sz w:val="16"/>
                <w:szCs w:val="16"/>
              </w:rPr>
            </w:pPr>
          </w:p>
        </w:tc>
        <w:tc>
          <w:tcPr>
            <w:tcW w:w="1534" w:type="pct"/>
            <w:tcBorders>
              <w:top w:val="single" w:sz="4" w:space="0" w:color="auto"/>
              <w:left w:val="single" w:sz="4" w:space="0" w:color="auto"/>
              <w:bottom w:val="nil"/>
              <w:right w:val="single" w:sz="4" w:space="0" w:color="auto"/>
            </w:tcBorders>
            <w:shd w:val="clear" w:color="auto" w:fill="C2E9F8"/>
            <w:vAlign w:val="center"/>
          </w:tcPr>
          <w:p w14:paraId="5B33BED2" w14:textId="77777777" w:rsidR="00EB6106" w:rsidRPr="00FC08D1" w:rsidRDefault="00EB6106" w:rsidP="00252A4D">
            <w:pPr>
              <w:pStyle w:val="Normal-beforebullets"/>
              <w:rPr>
                <w:rFonts w:cstheme="minorHAnsi"/>
                <w:b w:val="0"/>
                <w:sz w:val="16"/>
                <w:szCs w:val="16"/>
              </w:rPr>
            </w:pPr>
          </w:p>
        </w:tc>
        <w:tc>
          <w:tcPr>
            <w:tcW w:w="2273" w:type="pct"/>
            <w:gridSpan w:val="5"/>
            <w:tcBorders>
              <w:top w:val="single" w:sz="4" w:space="0" w:color="auto"/>
              <w:left w:val="single" w:sz="4" w:space="0" w:color="auto"/>
              <w:bottom w:val="single" w:sz="4" w:space="0" w:color="auto"/>
              <w:right w:val="single" w:sz="4" w:space="0" w:color="auto"/>
            </w:tcBorders>
            <w:shd w:val="clear" w:color="auto" w:fill="C2E9F8"/>
            <w:vAlign w:val="center"/>
          </w:tcPr>
          <w:p w14:paraId="6B2C5EA5" w14:textId="77777777" w:rsidR="00EB6106" w:rsidRPr="00FC08D1" w:rsidRDefault="00EB6106" w:rsidP="00252A4D">
            <w:pPr>
              <w:pStyle w:val="Normal-beforebullets"/>
              <w:jc w:val="center"/>
              <w:rPr>
                <w:rFonts w:cstheme="minorHAnsi"/>
                <w:b w:val="0"/>
                <w:sz w:val="16"/>
                <w:szCs w:val="16"/>
              </w:rPr>
            </w:pPr>
            <w:r w:rsidRPr="00FC08D1">
              <w:rPr>
                <w:rFonts w:cstheme="minorHAnsi"/>
                <w:bCs/>
                <w:sz w:val="16"/>
                <w:szCs w:val="16"/>
              </w:rPr>
              <w:t>Setting</w:t>
            </w:r>
          </w:p>
        </w:tc>
        <w:tc>
          <w:tcPr>
            <w:tcW w:w="430" w:type="pct"/>
            <w:tcBorders>
              <w:top w:val="single" w:sz="4" w:space="0" w:color="auto"/>
              <w:left w:val="single" w:sz="4" w:space="0" w:color="auto"/>
              <w:bottom w:val="nil"/>
              <w:right w:val="single" w:sz="4" w:space="0" w:color="auto"/>
            </w:tcBorders>
            <w:shd w:val="clear" w:color="auto" w:fill="C2E9F8"/>
            <w:vAlign w:val="center"/>
          </w:tcPr>
          <w:p w14:paraId="2037D069" w14:textId="77777777" w:rsidR="00EB6106" w:rsidRPr="00FC08D1" w:rsidRDefault="00EB6106" w:rsidP="00252A4D">
            <w:pPr>
              <w:pStyle w:val="Normal-beforebullets"/>
              <w:rPr>
                <w:rFonts w:cstheme="minorHAnsi"/>
                <w:b w:val="0"/>
                <w:sz w:val="16"/>
                <w:szCs w:val="16"/>
              </w:rPr>
            </w:pPr>
          </w:p>
        </w:tc>
      </w:tr>
      <w:tr w:rsidR="00BF327E" w:rsidRPr="00FC08D1" w14:paraId="104C8C18" w14:textId="77777777" w:rsidTr="00233DC6">
        <w:trPr>
          <w:trHeight w:hRule="exact" w:val="567"/>
        </w:trPr>
        <w:tc>
          <w:tcPr>
            <w:tcW w:w="763" w:type="pct"/>
            <w:tcBorders>
              <w:top w:val="nil"/>
              <w:left w:val="single" w:sz="4" w:space="0" w:color="auto"/>
              <w:bottom w:val="single" w:sz="4" w:space="0" w:color="auto"/>
              <w:right w:val="single" w:sz="4" w:space="0" w:color="auto"/>
            </w:tcBorders>
            <w:shd w:val="clear" w:color="auto" w:fill="C2E9F8"/>
            <w:vAlign w:val="center"/>
          </w:tcPr>
          <w:p w14:paraId="6109DDC1" w14:textId="77777777" w:rsidR="00EB6106" w:rsidRPr="00FC08D1" w:rsidRDefault="00EB6106" w:rsidP="00252A4D">
            <w:pPr>
              <w:spacing w:before="0" w:after="0"/>
              <w:rPr>
                <w:rFonts w:cstheme="minorHAnsi"/>
                <w:b/>
                <w:sz w:val="16"/>
                <w:szCs w:val="16"/>
              </w:rPr>
            </w:pPr>
            <w:r w:rsidRPr="00FC08D1">
              <w:rPr>
                <w:rFonts w:cstheme="minorHAnsi"/>
                <w:b/>
                <w:sz w:val="16"/>
                <w:szCs w:val="16"/>
              </w:rPr>
              <w:t>Species</w:t>
            </w:r>
          </w:p>
        </w:tc>
        <w:tc>
          <w:tcPr>
            <w:tcW w:w="1534" w:type="pct"/>
            <w:tcBorders>
              <w:top w:val="nil"/>
              <w:left w:val="single" w:sz="4" w:space="0" w:color="auto"/>
              <w:bottom w:val="single" w:sz="4" w:space="0" w:color="auto"/>
              <w:right w:val="single" w:sz="4" w:space="0" w:color="auto"/>
            </w:tcBorders>
            <w:shd w:val="clear" w:color="auto" w:fill="C2E9F8"/>
            <w:vAlign w:val="center"/>
          </w:tcPr>
          <w:p w14:paraId="528D23A2" w14:textId="77777777" w:rsidR="00EB6106" w:rsidRPr="00FC08D1" w:rsidRDefault="00EB6106" w:rsidP="00252A4D">
            <w:pPr>
              <w:pStyle w:val="Normal-beforebullets"/>
              <w:rPr>
                <w:rFonts w:cstheme="minorHAnsi"/>
                <w:b/>
                <w:sz w:val="16"/>
                <w:szCs w:val="16"/>
              </w:rPr>
            </w:pPr>
            <w:r w:rsidRPr="00FC08D1">
              <w:rPr>
                <w:rFonts w:cstheme="minorHAnsi"/>
                <w:b/>
                <w:sz w:val="16"/>
                <w:szCs w:val="16"/>
              </w:rPr>
              <w:t>Critical resistance</w:t>
            </w:r>
          </w:p>
        </w:tc>
        <w:tc>
          <w:tcPr>
            <w:tcW w:w="431" w:type="pct"/>
            <w:tcBorders>
              <w:top w:val="single" w:sz="4" w:space="0" w:color="auto"/>
              <w:left w:val="single" w:sz="4" w:space="0" w:color="auto"/>
              <w:bottom w:val="single" w:sz="4" w:space="0" w:color="auto"/>
              <w:right w:val="single" w:sz="4" w:space="0" w:color="auto"/>
            </w:tcBorders>
            <w:shd w:val="clear" w:color="auto" w:fill="C2E9F8"/>
            <w:vAlign w:val="center"/>
          </w:tcPr>
          <w:p w14:paraId="0B9CD49F"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Public hospitals</w:t>
            </w:r>
          </w:p>
        </w:tc>
        <w:tc>
          <w:tcPr>
            <w:tcW w:w="431" w:type="pct"/>
            <w:tcBorders>
              <w:top w:val="single" w:sz="4" w:space="0" w:color="auto"/>
              <w:left w:val="single" w:sz="4" w:space="0" w:color="auto"/>
              <w:bottom w:val="single" w:sz="4" w:space="0" w:color="auto"/>
              <w:right w:val="single" w:sz="4" w:space="0" w:color="auto"/>
            </w:tcBorders>
            <w:shd w:val="clear" w:color="auto" w:fill="C2E9F8"/>
            <w:vAlign w:val="center"/>
          </w:tcPr>
          <w:p w14:paraId="1A959847"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Private hospitals</w:t>
            </w:r>
          </w:p>
        </w:tc>
        <w:tc>
          <w:tcPr>
            <w:tcW w:w="461" w:type="pct"/>
            <w:tcBorders>
              <w:top w:val="single" w:sz="4" w:space="0" w:color="auto"/>
              <w:left w:val="single" w:sz="4" w:space="0" w:color="auto"/>
              <w:bottom w:val="single" w:sz="4" w:space="0" w:color="auto"/>
              <w:right w:val="single" w:sz="4" w:space="0" w:color="auto"/>
            </w:tcBorders>
            <w:shd w:val="clear" w:color="auto" w:fill="C2E9F8"/>
            <w:vAlign w:val="center"/>
          </w:tcPr>
          <w:p w14:paraId="77FF9E54"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Aged care homes</w:t>
            </w:r>
          </w:p>
        </w:tc>
        <w:tc>
          <w:tcPr>
            <w:tcW w:w="517" w:type="pct"/>
            <w:tcBorders>
              <w:top w:val="single" w:sz="4" w:space="0" w:color="auto"/>
              <w:left w:val="single" w:sz="4" w:space="0" w:color="auto"/>
              <w:bottom w:val="single" w:sz="4" w:space="0" w:color="auto"/>
              <w:right w:val="single" w:sz="4" w:space="0" w:color="auto"/>
            </w:tcBorders>
            <w:shd w:val="clear" w:color="auto" w:fill="C2E9F8"/>
            <w:vAlign w:val="center"/>
          </w:tcPr>
          <w:p w14:paraId="2469E1BF"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Community</w:t>
            </w:r>
          </w:p>
        </w:tc>
        <w:tc>
          <w:tcPr>
            <w:tcW w:w="433" w:type="pct"/>
            <w:tcBorders>
              <w:top w:val="single" w:sz="4" w:space="0" w:color="auto"/>
              <w:left w:val="single" w:sz="4" w:space="0" w:color="auto"/>
              <w:bottom w:val="single" w:sz="4" w:space="0" w:color="auto"/>
              <w:right w:val="single" w:sz="4" w:space="0" w:color="auto"/>
            </w:tcBorders>
            <w:shd w:val="clear" w:color="auto" w:fill="C2E9F8"/>
            <w:vAlign w:val="center"/>
          </w:tcPr>
          <w:p w14:paraId="0D061F27"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Unknown</w:t>
            </w:r>
          </w:p>
        </w:tc>
        <w:tc>
          <w:tcPr>
            <w:tcW w:w="430" w:type="pct"/>
            <w:tcBorders>
              <w:top w:val="nil"/>
              <w:left w:val="single" w:sz="4" w:space="0" w:color="auto"/>
              <w:bottom w:val="single" w:sz="4" w:space="0" w:color="auto"/>
              <w:right w:val="single" w:sz="4" w:space="0" w:color="auto"/>
            </w:tcBorders>
            <w:shd w:val="clear" w:color="auto" w:fill="C2E9F8"/>
            <w:vAlign w:val="center"/>
          </w:tcPr>
          <w:p w14:paraId="3EE5C893"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Total</w:t>
            </w:r>
          </w:p>
        </w:tc>
      </w:tr>
      <w:tr w:rsidR="00FD704D" w:rsidRPr="00FC08D1" w14:paraId="10683955" w14:textId="77777777" w:rsidTr="00FD704D">
        <w:trPr>
          <w:trHeight w:val="227"/>
        </w:trPr>
        <w:tc>
          <w:tcPr>
            <w:tcW w:w="763" w:type="pct"/>
            <w:vMerge w:val="restart"/>
            <w:tcBorders>
              <w:top w:val="single" w:sz="4" w:space="0" w:color="auto"/>
              <w:left w:val="single" w:sz="4" w:space="0" w:color="auto"/>
              <w:right w:val="single" w:sz="4" w:space="0" w:color="auto"/>
            </w:tcBorders>
            <w:vAlign w:val="center"/>
          </w:tcPr>
          <w:p w14:paraId="63A71C47" w14:textId="77777777" w:rsidR="00FD704D" w:rsidRPr="00FC08D1" w:rsidRDefault="00FD704D" w:rsidP="00FD704D">
            <w:pPr>
              <w:spacing w:before="0" w:after="0"/>
              <w:rPr>
                <w:rFonts w:cstheme="minorHAnsi"/>
                <w:i/>
                <w:iCs/>
                <w:sz w:val="16"/>
                <w:szCs w:val="16"/>
              </w:rPr>
            </w:pPr>
            <w:r w:rsidRPr="00FC08D1">
              <w:rPr>
                <w:rFonts w:cstheme="minorHAnsi"/>
                <w:i/>
                <w:iCs/>
                <w:sz w:val="16"/>
                <w:szCs w:val="16"/>
              </w:rPr>
              <w:t>Acinetobacter baumannii</w:t>
            </w:r>
            <w:r w:rsidRPr="00FC08D1">
              <w:rPr>
                <w:rFonts w:cstheme="minorHAnsi"/>
                <w:sz w:val="16"/>
                <w:szCs w:val="16"/>
              </w:rPr>
              <w:t xml:space="preserve"> complex</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1CF4CC67" w14:textId="77777777" w:rsidR="00FD704D" w:rsidRPr="00FC08D1" w:rsidRDefault="00FD704D" w:rsidP="00FD704D">
            <w:pPr>
              <w:pStyle w:val="Normal-beforebullets"/>
              <w:rPr>
                <w:rFonts w:cstheme="minorHAnsi"/>
                <w:sz w:val="16"/>
                <w:szCs w:val="16"/>
              </w:rPr>
            </w:pPr>
            <w:r w:rsidRPr="00FC08D1">
              <w:rPr>
                <w:rFonts w:cstheme="minorHAnsi"/>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6524183" w14:textId="2DEBB46C"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19</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CA84456" w14:textId="21454AD2"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6E5279EC" w14:textId="05A6A99F"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6D1C350A" w14:textId="73B740D5"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433" w:type="pct"/>
            <w:tcBorders>
              <w:top w:val="single" w:sz="4" w:space="0" w:color="auto"/>
              <w:left w:val="single" w:sz="4" w:space="0" w:color="auto"/>
              <w:bottom w:val="single" w:sz="4" w:space="0" w:color="D9D9D9" w:themeColor="background1" w:themeShade="D9"/>
              <w:right w:val="single" w:sz="4" w:space="0" w:color="auto"/>
            </w:tcBorders>
            <w:vAlign w:val="center"/>
          </w:tcPr>
          <w:p w14:paraId="6E2BA675" w14:textId="074D2959"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2</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1B9DD104" w14:textId="1D7A8E39" w:rsidR="00FD704D" w:rsidRPr="00703F1C" w:rsidRDefault="00FD704D" w:rsidP="00FD704D">
            <w:pPr>
              <w:pStyle w:val="Normal-beforebullets"/>
              <w:jc w:val="center"/>
              <w:rPr>
                <w:rFonts w:cstheme="minorHAnsi"/>
                <w:color w:val="auto"/>
                <w:sz w:val="16"/>
                <w:szCs w:val="16"/>
              </w:rPr>
            </w:pPr>
            <w:r w:rsidRPr="00703F1C">
              <w:rPr>
                <w:rFonts w:cstheme="minorHAnsi"/>
                <w:color w:val="000000"/>
                <w:sz w:val="16"/>
                <w:szCs w:val="16"/>
              </w:rPr>
              <w:t>21</w:t>
            </w:r>
          </w:p>
        </w:tc>
      </w:tr>
      <w:tr w:rsidR="00FD704D" w:rsidRPr="00FC08D1" w14:paraId="62438A15" w14:textId="77777777" w:rsidTr="00FD704D">
        <w:trPr>
          <w:trHeight w:val="227"/>
        </w:trPr>
        <w:tc>
          <w:tcPr>
            <w:tcW w:w="763" w:type="pct"/>
            <w:vMerge/>
            <w:tcBorders>
              <w:left w:val="single" w:sz="4" w:space="0" w:color="auto"/>
              <w:bottom w:val="single" w:sz="4" w:space="0" w:color="auto"/>
              <w:right w:val="single" w:sz="4" w:space="0" w:color="auto"/>
            </w:tcBorders>
            <w:vAlign w:val="center"/>
          </w:tcPr>
          <w:p w14:paraId="096C322C" w14:textId="77777777" w:rsidR="00FD704D" w:rsidRPr="00FC08D1" w:rsidRDefault="00FD704D" w:rsidP="00FD70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16CD6F9E"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Carbapenemase- and</w:t>
            </w:r>
            <w:r w:rsidRPr="00FC08D1">
              <w:rPr>
                <w:rFonts w:cstheme="minorHAnsi"/>
                <w:sz w:val="16"/>
                <w:szCs w:val="16"/>
              </w:rPr>
              <w:t xml:space="preserve"> ribosomal methyltransferase-producing</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23FCBA0" w14:textId="2E19DDB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22</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4473A10D" w14:textId="08E21679"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2</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22F64717" w14:textId="59ACB898"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5D120F40" w14:textId="77BC6AB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3" w:type="pct"/>
            <w:tcBorders>
              <w:top w:val="single" w:sz="4" w:space="0" w:color="D9D9D9" w:themeColor="background1" w:themeShade="D9"/>
              <w:left w:val="single" w:sz="4" w:space="0" w:color="auto"/>
              <w:bottom w:val="single" w:sz="4" w:space="0" w:color="auto"/>
              <w:right w:val="single" w:sz="4" w:space="0" w:color="auto"/>
            </w:tcBorders>
            <w:vAlign w:val="center"/>
          </w:tcPr>
          <w:p w14:paraId="18DFF88C" w14:textId="164CBBF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634ED4B8" w14:textId="0124DDF4"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26</w:t>
            </w:r>
          </w:p>
        </w:tc>
      </w:tr>
      <w:tr w:rsidR="00FD704D" w:rsidRPr="00FC08D1" w14:paraId="01C90771"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54152F67" w14:textId="77777777" w:rsidR="00FD704D" w:rsidRPr="00FC08D1" w:rsidRDefault="00FD704D" w:rsidP="00FD704D">
            <w:pPr>
              <w:spacing w:before="0" w:after="0"/>
              <w:rPr>
                <w:rFonts w:cstheme="minorHAnsi"/>
                <w:i/>
                <w:iCs/>
                <w:sz w:val="16"/>
                <w:szCs w:val="16"/>
              </w:rPr>
            </w:pPr>
            <w:r w:rsidRPr="00FC08D1">
              <w:rPr>
                <w:rFonts w:cstheme="minorHAnsi"/>
                <w:i/>
                <w:iCs/>
                <w:sz w:val="16"/>
                <w:szCs w:val="16"/>
              </w:rPr>
              <w:t>Candida auris</w:t>
            </w:r>
          </w:p>
        </w:tc>
        <w:tc>
          <w:tcPr>
            <w:tcW w:w="1534" w:type="pct"/>
            <w:tcBorders>
              <w:top w:val="single" w:sz="4" w:space="0" w:color="auto"/>
              <w:left w:val="single" w:sz="4" w:space="0" w:color="auto"/>
              <w:bottom w:val="single" w:sz="4" w:space="0" w:color="auto"/>
              <w:right w:val="single" w:sz="4" w:space="0" w:color="auto"/>
            </w:tcBorders>
            <w:vAlign w:val="center"/>
          </w:tcPr>
          <w:p w14:paraId="4BC87236" w14:textId="77777777" w:rsidR="00FD704D" w:rsidRPr="00FC08D1" w:rsidRDefault="00FD704D" w:rsidP="00FD704D">
            <w:pPr>
              <w:pStyle w:val="Normal-beforebullets"/>
              <w:rPr>
                <w:rFonts w:cstheme="minorHAnsi"/>
                <w:sz w:val="16"/>
                <w:szCs w:val="16"/>
              </w:rPr>
            </w:pPr>
            <w:r w:rsidRPr="00FC08D1">
              <w:rPr>
                <w:rFonts w:cstheme="minorHAnsi"/>
                <w:sz w:val="16"/>
                <w:szCs w:val="16"/>
              </w:rPr>
              <w:t>–</w:t>
            </w:r>
          </w:p>
        </w:tc>
        <w:tc>
          <w:tcPr>
            <w:tcW w:w="431" w:type="pct"/>
            <w:tcBorders>
              <w:top w:val="single" w:sz="4" w:space="0" w:color="auto"/>
              <w:left w:val="single" w:sz="4" w:space="0" w:color="auto"/>
              <w:bottom w:val="single" w:sz="4" w:space="0" w:color="auto"/>
              <w:right w:val="single" w:sz="4" w:space="0" w:color="auto"/>
            </w:tcBorders>
            <w:vAlign w:val="center"/>
          </w:tcPr>
          <w:p w14:paraId="63D25BC1" w14:textId="498BC7B4"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11</w:t>
            </w:r>
          </w:p>
        </w:tc>
        <w:tc>
          <w:tcPr>
            <w:tcW w:w="431" w:type="pct"/>
            <w:tcBorders>
              <w:top w:val="single" w:sz="4" w:space="0" w:color="auto"/>
              <w:left w:val="single" w:sz="4" w:space="0" w:color="auto"/>
              <w:bottom w:val="single" w:sz="4" w:space="0" w:color="auto"/>
              <w:right w:val="single" w:sz="4" w:space="0" w:color="auto"/>
            </w:tcBorders>
            <w:vAlign w:val="center"/>
          </w:tcPr>
          <w:p w14:paraId="1816E8A9" w14:textId="4D60F9E5"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41E8644D" w14:textId="1DAD4C02"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0B5CADB3" w14:textId="524D2248"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5</w:t>
            </w:r>
          </w:p>
        </w:tc>
        <w:tc>
          <w:tcPr>
            <w:tcW w:w="433" w:type="pct"/>
            <w:tcBorders>
              <w:top w:val="single" w:sz="4" w:space="0" w:color="auto"/>
              <w:left w:val="single" w:sz="4" w:space="0" w:color="auto"/>
              <w:bottom w:val="single" w:sz="4" w:space="0" w:color="auto"/>
              <w:right w:val="single" w:sz="4" w:space="0" w:color="auto"/>
            </w:tcBorders>
            <w:vAlign w:val="center"/>
          </w:tcPr>
          <w:p w14:paraId="7D8069B1" w14:textId="64BEA4A2"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426397F2" w14:textId="31CD1D74" w:rsidR="00FD704D" w:rsidRPr="00703F1C" w:rsidRDefault="00FD704D" w:rsidP="00FD704D">
            <w:pPr>
              <w:pStyle w:val="Normal-beforebullets"/>
              <w:jc w:val="center"/>
              <w:rPr>
                <w:rFonts w:cstheme="minorHAnsi"/>
                <w:color w:val="auto"/>
                <w:sz w:val="16"/>
                <w:szCs w:val="16"/>
              </w:rPr>
            </w:pPr>
            <w:r w:rsidRPr="00703F1C">
              <w:rPr>
                <w:rFonts w:cstheme="minorHAnsi"/>
                <w:color w:val="000000"/>
                <w:sz w:val="16"/>
                <w:szCs w:val="16"/>
              </w:rPr>
              <w:t>16</w:t>
            </w:r>
          </w:p>
        </w:tc>
      </w:tr>
      <w:tr w:rsidR="00FD704D" w:rsidRPr="00FC08D1" w14:paraId="366A0E40" w14:textId="77777777" w:rsidTr="00FD704D">
        <w:trPr>
          <w:trHeight w:val="227"/>
        </w:trPr>
        <w:tc>
          <w:tcPr>
            <w:tcW w:w="763" w:type="pct"/>
            <w:vMerge w:val="restart"/>
            <w:tcBorders>
              <w:top w:val="single" w:sz="4" w:space="0" w:color="auto"/>
              <w:left w:val="single" w:sz="4" w:space="0" w:color="auto"/>
              <w:right w:val="single" w:sz="4" w:space="0" w:color="auto"/>
            </w:tcBorders>
            <w:vAlign w:val="center"/>
          </w:tcPr>
          <w:p w14:paraId="182F3C71" w14:textId="77777777" w:rsidR="00FD704D" w:rsidRPr="00FC08D1" w:rsidRDefault="00FD704D" w:rsidP="00FD704D">
            <w:pPr>
              <w:spacing w:before="0" w:after="0"/>
              <w:rPr>
                <w:rFonts w:cstheme="minorHAnsi"/>
                <w:sz w:val="16"/>
                <w:szCs w:val="16"/>
              </w:rPr>
            </w:pPr>
            <w:r w:rsidRPr="00FC08D1">
              <w:rPr>
                <w:rFonts w:cstheme="minorHAnsi"/>
                <w:i/>
                <w:sz w:val="16"/>
                <w:szCs w:val="16"/>
              </w:rPr>
              <w:t>Enterobacterales</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672E6BFB" w14:textId="77777777" w:rsidR="00FD704D" w:rsidRPr="00FC08D1" w:rsidRDefault="00FD704D" w:rsidP="00FD704D">
            <w:pPr>
              <w:pStyle w:val="Normal-beforebullets"/>
              <w:rPr>
                <w:rFonts w:cstheme="minorHAnsi"/>
                <w:sz w:val="16"/>
                <w:szCs w:val="16"/>
              </w:rPr>
            </w:pPr>
            <w:r w:rsidRPr="00FC08D1">
              <w:rPr>
                <w:rFonts w:cstheme="minorHAnsi"/>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AF15E1D" w14:textId="3F86D941"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1</w:t>
            </w:r>
            <w:r w:rsidR="00140259">
              <w:rPr>
                <w:rFonts w:cstheme="minorHAnsi"/>
                <w:color w:val="000000"/>
                <w:sz w:val="16"/>
                <w:szCs w:val="16"/>
              </w:rPr>
              <w:t>,</w:t>
            </w:r>
            <w:r w:rsidRPr="00FD704D">
              <w:rPr>
                <w:rFonts w:cstheme="minorHAnsi"/>
                <w:color w:val="000000"/>
                <w:sz w:val="16"/>
                <w:szCs w:val="16"/>
              </w:rPr>
              <w:t>06</w:t>
            </w:r>
            <w:r w:rsidR="00FB5F22">
              <w:rPr>
                <w:rFonts w:cstheme="minorHAnsi"/>
                <w:color w:val="000000"/>
                <w:sz w:val="16"/>
                <w:szCs w:val="16"/>
              </w:rPr>
              <w:t>6</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18B467E3" w14:textId="603B200B"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81</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5C0231ED" w14:textId="2EB29FBF"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8</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5B422F5B" w14:textId="4AFDB768"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212</w:t>
            </w:r>
          </w:p>
        </w:tc>
        <w:tc>
          <w:tcPr>
            <w:tcW w:w="433" w:type="pct"/>
            <w:tcBorders>
              <w:top w:val="single" w:sz="4" w:space="0" w:color="auto"/>
              <w:left w:val="single" w:sz="4" w:space="0" w:color="auto"/>
              <w:bottom w:val="single" w:sz="4" w:space="0" w:color="D9D9D9" w:themeColor="background1" w:themeShade="D9"/>
              <w:right w:val="single" w:sz="4" w:space="0" w:color="auto"/>
            </w:tcBorders>
            <w:vAlign w:val="center"/>
          </w:tcPr>
          <w:p w14:paraId="151FA33B" w14:textId="6853BB25" w:rsidR="00FD704D" w:rsidRPr="00FD704D" w:rsidRDefault="00FD704D" w:rsidP="00FD704D">
            <w:pPr>
              <w:pStyle w:val="Normal-beforebullets"/>
              <w:jc w:val="center"/>
              <w:rPr>
                <w:rFonts w:cstheme="minorHAnsi"/>
                <w:color w:val="auto"/>
                <w:sz w:val="16"/>
                <w:szCs w:val="16"/>
              </w:rPr>
            </w:pPr>
            <w:r w:rsidRPr="00FD704D">
              <w:rPr>
                <w:rFonts w:cstheme="minorHAnsi"/>
                <w:color w:val="000000"/>
                <w:sz w:val="16"/>
                <w:szCs w:val="16"/>
              </w:rPr>
              <w:t>51</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79C5DADB" w14:textId="697DEC68" w:rsidR="00FD704D" w:rsidRPr="00703F1C" w:rsidRDefault="00FD704D" w:rsidP="00FD704D">
            <w:pPr>
              <w:pStyle w:val="Normal-beforebullets"/>
              <w:jc w:val="center"/>
              <w:rPr>
                <w:rFonts w:cstheme="minorHAnsi"/>
                <w:color w:val="auto"/>
                <w:sz w:val="16"/>
                <w:szCs w:val="16"/>
              </w:rPr>
            </w:pPr>
            <w:r w:rsidRPr="00703F1C">
              <w:rPr>
                <w:rFonts w:cstheme="minorHAnsi"/>
                <w:color w:val="000000"/>
                <w:sz w:val="16"/>
                <w:szCs w:val="16"/>
              </w:rPr>
              <w:t>1,41</w:t>
            </w:r>
            <w:r w:rsidR="00FB5F22" w:rsidRPr="00703F1C">
              <w:rPr>
                <w:rFonts w:cstheme="minorHAnsi"/>
                <w:color w:val="000000"/>
                <w:sz w:val="16"/>
                <w:szCs w:val="16"/>
              </w:rPr>
              <w:t>8</w:t>
            </w:r>
          </w:p>
        </w:tc>
      </w:tr>
      <w:tr w:rsidR="00FD704D" w:rsidRPr="00FC08D1" w14:paraId="509BFB73" w14:textId="77777777" w:rsidTr="00FD704D">
        <w:trPr>
          <w:trHeight w:val="227"/>
        </w:trPr>
        <w:tc>
          <w:tcPr>
            <w:tcW w:w="763" w:type="pct"/>
            <w:vMerge/>
            <w:tcBorders>
              <w:left w:val="single" w:sz="4" w:space="0" w:color="auto"/>
              <w:right w:val="single" w:sz="4" w:space="0" w:color="auto"/>
            </w:tcBorders>
            <w:vAlign w:val="center"/>
          </w:tcPr>
          <w:p w14:paraId="1DB18F7C" w14:textId="77777777" w:rsidR="00FD704D" w:rsidRPr="00FC08D1" w:rsidRDefault="00FD704D" w:rsidP="00FD70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hideMark/>
          </w:tcPr>
          <w:p w14:paraId="3FDA408B" w14:textId="77777777" w:rsidR="00FD704D" w:rsidRPr="00FC08D1" w:rsidRDefault="00FD704D" w:rsidP="00FD704D">
            <w:pPr>
              <w:spacing w:before="0" w:after="0"/>
              <w:rPr>
                <w:rFonts w:cstheme="minorHAnsi"/>
                <w:sz w:val="16"/>
                <w:szCs w:val="16"/>
              </w:rPr>
            </w:pPr>
            <w:r w:rsidRPr="00FC08D1">
              <w:rPr>
                <w:rFonts w:cstheme="minorHAnsi"/>
                <w:sz w:val="16"/>
                <w:szCs w:val="16"/>
              </w:rPr>
              <w:t xml:space="preserve">Carbapenemase and ribosomal methyltransferase-producing </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2EAECB0" w14:textId="3C9A7E9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66</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86EDC2" w14:textId="3DC4D998"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85C12CD" w14:textId="794E4A4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F4A2EE6" w14:textId="337A776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37</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BF5DAAA" w14:textId="2EBDCC6E"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1D26C93" w14:textId="55BC5B06"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107</w:t>
            </w:r>
          </w:p>
        </w:tc>
      </w:tr>
      <w:tr w:rsidR="00FD704D" w:rsidRPr="00FC08D1" w14:paraId="0DA6318B" w14:textId="77777777" w:rsidTr="00FD704D">
        <w:trPr>
          <w:trHeight w:val="227"/>
        </w:trPr>
        <w:tc>
          <w:tcPr>
            <w:tcW w:w="763" w:type="pct"/>
            <w:vMerge/>
            <w:tcBorders>
              <w:left w:val="single" w:sz="4" w:space="0" w:color="auto"/>
              <w:right w:val="single" w:sz="4" w:space="0" w:color="auto"/>
            </w:tcBorders>
            <w:vAlign w:val="center"/>
          </w:tcPr>
          <w:p w14:paraId="0B0A3F86" w14:textId="77777777" w:rsidR="00FD704D" w:rsidRPr="00FC08D1" w:rsidRDefault="00FD704D" w:rsidP="00FD70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333BBDE" w14:textId="77777777" w:rsidR="00FD704D" w:rsidRPr="00FC08D1" w:rsidRDefault="00FD704D" w:rsidP="00FD704D">
            <w:pPr>
              <w:spacing w:before="0" w:after="0"/>
              <w:rPr>
                <w:rFonts w:cstheme="minorHAnsi"/>
                <w:sz w:val="16"/>
                <w:szCs w:val="16"/>
              </w:rPr>
            </w:pPr>
            <w:r w:rsidRPr="00FC08D1">
              <w:rPr>
                <w:rFonts w:cstheme="minorHAnsi"/>
                <w:sz w:val="16"/>
                <w:szCs w:val="16"/>
              </w:rPr>
              <w:t>Carbapenemase-producing and transmissible colistin resistance</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BAF25E" w14:textId="3FD5368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2</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8F0B4E6" w14:textId="272A0499"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558B099" w14:textId="05F98288"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7BBDA4" w14:textId="45ACA78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427112B" w14:textId="0C2BA57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CAA199" w14:textId="60651C56"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2</w:t>
            </w:r>
          </w:p>
        </w:tc>
      </w:tr>
      <w:tr w:rsidR="00FD704D" w:rsidRPr="00FC08D1" w14:paraId="1234959C" w14:textId="77777777" w:rsidTr="00FD704D">
        <w:trPr>
          <w:trHeight w:val="227"/>
        </w:trPr>
        <w:tc>
          <w:tcPr>
            <w:tcW w:w="763" w:type="pct"/>
            <w:vMerge/>
            <w:tcBorders>
              <w:left w:val="single" w:sz="4" w:space="0" w:color="auto"/>
              <w:right w:val="single" w:sz="4" w:space="0" w:color="auto"/>
            </w:tcBorders>
            <w:vAlign w:val="center"/>
          </w:tcPr>
          <w:p w14:paraId="3BC7557F" w14:textId="77777777" w:rsidR="00FD704D" w:rsidRPr="00FC08D1" w:rsidRDefault="00FD704D" w:rsidP="00FD70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927C539" w14:textId="77777777" w:rsidR="00FD704D" w:rsidRPr="00FC08D1" w:rsidRDefault="00FD704D" w:rsidP="00FD704D">
            <w:pPr>
              <w:spacing w:before="0" w:after="0"/>
              <w:rPr>
                <w:rFonts w:cstheme="minorHAnsi"/>
                <w:sz w:val="16"/>
                <w:szCs w:val="16"/>
              </w:rPr>
            </w:pPr>
            <w:r w:rsidRPr="00FC08D1">
              <w:rPr>
                <w:rFonts w:cstheme="minorHAnsi"/>
                <w:sz w:val="16"/>
                <w:szCs w:val="16"/>
              </w:rPr>
              <w:t>Ribosomal methyltransferase-producing</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5C5FE9D" w14:textId="5AF28E62"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11</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7C59DE3" w14:textId="79DB4B4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6C091" w14:textId="7BB9574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564FDF" w14:textId="55B625A9"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642E5A4" w14:textId="05DEB3F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F70B74B" w14:textId="0283574B"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12</w:t>
            </w:r>
          </w:p>
        </w:tc>
      </w:tr>
      <w:tr w:rsidR="00FD704D" w:rsidRPr="00FC08D1" w14:paraId="1B5343C4" w14:textId="77777777" w:rsidTr="00FD704D">
        <w:trPr>
          <w:trHeight w:val="227"/>
        </w:trPr>
        <w:tc>
          <w:tcPr>
            <w:tcW w:w="763" w:type="pct"/>
            <w:vMerge/>
            <w:tcBorders>
              <w:left w:val="single" w:sz="4" w:space="0" w:color="auto"/>
              <w:bottom w:val="single" w:sz="4" w:space="0" w:color="auto"/>
              <w:right w:val="single" w:sz="4" w:space="0" w:color="auto"/>
            </w:tcBorders>
            <w:vAlign w:val="center"/>
          </w:tcPr>
          <w:p w14:paraId="065C4197" w14:textId="77777777" w:rsidR="00FD704D" w:rsidRPr="00FC08D1" w:rsidRDefault="00FD704D" w:rsidP="00FD70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1C4CEF03" w14:textId="77777777" w:rsidR="00FD704D" w:rsidRPr="00FC08D1" w:rsidRDefault="00FD704D" w:rsidP="00FD704D">
            <w:pPr>
              <w:spacing w:before="0" w:after="0"/>
              <w:rPr>
                <w:rFonts w:cstheme="minorHAnsi"/>
                <w:sz w:val="16"/>
                <w:szCs w:val="16"/>
              </w:rPr>
            </w:pPr>
            <w:r w:rsidRPr="00FC08D1">
              <w:rPr>
                <w:rFonts w:cstheme="minorHAnsi"/>
                <w:sz w:val="16"/>
                <w:szCs w:val="16"/>
              </w:rPr>
              <w:t>Transmissible colistin resistance</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4E79FF8F" w14:textId="59033352"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394DF701" w14:textId="7E1ABBB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7F09A3F9" w14:textId="1C2C137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2FE473A8" w14:textId="2D3198A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3" w:type="pct"/>
            <w:tcBorders>
              <w:top w:val="single" w:sz="4" w:space="0" w:color="D9D9D9" w:themeColor="background1" w:themeShade="D9"/>
              <w:left w:val="single" w:sz="4" w:space="0" w:color="auto"/>
              <w:bottom w:val="single" w:sz="4" w:space="0" w:color="auto"/>
              <w:right w:val="single" w:sz="4" w:space="0" w:color="auto"/>
            </w:tcBorders>
            <w:vAlign w:val="center"/>
          </w:tcPr>
          <w:p w14:paraId="6A35B298" w14:textId="08E6163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291164C3" w14:textId="4869C025"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0</w:t>
            </w:r>
          </w:p>
        </w:tc>
      </w:tr>
      <w:tr w:rsidR="00FD704D" w:rsidRPr="00FC08D1" w14:paraId="6EAE9218"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645B6F26" w14:textId="77777777" w:rsidR="00FD704D" w:rsidRPr="00FC08D1" w:rsidRDefault="00FD704D" w:rsidP="00FD704D">
            <w:pPr>
              <w:spacing w:before="0" w:after="0"/>
              <w:rPr>
                <w:rFonts w:cstheme="minorHAnsi"/>
                <w:sz w:val="16"/>
                <w:szCs w:val="16"/>
              </w:rPr>
            </w:pPr>
            <w:r w:rsidRPr="00FC08D1">
              <w:rPr>
                <w:rFonts w:cstheme="minorHAnsi"/>
                <w:i/>
                <w:iCs/>
                <w:sz w:val="16"/>
                <w:szCs w:val="16"/>
              </w:rPr>
              <w:t xml:space="preserve">Enterococcus </w:t>
            </w:r>
            <w:r w:rsidRPr="00FC08D1">
              <w:rPr>
                <w:rFonts w:cstheme="minorHAnsi"/>
                <w:iCs/>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22C3E072" w14:textId="77777777" w:rsidR="00FD704D" w:rsidRPr="00FC08D1" w:rsidRDefault="00FD704D" w:rsidP="00FD704D">
            <w:pPr>
              <w:spacing w:before="0" w:after="0"/>
              <w:rPr>
                <w:rFonts w:cstheme="minorHAnsi"/>
                <w:sz w:val="16"/>
                <w:szCs w:val="16"/>
              </w:rPr>
            </w:pPr>
            <w:r w:rsidRPr="00FC08D1">
              <w:rPr>
                <w:rFonts w:cstheme="minorHAnsi"/>
                <w:sz w:val="16"/>
                <w:szCs w:val="16"/>
              </w:rPr>
              <w:t>Linezolid-resistant</w:t>
            </w:r>
          </w:p>
        </w:tc>
        <w:tc>
          <w:tcPr>
            <w:tcW w:w="431" w:type="pct"/>
            <w:tcBorders>
              <w:top w:val="single" w:sz="4" w:space="0" w:color="auto"/>
              <w:left w:val="single" w:sz="4" w:space="0" w:color="auto"/>
              <w:bottom w:val="single" w:sz="4" w:space="0" w:color="auto"/>
              <w:right w:val="single" w:sz="4" w:space="0" w:color="auto"/>
            </w:tcBorders>
            <w:vAlign w:val="center"/>
          </w:tcPr>
          <w:p w14:paraId="4F862E82" w14:textId="5318E0B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78</w:t>
            </w:r>
          </w:p>
        </w:tc>
        <w:tc>
          <w:tcPr>
            <w:tcW w:w="431" w:type="pct"/>
            <w:tcBorders>
              <w:top w:val="single" w:sz="4" w:space="0" w:color="auto"/>
              <w:left w:val="single" w:sz="4" w:space="0" w:color="auto"/>
              <w:bottom w:val="single" w:sz="4" w:space="0" w:color="auto"/>
              <w:right w:val="single" w:sz="4" w:space="0" w:color="auto"/>
            </w:tcBorders>
            <w:vAlign w:val="center"/>
          </w:tcPr>
          <w:p w14:paraId="69B31ACC" w14:textId="321A060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171801B1" w14:textId="039962C4"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517" w:type="pct"/>
            <w:tcBorders>
              <w:top w:val="single" w:sz="4" w:space="0" w:color="auto"/>
              <w:left w:val="single" w:sz="4" w:space="0" w:color="auto"/>
              <w:bottom w:val="single" w:sz="4" w:space="0" w:color="auto"/>
              <w:right w:val="single" w:sz="4" w:space="0" w:color="auto"/>
            </w:tcBorders>
            <w:vAlign w:val="center"/>
          </w:tcPr>
          <w:p w14:paraId="0F05A744" w14:textId="63E6C348"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36</w:t>
            </w:r>
          </w:p>
        </w:tc>
        <w:tc>
          <w:tcPr>
            <w:tcW w:w="433" w:type="pct"/>
            <w:tcBorders>
              <w:top w:val="single" w:sz="4" w:space="0" w:color="auto"/>
              <w:left w:val="single" w:sz="4" w:space="0" w:color="auto"/>
              <w:bottom w:val="single" w:sz="4" w:space="0" w:color="auto"/>
              <w:right w:val="single" w:sz="4" w:space="0" w:color="auto"/>
            </w:tcBorders>
            <w:vAlign w:val="center"/>
          </w:tcPr>
          <w:p w14:paraId="66EE8583" w14:textId="435D351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w:t>
            </w:r>
          </w:p>
        </w:tc>
        <w:tc>
          <w:tcPr>
            <w:tcW w:w="430" w:type="pct"/>
            <w:tcBorders>
              <w:top w:val="single" w:sz="4" w:space="0" w:color="auto"/>
              <w:left w:val="single" w:sz="4" w:space="0" w:color="auto"/>
              <w:bottom w:val="single" w:sz="4" w:space="0" w:color="auto"/>
              <w:right w:val="single" w:sz="4" w:space="0" w:color="auto"/>
            </w:tcBorders>
            <w:vAlign w:val="center"/>
          </w:tcPr>
          <w:p w14:paraId="6784DA10" w14:textId="72A414F9"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118</w:t>
            </w:r>
          </w:p>
        </w:tc>
      </w:tr>
      <w:tr w:rsidR="00FD704D" w:rsidRPr="00FC08D1" w14:paraId="2C410037"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3A278D58" w14:textId="77777777" w:rsidR="00FD704D" w:rsidRPr="00FC08D1" w:rsidRDefault="00FD704D" w:rsidP="00FD704D">
            <w:pPr>
              <w:spacing w:before="0" w:after="0"/>
              <w:rPr>
                <w:rFonts w:cstheme="minorHAnsi"/>
                <w:i/>
                <w:iCs/>
                <w:sz w:val="16"/>
                <w:szCs w:val="16"/>
              </w:rPr>
            </w:pPr>
            <w:r w:rsidRPr="00FC08D1">
              <w:rPr>
                <w:rFonts w:cstheme="minorHAnsi"/>
                <w:i/>
                <w:iCs/>
                <w:sz w:val="16"/>
                <w:szCs w:val="16"/>
              </w:rPr>
              <w:t>Mycobacterium tuberculosis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1A662EBB" w14:textId="77777777" w:rsidR="00FD704D" w:rsidRPr="00FC08D1" w:rsidRDefault="00FD704D" w:rsidP="00FD704D">
            <w:pPr>
              <w:spacing w:before="0" w:after="0"/>
              <w:rPr>
                <w:rFonts w:cstheme="minorHAnsi"/>
                <w:sz w:val="16"/>
                <w:szCs w:val="16"/>
              </w:rPr>
            </w:pPr>
            <w:r w:rsidRPr="00FC08D1">
              <w:rPr>
                <w:rFonts w:cstheme="minorHAnsi"/>
                <w:sz w:val="16"/>
                <w:szCs w:val="16"/>
              </w:rPr>
              <w:t>Multidrug-resistant – at least rifampicin- and isoniazid-resistant</w:t>
            </w:r>
          </w:p>
        </w:tc>
        <w:tc>
          <w:tcPr>
            <w:tcW w:w="431" w:type="pct"/>
            <w:tcBorders>
              <w:top w:val="single" w:sz="4" w:space="0" w:color="auto"/>
              <w:left w:val="single" w:sz="4" w:space="0" w:color="auto"/>
              <w:bottom w:val="single" w:sz="4" w:space="0" w:color="auto"/>
              <w:right w:val="single" w:sz="4" w:space="0" w:color="auto"/>
            </w:tcBorders>
            <w:vAlign w:val="center"/>
          </w:tcPr>
          <w:p w14:paraId="5D1B7387" w14:textId="07045C36"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12</w:t>
            </w:r>
          </w:p>
        </w:tc>
        <w:tc>
          <w:tcPr>
            <w:tcW w:w="431" w:type="pct"/>
            <w:tcBorders>
              <w:top w:val="single" w:sz="4" w:space="0" w:color="auto"/>
              <w:left w:val="single" w:sz="4" w:space="0" w:color="auto"/>
              <w:bottom w:val="single" w:sz="4" w:space="0" w:color="auto"/>
              <w:right w:val="single" w:sz="4" w:space="0" w:color="auto"/>
            </w:tcBorders>
            <w:vAlign w:val="center"/>
          </w:tcPr>
          <w:p w14:paraId="012BF9B5" w14:textId="688DE91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0F174B4E" w14:textId="6EE3AB79"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0BB0ABCF" w14:textId="4CB9D2E2"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3" w:type="pct"/>
            <w:tcBorders>
              <w:top w:val="single" w:sz="4" w:space="0" w:color="auto"/>
              <w:left w:val="single" w:sz="4" w:space="0" w:color="auto"/>
              <w:bottom w:val="single" w:sz="4" w:space="0" w:color="auto"/>
              <w:right w:val="single" w:sz="4" w:space="0" w:color="auto"/>
            </w:tcBorders>
            <w:vAlign w:val="center"/>
          </w:tcPr>
          <w:p w14:paraId="13BBD338" w14:textId="07A4DC52"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w:t>
            </w:r>
          </w:p>
        </w:tc>
        <w:tc>
          <w:tcPr>
            <w:tcW w:w="430" w:type="pct"/>
            <w:tcBorders>
              <w:top w:val="single" w:sz="4" w:space="0" w:color="auto"/>
              <w:left w:val="single" w:sz="4" w:space="0" w:color="auto"/>
              <w:bottom w:val="single" w:sz="4" w:space="0" w:color="auto"/>
              <w:right w:val="single" w:sz="4" w:space="0" w:color="auto"/>
            </w:tcBorders>
            <w:vAlign w:val="center"/>
          </w:tcPr>
          <w:p w14:paraId="27A2D137" w14:textId="024B1640"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16</w:t>
            </w:r>
          </w:p>
        </w:tc>
      </w:tr>
      <w:tr w:rsidR="00FD704D" w:rsidRPr="00FC08D1" w14:paraId="5E685FE6" w14:textId="77777777" w:rsidTr="00FD704D">
        <w:trPr>
          <w:trHeight w:val="227"/>
        </w:trPr>
        <w:tc>
          <w:tcPr>
            <w:tcW w:w="763" w:type="pct"/>
            <w:vMerge w:val="restart"/>
            <w:tcBorders>
              <w:top w:val="single" w:sz="4" w:space="0" w:color="auto"/>
              <w:left w:val="single" w:sz="4" w:space="0" w:color="auto"/>
              <w:right w:val="single" w:sz="4" w:space="0" w:color="auto"/>
            </w:tcBorders>
            <w:vAlign w:val="center"/>
          </w:tcPr>
          <w:p w14:paraId="54B1F5EA" w14:textId="77777777" w:rsidR="00FD704D" w:rsidRPr="00FC08D1" w:rsidRDefault="00FD704D" w:rsidP="00FD704D">
            <w:pPr>
              <w:spacing w:before="0" w:after="0"/>
              <w:rPr>
                <w:rFonts w:cstheme="minorHAnsi"/>
                <w:bCs/>
                <w:i/>
                <w:iCs/>
                <w:sz w:val="16"/>
                <w:szCs w:val="16"/>
              </w:rPr>
            </w:pPr>
            <w:r w:rsidRPr="00FC08D1">
              <w:rPr>
                <w:rFonts w:cstheme="minorHAnsi"/>
                <w:i/>
                <w:iCs/>
                <w:color w:val="auto"/>
                <w:sz w:val="16"/>
                <w:szCs w:val="16"/>
              </w:rPr>
              <w:t>Neisseria gonorrhoeae</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hideMark/>
          </w:tcPr>
          <w:p w14:paraId="4A33EF7B"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Azithromycin-nonsusceptible (low-level)</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5771F32" w14:textId="0F96BBB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4</w:t>
            </w:r>
            <w:r w:rsidR="00FB5F22">
              <w:rPr>
                <w:rFonts w:cstheme="minorHAnsi"/>
                <w:color w:val="000000"/>
                <w:sz w:val="16"/>
                <w:szCs w:val="16"/>
              </w:rPr>
              <w:t>4</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05F48F05" w14:textId="24003B1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121F5BBB" w14:textId="256889A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580ECF27" w14:textId="35E00214" w:rsidR="00FD704D" w:rsidRPr="00FD704D" w:rsidRDefault="00FD704D" w:rsidP="00FD704D">
            <w:pPr>
              <w:spacing w:before="0" w:after="0"/>
              <w:jc w:val="center"/>
              <w:rPr>
                <w:rFonts w:cstheme="minorHAnsi"/>
                <w:color w:val="auto"/>
                <w:sz w:val="16"/>
                <w:szCs w:val="16"/>
                <w:highlight w:val="yellow"/>
              </w:rPr>
            </w:pPr>
            <w:r w:rsidRPr="00FD704D">
              <w:rPr>
                <w:rFonts w:cstheme="minorHAnsi"/>
                <w:color w:val="000000"/>
                <w:sz w:val="16"/>
                <w:szCs w:val="16"/>
              </w:rPr>
              <w:t>845</w:t>
            </w:r>
          </w:p>
        </w:tc>
        <w:tc>
          <w:tcPr>
            <w:tcW w:w="433" w:type="pct"/>
            <w:tcBorders>
              <w:top w:val="single" w:sz="4" w:space="0" w:color="auto"/>
              <w:left w:val="single" w:sz="4" w:space="0" w:color="auto"/>
              <w:bottom w:val="single" w:sz="4" w:space="0" w:color="D9D9D9" w:themeColor="background1" w:themeShade="D9"/>
              <w:right w:val="single" w:sz="4" w:space="0" w:color="auto"/>
            </w:tcBorders>
            <w:vAlign w:val="center"/>
          </w:tcPr>
          <w:p w14:paraId="4B2DEA2D" w14:textId="76672459" w:rsidR="00FD704D" w:rsidRPr="00FD704D" w:rsidRDefault="00FD704D" w:rsidP="00FD704D">
            <w:pPr>
              <w:spacing w:before="0" w:after="0"/>
              <w:jc w:val="center"/>
              <w:rPr>
                <w:rFonts w:cstheme="minorHAnsi"/>
                <w:color w:val="auto"/>
                <w:sz w:val="16"/>
                <w:szCs w:val="16"/>
                <w:highlight w:val="yellow"/>
              </w:rPr>
            </w:pPr>
            <w:r w:rsidRPr="00FD704D">
              <w:rPr>
                <w:rFonts w:cstheme="minorHAnsi"/>
                <w:color w:val="000000"/>
                <w:sz w:val="16"/>
                <w:szCs w:val="16"/>
              </w:rPr>
              <w:t>120</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3B7DA67A" w14:textId="61A4FD93"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1,00</w:t>
            </w:r>
            <w:r w:rsidR="00FB5F22" w:rsidRPr="00703F1C">
              <w:rPr>
                <w:rFonts w:cstheme="minorHAnsi"/>
                <w:color w:val="000000"/>
                <w:sz w:val="16"/>
                <w:szCs w:val="16"/>
              </w:rPr>
              <w:t>9</w:t>
            </w:r>
          </w:p>
        </w:tc>
      </w:tr>
      <w:tr w:rsidR="00FD704D" w:rsidRPr="00FC08D1" w14:paraId="75E81D87" w14:textId="77777777" w:rsidTr="00FD704D">
        <w:trPr>
          <w:trHeight w:val="227"/>
        </w:trPr>
        <w:tc>
          <w:tcPr>
            <w:tcW w:w="763" w:type="pct"/>
            <w:vMerge/>
            <w:tcBorders>
              <w:left w:val="single" w:sz="4" w:space="0" w:color="auto"/>
              <w:right w:val="single" w:sz="4" w:space="0" w:color="auto"/>
            </w:tcBorders>
            <w:vAlign w:val="center"/>
          </w:tcPr>
          <w:p w14:paraId="6533E2A1" w14:textId="77777777" w:rsidR="00FD704D" w:rsidRPr="00FC08D1" w:rsidRDefault="00FD704D" w:rsidP="00FD70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8A1FCB"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Azithromycin-nonsusceptible (high-level)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F27866" w14:textId="024DD5E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01D01A" w14:textId="09B0AB0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C993044" w14:textId="19CF057D"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BDD6ABB" w14:textId="7831D637"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16</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8547374" w14:textId="6D0769D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11</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ADE1C15" w14:textId="2C96C8F0"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30</w:t>
            </w:r>
          </w:p>
        </w:tc>
      </w:tr>
      <w:tr w:rsidR="00FD704D" w:rsidRPr="00FC08D1" w14:paraId="3BD60D6B" w14:textId="77777777" w:rsidTr="00FD704D">
        <w:trPr>
          <w:trHeight w:val="227"/>
        </w:trPr>
        <w:tc>
          <w:tcPr>
            <w:tcW w:w="763" w:type="pct"/>
            <w:vMerge/>
            <w:tcBorders>
              <w:left w:val="single" w:sz="4" w:space="0" w:color="auto"/>
              <w:right w:val="single" w:sz="4" w:space="0" w:color="auto"/>
            </w:tcBorders>
            <w:vAlign w:val="center"/>
          </w:tcPr>
          <w:p w14:paraId="64C1C451" w14:textId="77777777" w:rsidR="00FD704D" w:rsidRPr="00FC08D1" w:rsidRDefault="00FD704D" w:rsidP="00FD704D">
            <w:pPr>
              <w:spacing w:before="0" w:after="0"/>
              <w:rPr>
                <w:rFonts w:cstheme="minorHAnsi"/>
                <w:color w:val="auto"/>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895566D"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 xml:space="preserve">Ceftriaxone-nonsusceptible </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4218F3B" w14:textId="455C846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5</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680992E" w14:textId="791F65C4"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E81763D" w14:textId="64E96214"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7A1FE03" w14:textId="70EE40FC"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5</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C9AC309" w14:textId="565E089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18</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838F32D" w14:textId="01084759"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28</w:t>
            </w:r>
          </w:p>
        </w:tc>
      </w:tr>
      <w:tr w:rsidR="00FD704D" w:rsidRPr="00FC08D1" w14:paraId="4246E36C" w14:textId="77777777" w:rsidTr="00FD704D">
        <w:trPr>
          <w:trHeight w:val="227"/>
        </w:trPr>
        <w:tc>
          <w:tcPr>
            <w:tcW w:w="763" w:type="pct"/>
            <w:vMerge/>
            <w:tcBorders>
              <w:left w:val="single" w:sz="4" w:space="0" w:color="auto"/>
              <w:right w:val="single" w:sz="4" w:space="0" w:color="auto"/>
            </w:tcBorders>
            <w:vAlign w:val="center"/>
          </w:tcPr>
          <w:p w14:paraId="1DCD9651" w14:textId="77777777" w:rsidR="00FD704D" w:rsidRPr="00FC08D1" w:rsidRDefault="00FD704D" w:rsidP="00FD70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30C7019"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Ceftriaxone-nonsusceptible and azithromycin-nonsusceptible (low-level)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3564A5" w14:textId="35E611AE"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E62E7A1" w14:textId="17D0F61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35CF596" w14:textId="4E7B242D"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0465D21" w14:textId="3EBA96F6"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4</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66F6219" w14:textId="49D0D55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A13523E" w14:textId="2F54148D"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5</w:t>
            </w:r>
          </w:p>
        </w:tc>
      </w:tr>
      <w:tr w:rsidR="00FD704D" w:rsidRPr="00FC08D1" w14:paraId="608E98F5" w14:textId="77777777" w:rsidTr="00FD704D">
        <w:trPr>
          <w:trHeight w:val="227"/>
        </w:trPr>
        <w:tc>
          <w:tcPr>
            <w:tcW w:w="763" w:type="pct"/>
            <w:vMerge/>
            <w:tcBorders>
              <w:left w:val="single" w:sz="4" w:space="0" w:color="auto"/>
              <w:right w:val="single" w:sz="4" w:space="0" w:color="auto"/>
            </w:tcBorders>
            <w:vAlign w:val="center"/>
          </w:tcPr>
          <w:p w14:paraId="348F8A57" w14:textId="77777777" w:rsidR="00FD704D" w:rsidRPr="00FC08D1" w:rsidRDefault="00FD704D" w:rsidP="00FD70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1BAF8DC" w14:textId="77777777" w:rsidR="00FD704D" w:rsidRPr="00FC08D1" w:rsidRDefault="00FD704D" w:rsidP="00FD704D">
            <w:pPr>
              <w:spacing w:before="0" w:after="0"/>
              <w:rPr>
                <w:rFonts w:cstheme="minorHAnsi"/>
                <w:sz w:val="16"/>
                <w:szCs w:val="16"/>
              </w:rPr>
            </w:pPr>
            <w:r w:rsidRPr="00FC08D1">
              <w:rPr>
                <w:rFonts w:cstheme="minorHAnsi"/>
                <w:color w:val="auto"/>
                <w:sz w:val="16"/>
                <w:szCs w:val="16"/>
              </w:rPr>
              <w:t>Ceftriaxone-nonsusceptible and azithromycin-nonsusceptible (high-level)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CE9CDCF" w14:textId="148C1FA3"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0897FC1" w14:textId="2F87D7C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5F6DBC4" w14:textId="43ED284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A59C114" w14:textId="26C0763B"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5</w:t>
            </w:r>
          </w:p>
        </w:tc>
        <w:tc>
          <w:tcPr>
            <w:tcW w:w="43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050CBB2" w14:textId="37B5CAE6"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A344AE" w14:textId="271F6A2E"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6</w:t>
            </w:r>
          </w:p>
        </w:tc>
      </w:tr>
      <w:tr w:rsidR="00AE3767" w:rsidRPr="00FC08D1" w14:paraId="03900D17" w14:textId="77777777" w:rsidTr="00FD704D">
        <w:trPr>
          <w:trHeight w:val="227"/>
        </w:trPr>
        <w:tc>
          <w:tcPr>
            <w:tcW w:w="763" w:type="pct"/>
            <w:vMerge/>
            <w:tcBorders>
              <w:left w:val="single" w:sz="4" w:space="0" w:color="auto"/>
              <w:bottom w:val="single" w:sz="4" w:space="0" w:color="auto"/>
              <w:right w:val="single" w:sz="4" w:space="0" w:color="auto"/>
            </w:tcBorders>
            <w:vAlign w:val="center"/>
          </w:tcPr>
          <w:p w14:paraId="598ECF5C"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56B5ECE3"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Gentamicin-resistant</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1C4DB2F5"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BD72975"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385E6025"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179B41FD"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3" w:type="pct"/>
            <w:tcBorders>
              <w:top w:val="single" w:sz="4" w:space="0" w:color="D9D9D9" w:themeColor="background1" w:themeShade="D9"/>
              <w:left w:val="single" w:sz="4" w:space="0" w:color="auto"/>
              <w:bottom w:val="single" w:sz="4" w:space="0" w:color="auto"/>
              <w:right w:val="single" w:sz="4" w:space="0" w:color="auto"/>
            </w:tcBorders>
            <w:vAlign w:val="center"/>
          </w:tcPr>
          <w:p w14:paraId="3A3F3285"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2581E738" w14:textId="77777777" w:rsidR="00EB6106" w:rsidRPr="00703F1C" w:rsidRDefault="00EB6106" w:rsidP="00FD704D">
            <w:pPr>
              <w:spacing w:before="0" w:after="0"/>
              <w:jc w:val="center"/>
              <w:rPr>
                <w:rFonts w:cstheme="minorHAnsi"/>
                <w:color w:val="auto"/>
                <w:sz w:val="16"/>
                <w:szCs w:val="16"/>
              </w:rPr>
            </w:pPr>
            <w:r w:rsidRPr="00703F1C">
              <w:rPr>
                <w:rFonts w:cstheme="minorHAnsi"/>
                <w:color w:val="auto"/>
                <w:sz w:val="16"/>
                <w:szCs w:val="16"/>
              </w:rPr>
              <w:t>0</w:t>
            </w:r>
          </w:p>
        </w:tc>
      </w:tr>
      <w:tr w:rsidR="00FD704D" w:rsidRPr="00FC08D1" w14:paraId="1F8F228D"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4852D23E" w14:textId="77777777" w:rsidR="00FD704D" w:rsidRPr="00FC08D1" w:rsidRDefault="00FD704D" w:rsidP="00FD704D">
            <w:pPr>
              <w:spacing w:before="0" w:after="0"/>
              <w:rPr>
                <w:rFonts w:cstheme="minorHAnsi"/>
                <w:i/>
                <w:iCs/>
                <w:sz w:val="16"/>
                <w:szCs w:val="16"/>
              </w:rPr>
            </w:pPr>
            <w:r w:rsidRPr="00FC08D1">
              <w:rPr>
                <w:rFonts w:cstheme="minorHAnsi"/>
                <w:i/>
                <w:iCs/>
                <w:sz w:val="16"/>
                <w:szCs w:val="16"/>
              </w:rPr>
              <w:t>Neisseria meningitidis</w:t>
            </w:r>
          </w:p>
        </w:tc>
        <w:tc>
          <w:tcPr>
            <w:tcW w:w="1534" w:type="pct"/>
            <w:tcBorders>
              <w:top w:val="single" w:sz="4" w:space="0" w:color="auto"/>
              <w:left w:val="single" w:sz="4" w:space="0" w:color="auto"/>
              <w:bottom w:val="single" w:sz="4" w:space="0" w:color="auto"/>
              <w:right w:val="single" w:sz="4" w:space="0" w:color="auto"/>
            </w:tcBorders>
            <w:vAlign w:val="center"/>
          </w:tcPr>
          <w:p w14:paraId="2C5878C7"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Ciprofloxacin-nonsusceptible</w:t>
            </w:r>
          </w:p>
        </w:tc>
        <w:tc>
          <w:tcPr>
            <w:tcW w:w="431" w:type="pct"/>
            <w:tcBorders>
              <w:top w:val="single" w:sz="4" w:space="0" w:color="auto"/>
              <w:left w:val="single" w:sz="4" w:space="0" w:color="auto"/>
              <w:bottom w:val="single" w:sz="4" w:space="0" w:color="auto"/>
              <w:right w:val="single" w:sz="4" w:space="0" w:color="auto"/>
            </w:tcBorders>
            <w:vAlign w:val="center"/>
          </w:tcPr>
          <w:p w14:paraId="591E457B" w14:textId="1F25481B"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431" w:type="pct"/>
            <w:tcBorders>
              <w:top w:val="single" w:sz="4" w:space="0" w:color="auto"/>
              <w:left w:val="single" w:sz="4" w:space="0" w:color="auto"/>
              <w:bottom w:val="single" w:sz="4" w:space="0" w:color="auto"/>
              <w:right w:val="single" w:sz="4" w:space="0" w:color="auto"/>
            </w:tcBorders>
            <w:vAlign w:val="center"/>
          </w:tcPr>
          <w:p w14:paraId="795C5BB1" w14:textId="2158F1A6"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67369799" w14:textId="34066316"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3462C3FD" w14:textId="42806A9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4</w:t>
            </w:r>
          </w:p>
        </w:tc>
        <w:tc>
          <w:tcPr>
            <w:tcW w:w="433" w:type="pct"/>
            <w:tcBorders>
              <w:top w:val="single" w:sz="4" w:space="0" w:color="auto"/>
              <w:left w:val="single" w:sz="4" w:space="0" w:color="auto"/>
              <w:bottom w:val="single" w:sz="4" w:space="0" w:color="auto"/>
              <w:right w:val="single" w:sz="4" w:space="0" w:color="auto"/>
            </w:tcBorders>
            <w:vAlign w:val="center"/>
          </w:tcPr>
          <w:p w14:paraId="4C05A0F8" w14:textId="6919311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0EFD1EB1" w14:textId="68BA8FB9"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5</w:t>
            </w:r>
          </w:p>
        </w:tc>
      </w:tr>
      <w:tr w:rsidR="00FD704D" w:rsidRPr="00FC08D1" w14:paraId="45C29E61" w14:textId="77777777" w:rsidTr="00FD704D">
        <w:trPr>
          <w:trHeight w:val="227"/>
        </w:trPr>
        <w:tc>
          <w:tcPr>
            <w:tcW w:w="763" w:type="pct"/>
            <w:vMerge w:val="restart"/>
            <w:tcBorders>
              <w:top w:val="single" w:sz="4" w:space="0" w:color="auto"/>
              <w:left w:val="single" w:sz="4" w:space="0" w:color="auto"/>
              <w:right w:val="single" w:sz="4" w:space="0" w:color="auto"/>
            </w:tcBorders>
            <w:vAlign w:val="center"/>
          </w:tcPr>
          <w:p w14:paraId="512D422E" w14:textId="77777777" w:rsidR="00FD704D" w:rsidRPr="00FC08D1" w:rsidRDefault="00FD704D" w:rsidP="00FD704D">
            <w:pPr>
              <w:spacing w:before="0" w:after="0"/>
              <w:rPr>
                <w:rFonts w:cstheme="minorHAnsi"/>
                <w:i/>
                <w:iCs/>
                <w:sz w:val="16"/>
                <w:szCs w:val="16"/>
              </w:rPr>
            </w:pPr>
            <w:r w:rsidRPr="00FC08D1">
              <w:rPr>
                <w:rFonts w:cstheme="minorHAnsi"/>
                <w:i/>
                <w:iCs/>
                <w:sz w:val="16"/>
                <w:szCs w:val="16"/>
              </w:rPr>
              <w:t>Pseudomonas aeruginosa</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5050B913"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3D8E9FD" w14:textId="0EDA311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57</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39571D0" w14:textId="000BC56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2</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473C2FC6" w14:textId="68589819"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6B019877" w14:textId="2529F86D"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16</w:t>
            </w:r>
          </w:p>
        </w:tc>
        <w:tc>
          <w:tcPr>
            <w:tcW w:w="433" w:type="pct"/>
            <w:tcBorders>
              <w:top w:val="single" w:sz="4" w:space="0" w:color="auto"/>
              <w:left w:val="single" w:sz="4" w:space="0" w:color="auto"/>
              <w:bottom w:val="single" w:sz="4" w:space="0" w:color="D9D9D9" w:themeColor="background1" w:themeShade="D9"/>
              <w:right w:val="single" w:sz="4" w:space="0" w:color="auto"/>
            </w:tcBorders>
            <w:vAlign w:val="center"/>
          </w:tcPr>
          <w:p w14:paraId="37430FC2" w14:textId="77119B28"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7</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22C04924" w14:textId="6227CC83"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82</w:t>
            </w:r>
          </w:p>
        </w:tc>
      </w:tr>
      <w:tr w:rsidR="00FD704D" w:rsidRPr="00FC08D1" w14:paraId="6709AC71" w14:textId="77777777" w:rsidTr="00FD704D">
        <w:trPr>
          <w:trHeight w:val="227"/>
        </w:trPr>
        <w:tc>
          <w:tcPr>
            <w:tcW w:w="763" w:type="pct"/>
            <w:vMerge/>
            <w:tcBorders>
              <w:left w:val="single" w:sz="4" w:space="0" w:color="auto"/>
              <w:bottom w:val="single" w:sz="4" w:space="0" w:color="auto"/>
              <w:right w:val="single" w:sz="4" w:space="0" w:color="auto"/>
            </w:tcBorders>
            <w:vAlign w:val="center"/>
          </w:tcPr>
          <w:p w14:paraId="5642C0D6" w14:textId="77777777" w:rsidR="00FD704D" w:rsidRPr="00FC08D1" w:rsidRDefault="00FD704D" w:rsidP="00FD70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59ECA429" w14:textId="77777777" w:rsidR="00FD704D" w:rsidRPr="00FC08D1" w:rsidRDefault="00FD704D" w:rsidP="00FD704D">
            <w:pPr>
              <w:spacing w:before="0" w:after="0"/>
              <w:rPr>
                <w:rFonts w:cstheme="minorHAnsi"/>
                <w:color w:val="auto"/>
                <w:sz w:val="16"/>
                <w:szCs w:val="16"/>
              </w:rPr>
            </w:pPr>
            <w:r w:rsidRPr="00FC08D1">
              <w:rPr>
                <w:rFonts w:cstheme="minorHAnsi"/>
                <w:color w:val="auto"/>
                <w:sz w:val="16"/>
                <w:szCs w:val="16"/>
              </w:rPr>
              <w:t>Carbapenemase- and ribosomal methyltransferase-producing</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662B19A" w14:textId="6F0CE85F"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11</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734452AF" w14:textId="4E11C13A"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1F24F970" w14:textId="0E8CDD8C"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68820CE2" w14:textId="4698BCA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4</w:t>
            </w:r>
          </w:p>
        </w:tc>
        <w:tc>
          <w:tcPr>
            <w:tcW w:w="433" w:type="pct"/>
            <w:tcBorders>
              <w:top w:val="single" w:sz="4" w:space="0" w:color="D9D9D9" w:themeColor="background1" w:themeShade="D9"/>
              <w:left w:val="single" w:sz="4" w:space="0" w:color="auto"/>
              <w:bottom w:val="single" w:sz="4" w:space="0" w:color="auto"/>
              <w:right w:val="single" w:sz="4" w:space="0" w:color="auto"/>
            </w:tcBorders>
            <w:vAlign w:val="center"/>
          </w:tcPr>
          <w:p w14:paraId="60353A14" w14:textId="0040EE7F"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7501F465" w14:textId="5FDEE88D"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15</w:t>
            </w:r>
          </w:p>
        </w:tc>
      </w:tr>
      <w:tr w:rsidR="00FD704D" w:rsidRPr="00FC08D1" w14:paraId="42A37151"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79295EA9" w14:textId="77777777" w:rsidR="00FD704D" w:rsidRPr="00FC08D1" w:rsidRDefault="00FD704D" w:rsidP="00FD704D">
            <w:pPr>
              <w:spacing w:before="0" w:after="0"/>
              <w:rPr>
                <w:rFonts w:cstheme="minorHAnsi"/>
                <w:bCs/>
                <w:i/>
                <w:iCs/>
                <w:sz w:val="16"/>
                <w:szCs w:val="16"/>
              </w:rPr>
            </w:pPr>
            <w:r w:rsidRPr="00FC08D1">
              <w:rPr>
                <w:rFonts w:cstheme="minorHAnsi"/>
                <w:i/>
                <w:iCs/>
                <w:sz w:val="16"/>
                <w:szCs w:val="16"/>
              </w:rPr>
              <w:t xml:space="preserve">Salmonella </w:t>
            </w:r>
            <w:r w:rsidRPr="00FC08D1">
              <w:rPr>
                <w:rFonts w:cstheme="minorHAnsi"/>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43218403" w14:textId="77777777" w:rsidR="00FD704D" w:rsidRPr="00FC08D1" w:rsidRDefault="00FD704D" w:rsidP="00FD704D">
            <w:pPr>
              <w:spacing w:before="0" w:after="0"/>
              <w:rPr>
                <w:rFonts w:cstheme="minorHAnsi"/>
                <w:sz w:val="16"/>
                <w:szCs w:val="16"/>
              </w:rPr>
            </w:pPr>
            <w:r w:rsidRPr="00FC08D1">
              <w:rPr>
                <w:rFonts w:cstheme="minorHAnsi"/>
                <w:sz w:val="16"/>
                <w:szCs w:val="16"/>
              </w:rPr>
              <w:t xml:space="preserve">Ceftriaxone-nonsusceptible </w:t>
            </w:r>
          </w:p>
        </w:tc>
        <w:tc>
          <w:tcPr>
            <w:tcW w:w="431" w:type="pct"/>
            <w:tcBorders>
              <w:top w:val="single" w:sz="4" w:space="0" w:color="auto"/>
              <w:left w:val="single" w:sz="4" w:space="0" w:color="auto"/>
              <w:bottom w:val="single" w:sz="4" w:space="0" w:color="auto"/>
              <w:right w:val="single" w:sz="4" w:space="0" w:color="auto"/>
            </w:tcBorders>
            <w:vAlign w:val="center"/>
          </w:tcPr>
          <w:p w14:paraId="77D2426D" w14:textId="67170991"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28</w:t>
            </w:r>
          </w:p>
        </w:tc>
        <w:tc>
          <w:tcPr>
            <w:tcW w:w="431" w:type="pct"/>
            <w:tcBorders>
              <w:top w:val="single" w:sz="4" w:space="0" w:color="auto"/>
              <w:left w:val="single" w:sz="4" w:space="0" w:color="auto"/>
              <w:bottom w:val="single" w:sz="4" w:space="0" w:color="auto"/>
              <w:right w:val="single" w:sz="4" w:space="0" w:color="auto"/>
            </w:tcBorders>
            <w:vAlign w:val="center"/>
          </w:tcPr>
          <w:p w14:paraId="584B398C" w14:textId="46D2DB8B"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3</w:t>
            </w:r>
          </w:p>
        </w:tc>
        <w:tc>
          <w:tcPr>
            <w:tcW w:w="461" w:type="pct"/>
            <w:tcBorders>
              <w:top w:val="single" w:sz="4" w:space="0" w:color="auto"/>
              <w:left w:val="single" w:sz="4" w:space="0" w:color="auto"/>
              <w:bottom w:val="single" w:sz="4" w:space="0" w:color="auto"/>
              <w:right w:val="single" w:sz="4" w:space="0" w:color="auto"/>
            </w:tcBorders>
            <w:vAlign w:val="center"/>
          </w:tcPr>
          <w:p w14:paraId="58EB83B4" w14:textId="1FDD3B2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w:t>
            </w:r>
          </w:p>
        </w:tc>
        <w:tc>
          <w:tcPr>
            <w:tcW w:w="517" w:type="pct"/>
            <w:tcBorders>
              <w:top w:val="single" w:sz="4" w:space="0" w:color="auto"/>
              <w:left w:val="single" w:sz="4" w:space="0" w:color="auto"/>
              <w:bottom w:val="single" w:sz="4" w:space="0" w:color="auto"/>
              <w:right w:val="single" w:sz="4" w:space="0" w:color="auto"/>
            </w:tcBorders>
            <w:vAlign w:val="center"/>
          </w:tcPr>
          <w:p w14:paraId="5E28740B" w14:textId="05CDD07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58</w:t>
            </w:r>
          </w:p>
        </w:tc>
        <w:tc>
          <w:tcPr>
            <w:tcW w:w="433" w:type="pct"/>
            <w:tcBorders>
              <w:top w:val="single" w:sz="4" w:space="0" w:color="auto"/>
              <w:left w:val="single" w:sz="4" w:space="0" w:color="auto"/>
              <w:bottom w:val="single" w:sz="4" w:space="0" w:color="auto"/>
              <w:right w:val="single" w:sz="4" w:space="0" w:color="auto"/>
            </w:tcBorders>
            <w:vAlign w:val="center"/>
          </w:tcPr>
          <w:p w14:paraId="50F8BA2A" w14:textId="2545D4C5"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14</w:t>
            </w:r>
          </w:p>
        </w:tc>
        <w:tc>
          <w:tcPr>
            <w:tcW w:w="430" w:type="pct"/>
            <w:tcBorders>
              <w:top w:val="single" w:sz="4" w:space="0" w:color="auto"/>
              <w:left w:val="single" w:sz="4" w:space="0" w:color="auto"/>
              <w:bottom w:val="single" w:sz="4" w:space="0" w:color="auto"/>
              <w:right w:val="single" w:sz="4" w:space="0" w:color="auto"/>
            </w:tcBorders>
            <w:vAlign w:val="center"/>
          </w:tcPr>
          <w:p w14:paraId="710AB3DF" w14:textId="3C0D16D7" w:rsidR="00FD704D" w:rsidRPr="00703F1C" w:rsidRDefault="00FD704D" w:rsidP="00FD704D">
            <w:pPr>
              <w:spacing w:before="0" w:after="0"/>
              <w:jc w:val="center"/>
              <w:rPr>
                <w:rFonts w:cstheme="minorHAnsi"/>
                <w:color w:val="auto"/>
                <w:sz w:val="16"/>
                <w:szCs w:val="16"/>
              </w:rPr>
            </w:pPr>
            <w:r w:rsidRPr="00703F1C">
              <w:rPr>
                <w:rFonts w:cstheme="minorHAnsi"/>
                <w:color w:val="000000"/>
                <w:sz w:val="16"/>
                <w:szCs w:val="16"/>
              </w:rPr>
              <w:t>104</w:t>
            </w:r>
          </w:p>
        </w:tc>
      </w:tr>
      <w:tr w:rsidR="00FD704D" w:rsidRPr="00FC08D1" w14:paraId="46D05488"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133EFB48" w14:textId="77777777" w:rsidR="00FD704D" w:rsidRPr="00FC08D1" w:rsidRDefault="00FD704D" w:rsidP="00FD704D">
            <w:pPr>
              <w:spacing w:before="0" w:after="0"/>
              <w:rPr>
                <w:rFonts w:cstheme="minorHAnsi"/>
                <w:bCs/>
                <w:i/>
                <w:iCs/>
                <w:sz w:val="16"/>
                <w:szCs w:val="16"/>
              </w:rPr>
            </w:pPr>
            <w:r w:rsidRPr="00FC08D1">
              <w:rPr>
                <w:rFonts w:cstheme="minorHAnsi"/>
                <w:i/>
                <w:iCs/>
                <w:sz w:val="16"/>
                <w:szCs w:val="16"/>
              </w:rPr>
              <w:t xml:space="preserve">Shigella </w:t>
            </w:r>
            <w:r w:rsidRPr="00FC08D1">
              <w:rPr>
                <w:rFonts w:cstheme="minorHAnsi"/>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723ABE3D" w14:textId="77777777" w:rsidR="00FD704D" w:rsidRPr="00FC08D1" w:rsidRDefault="00FD704D" w:rsidP="00FD704D">
            <w:pPr>
              <w:spacing w:before="0" w:after="0"/>
              <w:rPr>
                <w:rFonts w:cstheme="minorHAnsi"/>
                <w:sz w:val="16"/>
                <w:szCs w:val="16"/>
              </w:rPr>
            </w:pPr>
            <w:r w:rsidRPr="00FC08D1">
              <w:rPr>
                <w:rFonts w:cstheme="minorHAnsi"/>
                <w:sz w:val="16"/>
                <w:szCs w:val="16"/>
              </w:rPr>
              <w:t>Multidrug-resistant</w:t>
            </w:r>
          </w:p>
        </w:tc>
        <w:tc>
          <w:tcPr>
            <w:tcW w:w="431" w:type="pct"/>
            <w:tcBorders>
              <w:top w:val="single" w:sz="4" w:space="0" w:color="auto"/>
              <w:left w:val="single" w:sz="4" w:space="0" w:color="auto"/>
              <w:bottom w:val="single" w:sz="4" w:space="0" w:color="auto"/>
              <w:right w:val="single" w:sz="4" w:space="0" w:color="auto"/>
            </w:tcBorders>
            <w:vAlign w:val="center"/>
          </w:tcPr>
          <w:p w14:paraId="52A11622" w14:textId="3DA08B80"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140</w:t>
            </w:r>
          </w:p>
        </w:tc>
        <w:tc>
          <w:tcPr>
            <w:tcW w:w="431" w:type="pct"/>
            <w:tcBorders>
              <w:top w:val="single" w:sz="4" w:space="0" w:color="auto"/>
              <w:left w:val="single" w:sz="4" w:space="0" w:color="auto"/>
              <w:bottom w:val="single" w:sz="4" w:space="0" w:color="auto"/>
              <w:right w:val="single" w:sz="4" w:space="0" w:color="auto"/>
            </w:tcBorders>
            <w:vAlign w:val="center"/>
          </w:tcPr>
          <w:p w14:paraId="08DAE674" w14:textId="2B9CC9F2" w:rsidR="00FD704D" w:rsidRPr="00FD704D" w:rsidRDefault="00B04F44" w:rsidP="00FD704D">
            <w:pPr>
              <w:spacing w:before="0" w:after="0"/>
              <w:jc w:val="center"/>
              <w:rPr>
                <w:rFonts w:cstheme="minorHAnsi"/>
                <w:color w:val="auto"/>
                <w:sz w:val="16"/>
                <w:szCs w:val="16"/>
              </w:rPr>
            </w:pPr>
            <w:r>
              <w:rPr>
                <w:rFonts w:cstheme="minorHAnsi"/>
                <w:color w:val="000000"/>
                <w:sz w:val="16"/>
                <w:szCs w:val="16"/>
              </w:rPr>
              <w:t>6</w:t>
            </w:r>
          </w:p>
        </w:tc>
        <w:tc>
          <w:tcPr>
            <w:tcW w:w="461" w:type="pct"/>
            <w:tcBorders>
              <w:top w:val="single" w:sz="4" w:space="0" w:color="auto"/>
              <w:left w:val="single" w:sz="4" w:space="0" w:color="auto"/>
              <w:bottom w:val="single" w:sz="4" w:space="0" w:color="auto"/>
              <w:right w:val="single" w:sz="4" w:space="0" w:color="auto"/>
            </w:tcBorders>
            <w:vAlign w:val="center"/>
          </w:tcPr>
          <w:p w14:paraId="50C7AA49" w14:textId="574ABB2D"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16DC8A90" w14:textId="38FC1B43" w:rsidR="00FD704D" w:rsidRPr="00FD704D" w:rsidRDefault="00B04F44" w:rsidP="00FD704D">
            <w:pPr>
              <w:spacing w:before="0" w:after="0"/>
              <w:jc w:val="center"/>
              <w:rPr>
                <w:rFonts w:cstheme="minorHAnsi"/>
                <w:color w:val="auto"/>
                <w:sz w:val="16"/>
                <w:szCs w:val="16"/>
              </w:rPr>
            </w:pPr>
            <w:r>
              <w:rPr>
                <w:rFonts w:cstheme="minorHAnsi"/>
                <w:color w:val="000000"/>
                <w:sz w:val="16"/>
                <w:szCs w:val="16"/>
              </w:rPr>
              <w:t>154</w:t>
            </w:r>
          </w:p>
        </w:tc>
        <w:tc>
          <w:tcPr>
            <w:tcW w:w="433" w:type="pct"/>
            <w:tcBorders>
              <w:top w:val="single" w:sz="4" w:space="0" w:color="auto"/>
              <w:left w:val="single" w:sz="4" w:space="0" w:color="auto"/>
              <w:bottom w:val="single" w:sz="4" w:space="0" w:color="auto"/>
              <w:right w:val="single" w:sz="4" w:space="0" w:color="auto"/>
            </w:tcBorders>
            <w:vAlign w:val="center"/>
          </w:tcPr>
          <w:p w14:paraId="25BC7A33" w14:textId="096B4F52" w:rsidR="00FD704D" w:rsidRPr="00FD704D" w:rsidRDefault="00FD704D" w:rsidP="00FD704D">
            <w:pPr>
              <w:spacing w:before="0" w:after="0"/>
              <w:jc w:val="center"/>
              <w:rPr>
                <w:rFonts w:cstheme="minorHAnsi"/>
                <w:color w:val="auto"/>
                <w:sz w:val="16"/>
                <w:szCs w:val="16"/>
              </w:rPr>
            </w:pPr>
            <w:r w:rsidRPr="00FD704D">
              <w:rPr>
                <w:rFonts w:cstheme="minorHAnsi"/>
                <w:color w:val="000000"/>
                <w:sz w:val="16"/>
                <w:szCs w:val="16"/>
              </w:rPr>
              <w:t>69</w:t>
            </w:r>
          </w:p>
        </w:tc>
        <w:tc>
          <w:tcPr>
            <w:tcW w:w="430" w:type="pct"/>
            <w:tcBorders>
              <w:top w:val="single" w:sz="4" w:space="0" w:color="auto"/>
              <w:left w:val="single" w:sz="4" w:space="0" w:color="auto"/>
              <w:bottom w:val="single" w:sz="4" w:space="0" w:color="auto"/>
              <w:right w:val="single" w:sz="4" w:space="0" w:color="auto"/>
            </w:tcBorders>
            <w:vAlign w:val="center"/>
          </w:tcPr>
          <w:p w14:paraId="4AA8BFBB" w14:textId="3AAEA4B8" w:rsidR="00FD704D" w:rsidRPr="00703F1C" w:rsidRDefault="00B04F44" w:rsidP="00FD704D">
            <w:pPr>
              <w:spacing w:before="0" w:after="0"/>
              <w:jc w:val="center"/>
              <w:rPr>
                <w:rFonts w:cstheme="minorHAnsi"/>
                <w:color w:val="auto"/>
                <w:sz w:val="16"/>
                <w:szCs w:val="16"/>
              </w:rPr>
            </w:pPr>
            <w:r>
              <w:rPr>
                <w:rFonts w:cstheme="minorHAnsi"/>
                <w:color w:val="000000"/>
                <w:sz w:val="16"/>
                <w:szCs w:val="16"/>
              </w:rPr>
              <w:t>369</w:t>
            </w:r>
          </w:p>
        </w:tc>
      </w:tr>
      <w:tr w:rsidR="00AE3767" w:rsidRPr="00FC08D1" w14:paraId="6D590EEF" w14:textId="77777777" w:rsidTr="00FD704D">
        <w:trPr>
          <w:trHeight w:val="227"/>
        </w:trPr>
        <w:tc>
          <w:tcPr>
            <w:tcW w:w="763" w:type="pct"/>
            <w:vMerge w:val="restart"/>
            <w:tcBorders>
              <w:top w:val="single" w:sz="4" w:space="0" w:color="auto"/>
              <w:left w:val="single" w:sz="4" w:space="0" w:color="auto"/>
              <w:right w:val="single" w:sz="4" w:space="0" w:color="auto"/>
            </w:tcBorders>
            <w:vAlign w:val="center"/>
          </w:tcPr>
          <w:p w14:paraId="4147B8F4" w14:textId="3F5873A4" w:rsidR="00EB6106" w:rsidRPr="00FC08D1" w:rsidRDefault="00EB6106" w:rsidP="00252A4D">
            <w:pPr>
              <w:spacing w:before="0" w:after="0"/>
              <w:rPr>
                <w:rFonts w:cstheme="minorHAnsi"/>
                <w:sz w:val="16"/>
                <w:szCs w:val="16"/>
              </w:rPr>
            </w:pPr>
            <w:r w:rsidRPr="00FC08D1">
              <w:rPr>
                <w:rFonts w:cstheme="minorHAnsi"/>
                <w:i/>
                <w:iCs/>
                <w:sz w:val="16"/>
                <w:szCs w:val="16"/>
              </w:rPr>
              <w:t>Staphylococcus aureus</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778F306B" w14:textId="77777777" w:rsidR="00EB6106" w:rsidRPr="00FC08D1" w:rsidRDefault="00EB6106" w:rsidP="00252A4D">
            <w:pPr>
              <w:spacing w:before="0" w:after="0"/>
              <w:rPr>
                <w:rFonts w:cstheme="minorHAnsi"/>
                <w:sz w:val="16"/>
                <w:szCs w:val="16"/>
              </w:rPr>
            </w:pPr>
            <w:r w:rsidRPr="00FC08D1">
              <w:rPr>
                <w:rFonts w:cstheme="minorHAnsi"/>
                <w:sz w:val="16"/>
                <w:szCs w:val="16"/>
              </w:rPr>
              <w:t>Linezolid-nonsusceptible</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B417986"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29DFDEE0"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0C75FF03"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25C4BC15"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3" w:type="pct"/>
            <w:tcBorders>
              <w:top w:val="single" w:sz="4" w:space="0" w:color="auto"/>
              <w:left w:val="single" w:sz="4" w:space="0" w:color="auto"/>
              <w:bottom w:val="single" w:sz="4" w:space="0" w:color="D9D9D9" w:themeColor="background1" w:themeShade="D9"/>
              <w:right w:val="single" w:sz="4" w:space="0" w:color="auto"/>
            </w:tcBorders>
            <w:vAlign w:val="center"/>
          </w:tcPr>
          <w:p w14:paraId="077028A1"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74D36866" w14:textId="77777777" w:rsidR="00EB6106" w:rsidRPr="00703F1C" w:rsidRDefault="00EB6106" w:rsidP="00FD704D">
            <w:pPr>
              <w:spacing w:before="0" w:after="0"/>
              <w:jc w:val="center"/>
              <w:rPr>
                <w:rFonts w:cstheme="minorHAnsi"/>
                <w:color w:val="auto"/>
                <w:sz w:val="16"/>
                <w:szCs w:val="16"/>
              </w:rPr>
            </w:pPr>
            <w:r w:rsidRPr="00703F1C">
              <w:rPr>
                <w:rFonts w:cstheme="minorHAnsi"/>
                <w:color w:val="auto"/>
                <w:sz w:val="16"/>
                <w:szCs w:val="16"/>
              </w:rPr>
              <w:t>0</w:t>
            </w:r>
          </w:p>
        </w:tc>
      </w:tr>
      <w:tr w:rsidR="00AE3767" w:rsidRPr="00FC08D1" w14:paraId="5043B375" w14:textId="77777777" w:rsidTr="00FD704D">
        <w:trPr>
          <w:trHeight w:val="227"/>
        </w:trPr>
        <w:tc>
          <w:tcPr>
            <w:tcW w:w="763" w:type="pct"/>
            <w:vMerge/>
            <w:tcBorders>
              <w:left w:val="single" w:sz="4" w:space="0" w:color="auto"/>
              <w:bottom w:val="single" w:sz="4" w:space="0" w:color="auto"/>
              <w:right w:val="single" w:sz="4" w:space="0" w:color="auto"/>
            </w:tcBorders>
            <w:vAlign w:val="center"/>
          </w:tcPr>
          <w:p w14:paraId="0C9EC6A9"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42380129" w14:textId="77777777" w:rsidR="00EB6106" w:rsidRPr="00FC08D1" w:rsidRDefault="00EB6106" w:rsidP="00252A4D">
            <w:pPr>
              <w:spacing w:before="0" w:after="0"/>
              <w:rPr>
                <w:rFonts w:cstheme="minorHAnsi"/>
                <w:sz w:val="16"/>
                <w:szCs w:val="16"/>
              </w:rPr>
            </w:pPr>
            <w:r w:rsidRPr="00FC08D1">
              <w:rPr>
                <w:rFonts w:cstheme="minorHAnsi"/>
                <w:sz w:val="16"/>
                <w:szCs w:val="16"/>
              </w:rPr>
              <w:t>Vancomycin-nonsusceptible</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79914B79" w14:textId="6869CA3C" w:rsidR="00EB6106" w:rsidRPr="00FD704D" w:rsidRDefault="00FD704D" w:rsidP="00FD704D">
            <w:pPr>
              <w:spacing w:before="0" w:after="0"/>
              <w:jc w:val="center"/>
              <w:rPr>
                <w:rFonts w:cstheme="minorHAnsi"/>
                <w:color w:val="auto"/>
                <w:sz w:val="16"/>
                <w:szCs w:val="16"/>
              </w:rPr>
            </w:pPr>
            <w:r w:rsidRPr="00FD704D">
              <w:rPr>
                <w:rFonts w:cstheme="minorHAnsi"/>
                <w:color w:val="auto"/>
                <w:sz w:val="16"/>
                <w:szCs w:val="16"/>
              </w:rPr>
              <w:t>0</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56094908"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3D439D49"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65F5CA24"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3" w:type="pct"/>
            <w:tcBorders>
              <w:top w:val="single" w:sz="4" w:space="0" w:color="D9D9D9" w:themeColor="background1" w:themeShade="D9"/>
              <w:left w:val="single" w:sz="4" w:space="0" w:color="auto"/>
              <w:bottom w:val="single" w:sz="4" w:space="0" w:color="auto"/>
              <w:right w:val="single" w:sz="4" w:space="0" w:color="auto"/>
            </w:tcBorders>
            <w:vAlign w:val="center"/>
          </w:tcPr>
          <w:p w14:paraId="2158B201"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62B18B8E" w14:textId="7E2C917C" w:rsidR="00EB6106" w:rsidRPr="00703F1C" w:rsidRDefault="00FD704D" w:rsidP="00FD704D">
            <w:pPr>
              <w:spacing w:before="0" w:after="0"/>
              <w:jc w:val="center"/>
              <w:rPr>
                <w:rFonts w:cstheme="minorHAnsi"/>
                <w:color w:val="auto"/>
                <w:sz w:val="16"/>
                <w:szCs w:val="16"/>
              </w:rPr>
            </w:pPr>
            <w:r w:rsidRPr="00703F1C">
              <w:rPr>
                <w:rFonts w:cstheme="minorHAnsi"/>
                <w:color w:val="auto"/>
                <w:sz w:val="16"/>
                <w:szCs w:val="16"/>
              </w:rPr>
              <w:t>0</w:t>
            </w:r>
          </w:p>
        </w:tc>
      </w:tr>
      <w:tr w:rsidR="00AE3767" w:rsidRPr="00FC08D1" w14:paraId="15E842BB" w14:textId="77777777" w:rsidTr="00FD704D">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5048666C"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Streptococcus pyogenes</w:t>
            </w:r>
          </w:p>
        </w:tc>
        <w:tc>
          <w:tcPr>
            <w:tcW w:w="1534" w:type="pct"/>
            <w:tcBorders>
              <w:top w:val="single" w:sz="4" w:space="0" w:color="auto"/>
              <w:left w:val="single" w:sz="4" w:space="0" w:color="auto"/>
              <w:bottom w:val="single" w:sz="4" w:space="0" w:color="auto"/>
              <w:right w:val="single" w:sz="4" w:space="0" w:color="auto"/>
            </w:tcBorders>
            <w:vAlign w:val="center"/>
          </w:tcPr>
          <w:p w14:paraId="048E0BB0" w14:textId="77777777" w:rsidR="00EB6106" w:rsidRPr="00FC08D1" w:rsidRDefault="00EB6106" w:rsidP="00252A4D">
            <w:pPr>
              <w:spacing w:before="0" w:after="0"/>
              <w:rPr>
                <w:rFonts w:cstheme="minorHAnsi"/>
                <w:sz w:val="16"/>
                <w:szCs w:val="16"/>
              </w:rPr>
            </w:pPr>
            <w:r w:rsidRPr="00FC08D1">
              <w:rPr>
                <w:rFonts w:cstheme="minorHAnsi"/>
                <w:sz w:val="16"/>
                <w:szCs w:val="16"/>
              </w:rPr>
              <w:t>Penicillin reduced susceptibility</w:t>
            </w:r>
          </w:p>
        </w:tc>
        <w:tc>
          <w:tcPr>
            <w:tcW w:w="431" w:type="pct"/>
            <w:tcBorders>
              <w:top w:val="single" w:sz="4" w:space="0" w:color="auto"/>
              <w:left w:val="single" w:sz="4" w:space="0" w:color="auto"/>
              <w:bottom w:val="single" w:sz="4" w:space="0" w:color="auto"/>
              <w:right w:val="single" w:sz="4" w:space="0" w:color="auto"/>
            </w:tcBorders>
            <w:vAlign w:val="center"/>
          </w:tcPr>
          <w:p w14:paraId="5863193B"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1" w:type="pct"/>
            <w:tcBorders>
              <w:top w:val="single" w:sz="4" w:space="0" w:color="auto"/>
              <w:left w:val="single" w:sz="4" w:space="0" w:color="auto"/>
              <w:bottom w:val="single" w:sz="4" w:space="0" w:color="auto"/>
              <w:right w:val="single" w:sz="4" w:space="0" w:color="auto"/>
            </w:tcBorders>
            <w:vAlign w:val="center"/>
          </w:tcPr>
          <w:p w14:paraId="6CCBD269"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6253E826"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47FDEA1F"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3" w:type="pct"/>
            <w:tcBorders>
              <w:top w:val="single" w:sz="4" w:space="0" w:color="auto"/>
              <w:left w:val="single" w:sz="4" w:space="0" w:color="auto"/>
              <w:bottom w:val="single" w:sz="4" w:space="0" w:color="auto"/>
              <w:right w:val="single" w:sz="4" w:space="0" w:color="auto"/>
            </w:tcBorders>
            <w:vAlign w:val="center"/>
          </w:tcPr>
          <w:p w14:paraId="730B8BD0" w14:textId="77777777" w:rsidR="00EB6106" w:rsidRPr="00FD704D" w:rsidRDefault="00EB6106" w:rsidP="00FD704D">
            <w:pPr>
              <w:spacing w:before="0" w:after="0"/>
              <w:jc w:val="center"/>
              <w:rPr>
                <w:rFonts w:cstheme="minorHAnsi"/>
                <w:color w:val="auto"/>
                <w:sz w:val="16"/>
                <w:szCs w:val="16"/>
              </w:rPr>
            </w:pPr>
            <w:r w:rsidRPr="00FD704D">
              <w:rPr>
                <w:rFonts w:cstheme="minorHAnsi"/>
                <w:color w:val="auto"/>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1CFFA1A0" w14:textId="77777777" w:rsidR="00EB6106" w:rsidRPr="00703F1C" w:rsidRDefault="00EB6106" w:rsidP="00FD704D">
            <w:pPr>
              <w:spacing w:before="0" w:after="0"/>
              <w:jc w:val="center"/>
              <w:rPr>
                <w:rFonts w:cstheme="minorHAnsi"/>
                <w:color w:val="auto"/>
                <w:sz w:val="16"/>
                <w:szCs w:val="16"/>
              </w:rPr>
            </w:pPr>
            <w:r w:rsidRPr="00703F1C">
              <w:rPr>
                <w:rFonts w:cstheme="minorHAnsi"/>
                <w:color w:val="auto"/>
                <w:sz w:val="16"/>
                <w:szCs w:val="16"/>
              </w:rPr>
              <w:t>0</w:t>
            </w:r>
          </w:p>
        </w:tc>
      </w:tr>
      <w:tr w:rsidR="00FD704D" w:rsidRPr="00FC08D1" w14:paraId="772848C3" w14:textId="77777777" w:rsidTr="00FD704D">
        <w:trPr>
          <w:trHeight w:val="227"/>
        </w:trPr>
        <w:tc>
          <w:tcPr>
            <w:tcW w:w="763" w:type="pct"/>
            <w:tcBorders>
              <w:top w:val="single" w:sz="4" w:space="0" w:color="auto"/>
              <w:left w:val="single" w:sz="4" w:space="0" w:color="auto"/>
              <w:bottom w:val="single" w:sz="4" w:space="0" w:color="auto"/>
              <w:right w:val="nil"/>
            </w:tcBorders>
            <w:vAlign w:val="center"/>
          </w:tcPr>
          <w:p w14:paraId="0A54BDFA" w14:textId="77777777" w:rsidR="00FD704D" w:rsidRPr="00FC08D1" w:rsidRDefault="00FD704D" w:rsidP="00FD704D">
            <w:pPr>
              <w:spacing w:before="0" w:after="0"/>
              <w:rPr>
                <w:rFonts w:cstheme="minorHAnsi"/>
                <w:i/>
                <w:iCs/>
                <w:sz w:val="16"/>
                <w:szCs w:val="16"/>
              </w:rPr>
            </w:pPr>
          </w:p>
        </w:tc>
        <w:tc>
          <w:tcPr>
            <w:tcW w:w="1534" w:type="pct"/>
            <w:tcBorders>
              <w:top w:val="single" w:sz="4" w:space="0" w:color="auto"/>
              <w:left w:val="nil"/>
              <w:bottom w:val="single" w:sz="4" w:space="0" w:color="auto"/>
              <w:right w:val="single" w:sz="4" w:space="0" w:color="auto"/>
            </w:tcBorders>
            <w:vAlign w:val="center"/>
          </w:tcPr>
          <w:p w14:paraId="7008E294" w14:textId="3ACBD6FB" w:rsidR="00FD704D" w:rsidRPr="00FC08D1" w:rsidRDefault="00FD704D" w:rsidP="00FD704D">
            <w:pPr>
              <w:spacing w:before="0" w:after="0"/>
              <w:rPr>
                <w:rFonts w:cstheme="minorHAnsi"/>
                <w:sz w:val="16"/>
                <w:szCs w:val="16"/>
              </w:rPr>
            </w:pPr>
            <w:r w:rsidRPr="00FC08D1">
              <w:rPr>
                <w:rFonts w:cstheme="minorHAnsi"/>
                <w:b/>
                <w:bCs/>
                <w:sz w:val="16"/>
                <w:szCs w:val="16"/>
              </w:rPr>
              <w:t xml:space="preserve">Total (reported </w:t>
            </w:r>
            <w:r w:rsidRPr="00FD704D">
              <w:rPr>
                <w:rFonts w:cstheme="minorHAnsi"/>
                <w:b/>
                <w:bCs/>
                <w:sz w:val="16"/>
                <w:szCs w:val="16"/>
              </w:rPr>
              <w:t>by 18 February 2025)</w:t>
            </w:r>
          </w:p>
        </w:tc>
        <w:tc>
          <w:tcPr>
            <w:tcW w:w="431" w:type="pct"/>
            <w:tcBorders>
              <w:top w:val="single" w:sz="4" w:space="0" w:color="auto"/>
              <w:left w:val="single" w:sz="4" w:space="0" w:color="auto"/>
              <w:bottom w:val="single" w:sz="4" w:space="0" w:color="auto"/>
              <w:right w:val="single" w:sz="4" w:space="0" w:color="auto"/>
            </w:tcBorders>
            <w:vAlign w:val="center"/>
          </w:tcPr>
          <w:p w14:paraId="1FE941E7" w14:textId="29D3360A" w:rsidR="00FD704D" w:rsidRPr="00FD704D" w:rsidRDefault="00FD704D" w:rsidP="00FD704D">
            <w:pPr>
              <w:spacing w:before="0" w:after="0"/>
              <w:jc w:val="center"/>
              <w:rPr>
                <w:rFonts w:cstheme="minorHAnsi"/>
                <w:b/>
                <w:bCs/>
                <w:color w:val="auto"/>
                <w:sz w:val="16"/>
                <w:szCs w:val="16"/>
              </w:rPr>
            </w:pPr>
            <w:r w:rsidRPr="00FD704D">
              <w:rPr>
                <w:rFonts w:cstheme="minorHAnsi"/>
                <w:b/>
                <w:bCs/>
                <w:color w:val="000000"/>
                <w:sz w:val="16"/>
                <w:szCs w:val="16"/>
              </w:rPr>
              <w:t>1,577</w:t>
            </w:r>
          </w:p>
        </w:tc>
        <w:tc>
          <w:tcPr>
            <w:tcW w:w="431" w:type="pct"/>
            <w:tcBorders>
              <w:top w:val="single" w:sz="4" w:space="0" w:color="auto"/>
              <w:left w:val="single" w:sz="4" w:space="0" w:color="auto"/>
              <w:bottom w:val="single" w:sz="4" w:space="0" w:color="auto"/>
              <w:right w:val="single" w:sz="4" w:space="0" w:color="auto"/>
            </w:tcBorders>
            <w:vAlign w:val="center"/>
          </w:tcPr>
          <w:p w14:paraId="5291F164" w14:textId="58F1F657" w:rsidR="00FD704D" w:rsidRPr="00FD704D" w:rsidRDefault="00B04F44" w:rsidP="00FD704D">
            <w:pPr>
              <w:spacing w:before="0" w:after="0"/>
              <w:jc w:val="center"/>
              <w:rPr>
                <w:rFonts w:cstheme="minorHAnsi"/>
                <w:b/>
                <w:bCs/>
                <w:color w:val="auto"/>
                <w:sz w:val="16"/>
                <w:szCs w:val="16"/>
              </w:rPr>
            </w:pPr>
            <w:r>
              <w:rPr>
                <w:rFonts w:cstheme="minorHAnsi"/>
                <w:b/>
                <w:bCs/>
                <w:color w:val="000000"/>
                <w:sz w:val="16"/>
                <w:szCs w:val="16"/>
              </w:rPr>
              <w:t>95</w:t>
            </w:r>
          </w:p>
        </w:tc>
        <w:tc>
          <w:tcPr>
            <w:tcW w:w="461" w:type="pct"/>
            <w:tcBorders>
              <w:top w:val="single" w:sz="4" w:space="0" w:color="auto"/>
              <w:left w:val="single" w:sz="4" w:space="0" w:color="auto"/>
              <w:bottom w:val="single" w:sz="4" w:space="0" w:color="auto"/>
              <w:right w:val="single" w:sz="4" w:space="0" w:color="auto"/>
            </w:tcBorders>
            <w:vAlign w:val="center"/>
          </w:tcPr>
          <w:p w14:paraId="43E66531" w14:textId="4B8B7423" w:rsidR="00FD704D" w:rsidRPr="00FD704D" w:rsidRDefault="00FD704D" w:rsidP="00FD704D">
            <w:pPr>
              <w:spacing w:before="0" w:after="0"/>
              <w:jc w:val="center"/>
              <w:rPr>
                <w:rFonts w:cstheme="minorHAnsi"/>
                <w:b/>
                <w:bCs/>
                <w:color w:val="auto"/>
                <w:sz w:val="16"/>
                <w:szCs w:val="16"/>
              </w:rPr>
            </w:pPr>
            <w:r w:rsidRPr="00FD704D">
              <w:rPr>
                <w:rFonts w:cstheme="minorHAnsi"/>
                <w:b/>
                <w:bCs/>
                <w:color w:val="000000"/>
                <w:sz w:val="16"/>
                <w:szCs w:val="16"/>
              </w:rPr>
              <w:t>10</w:t>
            </w:r>
          </w:p>
        </w:tc>
        <w:tc>
          <w:tcPr>
            <w:tcW w:w="517" w:type="pct"/>
            <w:tcBorders>
              <w:top w:val="single" w:sz="4" w:space="0" w:color="auto"/>
              <w:left w:val="single" w:sz="4" w:space="0" w:color="auto"/>
              <w:bottom w:val="single" w:sz="4" w:space="0" w:color="auto"/>
              <w:right w:val="single" w:sz="4" w:space="0" w:color="auto"/>
            </w:tcBorders>
            <w:vAlign w:val="center"/>
          </w:tcPr>
          <w:p w14:paraId="78C4D6CC" w14:textId="55845D18" w:rsidR="00FD704D" w:rsidRPr="00FD704D" w:rsidRDefault="00FD704D" w:rsidP="00FD704D">
            <w:pPr>
              <w:spacing w:before="0" w:after="0"/>
              <w:jc w:val="center"/>
              <w:rPr>
                <w:rFonts w:cstheme="minorHAnsi"/>
                <w:b/>
                <w:bCs/>
                <w:color w:val="auto"/>
                <w:sz w:val="16"/>
                <w:szCs w:val="16"/>
              </w:rPr>
            </w:pPr>
            <w:r w:rsidRPr="00FD704D">
              <w:rPr>
                <w:rFonts w:cstheme="minorHAnsi"/>
                <w:b/>
                <w:bCs/>
                <w:color w:val="000000"/>
                <w:sz w:val="16"/>
                <w:szCs w:val="16"/>
              </w:rPr>
              <w:t>1,40</w:t>
            </w:r>
            <w:r w:rsidR="00B04F44">
              <w:rPr>
                <w:rFonts w:cstheme="minorHAnsi"/>
                <w:b/>
                <w:bCs/>
                <w:color w:val="000000"/>
                <w:sz w:val="16"/>
                <w:szCs w:val="16"/>
              </w:rPr>
              <w:t>4</w:t>
            </w:r>
          </w:p>
        </w:tc>
        <w:tc>
          <w:tcPr>
            <w:tcW w:w="433" w:type="pct"/>
            <w:tcBorders>
              <w:top w:val="single" w:sz="4" w:space="0" w:color="auto"/>
              <w:left w:val="single" w:sz="4" w:space="0" w:color="auto"/>
              <w:bottom w:val="single" w:sz="4" w:space="0" w:color="auto"/>
              <w:right w:val="single" w:sz="4" w:space="0" w:color="auto"/>
            </w:tcBorders>
            <w:vAlign w:val="center"/>
          </w:tcPr>
          <w:p w14:paraId="327153AF" w14:textId="1097888D" w:rsidR="00FD704D" w:rsidRPr="00FD704D" w:rsidRDefault="00FD704D" w:rsidP="00FD704D">
            <w:pPr>
              <w:spacing w:before="0" w:after="0"/>
              <w:jc w:val="center"/>
              <w:rPr>
                <w:rFonts w:cstheme="minorHAnsi"/>
                <w:b/>
                <w:bCs/>
                <w:color w:val="auto"/>
                <w:sz w:val="16"/>
                <w:szCs w:val="16"/>
              </w:rPr>
            </w:pPr>
            <w:r w:rsidRPr="00FD704D">
              <w:rPr>
                <w:rFonts w:cstheme="minorHAnsi"/>
                <w:b/>
                <w:bCs/>
                <w:color w:val="000000"/>
                <w:sz w:val="16"/>
                <w:szCs w:val="16"/>
              </w:rPr>
              <w:t>303</w:t>
            </w:r>
          </w:p>
        </w:tc>
        <w:tc>
          <w:tcPr>
            <w:tcW w:w="430" w:type="pct"/>
            <w:tcBorders>
              <w:top w:val="single" w:sz="4" w:space="0" w:color="auto"/>
              <w:left w:val="single" w:sz="4" w:space="0" w:color="auto"/>
              <w:bottom w:val="single" w:sz="4" w:space="0" w:color="auto"/>
              <w:right w:val="single" w:sz="4" w:space="0" w:color="auto"/>
            </w:tcBorders>
            <w:vAlign w:val="center"/>
          </w:tcPr>
          <w:p w14:paraId="40A438EA" w14:textId="51F4345D" w:rsidR="00FD704D" w:rsidRPr="00FD704D" w:rsidRDefault="00FD704D" w:rsidP="00FD704D">
            <w:pPr>
              <w:spacing w:before="0" w:after="0"/>
              <w:jc w:val="center"/>
              <w:rPr>
                <w:rFonts w:cstheme="minorHAnsi"/>
                <w:b/>
                <w:bCs/>
                <w:color w:val="auto"/>
                <w:sz w:val="16"/>
                <w:szCs w:val="16"/>
              </w:rPr>
            </w:pPr>
            <w:r w:rsidRPr="00FD704D">
              <w:rPr>
                <w:rFonts w:cstheme="minorHAnsi"/>
                <w:b/>
                <w:bCs/>
                <w:color w:val="000000"/>
                <w:sz w:val="16"/>
                <w:szCs w:val="16"/>
              </w:rPr>
              <w:t>3,38</w:t>
            </w:r>
            <w:r w:rsidR="00B04F44">
              <w:rPr>
                <w:rFonts w:cstheme="minorHAnsi"/>
                <w:b/>
                <w:bCs/>
                <w:color w:val="000000"/>
                <w:sz w:val="16"/>
                <w:szCs w:val="16"/>
              </w:rPr>
              <w:t>9</w:t>
            </w:r>
          </w:p>
        </w:tc>
      </w:tr>
    </w:tbl>
    <w:p w14:paraId="5F7C6649" w14:textId="77777777" w:rsidR="00EB6106" w:rsidRPr="00672088" w:rsidRDefault="00EB6106" w:rsidP="00133846">
      <w:pPr>
        <w:pStyle w:val="Normal-beforebullets"/>
        <w:spacing w:before="120"/>
        <w:rPr>
          <w:rFonts w:cs="Arial"/>
          <w:bCs/>
          <w:iCs/>
          <w:kern w:val="28"/>
          <w:sz w:val="16"/>
          <w:szCs w:val="16"/>
        </w:rPr>
      </w:pPr>
      <w:r w:rsidRPr="00672088">
        <w:rPr>
          <w:rFonts w:cs="Arial"/>
          <w:sz w:val="16"/>
          <w:szCs w:val="16"/>
        </w:rPr>
        <w:t>High-level = azithromycin MIC</w:t>
      </w:r>
      <w:r>
        <w:rPr>
          <w:rFonts w:cs="Arial"/>
          <w:sz w:val="16"/>
          <w:szCs w:val="16"/>
        </w:rPr>
        <w:t xml:space="preserve"> </w:t>
      </w:r>
      <w:r w:rsidRPr="00B32532">
        <w:rPr>
          <w:rFonts w:cs="Arial"/>
          <w:sz w:val="16"/>
          <w:szCs w:val="16"/>
        </w:rPr>
        <w:t xml:space="preserve">≥ </w:t>
      </w:r>
      <w:r w:rsidRPr="00672088">
        <w:rPr>
          <w:rFonts w:cs="Arial"/>
          <w:sz w:val="16"/>
          <w:szCs w:val="16"/>
        </w:rPr>
        <w:t>256 mg/L; Low-level = azithromycin MIC &lt; 256 mg/L</w:t>
      </w:r>
      <w:r>
        <w:rPr>
          <w:rFonts w:cs="Arial"/>
          <w:sz w:val="16"/>
          <w:szCs w:val="16"/>
        </w:rPr>
        <w:t>; MIC = minimum inhibitory concentration</w:t>
      </w:r>
    </w:p>
    <w:p w14:paraId="679AB1BA" w14:textId="77777777" w:rsidR="00EB6106" w:rsidRDefault="00EB6106" w:rsidP="00133846">
      <w:pPr>
        <w:pStyle w:val="Normal-beforebullets"/>
      </w:pPr>
      <w:r>
        <w:rPr>
          <w:sz w:val="16"/>
        </w:rPr>
        <w:t xml:space="preserve">Note: </w:t>
      </w:r>
      <w:r w:rsidRPr="00665F9B">
        <w:rPr>
          <w:sz w:val="16"/>
        </w:rPr>
        <w:t xml:space="preserve">Information on setting for </w:t>
      </w:r>
      <w:r w:rsidRPr="00665F9B">
        <w:rPr>
          <w:i/>
          <w:iCs/>
          <w:sz w:val="16"/>
        </w:rPr>
        <w:t>N</w:t>
      </w:r>
      <w:r>
        <w:rPr>
          <w:i/>
          <w:iCs/>
          <w:sz w:val="16"/>
        </w:rPr>
        <w:t>. </w:t>
      </w:r>
      <w:r w:rsidRPr="00665F9B">
        <w:rPr>
          <w:i/>
          <w:iCs/>
          <w:sz w:val="16"/>
        </w:rPr>
        <w:t>gonorrhoeae</w:t>
      </w:r>
      <w:r w:rsidRPr="00665F9B">
        <w:rPr>
          <w:sz w:val="16"/>
        </w:rPr>
        <w:t xml:space="preserve"> is often not available</w:t>
      </w:r>
      <w:r>
        <w:rPr>
          <w:sz w:val="16"/>
        </w:rPr>
        <w:t>.</w:t>
      </w:r>
      <w:r>
        <w:br w:type="page"/>
      </w:r>
    </w:p>
    <w:p w14:paraId="34A110E6" w14:textId="5937AEE6" w:rsidR="00EB6106" w:rsidRPr="002B5AED" w:rsidRDefault="00EB6106" w:rsidP="00EB6106">
      <w:pPr>
        <w:rPr>
          <w:rFonts w:eastAsiaTheme="minorEastAsia"/>
          <w:lang w:val="en-GB"/>
        </w:rPr>
      </w:pPr>
      <w:r w:rsidRPr="006B78DD">
        <w:rPr>
          <w:rFonts w:eastAsiaTheme="minorEastAsia"/>
          <w:lang w:val="en-GB"/>
        </w:rPr>
        <w:lastRenderedPageBreak/>
        <w:t xml:space="preserve">CPE accounted for a </w:t>
      </w:r>
      <w:r w:rsidR="009E44CB" w:rsidRPr="006B78DD">
        <w:rPr>
          <w:rFonts w:eastAsiaTheme="minorEastAsia"/>
          <w:lang w:val="en-GB"/>
        </w:rPr>
        <w:t>just</w:t>
      </w:r>
      <w:r w:rsidRPr="006B78DD">
        <w:rPr>
          <w:rFonts w:eastAsiaTheme="minorEastAsia"/>
          <w:lang w:val="en-GB"/>
        </w:rPr>
        <w:t xml:space="preserve"> over two-thirds of all reports from hospitals (1,</w:t>
      </w:r>
      <w:r w:rsidR="006B78DD" w:rsidRPr="006B78DD">
        <w:rPr>
          <w:rFonts w:eastAsiaTheme="minorEastAsia"/>
          <w:lang w:val="en-GB"/>
        </w:rPr>
        <w:t>21</w:t>
      </w:r>
      <w:r w:rsidR="00B04F44">
        <w:rPr>
          <w:rFonts w:eastAsiaTheme="minorEastAsia"/>
          <w:lang w:val="en-GB"/>
        </w:rPr>
        <w:t>6</w:t>
      </w:r>
      <w:r w:rsidR="007E10DE">
        <w:rPr>
          <w:rFonts w:eastAsiaTheme="minorEastAsia"/>
          <w:lang w:val="en-GB"/>
        </w:rPr>
        <w:t>/</w:t>
      </w:r>
      <w:r w:rsidRPr="006B78DD">
        <w:rPr>
          <w:rFonts w:eastAsiaTheme="minorEastAsia"/>
          <w:lang w:val="en-GB"/>
        </w:rPr>
        <w:t>1,</w:t>
      </w:r>
      <w:r w:rsidR="006B78DD" w:rsidRPr="006B78DD">
        <w:rPr>
          <w:rFonts w:eastAsiaTheme="minorEastAsia"/>
          <w:lang w:val="en-GB"/>
        </w:rPr>
        <w:t>67</w:t>
      </w:r>
      <w:r w:rsidR="00B04F44">
        <w:rPr>
          <w:rFonts w:eastAsiaTheme="minorEastAsia"/>
          <w:lang w:val="en-GB"/>
        </w:rPr>
        <w:t>2</w:t>
      </w:r>
      <w:r w:rsidRPr="006B78DD">
        <w:rPr>
          <w:rFonts w:eastAsiaTheme="minorEastAsia"/>
          <w:lang w:val="en-GB"/>
        </w:rPr>
        <w:t>, 72.</w:t>
      </w:r>
      <w:r w:rsidR="00B04F44">
        <w:rPr>
          <w:rFonts w:eastAsiaTheme="minorEastAsia"/>
          <w:lang w:val="en-GB"/>
        </w:rPr>
        <w:t>7</w:t>
      </w:r>
      <w:r w:rsidRPr="006B78DD">
        <w:rPr>
          <w:rFonts w:eastAsiaTheme="minorEastAsia"/>
          <w:lang w:val="en-GB"/>
        </w:rPr>
        <w:t xml:space="preserve">%). In the community, a vast majority of reports were ceftriaxone and/or azithromycin-nonsusceptible </w:t>
      </w:r>
      <w:r w:rsidRPr="002B5AED">
        <w:rPr>
          <w:rFonts w:eastAsiaTheme="minorEastAsia"/>
          <w:i/>
          <w:iCs/>
          <w:lang w:val="en-GB"/>
        </w:rPr>
        <w:t>N. gonorrhoeae</w:t>
      </w:r>
      <w:r w:rsidRPr="002B5AED">
        <w:rPr>
          <w:rFonts w:eastAsiaTheme="minorEastAsia"/>
          <w:lang w:val="en-GB"/>
        </w:rPr>
        <w:t xml:space="preserve"> (</w:t>
      </w:r>
      <w:r w:rsidR="006B78DD" w:rsidRPr="002B5AED">
        <w:rPr>
          <w:rFonts w:eastAsiaTheme="minorEastAsia"/>
          <w:lang w:val="en-GB"/>
        </w:rPr>
        <w:t>875</w:t>
      </w:r>
      <w:r w:rsidRPr="002B5AED">
        <w:rPr>
          <w:rFonts w:eastAsiaTheme="minorEastAsia"/>
          <w:lang w:val="en-GB"/>
        </w:rPr>
        <w:t>/</w:t>
      </w:r>
      <w:r w:rsidR="006B78DD" w:rsidRPr="002B5AED">
        <w:rPr>
          <w:rFonts w:eastAsiaTheme="minorEastAsia"/>
          <w:lang w:val="en-GB"/>
        </w:rPr>
        <w:t>1,</w:t>
      </w:r>
      <w:r w:rsidR="002B5AED">
        <w:rPr>
          <w:rFonts w:eastAsiaTheme="minorEastAsia"/>
          <w:lang w:val="en-GB"/>
        </w:rPr>
        <w:t>40</w:t>
      </w:r>
      <w:r w:rsidR="00B04F44">
        <w:rPr>
          <w:rFonts w:eastAsiaTheme="minorEastAsia"/>
          <w:lang w:val="en-GB"/>
        </w:rPr>
        <w:t>4</w:t>
      </w:r>
      <w:r w:rsidRPr="002B5AED">
        <w:rPr>
          <w:rFonts w:eastAsiaTheme="minorEastAsia"/>
          <w:lang w:val="en-GB"/>
        </w:rPr>
        <w:t xml:space="preserve">, </w:t>
      </w:r>
      <w:r w:rsidR="006B78DD" w:rsidRPr="002B5AED">
        <w:rPr>
          <w:rFonts w:eastAsiaTheme="minorEastAsia"/>
          <w:lang w:val="en-GB"/>
        </w:rPr>
        <w:t>62</w:t>
      </w:r>
      <w:r w:rsidRPr="002B5AED">
        <w:rPr>
          <w:rFonts w:eastAsiaTheme="minorEastAsia"/>
          <w:lang w:val="en-GB"/>
        </w:rPr>
        <w:t>.</w:t>
      </w:r>
      <w:r w:rsidR="00B04F44">
        <w:rPr>
          <w:rFonts w:eastAsiaTheme="minorEastAsia"/>
          <w:lang w:val="en-GB"/>
        </w:rPr>
        <w:t>3</w:t>
      </w:r>
      <w:r w:rsidRPr="002B5AED">
        <w:rPr>
          <w:rFonts w:eastAsiaTheme="minorEastAsia"/>
          <w:lang w:val="en-GB"/>
        </w:rPr>
        <w:t xml:space="preserve">%), </w:t>
      </w:r>
      <w:r w:rsidR="00FC08D1" w:rsidRPr="002B5AED">
        <w:rPr>
          <w:rFonts w:eastAsiaTheme="minorEastAsia"/>
          <w:lang w:val="en-GB"/>
        </w:rPr>
        <w:t xml:space="preserve">MDR </w:t>
      </w:r>
      <w:r w:rsidR="00FC08D1" w:rsidRPr="002B5AED">
        <w:rPr>
          <w:rFonts w:eastAsiaTheme="minorEastAsia"/>
          <w:i/>
          <w:iCs/>
          <w:lang w:val="en-GB"/>
        </w:rPr>
        <w:t>Shigella</w:t>
      </w:r>
      <w:r w:rsidR="00FC08D1" w:rsidRPr="002B5AED">
        <w:rPr>
          <w:rFonts w:eastAsiaTheme="minorEastAsia"/>
          <w:lang w:val="en-GB"/>
        </w:rPr>
        <w:t xml:space="preserve"> species (</w:t>
      </w:r>
      <w:r w:rsidR="006B78DD" w:rsidRPr="002B5AED">
        <w:rPr>
          <w:rFonts w:eastAsiaTheme="minorEastAsia"/>
          <w:lang w:val="en-GB"/>
        </w:rPr>
        <w:t>15</w:t>
      </w:r>
      <w:r w:rsidR="00B04F44">
        <w:rPr>
          <w:rFonts w:eastAsiaTheme="minorEastAsia"/>
          <w:lang w:val="en-GB"/>
        </w:rPr>
        <w:t>4</w:t>
      </w:r>
      <w:r w:rsidR="00FC08D1" w:rsidRPr="002B5AED">
        <w:rPr>
          <w:rFonts w:eastAsiaTheme="minorEastAsia"/>
          <w:lang w:val="en-GB"/>
        </w:rPr>
        <w:t>/</w:t>
      </w:r>
      <w:r w:rsidR="006B78DD" w:rsidRPr="002B5AED">
        <w:rPr>
          <w:rFonts w:eastAsiaTheme="minorEastAsia"/>
          <w:lang w:val="en-GB"/>
        </w:rPr>
        <w:t>1,</w:t>
      </w:r>
      <w:r w:rsidR="002B5AED">
        <w:rPr>
          <w:rFonts w:eastAsiaTheme="minorEastAsia"/>
          <w:lang w:val="en-GB"/>
        </w:rPr>
        <w:t>40</w:t>
      </w:r>
      <w:r w:rsidR="00B04F44">
        <w:rPr>
          <w:rFonts w:eastAsiaTheme="minorEastAsia"/>
          <w:lang w:val="en-GB"/>
        </w:rPr>
        <w:t>4</w:t>
      </w:r>
      <w:r w:rsidR="00FC08D1" w:rsidRPr="002B5AED">
        <w:rPr>
          <w:rFonts w:eastAsiaTheme="minorEastAsia"/>
          <w:lang w:val="en-GB"/>
        </w:rPr>
        <w:t xml:space="preserve">, </w:t>
      </w:r>
      <w:r w:rsidR="00B04F44">
        <w:rPr>
          <w:rFonts w:eastAsiaTheme="minorEastAsia"/>
          <w:lang w:val="en-GB"/>
        </w:rPr>
        <w:t>11.0</w:t>
      </w:r>
      <w:r w:rsidR="00FC08D1" w:rsidRPr="002B5AED">
        <w:rPr>
          <w:rFonts w:eastAsiaTheme="minorEastAsia"/>
          <w:lang w:val="en-GB"/>
        </w:rPr>
        <w:t xml:space="preserve">%) or </w:t>
      </w:r>
      <w:r w:rsidRPr="002B5AED">
        <w:rPr>
          <w:rFonts w:eastAsiaTheme="minorEastAsia"/>
          <w:lang w:val="en-GB"/>
        </w:rPr>
        <w:t>CPE (</w:t>
      </w:r>
      <w:r w:rsidR="002B5AED" w:rsidRPr="002B5AED">
        <w:rPr>
          <w:rFonts w:eastAsiaTheme="minorEastAsia"/>
          <w:lang w:val="en-GB"/>
        </w:rPr>
        <w:t>249</w:t>
      </w:r>
      <w:r w:rsidRPr="002B5AED">
        <w:rPr>
          <w:rFonts w:eastAsiaTheme="minorEastAsia"/>
          <w:lang w:val="en-GB"/>
        </w:rPr>
        <w:t>/</w:t>
      </w:r>
      <w:r w:rsidR="006B78DD" w:rsidRPr="002B5AED">
        <w:rPr>
          <w:rFonts w:eastAsiaTheme="minorEastAsia"/>
          <w:lang w:val="en-GB"/>
        </w:rPr>
        <w:t>1,</w:t>
      </w:r>
      <w:r w:rsidR="002B5AED">
        <w:rPr>
          <w:rFonts w:eastAsiaTheme="minorEastAsia"/>
          <w:lang w:val="en-GB"/>
        </w:rPr>
        <w:t>40</w:t>
      </w:r>
      <w:r w:rsidR="00B04F44">
        <w:rPr>
          <w:rFonts w:eastAsiaTheme="minorEastAsia"/>
          <w:lang w:val="en-GB"/>
        </w:rPr>
        <w:t>4</w:t>
      </w:r>
      <w:r w:rsidRPr="002B5AED">
        <w:rPr>
          <w:rFonts w:eastAsiaTheme="minorEastAsia"/>
          <w:lang w:val="en-GB"/>
        </w:rPr>
        <w:t>, 1</w:t>
      </w:r>
      <w:r w:rsidR="002B5AED" w:rsidRPr="002B5AED">
        <w:rPr>
          <w:rFonts w:eastAsiaTheme="minorEastAsia"/>
          <w:lang w:val="en-GB"/>
        </w:rPr>
        <w:t>7</w:t>
      </w:r>
      <w:r w:rsidRPr="002B5AED">
        <w:rPr>
          <w:rFonts w:eastAsiaTheme="minorEastAsia"/>
          <w:lang w:val="en-GB"/>
        </w:rPr>
        <w:t>.</w:t>
      </w:r>
      <w:r w:rsidR="00B04F44">
        <w:rPr>
          <w:rFonts w:eastAsiaTheme="minorEastAsia"/>
          <w:lang w:val="en-GB"/>
        </w:rPr>
        <w:t>7</w:t>
      </w:r>
      <w:r w:rsidRPr="002B5AED">
        <w:rPr>
          <w:rFonts w:eastAsiaTheme="minorEastAsia"/>
          <w:lang w:val="en-GB"/>
        </w:rPr>
        <w:t xml:space="preserve">%). There were </w:t>
      </w:r>
      <w:r w:rsidR="002B5AED" w:rsidRPr="002B5AED">
        <w:rPr>
          <w:rFonts w:eastAsiaTheme="minorEastAsia"/>
          <w:lang w:val="en-GB"/>
        </w:rPr>
        <w:t>10</w:t>
      </w:r>
      <w:r w:rsidRPr="002B5AED">
        <w:rPr>
          <w:rFonts w:eastAsiaTheme="minorEastAsia"/>
          <w:lang w:val="en-GB"/>
        </w:rPr>
        <w:t xml:space="preserve"> reports from aged care homes, </w:t>
      </w:r>
      <w:r w:rsidR="002B5AED" w:rsidRPr="002B5AED">
        <w:rPr>
          <w:rFonts w:eastAsiaTheme="minorEastAsia"/>
          <w:lang w:val="en-GB"/>
        </w:rPr>
        <w:t>eight</w:t>
      </w:r>
      <w:r w:rsidRPr="002B5AED">
        <w:rPr>
          <w:rFonts w:eastAsiaTheme="minorEastAsia"/>
          <w:lang w:val="en-GB"/>
        </w:rPr>
        <w:t xml:space="preserve"> </w:t>
      </w:r>
      <w:r w:rsidR="009E44CB" w:rsidRPr="002B5AED">
        <w:rPr>
          <w:rFonts w:eastAsiaTheme="minorEastAsia"/>
          <w:lang w:val="en-GB"/>
        </w:rPr>
        <w:t xml:space="preserve">of which </w:t>
      </w:r>
      <w:r w:rsidRPr="002B5AED">
        <w:rPr>
          <w:rFonts w:eastAsiaTheme="minorEastAsia"/>
          <w:lang w:val="en-GB"/>
        </w:rPr>
        <w:t>were CPE.</w:t>
      </w:r>
    </w:p>
    <w:p w14:paraId="221229B7" w14:textId="58CC9714" w:rsidR="00EB6106" w:rsidRPr="007225FE" w:rsidRDefault="00EB6106" w:rsidP="00EB6106">
      <w:pPr>
        <w:pStyle w:val="Heading3"/>
        <w:rPr>
          <w:color w:val="005370"/>
        </w:rPr>
      </w:pPr>
      <w:bookmarkStart w:id="15" w:name="_Toc197433085"/>
      <w:r w:rsidRPr="007225FE">
        <w:rPr>
          <w:color w:val="005370"/>
        </w:rPr>
        <w:t>Critical antimicrobial resistances by specimen type</w:t>
      </w:r>
      <w:bookmarkEnd w:id="15"/>
    </w:p>
    <w:p w14:paraId="2DD70302" w14:textId="01138862" w:rsidR="00EB6106" w:rsidRPr="00E56E91" w:rsidRDefault="00CA0B0B" w:rsidP="00EB6106">
      <w:r w:rsidRPr="00CA0B0B">
        <w:t>Just</w:t>
      </w:r>
      <w:r w:rsidR="00EB6106" w:rsidRPr="00CA0B0B">
        <w:t xml:space="preserve"> over </w:t>
      </w:r>
      <w:r w:rsidRPr="00CA0B0B">
        <w:t>two-thirds</w:t>
      </w:r>
      <w:r w:rsidR="00EB6106" w:rsidRPr="00CA0B0B">
        <w:t xml:space="preserve"> of all </w:t>
      </w:r>
      <w:r w:rsidR="00EB6106" w:rsidRPr="00E40503">
        <w:t>CARs reported in 2023 were from clinical specimens (</w:t>
      </w:r>
      <w:r w:rsidR="00E40503" w:rsidRPr="00E40503">
        <w:t>2</w:t>
      </w:r>
      <w:r w:rsidR="00EB6106" w:rsidRPr="00E40503">
        <w:t>,</w:t>
      </w:r>
      <w:r w:rsidR="00E40503" w:rsidRPr="00E40503">
        <w:t>3</w:t>
      </w:r>
      <w:r w:rsidR="002D543F">
        <w:t>10</w:t>
      </w:r>
      <w:r w:rsidR="00EB6106" w:rsidRPr="00E40503">
        <w:t>/</w:t>
      </w:r>
      <w:r w:rsidR="00E40503" w:rsidRPr="00E40503">
        <w:t>3</w:t>
      </w:r>
      <w:r w:rsidR="00EB6106" w:rsidRPr="00E40503">
        <w:t>,</w:t>
      </w:r>
      <w:r w:rsidR="00E40503" w:rsidRPr="00E40503">
        <w:t>38</w:t>
      </w:r>
      <w:r w:rsidR="002D543F">
        <w:t>9</w:t>
      </w:r>
      <w:r w:rsidR="00EB6106" w:rsidRPr="00E40503">
        <w:t xml:space="preserve">, </w:t>
      </w:r>
      <w:r w:rsidR="00E40503" w:rsidRPr="00E56E91">
        <w:t>6</w:t>
      </w:r>
      <w:r w:rsidR="00EB6106" w:rsidRPr="00E56E91">
        <w:t>8.</w:t>
      </w:r>
      <w:r w:rsidR="002D543F">
        <w:t>2</w:t>
      </w:r>
      <w:r w:rsidR="00EB6106" w:rsidRPr="00E56E91">
        <w:t>%), which are specimens collected for diagnostic purposes, rather than for screening. These included urine (</w:t>
      </w:r>
      <w:r w:rsidR="00EB6106" w:rsidRPr="00E56E91">
        <w:rPr>
          <w:i/>
          <w:iCs/>
        </w:rPr>
        <w:t>n</w:t>
      </w:r>
      <w:r w:rsidR="00EB6106" w:rsidRPr="00E56E91">
        <w:t> = </w:t>
      </w:r>
      <w:r w:rsidR="00E40503" w:rsidRPr="00E56E91">
        <w:t>524</w:t>
      </w:r>
      <w:r w:rsidR="00EB6106" w:rsidRPr="00E56E91">
        <w:t xml:space="preserve">), </w:t>
      </w:r>
      <w:r w:rsidR="00E56E91" w:rsidRPr="00E56E91">
        <w:t>blood (</w:t>
      </w:r>
      <w:r w:rsidR="00E56E91" w:rsidRPr="00E56E91">
        <w:rPr>
          <w:i/>
          <w:iCs/>
        </w:rPr>
        <w:t>n</w:t>
      </w:r>
      <w:r w:rsidR="00E56E91" w:rsidRPr="00E56E91">
        <w:t> = 58)</w:t>
      </w:r>
      <w:r w:rsidR="00E56E91">
        <w:t>,</w:t>
      </w:r>
      <w:r w:rsidR="00E56E91" w:rsidRPr="00E56E91">
        <w:t xml:space="preserve"> </w:t>
      </w:r>
      <w:r w:rsidR="00EB6106" w:rsidRPr="00E56E91">
        <w:t>wound (</w:t>
      </w:r>
      <w:r w:rsidR="00EB6106" w:rsidRPr="00E56E91">
        <w:rPr>
          <w:i/>
          <w:iCs/>
        </w:rPr>
        <w:t>n</w:t>
      </w:r>
      <w:r w:rsidR="00EB6106" w:rsidRPr="00E56E91">
        <w:t> = </w:t>
      </w:r>
      <w:r w:rsidR="00E56E91" w:rsidRPr="00E56E91">
        <w:t>46</w:t>
      </w:r>
      <w:r w:rsidR="00EB6106" w:rsidRPr="00E56E91">
        <w:t>), and other (</w:t>
      </w:r>
      <w:r w:rsidR="00EB6106" w:rsidRPr="00E56E91">
        <w:rPr>
          <w:i/>
          <w:iCs/>
        </w:rPr>
        <w:t>n</w:t>
      </w:r>
      <w:r w:rsidR="00EB6106" w:rsidRPr="00E56E91">
        <w:t> = 1,</w:t>
      </w:r>
      <w:r w:rsidR="00E56E91" w:rsidRPr="00E56E91">
        <w:t>6</w:t>
      </w:r>
      <w:r w:rsidR="002D543F">
        <w:t>82</w:t>
      </w:r>
      <w:r w:rsidR="00EB6106" w:rsidRPr="00E56E91">
        <w:t>) such as genital or respiratory specimens (Figure 2).</w:t>
      </w:r>
    </w:p>
    <w:p w14:paraId="2C9B400A" w14:textId="6C5A3D1E" w:rsidR="00EB6106" w:rsidRPr="00DE5080" w:rsidRDefault="00EB6106" w:rsidP="00EB6106">
      <w:r w:rsidRPr="00CA0B0B">
        <w:t xml:space="preserve">Of CPE reports, </w:t>
      </w:r>
      <w:r w:rsidR="00CA0B0B" w:rsidRPr="00CA0B0B">
        <w:t>54</w:t>
      </w:r>
      <w:r w:rsidRPr="00CA0B0B">
        <w:t>.</w:t>
      </w:r>
      <w:r w:rsidR="00CA0B0B" w:rsidRPr="00CA0B0B">
        <w:t>0</w:t>
      </w:r>
      <w:r w:rsidRPr="00CA0B0B">
        <w:t>% (</w:t>
      </w:r>
      <w:r w:rsidR="00CA0B0B" w:rsidRPr="00CA0B0B">
        <w:t>82</w:t>
      </w:r>
      <w:r w:rsidR="002D543F">
        <w:t>4</w:t>
      </w:r>
      <w:r w:rsidRPr="00CA0B0B">
        <w:t>/1,</w:t>
      </w:r>
      <w:r w:rsidR="00CA0B0B" w:rsidRPr="00CA0B0B">
        <w:t>52</w:t>
      </w:r>
      <w:r w:rsidR="002D543F">
        <w:t>7</w:t>
      </w:r>
      <w:r w:rsidRPr="00CA0B0B">
        <w:t xml:space="preserve">) were from clinical specimens. </w:t>
      </w:r>
      <w:r w:rsidR="00FC1521">
        <w:t>Just over one-half of</w:t>
      </w:r>
      <w:r w:rsidRPr="00CA0B0B">
        <w:t xml:space="preserve"> CPE isolates from clinical specimens were from urine</w:t>
      </w:r>
      <w:r w:rsidR="008615F2" w:rsidRPr="00CA0B0B">
        <w:t xml:space="preserve"> (441/82</w:t>
      </w:r>
      <w:r w:rsidR="002D543F">
        <w:t>4</w:t>
      </w:r>
      <w:r w:rsidR="008615F2">
        <w:t>, 53.5%</w:t>
      </w:r>
      <w:r w:rsidR="008615F2" w:rsidRPr="00CA0B0B">
        <w:t xml:space="preserve">) </w:t>
      </w:r>
      <w:r w:rsidRPr="00CA0B0B">
        <w:t xml:space="preserve">– an important specimen for </w:t>
      </w:r>
      <w:r w:rsidRPr="00CA0B0B">
        <w:rPr>
          <w:i/>
        </w:rPr>
        <w:t>Enterobacterales</w:t>
      </w:r>
      <w:r w:rsidRPr="00CA0B0B">
        <w:t xml:space="preserve"> as the urinary tract is a common site of infection</w:t>
      </w:r>
      <w:r w:rsidRPr="008615F2">
        <w:t xml:space="preserve">. Almost 1 in </w:t>
      </w:r>
      <w:r w:rsidR="008615F2" w:rsidRPr="008615F2">
        <w:t>20</w:t>
      </w:r>
      <w:r w:rsidRPr="008615F2">
        <w:t xml:space="preserve"> (4</w:t>
      </w:r>
      <w:r w:rsidR="008615F2" w:rsidRPr="008615F2">
        <w:t>3</w:t>
      </w:r>
      <w:r w:rsidRPr="008615F2">
        <w:t>/</w:t>
      </w:r>
      <w:r w:rsidR="008615F2" w:rsidRPr="008615F2">
        <w:t>82</w:t>
      </w:r>
      <w:r w:rsidR="002D543F">
        <w:t>4</w:t>
      </w:r>
      <w:r w:rsidRPr="008615F2">
        <w:t xml:space="preserve">, </w:t>
      </w:r>
      <w:r w:rsidR="008615F2" w:rsidRPr="008615F2">
        <w:t>5</w:t>
      </w:r>
      <w:r w:rsidRPr="008615F2">
        <w:t>.</w:t>
      </w:r>
      <w:r w:rsidR="008615F2" w:rsidRPr="008615F2">
        <w:t>2</w:t>
      </w:r>
      <w:r w:rsidRPr="008615F2">
        <w:t xml:space="preserve">%) CPE from clinical specimens were from blood cultures. CPE comprised </w:t>
      </w:r>
      <w:r w:rsidR="008615F2" w:rsidRPr="008615F2">
        <w:t>74.1</w:t>
      </w:r>
      <w:r w:rsidRPr="008615F2">
        <w:t>% (4</w:t>
      </w:r>
      <w:r w:rsidR="008615F2" w:rsidRPr="008615F2">
        <w:t>3</w:t>
      </w:r>
      <w:r w:rsidRPr="008615F2">
        <w:t>/</w:t>
      </w:r>
      <w:r w:rsidR="008615F2" w:rsidRPr="008615F2">
        <w:t>58</w:t>
      </w:r>
      <w:r w:rsidRPr="008615F2">
        <w:t xml:space="preserve">) of all CARs </w:t>
      </w:r>
      <w:r w:rsidRPr="00DE5080">
        <w:t>confirmed from blood specimens.</w:t>
      </w:r>
    </w:p>
    <w:p w14:paraId="5AF49114" w14:textId="28EFE7F1" w:rsidR="00EB6106" w:rsidRPr="00DE5080" w:rsidRDefault="008615F2" w:rsidP="00EB6106">
      <w:r w:rsidRPr="00DE5080">
        <w:t>Three</w:t>
      </w:r>
      <w:r w:rsidR="00EB6106" w:rsidRPr="00DE5080">
        <w:t xml:space="preserve"> other CARs were also reported from blood cultures in 202</w:t>
      </w:r>
      <w:r w:rsidRPr="00DE5080">
        <w:t>4</w:t>
      </w:r>
      <w:r w:rsidR="00EB6106" w:rsidRPr="00DE5080">
        <w:t xml:space="preserve">: </w:t>
      </w:r>
      <w:r w:rsidR="00946AA0" w:rsidRPr="00DE5080">
        <w:t xml:space="preserve">carbapenemase-producing </w:t>
      </w:r>
      <w:r w:rsidR="00946AA0" w:rsidRPr="00DE5080">
        <w:rPr>
          <w:i/>
          <w:iCs/>
        </w:rPr>
        <w:t>P. aeruginosa</w:t>
      </w:r>
      <w:r w:rsidR="00946AA0" w:rsidRPr="00DE5080">
        <w:t xml:space="preserve"> (</w:t>
      </w:r>
      <w:r w:rsidR="00946AA0" w:rsidRPr="00DE5080">
        <w:rPr>
          <w:i/>
          <w:iCs/>
        </w:rPr>
        <w:t>n</w:t>
      </w:r>
      <w:r w:rsidR="00946AA0" w:rsidRPr="00DE5080">
        <w:t xml:space="preserve"> = 6), </w:t>
      </w:r>
      <w:r w:rsidR="00EB6106" w:rsidRPr="00DE5080">
        <w:t xml:space="preserve">ceftriaxone-nonsusceptible </w:t>
      </w:r>
      <w:r w:rsidR="00EB6106" w:rsidRPr="00DE5080">
        <w:rPr>
          <w:i/>
          <w:iCs/>
        </w:rPr>
        <w:t>Salmonella</w:t>
      </w:r>
      <w:r w:rsidR="00EB6106" w:rsidRPr="00DE5080">
        <w:t xml:space="preserve"> species (</w:t>
      </w:r>
      <w:r w:rsidR="00EB6106" w:rsidRPr="00DE5080">
        <w:rPr>
          <w:i/>
          <w:iCs/>
        </w:rPr>
        <w:t>n</w:t>
      </w:r>
      <w:r w:rsidR="00EB6106" w:rsidRPr="00DE5080">
        <w:t> = </w:t>
      </w:r>
      <w:r w:rsidR="00DE5080" w:rsidRPr="00DE5080">
        <w:t>5</w:t>
      </w:r>
      <w:r w:rsidR="00EB6106" w:rsidRPr="00DE5080">
        <w:t xml:space="preserve">) and linezolid-resistant </w:t>
      </w:r>
      <w:r w:rsidR="00EB6106" w:rsidRPr="00DE5080">
        <w:rPr>
          <w:i/>
          <w:iCs/>
        </w:rPr>
        <w:t>Enterococcus</w:t>
      </w:r>
      <w:r w:rsidR="00EB6106" w:rsidRPr="00DE5080">
        <w:t xml:space="preserve"> species (</w:t>
      </w:r>
      <w:r w:rsidR="00EB6106" w:rsidRPr="00DE5080">
        <w:rPr>
          <w:i/>
          <w:iCs/>
        </w:rPr>
        <w:t>n </w:t>
      </w:r>
      <w:r w:rsidR="00EB6106" w:rsidRPr="00DE5080">
        <w:t>= </w:t>
      </w:r>
      <w:r w:rsidR="00DE5080" w:rsidRPr="00DE5080">
        <w:t>4</w:t>
      </w:r>
      <w:r w:rsidR="00EB6106" w:rsidRPr="00DE5080">
        <w:t>).</w:t>
      </w:r>
      <w:r w:rsidR="00322170" w:rsidRPr="00322170">
        <w:t xml:space="preserve"> </w:t>
      </w:r>
    </w:p>
    <w:p w14:paraId="17600B81" w14:textId="00850C50" w:rsidR="00AE3767" w:rsidRDefault="00322170" w:rsidP="00AE3767">
      <w:pPr>
        <w:rPr>
          <w:bCs/>
        </w:rPr>
      </w:pPr>
      <w:r w:rsidRPr="00322170">
        <w:rPr>
          <w:noProof/>
        </w:rPr>
        <w:drawing>
          <wp:anchor distT="0" distB="0" distL="114300" distR="114300" simplePos="0" relativeHeight="251679744" behindDoc="1" locked="0" layoutInCell="1" allowOverlap="1" wp14:anchorId="79F59DBA" wp14:editId="490B4869">
            <wp:simplePos x="0" y="0"/>
            <wp:positionH relativeFrom="column">
              <wp:posOffset>3996690</wp:posOffset>
            </wp:positionH>
            <wp:positionV relativeFrom="paragraph">
              <wp:posOffset>1277620</wp:posOffset>
            </wp:positionV>
            <wp:extent cx="2160000" cy="2664725"/>
            <wp:effectExtent l="0" t="0" r="0" b="0"/>
            <wp:wrapNone/>
            <wp:docPr id="161708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48974" b="7184"/>
                    <a:stretch/>
                  </pic:blipFill>
                  <pic:spPr bwMode="auto">
                    <a:xfrm>
                      <a:off x="0" y="0"/>
                      <a:ext cx="2160000" cy="266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106" w:rsidRPr="00152471">
        <w:rPr>
          <w:b/>
          <w:bCs/>
        </w:rPr>
        <w:t>Figure 2:</w:t>
      </w:r>
      <w:r w:rsidR="00EB6106" w:rsidRPr="00772C72">
        <w:rPr>
          <w:b/>
          <w:bCs/>
        </w:rPr>
        <w:t xml:space="preserve"> </w:t>
      </w:r>
      <w:r w:rsidR="00EB6106" w:rsidRPr="00772C72">
        <w:rPr>
          <w:bCs/>
        </w:rPr>
        <w:t>Critical antimicrobial resistances</w:t>
      </w:r>
      <w:r w:rsidR="00EB6106" w:rsidRPr="00772C72">
        <w:t xml:space="preserve"> reported </w:t>
      </w:r>
      <w:r w:rsidR="00EB6106" w:rsidRPr="00772C72">
        <w:rPr>
          <w:bCs/>
        </w:rPr>
        <w:t>to CARAlert, by specimen type, 202</w:t>
      </w:r>
      <w:r w:rsidR="00194A56">
        <w:rPr>
          <w:bCs/>
        </w:rPr>
        <w:t>4</w:t>
      </w:r>
      <w:r w:rsidR="00FF2966">
        <w:rPr>
          <w:b/>
          <w:bCs/>
          <w:noProof/>
        </w:rPr>
        <mc:AlternateContent>
          <mc:Choice Requires="wpg">
            <w:drawing>
              <wp:inline distT="0" distB="0" distL="0" distR="0" wp14:anchorId="258DD7DC" wp14:editId="5588063E">
                <wp:extent cx="3873943" cy="5040000"/>
                <wp:effectExtent l="0" t="0" r="0" b="8255"/>
                <wp:docPr id="7" name="Group 7" descr="Figure 2: Critical antimicrobial resistances reported to CARAlert, by specimen type, 2024"/>
                <wp:cNvGraphicFramePr/>
                <a:graphic xmlns:a="http://schemas.openxmlformats.org/drawingml/2006/main">
                  <a:graphicData uri="http://schemas.microsoft.com/office/word/2010/wordprocessingGroup">
                    <wpg:wgp>
                      <wpg:cNvGrpSpPr/>
                      <wpg:grpSpPr>
                        <a:xfrm>
                          <a:off x="0" y="0"/>
                          <a:ext cx="3873943" cy="5040000"/>
                          <a:chOff x="0" y="0"/>
                          <a:chExt cx="3959860" cy="5336260"/>
                        </a:xfrm>
                      </wpg:grpSpPr>
                      <wpg:graphicFrame>
                        <wpg:cNvPr id="9" name="Chart 9"/>
                        <wpg:cNvFrPr/>
                        <wpg:xfrm>
                          <a:off x="0" y="2636875"/>
                          <a:ext cx="3959860" cy="2699385"/>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0" name="Chart 10" descr="Figure 2"/>
                        <wpg:cNvFrPr/>
                        <wpg:xfrm>
                          <a:off x="0" y="0"/>
                          <a:ext cx="3959860" cy="2699385"/>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inline>
            </w:drawing>
          </mc:Choice>
          <mc:Fallback>
            <w:pict>
              <v:group w14:anchorId="1BACA55B" id="Group 7" o:spid="_x0000_s1026" alt="Figure 2: Critical antimicrobial resistances reported to CARAlert, by specimen type, 2024" style="width:305.05pt;height:396.85pt;mso-position-horizontal-relative:char;mso-position-vertical-relative:line" coordsize="39598,53362"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AoAAAAAAAAAIQCm9FvAfUoA&#10;AH1KAAAtAAAAZHJzL2VtYmVkZGluZ3MvTWljcm9zb2Z0X0V4Y2VsX1dvcmtzaGVldC54bHN4UEsD&#10;BBQABgAIAAAAIQCyrV4qnwEAAM0G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KAAAAAAAAACEAwQbSEqVPAAClTwAALgAAAGRycy9lbWJlZGRpbmdz&#10;L01pY3Jvc29mdF9FeGNlbF9Xb3Jrc2hlZXQxLnhsc3hQSwMEFAAGAAgAAAAhALKtXiqfAQAAzQY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top:26398;width:39568;height:26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">
                  <v:imagedata r:id="rId35" o:title=""/>
                  <o:lock v:ext="edit" aspectratio="f"/>
                </v:shape>
                <v:shape id="Chart 10" o:spid="_x0000_s1028" type="#_x0000_t75" alt="Figure 2" style="position:absolute;width:39568;height:26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">
                  <v:imagedata r:id="rId36" o:title=""/>
                  <o:lock v:ext="edit" aspectratio="f"/>
                </v:shape>
                <w10:anchorlock/>
              </v:group>
            </w:pict>
          </mc:Fallback>
        </mc:AlternateContent>
      </w:r>
    </w:p>
    <w:p w14:paraId="74A80E1F" w14:textId="28C7E319" w:rsidR="00EB6106" w:rsidRPr="005E60FC" w:rsidRDefault="00EB6106" w:rsidP="00AE3767">
      <w:pPr>
        <w:spacing w:before="0" w:after="0"/>
        <w:rPr>
          <w:rFonts w:cs="Arial"/>
          <w:kern w:val="28"/>
        </w:rPr>
      </w:pPr>
      <w:r>
        <w:rPr>
          <w:sz w:val="16"/>
          <w:szCs w:val="16"/>
        </w:rPr>
        <w:t xml:space="preserve">Note: </w:t>
      </w:r>
      <w:r w:rsidRPr="00144F7A">
        <w:rPr>
          <w:sz w:val="16"/>
          <w:szCs w:val="16"/>
        </w:rPr>
        <w:t>'Other’ refers to specimen types other than urine, wound or blood, such as genital, faecal or respiratory tract.</w:t>
      </w:r>
      <w:r w:rsidRPr="005E60FC">
        <w:br w:type="page"/>
      </w:r>
    </w:p>
    <w:p w14:paraId="6E32AC53" w14:textId="6207DBD9" w:rsidR="00EB6106" w:rsidRPr="007225FE" w:rsidRDefault="00EB6106" w:rsidP="00EB6106">
      <w:pPr>
        <w:pStyle w:val="Heading2"/>
        <w:rPr>
          <w:color w:val="005370"/>
        </w:rPr>
      </w:pPr>
      <w:bookmarkStart w:id="16" w:name="_Toc197433086"/>
      <w:r w:rsidRPr="007225FE">
        <w:rPr>
          <w:color w:val="005370"/>
        </w:rPr>
        <w:lastRenderedPageBreak/>
        <w:t>Summary by CAR, with trend data for 2017–202</w:t>
      </w:r>
      <w:r w:rsidR="00194A56" w:rsidRPr="007225FE">
        <w:rPr>
          <w:color w:val="005370"/>
        </w:rPr>
        <w:t>4</w:t>
      </w:r>
      <w:bookmarkEnd w:id="16"/>
    </w:p>
    <w:p w14:paraId="2909F01A" w14:textId="415B8F52" w:rsidR="00EB6106" w:rsidRDefault="00EB6106" w:rsidP="00EB6106">
      <w:r w:rsidRPr="00183FF7">
        <w:t>Data for each CAR for 202</w:t>
      </w:r>
      <w:r w:rsidR="00194A56">
        <w:t>4</w:t>
      </w:r>
      <w:r w:rsidRPr="00183FF7">
        <w:t xml:space="preserve">, nationally and by state and territory, are shown in </w:t>
      </w:r>
      <w:r w:rsidRPr="000514CD">
        <w:t>Figures </w:t>
      </w:r>
      <w:r w:rsidRPr="00323515">
        <w:t>3 to </w:t>
      </w:r>
      <w:r w:rsidR="00FB3147">
        <w:t>32</w:t>
      </w:r>
      <w:r w:rsidRPr="00323515">
        <w:t>.</w:t>
      </w:r>
      <w:r w:rsidRPr="00183FF7">
        <w:t xml:space="preserve"> Trend data for 2017 to 202</w:t>
      </w:r>
      <w:r w:rsidR="00194A56">
        <w:t>4</w:t>
      </w:r>
      <w:r w:rsidRPr="00183FF7">
        <w:t xml:space="preserve"> are also presented, where applicable.</w:t>
      </w:r>
    </w:p>
    <w:p w14:paraId="7D4CEA56" w14:textId="2DBA61A9" w:rsidR="00EB6106" w:rsidRPr="007225FE" w:rsidRDefault="00EB6106" w:rsidP="00EB6106">
      <w:pPr>
        <w:pStyle w:val="Heading3"/>
        <w:rPr>
          <w:color w:val="005370"/>
        </w:rPr>
      </w:pPr>
      <w:bookmarkStart w:id="17" w:name="_Toc23230182"/>
      <w:bookmarkStart w:id="18" w:name="_Toc197433087"/>
      <w:r w:rsidRPr="007225FE">
        <w:rPr>
          <w:i/>
          <w:iCs w:val="0"/>
          <w:color w:val="005370"/>
        </w:rPr>
        <w:t>Acinetobacter baumannii</w:t>
      </w:r>
      <w:r w:rsidRPr="007225FE">
        <w:rPr>
          <w:color w:val="005370"/>
        </w:rPr>
        <w:t xml:space="preserve"> complex</w:t>
      </w:r>
      <w:bookmarkEnd w:id="17"/>
      <w:bookmarkEnd w:id="18"/>
    </w:p>
    <w:p w14:paraId="0AC6DDBB" w14:textId="7EC41D27" w:rsidR="00EB6106" w:rsidRPr="00515F53" w:rsidRDefault="00EB6106" w:rsidP="00EB6106">
      <w:pPr>
        <w:rPr>
          <w:lang w:eastAsia="en-US"/>
        </w:rPr>
      </w:pPr>
      <w:r w:rsidRPr="00515F53">
        <w:rPr>
          <w:i/>
          <w:iCs/>
        </w:rPr>
        <w:t>A</w:t>
      </w:r>
      <w:r w:rsidR="00C44920">
        <w:rPr>
          <w:i/>
          <w:iCs/>
        </w:rPr>
        <w:t>cinetobacter</w:t>
      </w:r>
      <w:r w:rsidR="00187CBB">
        <w:rPr>
          <w:i/>
          <w:iCs/>
        </w:rPr>
        <w:t> </w:t>
      </w:r>
      <w:r w:rsidRPr="00515F53">
        <w:rPr>
          <w:i/>
          <w:iCs/>
        </w:rPr>
        <w:t>baumannii</w:t>
      </w:r>
      <w:r w:rsidRPr="00515F53">
        <w:t xml:space="preserve"> complex is a group of environmental organisms that have caused prolonged outbreaks in hospital settings, such as intensive care and severe burns units. </w:t>
      </w:r>
      <w:r w:rsidRPr="00515F53">
        <w:rPr>
          <w:i/>
          <w:iCs/>
        </w:rPr>
        <w:t xml:space="preserve">A. baumannii </w:t>
      </w:r>
      <w:r w:rsidRPr="00515F53">
        <w:t>infections are associated with patients with compromised physical barriers and immunity, most commonly in hospital. The most common infections caused by this species complex are ventilator-associated pneumonia and severe burn infections. Reporting of c</w:t>
      </w:r>
      <w:r w:rsidRPr="00515F53">
        <w:rPr>
          <w:lang w:eastAsia="en-US"/>
        </w:rPr>
        <w:t xml:space="preserve">arbapenemase-producing </w:t>
      </w:r>
      <w:r w:rsidRPr="00515F53">
        <w:rPr>
          <w:i/>
          <w:lang w:eastAsia="en-US"/>
        </w:rPr>
        <w:t>A</w:t>
      </w:r>
      <w:r w:rsidRPr="00515F53">
        <w:rPr>
          <w:i/>
        </w:rPr>
        <w:t>. </w:t>
      </w:r>
      <w:r w:rsidRPr="00515F53">
        <w:rPr>
          <w:i/>
          <w:lang w:eastAsia="en-US"/>
        </w:rPr>
        <w:t>baumannii</w:t>
      </w:r>
      <w:r w:rsidRPr="00515F53">
        <w:rPr>
          <w:lang w:eastAsia="en-US"/>
        </w:rPr>
        <w:t xml:space="preserve"> complex to CARAlert began in July 2019.</w:t>
      </w:r>
    </w:p>
    <w:p w14:paraId="0A350569" w14:textId="54781DAA" w:rsidR="00EB6106" w:rsidRPr="004F7A13" w:rsidRDefault="00EB6106" w:rsidP="00EB6106">
      <w:r w:rsidRPr="00FA5E34">
        <w:t xml:space="preserve">There were </w:t>
      </w:r>
      <w:r w:rsidR="00754F16" w:rsidRPr="00FA5E34">
        <w:t>4</w:t>
      </w:r>
      <w:r w:rsidRPr="00FA5E34">
        <w:t xml:space="preserve">7 reports of carbapenemase-producing </w:t>
      </w:r>
      <w:r w:rsidRPr="00FA5E34">
        <w:rPr>
          <w:i/>
          <w:iCs/>
        </w:rPr>
        <w:t xml:space="preserve">A. baumannii </w:t>
      </w:r>
      <w:r w:rsidRPr="00FA5E34">
        <w:t>complex in 202</w:t>
      </w:r>
      <w:r w:rsidR="002C5D90" w:rsidRPr="00FA5E34">
        <w:t>4</w:t>
      </w:r>
      <w:r w:rsidRPr="00FA5E34">
        <w:t>, from all states and territories except</w:t>
      </w:r>
      <w:r w:rsidR="00754F16" w:rsidRPr="00FA5E34">
        <w:t xml:space="preserve"> </w:t>
      </w:r>
      <w:r w:rsidRPr="00FA5E34">
        <w:t>Tasmania</w:t>
      </w:r>
      <w:r w:rsidR="00754F16" w:rsidRPr="00FA5E34">
        <w:t>, the ACT,</w:t>
      </w:r>
      <w:r w:rsidRPr="00FA5E34">
        <w:t xml:space="preserve"> and the NT (Figures 3 and 4). OXA-23-like types were dominant (</w:t>
      </w:r>
      <w:r w:rsidRPr="00FA5E34">
        <w:rPr>
          <w:i/>
          <w:iCs/>
        </w:rPr>
        <w:t>n </w:t>
      </w:r>
      <w:r w:rsidRPr="00FA5E34">
        <w:t>= </w:t>
      </w:r>
      <w:r w:rsidR="00FA5E34" w:rsidRPr="00FA5E34">
        <w:t>40</w:t>
      </w:r>
      <w:r w:rsidR="008F7D27" w:rsidRPr="00FA5E34">
        <w:t xml:space="preserve">; </w:t>
      </w:r>
      <w:r w:rsidR="00DD0B65" w:rsidRPr="00FA5E34">
        <w:t>a</w:t>
      </w:r>
      <w:r w:rsidRPr="00FA5E34">
        <w:t>lone</w:t>
      </w:r>
      <w:r w:rsidR="008F7D27" w:rsidRPr="00FA5E34">
        <w:t xml:space="preserve">, </w:t>
      </w:r>
      <w:r w:rsidR="008F7D27" w:rsidRPr="00FA5E34">
        <w:rPr>
          <w:i/>
          <w:iCs/>
        </w:rPr>
        <w:t>n</w:t>
      </w:r>
      <w:r w:rsidR="008F7D27" w:rsidRPr="00FA5E34">
        <w:t> = </w:t>
      </w:r>
      <w:r w:rsidR="00FA5E34" w:rsidRPr="00FA5E34">
        <w:t>33</w:t>
      </w:r>
      <w:r w:rsidRPr="00E70BC7">
        <w:t xml:space="preserve">). NDM types </w:t>
      </w:r>
      <w:r w:rsidR="0083799B" w:rsidRPr="00E70BC7">
        <w:t xml:space="preserve">were mostly reported </w:t>
      </w:r>
      <w:r w:rsidRPr="00E70BC7">
        <w:t>in combination with OXA-23-like</w:t>
      </w:r>
      <w:r w:rsidR="0083799B" w:rsidRPr="00E70BC7">
        <w:t xml:space="preserve"> </w:t>
      </w:r>
      <w:r w:rsidR="00407C41">
        <w:t>(</w:t>
      </w:r>
      <w:r w:rsidR="0083799B" w:rsidRPr="00407C41">
        <w:rPr>
          <w:i/>
          <w:iCs/>
        </w:rPr>
        <w:t>n</w:t>
      </w:r>
      <w:r w:rsidR="0083799B" w:rsidRPr="00407C41">
        <w:t> = 6</w:t>
      </w:r>
      <w:r w:rsidR="00407C41">
        <w:t>)</w:t>
      </w:r>
      <w:r w:rsidR="00FA5E34" w:rsidRPr="00407C41">
        <w:t>,</w:t>
      </w:r>
      <w:r w:rsidR="00854E1A" w:rsidRPr="00E70BC7">
        <w:t xml:space="preserve"> one NDM in combination with </w:t>
      </w:r>
      <w:r w:rsidR="00FA5E34" w:rsidRPr="00E70BC7">
        <w:t>IMP and OXA-58, and one NDM alone</w:t>
      </w:r>
      <w:r w:rsidR="00854E1A" w:rsidRPr="00E70BC7">
        <w:t xml:space="preserve"> were reported</w:t>
      </w:r>
      <w:r w:rsidR="00DD0B65" w:rsidRPr="00E70BC7">
        <w:t>. Five</w:t>
      </w:r>
      <w:r w:rsidR="008F7D27" w:rsidRPr="00E70BC7">
        <w:t xml:space="preserve"> </w:t>
      </w:r>
      <w:r w:rsidRPr="00E70BC7">
        <w:t>OXA-24/40-like type</w:t>
      </w:r>
      <w:r w:rsidR="00DD0B65" w:rsidRPr="00E70BC7">
        <w:t>s</w:t>
      </w:r>
      <w:r w:rsidRPr="00E70BC7">
        <w:t xml:space="preserve"> </w:t>
      </w:r>
      <w:r w:rsidR="008F7D27" w:rsidRPr="00E70BC7">
        <w:t xml:space="preserve">were </w:t>
      </w:r>
      <w:r w:rsidRPr="00E70BC7">
        <w:t>also reported</w:t>
      </w:r>
      <w:r w:rsidR="0083799B" w:rsidRPr="00E70BC7">
        <w:t>.</w:t>
      </w:r>
    </w:p>
    <w:p w14:paraId="2F1D42A5" w14:textId="074C2981" w:rsidR="00EB6106" w:rsidRPr="004F7A13" w:rsidRDefault="004F7A13" w:rsidP="00EB6106">
      <w:pPr>
        <w:rPr>
          <w:b/>
        </w:rPr>
      </w:pPr>
      <w:r w:rsidRPr="004F7A13">
        <w:t>Where setting was known, a</w:t>
      </w:r>
      <w:r w:rsidR="00EB6106" w:rsidRPr="004F7A13">
        <w:t>lmost all (</w:t>
      </w:r>
      <w:r w:rsidRPr="004F7A13">
        <w:t>43</w:t>
      </w:r>
      <w:r w:rsidR="00EB6106" w:rsidRPr="004F7A13">
        <w:t>/</w:t>
      </w:r>
      <w:r w:rsidRPr="004F7A13">
        <w:t>44</w:t>
      </w:r>
      <w:r w:rsidR="00EB6106" w:rsidRPr="004F7A13">
        <w:t>, 9</w:t>
      </w:r>
      <w:r w:rsidRPr="004F7A13">
        <w:t>7</w:t>
      </w:r>
      <w:r w:rsidR="00EB6106" w:rsidRPr="004F7A13">
        <w:t>.</w:t>
      </w:r>
      <w:r w:rsidRPr="004F7A13">
        <w:t>7</w:t>
      </w:r>
      <w:r w:rsidR="00EB6106" w:rsidRPr="004F7A13">
        <w:t xml:space="preserve">%) of carbapenemase-producing </w:t>
      </w:r>
      <w:r w:rsidR="00EB6106" w:rsidRPr="004F7A13">
        <w:rPr>
          <w:bCs/>
          <w:i/>
          <w:iCs/>
        </w:rPr>
        <w:t>A. baumannii</w:t>
      </w:r>
      <w:r w:rsidR="00EB6106" w:rsidRPr="004F7A13">
        <w:rPr>
          <w:bCs/>
        </w:rPr>
        <w:t xml:space="preserve"> complex</w:t>
      </w:r>
      <w:r w:rsidR="00EB6106" w:rsidRPr="004F7A13">
        <w:t xml:space="preserve"> were reported from hospitals (Table 3).</w:t>
      </w:r>
    </w:p>
    <w:p w14:paraId="797C895E" w14:textId="77777777" w:rsidR="00996ED8" w:rsidRDefault="00EB6106" w:rsidP="00DB03BF">
      <w:pPr>
        <w:spacing w:before="0" w:after="0"/>
        <w:rPr>
          <w:bCs/>
        </w:rPr>
      </w:pPr>
      <w:r w:rsidRPr="00754F16">
        <w:rPr>
          <w:b/>
        </w:rPr>
        <w:t>Figure 3:</w:t>
      </w:r>
      <w:r>
        <w:rPr>
          <w:b/>
        </w:rPr>
        <w:t xml:space="preserve"> </w:t>
      </w:r>
      <w:r w:rsidRPr="003E626A">
        <w:rPr>
          <w:bCs/>
        </w:rPr>
        <w:t xml:space="preserve">Carbapenemase-producing </w:t>
      </w:r>
      <w:r w:rsidRPr="003E626A">
        <w:rPr>
          <w:bCs/>
          <w:i/>
          <w:iCs/>
        </w:rPr>
        <w:t>Acinetobacter baumannii</w:t>
      </w:r>
      <w:r w:rsidRPr="003E626A">
        <w:rPr>
          <w:bCs/>
        </w:rPr>
        <w:t xml:space="preserve"> complex, number reported </w:t>
      </w:r>
      <w:r>
        <w:rPr>
          <w:bCs/>
        </w:rPr>
        <w:t xml:space="preserve">to CARAlert </w:t>
      </w:r>
      <w:r w:rsidRPr="003E626A">
        <w:rPr>
          <w:bCs/>
        </w:rPr>
        <w:t>by specimen type</w:t>
      </w:r>
      <w:r>
        <w:rPr>
          <w:bCs/>
        </w:rPr>
        <w:t xml:space="preserve">, national, </w:t>
      </w:r>
      <w:r w:rsidRPr="00113706">
        <w:rPr>
          <w:bCs/>
        </w:rPr>
        <w:t>2019</w:t>
      </w:r>
      <w:r w:rsidRPr="00735580">
        <w:rPr>
          <w:bCs/>
        </w:rPr>
        <w:t>–202</w:t>
      </w:r>
      <w:r w:rsidR="00194A56">
        <w:rPr>
          <w:bCs/>
        </w:rPr>
        <w:t>4</w:t>
      </w:r>
    </w:p>
    <w:p w14:paraId="04B476ED" w14:textId="19E4A27C" w:rsidR="00996ED8" w:rsidRDefault="00996ED8" w:rsidP="00DB03BF">
      <w:pPr>
        <w:spacing w:before="0" w:after="0"/>
        <w:rPr>
          <w:bCs/>
        </w:rPr>
      </w:pPr>
      <w:r>
        <w:rPr>
          <w:bCs/>
          <w:noProof/>
        </w:rPr>
        <w:drawing>
          <wp:inline distT="0" distB="0" distL="0" distR="0" wp14:anchorId="733A2165" wp14:editId="4A0DFB6F">
            <wp:extent cx="6118227" cy="3239224"/>
            <wp:effectExtent l="0" t="0" r="0" b="0"/>
            <wp:docPr id="9102178" name="Picture 3" descr="Figure 3: Carbapenemase-producing Acinetobacter baumannii complex, number reported to CARAlert by specimen type, national, 201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178" name="Picture 3" descr="Figure 3: Carbapenemase-producing Acinetobacter baumannii complex, number reported to CARAlert by specimen type, national, 2019–2024"/>
                    <pic:cNvPicPr/>
                  </pic:nvPicPr>
                  <pic:blipFill>
                    <a:blip r:embed="rId37"/>
                    <a:stretch>
                      <a:fillRect/>
                    </a:stretch>
                  </pic:blipFill>
                  <pic:spPr>
                    <a:xfrm>
                      <a:off x="0" y="0"/>
                      <a:ext cx="6118227" cy="3239224"/>
                    </a:xfrm>
                    <a:prstGeom prst="rect">
                      <a:avLst/>
                    </a:prstGeom>
                  </pic:spPr>
                </pic:pic>
              </a:graphicData>
            </a:graphic>
          </wp:inline>
        </w:drawing>
      </w:r>
    </w:p>
    <w:p w14:paraId="3A2EFDEC" w14:textId="1573A1E0" w:rsidR="00D24D35" w:rsidRDefault="00D24D35" w:rsidP="00DB03BF">
      <w:pPr>
        <w:spacing w:before="0" w:after="0"/>
        <w:rPr>
          <w:bCs/>
        </w:rPr>
      </w:pPr>
    </w:p>
    <w:p w14:paraId="109281F2" w14:textId="7E7C6430" w:rsidR="00EB6106" w:rsidRPr="00D24D35" w:rsidRDefault="00D24D35" w:rsidP="00DB03BF">
      <w:pPr>
        <w:spacing w:before="0" w:after="0"/>
        <w:rPr>
          <w:b/>
        </w:rPr>
      </w:pPr>
      <w:r w:rsidRPr="00D24D35">
        <w:rPr>
          <w:bCs/>
          <w:sz w:val="16"/>
          <w:szCs w:val="16"/>
        </w:rPr>
        <w:t>Note</w:t>
      </w:r>
      <w:r>
        <w:rPr>
          <w:bCs/>
          <w:sz w:val="16"/>
          <w:szCs w:val="16"/>
        </w:rPr>
        <w:t>: Reported from July 2019.</w:t>
      </w:r>
      <w:r w:rsidR="00EB6106" w:rsidRPr="00D24D35">
        <w:rPr>
          <w:b/>
        </w:rPr>
        <w:br w:type="page"/>
      </w:r>
    </w:p>
    <w:p w14:paraId="6FE27687" w14:textId="77777777" w:rsidR="003D15D6" w:rsidRDefault="00EB6106" w:rsidP="00DB03BF">
      <w:pPr>
        <w:pStyle w:val="FigureTitle"/>
        <w:spacing w:after="0"/>
        <w:rPr>
          <w:b w:val="0"/>
          <w:bCs/>
        </w:rPr>
      </w:pPr>
      <w:r w:rsidRPr="003E6071">
        <w:lastRenderedPageBreak/>
        <w:t>Figure 4:</w:t>
      </w:r>
      <w:r>
        <w:t xml:space="preserve"> </w:t>
      </w:r>
      <w:r w:rsidRPr="00DA02F0">
        <w:rPr>
          <w:b w:val="0"/>
          <w:bCs/>
        </w:rPr>
        <w:t xml:space="preserve">Carbapenemase-producing </w:t>
      </w:r>
      <w:r w:rsidRPr="00DA02F0">
        <w:rPr>
          <w:b w:val="0"/>
          <w:bCs/>
          <w:i/>
          <w:iCs/>
        </w:rPr>
        <w:t>Acinetobacter baumannii</w:t>
      </w:r>
      <w:r w:rsidRPr="00DA02F0">
        <w:rPr>
          <w:b w:val="0"/>
          <w:bCs/>
        </w:rPr>
        <w:t xml:space="preserve"> complex, number reported</w:t>
      </w:r>
      <w:r w:rsidRPr="005D0B96">
        <w:rPr>
          <w:b w:val="0"/>
          <w:bCs/>
        </w:rPr>
        <w:t xml:space="preserve"> to CARAlert </w:t>
      </w:r>
      <w:r w:rsidRPr="00DA02F0">
        <w:rPr>
          <w:b w:val="0"/>
          <w:bCs/>
        </w:rPr>
        <w:t xml:space="preserve">by carbapenemase type and specimen type, state and territory, </w:t>
      </w:r>
      <w:r w:rsidRPr="00E13387">
        <w:rPr>
          <w:b w:val="0"/>
          <w:bCs/>
        </w:rPr>
        <w:t>202</w:t>
      </w:r>
      <w:r w:rsidR="00194A56">
        <w:rPr>
          <w:b w:val="0"/>
          <w:bCs/>
        </w:rPr>
        <w:t>4</w:t>
      </w:r>
    </w:p>
    <w:p w14:paraId="7661D3E1" w14:textId="001D5594" w:rsidR="003D15D6" w:rsidRDefault="003D15D6" w:rsidP="00DB03BF">
      <w:pPr>
        <w:pStyle w:val="FigureTitle"/>
        <w:spacing w:after="0"/>
        <w:rPr>
          <w:b w:val="0"/>
          <w:bCs/>
        </w:rPr>
      </w:pPr>
      <w:r>
        <w:rPr>
          <w:b w:val="0"/>
          <w:bCs/>
          <w:noProof/>
        </w:rPr>
        <w:drawing>
          <wp:inline distT="0" distB="0" distL="0" distR="0" wp14:anchorId="0068C611" wp14:editId="629D785E">
            <wp:extent cx="6118227" cy="3713054"/>
            <wp:effectExtent l="0" t="0" r="0" b="1905"/>
            <wp:docPr id="28047143" name="Picture 4" descr="Figure 4: Carbapenemase-producing Acinetobacter baumannii complex, number reported to CARAlert by carbapenemase type and specimen type, state and territo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143" name="Picture 4" descr="Figure 4: Carbapenemase-producing Acinetobacter baumannii complex, number reported to CARAlert by carbapenemase type and specimen type, state and territory, 2024"/>
                    <pic:cNvPicPr/>
                  </pic:nvPicPr>
                  <pic:blipFill>
                    <a:blip r:embed="rId38"/>
                    <a:stretch>
                      <a:fillRect/>
                    </a:stretch>
                  </pic:blipFill>
                  <pic:spPr>
                    <a:xfrm>
                      <a:off x="0" y="0"/>
                      <a:ext cx="6118227" cy="3713054"/>
                    </a:xfrm>
                    <a:prstGeom prst="rect">
                      <a:avLst/>
                    </a:prstGeom>
                  </pic:spPr>
                </pic:pic>
              </a:graphicData>
            </a:graphic>
          </wp:inline>
        </w:drawing>
      </w:r>
    </w:p>
    <w:p w14:paraId="5F8FD7C3" w14:textId="60C697C3" w:rsidR="00EB6106" w:rsidRDefault="00EB6106" w:rsidP="00DB03BF">
      <w:pPr>
        <w:pStyle w:val="FigureTitle"/>
        <w:spacing w:after="0"/>
        <w:rPr>
          <w:b w:val="0"/>
          <w:bCs/>
        </w:rPr>
      </w:pPr>
    </w:p>
    <w:p w14:paraId="2C552C2F" w14:textId="77777777" w:rsidR="00EB6106" w:rsidRPr="00DF6D7C" w:rsidRDefault="00EB6106" w:rsidP="00EB6106">
      <w:pPr>
        <w:pStyle w:val="FigureTitle"/>
      </w:pPr>
    </w:p>
    <w:p w14:paraId="5A8CC078" w14:textId="00E172D9" w:rsidR="00EB6106" w:rsidRPr="00E70BC7" w:rsidRDefault="00EB6106" w:rsidP="00E64D72">
      <w:pPr>
        <w:pStyle w:val="FigureTitle"/>
        <w:spacing w:after="60"/>
        <w:rPr>
          <w:rStyle w:val="IntenseReference"/>
          <w:b/>
          <w:bCs w:val="0"/>
          <w:i w:val="0"/>
          <w:smallCaps w:val="0"/>
          <w:color w:val="auto"/>
        </w:rPr>
      </w:pPr>
      <w:r w:rsidRPr="004F7A13">
        <w:t>Table 3:</w:t>
      </w:r>
      <w:r>
        <w:t xml:space="preserve"> </w:t>
      </w:r>
      <w:r w:rsidRPr="00F03DF3">
        <w:rPr>
          <w:b w:val="0"/>
          <w:bCs/>
        </w:rPr>
        <w:t xml:space="preserve">Carbapenemase-producing </w:t>
      </w:r>
      <w:r w:rsidRPr="00F03DF3">
        <w:rPr>
          <w:b w:val="0"/>
          <w:bCs/>
          <w:i/>
          <w:iCs/>
        </w:rPr>
        <w:t>Acinetobacter baumannii</w:t>
      </w:r>
      <w:r w:rsidRPr="00F03DF3">
        <w:rPr>
          <w:b w:val="0"/>
          <w:bCs/>
        </w:rPr>
        <w:t xml:space="preserve"> complex, number reported</w:t>
      </w:r>
      <w:r w:rsidRPr="005D0B96">
        <w:rPr>
          <w:b w:val="0"/>
          <w:bCs/>
        </w:rPr>
        <w:t xml:space="preserve"> to CARAlert </w:t>
      </w:r>
      <w:r w:rsidRPr="00F03DF3">
        <w:rPr>
          <w:b w:val="0"/>
          <w:bCs/>
        </w:rPr>
        <w:t xml:space="preserve">by setting, state and territory, </w:t>
      </w:r>
      <w:r w:rsidRPr="00975E69">
        <w:rPr>
          <w:b w:val="0"/>
          <w:bCs/>
        </w:rPr>
        <w:t>202</w:t>
      </w:r>
      <w:r w:rsidR="00194A56">
        <w:rPr>
          <w:b w:val="0"/>
          <w:bCs/>
        </w:rPr>
        <w:t>4</w:t>
      </w:r>
    </w:p>
    <w:tbl>
      <w:tblPr>
        <w:tblStyle w:val="TableGrid"/>
        <w:tblpPr w:leftFromText="180" w:rightFromText="180" w:vertAnchor="text" w:tblpY="1"/>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ook w:val="0620" w:firstRow="1" w:lastRow="0" w:firstColumn="0" w:lastColumn="0" w:noHBand="1" w:noVBand="1"/>
        <w:tblCaption w:val="Table 3"/>
        <w:tblDescription w:val="Table 3: Carbapenemase-producing Acinetobacter baumannii complex, number reported to CARAlert by setting, state and territory, 2024"/>
      </w:tblPr>
      <w:tblGrid>
        <w:gridCol w:w="1798"/>
        <w:gridCol w:w="869"/>
        <w:gridCol w:w="869"/>
        <w:gridCol w:w="861"/>
        <w:gridCol w:w="861"/>
        <w:gridCol w:w="850"/>
        <w:gridCol w:w="850"/>
        <w:gridCol w:w="850"/>
        <w:gridCol w:w="915"/>
        <w:gridCol w:w="909"/>
      </w:tblGrid>
      <w:tr w:rsidR="00EB6106" w:rsidRPr="00DD2BB0" w14:paraId="0809CCF7" w14:textId="77777777" w:rsidTr="00233DC6">
        <w:trPr>
          <w:cnfStyle w:val="100000000000" w:firstRow="1" w:lastRow="0" w:firstColumn="0" w:lastColumn="0" w:oddVBand="0" w:evenVBand="0" w:oddHBand="0" w:evenHBand="0" w:firstRowFirstColumn="0" w:firstRowLastColumn="0" w:lastRowFirstColumn="0" w:lastRowLastColumn="0"/>
          <w:trHeight w:hRule="exact" w:val="340"/>
        </w:trPr>
        <w:tc>
          <w:tcPr>
            <w:tcW w:w="934" w:type="pct"/>
            <w:tcBorders>
              <w:bottom w:val="nil"/>
            </w:tcBorders>
            <w:shd w:val="clear" w:color="auto" w:fill="86D3F2"/>
          </w:tcPr>
          <w:p w14:paraId="64C09AAD" w14:textId="77777777" w:rsidR="00EB6106" w:rsidRDefault="00EB6106" w:rsidP="00B330C1">
            <w:pPr>
              <w:pStyle w:val="Normal-beforebullets"/>
              <w:rPr>
                <w:rFonts w:cstheme="minorHAnsi"/>
                <w:b w:val="0"/>
                <w:szCs w:val="18"/>
              </w:rPr>
            </w:pPr>
          </w:p>
        </w:tc>
        <w:tc>
          <w:tcPr>
            <w:tcW w:w="3594" w:type="pct"/>
            <w:gridSpan w:val="8"/>
            <w:shd w:val="clear" w:color="auto" w:fill="86D3F2"/>
          </w:tcPr>
          <w:p w14:paraId="4BFACBF1" w14:textId="77777777" w:rsidR="00EB6106" w:rsidRPr="00DD2BB0" w:rsidRDefault="00EB6106" w:rsidP="00FF4C6D">
            <w:pPr>
              <w:pStyle w:val="Normal-beforebullets"/>
              <w:jc w:val="center"/>
              <w:rPr>
                <w:rFonts w:cstheme="minorHAnsi"/>
                <w:b w:val="0"/>
                <w:szCs w:val="18"/>
              </w:rPr>
            </w:pPr>
            <w:r w:rsidRPr="00DD2BB0">
              <w:rPr>
                <w:rFonts w:cstheme="minorHAnsi"/>
                <w:szCs w:val="18"/>
              </w:rPr>
              <w:t>State or territ</w:t>
            </w:r>
            <w:r>
              <w:rPr>
                <w:rFonts w:cstheme="minorHAnsi"/>
                <w:szCs w:val="18"/>
              </w:rPr>
              <w:t>or</w:t>
            </w:r>
            <w:r w:rsidRPr="00DD2BB0">
              <w:rPr>
                <w:rFonts w:cstheme="minorHAnsi"/>
                <w:szCs w:val="18"/>
              </w:rPr>
              <w:t>y</w:t>
            </w:r>
          </w:p>
        </w:tc>
        <w:tc>
          <w:tcPr>
            <w:tcW w:w="472" w:type="pct"/>
            <w:tcBorders>
              <w:bottom w:val="nil"/>
            </w:tcBorders>
            <w:shd w:val="clear" w:color="auto" w:fill="86D3F2"/>
          </w:tcPr>
          <w:p w14:paraId="6F6EC85F" w14:textId="77777777" w:rsidR="00EB6106" w:rsidRPr="00DD2BB0" w:rsidRDefault="00EB6106" w:rsidP="00B330C1">
            <w:pPr>
              <w:pStyle w:val="Normal-beforebullets"/>
              <w:rPr>
                <w:rFonts w:cstheme="minorHAnsi"/>
                <w:b w:val="0"/>
                <w:szCs w:val="18"/>
              </w:rPr>
            </w:pPr>
          </w:p>
        </w:tc>
      </w:tr>
      <w:tr w:rsidR="00BF327E" w:rsidRPr="00DD2BB0" w14:paraId="389B72B5" w14:textId="77777777" w:rsidTr="00233DC6">
        <w:trPr>
          <w:trHeight w:hRule="exact" w:val="340"/>
        </w:trPr>
        <w:tc>
          <w:tcPr>
            <w:tcW w:w="934" w:type="pct"/>
            <w:tcBorders>
              <w:top w:val="nil"/>
            </w:tcBorders>
            <w:shd w:val="clear" w:color="auto" w:fill="86D3F2"/>
          </w:tcPr>
          <w:p w14:paraId="7B08DB4C" w14:textId="77777777" w:rsidR="00EB6106" w:rsidRPr="00DD2BB0" w:rsidRDefault="00EB6106" w:rsidP="00B330C1">
            <w:pPr>
              <w:pStyle w:val="Normal-beforebullets"/>
              <w:rPr>
                <w:rFonts w:cstheme="minorHAnsi"/>
                <w:b/>
                <w:szCs w:val="18"/>
              </w:rPr>
            </w:pPr>
            <w:r>
              <w:rPr>
                <w:rFonts w:cstheme="minorHAnsi"/>
                <w:b/>
                <w:szCs w:val="18"/>
              </w:rPr>
              <w:t>Setting</w:t>
            </w:r>
          </w:p>
        </w:tc>
        <w:tc>
          <w:tcPr>
            <w:tcW w:w="451" w:type="pct"/>
            <w:shd w:val="clear" w:color="auto" w:fill="86D3F2"/>
          </w:tcPr>
          <w:p w14:paraId="1DD1DBF6" w14:textId="77777777" w:rsidR="00EB6106" w:rsidRPr="00DD2BB0" w:rsidRDefault="00EB6106" w:rsidP="00B330C1">
            <w:pPr>
              <w:pStyle w:val="Normal-beforebullets"/>
              <w:jc w:val="center"/>
              <w:rPr>
                <w:rFonts w:cstheme="minorHAnsi"/>
                <w:b/>
                <w:szCs w:val="18"/>
              </w:rPr>
            </w:pPr>
            <w:r w:rsidRPr="00DD2BB0">
              <w:rPr>
                <w:rFonts w:cstheme="minorHAnsi"/>
                <w:b/>
                <w:szCs w:val="18"/>
              </w:rPr>
              <w:t>NSW</w:t>
            </w:r>
          </w:p>
        </w:tc>
        <w:tc>
          <w:tcPr>
            <w:tcW w:w="451" w:type="pct"/>
            <w:shd w:val="clear" w:color="auto" w:fill="86D3F2"/>
          </w:tcPr>
          <w:p w14:paraId="16F02ED5" w14:textId="619C978D" w:rsidR="00EB6106" w:rsidRPr="00DD2BB0" w:rsidRDefault="00EB6106" w:rsidP="00B330C1">
            <w:pPr>
              <w:pStyle w:val="Normal-beforebullets"/>
              <w:jc w:val="center"/>
              <w:rPr>
                <w:rFonts w:cstheme="minorHAnsi"/>
                <w:b/>
                <w:szCs w:val="18"/>
              </w:rPr>
            </w:pPr>
            <w:r w:rsidRPr="00DD2BB0">
              <w:rPr>
                <w:rFonts w:cstheme="minorHAnsi"/>
                <w:b/>
                <w:szCs w:val="18"/>
              </w:rPr>
              <w:t>V</w:t>
            </w:r>
            <w:r w:rsidR="00E44AF5">
              <w:rPr>
                <w:rFonts w:cstheme="minorHAnsi"/>
                <w:b/>
                <w:szCs w:val="18"/>
              </w:rPr>
              <w:t>ic</w:t>
            </w:r>
          </w:p>
        </w:tc>
        <w:tc>
          <w:tcPr>
            <w:tcW w:w="447" w:type="pct"/>
            <w:shd w:val="clear" w:color="auto" w:fill="86D3F2"/>
          </w:tcPr>
          <w:p w14:paraId="17415947" w14:textId="1E2CD42F" w:rsidR="00EB6106" w:rsidRPr="00DD2BB0" w:rsidRDefault="00EB6106" w:rsidP="00B330C1">
            <w:pPr>
              <w:pStyle w:val="Normal-beforebullets"/>
              <w:jc w:val="center"/>
              <w:rPr>
                <w:rFonts w:cstheme="minorHAnsi"/>
                <w:b/>
                <w:szCs w:val="18"/>
              </w:rPr>
            </w:pPr>
            <w:r w:rsidRPr="00DD2BB0">
              <w:rPr>
                <w:rFonts w:cstheme="minorHAnsi"/>
                <w:b/>
                <w:szCs w:val="18"/>
              </w:rPr>
              <w:t>Q</w:t>
            </w:r>
            <w:r w:rsidR="00E44AF5">
              <w:rPr>
                <w:rFonts w:cstheme="minorHAnsi"/>
                <w:b/>
                <w:szCs w:val="18"/>
              </w:rPr>
              <w:t>ld</w:t>
            </w:r>
          </w:p>
        </w:tc>
        <w:tc>
          <w:tcPr>
            <w:tcW w:w="447" w:type="pct"/>
            <w:shd w:val="clear" w:color="auto" w:fill="86D3F2"/>
          </w:tcPr>
          <w:p w14:paraId="410ABF9A" w14:textId="77777777" w:rsidR="00EB6106" w:rsidRPr="00DD2BB0" w:rsidRDefault="00EB6106" w:rsidP="00B330C1">
            <w:pPr>
              <w:pStyle w:val="Normal-beforebullets"/>
              <w:jc w:val="center"/>
              <w:rPr>
                <w:rFonts w:cstheme="minorHAnsi"/>
                <w:b/>
                <w:szCs w:val="18"/>
              </w:rPr>
            </w:pPr>
            <w:r w:rsidRPr="00DD2BB0">
              <w:rPr>
                <w:rFonts w:cstheme="minorHAnsi"/>
                <w:b/>
                <w:szCs w:val="18"/>
              </w:rPr>
              <w:t>SA</w:t>
            </w:r>
          </w:p>
        </w:tc>
        <w:tc>
          <w:tcPr>
            <w:tcW w:w="441" w:type="pct"/>
            <w:shd w:val="clear" w:color="auto" w:fill="86D3F2"/>
          </w:tcPr>
          <w:p w14:paraId="5465435F" w14:textId="77777777" w:rsidR="00EB6106" w:rsidRPr="00DD2BB0" w:rsidRDefault="00EB6106" w:rsidP="00B330C1">
            <w:pPr>
              <w:pStyle w:val="Normal-beforebullets"/>
              <w:jc w:val="center"/>
              <w:rPr>
                <w:rFonts w:cstheme="minorHAnsi"/>
                <w:b/>
                <w:szCs w:val="18"/>
              </w:rPr>
            </w:pPr>
            <w:r w:rsidRPr="00DD2BB0">
              <w:rPr>
                <w:rFonts w:cstheme="minorHAnsi"/>
                <w:b/>
                <w:szCs w:val="18"/>
              </w:rPr>
              <w:t>WA</w:t>
            </w:r>
          </w:p>
        </w:tc>
        <w:tc>
          <w:tcPr>
            <w:tcW w:w="441" w:type="pct"/>
            <w:shd w:val="clear" w:color="auto" w:fill="86D3F2"/>
          </w:tcPr>
          <w:p w14:paraId="4BD677D7" w14:textId="30B1500B" w:rsidR="00EB6106" w:rsidRPr="00DD2BB0" w:rsidRDefault="00E44AF5" w:rsidP="00B330C1">
            <w:pPr>
              <w:pStyle w:val="Normal-beforebullets"/>
              <w:jc w:val="center"/>
              <w:rPr>
                <w:rFonts w:cstheme="minorHAnsi"/>
                <w:b/>
                <w:szCs w:val="18"/>
              </w:rPr>
            </w:pPr>
            <w:r>
              <w:rPr>
                <w:rFonts w:cstheme="minorHAnsi"/>
                <w:b/>
                <w:szCs w:val="18"/>
              </w:rPr>
              <w:t>Tas</w:t>
            </w:r>
          </w:p>
        </w:tc>
        <w:tc>
          <w:tcPr>
            <w:tcW w:w="441" w:type="pct"/>
            <w:shd w:val="clear" w:color="auto" w:fill="86D3F2"/>
          </w:tcPr>
          <w:p w14:paraId="7DC05542" w14:textId="77777777" w:rsidR="00EB6106" w:rsidRPr="00DD2BB0" w:rsidRDefault="00EB6106" w:rsidP="00B330C1">
            <w:pPr>
              <w:pStyle w:val="Normal-beforebullets"/>
              <w:jc w:val="center"/>
              <w:rPr>
                <w:rFonts w:cstheme="minorHAnsi"/>
                <w:b/>
                <w:szCs w:val="18"/>
              </w:rPr>
            </w:pPr>
            <w:r w:rsidRPr="00DD2BB0">
              <w:rPr>
                <w:rFonts w:cstheme="minorHAnsi"/>
                <w:b/>
                <w:szCs w:val="18"/>
              </w:rPr>
              <w:t>NT</w:t>
            </w:r>
          </w:p>
        </w:tc>
        <w:tc>
          <w:tcPr>
            <w:tcW w:w="474" w:type="pct"/>
            <w:shd w:val="clear" w:color="auto" w:fill="86D3F2"/>
          </w:tcPr>
          <w:p w14:paraId="5693C33B" w14:textId="77777777" w:rsidR="00EB6106" w:rsidRPr="00DD2BB0" w:rsidRDefault="00EB6106" w:rsidP="00B330C1">
            <w:pPr>
              <w:pStyle w:val="Normal-beforebullets"/>
              <w:jc w:val="center"/>
              <w:rPr>
                <w:rFonts w:cstheme="minorHAnsi"/>
                <w:b/>
                <w:szCs w:val="18"/>
              </w:rPr>
            </w:pPr>
            <w:r w:rsidRPr="00DD2BB0">
              <w:rPr>
                <w:rFonts w:cstheme="minorHAnsi"/>
                <w:b/>
                <w:szCs w:val="18"/>
              </w:rPr>
              <w:t>ACT</w:t>
            </w:r>
          </w:p>
        </w:tc>
        <w:tc>
          <w:tcPr>
            <w:tcW w:w="472" w:type="pct"/>
            <w:tcBorders>
              <w:top w:val="nil"/>
            </w:tcBorders>
            <w:shd w:val="clear" w:color="auto" w:fill="86D3F2"/>
          </w:tcPr>
          <w:p w14:paraId="7DB58AD1" w14:textId="77777777" w:rsidR="00EB6106" w:rsidRPr="00DD2BB0" w:rsidRDefault="00EB6106" w:rsidP="00B330C1">
            <w:pPr>
              <w:pStyle w:val="Normal-beforebullets"/>
              <w:jc w:val="center"/>
              <w:rPr>
                <w:rFonts w:cstheme="minorHAnsi"/>
                <w:b/>
                <w:szCs w:val="18"/>
              </w:rPr>
            </w:pPr>
            <w:r>
              <w:rPr>
                <w:rFonts w:cstheme="minorHAnsi"/>
                <w:b/>
                <w:szCs w:val="18"/>
              </w:rPr>
              <w:t>Total</w:t>
            </w:r>
          </w:p>
        </w:tc>
      </w:tr>
      <w:tr w:rsidR="004F7A13" w:rsidRPr="00DD2BB0" w14:paraId="041B864D" w14:textId="77777777" w:rsidTr="00233DC6">
        <w:trPr>
          <w:trHeight w:val="227"/>
        </w:trPr>
        <w:tc>
          <w:tcPr>
            <w:tcW w:w="934" w:type="pct"/>
            <w:shd w:val="clear" w:color="auto" w:fill="C2E9F8"/>
          </w:tcPr>
          <w:p w14:paraId="3E8C4A1E" w14:textId="77777777" w:rsidR="004F7A13" w:rsidRPr="00AD220F" w:rsidRDefault="004F7A13" w:rsidP="004F7A13">
            <w:pPr>
              <w:spacing w:after="0"/>
              <w:contextualSpacing/>
              <w:rPr>
                <w:rFonts w:cstheme="minorHAnsi"/>
                <w:b/>
                <w:color w:val="000000"/>
                <w:szCs w:val="18"/>
              </w:rPr>
            </w:pPr>
            <w:r w:rsidRPr="00AD220F">
              <w:rPr>
                <w:rFonts w:cstheme="minorHAnsi"/>
                <w:b/>
                <w:color w:val="000000"/>
                <w:szCs w:val="18"/>
              </w:rPr>
              <w:t>Total</w:t>
            </w:r>
          </w:p>
        </w:tc>
        <w:tc>
          <w:tcPr>
            <w:tcW w:w="451" w:type="pct"/>
            <w:shd w:val="clear" w:color="auto" w:fill="C2E9F8"/>
            <w:vAlign w:val="center"/>
          </w:tcPr>
          <w:p w14:paraId="27043BDD" w14:textId="6D77B74C"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10</w:t>
            </w:r>
          </w:p>
        </w:tc>
        <w:tc>
          <w:tcPr>
            <w:tcW w:w="451" w:type="pct"/>
            <w:shd w:val="clear" w:color="auto" w:fill="C2E9F8"/>
            <w:vAlign w:val="center"/>
          </w:tcPr>
          <w:p w14:paraId="68795464" w14:textId="7082FB58"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21</w:t>
            </w:r>
          </w:p>
        </w:tc>
        <w:tc>
          <w:tcPr>
            <w:tcW w:w="447" w:type="pct"/>
            <w:shd w:val="clear" w:color="auto" w:fill="C2E9F8"/>
            <w:vAlign w:val="center"/>
          </w:tcPr>
          <w:p w14:paraId="11A768A2" w14:textId="229E322F"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6</w:t>
            </w:r>
          </w:p>
        </w:tc>
        <w:tc>
          <w:tcPr>
            <w:tcW w:w="447" w:type="pct"/>
            <w:shd w:val="clear" w:color="auto" w:fill="C2E9F8"/>
            <w:vAlign w:val="center"/>
          </w:tcPr>
          <w:p w14:paraId="5E65BC55" w14:textId="28EBA084"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2</w:t>
            </w:r>
          </w:p>
        </w:tc>
        <w:tc>
          <w:tcPr>
            <w:tcW w:w="441" w:type="pct"/>
            <w:shd w:val="clear" w:color="auto" w:fill="C2E9F8"/>
            <w:vAlign w:val="center"/>
          </w:tcPr>
          <w:p w14:paraId="7FF6EC88" w14:textId="3EB9D7B8"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8</w:t>
            </w:r>
          </w:p>
        </w:tc>
        <w:tc>
          <w:tcPr>
            <w:tcW w:w="441" w:type="pct"/>
            <w:shd w:val="clear" w:color="auto" w:fill="C2E9F8"/>
            <w:vAlign w:val="center"/>
          </w:tcPr>
          <w:p w14:paraId="3EDD0D93" w14:textId="54F91C74"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0</w:t>
            </w:r>
          </w:p>
        </w:tc>
        <w:tc>
          <w:tcPr>
            <w:tcW w:w="441" w:type="pct"/>
            <w:shd w:val="clear" w:color="auto" w:fill="C2E9F8"/>
            <w:vAlign w:val="center"/>
          </w:tcPr>
          <w:p w14:paraId="415E9718" w14:textId="780D5006"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0</w:t>
            </w:r>
          </w:p>
        </w:tc>
        <w:tc>
          <w:tcPr>
            <w:tcW w:w="474" w:type="pct"/>
            <w:shd w:val="clear" w:color="auto" w:fill="C2E9F8"/>
            <w:vAlign w:val="center"/>
          </w:tcPr>
          <w:p w14:paraId="64D753A0" w14:textId="44D2EABB"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0</w:t>
            </w:r>
          </w:p>
        </w:tc>
        <w:tc>
          <w:tcPr>
            <w:tcW w:w="472" w:type="pct"/>
            <w:shd w:val="clear" w:color="auto" w:fill="C2E9F8"/>
            <w:vAlign w:val="center"/>
          </w:tcPr>
          <w:p w14:paraId="33B00E26" w14:textId="5E4E738F" w:rsidR="004F7A13" w:rsidRPr="004F7A13" w:rsidRDefault="004F7A13" w:rsidP="004F7A13">
            <w:pPr>
              <w:spacing w:after="0"/>
              <w:contextualSpacing/>
              <w:jc w:val="center"/>
              <w:rPr>
                <w:rFonts w:ascii="Arial" w:hAnsi="Arial" w:cs="Arial"/>
                <w:b/>
                <w:bCs/>
                <w:color w:val="auto"/>
                <w:szCs w:val="20"/>
              </w:rPr>
            </w:pPr>
            <w:r w:rsidRPr="004F7A13">
              <w:rPr>
                <w:rFonts w:ascii="Arial" w:hAnsi="Arial" w:cs="Arial"/>
                <w:b/>
                <w:bCs/>
                <w:color w:val="auto"/>
                <w:szCs w:val="20"/>
              </w:rPr>
              <w:t>47</w:t>
            </w:r>
          </w:p>
        </w:tc>
      </w:tr>
      <w:tr w:rsidR="004F7A13" w:rsidRPr="00DD2BB0" w14:paraId="16C2A87E" w14:textId="77777777" w:rsidTr="00F818DC">
        <w:trPr>
          <w:trHeight w:val="227"/>
        </w:trPr>
        <w:tc>
          <w:tcPr>
            <w:tcW w:w="934" w:type="pct"/>
          </w:tcPr>
          <w:p w14:paraId="2EFBD7D2" w14:textId="77777777" w:rsidR="004F7A13" w:rsidRPr="00BD10A4" w:rsidRDefault="004F7A13" w:rsidP="004F7A13">
            <w:pPr>
              <w:spacing w:after="0"/>
              <w:contextualSpacing/>
              <w:rPr>
                <w:rFonts w:cstheme="minorHAnsi"/>
                <w:color w:val="000000"/>
                <w:szCs w:val="18"/>
              </w:rPr>
            </w:pPr>
            <w:r w:rsidRPr="00DD2BB0">
              <w:rPr>
                <w:rFonts w:cstheme="minorHAnsi"/>
                <w:szCs w:val="18"/>
              </w:rPr>
              <w:t>Public hospital</w:t>
            </w:r>
          </w:p>
        </w:tc>
        <w:tc>
          <w:tcPr>
            <w:tcW w:w="451" w:type="pct"/>
            <w:vAlign w:val="center"/>
          </w:tcPr>
          <w:p w14:paraId="0E934E56" w14:textId="54580B8D"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9</w:t>
            </w:r>
          </w:p>
        </w:tc>
        <w:tc>
          <w:tcPr>
            <w:tcW w:w="451" w:type="pct"/>
            <w:vAlign w:val="center"/>
          </w:tcPr>
          <w:p w14:paraId="4430F1D0" w14:textId="731684E2"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19</w:t>
            </w:r>
          </w:p>
        </w:tc>
        <w:tc>
          <w:tcPr>
            <w:tcW w:w="447" w:type="pct"/>
            <w:vAlign w:val="center"/>
          </w:tcPr>
          <w:p w14:paraId="24B997B9" w14:textId="65D6474B"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5</w:t>
            </w:r>
          </w:p>
        </w:tc>
        <w:tc>
          <w:tcPr>
            <w:tcW w:w="447" w:type="pct"/>
            <w:vAlign w:val="center"/>
          </w:tcPr>
          <w:p w14:paraId="7EFE61E7" w14:textId="2AA62C57"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2</w:t>
            </w:r>
          </w:p>
        </w:tc>
        <w:tc>
          <w:tcPr>
            <w:tcW w:w="441" w:type="pct"/>
            <w:vAlign w:val="center"/>
          </w:tcPr>
          <w:p w14:paraId="7FFEE8FA" w14:textId="4A2EC9F5"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6</w:t>
            </w:r>
          </w:p>
        </w:tc>
        <w:tc>
          <w:tcPr>
            <w:tcW w:w="441" w:type="pct"/>
            <w:vAlign w:val="center"/>
          </w:tcPr>
          <w:p w14:paraId="713CCE01" w14:textId="16FFF908"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44B80110" w14:textId="5337DA1B"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4" w:type="pct"/>
            <w:vAlign w:val="center"/>
          </w:tcPr>
          <w:p w14:paraId="620D90A9" w14:textId="2B974707"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2" w:type="pct"/>
            <w:vAlign w:val="center"/>
          </w:tcPr>
          <w:p w14:paraId="3D739908" w14:textId="61C2CB2B"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41</w:t>
            </w:r>
          </w:p>
        </w:tc>
      </w:tr>
      <w:tr w:rsidR="004F7A13" w:rsidRPr="00DD2BB0" w14:paraId="48348783" w14:textId="77777777" w:rsidTr="00F818DC">
        <w:trPr>
          <w:trHeight w:val="227"/>
        </w:trPr>
        <w:tc>
          <w:tcPr>
            <w:tcW w:w="934" w:type="pct"/>
          </w:tcPr>
          <w:p w14:paraId="44C6A26B" w14:textId="77777777" w:rsidR="004F7A13" w:rsidRPr="00BD10A4" w:rsidRDefault="004F7A13" w:rsidP="004F7A13">
            <w:pPr>
              <w:spacing w:after="0"/>
              <w:contextualSpacing/>
              <w:rPr>
                <w:rFonts w:cstheme="minorHAnsi"/>
                <w:color w:val="000000"/>
                <w:szCs w:val="18"/>
              </w:rPr>
            </w:pPr>
            <w:r w:rsidRPr="00DD2BB0">
              <w:rPr>
                <w:rFonts w:cstheme="minorHAnsi"/>
                <w:szCs w:val="18"/>
              </w:rPr>
              <w:t>Private hospital</w:t>
            </w:r>
          </w:p>
        </w:tc>
        <w:tc>
          <w:tcPr>
            <w:tcW w:w="451" w:type="pct"/>
            <w:vAlign w:val="center"/>
          </w:tcPr>
          <w:p w14:paraId="1351C900" w14:textId="576EC761"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51" w:type="pct"/>
            <w:vAlign w:val="center"/>
          </w:tcPr>
          <w:p w14:paraId="4398CE94" w14:textId="6F126A7C"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7" w:type="pct"/>
            <w:vAlign w:val="center"/>
          </w:tcPr>
          <w:p w14:paraId="5839EBD7" w14:textId="05B02EAE"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7" w:type="pct"/>
            <w:vAlign w:val="center"/>
          </w:tcPr>
          <w:p w14:paraId="41197C69" w14:textId="12BAB6D5"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09C691CD" w14:textId="706F137F"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2</w:t>
            </w:r>
          </w:p>
        </w:tc>
        <w:tc>
          <w:tcPr>
            <w:tcW w:w="441" w:type="pct"/>
            <w:vAlign w:val="center"/>
          </w:tcPr>
          <w:p w14:paraId="21D42E28" w14:textId="297AAD30"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63FB6F59" w14:textId="1F1DDFB6"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4" w:type="pct"/>
            <w:vAlign w:val="center"/>
          </w:tcPr>
          <w:p w14:paraId="3FEB99BA" w14:textId="4762461C"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2" w:type="pct"/>
            <w:vAlign w:val="center"/>
          </w:tcPr>
          <w:p w14:paraId="4C7539BB" w14:textId="4E4A7AD4"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2</w:t>
            </w:r>
          </w:p>
        </w:tc>
      </w:tr>
      <w:tr w:rsidR="004F7A13" w:rsidRPr="00DD2BB0" w14:paraId="737199E3" w14:textId="77777777" w:rsidTr="00F818DC">
        <w:trPr>
          <w:trHeight w:val="227"/>
        </w:trPr>
        <w:tc>
          <w:tcPr>
            <w:tcW w:w="934" w:type="pct"/>
          </w:tcPr>
          <w:p w14:paraId="223F787F" w14:textId="77777777" w:rsidR="004F7A13" w:rsidRPr="00DD2BB0" w:rsidRDefault="004F7A13" w:rsidP="004F7A13">
            <w:pPr>
              <w:spacing w:after="0"/>
              <w:contextualSpacing/>
              <w:rPr>
                <w:rFonts w:cstheme="minorHAnsi"/>
                <w:color w:val="000000"/>
                <w:szCs w:val="18"/>
              </w:rPr>
            </w:pPr>
            <w:r w:rsidRPr="00DD2BB0">
              <w:rPr>
                <w:rFonts w:cstheme="minorHAnsi"/>
                <w:szCs w:val="18"/>
              </w:rPr>
              <w:t>Aged care home</w:t>
            </w:r>
          </w:p>
        </w:tc>
        <w:tc>
          <w:tcPr>
            <w:tcW w:w="451" w:type="pct"/>
            <w:vAlign w:val="center"/>
          </w:tcPr>
          <w:p w14:paraId="77FE53AF" w14:textId="1326A176"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51" w:type="pct"/>
            <w:vAlign w:val="center"/>
          </w:tcPr>
          <w:p w14:paraId="72DD5F93" w14:textId="23C19193"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7" w:type="pct"/>
            <w:vAlign w:val="center"/>
          </w:tcPr>
          <w:p w14:paraId="31A8861C" w14:textId="4CA3040B"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7" w:type="pct"/>
            <w:vAlign w:val="center"/>
          </w:tcPr>
          <w:p w14:paraId="292DB5D1" w14:textId="172936D5"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59A4DE01" w14:textId="01CB1B52"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24E5A65B" w14:textId="25EFC31C"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192BAA4E" w14:textId="3C0AD7A4"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4" w:type="pct"/>
            <w:vAlign w:val="center"/>
          </w:tcPr>
          <w:p w14:paraId="3B31437C" w14:textId="128ED4A7"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2" w:type="pct"/>
            <w:vAlign w:val="center"/>
          </w:tcPr>
          <w:p w14:paraId="6BF6BB05" w14:textId="4233A14E"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r>
      <w:tr w:rsidR="004F7A13" w:rsidRPr="00DD2BB0" w14:paraId="326D4016" w14:textId="77777777" w:rsidTr="00F818DC">
        <w:trPr>
          <w:trHeight w:val="227"/>
        </w:trPr>
        <w:tc>
          <w:tcPr>
            <w:tcW w:w="934" w:type="pct"/>
          </w:tcPr>
          <w:p w14:paraId="68298908" w14:textId="77777777" w:rsidR="004F7A13" w:rsidRPr="00DD2BB0" w:rsidRDefault="004F7A13" w:rsidP="004F7A13">
            <w:pPr>
              <w:spacing w:after="0"/>
              <w:contextualSpacing/>
              <w:rPr>
                <w:rFonts w:cstheme="minorHAnsi"/>
                <w:color w:val="000000"/>
                <w:szCs w:val="18"/>
              </w:rPr>
            </w:pPr>
            <w:r w:rsidRPr="00DD2BB0">
              <w:rPr>
                <w:rFonts w:cstheme="minorHAnsi"/>
                <w:szCs w:val="18"/>
              </w:rPr>
              <w:t>Community</w:t>
            </w:r>
          </w:p>
        </w:tc>
        <w:tc>
          <w:tcPr>
            <w:tcW w:w="451" w:type="pct"/>
            <w:vAlign w:val="center"/>
          </w:tcPr>
          <w:p w14:paraId="1C7AE395" w14:textId="4BE93D29"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51" w:type="pct"/>
            <w:vAlign w:val="center"/>
          </w:tcPr>
          <w:p w14:paraId="31797F48" w14:textId="13ECD1F4"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1</w:t>
            </w:r>
          </w:p>
        </w:tc>
        <w:tc>
          <w:tcPr>
            <w:tcW w:w="447" w:type="pct"/>
            <w:vAlign w:val="center"/>
          </w:tcPr>
          <w:p w14:paraId="1D14B0D2" w14:textId="3588A65E"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7" w:type="pct"/>
            <w:vAlign w:val="center"/>
          </w:tcPr>
          <w:p w14:paraId="3DD01C97" w14:textId="34431324"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73E59E73" w14:textId="5EC1508B"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4AFC9A90" w14:textId="47EA0DE9"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41" w:type="pct"/>
            <w:vAlign w:val="center"/>
          </w:tcPr>
          <w:p w14:paraId="57C258A8" w14:textId="05AA29D9"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4" w:type="pct"/>
            <w:vAlign w:val="center"/>
          </w:tcPr>
          <w:p w14:paraId="55D016C5" w14:textId="58E94610"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0</w:t>
            </w:r>
          </w:p>
        </w:tc>
        <w:tc>
          <w:tcPr>
            <w:tcW w:w="472" w:type="pct"/>
            <w:vAlign w:val="center"/>
          </w:tcPr>
          <w:p w14:paraId="2B06796E" w14:textId="75E82570" w:rsidR="004F7A13" w:rsidRPr="004F7A13" w:rsidRDefault="004F7A13" w:rsidP="004F7A13">
            <w:pPr>
              <w:spacing w:after="0"/>
              <w:contextualSpacing/>
              <w:jc w:val="center"/>
              <w:rPr>
                <w:rFonts w:ascii="Arial" w:hAnsi="Arial" w:cs="Arial"/>
                <w:color w:val="auto"/>
                <w:szCs w:val="20"/>
              </w:rPr>
            </w:pPr>
            <w:r w:rsidRPr="004F7A13">
              <w:rPr>
                <w:rFonts w:ascii="Arial" w:hAnsi="Arial" w:cs="Arial"/>
                <w:color w:val="000000"/>
                <w:szCs w:val="20"/>
              </w:rPr>
              <w:t>1</w:t>
            </w:r>
          </w:p>
        </w:tc>
      </w:tr>
      <w:tr w:rsidR="004F7A13" w:rsidRPr="00DD2BB0" w14:paraId="4A9ABD95" w14:textId="77777777" w:rsidTr="00F818DC">
        <w:trPr>
          <w:trHeight w:val="227"/>
        </w:trPr>
        <w:tc>
          <w:tcPr>
            <w:tcW w:w="934" w:type="pct"/>
          </w:tcPr>
          <w:p w14:paraId="25C982E4" w14:textId="7441DFAE" w:rsidR="004F7A13" w:rsidRPr="00DD2BB0" w:rsidRDefault="004F7A13" w:rsidP="004F7A13">
            <w:pPr>
              <w:spacing w:after="0"/>
              <w:contextualSpacing/>
              <w:rPr>
                <w:rFonts w:cstheme="minorHAnsi"/>
                <w:szCs w:val="18"/>
              </w:rPr>
            </w:pPr>
            <w:r>
              <w:rPr>
                <w:rFonts w:cstheme="minorHAnsi"/>
                <w:szCs w:val="18"/>
              </w:rPr>
              <w:t>Unknown</w:t>
            </w:r>
          </w:p>
        </w:tc>
        <w:tc>
          <w:tcPr>
            <w:tcW w:w="451" w:type="pct"/>
            <w:vAlign w:val="center"/>
          </w:tcPr>
          <w:p w14:paraId="3EAF2E2F" w14:textId="65F13DEF"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1</w:t>
            </w:r>
          </w:p>
        </w:tc>
        <w:tc>
          <w:tcPr>
            <w:tcW w:w="451" w:type="pct"/>
            <w:vAlign w:val="center"/>
          </w:tcPr>
          <w:p w14:paraId="618B943E" w14:textId="72E1EA97"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1</w:t>
            </w:r>
          </w:p>
        </w:tc>
        <w:tc>
          <w:tcPr>
            <w:tcW w:w="447" w:type="pct"/>
            <w:vAlign w:val="center"/>
          </w:tcPr>
          <w:p w14:paraId="42C30031" w14:textId="5FF18ADB"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1</w:t>
            </w:r>
          </w:p>
        </w:tc>
        <w:tc>
          <w:tcPr>
            <w:tcW w:w="447" w:type="pct"/>
            <w:vAlign w:val="center"/>
          </w:tcPr>
          <w:p w14:paraId="4DEB2055" w14:textId="5068D1E5"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0</w:t>
            </w:r>
          </w:p>
        </w:tc>
        <w:tc>
          <w:tcPr>
            <w:tcW w:w="441" w:type="pct"/>
            <w:vAlign w:val="center"/>
          </w:tcPr>
          <w:p w14:paraId="50443020" w14:textId="60490BF7"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0</w:t>
            </w:r>
          </w:p>
        </w:tc>
        <w:tc>
          <w:tcPr>
            <w:tcW w:w="441" w:type="pct"/>
            <w:vAlign w:val="center"/>
          </w:tcPr>
          <w:p w14:paraId="62F70DE5" w14:textId="6D5CF166"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0</w:t>
            </w:r>
          </w:p>
        </w:tc>
        <w:tc>
          <w:tcPr>
            <w:tcW w:w="441" w:type="pct"/>
            <w:vAlign w:val="center"/>
          </w:tcPr>
          <w:p w14:paraId="3ADCF4F7" w14:textId="21A5BAC3"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0</w:t>
            </w:r>
          </w:p>
        </w:tc>
        <w:tc>
          <w:tcPr>
            <w:tcW w:w="474" w:type="pct"/>
            <w:vAlign w:val="center"/>
          </w:tcPr>
          <w:p w14:paraId="49AE7B5A" w14:textId="6DFA831C"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0</w:t>
            </w:r>
          </w:p>
        </w:tc>
        <w:tc>
          <w:tcPr>
            <w:tcW w:w="472" w:type="pct"/>
            <w:vAlign w:val="center"/>
          </w:tcPr>
          <w:p w14:paraId="45BEFA72" w14:textId="3E84B2D2" w:rsidR="004F7A13" w:rsidRPr="004F7A13" w:rsidRDefault="004F7A13" w:rsidP="004F7A13">
            <w:pPr>
              <w:spacing w:after="0"/>
              <w:contextualSpacing/>
              <w:jc w:val="center"/>
              <w:rPr>
                <w:rFonts w:ascii="Arial" w:hAnsi="Arial" w:cs="Arial"/>
                <w:szCs w:val="20"/>
              </w:rPr>
            </w:pPr>
            <w:r w:rsidRPr="004F7A13">
              <w:rPr>
                <w:rFonts w:ascii="Arial" w:hAnsi="Arial" w:cs="Arial"/>
                <w:color w:val="000000"/>
                <w:szCs w:val="20"/>
              </w:rPr>
              <w:t>3</w:t>
            </w:r>
          </w:p>
        </w:tc>
      </w:tr>
    </w:tbl>
    <w:p w14:paraId="547B7A77" w14:textId="77777777" w:rsidR="00EB6106" w:rsidRPr="007225FE" w:rsidRDefault="00EB6106" w:rsidP="00EB6106">
      <w:pPr>
        <w:pStyle w:val="Heading3"/>
        <w:rPr>
          <w:i/>
          <w:color w:val="005370"/>
        </w:rPr>
      </w:pPr>
      <w:bookmarkStart w:id="19" w:name="_Toc197433088"/>
      <w:r w:rsidRPr="007225FE">
        <w:rPr>
          <w:i/>
          <w:iCs w:val="0"/>
          <w:color w:val="005370"/>
        </w:rPr>
        <w:t>Candida auris</w:t>
      </w:r>
      <w:bookmarkEnd w:id="19"/>
    </w:p>
    <w:p w14:paraId="20160C9C" w14:textId="1DDDAB71" w:rsidR="00EB6106" w:rsidRPr="007C2F6C" w:rsidRDefault="00EB6106" w:rsidP="00EB6106">
      <w:pPr>
        <w:pStyle w:val="Bulletlist"/>
        <w:ind w:left="0" w:firstLine="0"/>
        <w:rPr>
          <w:color w:val="auto"/>
        </w:rPr>
      </w:pPr>
      <w:r w:rsidRPr="007C2F6C">
        <w:rPr>
          <w:i/>
          <w:iCs/>
          <w:color w:val="auto"/>
        </w:rPr>
        <w:t>C. auris</w:t>
      </w:r>
      <w:r w:rsidRPr="007C2F6C">
        <w:rPr>
          <w:color w:val="auto"/>
        </w:rPr>
        <w:t xml:space="preserve"> is an emerging MDR </w:t>
      </w:r>
      <w:r w:rsidRPr="007C2F6C">
        <w:rPr>
          <w:i/>
          <w:iCs/>
          <w:color w:val="auto"/>
        </w:rPr>
        <w:t>Candida</w:t>
      </w:r>
      <w:r w:rsidRPr="007C2F6C">
        <w:rPr>
          <w:color w:val="auto"/>
        </w:rPr>
        <w:t xml:space="preserve"> species that has been associated with international outbreaks of invasive infections in healthcare facilities. Reporting to CARAlert for </w:t>
      </w:r>
      <w:r w:rsidRPr="007C2F6C">
        <w:rPr>
          <w:i/>
          <w:iCs/>
          <w:color w:val="auto"/>
        </w:rPr>
        <w:t>C. auris</w:t>
      </w:r>
      <w:r w:rsidRPr="007C2F6C">
        <w:rPr>
          <w:color w:val="auto"/>
        </w:rPr>
        <w:t xml:space="preserve"> began in July 2019.</w:t>
      </w:r>
    </w:p>
    <w:p w14:paraId="08EE8D4C" w14:textId="347AAE13" w:rsidR="00EB6106" w:rsidRPr="0016450F" w:rsidRDefault="008D45C6" w:rsidP="00EB6106">
      <w:pPr>
        <w:pStyle w:val="Bulletlist"/>
        <w:ind w:left="0" w:firstLine="0"/>
        <w:rPr>
          <w:color w:val="auto"/>
        </w:rPr>
      </w:pPr>
      <w:r w:rsidRPr="0016450F">
        <w:rPr>
          <w:color w:val="auto"/>
        </w:rPr>
        <w:t>The number of r</w:t>
      </w:r>
      <w:r w:rsidR="00EB6106" w:rsidRPr="0016450F">
        <w:rPr>
          <w:color w:val="auto"/>
        </w:rPr>
        <w:t xml:space="preserve">eports of </w:t>
      </w:r>
      <w:r w:rsidR="00EB6106" w:rsidRPr="0016450F">
        <w:rPr>
          <w:i/>
          <w:iCs/>
          <w:color w:val="auto"/>
        </w:rPr>
        <w:t>C. auris</w:t>
      </w:r>
      <w:r w:rsidRPr="0016450F">
        <w:rPr>
          <w:color w:val="auto"/>
        </w:rPr>
        <w:t xml:space="preserve"> in 2024</w:t>
      </w:r>
      <w:r w:rsidR="00EB6106" w:rsidRPr="0016450F">
        <w:rPr>
          <w:i/>
          <w:iCs/>
          <w:color w:val="auto"/>
        </w:rPr>
        <w:t xml:space="preserve"> </w:t>
      </w:r>
      <w:r w:rsidRPr="0016450F">
        <w:rPr>
          <w:color w:val="auto"/>
        </w:rPr>
        <w:t>were similar to</w:t>
      </w:r>
      <w:r w:rsidR="00EB6106" w:rsidRPr="0016450F">
        <w:rPr>
          <w:color w:val="auto"/>
        </w:rPr>
        <w:t xml:space="preserve"> </w:t>
      </w:r>
      <w:r w:rsidR="005752A5" w:rsidRPr="0016450F">
        <w:rPr>
          <w:color w:val="auto"/>
        </w:rPr>
        <w:t>202</w:t>
      </w:r>
      <w:r w:rsidR="00EE78CF" w:rsidRPr="0016450F">
        <w:rPr>
          <w:color w:val="auto"/>
        </w:rPr>
        <w:t>3</w:t>
      </w:r>
      <w:r w:rsidR="005752A5" w:rsidRPr="0016450F">
        <w:rPr>
          <w:color w:val="auto"/>
        </w:rPr>
        <w:t xml:space="preserve"> </w:t>
      </w:r>
      <w:r w:rsidR="00EB6106" w:rsidRPr="0016450F">
        <w:rPr>
          <w:color w:val="auto"/>
        </w:rPr>
        <w:t>(</w:t>
      </w:r>
      <w:r w:rsidRPr="0016450F">
        <w:rPr>
          <w:i/>
          <w:iCs/>
          <w:color w:val="auto"/>
        </w:rPr>
        <w:t>n</w:t>
      </w:r>
      <w:r w:rsidRPr="0016450F">
        <w:rPr>
          <w:color w:val="auto"/>
        </w:rPr>
        <w:t> = 1</w:t>
      </w:r>
      <w:r w:rsidR="0016450F">
        <w:rPr>
          <w:color w:val="auto"/>
        </w:rPr>
        <w:t xml:space="preserve">6 versus </w:t>
      </w:r>
      <w:r w:rsidRPr="0016450F">
        <w:rPr>
          <w:i/>
          <w:iCs/>
          <w:color w:val="auto"/>
        </w:rPr>
        <w:t>n</w:t>
      </w:r>
      <w:r w:rsidRPr="0016450F">
        <w:rPr>
          <w:color w:val="auto"/>
        </w:rPr>
        <w:t> = </w:t>
      </w:r>
      <w:r w:rsidR="0016450F" w:rsidRPr="0016450F">
        <w:rPr>
          <w:color w:val="auto"/>
        </w:rPr>
        <w:t>1</w:t>
      </w:r>
      <w:r w:rsidR="0016450F">
        <w:rPr>
          <w:color w:val="auto"/>
        </w:rPr>
        <w:t>7</w:t>
      </w:r>
      <w:r w:rsidR="0016450F" w:rsidRPr="0016450F">
        <w:rPr>
          <w:color w:val="auto"/>
        </w:rPr>
        <w:t>)</w:t>
      </w:r>
      <w:r w:rsidR="00EB6106" w:rsidRPr="0016450F">
        <w:rPr>
          <w:color w:val="auto"/>
        </w:rPr>
        <w:t xml:space="preserve"> (Figure 5).</w:t>
      </w:r>
    </w:p>
    <w:p w14:paraId="5D2F902D" w14:textId="31FDA683" w:rsidR="00EB6106" w:rsidRPr="008D45C6" w:rsidRDefault="00EB6106" w:rsidP="00DB03BF">
      <w:pPr>
        <w:pStyle w:val="Bulletlist"/>
        <w:ind w:left="0" w:firstLine="0"/>
        <w:rPr>
          <w:b/>
          <w:color w:val="auto"/>
        </w:rPr>
      </w:pPr>
      <w:r w:rsidRPr="008D45C6">
        <w:rPr>
          <w:i/>
          <w:iCs/>
          <w:color w:val="auto"/>
        </w:rPr>
        <w:t>C. auris</w:t>
      </w:r>
      <w:r w:rsidRPr="008D45C6">
        <w:rPr>
          <w:color w:val="auto"/>
        </w:rPr>
        <w:t xml:space="preserve"> reported </w:t>
      </w:r>
      <w:r w:rsidR="001211C3" w:rsidRPr="008D45C6">
        <w:rPr>
          <w:color w:val="auto"/>
        </w:rPr>
        <w:t xml:space="preserve">in 2024 were </w:t>
      </w:r>
      <w:r w:rsidRPr="008D45C6">
        <w:rPr>
          <w:color w:val="auto"/>
        </w:rPr>
        <w:t>from all states</w:t>
      </w:r>
      <w:r w:rsidR="008D45C6" w:rsidRPr="008D45C6">
        <w:rPr>
          <w:color w:val="auto"/>
        </w:rPr>
        <w:t xml:space="preserve"> and territories</w:t>
      </w:r>
      <w:r w:rsidRPr="008D45C6">
        <w:rPr>
          <w:color w:val="auto"/>
        </w:rPr>
        <w:t xml:space="preserve"> except Tasmania</w:t>
      </w:r>
      <w:r w:rsidR="008D45C6" w:rsidRPr="008D45C6">
        <w:rPr>
          <w:color w:val="auto"/>
        </w:rPr>
        <w:t xml:space="preserve"> and the NT</w:t>
      </w:r>
      <w:r w:rsidRPr="008D45C6">
        <w:rPr>
          <w:color w:val="auto"/>
        </w:rPr>
        <w:t xml:space="preserve">: </w:t>
      </w:r>
      <w:r w:rsidR="008D45C6" w:rsidRPr="008D45C6">
        <w:rPr>
          <w:color w:val="auto"/>
        </w:rPr>
        <w:t>five</w:t>
      </w:r>
      <w:r w:rsidRPr="008D45C6">
        <w:rPr>
          <w:color w:val="auto"/>
        </w:rPr>
        <w:t xml:space="preserve"> reports </w:t>
      </w:r>
      <w:r w:rsidR="008D45C6" w:rsidRPr="008D45C6">
        <w:rPr>
          <w:color w:val="auto"/>
        </w:rPr>
        <w:t xml:space="preserve">each </w:t>
      </w:r>
      <w:r w:rsidRPr="008D45C6">
        <w:rPr>
          <w:color w:val="auto"/>
        </w:rPr>
        <w:t xml:space="preserve">from </w:t>
      </w:r>
      <w:r w:rsidR="008D45C6" w:rsidRPr="008D45C6">
        <w:rPr>
          <w:color w:val="auto"/>
        </w:rPr>
        <w:t>V</w:t>
      </w:r>
      <w:r w:rsidR="00E44AF5">
        <w:rPr>
          <w:color w:val="auto"/>
        </w:rPr>
        <w:t>ictoria</w:t>
      </w:r>
      <w:r w:rsidR="008D45C6" w:rsidRPr="008D45C6">
        <w:rPr>
          <w:color w:val="auto"/>
        </w:rPr>
        <w:t xml:space="preserve"> and WA</w:t>
      </w:r>
      <w:r w:rsidRPr="008D45C6">
        <w:rPr>
          <w:color w:val="auto"/>
        </w:rPr>
        <w:t xml:space="preserve">, </w:t>
      </w:r>
      <w:r w:rsidR="008D45C6" w:rsidRPr="008D45C6">
        <w:rPr>
          <w:color w:val="auto"/>
        </w:rPr>
        <w:t>two</w:t>
      </w:r>
      <w:r w:rsidRPr="008D45C6">
        <w:rPr>
          <w:color w:val="auto"/>
        </w:rPr>
        <w:t xml:space="preserve"> reports </w:t>
      </w:r>
      <w:r w:rsidR="008D45C6" w:rsidRPr="008D45C6">
        <w:rPr>
          <w:color w:val="auto"/>
        </w:rPr>
        <w:t xml:space="preserve">each </w:t>
      </w:r>
      <w:r w:rsidRPr="008D45C6">
        <w:rPr>
          <w:color w:val="auto"/>
        </w:rPr>
        <w:t xml:space="preserve">from </w:t>
      </w:r>
      <w:r w:rsidR="008D45C6" w:rsidRPr="008D45C6">
        <w:rPr>
          <w:color w:val="auto"/>
        </w:rPr>
        <w:t>NSW and Q</w:t>
      </w:r>
      <w:r w:rsidR="00E44AF5">
        <w:rPr>
          <w:color w:val="auto"/>
        </w:rPr>
        <w:t>ueensland</w:t>
      </w:r>
      <w:r w:rsidRPr="008D45C6">
        <w:rPr>
          <w:color w:val="auto"/>
        </w:rPr>
        <w:t xml:space="preserve">, and one report each from </w:t>
      </w:r>
      <w:r w:rsidR="008D45C6" w:rsidRPr="008D45C6">
        <w:rPr>
          <w:color w:val="auto"/>
        </w:rPr>
        <w:t>SA</w:t>
      </w:r>
      <w:r w:rsidRPr="008D45C6">
        <w:rPr>
          <w:color w:val="auto"/>
        </w:rPr>
        <w:t xml:space="preserve"> and </w:t>
      </w:r>
      <w:r w:rsidR="008D45C6" w:rsidRPr="008D45C6">
        <w:rPr>
          <w:color w:val="auto"/>
        </w:rPr>
        <w:t>the ACT (Figure 6</w:t>
      </w:r>
      <w:r w:rsidRPr="008D45C6">
        <w:rPr>
          <w:color w:val="auto"/>
        </w:rPr>
        <w:t>).</w:t>
      </w:r>
      <w:r w:rsidRPr="00194A56">
        <w:rPr>
          <w:color w:val="00A79D" w:themeColor="accent6"/>
        </w:rPr>
        <w:br w:type="page"/>
      </w:r>
    </w:p>
    <w:p w14:paraId="0EB45B62" w14:textId="77777777" w:rsidR="00F34C1C" w:rsidRDefault="00EB6106" w:rsidP="00DB03BF">
      <w:pPr>
        <w:pStyle w:val="FigureTitle"/>
        <w:spacing w:after="0"/>
        <w:rPr>
          <w:b w:val="0"/>
          <w:bCs/>
        </w:rPr>
      </w:pPr>
      <w:r w:rsidRPr="00882FE6">
        <w:lastRenderedPageBreak/>
        <w:t>Figure 5:</w:t>
      </w:r>
      <w:r w:rsidRPr="004B52E4">
        <w:t xml:space="preserve"> </w:t>
      </w:r>
      <w:r w:rsidRPr="004B52E4">
        <w:rPr>
          <w:b w:val="0"/>
          <w:bCs/>
          <w:i/>
          <w:iCs/>
        </w:rPr>
        <w:t>Candida auris</w:t>
      </w:r>
      <w:r w:rsidRPr="004B52E4">
        <w:rPr>
          <w:b w:val="0"/>
          <w:bCs/>
          <w:i/>
        </w:rPr>
        <w:t>,</w:t>
      </w:r>
      <w:r w:rsidRPr="004D20C2">
        <w:rPr>
          <w:b w:val="0"/>
          <w:bCs/>
          <w:i/>
        </w:rPr>
        <w:t xml:space="preserve"> </w:t>
      </w:r>
      <w:r w:rsidRPr="004D20C2">
        <w:rPr>
          <w:b w:val="0"/>
          <w:bCs/>
        </w:rPr>
        <w:t xml:space="preserve">number reported to CARAlert by month, </w:t>
      </w:r>
      <w:r>
        <w:rPr>
          <w:b w:val="0"/>
          <w:bCs/>
        </w:rPr>
        <w:t xml:space="preserve">national, </w:t>
      </w:r>
      <w:r w:rsidRPr="004D20C2">
        <w:rPr>
          <w:b w:val="0"/>
          <w:bCs/>
        </w:rPr>
        <w:t>201</w:t>
      </w:r>
      <w:r>
        <w:rPr>
          <w:b w:val="0"/>
          <w:bCs/>
        </w:rPr>
        <w:t>9</w:t>
      </w:r>
      <w:r w:rsidRPr="004D20C2">
        <w:rPr>
          <w:b w:val="0"/>
          <w:bCs/>
        </w:rPr>
        <w:t>–20</w:t>
      </w:r>
      <w:r w:rsidR="00194A56">
        <w:rPr>
          <w:b w:val="0"/>
          <w:bCs/>
        </w:rPr>
        <w:t>24</w:t>
      </w:r>
    </w:p>
    <w:p w14:paraId="04BAFB39" w14:textId="6FB8724F" w:rsidR="00EB6106" w:rsidRDefault="00F34C1C" w:rsidP="00DB03BF">
      <w:pPr>
        <w:pStyle w:val="FigureTitle"/>
        <w:spacing w:after="0"/>
        <w:rPr>
          <w:b w:val="0"/>
          <w:bCs/>
        </w:rPr>
      </w:pPr>
      <w:r>
        <w:rPr>
          <w:noProof/>
        </w:rPr>
        <w:drawing>
          <wp:inline distT="0" distB="0" distL="0" distR="0" wp14:anchorId="677A3D4D" wp14:editId="27A46EF9">
            <wp:extent cx="6118227" cy="3239224"/>
            <wp:effectExtent l="0" t="0" r="0" b="0"/>
            <wp:docPr id="1230487155" name="Picture 5" descr="Figure 5: Candida auris, number reported to CARAlert by month, national, 201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87155" name="Picture 5" descr="Figure 5: Candida auris, number reported to CARAlert by month, national, 2019–2024"/>
                    <pic:cNvPicPr/>
                  </pic:nvPicPr>
                  <pic:blipFill>
                    <a:blip r:embed="rId39"/>
                    <a:stretch>
                      <a:fillRect/>
                    </a:stretch>
                  </pic:blipFill>
                  <pic:spPr>
                    <a:xfrm>
                      <a:off x="0" y="0"/>
                      <a:ext cx="6118227" cy="3239224"/>
                    </a:xfrm>
                    <a:prstGeom prst="rect">
                      <a:avLst/>
                    </a:prstGeom>
                  </pic:spPr>
                </pic:pic>
              </a:graphicData>
            </a:graphic>
          </wp:inline>
        </w:drawing>
      </w:r>
    </w:p>
    <w:p w14:paraId="24225B96" w14:textId="15D8CE40" w:rsidR="00D24D35" w:rsidRPr="00D24D35" w:rsidRDefault="00D24D35" w:rsidP="00DB03BF">
      <w:pPr>
        <w:pStyle w:val="FigureTitle"/>
        <w:spacing w:after="0"/>
        <w:rPr>
          <w:b w:val="0"/>
        </w:rPr>
      </w:pPr>
      <w:r w:rsidRPr="00D24D35">
        <w:rPr>
          <w:b w:val="0"/>
          <w:sz w:val="16"/>
          <w:szCs w:val="16"/>
        </w:rPr>
        <w:t>Note: Reported from July 2019.</w:t>
      </w:r>
    </w:p>
    <w:p w14:paraId="314BC5C4" w14:textId="77777777" w:rsidR="00DB03BF" w:rsidRDefault="00DB03BF" w:rsidP="00EB6106">
      <w:pPr>
        <w:pStyle w:val="FigureTitle"/>
        <w:rPr>
          <w:b w:val="0"/>
          <w:bCs/>
        </w:rPr>
      </w:pPr>
    </w:p>
    <w:p w14:paraId="4ED01615" w14:textId="77777777" w:rsidR="0097108C" w:rsidRDefault="0097108C" w:rsidP="00EB6106">
      <w:pPr>
        <w:pStyle w:val="FigureTitle"/>
        <w:rPr>
          <w:b w:val="0"/>
          <w:bCs/>
        </w:rPr>
      </w:pPr>
    </w:p>
    <w:p w14:paraId="7458177A" w14:textId="7B9237E8" w:rsidR="00A52F85" w:rsidRDefault="00EB6106" w:rsidP="00EB6106">
      <w:pPr>
        <w:pStyle w:val="FigureTitle"/>
        <w:spacing w:after="0"/>
        <w:rPr>
          <w:b w:val="0"/>
          <w:bCs/>
          <w:iCs/>
        </w:rPr>
      </w:pPr>
      <w:r w:rsidRPr="00B63325">
        <w:t>Figure 6:</w:t>
      </w:r>
      <w:r w:rsidRPr="004B52E4">
        <w:t xml:space="preserve"> </w:t>
      </w:r>
      <w:r w:rsidRPr="004B52E4">
        <w:rPr>
          <w:b w:val="0"/>
          <w:bCs/>
          <w:i/>
          <w:iCs/>
        </w:rPr>
        <w:t>Candida auris</w:t>
      </w:r>
      <w:r w:rsidRPr="005750B3">
        <w:rPr>
          <w:b w:val="0"/>
          <w:bCs/>
          <w:iCs/>
        </w:rPr>
        <w:t>, number</w:t>
      </w:r>
      <w:r w:rsidRPr="005750B3">
        <w:rPr>
          <w:b w:val="0"/>
          <w:bCs/>
          <w:i/>
        </w:rPr>
        <w:t xml:space="preserve"> </w:t>
      </w:r>
      <w:r w:rsidRPr="005750B3">
        <w:rPr>
          <w:b w:val="0"/>
          <w:bCs/>
          <w:iCs/>
        </w:rPr>
        <w:t>reported</w:t>
      </w:r>
      <w:r w:rsidRPr="00E961B6">
        <w:rPr>
          <w:b w:val="0"/>
          <w:bCs/>
          <w:iCs/>
        </w:rPr>
        <w:t xml:space="preserve"> to CARAlert </w:t>
      </w:r>
      <w:r w:rsidRPr="005750B3">
        <w:rPr>
          <w:b w:val="0"/>
          <w:bCs/>
          <w:iCs/>
        </w:rPr>
        <w:t xml:space="preserve">by state and territory, </w:t>
      </w:r>
      <w:r w:rsidRPr="00D103A0">
        <w:rPr>
          <w:b w:val="0"/>
          <w:bCs/>
          <w:iCs/>
        </w:rPr>
        <w:t>201</w:t>
      </w:r>
      <w:r>
        <w:rPr>
          <w:b w:val="0"/>
          <w:bCs/>
          <w:iCs/>
        </w:rPr>
        <w:t>9</w:t>
      </w:r>
      <w:r w:rsidRPr="006C2F8C">
        <w:rPr>
          <w:b w:val="0"/>
          <w:bCs/>
          <w:iCs/>
        </w:rPr>
        <w:t>–202</w:t>
      </w:r>
      <w:r w:rsidR="00194A56">
        <w:rPr>
          <w:b w:val="0"/>
          <w:bCs/>
          <w:iCs/>
        </w:rPr>
        <w:t>4</w:t>
      </w:r>
    </w:p>
    <w:p w14:paraId="123F1DB7" w14:textId="7AAF03AF" w:rsidR="00B9269F" w:rsidRDefault="00B9269F" w:rsidP="00EB6106">
      <w:pPr>
        <w:pStyle w:val="FigureTitle"/>
        <w:spacing w:after="0"/>
        <w:rPr>
          <w:b w:val="0"/>
          <w:bCs/>
          <w:iCs/>
        </w:rPr>
      </w:pPr>
      <w:r>
        <w:rPr>
          <w:b w:val="0"/>
          <w:bCs/>
          <w:iCs/>
          <w:noProof/>
        </w:rPr>
        <w:drawing>
          <wp:inline distT="0" distB="0" distL="0" distR="0" wp14:anchorId="272D4850" wp14:editId="12D200D3">
            <wp:extent cx="6118227" cy="3239224"/>
            <wp:effectExtent l="0" t="0" r="0" b="0"/>
            <wp:docPr id="638679680" name="Picture 1" descr="Figure 6: Candida auris, number reported to CARAlert by state and territory, 201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9680" name="Picture 1" descr="Figure 6: Candida auris, number reported to CARAlert by state and territory, 2019–2024"/>
                    <pic:cNvPicPr/>
                  </pic:nvPicPr>
                  <pic:blipFill>
                    <a:blip r:embed="rId40"/>
                    <a:stretch>
                      <a:fillRect/>
                    </a:stretch>
                  </pic:blipFill>
                  <pic:spPr>
                    <a:xfrm>
                      <a:off x="0" y="0"/>
                      <a:ext cx="6118227" cy="3239224"/>
                    </a:xfrm>
                    <a:prstGeom prst="rect">
                      <a:avLst/>
                    </a:prstGeom>
                  </pic:spPr>
                </pic:pic>
              </a:graphicData>
            </a:graphic>
          </wp:inline>
        </w:drawing>
      </w:r>
    </w:p>
    <w:p w14:paraId="1FAD5ACB" w14:textId="4DA599C5" w:rsidR="00EB6106" w:rsidRDefault="00EB6106" w:rsidP="00EB6106">
      <w:pPr>
        <w:pStyle w:val="FigureTitle"/>
        <w:spacing w:after="0"/>
        <w:rPr>
          <w:b w:val="0"/>
          <w:bCs/>
          <w:iCs/>
        </w:rPr>
      </w:pPr>
    </w:p>
    <w:p w14:paraId="2361AAA9" w14:textId="77777777" w:rsidR="00D24D35" w:rsidRDefault="00EB6106" w:rsidP="00107A6E">
      <w:pPr>
        <w:spacing w:after="0"/>
        <w:rPr>
          <w:rStyle w:val="IntenseReference"/>
          <w:rFonts w:cs="Arial"/>
          <w:b w:val="0"/>
          <w:bCs w:val="0"/>
          <w:i w:val="0"/>
          <w:iCs/>
          <w:smallCaps w:val="0"/>
          <w:color w:val="auto"/>
          <w:sz w:val="16"/>
          <w:szCs w:val="16"/>
        </w:rPr>
      </w:pPr>
      <w:r w:rsidRPr="00107A6E">
        <w:rPr>
          <w:rStyle w:val="IntenseReference"/>
          <w:rFonts w:cs="Arial"/>
          <w:b w:val="0"/>
          <w:bCs w:val="0"/>
          <w:i w:val="0"/>
          <w:iCs/>
          <w:smallCaps w:val="0"/>
          <w:color w:val="auto"/>
          <w:sz w:val="16"/>
          <w:szCs w:val="16"/>
        </w:rPr>
        <w:t>Note</w:t>
      </w:r>
      <w:r w:rsidR="00D24D35">
        <w:rPr>
          <w:rStyle w:val="IntenseReference"/>
          <w:rFonts w:cs="Arial"/>
          <w:b w:val="0"/>
          <w:bCs w:val="0"/>
          <w:i w:val="0"/>
          <w:iCs/>
          <w:smallCaps w:val="0"/>
          <w:color w:val="auto"/>
          <w:sz w:val="16"/>
          <w:szCs w:val="16"/>
        </w:rPr>
        <w:t>s</w:t>
      </w:r>
      <w:r w:rsidRPr="00107A6E">
        <w:rPr>
          <w:rStyle w:val="IntenseReference"/>
          <w:rFonts w:cs="Arial"/>
          <w:b w:val="0"/>
          <w:bCs w:val="0"/>
          <w:i w:val="0"/>
          <w:iCs/>
          <w:smallCaps w:val="0"/>
          <w:color w:val="auto"/>
          <w:sz w:val="16"/>
          <w:szCs w:val="16"/>
        </w:rPr>
        <w:t>:</w:t>
      </w:r>
    </w:p>
    <w:p w14:paraId="65652373" w14:textId="04AFC3F0" w:rsidR="00D24D35" w:rsidRPr="00D24D35" w:rsidRDefault="00D24D35" w:rsidP="00D24D35">
      <w:pPr>
        <w:pStyle w:val="ListParagraph"/>
        <w:numPr>
          <w:ilvl w:val="0"/>
          <w:numId w:val="17"/>
        </w:numPr>
        <w:spacing w:before="0" w:after="0"/>
        <w:ind w:left="360"/>
        <w:rPr>
          <w:rStyle w:val="IntenseReference"/>
          <w:rFonts w:cs="Arial"/>
          <w:iCs/>
          <w:color w:val="auto"/>
          <w:sz w:val="16"/>
          <w:szCs w:val="16"/>
        </w:rPr>
      </w:pPr>
      <w:r>
        <w:rPr>
          <w:bCs/>
          <w:sz w:val="16"/>
          <w:szCs w:val="16"/>
        </w:rPr>
        <w:t>Reported from July 2019.</w:t>
      </w:r>
    </w:p>
    <w:p w14:paraId="5880D80A" w14:textId="3AC13914" w:rsidR="00EB6106" w:rsidRPr="00752687" w:rsidRDefault="00EB6106" w:rsidP="00D24D35">
      <w:pPr>
        <w:pStyle w:val="ListParagraph"/>
        <w:numPr>
          <w:ilvl w:val="0"/>
          <w:numId w:val="17"/>
        </w:numPr>
        <w:spacing w:before="0" w:after="0"/>
        <w:ind w:left="360"/>
        <w:rPr>
          <w:rStyle w:val="IntenseReference"/>
          <w:rFonts w:cs="Arial"/>
          <w:iCs/>
          <w:color w:val="auto"/>
          <w:sz w:val="16"/>
          <w:szCs w:val="16"/>
        </w:rPr>
      </w:pPr>
      <w:r w:rsidRPr="00D24D35">
        <w:rPr>
          <w:rStyle w:val="IntenseReference"/>
          <w:rFonts w:cs="Arial"/>
          <w:b w:val="0"/>
          <w:bCs w:val="0"/>
          <w:i w:val="0"/>
          <w:iCs/>
          <w:smallCaps w:val="0"/>
          <w:color w:val="auto"/>
          <w:sz w:val="16"/>
          <w:szCs w:val="16"/>
        </w:rPr>
        <w:t>Dark bars indicate values for 202</w:t>
      </w:r>
      <w:r w:rsidR="00EA4CB9">
        <w:rPr>
          <w:rStyle w:val="IntenseReference"/>
          <w:rFonts w:cs="Arial"/>
          <w:b w:val="0"/>
          <w:bCs w:val="0"/>
          <w:i w:val="0"/>
          <w:iCs/>
          <w:smallCaps w:val="0"/>
          <w:color w:val="auto"/>
          <w:sz w:val="16"/>
          <w:szCs w:val="16"/>
        </w:rPr>
        <w:t>4</w:t>
      </w:r>
      <w:r w:rsidRPr="00D24D35">
        <w:rPr>
          <w:rStyle w:val="IntenseReference"/>
          <w:rFonts w:cs="Arial"/>
          <w:b w:val="0"/>
          <w:bCs w:val="0"/>
          <w:i w:val="0"/>
          <w:iCs/>
          <w:smallCaps w:val="0"/>
          <w:color w:val="auto"/>
          <w:sz w:val="16"/>
          <w:szCs w:val="16"/>
        </w:rPr>
        <w:t>.</w:t>
      </w:r>
    </w:p>
    <w:p w14:paraId="22854C7A" w14:textId="49EE5A9E" w:rsidR="00752687" w:rsidRPr="00E64D72" w:rsidRDefault="00752687">
      <w:pPr>
        <w:spacing w:before="0" w:after="80"/>
        <w:rPr>
          <w:rFonts w:cs="Arial"/>
          <w:b/>
          <w:bCs/>
          <w:i/>
          <w:iCs/>
          <w:smallCaps/>
          <w:spacing w:val="5"/>
          <w:sz w:val="16"/>
          <w:szCs w:val="16"/>
        </w:rPr>
      </w:pPr>
      <w:r>
        <w:rPr>
          <w:rFonts w:cs="Arial"/>
          <w:b/>
          <w:bCs/>
          <w:i/>
          <w:iCs/>
          <w:smallCaps/>
          <w:spacing w:val="5"/>
          <w:sz w:val="16"/>
          <w:szCs w:val="16"/>
        </w:rPr>
        <w:br w:type="page"/>
      </w:r>
    </w:p>
    <w:p w14:paraId="61ECDD9C" w14:textId="77777777" w:rsidR="00EB6106" w:rsidRPr="007225FE" w:rsidRDefault="00EB6106" w:rsidP="00EB6106">
      <w:pPr>
        <w:pStyle w:val="Heading3"/>
        <w:rPr>
          <w:color w:val="005370"/>
        </w:rPr>
      </w:pPr>
      <w:bookmarkStart w:id="20" w:name="_Toc197433089"/>
      <w:r w:rsidRPr="007225FE">
        <w:rPr>
          <w:i/>
          <w:color w:val="005370"/>
        </w:rPr>
        <w:lastRenderedPageBreak/>
        <w:t>Enterobacterales</w:t>
      </w:r>
      <w:bookmarkEnd w:id="20"/>
    </w:p>
    <w:p w14:paraId="2C20986F" w14:textId="050C34C7" w:rsidR="00E64D72" w:rsidRDefault="00EB6106" w:rsidP="00EB6106">
      <w:r w:rsidRPr="00F004DD">
        <w:rPr>
          <w:iCs/>
        </w:rPr>
        <w:t xml:space="preserve">Infections of the urinary tract, biliary tract, intra-abdomen, and bloodstream are commonly </w:t>
      </w:r>
      <w:r w:rsidRPr="00F16BB4">
        <w:rPr>
          <w:iCs/>
        </w:rPr>
        <w:t xml:space="preserve">associated with </w:t>
      </w:r>
      <w:r w:rsidRPr="00F16BB4">
        <w:rPr>
          <w:i/>
        </w:rPr>
        <w:t>Enterobacterales</w:t>
      </w:r>
      <w:r w:rsidRPr="00F16BB4">
        <w:t xml:space="preserve">. </w:t>
      </w:r>
      <w:r w:rsidR="00F9754A" w:rsidRPr="00F16BB4">
        <w:t xml:space="preserve">Following a gradual decline from </w:t>
      </w:r>
      <w:r w:rsidRPr="00F16BB4">
        <w:t>2019 to 2021</w:t>
      </w:r>
      <w:r w:rsidR="00F9754A" w:rsidRPr="00F16BB4">
        <w:t>,</w:t>
      </w:r>
      <w:r w:rsidRPr="00F16BB4">
        <w:t xml:space="preserve"> there was an increase in the number of reports of carbapenemase- and/or ribosomal methyltransferase-producing </w:t>
      </w:r>
      <w:r w:rsidRPr="00F16BB4">
        <w:rPr>
          <w:i/>
        </w:rPr>
        <w:t>Enterobacterales</w:t>
      </w:r>
      <w:r w:rsidRPr="00F16BB4">
        <w:t xml:space="preserve"> </w:t>
      </w:r>
      <w:r w:rsidR="00F9754A" w:rsidRPr="00F16BB4">
        <w:t>in 2022, which continued into 202</w:t>
      </w:r>
      <w:r w:rsidR="00F16BB4" w:rsidRPr="00F16BB4">
        <w:t>4</w:t>
      </w:r>
      <w:r w:rsidR="00F9754A" w:rsidRPr="00F16BB4">
        <w:t xml:space="preserve"> </w:t>
      </w:r>
      <w:r w:rsidRPr="00F16BB4">
        <w:t>(Figures 7 and 8).</w:t>
      </w:r>
    </w:p>
    <w:p w14:paraId="7E415C29" w14:textId="7A68FC83" w:rsidR="00EB6106" w:rsidRPr="00073684" w:rsidRDefault="00EB6106" w:rsidP="00EB6106">
      <w:pPr>
        <w:rPr>
          <w:lang w:val="en-US"/>
        </w:rPr>
      </w:pPr>
      <w:r w:rsidRPr="00F16BB4">
        <w:t>The</w:t>
      </w:r>
      <w:r w:rsidR="005932B6" w:rsidRPr="00F16BB4">
        <w:t>re were 1,</w:t>
      </w:r>
      <w:r w:rsidR="00F16BB4" w:rsidRPr="00F16BB4">
        <w:t>52</w:t>
      </w:r>
      <w:r w:rsidR="0087690D">
        <w:t>7</w:t>
      </w:r>
      <w:r w:rsidRPr="00F16BB4">
        <w:t xml:space="preserve"> overall </w:t>
      </w:r>
      <w:r w:rsidR="005932B6" w:rsidRPr="00F16BB4">
        <w:t xml:space="preserve">reports </w:t>
      </w:r>
      <w:r w:rsidRPr="00F16BB4">
        <w:t xml:space="preserve">of CPE </w:t>
      </w:r>
      <w:r w:rsidR="00180170" w:rsidRPr="00F16BB4">
        <w:t xml:space="preserve">in </w:t>
      </w:r>
      <w:r w:rsidRPr="00F16BB4">
        <w:t>202</w:t>
      </w:r>
      <w:r w:rsidR="00F16BB4" w:rsidRPr="00F16BB4">
        <w:t>4</w:t>
      </w:r>
      <w:r w:rsidR="00F169C8" w:rsidRPr="00F16BB4">
        <w:t xml:space="preserve">, an increase of </w:t>
      </w:r>
      <w:r w:rsidR="00F16BB4" w:rsidRPr="00F16BB4">
        <w:t>26</w:t>
      </w:r>
      <w:r w:rsidR="00F169C8" w:rsidRPr="00F16BB4">
        <w:t>.</w:t>
      </w:r>
      <w:r w:rsidR="00CE098C">
        <w:t>8</w:t>
      </w:r>
      <w:r w:rsidR="00F169C8" w:rsidRPr="00F16BB4">
        <w:t>%</w:t>
      </w:r>
      <w:r w:rsidRPr="00F16BB4">
        <w:t xml:space="preserve"> compared to 202</w:t>
      </w:r>
      <w:r w:rsidR="00F16BB4" w:rsidRPr="00F16BB4">
        <w:t>3</w:t>
      </w:r>
      <w:r w:rsidRPr="00F16BB4">
        <w:t xml:space="preserve"> (</w:t>
      </w:r>
      <w:r w:rsidRPr="00F16BB4">
        <w:rPr>
          <w:i/>
          <w:iCs/>
        </w:rPr>
        <w:t>n</w:t>
      </w:r>
      <w:r w:rsidRPr="00F16BB4">
        <w:t> = </w:t>
      </w:r>
      <w:r w:rsidR="00F16BB4" w:rsidRPr="00F16BB4">
        <w:t>1,204</w:t>
      </w:r>
      <w:r w:rsidRPr="00F16BB4">
        <w:t xml:space="preserve">); there </w:t>
      </w:r>
      <w:r w:rsidRPr="009102B2">
        <w:t xml:space="preserve">were </w:t>
      </w:r>
      <w:r w:rsidR="002B4227" w:rsidRPr="009102B2">
        <w:t>60</w:t>
      </w:r>
      <w:r w:rsidR="007B6D81" w:rsidRPr="009102B2">
        <w:t>0</w:t>
      </w:r>
      <w:r w:rsidRPr="009102B2">
        <w:t xml:space="preserve"> reports in 20</w:t>
      </w:r>
      <w:r w:rsidR="002B4227" w:rsidRPr="009102B2">
        <w:t>21</w:t>
      </w:r>
      <w:r w:rsidRPr="009102B2">
        <w:t>.</w:t>
      </w:r>
      <w:r w:rsidR="00073684">
        <w:rPr>
          <w:lang w:val="en-US"/>
        </w:rPr>
        <w:t xml:space="preserve"> </w:t>
      </w:r>
      <w:r w:rsidRPr="00020E48">
        <w:rPr>
          <w:lang w:val="en-GB"/>
        </w:rPr>
        <w:t>Carbapenemases were found in 2</w:t>
      </w:r>
      <w:r w:rsidR="00020E48" w:rsidRPr="00020E48">
        <w:rPr>
          <w:lang w:val="en-GB"/>
        </w:rPr>
        <w:t>9</w:t>
      </w:r>
      <w:r w:rsidRPr="00020E48">
        <w:rPr>
          <w:lang w:val="en-GB"/>
        </w:rPr>
        <w:t xml:space="preserve"> species (1</w:t>
      </w:r>
      <w:r w:rsidR="005E502B" w:rsidRPr="00020E48">
        <w:rPr>
          <w:lang w:val="en-GB"/>
        </w:rPr>
        <w:t>2</w:t>
      </w:r>
      <w:r w:rsidRPr="00020E48">
        <w:rPr>
          <w:lang w:val="en-GB"/>
        </w:rPr>
        <w:t xml:space="preserve"> genera) of </w:t>
      </w:r>
      <w:r w:rsidRPr="00020E48">
        <w:rPr>
          <w:i/>
          <w:iCs/>
          <w:lang w:val="en-GB"/>
        </w:rPr>
        <w:t>Enterobacterales</w:t>
      </w:r>
      <w:r w:rsidRPr="00020E48">
        <w:rPr>
          <w:lang w:val="en-GB"/>
        </w:rPr>
        <w:t>, with eight carbapenemase types reported (</w:t>
      </w:r>
      <w:r w:rsidRPr="00073684">
        <w:rPr>
          <w:lang w:val="en-GB"/>
        </w:rPr>
        <w:t>Figure 9</w:t>
      </w:r>
      <w:r w:rsidRPr="004E1996">
        <w:rPr>
          <w:lang w:val="en-GB"/>
        </w:rPr>
        <w:t xml:space="preserve">). Three carbapenemase types – </w:t>
      </w:r>
      <w:r w:rsidR="004E1996" w:rsidRPr="004E1996">
        <w:rPr>
          <w:lang w:val="en-GB"/>
        </w:rPr>
        <w:t>NDM (603/1</w:t>
      </w:r>
      <w:r w:rsidR="00DD08C4">
        <w:rPr>
          <w:lang w:val="en-GB"/>
        </w:rPr>
        <w:t>,</w:t>
      </w:r>
      <w:r w:rsidR="004E1996" w:rsidRPr="004E1996">
        <w:rPr>
          <w:lang w:val="en-GB"/>
        </w:rPr>
        <w:t xml:space="preserve">527, 39.5%), </w:t>
      </w:r>
      <w:r w:rsidRPr="004E1996">
        <w:rPr>
          <w:lang w:val="en-GB"/>
        </w:rPr>
        <w:t>IMP (</w:t>
      </w:r>
      <w:r w:rsidR="004E1996" w:rsidRPr="004E1996">
        <w:rPr>
          <w:lang w:val="en-GB"/>
        </w:rPr>
        <w:t>583</w:t>
      </w:r>
      <w:r w:rsidRPr="004E1996">
        <w:rPr>
          <w:lang w:val="en-GB"/>
        </w:rPr>
        <w:t>/</w:t>
      </w:r>
      <w:r w:rsidR="005E502B" w:rsidRPr="004E1996">
        <w:rPr>
          <w:lang w:val="en-GB"/>
        </w:rPr>
        <w:t>1</w:t>
      </w:r>
      <w:r w:rsidR="00DD08C4">
        <w:rPr>
          <w:lang w:val="en-GB"/>
        </w:rPr>
        <w:t>,</w:t>
      </w:r>
      <w:r w:rsidR="004E1996" w:rsidRPr="004E1996">
        <w:rPr>
          <w:lang w:val="en-GB"/>
        </w:rPr>
        <w:t>527</w:t>
      </w:r>
      <w:r w:rsidRPr="004E1996">
        <w:rPr>
          <w:lang w:val="en-GB"/>
        </w:rPr>
        <w:t xml:space="preserve">, </w:t>
      </w:r>
      <w:r w:rsidR="000359B9" w:rsidRPr="004E1996">
        <w:rPr>
          <w:lang w:val="en-GB"/>
        </w:rPr>
        <w:t>38.</w:t>
      </w:r>
      <w:r w:rsidR="004E1996" w:rsidRPr="004E1996">
        <w:rPr>
          <w:lang w:val="en-GB"/>
        </w:rPr>
        <w:t>2</w:t>
      </w:r>
      <w:r w:rsidRPr="004E1996">
        <w:rPr>
          <w:lang w:val="en-GB"/>
        </w:rPr>
        <w:t>%), and OXA-48-like (</w:t>
      </w:r>
      <w:r w:rsidR="004E1996" w:rsidRPr="004E1996">
        <w:rPr>
          <w:lang w:val="en-GB"/>
        </w:rPr>
        <w:t>204</w:t>
      </w:r>
      <w:r w:rsidRPr="004E1996">
        <w:rPr>
          <w:lang w:val="en-GB"/>
        </w:rPr>
        <w:t>/</w:t>
      </w:r>
      <w:r w:rsidR="005E502B" w:rsidRPr="004E1996">
        <w:rPr>
          <w:lang w:val="en-GB"/>
        </w:rPr>
        <w:t>1</w:t>
      </w:r>
      <w:r w:rsidR="00DD08C4">
        <w:rPr>
          <w:lang w:val="en-GB"/>
        </w:rPr>
        <w:t>,</w:t>
      </w:r>
      <w:r w:rsidR="004E1996" w:rsidRPr="004E1996">
        <w:rPr>
          <w:lang w:val="en-GB"/>
        </w:rPr>
        <w:t>527</w:t>
      </w:r>
      <w:r w:rsidRPr="004E1996">
        <w:rPr>
          <w:lang w:val="en-GB"/>
        </w:rPr>
        <w:t xml:space="preserve">, </w:t>
      </w:r>
      <w:r w:rsidR="000359B9" w:rsidRPr="004E1996">
        <w:rPr>
          <w:lang w:val="en-GB"/>
        </w:rPr>
        <w:t>1</w:t>
      </w:r>
      <w:r w:rsidR="004E1996" w:rsidRPr="004E1996">
        <w:rPr>
          <w:lang w:val="en-GB"/>
        </w:rPr>
        <w:t>3</w:t>
      </w:r>
      <w:r w:rsidR="000359B9" w:rsidRPr="004E1996">
        <w:rPr>
          <w:lang w:val="en-GB"/>
        </w:rPr>
        <w:t>.</w:t>
      </w:r>
      <w:r w:rsidR="004E1996" w:rsidRPr="004E1996">
        <w:rPr>
          <w:lang w:val="en-GB"/>
        </w:rPr>
        <w:t>4</w:t>
      </w:r>
      <w:r w:rsidRPr="004E1996">
        <w:rPr>
          <w:lang w:val="en-GB"/>
        </w:rPr>
        <w:t xml:space="preserve">%) – when produced alone, accounted for </w:t>
      </w:r>
      <w:r w:rsidR="004E1996" w:rsidRPr="004E1996">
        <w:rPr>
          <w:lang w:val="en-GB"/>
        </w:rPr>
        <w:t>91</w:t>
      </w:r>
      <w:r w:rsidR="00913C3D" w:rsidRPr="004E1996">
        <w:rPr>
          <w:lang w:val="en-GB"/>
        </w:rPr>
        <w:t>.</w:t>
      </w:r>
      <w:r w:rsidR="004E1996" w:rsidRPr="004E1996">
        <w:rPr>
          <w:lang w:val="en-GB"/>
        </w:rPr>
        <w:t>0</w:t>
      </w:r>
      <w:r w:rsidRPr="004E1996">
        <w:rPr>
          <w:lang w:val="en-GB"/>
        </w:rPr>
        <w:t>% (</w:t>
      </w:r>
      <w:r w:rsidR="00913C3D" w:rsidRPr="004E1996">
        <w:rPr>
          <w:lang w:val="en-GB"/>
        </w:rPr>
        <w:t>1,</w:t>
      </w:r>
      <w:r w:rsidR="004E1996" w:rsidRPr="004E1996">
        <w:rPr>
          <w:lang w:val="en-GB"/>
        </w:rPr>
        <w:t>390</w:t>
      </w:r>
      <w:r w:rsidRPr="004E1996">
        <w:rPr>
          <w:lang w:val="en-GB"/>
        </w:rPr>
        <w:t>/</w:t>
      </w:r>
      <w:r w:rsidR="005E502B" w:rsidRPr="004E1996">
        <w:rPr>
          <w:lang w:val="en-GB"/>
        </w:rPr>
        <w:t>1</w:t>
      </w:r>
      <w:r w:rsidR="00DD08C4">
        <w:rPr>
          <w:lang w:val="en-GB"/>
        </w:rPr>
        <w:t>,</w:t>
      </w:r>
      <w:r w:rsidR="004E1996" w:rsidRPr="004E1996">
        <w:rPr>
          <w:lang w:val="en-GB"/>
        </w:rPr>
        <w:t>527</w:t>
      </w:r>
      <w:r w:rsidRPr="004E1996">
        <w:rPr>
          <w:lang w:val="en-GB"/>
        </w:rPr>
        <w:t xml:space="preserve">) of all </w:t>
      </w:r>
      <w:r w:rsidRPr="004E1996">
        <w:rPr>
          <w:i/>
          <w:iCs/>
          <w:lang w:val="en-GB"/>
        </w:rPr>
        <w:t>Enterobacterales</w:t>
      </w:r>
      <w:r w:rsidRPr="004E1996">
        <w:rPr>
          <w:lang w:val="en-GB"/>
        </w:rPr>
        <w:t xml:space="preserve"> with a confirmed carbapenemase.</w:t>
      </w:r>
    </w:p>
    <w:p w14:paraId="505B4B69" w14:textId="7A8885FE" w:rsidR="00EB6106" w:rsidRPr="00A11805" w:rsidRDefault="00EB6106" w:rsidP="00BE154D">
      <w:pPr>
        <w:rPr>
          <w:lang w:val="en-GB"/>
        </w:rPr>
      </w:pPr>
      <w:r w:rsidRPr="00DD08C4">
        <w:rPr>
          <w:lang w:val="en-GB"/>
        </w:rPr>
        <w:t xml:space="preserve">IMP types alone accounted for </w:t>
      </w:r>
      <w:r w:rsidR="000B5A0A" w:rsidRPr="00DD08C4">
        <w:rPr>
          <w:lang w:val="en-GB"/>
        </w:rPr>
        <w:t>38.</w:t>
      </w:r>
      <w:r w:rsidR="00DD08C4" w:rsidRPr="00DD08C4">
        <w:rPr>
          <w:lang w:val="en-GB"/>
        </w:rPr>
        <w:t>2</w:t>
      </w:r>
      <w:r w:rsidRPr="00DD08C4">
        <w:rPr>
          <w:lang w:val="en-GB"/>
        </w:rPr>
        <w:t>% (</w:t>
      </w:r>
      <w:r w:rsidR="00DD08C4" w:rsidRPr="00DD08C4">
        <w:rPr>
          <w:lang w:val="en-GB"/>
        </w:rPr>
        <w:t>583</w:t>
      </w:r>
      <w:r w:rsidRPr="00DD08C4">
        <w:rPr>
          <w:lang w:val="en-GB"/>
        </w:rPr>
        <w:t>/</w:t>
      </w:r>
      <w:r w:rsidR="000B5A0A" w:rsidRPr="00DD08C4">
        <w:rPr>
          <w:lang w:val="en-GB"/>
        </w:rPr>
        <w:t>1,</w:t>
      </w:r>
      <w:r w:rsidR="00DD08C4" w:rsidRPr="00DD08C4">
        <w:rPr>
          <w:lang w:val="en-GB"/>
        </w:rPr>
        <w:t>527</w:t>
      </w:r>
      <w:r w:rsidRPr="00DD08C4">
        <w:rPr>
          <w:lang w:val="en-GB"/>
        </w:rPr>
        <w:t xml:space="preserve">) of all carbapenemases; they were found in </w:t>
      </w:r>
      <w:r w:rsidRPr="00A11805">
        <w:rPr>
          <w:lang w:val="en-GB"/>
        </w:rPr>
        <w:t>2</w:t>
      </w:r>
      <w:r w:rsidR="002042BE" w:rsidRPr="00A11805">
        <w:rPr>
          <w:lang w:val="en-GB"/>
        </w:rPr>
        <w:t>2</w:t>
      </w:r>
      <w:r w:rsidRPr="00A11805">
        <w:rPr>
          <w:lang w:val="en-GB"/>
        </w:rPr>
        <w:t> different species (</w:t>
      </w:r>
      <w:r w:rsidRPr="00073684">
        <w:rPr>
          <w:lang w:val="en-GB"/>
        </w:rPr>
        <w:t>Figure 9</w:t>
      </w:r>
      <w:r w:rsidRPr="00A11805">
        <w:rPr>
          <w:lang w:val="en-GB"/>
        </w:rPr>
        <w:t xml:space="preserve">). </w:t>
      </w:r>
      <w:r w:rsidRPr="00A11805">
        <w:rPr>
          <w:rStyle w:val="Emphasis"/>
          <w:rFonts w:eastAsiaTheme="majorEastAsia"/>
          <w:lang w:val="en-GB"/>
        </w:rPr>
        <w:t>Enterobacter cloacae</w:t>
      </w:r>
      <w:r w:rsidRPr="00A11805">
        <w:rPr>
          <w:lang w:val="en-GB"/>
        </w:rPr>
        <w:t xml:space="preserve"> complex </w:t>
      </w:r>
      <w:r w:rsidR="00A11805">
        <w:rPr>
          <w:lang w:val="en-GB"/>
        </w:rPr>
        <w:t xml:space="preserve">isolates </w:t>
      </w:r>
      <w:r w:rsidRPr="00A11805">
        <w:rPr>
          <w:lang w:val="en-GB"/>
        </w:rPr>
        <w:t xml:space="preserve">accounted for </w:t>
      </w:r>
      <w:r w:rsidR="00A11805" w:rsidRPr="00A11805">
        <w:rPr>
          <w:lang w:val="en-GB"/>
        </w:rPr>
        <w:t>50</w:t>
      </w:r>
      <w:r w:rsidR="002042BE" w:rsidRPr="00A11805">
        <w:rPr>
          <w:lang w:val="en-GB"/>
        </w:rPr>
        <w:t>.</w:t>
      </w:r>
      <w:r w:rsidR="00A11805" w:rsidRPr="00A11805">
        <w:rPr>
          <w:lang w:val="en-GB"/>
        </w:rPr>
        <w:t>4</w:t>
      </w:r>
      <w:r w:rsidRPr="00A11805">
        <w:rPr>
          <w:lang w:val="en-GB"/>
        </w:rPr>
        <w:t>% (</w:t>
      </w:r>
      <w:r w:rsidR="00A11805" w:rsidRPr="00A11805">
        <w:rPr>
          <w:lang w:val="en-GB"/>
        </w:rPr>
        <w:t>294</w:t>
      </w:r>
      <w:r w:rsidRPr="00A11805">
        <w:rPr>
          <w:lang w:val="en-GB"/>
        </w:rPr>
        <w:t>/</w:t>
      </w:r>
      <w:r w:rsidR="00DD08C4" w:rsidRPr="00A11805">
        <w:rPr>
          <w:lang w:val="en-GB"/>
        </w:rPr>
        <w:t>583</w:t>
      </w:r>
      <w:r w:rsidRPr="00A11805">
        <w:rPr>
          <w:lang w:val="en-GB"/>
        </w:rPr>
        <w:t xml:space="preserve">) of all IMP types and </w:t>
      </w:r>
      <w:r w:rsidR="00B67E80" w:rsidRPr="00A11805">
        <w:rPr>
          <w:lang w:val="en-GB"/>
        </w:rPr>
        <w:t>1</w:t>
      </w:r>
      <w:r w:rsidR="00A11805" w:rsidRPr="00A11805">
        <w:rPr>
          <w:lang w:val="en-GB"/>
        </w:rPr>
        <w:t>9</w:t>
      </w:r>
      <w:r w:rsidR="00B67E80" w:rsidRPr="00A11805">
        <w:rPr>
          <w:lang w:val="en-GB"/>
        </w:rPr>
        <w:t>.</w:t>
      </w:r>
      <w:r w:rsidR="00A11805" w:rsidRPr="00A11805">
        <w:rPr>
          <w:lang w:val="en-GB"/>
        </w:rPr>
        <w:t>3</w:t>
      </w:r>
      <w:r w:rsidRPr="00A11805">
        <w:rPr>
          <w:lang w:val="en-GB"/>
        </w:rPr>
        <w:t>% (</w:t>
      </w:r>
      <w:r w:rsidR="00B67E80" w:rsidRPr="00A11805">
        <w:rPr>
          <w:lang w:val="en-GB"/>
        </w:rPr>
        <w:t>2</w:t>
      </w:r>
      <w:r w:rsidR="00A11805" w:rsidRPr="00A11805">
        <w:rPr>
          <w:lang w:val="en-GB"/>
        </w:rPr>
        <w:t>94</w:t>
      </w:r>
      <w:r w:rsidRPr="00A11805">
        <w:rPr>
          <w:lang w:val="en-GB"/>
        </w:rPr>
        <w:t>/</w:t>
      </w:r>
      <w:r w:rsidR="00B67E80" w:rsidRPr="00A11805">
        <w:rPr>
          <w:lang w:val="en-GB"/>
        </w:rPr>
        <w:t>1,</w:t>
      </w:r>
      <w:r w:rsidR="00A11805" w:rsidRPr="00A11805">
        <w:rPr>
          <w:lang w:val="en-GB"/>
        </w:rPr>
        <w:t>527</w:t>
      </w:r>
      <w:r w:rsidRPr="00A11805">
        <w:rPr>
          <w:lang w:val="en-GB"/>
        </w:rPr>
        <w:t>) of all CPE.</w:t>
      </w:r>
      <w:r w:rsidR="00BE154D">
        <w:rPr>
          <w:lang w:val="en-GB"/>
        </w:rPr>
        <w:t xml:space="preserve"> </w:t>
      </w:r>
      <w:r w:rsidRPr="00A11805">
        <w:rPr>
          <w:lang w:val="en-GB"/>
        </w:rPr>
        <w:t xml:space="preserve">NDM types were found mainly in </w:t>
      </w:r>
      <w:r w:rsidRPr="00A11805">
        <w:rPr>
          <w:i/>
          <w:iCs/>
          <w:lang w:val="en-GB"/>
        </w:rPr>
        <w:t>Escherichia</w:t>
      </w:r>
      <w:r w:rsidRPr="00A11805">
        <w:rPr>
          <w:lang w:val="en-GB"/>
        </w:rPr>
        <w:t xml:space="preserve"> </w:t>
      </w:r>
      <w:r w:rsidRPr="00A11805">
        <w:rPr>
          <w:rStyle w:val="Emphasis"/>
          <w:rFonts w:eastAsiaTheme="majorEastAsia"/>
          <w:lang w:val="en-GB"/>
        </w:rPr>
        <w:t>coli</w:t>
      </w:r>
      <w:r w:rsidRPr="00A11805">
        <w:rPr>
          <w:lang w:val="en-GB"/>
        </w:rPr>
        <w:t xml:space="preserve"> (</w:t>
      </w:r>
      <w:r w:rsidR="00A11805" w:rsidRPr="00A11805">
        <w:rPr>
          <w:lang w:val="en-GB"/>
        </w:rPr>
        <w:t>360/603</w:t>
      </w:r>
      <w:r w:rsidRPr="00A11805">
        <w:rPr>
          <w:lang w:val="en-GB"/>
        </w:rPr>
        <w:t xml:space="preserve">, </w:t>
      </w:r>
      <w:r w:rsidR="00A11805" w:rsidRPr="00A11805">
        <w:rPr>
          <w:lang w:val="en-GB"/>
        </w:rPr>
        <w:t>59</w:t>
      </w:r>
      <w:r w:rsidR="00F46AC5" w:rsidRPr="00A11805">
        <w:rPr>
          <w:lang w:val="en-GB"/>
        </w:rPr>
        <w:t>.</w:t>
      </w:r>
      <w:r w:rsidR="00A11805" w:rsidRPr="00A11805">
        <w:rPr>
          <w:lang w:val="en-GB"/>
        </w:rPr>
        <w:t>7</w:t>
      </w:r>
      <w:r w:rsidRPr="00BE154D">
        <w:rPr>
          <w:lang w:val="en-GB"/>
        </w:rPr>
        <w:t xml:space="preserve">%), </w:t>
      </w:r>
      <w:r w:rsidR="00BE154D" w:rsidRPr="00BE154D">
        <w:rPr>
          <w:lang w:val="en-GB"/>
        </w:rPr>
        <w:t xml:space="preserve">as were </w:t>
      </w:r>
      <w:r w:rsidRPr="00BE154D">
        <w:rPr>
          <w:lang w:val="en-GB"/>
        </w:rPr>
        <w:t xml:space="preserve">OXA-48-like types </w:t>
      </w:r>
      <w:r w:rsidRPr="00A11805">
        <w:rPr>
          <w:lang w:val="en-GB"/>
        </w:rPr>
        <w:t>(</w:t>
      </w:r>
      <w:r w:rsidR="00F46AC5" w:rsidRPr="00A11805">
        <w:rPr>
          <w:lang w:val="en-GB"/>
        </w:rPr>
        <w:t>1</w:t>
      </w:r>
      <w:r w:rsidR="00A11805" w:rsidRPr="00A11805">
        <w:rPr>
          <w:lang w:val="en-GB"/>
        </w:rPr>
        <w:t>22</w:t>
      </w:r>
      <w:r w:rsidRPr="00A11805">
        <w:rPr>
          <w:lang w:val="en-GB"/>
        </w:rPr>
        <w:t>/</w:t>
      </w:r>
      <w:r w:rsidR="00A11805" w:rsidRPr="00A11805">
        <w:rPr>
          <w:lang w:val="en-GB"/>
        </w:rPr>
        <w:t>204</w:t>
      </w:r>
      <w:r w:rsidRPr="00A11805">
        <w:rPr>
          <w:lang w:val="en-GB"/>
        </w:rPr>
        <w:t xml:space="preserve">, </w:t>
      </w:r>
      <w:r w:rsidR="00F46AC5" w:rsidRPr="00A11805">
        <w:rPr>
          <w:lang w:val="en-GB"/>
        </w:rPr>
        <w:t>5</w:t>
      </w:r>
      <w:r w:rsidR="00A11805" w:rsidRPr="00A11805">
        <w:rPr>
          <w:lang w:val="en-GB"/>
        </w:rPr>
        <w:t>9</w:t>
      </w:r>
      <w:r w:rsidR="00F46AC5" w:rsidRPr="00A11805">
        <w:rPr>
          <w:lang w:val="en-GB"/>
        </w:rPr>
        <w:t>.</w:t>
      </w:r>
      <w:r w:rsidR="00A11805" w:rsidRPr="00A11805">
        <w:rPr>
          <w:lang w:val="en-GB"/>
        </w:rPr>
        <w:t>8</w:t>
      </w:r>
      <w:r w:rsidRPr="00A11805">
        <w:rPr>
          <w:lang w:val="en-GB"/>
        </w:rPr>
        <w:t>%)</w:t>
      </w:r>
      <w:r w:rsidR="00A11805" w:rsidRPr="00A11805">
        <w:rPr>
          <w:lang w:val="en-GB"/>
        </w:rPr>
        <w:t>.</w:t>
      </w:r>
    </w:p>
    <w:p w14:paraId="4D3A799C" w14:textId="77777777" w:rsidR="00073684" w:rsidRDefault="00EB6106" w:rsidP="00EB6106">
      <w:r w:rsidRPr="00633EC7">
        <w:t>Monthly trends for the top five carbapenemase types (IMP, NDM, OXA-48-like, NDM-OXA-48-like</w:t>
      </w:r>
      <w:r w:rsidR="000359B9" w:rsidRPr="00633EC7">
        <w:t>, and</w:t>
      </w:r>
      <w:r w:rsidRPr="00633EC7">
        <w:t xml:space="preserve"> </w:t>
      </w:r>
      <w:r w:rsidR="000359B9" w:rsidRPr="00633EC7">
        <w:t xml:space="preserve">KPC) </w:t>
      </w:r>
      <w:r w:rsidRPr="00633EC7">
        <w:t xml:space="preserve">reported over </w:t>
      </w:r>
      <w:r w:rsidR="00633EC7" w:rsidRPr="00633EC7">
        <w:t>seven</w:t>
      </w:r>
      <w:r w:rsidRPr="00633EC7">
        <w:t xml:space="preserve"> years are shown in </w:t>
      </w:r>
      <w:r w:rsidRPr="00073684">
        <w:t>Figure 10</w:t>
      </w:r>
      <w:r w:rsidRPr="00633EC7">
        <w:t xml:space="preserve"> (national).</w:t>
      </w:r>
    </w:p>
    <w:p w14:paraId="5968D49C" w14:textId="6096E556" w:rsidR="00EB6106" w:rsidRPr="00633EC7" w:rsidRDefault="00073684" w:rsidP="00EB6106">
      <w:r w:rsidRPr="00C25333">
        <w:t>All states and territories, except the ACT, reported an increase in the number of reports in 2024, most</w:t>
      </w:r>
      <w:r w:rsidRPr="009102B2">
        <w:t xml:space="preserve"> notably Queensland (</w:t>
      </w:r>
      <w:r w:rsidRPr="009102B2">
        <w:rPr>
          <w:i/>
          <w:iCs/>
        </w:rPr>
        <w:t>n</w:t>
      </w:r>
      <w:r w:rsidRPr="009102B2">
        <w:t xml:space="preserve"> = 290 versus </w:t>
      </w:r>
      <w:r w:rsidRPr="009102B2">
        <w:rPr>
          <w:i/>
          <w:iCs/>
        </w:rPr>
        <w:t>n</w:t>
      </w:r>
      <w:r w:rsidRPr="009102B2">
        <w:t> = 192, up 51.0%) and Tasmania (</w:t>
      </w:r>
      <w:r w:rsidRPr="009102B2">
        <w:rPr>
          <w:i/>
          <w:iCs/>
        </w:rPr>
        <w:t>n</w:t>
      </w:r>
      <w:r w:rsidRPr="009102B2">
        <w:t xml:space="preserve"> = 12, from 10 patients; </w:t>
      </w:r>
      <w:r w:rsidRPr="009102B2">
        <w:rPr>
          <w:i/>
          <w:iCs/>
        </w:rPr>
        <w:t>n</w:t>
      </w:r>
      <w:r w:rsidRPr="009102B2">
        <w:t xml:space="preserve"> = 3 in </w:t>
      </w:r>
      <w:r w:rsidRPr="0044112A">
        <w:t>2023) (Figure 11).</w:t>
      </w:r>
      <w:r>
        <w:t xml:space="preserve"> </w:t>
      </w:r>
      <w:r w:rsidR="00EB6106" w:rsidRPr="00C25333">
        <w:t>Three-year</w:t>
      </w:r>
      <w:r w:rsidR="00EB6106" w:rsidRPr="00633EC7">
        <w:t xml:space="preserve"> trends by state and territory are shown in </w:t>
      </w:r>
      <w:r w:rsidR="00EB6106" w:rsidRPr="00C25333">
        <w:t>Figure 12.</w:t>
      </w:r>
    </w:p>
    <w:p w14:paraId="25B139DE" w14:textId="04A4273A" w:rsidR="00EB6106" w:rsidRPr="00BF42EB" w:rsidRDefault="00EB6106" w:rsidP="00EB6106">
      <w:pPr>
        <w:rPr>
          <w:lang w:val="en-GB"/>
        </w:rPr>
      </w:pPr>
      <w:r w:rsidRPr="009F3D86">
        <w:rPr>
          <w:lang w:val="en-GB"/>
        </w:rPr>
        <w:t>The number of IMP types (alone or co-produced with other types) reported in 202</w:t>
      </w:r>
      <w:r w:rsidR="009F3D86" w:rsidRPr="009F3D86">
        <w:rPr>
          <w:lang w:val="en-GB"/>
        </w:rPr>
        <w:t>4</w:t>
      </w:r>
      <w:r w:rsidRPr="009F3D86">
        <w:rPr>
          <w:lang w:val="en-GB"/>
        </w:rPr>
        <w:t xml:space="preserve"> (</w:t>
      </w:r>
      <w:r w:rsidRPr="009F3D86">
        <w:rPr>
          <w:i/>
          <w:iCs/>
          <w:lang w:val="en-GB"/>
        </w:rPr>
        <w:t>n </w:t>
      </w:r>
      <w:r w:rsidRPr="009F3D86">
        <w:rPr>
          <w:lang w:val="en-GB"/>
        </w:rPr>
        <w:t>= </w:t>
      </w:r>
      <w:r w:rsidR="009F3D86" w:rsidRPr="009F3D86">
        <w:rPr>
          <w:lang w:val="en-GB"/>
        </w:rPr>
        <w:t>599</w:t>
      </w:r>
      <w:r w:rsidRPr="009F3D86">
        <w:rPr>
          <w:lang w:val="en-GB"/>
        </w:rPr>
        <w:t xml:space="preserve">), increased by </w:t>
      </w:r>
      <w:r w:rsidR="009F3D86" w:rsidRPr="009F3D86">
        <w:rPr>
          <w:lang w:val="en-GB"/>
        </w:rPr>
        <w:t>26.9</w:t>
      </w:r>
      <w:r w:rsidRPr="009F3D86">
        <w:rPr>
          <w:lang w:val="en-GB"/>
        </w:rPr>
        <w:t>% compared to 202</w:t>
      </w:r>
      <w:r w:rsidR="009F3D86" w:rsidRPr="009F3D86">
        <w:rPr>
          <w:lang w:val="en-GB"/>
        </w:rPr>
        <w:t>3</w:t>
      </w:r>
      <w:r w:rsidRPr="009F3D86">
        <w:rPr>
          <w:lang w:val="en-GB"/>
        </w:rPr>
        <w:t xml:space="preserve"> (</w:t>
      </w:r>
      <w:r w:rsidRPr="009F3D86">
        <w:rPr>
          <w:i/>
          <w:iCs/>
          <w:lang w:val="en-GB"/>
        </w:rPr>
        <w:t>n</w:t>
      </w:r>
      <w:r w:rsidRPr="009F3D86">
        <w:rPr>
          <w:lang w:val="en-GB"/>
        </w:rPr>
        <w:t> = </w:t>
      </w:r>
      <w:r w:rsidR="009F3D86" w:rsidRPr="009F3D86">
        <w:rPr>
          <w:lang w:val="en-GB"/>
        </w:rPr>
        <w:t>472</w:t>
      </w:r>
      <w:r w:rsidRPr="009F3D86">
        <w:rPr>
          <w:lang w:val="en-GB"/>
        </w:rPr>
        <w:t>).</w:t>
      </w:r>
      <w:r w:rsidR="009F3D86">
        <w:rPr>
          <w:lang w:val="en-GB"/>
        </w:rPr>
        <w:t xml:space="preserve"> </w:t>
      </w:r>
      <w:r w:rsidRPr="00D24096">
        <w:rPr>
          <w:lang w:val="en-GB"/>
        </w:rPr>
        <w:t xml:space="preserve">IMP-types accounted for </w:t>
      </w:r>
      <w:r w:rsidR="00D24096" w:rsidRPr="00D24096">
        <w:rPr>
          <w:lang w:val="en-GB"/>
        </w:rPr>
        <w:t>two-thirds</w:t>
      </w:r>
      <w:r w:rsidRPr="00D24096">
        <w:rPr>
          <w:lang w:val="en-GB"/>
        </w:rPr>
        <w:t xml:space="preserve"> </w:t>
      </w:r>
      <w:r w:rsidR="008B2DC1">
        <w:rPr>
          <w:lang w:val="en-GB"/>
        </w:rPr>
        <w:t xml:space="preserve">of </w:t>
      </w:r>
      <w:r w:rsidRPr="00D24096">
        <w:rPr>
          <w:lang w:val="en-GB"/>
        </w:rPr>
        <w:t xml:space="preserve">all CPE </w:t>
      </w:r>
      <w:r w:rsidRPr="00771B94">
        <w:rPr>
          <w:lang w:val="en-GB"/>
        </w:rPr>
        <w:t>reported from Queensland</w:t>
      </w:r>
      <w:r w:rsidR="00EB32CF" w:rsidRPr="00771B94">
        <w:rPr>
          <w:lang w:val="en-GB"/>
        </w:rPr>
        <w:t xml:space="preserve"> (1</w:t>
      </w:r>
      <w:r w:rsidR="00D24096" w:rsidRPr="00771B94">
        <w:rPr>
          <w:lang w:val="en-GB"/>
        </w:rPr>
        <w:t>90</w:t>
      </w:r>
      <w:r w:rsidR="00EB32CF" w:rsidRPr="00771B94">
        <w:rPr>
          <w:lang w:val="en-GB"/>
        </w:rPr>
        <w:t>/</w:t>
      </w:r>
      <w:r w:rsidR="00D24096" w:rsidRPr="00771B94">
        <w:rPr>
          <w:lang w:val="en-GB"/>
        </w:rPr>
        <w:t>290</w:t>
      </w:r>
      <w:r w:rsidR="00EB32CF" w:rsidRPr="00771B94">
        <w:rPr>
          <w:lang w:val="en-GB"/>
        </w:rPr>
        <w:t xml:space="preserve">, </w:t>
      </w:r>
      <w:r w:rsidR="00D24096" w:rsidRPr="00771B94">
        <w:rPr>
          <w:lang w:val="en-GB"/>
        </w:rPr>
        <w:t>65</w:t>
      </w:r>
      <w:r w:rsidR="00EB32CF" w:rsidRPr="00771B94">
        <w:rPr>
          <w:lang w:val="en-GB"/>
        </w:rPr>
        <w:t>.</w:t>
      </w:r>
      <w:r w:rsidR="00D24096" w:rsidRPr="00771B94">
        <w:rPr>
          <w:lang w:val="en-GB"/>
        </w:rPr>
        <w:t>5</w:t>
      </w:r>
      <w:r w:rsidR="00EB32CF" w:rsidRPr="00771B94">
        <w:rPr>
          <w:lang w:val="en-GB"/>
        </w:rPr>
        <w:t xml:space="preserve">%) and </w:t>
      </w:r>
      <w:r w:rsidR="00BB1DF8" w:rsidRPr="00771B94">
        <w:rPr>
          <w:lang w:val="en-GB"/>
        </w:rPr>
        <w:t xml:space="preserve">just over one-half from </w:t>
      </w:r>
      <w:r w:rsidR="00EB32CF" w:rsidRPr="00771B94">
        <w:rPr>
          <w:lang w:val="en-GB"/>
        </w:rPr>
        <w:t>NSW (</w:t>
      </w:r>
      <w:r w:rsidR="00D24096" w:rsidRPr="00771B94">
        <w:rPr>
          <w:lang w:val="en-GB"/>
        </w:rPr>
        <w:t>315</w:t>
      </w:r>
      <w:r w:rsidR="00EB32CF" w:rsidRPr="00771B94">
        <w:rPr>
          <w:lang w:val="en-GB"/>
        </w:rPr>
        <w:t>/5</w:t>
      </w:r>
      <w:r w:rsidR="00D24096" w:rsidRPr="00771B94">
        <w:rPr>
          <w:lang w:val="en-GB"/>
        </w:rPr>
        <w:t>95</w:t>
      </w:r>
      <w:r w:rsidRPr="00771B94">
        <w:rPr>
          <w:lang w:val="en-GB"/>
        </w:rPr>
        <w:t xml:space="preserve">, </w:t>
      </w:r>
      <w:r w:rsidR="00EB32CF" w:rsidRPr="00771B94">
        <w:rPr>
          <w:lang w:val="en-GB"/>
        </w:rPr>
        <w:t>5</w:t>
      </w:r>
      <w:r w:rsidR="00D24096" w:rsidRPr="00771B94">
        <w:rPr>
          <w:lang w:val="en-GB"/>
        </w:rPr>
        <w:t>2</w:t>
      </w:r>
      <w:r w:rsidR="00EB32CF" w:rsidRPr="00771B94">
        <w:rPr>
          <w:lang w:val="en-GB"/>
        </w:rPr>
        <w:t>.</w:t>
      </w:r>
      <w:r w:rsidR="00D24096" w:rsidRPr="00771B94">
        <w:rPr>
          <w:lang w:val="en-GB"/>
        </w:rPr>
        <w:t>9</w:t>
      </w:r>
      <w:r w:rsidRPr="00771B94">
        <w:rPr>
          <w:lang w:val="en-GB"/>
        </w:rPr>
        <w:t>%</w:t>
      </w:r>
      <w:r w:rsidR="00EB32CF" w:rsidRPr="00771B94">
        <w:rPr>
          <w:lang w:val="en-GB"/>
        </w:rPr>
        <w:t>)</w:t>
      </w:r>
      <w:r w:rsidRPr="00771B94">
        <w:rPr>
          <w:lang w:val="en-GB"/>
        </w:rPr>
        <w:t xml:space="preserve">, and </w:t>
      </w:r>
      <w:r w:rsidR="00771B94" w:rsidRPr="00771B94">
        <w:rPr>
          <w:lang w:val="en-GB"/>
        </w:rPr>
        <w:t>40</w:t>
      </w:r>
      <w:r w:rsidR="00EB32CF" w:rsidRPr="00771B94">
        <w:rPr>
          <w:lang w:val="en-GB"/>
        </w:rPr>
        <w:t>.</w:t>
      </w:r>
      <w:r w:rsidR="00771B94" w:rsidRPr="00771B94">
        <w:rPr>
          <w:lang w:val="en-GB"/>
        </w:rPr>
        <w:t>8</w:t>
      </w:r>
      <w:r w:rsidRPr="00771B94">
        <w:rPr>
          <w:lang w:val="en-GB"/>
        </w:rPr>
        <w:t>% (</w:t>
      </w:r>
      <w:r w:rsidR="00EB32CF" w:rsidRPr="00771B94">
        <w:rPr>
          <w:lang w:val="en-GB"/>
        </w:rPr>
        <w:t>2</w:t>
      </w:r>
      <w:r w:rsidR="00771B94" w:rsidRPr="00771B94">
        <w:rPr>
          <w:lang w:val="en-GB"/>
        </w:rPr>
        <w:t>9</w:t>
      </w:r>
      <w:r w:rsidRPr="00771B94">
        <w:rPr>
          <w:lang w:val="en-GB"/>
        </w:rPr>
        <w:t>/</w:t>
      </w:r>
      <w:r w:rsidR="00771B94" w:rsidRPr="00771B94">
        <w:rPr>
          <w:lang w:val="en-GB"/>
        </w:rPr>
        <w:t>71</w:t>
      </w:r>
      <w:r w:rsidRPr="00771B94">
        <w:rPr>
          <w:lang w:val="en-GB"/>
        </w:rPr>
        <w:t xml:space="preserve">) from WA. </w:t>
      </w:r>
      <w:r w:rsidR="00EB32CF" w:rsidRPr="00771B94">
        <w:rPr>
          <w:lang w:val="en-GB"/>
        </w:rPr>
        <w:t xml:space="preserve">In Victoria, </w:t>
      </w:r>
      <w:r w:rsidR="00771B94" w:rsidRPr="00771B94">
        <w:rPr>
          <w:lang w:val="en-GB"/>
        </w:rPr>
        <w:t xml:space="preserve">only </w:t>
      </w:r>
      <w:r w:rsidR="00EB32CF" w:rsidRPr="00771B94">
        <w:rPr>
          <w:lang w:val="en-GB"/>
        </w:rPr>
        <w:t>1</w:t>
      </w:r>
      <w:r w:rsidR="009F3D86" w:rsidRPr="00771B94">
        <w:rPr>
          <w:lang w:val="en-GB"/>
        </w:rPr>
        <w:t>3</w:t>
      </w:r>
      <w:r w:rsidR="00EB32CF" w:rsidRPr="00771B94">
        <w:rPr>
          <w:lang w:val="en-GB"/>
        </w:rPr>
        <w:t>.</w:t>
      </w:r>
      <w:r w:rsidR="009F3D86" w:rsidRPr="00771B94">
        <w:rPr>
          <w:lang w:val="en-GB"/>
        </w:rPr>
        <w:t>2</w:t>
      </w:r>
      <w:r w:rsidR="00EB32CF" w:rsidRPr="00771B94">
        <w:rPr>
          <w:lang w:val="en-GB"/>
        </w:rPr>
        <w:t>% (</w:t>
      </w:r>
      <w:r w:rsidR="001E43A0" w:rsidRPr="00771B94">
        <w:rPr>
          <w:lang w:val="en-GB"/>
        </w:rPr>
        <w:t>62</w:t>
      </w:r>
      <w:r w:rsidR="00EB32CF" w:rsidRPr="00771B94">
        <w:rPr>
          <w:lang w:val="en-GB"/>
        </w:rPr>
        <w:t>/</w:t>
      </w:r>
      <w:r w:rsidR="001E43A0" w:rsidRPr="00771B94">
        <w:rPr>
          <w:lang w:val="en-GB"/>
        </w:rPr>
        <w:t>468</w:t>
      </w:r>
      <w:r w:rsidR="00EB32CF" w:rsidRPr="00771B94">
        <w:rPr>
          <w:lang w:val="en-GB"/>
        </w:rPr>
        <w:t>) of all CPE were IMP-types</w:t>
      </w:r>
      <w:r w:rsidR="00771B94" w:rsidRPr="00771B94">
        <w:rPr>
          <w:lang w:val="en-GB"/>
        </w:rPr>
        <w:t>. There were no IMP-types reported from SA, Tasmania or the NT.</w:t>
      </w:r>
      <w:r w:rsidRPr="00771B94">
        <w:rPr>
          <w:lang w:val="en-GB"/>
        </w:rPr>
        <w:t xml:space="preserve"> </w:t>
      </w:r>
      <w:r w:rsidR="00DA1EC6" w:rsidRPr="00BF42EB">
        <w:rPr>
          <w:lang w:val="en-GB"/>
        </w:rPr>
        <w:t>Nearly all isolates</w:t>
      </w:r>
      <w:r w:rsidRPr="00BF42EB">
        <w:rPr>
          <w:lang w:val="en-GB"/>
        </w:rPr>
        <w:t xml:space="preserve"> that have been genetically sequenced</w:t>
      </w:r>
      <w:r w:rsidR="00DA1EC6" w:rsidRPr="00BF42EB">
        <w:rPr>
          <w:lang w:val="en-GB"/>
        </w:rPr>
        <w:t xml:space="preserve"> </w:t>
      </w:r>
      <w:r w:rsidRPr="00BF42EB">
        <w:rPr>
          <w:lang w:val="en-GB"/>
        </w:rPr>
        <w:t>(</w:t>
      </w:r>
      <w:r w:rsidR="00DA1EC6" w:rsidRPr="00BF42EB">
        <w:rPr>
          <w:lang w:val="en-GB"/>
        </w:rPr>
        <w:t>244</w:t>
      </w:r>
      <w:r w:rsidRPr="00BF42EB">
        <w:rPr>
          <w:lang w:val="en-GB"/>
        </w:rPr>
        <w:t>/</w:t>
      </w:r>
      <w:r w:rsidR="00DA1EC6" w:rsidRPr="00BF42EB">
        <w:rPr>
          <w:lang w:val="en-GB"/>
        </w:rPr>
        <w:t>599</w:t>
      </w:r>
      <w:r w:rsidRPr="00BF42EB">
        <w:rPr>
          <w:lang w:val="en-GB"/>
        </w:rPr>
        <w:t xml:space="preserve">, </w:t>
      </w:r>
      <w:r w:rsidR="00BF42EB" w:rsidRPr="00BF42EB">
        <w:rPr>
          <w:lang w:val="en-GB"/>
        </w:rPr>
        <w:t>40</w:t>
      </w:r>
      <w:r w:rsidR="00151D93" w:rsidRPr="00BF42EB">
        <w:rPr>
          <w:lang w:val="en-GB"/>
        </w:rPr>
        <w:t>.</w:t>
      </w:r>
      <w:r w:rsidR="00BF42EB" w:rsidRPr="00BF42EB">
        <w:rPr>
          <w:lang w:val="en-GB"/>
        </w:rPr>
        <w:t>7</w:t>
      </w:r>
      <w:r w:rsidRPr="00BF42EB">
        <w:rPr>
          <w:lang w:val="en-GB"/>
        </w:rPr>
        <w:t xml:space="preserve">%) were </w:t>
      </w:r>
      <w:r w:rsidRPr="00BF42EB">
        <w:rPr>
          <w:rStyle w:val="Emphasis"/>
          <w:rFonts w:eastAsiaTheme="majorEastAsia" w:cs="Arial"/>
          <w:lang w:val="en-GB"/>
        </w:rPr>
        <w:t>bla</w:t>
      </w:r>
      <w:r w:rsidRPr="00BF42EB">
        <w:rPr>
          <w:vertAlign w:val="subscript"/>
          <w:lang w:val="en-GB"/>
        </w:rPr>
        <w:t>IMP</w:t>
      </w:r>
      <w:r w:rsidRPr="00BF42EB">
        <w:rPr>
          <w:vertAlign w:val="subscript"/>
          <w:lang w:val="en-GB"/>
        </w:rPr>
        <w:noBreakHyphen/>
        <w:t>4</w:t>
      </w:r>
      <w:r w:rsidRPr="00BF42EB">
        <w:rPr>
          <w:lang w:val="en-GB"/>
        </w:rPr>
        <w:t xml:space="preserve"> (</w:t>
      </w:r>
      <w:r w:rsidRPr="00BF42EB">
        <w:rPr>
          <w:i/>
          <w:iCs/>
          <w:lang w:val="en-GB"/>
        </w:rPr>
        <w:t>n</w:t>
      </w:r>
      <w:r w:rsidRPr="00BF42EB">
        <w:rPr>
          <w:lang w:val="en-GB"/>
        </w:rPr>
        <w:t> = </w:t>
      </w:r>
      <w:r w:rsidR="00151D93" w:rsidRPr="00BF42EB">
        <w:rPr>
          <w:lang w:val="en-GB"/>
        </w:rPr>
        <w:t>24</w:t>
      </w:r>
      <w:r w:rsidR="00BF42EB" w:rsidRPr="00BF42EB">
        <w:rPr>
          <w:lang w:val="en-GB"/>
        </w:rPr>
        <w:t>2</w:t>
      </w:r>
      <w:r w:rsidRPr="00BF42EB">
        <w:rPr>
          <w:lang w:val="en-GB"/>
        </w:rPr>
        <w:t>)</w:t>
      </w:r>
      <w:r w:rsidR="00BF42EB" w:rsidRPr="00BF42EB">
        <w:rPr>
          <w:lang w:val="en-GB"/>
        </w:rPr>
        <w:t>; other genes reported were</w:t>
      </w:r>
      <w:r w:rsidR="00151D93" w:rsidRPr="00BF42EB">
        <w:rPr>
          <w:lang w:val="en-GB"/>
        </w:rPr>
        <w:t xml:space="preserve"> </w:t>
      </w:r>
      <w:r w:rsidRPr="00BF42EB">
        <w:rPr>
          <w:rStyle w:val="Emphasis"/>
          <w:rFonts w:eastAsiaTheme="majorEastAsia" w:cs="Arial"/>
          <w:lang w:val="en-GB"/>
        </w:rPr>
        <w:t>bla</w:t>
      </w:r>
      <w:r w:rsidRPr="00BF42EB">
        <w:rPr>
          <w:vertAlign w:val="subscript"/>
          <w:lang w:val="en-GB"/>
        </w:rPr>
        <w:t>IMP</w:t>
      </w:r>
      <w:r w:rsidRPr="00BF42EB">
        <w:rPr>
          <w:vertAlign w:val="subscript"/>
          <w:lang w:val="en-GB"/>
        </w:rPr>
        <w:noBreakHyphen/>
      </w:r>
      <w:r w:rsidR="00BF42EB" w:rsidRPr="00BF42EB">
        <w:rPr>
          <w:vertAlign w:val="subscript"/>
          <w:lang w:val="en-GB"/>
        </w:rPr>
        <w:t>26</w:t>
      </w:r>
      <w:r w:rsidRPr="00BF42EB">
        <w:rPr>
          <w:lang w:val="en-GB"/>
        </w:rPr>
        <w:t xml:space="preserve"> (</w:t>
      </w:r>
      <w:r w:rsidRPr="00BF42EB">
        <w:rPr>
          <w:i/>
          <w:iCs/>
          <w:lang w:val="en-GB"/>
        </w:rPr>
        <w:t>n</w:t>
      </w:r>
      <w:r w:rsidRPr="00BF42EB">
        <w:rPr>
          <w:lang w:val="en-GB"/>
        </w:rPr>
        <w:t> = 1)</w:t>
      </w:r>
      <w:r w:rsidR="00BF42EB" w:rsidRPr="00BF42EB">
        <w:rPr>
          <w:lang w:val="en-GB"/>
        </w:rPr>
        <w:t xml:space="preserve"> and </w:t>
      </w:r>
      <w:r w:rsidR="00BF42EB" w:rsidRPr="00BF42EB">
        <w:rPr>
          <w:rStyle w:val="Emphasis"/>
          <w:rFonts w:eastAsiaTheme="majorEastAsia" w:cs="Arial"/>
          <w:lang w:val="en-GB"/>
        </w:rPr>
        <w:t>bla</w:t>
      </w:r>
      <w:r w:rsidR="00BF42EB" w:rsidRPr="00BF42EB">
        <w:rPr>
          <w:vertAlign w:val="subscript"/>
          <w:lang w:val="en-GB"/>
        </w:rPr>
        <w:t>IMP</w:t>
      </w:r>
      <w:r w:rsidR="00BF42EB" w:rsidRPr="00BF42EB">
        <w:rPr>
          <w:vertAlign w:val="subscript"/>
          <w:lang w:val="en-GB"/>
        </w:rPr>
        <w:noBreakHyphen/>
        <w:t>27</w:t>
      </w:r>
      <w:r w:rsidR="00BF42EB" w:rsidRPr="00BF42EB">
        <w:rPr>
          <w:lang w:val="en-GB"/>
        </w:rPr>
        <w:t xml:space="preserve"> (</w:t>
      </w:r>
      <w:r w:rsidR="00BF42EB" w:rsidRPr="00BF42EB">
        <w:rPr>
          <w:i/>
          <w:iCs/>
          <w:lang w:val="en-GB"/>
        </w:rPr>
        <w:t>n</w:t>
      </w:r>
      <w:r w:rsidR="00BF42EB" w:rsidRPr="00BF42EB">
        <w:rPr>
          <w:lang w:val="en-GB"/>
        </w:rPr>
        <w:t> = 1).</w:t>
      </w:r>
    </w:p>
    <w:p w14:paraId="1B05C148" w14:textId="1E67CDF3" w:rsidR="00EB6106" w:rsidRPr="00367C8D" w:rsidRDefault="00EB6106" w:rsidP="00EB6106">
      <w:pPr>
        <w:rPr>
          <w:lang w:val="en-GB"/>
        </w:rPr>
      </w:pPr>
      <w:r w:rsidRPr="00A524D8">
        <w:rPr>
          <w:lang w:val="en-GB"/>
        </w:rPr>
        <w:t>The number of NDM types reported in 202</w:t>
      </w:r>
      <w:r w:rsidR="00A524D8" w:rsidRPr="00A524D8">
        <w:rPr>
          <w:lang w:val="en-GB"/>
        </w:rPr>
        <w:t>4</w:t>
      </w:r>
      <w:r w:rsidRPr="00A524D8">
        <w:rPr>
          <w:lang w:val="en-GB"/>
        </w:rPr>
        <w:t xml:space="preserve"> (alone or co-produced with other types) </w:t>
      </w:r>
      <w:r w:rsidR="00361C39" w:rsidRPr="00A524D8">
        <w:rPr>
          <w:lang w:val="en-GB"/>
        </w:rPr>
        <w:t>continued to</w:t>
      </w:r>
      <w:r w:rsidRPr="00A524D8">
        <w:rPr>
          <w:lang w:val="en-GB"/>
        </w:rPr>
        <w:t xml:space="preserve"> increase (</w:t>
      </w:r>
      <w:r w:rsidR="00A524D8" w:rsidRPr="00A524D8">
        <w:rPr>
          <w:i/>
          <w:iCs/>
          <w:lang w:val="en-GB"/>
        </w:rPr>
        <w:t>n</w:t>
      </w:r>
      <w:r w:rsidR="00A524D8" w:rsidRPr="00A524D8">
        <w:rPr>
          <w:lang w:val="en-GB"/>
        </w:rPr>
        <w:t xml:space="preserve"> = 675 in 2024; </w:t>
      </w:r>
      <w:r w:rsidRPr="00A524D8">
        <w:rPr>
          <w:i/>
          <w:iCs/>
          <w:lang w:val="en-GB"/>
        </w:rPr>
        <w:t>n</w:t>
      </w:r>
      <w:r w:rsidRPr="00A524D8">
        <w:rPr>
          <w:lang w:val="en-GB"/>
        </w:rPr>
        <w:t> = </w:t>
      </w:r>
      <w:r w:rsidR="00361C39" w:rsidRPr="00A524D8">
        <w:rPr>
          <w:lang w:val="en-GB"/>
        </w:rPr>
        <w:t>50</w:t>
      </w:r>
      <w:r w:rsidR="00A524D8" w:rsidRPr="00A524D8">
        <w:rPr>
          <w:lang w:val="en-GB"/>
        </w:rPr>
        <w:t>4</w:t>
      </w:r>
      <w:r w:rsidRPr="00A524D8">
        <w:rPr>
          <w:lang w:val="en-GB"/>
        </w:rPr>
        <w:t xml:space="preserve"> in 202</w:t>
      </w:r>
      <w:r w:rsidR="00361C39" w:rsidRPr="00A524D8">
        <w:rPr>
          <w:lang w:val="en-GB"/>
        </w:rPr>
        <w:t>3</w:t>
      </w:r>
      <w:r w:rsidRPr="00A524D8">
        <w:rPr>
          <w:lang w:val="en-GB"/>
        </w:rPr>
        <w:t xml:space="preserve">, up </w:t>
      </w:r>
      <w:r w:rsidR="00A524D8" w:rsidRPr="00A524D8">
        <w:rPr>
          <w:lang w:val="en-GB"/>
        </w:rPr>
        <w:t>33</w:t>
      </w:r>
      <w:r w:rsidR="00361C39" w:rsidRPr="00A524D8">
        <w:rPr>
          <w:lang w:val="en-GB"/>
        </w:rPr>
        <w:t>.</w:t>
      </w:r>
      <w:r w:rsidR="00A524D8" w:rsidRPr="00A524D8">
        <w:rPr>
          <w:lang w:val="en-GB"/>
        </w:rPr>
        <w:t>9</w:t>
      </w:r>
      <w:r w:rsidRPr="00A524D8">
        <w:rPr>
          <w:lang w:val="en-GB"/>
        </w:rPr>
        <w:t xml:space="preserve">%). NDM types, either alone or in combination, </w:t>
      </w:r>
      <w:r w:rsidRPr="00EA5F45">
        <w:rPr>
          <w:lang w:val="en-GB"/>
        </w:rPr>
        <w:t>were found in all states and territories</w:t>
      </w:r>
      <w:r w:rsidR="00361C39" w:rsidRPr="00EA5F45">
        <w:rPr>
          <w:lang w:val="en-GB"/>
        </w:rPr>
        <w:t xml:space="preserve">. </w:t>
      </w:r>
      <w:r w:rsidRPr="00EA5F45">
        <w:rPr>
          <w:lang w:val="en-GB"/>
        </w:rPr>
        <w:t>In SA, NDM types accounted for</w:t>
      </w:r>
      <w:r w:rsidR="00A524D8" w:rsidRPr="00EA5F45">
        <w:rPr>
          <w:lang w:val="en-GB"/>
        </w:rPr>
        <w:t xml:space="preserve"> just over</w:t>
      </w:r>
      <w:r w:rsidRPr="00EA5F45">
        <w:rPr>
          <w:lang w:val="en-GB"/>
        </w:rPr>
        <w:t xml:space="preserve"> three-quarters (</w:t>
      </w:r>
      <w:r w:rsidR="00A524D8" w:rsidRPr="00EA5F45">
        <w:rPr>
          <w:lang w:val="en-GB"/>
        </w:rPr>
        <w:t>54</w:t>
      </w:r>
      <w:r w:rsidRPr="00EA5F45">
        <w:rPr>
          <w:lang w:val="en-GB"/>
        </w:rPr>
        <w:t>/</w:t>
      </w:r>
      <w:r w:rsidR="00A524D8" w:rsidRPr="00EA5F45">
        <w:rPr>
          <w:lang w:val="en-GB"/>
        </w:rPr>
        <w:t>71</w:t>
      </w:r>
      <w:r w:rsidRPr="00EA5F45">
        <w:rPr>
          <w:lang w:val="en-GB"/>
        </w:rPr>
        <w:t xml:space="preserve">, </w:t>
      </w:r>
      <w:r w:rsidR="00A524D8" w:rsidRPr="00EA5F45">
        <w:rPr>
          <w:lang w:val="en-GB"/>
        </w:rPr>
        <w:t>76</w:t>
      </w:r>
      <w:r w:rsidR="00A86D66" w:rsidRPr="00EA5F45">
        <w:rPr>
          <w:lang w:val="en-GB"/>
        </w:rPr>
        <w:t>.</w:t>
      </w:r>
      <w:r w:rsidR="00A524D8" w:rsidRPr="00EA5F45">
        <w:rPr>
          <w:lang w:val="en-GB"/>
        </w:rPr>
        <w:t>1</w:t>
      </w:r>
      <w:r w:rsidRPr="00EA5F45">
        <w:rPr>
          <w:lang w:val="en-GB"/>
        </w:rPr>
        <w:t>%) of all CPE reported</w:t>
      </w:r>
      <w:r w:rsidR="00A86D66" w:rsidRPr="00EA5F45">
        <w:rPr>
          <w:lang w:val="en-GB"/>
        </w:rPr>
        <w:t xml:space="preserve">, </w:t>
      </w:r>
      <w:r w:rsidR="00A524D8" w:rsidRPr="00EA5F45">
        <w:rPr>
          <w:lang w:val="en-GB"/>
        </w:rPr>
        <w:t>up</w:t>
      </w:r>
      <w:r w:rsidR="00A86D66" w:rsidRPr="00EA5F45">
        <w:rPr>
          <w:lang w:val="en-GB"/>
        </w:rPr>
        <w:t xml:space="preserve"> from </w:t>
      </w:r>
      <w:r w:rsidR="00A524D8" w:rsidRPr="00EA5F45">
        <w:rPr>
          <w:lang w:val="en-GB"/>
        </w:rPr>
        <w:t>65</w:t>
      </w:r>
      <w:r w:rsidR="00A86D66" w:rsidRPr="00EA5F45">
        <w:rPr>
          <w:lang w:val="en-GB"/>
        </w:rPr>
        <w:t>.</w:t>
      </w:r>
      <w:r w:rsidR="00A524D8" w:rsidRPr="00EA5F45">
        <w:rPr>
          <w:lang w:val="en-GB"/>
        </w:rPr>
        <w:t>4</w:t>
      </w:r>
      <w:r w:rsidR="00A86D66" w:rsidRPr="00EA5F45">
        <w:rPr>
          <w:lang w:val="en-GB"/>
        </w:rPr>
        <w:t>% (3</w:t>
      </w:r>
      <w:r w:rsidR="00A524D8" w:rsidRPr="00EA5F45">
        <w:rPr>
          <w:lang w:val="en-GB"/>
        </w:rPr>
        <w:t>4</w:t>
      </w:r>
      <w:r w:rsidR="00A86D66" w:rsidRPr="00EA5F45">
        <w:rPr>
          <w:lang w:val="en-GB"/>
        </w:rPr>
        <w:t>/</w:t>
      </w:r>
      <w:r w:rsidR="00A524D8" w:rsidRPr="00EA5F45">
        <w:rPr>
          <w:lang w:val="en-GB"/>
        </w:rPr>
        <w:t>52</w:t>
      </w:r>
      <w:r w:rsidR="00A86D66" w:rsidRPr="00EA5F45">
        <w:rPr>
          <w:lang w:val="en-GB"/>
        </w:rPr>
        <w:t>) in 202</w:t>
      </w:r>
      <w:r w:rsidR="00A524D8" w:rsidRPr="00EA5F45">
        <w:rPr>
          <w:lang w:val="en-GB"/>
        </w:rPr>
        <w:t>3</w:t>
      </w:r>
      <w:r w:rsidRPr="00EA5F45">
        <w:rPr>
          <w:lang w:val="en-GB"/>
        </w:rPr>
        <w:t xml:space="preserve">. </w:t>
      </w:r>
      <w:r w:rsidR="00EA5F45" w:rsidRPr="00EA5F45">
        <w:rPr>
          <w:lang w:val="en-GB"/>
        </w:rPr>
        <w:t>Similarly, in Victoria</w:t>
      </w:r>
      <w:r w:rsidRPr="00EA5F45">
        <w:rPr>
          <w:lang w:val="en-GB"/>
        </w:rPr>
        <w:t xml:space="preserve">, NDM types </w:t>
      </w:r>
      <w:r w:rsidRPr="00367C8D">
        <w:rPr>
          <w:lang w:val="en-GB"/>
        </w:rPr>
        <w:t xml:space="preserve">accounted for </w:t>
      </w:r>
      <w:r w:rsidR="00EA5F45" w:rsidRPr="00367C8D">
        <w:rPr>
          <w:lang w:val="en-GB"/>
        </w:rPr>
        <w:t>63.2</w:t>
      </w:r>
      <w:r w:rsidRPr="00367C8D">
        <w:rPr>
          <w:lang w:val="en-GB"/>
        </w:rPr>
        <w:t>% (</w:t>
      </w:r>
      <w:r w:rsidR="00EA5F45" w:rsidRPr="00367C8D">
        <w:rPr>
          <w:lang w:val="en-GB"/>
        </w:rPr>
        <w:t>296</w:t>
      </w:r>
      <w:r w:rsidRPr="00367C8D">
        <w:rPr>
          <w:lang w:val="en-GB"/>
        </w:rPr>
        <w:t>/</w:t>
      </w:r>
      <w:r w:rsidR="00EA5F45" w:rsidRPr="00367C8D">
        <w:rPr>
          <w:lang w:val="en-GB"/>
        </w:rPr>
        <w:t>468</w:t>
      </w:r>
      <w:r w:rsidRPr="00367C8D">
        <w:rPr>
          <w:lang w:val="en-GB"/>
        </w:rPr>
        <w:t xml:space="preserve">) of all CPE reported, up from </w:t>
      </w:r>
      <w:r w:rsidR="00EA5F45" w:rsidRPr="00367C8D">
        <w:rPr>
          <w:lang w:val="en-GB"/>
        </w:rPr>
        <w:t>56.7</w:t>
      </w:r>
      <w:r w:rsidRPr="00367C8D">
        <w:rPr>
          <w:lang w:val="en-GB"/>
        </w:rPr>
        <w:t>% (</w:t>
      </w:r>
      <w:r w:rsidR="00EA5F45" w:rsidRPr="00367C8D">
        <w:rPr>
          <w:lang w:val="en-GB"/>
        </w:rPr>
        <w:t>202</w:t>
      </w:r>
      <w:r w:rsidRPr="00367C8D">
        <w:rPr>
          <w:lang w:val="en-GB"/>
        </w:rPr>
        <w:t>/</w:t>
      </w:r>
      <w:r w:rsidR="00EA5F45" w:rsidRPr="00367C8D">
        <w:rPr>
          <w:lang w:val="en-GB"/>
        </w:rPr>
        <w:t>256</w:t>
      </w:r>
      <w:r w:rsidRPr="00367C8D">
        <w:rPr>
          <w:lang w:val="en-GB"/>
        </w:rPr>
        <w:t>) in 202</w:t>
      </w:r>
      <w:r w:rsidR="00EA5F45" w:rsidRPr="00367C8D">
        <w:rPr>
          <w:lang w:val="en-GB"/>
        </w:rPr>
        <w:t>3</w:t>
      </w:r>
      <w:r w:rsidRPr="00367C8D">
        <w:rPr>
          <w:lang w:val="en-GB"/>
        </w:rPr>
        <w:t xml:space="preserve">. </w:t>
      </w:r>
      <w:r w:rsidR="00680E85" w:rsidRPr="00367C8D">
        <w:rPr>
          <w:lang w:val="en-GB"/>
        </w:rPr>
        <w:t xml:space="preserve">Five </w:t>
      </w:r>
      <w:r w:rsidRPr="00367C8D">
        <w:rPr>
          <w:lang w:val="en-GB"/>
        </w:rPr>
        <w:t>different genes were found in the isolates sequenced (</w:t>
      </w:r>
      <w:r w:rsidR="00367C8D" w:rsidRPr="00367C8D">
        <w:rPr>
          <w:lang w:val="en-GB"/>
        </w:rPr>
        <w:t>450</w:t>
      </w:r>
      <w:r w:rsidR="00680E85" w:rsidRPr="00367C8D">
        <w:rPr>
          <w:lang w:val="en-GB"/>
        </w:rPr>
        <w:t>/</w:t>
      </w:r>
      <w:r w:rsidR="00367C8D" w:rsidRPr="00367C8D">
        <w:rPr>
          <w:lang w:val="en-GB"/>
        </w:rPr>
        <w:t>675</w:t>
      </w:r>
      <w:r w:rsidRPr="00367C8D">
        <w:rPr>
          <w:lang w:val="en-GB"/>
        </w:rPr>
        <w:t xml:space="preserve">, </w:t>
      </w:r>
      <w:r w:rsidR="00367C8D" w:rsidRPr="00367C8D">
        <w:rPr>
          <w:lang w:val="en-GB"/>
        </w:rPr>
        <w:t>66</w:t>
      </w:r>
      <w:r w:rsidR="00680E85" w:rsidRPr="00367C8D">
        <w:rPr>
          <w:lang w:val="en-GB"/>
        </w:rPr>
        <w:t>.</w:t>
      </w:r>
      <w:r w:rsidR="00367C8D" w:rsidRPr="00367C8D">
        <w:rPr>
          <w:lang w:val="en-GB"/>
        </w:rPr>
        <w:t>7</w:t>
      </w:r>
      <w:r w:rsidRPr="00367C8D">
        <w:rPr>
          <w:lang w:val="en-GB"/>
        </w:rPr>
        <w:t xml:space="preserve">%): </w:t>
      </w:r>
      <w:r w:rsidRPr="00367C8D">
        <w:rPr>
          <w:rStyle w:val="Emphasis"/>
          <w:rFonts w:eastAsiaTheme="majorEastAsia" w:cs="Arial"/>
          <w:lang w:val="en-GB"/>
        </w:rPr>
        <w:t>bla</w:t>
      </w:r>
      <w:r w:rsidRPr="00367C8D">
        <w:rPr>
          <w:rStyle w:val="Emphasis"/>
          <w:rFonts w:eastAsiaTheme="majorEastAsia" w:cs="Arial"/>
          <w:i w:val="0"/>
          <w:iCs w:val="0"/>
          <w:vertAlign w:val="subscript"/>
          <w:lang w:val="en-GB"/>
        </w:rPr>
        <w:t>NDM-5</w:t>
      </w:r>
      <w:r w:rsidRPr="00367C8D">
        <w:rPr>
          <w:lang w:val="en-GB"/>
        </w:rPr>
        <w:t xml:space="preserve"> (</w:t>
      </w:r>
      <w:r w:rsidR="00680E85" w:rsidRPr="00367C8D">
        <w:rPr>
          <w:lang w:val="en-GB"/>
        </w:rPr>
        <w:t>2</w:t>
      </w:r>
      <w:r w:rsidR="00367C8D" w:rsidRPr="00367C8D">
        <w:rPr>
          <w:lang w:val="en-GB"/>
        </w:rPr>
        <w:t>63</w:t>
      </w:r>
      <w:r w:rsidRPr="00367C8D">
        <w:rPr>
          <w:lang w:val="en-GB"/>
        </w:rPr>
        <w:t>/</w:t>
      </w:r>
      <w:r w:rsidR="00367C8D" w:rsidRPr="00367C8D">
        <w:rPr>
          <w:lang w:val="en-GB"/>
        </w:rPr>
        <w:t>450</w:t>
      </w:r>
      <w:r w:rsidRPr="00367C8D">
        <w:rPr>
          <w:lang w:val="en-GB"/>
        </w:rPr>
        <w:t xml:space="preserve">; </w:t>
      </w:r>
      <w:r w:rsidR="00367C8D" w:rsidRPr="00367C8D">
        <w:rPr>
          <w:lang w:val="en-GB"/>
        </w:rPr>
        <w:t>58</w:t>
      </w:r>
      <w:r w:rsidR="00A86D66" w:rsidRPr="00367C8D">
        <w:rPr>
          <w:lang w:val="en-GB"/>
        </w:rPr>
        <w:t>.</w:t>
      </w:r>
      <w:r w:rsidR="00367C8D" w:rsidRPr="00367C8D">
        <w:rPr>
          <w:lang w:val="en-GB"/>
        </w:rPr>
        <w:t>4</w:t>
      </w:r>
      <w:r w:rsidRPr="00367C8D">
        <w:rPr>
          <w:lang w:val="en-GB"/>
        </w:rPr>
        <w:t xml:space="preserve">%), </w:t>
      </w:r>
      <w:r w:rsidRPr="00367C8D">
        <w:rPr>
          <w:rStyle w:val="Emphasis"/>
          <w:rFonts w:eastAsiaTheme="majorEastAsia" w:cs="Arial"/>
          <w:lang w:val="en-GB"/>
        </w:rPr>
        <w:t>bla</w:t>
      </w:r>
      <w:r w:rsidRPr="00367C8D">
        <w:rPr>
          <w:rStyle w:val="Emphasis"/>
          <w:rFonts w:eastAsiaTheme="majorEastAsia" w:cs="Arial"/>
          <w:i w:val="0"/>
          <w:iCs w:val="0"/>
          <w:vertAlign w:val="subscript"/>
          <w:lang w:val="en-GB"/>
        </w:rPr>
        <w:t>NDM-1</w:t>
      </w:r>
      <w:r w:rsidRPr="00367C8D">
        <w:rPr>
          <w:i/>
          <w:iCs/>
          <w:lang w:val="en-GB"/>
        </w:rPr>
        <w:t xml:space="preserve"> </w:t>
      </w:r>
      <w:r w:rsidRPr="00367C8D">
        <w:rPr>
          <w:lang w:val="en-GB"/>
        </w:rPr>
        <w:t>(</w:t>
      </w:r>
      <w:r w:rsidR="00680E85" w:rsidRPr="00367C8D">
        <w:rPr>
          <w:lang w:val="en-GB"/>
        </w:rPr>
        <w:t>1</w:t>
      </w:r>
      <w:r w:rsidR="00367C8D" w:rsidRPr="00367C8D">
        <w:rPr>
          <w:lang w:val="en-GB"/>
        </w:rPr>
        <w:t>45</w:t>
      </w:r>
      <w:r w:rsidRPr="00367C8D">
        <w:rPr>
          <w:lang w:val="en-GB"/>
        </w:rPr>
        <w:t>/</w:t>
      </w:r>
      <w:r w:rsidR="00367C8D" w:rsidRPr="00367C8D">
        <w:rPr>
          <w:lang w:val="en-GB"/>
        </w:rPr>
        <w:t>450</w:t>
      </w:r>
      <w:r w:rsidRPr="00367C8D">
        <w:rPr>
          <w:lang w:val="en-GB"/>
        </w:rPr>
        <w:t xml:space="preserve">; </w:t>
      </w:r>
      <w:r w:rsidR="00367C8D" w:rsidRPr="00367C8D">
        <w:rPr>
          <w:lang w:val="en-GB"/>
        </w:rPr>
        <w:t>32</w:t>
      </w:r>
      <w:r w:rsidR="00A86D66" w:rsidRPr="00367C8D">
        <w:rPr>
          <w:lang w:val="en-GB"/>
        </w:rPr>
        <w:t>.</w:t>
      </w:r>
      <w:r w:rsidR="00367C8D" w:rsidRPr="00367C8D">
        <w:rPr>
          <w:lang w:val="en-GB"/>
        </w:rPr>
        <w:t>2</w:t>
      </w:r>
      <w:r w:rsidRPr="00367C8D">
        <w:rPr>
          <w:lang w:val="en-GB"/>
        </w:rPr>
        <w:t xml:space="preserve">%), </w:t>
      </w:r>
      <w:r w:rsidRPr="00367C8D">
        <w:rPr>
          <w:rStyle w:val="Emphasis"/>
          <w:rFonts w:eastAsiaTheme="majorEastAsia" w:cs="Arial"/>
          <w:lang w:val="en-GB"/>
        </w:rPr>
        <w:t>bla</w:t>
      </w:r>
      <w:r w:rsidRPr="00367C8D">
        <w:rPr>
          <w:rStyle w:val="Emphasis"/>
          <w:rFonts w:eastAsiaTheme="majorEastAsia" w:cs="Arial"/>
          <w:i w:val="0"/>
          <w:iCs w:val="0"/>
          <w:vertAlign w:val="subscript"/>
          <w:lang w:val="en-GB"/>
        </w:rPr>
        <w:t>NDM-7</w:t>
      </w:r>
      <w:r w:rsidRPr="00367C8D">
        <w:rPr>
          <w:i/>
          <w:iCs/>
          <w:lang w:val="en-GB"/>
        </w:rPr>
        <w:t xml:space="preserve"> </w:t>
      </w:r>
      <w:r w:rsidRPr="00367C8D">
        <w:rPr>
          <w:lang w:val="en-GB"/>
        </w:rPr>
        <w:t>(</w:t>
      </w:r>
      <w:r w:rsidR="00680E85" w:rsidRPr="00367C8D">
        <w:rPr>
          <w:lang w:val="en-GB"/>
        </w:rPr>
        <w:t>2</w:t>
      </w:r>
      <w:r w:rsidR="00367C8D" w:rsidRPr="00367C8D">
        <w:rPr>
          <w:lang w:val="en-GB"/>
        </w:rPr>
        <w:t>9</w:t>
      </w:r>
      <w:r w:rsidRPr="00367C8D">
        <w:rPr>
          <w:lang w:val="en-GB"/>
        </w:rPr>
        <w:t>/</w:t>
      </w:r>
      <w:r w:rsidR="00367C8D" w:rsidRPr="00367C8D">
        <w:rPr>
          <w:lang w:val="en-GB"/>
        </w:rPr>
        <w:t>450</w:t>
      </w:r>
      <w:r w:rsidRPr="00367C8D">
        <w:rPr>
          <w:lang w:val="en-GB"/>
        </w:rPr>
        <w:t xml:space="preserve">; </w:t>
      </w:r>
      <w:r w:rsidR="00367C8D" w:rsidRPr="00367C8D">
        <w:rPr>
          <w:lang w:val="en-GB"/>
        </w:rPr>
        <w:t>6</w:t>
      </w:r>
      <w:r w:rsidR="00A86D66" w:rsidRPr="00367C8D">
        <w:rPr>
          <w:lang w:val="en-GB"/>
        </w:rPr>
        <w:t>.</w:t>
      </w:r>
      <w:r w:rsidR="00367C8D" w:rsidRPr="00367C8D">
        <w:rPr>
          <w:lang w:val="en-GB"/>
        </w:rPr>
        <w:t>4</w:t>
      </w:r>
      <w:r w:rsidRPr="00367C8D">
        <w:rPr>
          <w:lang w:val="en-GB"/>
        </w:rPr>
        <w:t xml:space="preserve">%), </w:t>
      </w:r>
      <w:r w:rsidRPr="00367C8D">
        <w:rPr>
          <w:rStyle w:val="Emphasis"/>
          <w:rFonts w:eastAsiaTheme="majorEastAsia" w:cs="Arial"/>
          <w:lang w:val="en-GB"/>
        </w:rPr>
        <w:t>bla</w:t>
      </w:r>
      <w:r w:rsidRPr="00367C8D">
        <w:rPr>
          <w:rStyle w:val="Emphasis"/>
          <w:rFonts w:eastAsiaTheme="majorEastAsia" w:cs="Arial"/>
          <w:i w:val="0"/>
          <w:iCs w:val="0"/>
          <w:vertAlign w:val="subscript"/>
          <w:lang w:val="en-GB"/>
        </w:rPr>
        <w:t>NDM</w:t>
      </w:r>
      <w:r w:rsidRPr="00367C8D">
        <w:rPr>
          <w:rStyle w:val="Emphasis"/>
          <w:rFonts w:eastAsiaTheme="majorEastAsia" w:cs="Arial"/>
          <w:i w:val="0"/>
          <w:iCs w:val="0"/>
          <w:vertAlign w:val="subscript"/>
          <w:lang w:val="en-GB"/>
        </w:rPr>
        <w:noBreakHyphen/>
        <w:t>4</w:t>
      </w:r>
      <w:r w:rsidRPr="00367C8D">
        <w:rPr>
          <w:i/>
          <w:iCs/>
          <w:lang w:val="en-GB"/>
        </w:rPr>
        <w:t xml:space="preserve"> </w:t>
      </w:r>
      <w:r w:rsidRPr="00367C8D">
        <w:rPr>
          <w:lang w:val="en-GB"/>
        </w:rPr>
        <w:t>(</w:t>
      </w:r>
      <w:r w:rsidR="00680E85" w:rsidRPr="00367C8D">
        <w:rPr>
          <w:lang w:val="en-GB"/>
        </w:rPr>
        <w:t>1</w:t>
      </w:r>
      <w:r w:rsidR="00367C8D" w:rsidRPr="00367C8D">
        <w:rPr>
          <w:lang w:val="en-GB"/>
        </w:rPr>
        <w:t>1</w:t>
      </w:r>
      <w:r w:rsidRPr="00367C8D">
        <w:rPr>
          <w:lang w:val="en-GB"/>
        </w:rPr>
        <w:t>/</w:t>
      </w:r>
      <w:r w:rsidR="00367C8D" w:rsidRPr="00367C8D">
        <w:rPr>
          <w:lang w:val="en-GB"/>
        </w:rPr>
        <w:t>450</w:t>
      </w:r>
      <w:r w:rsidRPr="00367C8D">
        <w:rPr>
          <w:lang w:val="en-GB"/>
        </w:rPr>
        <w:t xml:space="preserve">; </w:t>
      </w:r>
      <w:r w:rsidR="00A86D66" w:rsidRPr="00367C8D">
        <w:rPr>
          <w:lang w:val="en-GB"/>
        </w:rPr>
        <w:t>2.</w:t>
      </w:r>
      <w:r w:rsidR="00367C8D" w:rsidRPr="00367C8D">
        <w:rPr>
          <w:lang w:val="en-GB"/>
        </w:rPr>
        <w:t>4</w:t>
      </w:r>
      <w:r w:rsidRPr="00367C8D">
        <w:rPr>
          <w:lang w:val="en-GB"/>
        </w:rPr>
        <w:t xml:space="preserve">%), and </w:t>
      </w:r>
      <w:r w:rsidRPr="00367C8D">
        <w:rPr>
          <w:i/>
          <w:iCs/>
          <w:lang w:val="en-GB"/>
        </w:rPr>
        <w:t>bla</w:t>
      </w:r>
      <w:r w:rsidRPr="00367C8D">
        <w:rPr>
          <w:vertAlign w:val="subscript"/>
          <w:lang w:val="en-GB"/>
        </w:rPr>
        <w:t>NDM-</w:t>
      </w:r>
      <w:r w:rsidR="00367C8D" w:rsidRPr="00367C8D">
        <w:rPr>
          <w:vertAlign w:val="subscript"/>
          <w:lang w:val="en-GB"/>
        </w:rPr>
        <w:t>6</w:t>
      </w:r>
      <w:r w:rsidRPr="00367C8D">
        <w:rPr>
          <w:lang w:val="en-GB"/>
        </w:rPr>
        <w:t xml:space="preserve"> (</w:t>
      </w:r>
      <w:r w:rsidRPr="00367C8D">
        <w:rPr>
          <w:i/>
          <w:iCs/>
          <w:lang w:val="en-GB"/>
        </w:rPr>
        <w:t>n</w:t>
      </w:r>
      <w:r w:rsidRPr="00367C8D">
        <w:rPr>
          <w:lang w:val="en-GB"/>
        </w:rPr>
        <w:t> = </w:t>
      </w:r>
      <w:r w:rsidR="00367C8D" w:rsidRPr="00367C8D">
        <w:rPr>
          <w:lang w:val="en-GB"/>
        </w:rPr>
        <w:t>2</w:t>
      </w:r>
      <w:r w:rsidRPr="00367C8D">
        <w:rPr>
          <w:lang w:val="en-GB"/>
        </w:rPr>
        <w:t>).</w:t>
      </w:r>
    </w:p>
    <w:p w14:paraId="46D4B382" w14:textId="10E90A52" w:rsidR="00EB6106" w:rsidRPr="006649A9" w:rsidRDefault="00CA0769" w:rsidP="00EB6106">
      <w:pPr>
        <w:rPr>
          <w:lang w:val="en-GB"/>
        </w:rPr>
      </w:pPr>
      <w:r>
        <w:rPr>
          <w:lang w:val="en-GB"/>
        </w:rPr>
        <w:t>In 2024, the number of r</w:t>
      </w:r>
      <w:r w:rsidR="00EB6106" w:rsidRPr="004261FB">
        <w:rPr>
          <w:lang w:val="en-GB"/>
        </w:rPr>
        <w:t xml:space="preserve">eports of OXA-48-like CPE (alone or co-produced) </w:t>
      </w:r>
      <w:r>
        <w:rPr>
          <w:lang w:val="en-GB"/>
        </w:rPr>
        <w:t xml:space="preserve">nationally </w:t>
      </w:r>
      <w:r w:rsidR="004261FB" w:rsidRPr="004261FB">
        <w:rPr>
          <w:lang w:val="en-GB"/>
        </w:rPr>
        <w:t>de</w:t>
      </w:r>
      <w:r w:rsidR="00EB6106" w:rsidRPr="004261FB">
        <w:rPr>
          <w:lang w:val="en-GB"/>
        </w:rPr>
        <w:t>creased</w:t>
      </w:r>
      <w:r w:rsidR="000F5AE3">
        <w:rPr>
          <w:lang w:val="en-GB"/>
        </w:rPr>
        <w:t xml:space="preserve"> slightly</w:t>
      </w:r>
      <w:r w:rsidR="00EB6106" w:rsidRPr="004261FB">
        <w:rPr>
          <w:lang w:val="en-GB"/>
        </w:rPr>
        <w:t xml:space="preserve"> (</w:t>
      </w:r>
      <w:r w:rsidR="00EB6106" w:rsidRPr="004261FB">
        <w:rPr>
          <w:i/>
          <w:iCs/>
          <w:lang w:val="en-GB"/>
        </w:rPr>
        <w:t>n</w:t>
      </w:r>
      <w:r w:rsidR="00EB6106" w:rsidRPr="004261FB">
        <w:rPr>
          <w:lang w:val="en-GB"/>
        </w:rPr>
        <w:t> = </w:t>
      </w:r>
      <w:r w:rsidR="00DB1672" w:rsidRPr="004261FB">
        <w:rPr>
          <w:lang w:val="en-GB"/>
        </w:rPr>
        <w:t>2</w:t>
      </w:r>
      <w:r w:rsidR="004261FB" w:rsidRPr="004261FB">
        <w:rPr>
          <w:lang w:val="en-GB"/>
        </w:rPr>
        <w:t>55</w:t>
      </w:r>
      <w:r w:rsidR="00EB6106" w:rsidRPr="004261FB">
        <w:rPr>
          <w:lang w:val="en-GB"/>
        </w:rPr>
        <w:t xml:space="preserve">) </w:t>
      </w:r>
      <w:r w:rsidR="00EB6106" w:rsidRPr="00270EBB">
        <w:rPr>
          <w:lang w:val="en-GB"/>
        </w:rPr>
        <w:t>compared with 202</w:t>
      </w:r>
      <w:r w:rsidR="004261FB" w:rsidRPr="00270EBB">
        <w:rPr>
          <w:lang w:val="en-GB"/>
        </w:rPr>
        <w:t>3</w:t>
      </w:r>
      <w:r w:rsidR="00EB6106" w:rsidRPr="00270EBB">
        <w:rPr>
          <w:lang w:val="en-GB"/>
        </w:rPr>
        <w:t xml:space="preserve"> (</w:t>
      </w:r>
      <w:r w:rsidR="00EB6106" w:rsidRPr="00270EBB">
        <w:rPr>
          <w:i/>
          <w:iCs/>
          <w:lang w:val="en-GB"/>
        </w:rPr>
        <w:t>n</w:t>
      </w:r>
      <w:r w:rsidR="00EB6106" w:rsidRPr="00270EBB">
        <w:rPr>
          <w:lang w:val="en-GB"/>
        </w:rPr>
        <w:t> = </w:t>
      </w:r>
      <w:r w:rsidR="004261FB" w:rsidRPr="00270EBB">
        <w:rPr>
          <w:lang w:val="en-GB"/>
        </w:rPr>
        <w:t>270</w:t>
      </w:r>
      <w:r w:rsidR="00EB6106" w:rsidRPr="00270EBB">
        <w:rPr>
          <w:lang w:val="en-GB"/>
        </w:rPr>
        <w:t xml:space="preserve">). </w:t>
      </w:r>
      <w:r>
        <w:rPr>
          <w:lang w:val="en-GB"/>
        </w:rPr>
        <w:t>However, there was an increase in the number of reports from Queensland (</w:t>
      </w:r>
      <w:r w:rsidRPr="00CA0769">
        <w:rPr>
          <w:i/>
          <w:iCs/>
          <w:lang w:val="en-GB"/>
        </w:rPr>
        <w:t>n</w:t>
      </w:r>
      <w:r w:rsidRPr="00CA0769">
        <w:rPr>
          <w:lang w:val="en-GB"/>
        </w:rPr>
        <w:t> = </w:t>
      </w:r>
      <w:r>
        <w:rPr>
          <w:lang w:val="en-GB"/>
        </w:rPr>
        <w:t xml:space="preserve">25 in 2024; </w:t>
      </w:r>
      <w:r w:rsidRPr="00CA0769">
        <w:rPr>
          <w:i/>
          <w:iCs/>
          <w:lang w:val="en-GB"/>
        </w:rPr>
        <w:t>n</w:t>
      </w:r>
      <w:r w:rsidRPr="00CA0769">
        <w:rPr>
          <w:lang w:val="en-GB"/>
        </w:rPr>
        <w:t> = </w:t>
      </w:r>
      <w:r>
        <w:rPr>
          <w:lang w:val="en-GB"/>
        </w:rPr>
        <w:t>16 in 2023, up 56.3%) and WA (</w:t>
      </w:r>
      <w:r w:rsidRPr="00CA0769">
        <w:rPr>
          <w:i/>
          <w:iCs/>
          <w:lang w:val="en-GB"/>
        </w:rPr>
        <w:t>n</w:t>
      </w:r>
      <w:r w:rsidRPr="00CA0769">
        <w:rPr>
          <w:lang w:val="en-GB"/>
        </w:rPr>
        <w:t> = </w:t>
      </w:r>
      <w:r>
        <w:rPr>
          <w:lang w:val="en-GB"/>
        </w:rPr>
        <w:t xml:space="preserve">15 in 2024; </w:t>
      </w:r>
      <w:r w:rsidRPr="00CA0769">
        <w:rPr>
          <w:i/>
          <w:iCs/>
          <w:lang w:val="en-GB"/>
        </w:rPr>
        <w:t>n</w:t>
      </w:r>
      <w:r w:rsidRPr="00CA0769">
        <w:rPr>
          <w:lang w:val="en-GB"/>
        </w:rPr>
        <w:t> = </w:t>
      </w:r>
      <w:r>
        <w:rPr>
          <w:lang w:val="en-GB"/>
        </w:rPr>
        <w:t>11 in 2023, up 36.4%)</w:t>
      </w:r>
      <w:r w:rsidR="00DB1672" w:rsidRPr="00270EBB">
        <w:rPr>
          <w:lang w:val="en-GB"/>
        </w:rPr>
        <w:t xml:space="preserve">. </w:t>
      </w:r>
      <w:r w:rsidR="00270EBB" w:rsidRPr="00270EBB">
        <w:rPr>
          <w:lang w:val="en-GB"/>
        </w:rPr>
        <w:t xml:space="preserve">Among </w:t>
      </w:r>
      <w:r w:rsidR="00EB6106" w:rsidRPr="00270EBB">
        <w:rPr>
          <w:lang w:val="en-GB"/>
        </w:rPr>
        <w:t>isolates that were sequenced (</w:t>
      </w:r>
      <w:r w:rsidR="00270EBB" w:rsidRPr="00270EBB">
        <w:rPr>
          <w:lang w:val="en-GB"/>
        </w:rPr>
        <w:t>17</w:t>
      </w:r>
      <w:r w:rsidR="00810D52">
        <w:rPr>
          <w:lang w:val="en-GB"/>
        </w:rPr>
        <w:t>5</w:t>
      </w:r>
      <w:r w:rsidR="00EB6106" w:rsidRPr="00270EBB">
        <w:rPr>
          <w:lang w:val="en-GB"/>
        </w:rPr>
        <w:t>/</w:t>
      </w:r>
      <w:r w:rsidR="00151ABD" w:rsidRPr="00270EBB">
        <w:rPr>
          <w:lang w:val="en-GB"/>
        </w:rPr>
        <w:t>2</w:t>
      </w:r>
      <w:r w:rsidR="00270EBB" w:rsidRPr="00270EBB">
        <w:rPr>
          <w:lang w:val="en-GB"/>
        </w:rPr>
        <w:t>55</w:t>
      </w:r>
      <w:r w:rsidR="00EB6106" w:rsidRPr="00270EBB">
        <w:rPr>
          <w:lang w:val="en-GB"/>
        </w:rPr>
        <w:t xml:space="preserve">, </w:t>
      </w:r>
      <w:r w:rsidR="00270EBB" w:rsidRPr="00270EBB">
        <w:rPr>
          <w:lang w:val="en-GB"/>
        </w:rPr>
        <w:t>68</w:t>
      </w:r>
      <w:r w:rsidR="00151ABD" w:rsidRPr="00270EBB">
        <w:rPr>
          <w:lang w:val="en-GB"/>
        </w:rPr>
        <w:t>.</w:t>
      </w:r>
      <w:r w:rsidR="00810D52">
        <w:rPr>
          <w:lang w:val="en-GB"/>
        </w:rPr>
        <w:t>6</w:t>
      </w:r>
      <w:r w:rsidR="00EB6106" w:rsidRPr="00270EBB">
        <w:rPr>
          <w:lang w:val="en-GB"/>
        </w:rPr>
        <w:t xml:space="preserve">%); the most common </w:t>
      </w:r>
      <w:r w:rsidR="00BF42EB">
        <w:rPr>
          <w:lang w:val="en-GB"/>
        </w:rPr>
        <w:t>genes</w:t>
      </w:r>
      <w:r w:rsidR="00151ABD" w:rsidRPr="00CA0769">
        <w:rPr>
          <w:lang w:val="en-GB"/>
        </w:rPr>
        <w:t xml:space="preserve"> </w:t>
      </w:r>
      <w:r w:rsidR="00EB6106" w:rsidRPr="00CA0769">
        <w:rPr>
          <w:lang w:val="en-GB"/>
        </w:rPr>
        <w:t>w</w:t>
      </w:r>
      <w:r w:rsidR="00151ABD" w:rsidRPr="00CA0769">
        <w:rPr>
          <w:lang w:val="en-GB"/>
        </w:rPr>
        <w:t>ere</w:t>
      </w:r>
      <w:r w:rsidR="00270EBB" w:rsidRPr="00CA0769">
        <w:rPr>
          <w:lang w:val="en-GB"/>
        </w:rPr>
        <w:t xml:space="preserve"> </w:t>
      </w:r>
      <w:r w:rsidR="006649A9" w:rsidRPr="00CA0769">
        <w:rPr>
          <w:i/>
          <w:iCs/>
          <w:lang w:val="en-GB"/>
        </w:rPr>
        <w:t>bla</w:t>
      </w:r>
      <w:r w:rsidR="006649A9" w:rsidRPr="00CA0769">
        <w:rPr>
          <w:vertAlign w:val="subscript"/>
          <w:lang w:val="en-GB"/>
        </w:rPr>
        <w:t>OXA-181</w:t>
      </w:r>
      <w:r w:rsidR="006649A9" w:rsidRPr="00CA0769">
        <w:rPr>
          <w:lang w:val="en-GB"/>
        </w:rPr>
        <w:t>-like (9</w:t>
      </w:r>
      <w:r w:rsidR="00810D52">
        <w:rPr>
          <w:lang w:val="en-GB"/>
        </w:rPr>
        <w:t>3</w:t>
      </w:r>
      <w:r w:rsidR="006649A9" w:rsidRPr="00CA0769">
        <w:rPr>
          <w:lang w:val="en-GB"/>
        </w:rPr>
        <w:t>/17</w:t>
      </w:r>
      <w:r w:rsidR="00810D52">
        <w:rPr>
          <w:lang w:val="en-GB"/>
        </w:rPr>
        <w:t>5</w:t>
      </w:r>
      <w:r w:rsidR="006649A9" w:rsidRPr="00CA0769">
        <w:rPr>
          <w:lang w:val="en-GB"/>
        </w:rPr>
        <w:t xml:space="preserve">, </w:t>
      </w:r>
      <w:r w:rsidRPr="00CA0769">
        <w:rPr>
          <w:lang w:val="en-GB"/>
        </w:rPr>
        <w:t>5</w:t>
      </w:r>
      <w:r w:rsidR="00810D52">
        <w:rPr>
          <w:lang w:val="en-GB"/>
        </w:rPr>
        <w:t>3</w:t>
      </w:r>
      <w:r w:rsidRPr="00CA0769">
        <w:rPr>
          <w:lang w:val="en-GB"/>
        </w:rPr>
        <w:t>.</w:t>
      </w:r>
      <w:r w:rsidR="00810D52">
        <w:rPr>
          <w:lang w:val="en-GB"/>
        </w:rPr>
        <w:t>1</w:t>
      </w:r>
      <w:r w:rsidR="006649A9" w:rsidRPr="00CA0769">
        <w:rPr>
          <w:lang w:val="en-GB"/>
        </w:rPr>
        <w:t xml:space="preserve">%; </w:t>
      </w:r>
      <w:r w:rsidR="006649A9" w:rsidRPr="00CA0769">
        <w:rPr>
          <w:i/>
          <w:iCs/>
          <w:lang w:val="en-GB"/>
        </w:rPr>
        <w:t>bla</w:t>
      </w:r>
      <w:r w:rsidR="006649A9" w:rsidRPr="00CA0769">
        <w:rPr>
          <w:vertAlign w:val="subscript"/>
          <w:lang w:val="en-GB"/>
        </w:rPr>
        <w:t>OXA-181</w:t>
      </w:r>
      <w:r w:rsidR="006649A9" w:rsidRPr="00CA0769">
        <w:rPr>
          <w:lang w:val="en-GB"/>
        </w:rPr>
        <w:t xml:space="preserve"> [</w:t>
      </w:r>
      <w:r w:rsidR="006649A9" w:rsidRPr="00CA0769">
        <w:rPr>
          <w:i/>
          <w:iCs/>
          <w:lang w:val="en-GB"/>
        </w:rPr>
        <w:t>n</w:t>
      </w:r>
      <w:r w:rsidR="006649A9" w:rsidRPr="00CA0769">
        <w:rPr>
          <w:lang w:val="en-GB"/>
        </w:rPr>
        <w:t> = 6</w:t>
      </w:r>
      <w:r w:rsidR="00810D52">
        <w:rPr>
          <w:lang w:val="en-GB"/>
        </w:rPr>
        <w:t>8</w:t>
      </w:r>
      <w:r w:rsidR="006649A9" w:rsidRPr="00CA0769">
        <w:rPr>
          <w:lang w:val="en-GB"/>
        </w:rPr>
        <w:t xml:space="preserve">], </w:t>
      </w:r>
      <w:r w:rsidR="006649A9" w:rsidRPr="00CA0769">
        <w:rPr>
          <w:i/>
          <w:iCs/>
          <w:lang w:val="en-GB"/>
        </w:rPr>
        <w:t>bla</w:t>
      </w:r>
      <w:r w:rsidR="006649A9" w:rsidRPr="00CA0769">
        <w:rPr>
          <w:vertAlign w:val="subscript"/>
          <w:lang w:val="en-GB"/>
        </w:rPr>
        <w:t>OXA-232</w:t>
      </w:r>
      <w:r w:rsidR="006649A9" w:rsidRPr="00CA0769">
        <w:rPr>
          <w:lang w:val="en-GB"/>
        </w:rPr>
        <w:t xml:space="preserve"> [</w:t>
      </w:r>
      <w:r w:rsidR="006649A9" w:rsidRPr="00CA0769">
        <w:rPr>
          <w:i/>
          <w:iCs/>
          <w:lang w:val="en-GB"/>
        </w:rPr>
        <w:t>n</w:t>
      </w:r>
      <w:r w:rsidR="006649A9" w:rsidRPr="00CA0769">
        <w:rPr>
          <w:lang w:val="en-GB"/>
        </w:rPr>
        <w:t xml:space="preserve"> = 17], </w:t>
      </w:r>
      <w:r w:rsidR="006649A9" w:rsidRPr="00CA0769">
        <w:rPr>
          <w:i/>
          <w:iCs/>
          <w:lang w:val="en-GB"/>
        </w:rPr>
        <w:t>bla</w:t>
      </w:r>
      <w:r w:rsidR="006649A9" w:rsidRPr="00CA0769">
        <w:rPr>
          <w:vertAlign w:val="subscript"/>
          <w:lang w:val="en-GB"/>
        </w:rPr>
        <w:t>OXA-484</w:t>
      </w:r>
      <w:r w:rsidR="006649A9" w:rsidRPr="00CA0769">
        <w:rPr>
          <w:lang w:val="en-GB"/>
        </w:rPr>
        <w:t xml:space="preserve"> [</w:t>
      </w:r>
      <w:r w:rsidR="006649A9" w:rsidRPr="00CA0769">
        <w:rPr>
          <w:i/>
          <w:iCs/>
          <w:lang w:val="en-GB"/>
        </w:rPr>
        <w:t>n</w:t>
      </w:r>
      <w:r w:rsidR="006649A9" w:rsidRPr="00CA0769">
        <w:rPr>
          <w:lang w:val="en-GB"/>
        </w:rPr>
        <w:t xml:space="preserve"> = 8]), or </w:t>
      </w:r>
      <w:r w:rsidR="00270EBB" w:rsidRPr="00CA0769">
        <w:rPr>
          <w:i/>
          <w:iCs/>
          <w:lang w:val="en-GB"/>
        </w:rPr>
        <w:t>bla</w:t>
      </w:r>
      <w:r w:rsidR="00270EBB" w:rsidRPr="00CA0769">
        <w:rPr>
          <w:vertAlign w:val="subscript"/>
          <w:lang w:val="en-GB"/>
        </w:rPr>
        <w:t>OXA-48</w:t>
      </w:r>
      <w:r w:rsidR="00270EBB" w:rsidRPr="00CA0769">
        <w:rPr>
          <w:lang w:val="en-GB"/>
        </w:rPr>
        <w:t>-like</w:t>
      </w:r>
      <w:r w:rsidR="00EB6106" w:rsidRPr="00CA0769">
        <w:rPr>
          <w:lang w:val="en-GB"/>
        </w:rPr>
        <w:t xml:space="preserve"> </w:t>
      </w:r>
      <w:r w:rsidR="00270EBB" w:rsidRPr="00CA0769">
        <w:rPr>
          <w:lang w:val="en-GB"/>
        </w:rPr>
        <w:t>(</w:t>
      </w:r>
      <w:r w:rsidR="006649A9" w:rsidRPr="00CA0769">
        <w:rPr>
          <w:lang w:val="en-GB"/>
        </w:rPr>
        <w:t>72</w:t>
      </w:r>
      <w:r w:rsidR="006649A9">
        <w:rPr>
          <w:lang w:val="en-GB"/>
        </w:rPr>
        <w:t>/17</w:t>
      </w:r>
      <w:r w:rsidR="00810D52">
        <w:rPr>
          <w:lang w:val="en-GB"/>
        </w:rPr>
        <w:t>5</w:t>
      </w:r>
      <w:r w:rsidR="006649A9">
        <w:rPr>
          <w:lang w:val="en-GB"/>
        </w:rPr>
        <w:t>, 41.</w:t>
      </w:r>
      <w:r w:rsidR="00810D52">
        <w:rPr>
          <w:lang w:val="en-GB"/>
        </w:rPr>
        <w:t>1</w:t>
      </w:r>
      <w:r w:rsidR="006649A9">
        <w:rPr>
          <w:lang w:val="en-GB"/>
        </w:rPr>
        <w:t xml:space="preserve">%; </w:t>
      </w:r>
      <w:r w:rsidR="00EB6106" w:rsidRPr="00270EBB">
        <w:rPr>
          <w:i/>
          <w:iCs/>
          <w:lang w:val="en-GB"/>
        </w:rPr>
        <w:t>bla</w:t>
      </w:r>
      <w:r w:rsidR="00EB6106" w:rsidRPr="00270EBB">
        <w:rPr>
          <w:vertAlign w:val="subscript"/>
          <w:lang w:val="en-GB"/>
        </w:rPr>
        <w:t>OXA-</w:t>
      </w:r>
      <w:r w:rsidR="006649A9">
        <w:rPr>
          <w:vertAlign w:val="subscript"/>
          <w:lang w:val="en-GB"/>
        </w:rPr>
        <w:t>48</w:t>
      </w:r>
      <w:r w:rsidR="00EB6106" w:rsidRPr="00270EBB">
        <w:rPr>
          <w:lang w:val="en-GB"/>
        </w:rPr>
        <w:t xml:space="preserve"> </w:t>
      </w:r>
      <w:r w:rsidR="006649A9">
        <w:rPr>
          <w:lang w:val="en-GB"/>
        </w:rPr>
        <w:t>[</w:t>
      </w:r>
      <w:r w:rsidR="006649A9" w:rsidRPr="006649A9">
        <w:rPr>
          <w:i/>
          <w:iCs/>
          <w:lang w:val="en-GB"/>
        </w:rPr>
        <w:t>n</w:t>
      </w:r>
      <w:r w:rsidR="006649A9" w:rsidRPr="006649A9">
        <w:rPr>
          <w:lang w:val="en-GB"/>
        </w:rPr>
        <w:t> = </w:t>
      </w:r>
      <w:r w:rsidR="006649A9">
        <w:rPr>
          <w:lang w:val="en-GB"/>
        </w:rPr>
        <w:t>47],</w:t>
      </w:r>
      <w:r w:rsidR="00EB6106" w:rsidRPr="00270EBB">
        <w:rPr>
          <w:lang w:val="en-GB"/>
        </w:rPr>
        <w:t xml:space="preserve"> </w:t>
      </w:r>
      <w:r w:rsidR="00EB6106" w:rsidRPr="00270EBB">
        <w:rPr>
          <w:i/>
          <w:iCs/>
          <w:lang w:val="en-GB"/>
        </w:rPr>
        <w:t>bla</w:t>
      </w:r>
      <w:r w:rsidR="00EB6106" w:rsidRPr="00270EBB">
        <w:rPr>
          <w:vertAlign w:val="subscript"/>
          <w:lang w:val="en-GB"/>
        </w:rPr>
        <w:t>OXA-</w:t>
      </w:r>
      <w:r w:rsidR="006649A9">
        <w:rPr>
          <w:vertAlign w:val="subscript"/>
          <w:lang w:val="en-GB"/>
        </w:rPr>
        <w:t>244</w:t>
      </w:r>
      <w:r w:rsidR="00EB6106" w:rsidRPr="00270EBB">
        <w:rPr>
          <w:lang w:val="en-GB"/>
        </w:rPr>
        <w:t xml:space="preserve"> </w:t>
      </w:r>
      <w:r w:rsidR="006649A9">
        <w:rPr>
          <w:lang w:val="en-GB"/>
        </w:rPr>
        <w:t>[</w:t>
      </w:r>
      <w:r w:rsidR="006649A9" w:rsidRPr="006649A9">
        <w:rPr>
          <w:i/>
          <w:iCs/>
          <w:lang w:val="en-GB"/>
        </w:rPr>
        <w:t>n</w:t>
      </w:r>
      <w:r w:rsidR="006649A9" w:rsidRPr="006649A9">
        <w:rPr>
          <w:lang w:val="en-GB"/>
        </w:rPr>
        <w:t> = </w:t>
      </w:r>
      <w:r w:rsidR="006649A9">
        <w:rPr>
          <w:lang w:val="en-GB"/>
        </w:rPr>
        <w:t>25]).</w:t>
      </w:r>
    </w:p>
    <w:p w14:paraId="68F75F96" w14:textId="4EF0A619" w:rsidR="00EB6106" w:rsidRPr="0042236F" w:rsidRDefault="00EB6106" w:rsidP="00EB6106">
      <w:r w:rsidRPr="0020027C">
        <w:t xml:space="preserve">Reports of KPC-producing </w:t>
      </w:r>
      <w:r w:rsidRPr="0020027C">
        <w:rPr>
          <w:i/>
        </w:rPr>
        <w:t>Enterobacterales</w:t>
      </w:r>
      <w:r w:rsidRPr="0020027C">
        <w:t xml:space="preserve"> increased in 202</w:t>
      </w:r>
      <w:r w:rsidR="0020027C" w:rsidRPr="0020027C">
        <w:t>4</w:t>
      </w:r>
      <w:r w:rsidRPr="0020027C">
        <w:t xml:space="preserve"> compared to 202</w:t>
      </w:r>
      <w:r w:rsidR="0020027C" w:rsidRPr="0020027C">
        <w:t>3</w:t>
      </w:r>
      <w:r w:rsidRPr="0020027C">
        <w:t xml:space="preserve"> (</w:t>
      </w:r>
      <w:r w:rsidRPr="0020027C">
        <w:rPr>
          <w:i/>
          <w:iCs/>
        </w:rPr>
        <w:t>n</w:t>
      </w:r>
      <w:r w:rsidRPr="0020027C">
        <w:t> = </w:t>
      </w:r>
      <w:r w:rsidR="0020027C" w:rsidRPr="0020027C">
        <w:t>41</w:t>
      </w:r>
      <w:r w:rsidRPr="0020027C">
        <w:t xml:space="preserve"> in 202</w:t>
      </w:r>
      <w:r w:rsidR="0020027C" w:rsidRPr="0020027C">
        <w:t>4</w:t>
      </w:r>
      <w:r w:rsidRPr="0020027C">
        <w:t xml:space="preserve">; </w:t>
      </w:r>
      <w:r w:rsidRPr="0020027C">
        <w:rPr>
          <w:i/>
          <w:iCs/>
        </w:rPr>
        <w:t>n</w:t>
      </w:r>
      <w:r w:rsidRPr="0020027C">
        <w:t> = </w:t>
      </w:r>
      <w:r w:rsidR="0020027C" w:rsidRPr="0020027C">
        <w:t>27</w:t>
      </w:r>
      <w:r w:rsidRPr="0020027C">
        <w:t xml:space="preserve"> in 202</w:t>
      </w:r>
      <w:r w:rsidR="0020027C" w:rsidRPr="0020027C">
        <w:t>3</w:t>
      </w:r>
      <w:r w:rsidR="0020027C">
        <w:t>, up 51.9</w:t>
      </w:r>
      <w:r w:rsidR="0020027C" w:rsidRPr="0020027C">
        <w:t>%</w:t>
      </w:r>
      <w:r w:rsidRPr="0020027C">
        <w:t>). KPC types were predominantly reported from Victoria (</w:t>
      </w:r>
      <w:r w:rsidRPr="0020027C">
        <w:rPr>
          <w:i/>
          <w:iCs/>
        </w:rPr>
        <w:t>n </w:t>
      </w:r>
      <w:r w:rsidRPr="0020027C">
        <w:t>= </w:t>
      </w:r>
      <w:r w:rsidR="0020027C" w:rsidRPr="0020027C">
        <w:t>23</w:t>
      </w:r>
      <w:r w:rsidR="0020027C">
        <w:t xml:space="preserve">, up from </w:t>
      </w:r>
      <w:r w:rsidR="0042236F" w:rsidRPr="00471205">
        <w:rPr>
          <w:i/>
          <w:iCs/>
        </w:rPr>
        <w:t>n</w:t>
      </w:r>
      <w:r w:rsidR="0042236F" w:rsidRPr="00471205">
        <w:t> = </w:t>
      </w:r>
      <w:r w:rsidR="0020027C">
        <w:t>11 in 2023</w:t>
      </w:r>
      <w:r w:rsidRPr="0020027C">
        <w:t>)</w:t>
      </w:r>
      <w:r w:rsidR="00D559CE" w:rsidRPr="0020027C">
        <w:t xml:space="preserve"> and NSW (</w:t>
      </w:r>
      <w:r w:rsidR="00D559CE" w:rsidRPr="0020027C">
        <w:rPr>
          <w:i/>
          <w:iCs/>
        </w:rPr>
        <w:t>n</w:t>
      </w:r>
      <w:r w:rsidR="00D559CE" w:rsidRPr="0020027C">
        <w:t> = 1</w:t>
      </w:r>
      <w:r w:rsidR="0020027C" w:rsidRPr="0020027C">
        <w:t>3</w:t>
      </w:r>
      <w:r w:rsidR="00D559CE" w:rsidRPr="0020027C">
        <w:t>)</w:t>
      </w:r>
      <w:r w:rsidRPr="0020027C">
        <w:t xml:space="preserve"> mostly from different hospitals. T</w:t>
      </w:r>
      <w:r w:rsidR="00D559CE" w:rsidRPr="0020027C">
        <w:t>wo</w:t>
      </w:r>
      <w:r w:rsidRPr="0020027C">
        <w:t xml:space="preserve"> other states reported cases (Queensland [</w:t>
      </w:r>
      <w:r w:rsidR="0020027C" w:rsidRPr="0020027C">
        <w:t>3</w:t>
      </w:r>
      <w:r w:rsidRPr="0020027C">
        <w:t xml:space="preserve">] and </w:t>
      </w:r>
      <w:r w:rsidR="0020027C" w:rsidRPr="0020027C">
        <w:t>W</w:t>
      </w:r>
      <w:r w:rsidRPr="0020027C">
        <w:t>A [</w:t>
      </w:r>
      <w:r w:rsidR="0020027C" w:rsidRPr="0020027C">
        <w:t>2</w:t>
      </w:r>
      <w:r w:rsidRPr="0020027C">
        <w:t>]). T</w:t>
      </w:r>
      <w:r w:rsidR="001317E7" w:rsidRPr="0020027C">
        <w:t>wo</w:t>
      </w:r>
      <w:r w:rsidRPr="0020027C">
        <w:t xml:space="preserve"> </w:t>
      </w:r>
      <w:r w:rsidRPr="001317E7">
        <w:t xml:space="preserve">KPC variants were detected from the </w:t>
      </w:r>
      <w:r w:rsidR="001317E7" w:rsidRPr="001317E7">
        <w:t>32</w:t>
      </w:r>
      <w:r w:rsidRPr="001317E7">
        <w:t xml:space="preserve"> isolates that were sequenced: </w:t>
      </w:r>
      <w:r w:rsidRPr="001317E7">
        <w:rPr>
          <w:i/>
          <w:iCs/>
          <w:lang w:val="en-GB"/>
        </w:rPr>
        <w:t>bla</w:t>
      </w:r>
      <w:r w:rsidRPr="001317E7">
        <w:rPr>
          <w:vertAlign w:val="subscript"/>
          <w:lang w:val="en-GB"/>
        </w:rPr>
        <w:t>KPC-2</w:t>
      </w:r>
      <w:r w:rsidRPr="001317E7">
        <w:t xml:space="preserve"> </w:t>
      </w:r>
      <w:r w:rsidRPr="001317E7">
        <w:rPr>
          <w:lang w:val="en-GB"/>
        </w:rPr>
        <w:t>(</w:t>
      </w:r>
      <w:r w:rsidRPr="001317E7">
        <w:rPr>
          <w:i/>
          <w:iCs/>
          <w:lang w:val="en-GB"/>
        </w:rPr>
        <w:t>n </w:t>
      </w:r>
      <w:r w:rsidRPr="001317E7">
        <w:rPr>
          <w:lang w:val="en-GB"/>
        </w:rPr>
        <w:t>= </w:t>
      </w:r>
      <w:r w:rsidR="001317E7" w:rsidRPr="001317E7">
        <w:t>24</w:t>
      </w:r>
      <w:r w:rsidRPr="001317E7">
        <w:t>)</w:t>
      </w:r>
      <w:r w:rsidR="001317E7" w:rsidRPr="001317E7">
        <w:t xml:space="preserve"> and</w:t>
      </w:r>
      <w:r w:rsidRPr="001317E7">
        <w:t xml:space="preserve"> bla</w:t>
      </w:r>
      <w:r w:rsidRPr="001317E7">
        <w:rPr>
          <w:vertAlign w:val="subscript"/>
        </w:rPr>
        <w:t>KPC-3</w:t>
      </w:r>
      <w:r w:rsidRPr="001317E7">
        <w:t xml:space="preserve"> </w:t>
      </w:r>
      <w:r w:rsidRPr="001317E7">
        <w:rPr>
          <w:lang w:val="en-GB"/>
        </w:rPr>
        <w:t>(</w:t>
      </w:r>
      <w:r w:rsidRPr="001317E7">
        <w:rPr>
          <w:i/>
          <w:iCs/>
          <w:lang w:val="en-GB"/>
        </w:rPr>
        <w:t>n </w:t>
      </w:r>
      <w:r w:rsidRPr="001317E7">
        <w:rPr>
          <w:lang w:val="en-GB"/>
        </w:rPr>
        <w:t>= </w:t>
      </w:r>
      <w:r w:rsidR="001317E7" w:rsidRPr="001317E7">
        <w:t>8</w:t>
      </w:r>
      <w:r w:rsidRPr="001317E7">
        <w:t>)</w:t>
      </w:r>
      <w:r w:rsidR="001317E7" w:rsidRPr="001317E7">
        <w:t>.</w:t>
      </w:r>
    </w:p>
    <w:p w14:paraId="751AE3C4" w14:textId="5BED3B23" w:rsidR="00EB6106" w:rsidRPr="006348C7" w:rsidRDefault="00EB6106" w:rsidP="00EB6106">
      <w:r w:rsidRPr="006348C7">
        <w:t xml:space="preserve">Other carbapenemase types reported were </w:t>
      </w:r>
      <w:r w:rsidR="001317E7" w:rsidRPr="001317E7">
        <w:t>IMI (</w:t>
      </w:r>
      <w:r w:rsidR="001317E7" w:rsidRPr="001317E7">
        <w:rPr>
          <w:i/>
          <w:iCs/>
        </w:rPr>
        <w:t>n</w:t>
      </w:r>
      <w:r w:rsidR="001317E7" w:rsidRPr="001317E7">
        <w:t> = 13</w:t>
      </w:r>
      <w:r w:rsidR="001317E7" w:rsidRPr="006348C7">
        <w:t xml:space="preserve">), </w:t>
      </w:r>
      <w:r w:rsidRPr="006348C7">
        <w:t>OXA-23-like (</w:t>
      </w:r>
      <w:r w:rsidRPr="006348C7">
        <w:rPr>
          <w:i/>
          <w:iCs/>
        </w:rPr>
        <w:t>n</w:t>
      </w:r>
      <w:r w:rsidRPr="006348C7">
        <w:t> = </w:t>
      </w:r>
      <w:r w:rsidR="001317E7" w:rsidRPr="006348C7">
        <w:t>12</w:t>
      </w:r>
      <w:r w:rsidRPr="006348C7">
        <w:t>), VIM (</w:t>
      </w:r>
      <w:r w:rsidRPr="006348C7">
        <w:rPr>
          <w:i/>
          <w:iCs/>
        </w:rPr>
        <w:t>n</w:t>
      </w:r>
      <w:r w:rsidRPr="006348C7">
        <w:t> = </w:t>
      </w:r>
      <w:r w:rsidR="006477A7" w:rsidRPr="006348C7">
        <w:t>5</w:t>
      </w:r>
      <w:r w:rsidRPr="006348C7">
        <w:t>) and SME (</w:t>
      </w:r>
      <w:r w:rsidRPr="006348C7">
        <w:rPr>
          <w:i/>
          <w:iCs/>
        </w:rPr>
        <w:t>n</w:t>
      </w:r>
      <w:r w:rsidRPr="006348C7">
        <w:t> = </w:t>
      </w:r>
      <w:r w:rsidR="006348C7" w:rsidRPr="006348C7">
        <w:t>1</w:t>
      </w:r>
      <w:r w:rsidRPr="006348C7">
        <w:t>).</w:t>
      </w:r>
    </w:p>
    <w:p w14:paraId="23A0D416" w14:textId="6BE7AF91" w:rsidR="00EB6106" w:rsidRPr="004E1996" w:rsidRDefault="00EB6106" w:rsidP="00EB6106">
      <w:pPr>
        <w:rPr>
          <w:lang w:val="en-GB"/>
        </w:rPr>
      </w:pPr>
      <w:r w:rsidRPr="004E1996">
        <w:rPr>
          <w:rFonts w:cs="Arial"/>
          <w:lang w:val="en-GB"/>
        </w:rPr>
        <w:lastRenderedPageBreak/>
        <w:t>Co-production of carbapenemase</w:t>
      </w:r>
      <w:r w:rsidR="006477A7" w:rsidRPr="004E1996">
        <w:rPr>
          <w:rFonts w:cs="Arial"/>
          <w:lang w:val="en-GB"/>
        </w:rPr>
        <w:t xml:space="preserve"> </w:t>
      </w:r>
      <w:r w:rsidR="00020E48" w:rsidRPr="004E1996">
        <w:rPr>
          <w:rFonts w:cs="Arial"/>
          <w:lang w:val="en-GB"/>
        </w:rPr>
        <w:t xml:space="preserve">decreased to 4.8% in 2024 (74/1,527), down from </w:t>
      </w:r>
      <w:r w:rsidR="006477A7" w:rsidRPr="004E1996">
        <w:rPr>
          <w:rFonts w:cs="Arial"/>
          <w:lang w:val="en-GB"/>
        </w:rPr>
        <w:t>7.2% in 2023</w:t>
      </w:r>
      <w:r w:rsidR="00CD2887" w:rsidRPr="004E1996">
        <w:rPr>
          <w:rFonts w:cs="Arial"/>
          <w:lang w:val="en-GB"/>
        </w:rPr>
        <w:t xml:space="preserve"> </w:t>
      </w:r>
      <w:r w:rsidRPr="004E1996">
        <w:rPr>
          <w:rFonts w:cs="Arial"/>
          <w:lang w:val="en-GB"/>
        </w:rPr>
        <w:t>(</w:t>
      </w:r>
      <w:r w:rsidR="006477A7" w:rsidRPr="004E1996">
        <w:rPr>
          <w:rFonts w:cs="Arial"/>
          <w:lang w:val="en-GB"/>
        </w:rPr>
        <w:t>87/1,20</w:t>
      </w:r>
      <w:r w:rsidR="00F64D67">
        <w:rPr>
          <w:rFonts w:cs="Arial"/>
          <w:lang w:val="en-GB"/>
        </w:rPr>
        <w:t>4</w:t>
      </w:r>
      <w:r w:rsidRPr="004E1996">
        <w:rPr>
          <w:lang w:val="en-GB"/>
        </w:rPr>
        <w:t>). The</w:t>
      </w:r>
      <w:r w:rsidR="006477A7" w:rsidRPr="004E1996">
        <w:rPr>
          <w:lang w:val="en-GB"/>
        </w:rPr>
        <w:t xml:space="preserve"> majority of </w:t>
      </w:r>
      <w:r w:rsidRPr="004E1996">
        <w:rPr>
          <w:lang w:val="en-GB"/>
        </w:rPr>
        <w:t>co-produced genes in 202</w:t>
      </w:r>
      <w:r w:rsidR="004E1996" w:rsidRPr="004E1996">
        <w:rPr>
          <w:lang w:val="en-GB"/>
        </w:rPr>
        <w:t>4</w:t>
      </w:r>
      <w:r w:rsidRPr="004E1996">
        <w:rPr>
          <w:lang w:val="en-GB"/>
        </w:rPr>
        <w:t xml:space="preserve"> were NDM+OXA-48-like (</w:t>
      </w:r>
      <w:r w:rsidRPr="004E1996">
        <w:rPr>
          <w:i/>
          <w:iCs/>
          <w:lang w:val="en-GB"/>
        </w:rPr>
        <w:t>n</w:t>
      </w:r>
      <w:r w:rsidRPr="004E1996">
        <w:rPr>
          <w:lang w:val="en-GB"/>
        </w:rPr>
        <w:t> = </w:t>
      </w:r>
      <w:r w:rsidR="004E1996" w:rsidRPr="004E1996">
        <w:rPr>
          <w:lang w:val="en-GB"/>
        </w:rPr>
        <w:t>50</w:t>
      </w:r>
      <w:r w:rsidRPr="004E1996">
        <w:rPr>
          <w:lang w:val="en-GB"/>
        </w:rPr>
        <w:t xml:space="preserve">, </w:t>
      </w:r>
      <w:r w:rsidR="004E1996" w:rsidRPr="004E1996">
        <w:rPr>
          <w:lang w:val="en-GB"/>
        </w:rPr>
        <w:t>down</w:t>
      </w:r>
      <w:r w:rsidRPr="004E1996">
        <w:rPr>
          <w:lang w:val="en-GB"/>
        </w:rPr>
        <w:t xml:space="preserve"> from </w:t>
      </w:r>
      <w:r w:rsidRPr="004E1996">
        <w:rPr>
          <w:i/>
          <w:iCs/>
          <w:lang w:val="en-GB"/>
        </w:rPr>
        <w:t>n</w:t>
      </w:r>
      <w:r w:rsidRPr="004E1996">
        <w:rPr>
          <w:lang w:val="en-GB"/>
        </w:rPr>
        <w:t> = </w:t>
      </w:r>
      <w:r w:rsidR="004E1996" w:rsidRPr="004E1996">
        <w:rPr>
          <w:lang w:val="en-GB"/>
        </w:rPr>
        <w:t>67</w:t>
      </w:r>
      <w:r w:rsidR="006477A7" w:rsidRPr="004E1996">
        <w:rPr>
          <w:lang w:val="en-GB"/>
        </w:rPr>
        <w:t xml:space="preserve"> </w:t>
      </w:r>
      <w:r w:rsidRPr="004E1996">
        <w:rPr>
          <w:lang w:val="en-GB"/>
        </w:rPr>
        <w:t>in 202</w:t>
      </w:r>
      <w:r w:rsidR="004E1996" w:rsidRPr="004E1996">
        <w:rPr>
          <w:lang w:val="en-GB"/>
        </w:rPr>
        <w:t>3</w:t>
      </w:r>
      <w:r w:rsidRPr="004E1996">
        <w:rPr>
          <w:lang w:val="en-GB"/>
        </w:rPr>
        <w:t>)</w:t>
      </w:r>
      <w:r w:rsidR="0042236F">
        <w:rPr>
          <w:lang w:val="en-GB"/>
        </w:rPr>
        <w:t>,</w:t>
      </w:r>
      <w:r w:rsidRPr="004E1996">
        <w:rPr>
          <w:lang w:val="en-GB"/>
        </w:rPr>
        <w:t xml:space="preserve"> IMP+NDM (</w:t>
      </w:r>
      <w:r w:rsidRPr="004E1996">
        <w:rPr>
          <w:i/>
          <w:iCs/>
          <w:lang w:val="en-GB"/>
        </w:rPr>
        <w:t>n</w:t>
      </w:r>
      <w:r w:rsidRPr="004E1996">
        <w:rPr>
          <w:lang w:val="en-GB"/>
        </w:rPr>
        <w:t> = </w:t>
      </w:r>
      <w:r w:rsidR="004E1996" w:rsidRPr="004E1996">
        <w:rPr>
          <w:lang w:val="en-GB"/>
        </w:rPr>
        <w:t>15</w:t>
      </w:r>
      <w:r w:rsidR="007E1AF0" w:rsidRPr="004E1996">
        <w:rPr>
          <w:lang w:val="en-GB"/>
        </w:rPr>
        <w:t xml:space="preserve">, up from </w:t>
      </w:r>
      <w:r w:rsidR="007E1AF0" w:rsidRPr="004E1996">
        <w:rPr>
          <w:i/>
          <w:iCs/>
          <w:lang w:val="en-GB"/>
        </w:rPr>
        <w:t>n</w:t>
      </w:r>
      <w:r w:rsidR="007E1AF0" w:rsidRPr="004E1996">
        <w:rPr>
          <w:lang w:val="en-GB"/>
        </w:rPr>
        <w:t> = </w:t>
      </w:r>
      <w:r w:rsidR="004E1996" w:rsidRPr="004E1996">
        <w:rPr>
          <w:lang w:val="en-GB"/>
        </w:rPr>
        <w:t>9</w:t>
      </w:r>
      <w:r w:rsidR="007E1AF0" w:rsidRPr="004E1996">
        <w:rPr>
          <w:lang w:val="en-GB"/>
        </w:rPr>
        <w:t xml:space="preserve"> in 202</w:t>
      </w:r>
      <w:r w:rsidR="004E1996" w:rsidRPr="004E1996">
        <w:rPr>
          <w:lang w:val="en-GB"/>
        </w:rPr>
        <w:t>3</w:t>
      </w:r>
      <w:r w:rsidRPr="004E1996">
        <w:rPr>
          <w:lang w:val="en-GB"/>
        </w:rPr>
        <w:t>)</w:t>
      </w:r>
      <w:r w:rsidR="0042236F">
        <w:rPr>
          <w:lang w:val="en-GB"/>
        </w:rPr>
        <w:t>, and NDM+KPC (</w:t>
      </w:r>
      <w:r w:rsidR="0042236F" w:rsidRPr="0042236F">
        <w:rPr>
          <w:i/>
          <w:iCs/>
          <w:lang w:val="en-GB"/>
        </w:rPr>
        <w:t>n</w:t>
      </w:r>
      <w:r w:rsidR="0042236F" w:rsidRPr="0042236F">
        <w:rPr>
          <w:lang w:val="en-GB"/>
        </w:rPr>
        <w:t> = </w:t>
      </w:r>
      <w:r w:rsidR="0042236F">
        <w:rPr>
          <w:lang w:val="en-GB"/>
        </w:rPr>
        <w:t>5)</w:t>
      </w:r>
      <w:r w:rsidRPr="004E1996">
        <w:rPr>
          <w:lang w:val="en-GB"/>
        </w:rPr>
        <w:t>.</w:t>
      </w:r>
    </w:p>
    <w:p w14:paraId="6BF50976" w14:textId="01F89BFC" w:rsidR="00EB6106" w:rsidRPr="00F64D67" w:rsidRDefault="00EB6106" w:rsidP="00EB6106">
      <w:r w:rsidRPr="00F64D67">
        <w:t>In 202</w:t>
      </w:r>
      <w:r w:rsidR="00F64D67">
        <w:t>4</w:t>
      </w:r>
      <w:r w:rsidRPr="00F64D67">
        <w:t xml:space="preserve">, there was variation in the proportion of isolates reported from clinical and screening specimens by state and </w:t>
      </w:r>
      <w:r w:rsidRPr="00C25333">
        <w:t>territory (Figure 13).</w:t>
      </w:r>
      <w:r w:rsidRPr="00F64D67">
        <w:t xml:space="preserve"> This may be due to differences in local infection prevention and control policies or in response to local outbreaks. Relatively fewer reports from screening specimens were </w:t>
      </w:r>
      <w:r w:rsidRPr="009102B2">
        <w:t>identified in Victoria.</w:t>
      </w:r>
    </w:p>
    <w:p w14:paraId="3278D9EC" w14:textId="77777777" w:rsidR="00EB6106" w:rsidRPr="00F64D67" w:rsidRDefault="00EB6106" w:rsidP="00EB6106">
      <w:pPr>
        <w:rPr>
          <w:lang w:val="en-GB"/>
        </w:rPr>
      </w:pPr>
      <w:r w:rsidRPr="00F64D67">
        <w:rPr>
          <w:lang w:val="en-GB"/>
        </w:rPr>
        <w:t>There were notable regional differences in the distribution of the top five carbapenemases by specimen type (</w:t>
      </w:r>
      <w:r w:rsidRPr="00C25333">
        <w:rPr>
          <w:lang w:val="en-GB"/>
        </w:rPr>
        <w:t>Figure 14</w:t>
      </w:r>
      <w:r w:rsidRPr="00F64D67">
        <w:rPr>
          <w:lang w:val="en-GB"/>
        </w:rPr>
        <w:t>) and by setting (Table 4).</w:t>
      </w:r>
    </w:p>
    <w:p w14:paraId="093FF095" w14:textId="10208745" w:rsidR="0083039B" w:rsidRPr="004F3B70" w:rsidRDefault="0083039B" w:rsidP="00EB6106">
      <w:pPr>
        <w:rPr>
          <w:lang w:val="en-GB"/>
        </w:rPr>
      </w:pPr>
      <w:r w:rsidRPr="007C1BBE">
        <w:rPr>
          <w:lang w:val="en-GB"/>
        </w:rPr>
        <w:t xml:space="preserve">The CPE crude rate (clinical isolates) </w:t>
      </w:r>
      <w:r w:rsidR="00772C72" w:rsidRPr="007C1BBE">
        <w:rPr>
          <w:lang w:val="en-GB"/>
        </w:rPr>
        <w:t>per</w:t>
      </w:r>
      <w:r w:rsidRPr="007C1BBE">
        <w:rPr>
          <w:lang w:val="en-GB"/>
        </w:rPr>
        <w:t xml:space="preserve"> 100,000 population</w:t>
      </w:r>
      <w:r w:rsidR="007C1BBE" w:rsidRPr="007C1BBE">
        <w:rPr>
          <w:lang w:val="en-GB"/>
        </w:rPr>
        <w:t xml:space="preserve"> increased </w:t>
      </w:r>
      <w:r w:rsidR="004F3B70">
        <w:rPr>
          <w:lang w:val="en-GB"/>
        </w:rPr>
        <w:t xml:space="preserve">to 3.0 nationally. The highest rate was in Victoria </w:t>
      </w:r>
      <w:r w:rsidR="007C1BBE" w:rsidRPr="007C1BBE">
        <w:rPr>
          <w:lang w:val="en-GB"/>
        </w:rPr>
        <w:t>(</w:t>
      </w:r>
      <w:r w:rsidR="007C1BBE">
        <w:rPr>
          <w:lang w:val="en-GB"/>
        </w:rPr>
        <w:t xml:space="preserve">4.8, </w:t>
      </w:r>
      <w:r w:rsidR="007C1BBE" w:rsidRPr="007C1BBE">
        <w:rPr>
          <w:lang w:val="en-GB"/>
        </w:rPr>
        <w:t xml:space="preserve">up from 3.9 in 2023) </w:t>
      </w:r>
      <w:r w:rsidRPr="00C25333">
        <w:rPr>
          <w:lang w:val="en-GB"/>
        </w:rPr>
        <w:t>(Figure 15).</w:t>
      </w:r>
    </w:p>
    <w:p w14:paraId="614CF57E" w14:textId="4E6860BA" w:rsidR="00EB6106" w:rsidRPr="00370F9C" w:rsidRDefault="00EB6106" w:rsidP="00EB6106">
      <w:pPr>
        <w:rPr>
          <w:rFonts w:eastAsiaTheme="minorEastAsia"/>
          <w:lang w:val="en-GB"/>
        </w:rPr>
      </w:pPr>
      <w:r w:rsidRPr="00370F9C">
        <w:rPr>
          <w:lang w:val="en-GB"/>
        </w:rPr>
        <w:t>The clinical impact of each of the CPE types, and the potential impact of co-infection, are not well understood.</w:t>
      </w:r>
      <w:r w:rsidR="00F64EBC">
        <w:rPr>
          <w:lang w:val="en-GB"/>
        </w:rPr>
        <w:fldChar w:fldCharType="begin">
          <w:fldData xml:space="preserve">PEVuZE5vdGU+PENpdGU+PEF1dGhvcj5Bc3NpczwvQXV0aG9yPjxZZWFyPjIwMjE8L1llYXI+PFJl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</w:fldData>
        </w:fldChar>
      </w:r>
      <w:r w:rsidR="00462235">
        <w:rPr>
          <w:lang w:val="en-GB"/>
        </w:rPr>
        <w:instrText xml:space="preserve"> ADDIN EN.CITE </w:instrText>
      </w:r>
      <w:r w:rsidR="00462235">
        <w:rPr>
          <w:lang w:val="en-GB"/>
        </w:rPr>
        <w:fldChar w:fldCharType="begin">
          <w:fldData xml:space="preserve">PEVuZE5vdGU+PENpdGU+PEF1dGhvcj5Bc3NpczwvQXV0aG9yPjxZZWFyPjIwMjE8L1llYXI+PFJl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</w:fldData>
        </w:fldChar>
      </w:r>
      <w:r w:rsidR="00462235">
        <w:rPr>
          <w:lang w:val="en-GB"/>
        </w:rPr>
        <w:instrText xml:space="preserve"> ADDIN EN.CITE.DATA </w:instrText>
      </w:r>
      <w:r w:rsidR="00462235">
        <w:rPr>
          <w:lang w:val="en-GB"/>
        </w:rPr>
      </w:r>
      <w:r w:rsidR="00462235">
        <w:rPr>
          <w:lang w:val="en-GB"/>
        </w:rPr>
        <w:fldChar w:fldCharType="end"/>
      </w:r>
      <w:r w:rsidR="00F64EBC">
        <w:rPr>
          <w:lang w:val="en-GB"/>
        </w:rPr>
      </w:r>
      <w:r w:rsidR="00F64EBC">
        <w:rPr>
          <w:lang w:val="en-GB"/>
        </w:rPr>
        <w:fldChar w:fldCharType="separate"/>
      </w:r>
      <w:r w:rsidR="00462235" w:rsidRPr="00462235">
        <w:rPr>
          <w:noProof/>
          <w:vertAlign w:val="superscript"/>
          <w:lang w:val="en-GB"/>
        </w:rPr>
        <w:t>9</w:t>
      </w:r>
      <w:r w:rsidR="00F64EBC">
        <w:rPr>
          <w:lang w:val="en-GB"/>
        </w:rPr>
        <w:fldChar w:fldCharType="end"/>
      </w:r>
      <w:r w:rsidRPr="00194A56">
        <w:rPr>
          <w:color w:val="00A79D" w:themeColor="accent6"/>
          <w:lang w:val="en-GB"/>
        </w:rPr>
        <w:t xml:space="preserve"> </w:t>
      </w:r>
      <w:r w:rsidRPr="00370F9C">
        <w:rPr>
          <w:lang w:val="en-GB"/>
        </w:rPr>
        <w:t>This aspect of the data provided by CARAlert will be monitored.</w:t>
      </w:r>
    </w:p>
    <w:p w14:paraId="6072DCE8" w14:textId="3FD1CF5F" w:rsidR="00EB6106" w:rsidRPr="00AE34E6" w:rsidRDefault="00EB6106" w:rsidP="00EB6106">
      <w:r w:rsidRPr="006738E1">
        <w:t xml:space="preserve">Since 2016, </w:t>
      </w:r>
      <w:r w:rsidR="006738E1" w:rsidRPr="006738E1">
        <w:t>313</w:t>
      </w:r>
      <w:r w:rsidRPr="006738E1">
        <w:t xml:space="preserve"> hospitals have reported at least one CPE. CPE </w:t>
      </w:r>
      <w:r w:rsidRPr="006500F8">
        <w:t>were reported from 1</w:t>
      </w:r>
      <w:r w:rsidR="006500F8" w:rsidRPr="006500F8">
        <w:t>64</w:t>
      </w:r>
      <w:r w:rsidRPr="006500F8">
        <w:t xml:space="preserve"> hospitals during </w:t>
      </w:r>
      <w:r w:rsidRPr="00DD7EE5">
        <w:t>20</w:t>
      </w:r>
      <w:r w:rsidR="006500F8" w:rsidRPr="00DD7EE5">
        <w:t>24</w:t>
      </w:r>
      <w:r w:rsidRPr="00DD7EE5">
        <w:t xml:space="preserve">. </w:t>
      </w:r>
      <w:r w:rsidR="00DD7EE5" w:rsidRPr="00DD7EE5">
        <w:t>O</w:t>
      </w:r>
      <w:r w:rsidRPr="00DD7EE5">
        <w:t>f these hos</w:t>
      </w:r>
      <w:r w:rsidRPr="006738E1">
        <w:t xml:space="preserve">pitals </w:t>
      </w:r>
      <w:r w:rsidR="00DD7EE5">
        <w:t xml:space="preserve">14.0% (23/164) </w:t>
      </w:r>
      <w:r w:rsidRPr="006738E1">
        <w:t xml:space="preserve">did not report a CPE during the period 2016 to </w:t>
      </w:r>
      <w:r w:rsidRPr="00AE34E6">
        <w:t>202</w:t>
      </w:r>
      <w:r w:rsidR="006738E1" w:rsidRPr="00AE34E6">
        <w:t>3</w:t>
      </w:r>
      <w:r w:rsidRPr="00AE34E6">
        <w:t>. Of the hospitals that reported CPE prior to 202</w:t>
      </w:r>
      <w:r w:rsidR="00AE34E6" w:rsidRPr="00AE34E6">
        <w:t>4</w:t>
      </w:r>
      <w:r w:rsidRPr="00AE34E6">
        <w:t>, 1</w:t>
      </w:r>
      <w:r w:rsidR="00AE34E6" w:rsidRPr="00AE34E6">
        <w:t>49</w:t>
      </w:r>
      <w:r w:rsidRPr="00AE34E6">
        <w:t xml:space="preserve"> did not have any reports in 202</w:t>
      </w:r>
      <w:r w:rsidR="00C56CCE" w:rsidRPr="00AE34E6">
        <w:t>4</w:t>
      </w:r>
      <w:r w:rsidRPr="00AE34E6">
        <w:t>.</w:t>
      </w:r>
    </w:p>
    <w:p w14:paraId="722D249F" w14:textId="1394FFAF" w:rsidR="005B55E8" w:rsidRPr="00670E59" w:rsidRDefault="005B55E8" w:rsidP="005B55E8">
      <w:pPr>
        <w:rPr>
          <w:rFonts w:ascii="Arial" w:hAnsi="Arial" w:cs="Arial"/>
          <w:lang w:val="en-GB"/>
        </w:rPr>
      </w:pPr>
      <w:r w:rsidRPr="00E534A6">
        <w:rPr>
          <w:rFonts w:ascii="Arial" w:hAnsi="Arial" w:cs="Arial"/>
          <w:lang w:val="en-GB"/>
        </w:rPr>
        <w:t>In 202</w:t>
      </w:r>
      <w:r w:rsidR="00FD0934" w:rsidRPr="00E534A6">
        <w:rPr>
          <w:rFonts w:ascii="Arial" w:hAnsi="Arial" w:cs="Arial"/>
          <w:lang w:val="en-GB"/>
        </w:rPr>
        <w:t>4</w:t>
      </w:r>
      <w:r w:rsidRPr="00E534A6">
        <w:rPr>
          <w:rFonts w:ascii="Arial" w:hAnsi="Arial" w:cs="Arial"/>
          <w:lang w:val="en-GB"/>
        </w:rPr>
        <w:t>, ribosomal methyltransferases were detected in 11</w:t>
      </w:r>
      <w:r w:rsidR="00FD0934" w:rsidRPr="00E534A6">
        <w:rPr>
          <w:rFonts w:ascii="Arial" w:hAnsi="Arial" w:cs="Arial"/>
          <w:lang w:val="en-GB"/>
        </w:rPr>
        <w:t xml:space="preserve">9 </w:t>
      </w:r>
      <w:r w:rsidRPr="00E534A6">
        <w:rPr>
          <w:rFonts w:ascii="Arial" w:hAnsi="Arial" w:cs="Arial"/>
          <w:lang w:val="en-GB"/>
        </w:rPr>
        <w:t xml:space="preserve">isolates of </w:t>
      </w:r>
      <w:r w:rsidRPr="00E534A6">
        <w:rPr>
          <w:rFonts w:ascii="Arial" w:hAnsi="Arial" w:cs="Arial"/>
          <w:i/>
          <w:iCs/>
          <w:lang w:val="en-GB"/>
        </w:rPr>
        <w:t>Enterobacterales</w:t>
      </w:r>
      <w:r w:rsidRPr="00E534A6">
        <w:rPr>
          <w:rFonts w:ascii="Arial" w:hAnsi="Arial" w:cs="Arial"/>
          <w:lang w:val="en-GB"/>
        </w:rPr>
        <w:t>, representing 10 species; 8</w:t>
      </w:r>
      <w:r w:rsidR="00E534A6" w:rsidRPr="00E534A6">
        <w:rPr>
          <w:rFonts w:ascii="Arial" w:hAnsi="Arial" w:cs="Arial"/>
          <w:lang w:val="en-GB"/>
        </w:rPr>
        <w:t>9</w:t>
      </w:r>
      <w:r w:rsidRPr="00E534A6">
        <w:rPr>
          <w:rFonts w:ascii="Arial" w:hAnsi="Arial" w:cs="Arial"/>
          <w:lang w:val="en-GB"/>
        </w:rPr>
        <w:t>.</w:t>
      </w:r>
      <w:r w:rsidR="00E534A6" w:rsidRPr="00E534A6">
        <w:rPr>
          <w:rFonts w:ascii="Arial" w:hAnsi="Arial" w:cs="Arial"/>
          <w:lang w:val="en-GB"/>
        </w:rPr>
        <w:t>9</w:t>
      </w:r>
      <w:r w:rsidRPr="00E534A6">
        <w:rPr>
          <w:rFonts w:ascii="Arial" w:hAnsi="Arial" w:cs="Arial"/>
          <w:lang w:val="en-GB"/>
        </w:rPr>
        <w:t>% (10</w:t>
      </w:r>
      <w:r w:rsidR="00E534A6" w:rsidRPr="00E534A6">
        <w:rPr>
          <w:rFonts w:ascii="Arial" w:hAnsi="Arial" w:cs="Arial"/>
          <w:lang w:val="en-GB"/>
        </w:rPr>
        <w:t>7</w:t>
      </w:r>
      <w:r w:rsidRPr="00E534A6">
        <w:rPr>
          <w:rFonts w:ascii="Arial" w:hAnsi="Arial" w:cs="Arial"/>
          <w:lang w:val="en-GB"/>
        </w:rPr>
        <w:t>/11</w:t>
      </w:r>
      <w:r w:rsidR="00E534A6" w:rsidRPr="00E534A6">
        <w:rPr>
          <w:rFonts w:ascii="Arial" w:hAnsi="Arial" w:cs="Arial"/>
          <w:lang w:val="en-GB"/>
        </w:rPr>
        <w:t>9</w:t>
      </w:r>
      <w:r w:rsidRPr="00E534A6">
        <w:rPr>
          <w:rFonts w:ascii="Arial" w:hAnsi="Arial" w:cs="Arial"/>
          <w:lang w:val="en-GB"/>
        </w:rPr>
        <w:t xml:space="preserve">) of these also had a carbapenemase. The ribosomal methyltransferases were mostly found among </w:t>
      </w:r>
      <w:r w:rsidRPr="00E534A6">
        <w:rPr>
          <w:rFonts w:ascii="Arial" w:hAnsi="Arial" w:cs="Arial"/>
          <w:i/>
          <w:iCs/>
          <w:lang w:val="en-GB"/>
        </w:rPr>
        <w:t>K</w:t>
      </w:r>
      <w:r w:rsidR="00DE04F0">
        <w:rPr>
          <w:rFonts w:ascii="Arial" w:hAnsi="Arial" w:cs="Arial"/>
          <w:i/>
          <w:iCs/>
          <w:lang w:val="en-GB"/>
        </w:rPr>
        <w:t>lebsiella</w:t>
      </w:r>
      <w:r w:rsidRPr="00E534A6">
        <w:rPr>
          <w:rFonts w:ascii="Arial" w:hAnsi="Arial" w:cs="Arial"/>
          <w:i/>
          <w:iCs/>
          <w:lang w:val="en-GB"/>
        </w:rPr>
        <w:t> pneumoniae</w:t>
      </w:r>
      <w:r w:rsidRPr="00E534A6">
        <w:rPr>
          <w:rFonts w:ascii="Arial" w:hAnsi="Arial" w:cs="Arial"/>
          <w:lang w:val="en-GB"/>
        </w:rPr>
        <w:t xml:space="preserve"> </w:t>
      </w:r>
      <w:r w:rsidR="00E534A6" w:rsidRPr="00E534A6">
        <w:rPr>
          <w:rFonts w:ascii="Arial" w:hAnsi="Arial" w:cs="Arial"/>
          <w:lang w:val="en-GB"/>
        </w:rPr>
        <w:t xml:space="preserve">complex </w:t>
      </w:r>
      <w:r w:rsidRPr="00E534A6">
        <w:rPr>
          <w:rFonts w:ascii="Arial" w:hAnsi="Arial" w:cs="Arial"/>
          <w:lang w:val="en-GB"/>
        </w:rPr>
        <w:t>(6</w:t>
      </w:r>
      <w:r w:rsidR="00E534A6" w:rsidRPr="00E534A6">
        <w:rPr>
          <w:rFonts w:ascii="Arial" w:hAnsi="Arial" w:cs="Arial"/>
          <w:lang w:val="en-GB"/>
        </w:rPr>
        <w:t>1</w:t>
      </w:r>
      <w:r w:rsidRPr="00E534A6">
        <w:rPr>
          <w:rFonts w:ascii="Arial" w:hAnsi="Arial" w:cs="Arial"/>
          <w:lang w:val="en-GB"/>
        </w:rPr>
        <w:t>/11</w:t>
      </w:r>
      <w:r w:rsidR="00E534A6" w:rsidRPr="00E534A6">
        <w:rPr>
          <w:rFonts w:ascii="Arial" w:hAnsi="Arial" w:cs="Arial"/>
          <w:lang w:val="en-GB"/>
        </w:rPr>
        <w:t>9</w:t>
      </w:r>
      <w:r w:rsidRPr="00E534A6">
        <w:rPr>
          <w:rFonts w:ascii="Arial" w:hAnsi="Arial" w:cs="Arial"/>
          <w:lang w:val="en-GB"/>
        </w:rPr>
        <w:t xml:space="preserve">, 51.3%) and </w:t>
      </w:r>
      <w:r w:rsidRPr="00E534A6">
        <w:rPr>
          <w:rStyle w:val="Emphasis"/>
          <w:rFonts w:ascii="Arial" w:eastAsiaTheme="majorEastAsia" w:hAnsi="Arial" w:cs="Arial"/>
          <w:lang w:val="en-GB"/>
        </w:rPr>
        <w:t xml:space="preserve">E. coli </w:t>
      </w:r>
      <w:r w:rsidRPr="00670E59">
        <w:rPr>
          <w:rFonts w:ascii="Arial" w:hAnsi="Arial" w:cs="Arial"/>
          <w:lang w:val="en-GB"/>
        </w:rPr>
        <w:t>(46/11</w:t>
      </w:r>
      <w:r w:rsidR="00E534A6" w:rsidRPr="00670E59">
        <w:rPr>
          <w:rFonts w:ascii="Arial" w:hAnsi="Arial" w:cs="Arial"/>
          <w:lang w:val="en-GB"/>
        </w:rPr>
        <w:t>9</w:t>
      </w:r>
      <w:r w:rsidRPr="00670E59">
        <w:rPr>
          <w:rFonts w:ascii="Arial" w:hAnsi="Arial" w:cs="Arial"/>
          <w:lang w:val="en-GB"/>
        </w:rPr>
        <w:t>, 3</w:t>
      </w:r>
      <w:r w:rsidR="00E534A6" w:rsidRPr="00670E59">
        <w:rPr>
          <w:rFonts w:ascii="Arial" w:hAnsi="Arial" w:cs="Arial"/>
          <w:lang w:val="en-GB"/>
        </w:rPr>
        <w:t>8</w:t>
      </w:r>
      <w:r w:rsidRPr="00670E59">
        <w:rPr>
          <w:rFonts w:ascii="Arial" w:hAnsi="Arial" w:cs="Arial"/>
          <w:lang w:val="en-GB"/>
        </w:rPr>
        <w:t>.</w:t>
      </w:r>
      <w:r w:rsidR="00E534A6" w:rsidRPr="00670E59">
        <w:rPr>
          <w:rFonts w:ascii="Arial" w:hAnsi="Arial" w:cs="Arial"/>
          <w:lang w:val="en-GB"/>
        </w:rPr>
        <w:t>7</w:t>
      </w:r>
      <w:r w:rsidRPr="00670E59">
        <w:rPr>
          <w:rFonts w:ascii="Arial" w:hAnsi="Arial" w:cs="Arial"/>
          <w:lang w:val="en-GB"/>
        </w:rPr>
        <w:t xml:space="preserve">%). Four ribosomal methyltransferase genes were found in the isolates sequenced: </w:t>
      </w:r>
      <w:r w:rsidRPr="00670E59">
        <w:rPr>
          <w:rStyle w:val="Emphasis"/>
          <w:rFonts w:ascii="Arial" w:eastAsiaTheme="majorEastAsia" w:hAnsi="Arial" w:cs="Arial"/>
          <w:lang w:val="en-GB"/>
        </w:rPr>
        <w:t>rmtB</w:t>
      </w:r>
      <w:r w:rsidRPr="00670E59">
        <w:rPr>
          <w:rFonts w:ascii="Arial" w:hAnsi="Arial" w:cs="Arial"/>
          <w:lang w:val="en-GB"/>
        </w:rPr>
        <w:t xml:space="preserve"> (</w:t>
      </w:r>
      <w:r w:rsidR="00E534A6" w:rsidRPr="00670E59">
        <w:rPr>
          <w:rFonts w:ascii="Arial" w:hAnsi="Arial" w:cs="Arial"/>
          <w:lang w:val="en-GB"/>
        </w:rPr>
        <w:t>76</w:t>
      </w:r>
      <w:r w:rsidRPr="00670E59">
        <w:rPr>
          <w:rFonts w:ascii="Arial" w:hAnsi="Arial" w:cs="Arial"/>
          <w:lang w:val="en-GB"/>
        </w:rPr>
        <w:t>/1</w:t>
      </w:r>
      <w:r w:rsidR="00E534A6" w:rsidRPr="00670E59">
        <w:rPr>
          <w:rFonts w:ascii="Arial" w:hAnsi="Arial" w:cs="Arial"/>
          <w:lang w:val="en-GB"/>
        </w:rPr>
        <w:t>19</w:t>
      </w:r>
      <w:r w:rsidRPr="00670E59">
        <w:rPr>
          <w:rFonts w:ascii="Arial" w:hAnsi="Arial" w:cs="Arial"/>
          <w:lang w:val="en-GB"/>
        </w:rPr>
        <w:t>, 63.</w:t>
      </w:r>
      <w:r w:rsidR="00E534A6" w:rsidRPr="00670E59">
        <w:rPr>
          <w:rFonts w:ascii="Arial" w:hAnsi="Arial" w:cs="Arial"/>
          <w:lang w:val="en-GB"/>
        </w:rPr>
        <w:t>9</w:t>
      </w:r>
      <w:r w:rsidRPr="00670E59">
        <w:rPr>
          <w:rFonts w:ascii="Arial" w:hAnsi="Arial" w:cs="Arial"/>
          <w:lang w:val="en-GB"/>
        </w:rPr>
        <w:t xml:space="preserve">%), </w:t>
      </w:r>
      <w:r w:rsidRPr="00670E59">
        <w:rPr>
          <w:rStyle w:val="Emphasis"/>
          <w:rFonts w:ascii="Arial" w:eastAsiaTheme="majorEastAsia" w:hAnsi="Arial" w:cs="Arial"/>
          <w:lang w:val="en-GB"/>
        </w:rPr>
        <w:t>armA</w:t>
      </w:r>
      <w:r w:rsidRPr="00670E59">
        <w:rPr>
          <w:rFonts w:ascii="Arial" w:hAnsi="Arial" w:cs="Arial"/>
          <w:lang w:val="en-GB"/>
        </w:rPr>
        <w:t xml:space="preserve"> (17/1</w:t>
      </w:r>
      <w:r w:rsidR="00E534A6" w:rsidRPr="00670E59">
        <w:rPr>
          <w:rFonts w:ascii="Arial" w:hAnsi="Arial" w:cs="Arial"/>
          <w:lang w:val="en-GB"/>
        </w:rPr>
        <w:t>19</w:t>
      </w:r>
      <w:r w:rsidRPr="00670E59">
        <w:rPr>
          <w:rFonts w:ascii="Arial" w:hAnsi="Arial" w:cs="Arial"/>
          <w:lang w:val="en-GB"/>
        </w:rPr>
        <w:t>, 1</w:t>
      </w:r>
      <w:r w:rsidR="00E534A6" w:rsidRPr="00670E59">
        <w:rPr>
          <w:rFonts w:ascii="Arial" w:hAnsi="Arial" w:cs="Arial"/>
          <w:lang w:val="en-GB"/>
        </w:rPr>
        <w:t>4</w:t>
      </w:r>
      <w:r w:rsidRPr="00670E59">
        <w:rPr>
          <w:rFonts w:ascii="Arial" w:hAnsi="Arial" w:cs="Arial"/>
          <w:lang w:val="en-GB"/>
        </w:rPr>
        <w:t>.</w:t>
      </w:r>
      <w:r w:rsidR="00E534A6" w:rsidRPr="00670E59">
        <w:rPr>
          <w:rFonts w:ascii="Arial" w:hAnsi="Arial" w:cs="Arial"/>
          <w:lang w:val="en-GB"/>
        </w:rPr>
        <w:t>3</w:t>
      </w:r>
      <w:r w:rsidRPr="00670E59">
        <w:rPr>
          <w:rFonts w:ascii="Arial" w:hAnsi="Arial" w:cs="Arial"/>
          <w:lang w:val="en-GB"/>
        </w:rPr>
        <w:t xml:space="preserve">%), </w:t>
      </w:r>
      <w:r w:rsidRPr="00670E59">
        <w:rPr>
          <w:rFonts w:ascii="Arial" w:hAnsi="Arial" w:cs="Arial"/>
          <w:i/>
          <w:iCs/>
          <w:lang w:val="en-GB"/>
        </w:rPr>
        <w:t>rmtF</w:t>
      </w:r>
      <w:r w:rsidRPr="00670E59">
        <w:rPr>
          <w:rFonts w:ascii="Arial" w:hAnsi="Arial" w:cs="Arial"/>
          <w:lang w:val="en-GB"/>
        </w:rPr>
        <w:t xml:space="preserve"> (1</w:t>
      </w:r>
      <w:r w:rsidR="00E534A6" w:rsidRPr="00670E59">
        <w:rPr>
          <w:rFonts w:ascii="Arial" w:hAnsi="Arial" w:cs="Arial"/>
          <w:lang w:val="en-GB"/>
        </w:rPr>
        <w:t>3</w:t>
      </w:r>
      <w:r w:rsidRPr="00670E59">
        <w:rPr>
          <w:rFonts w:ascii="Arial" w:hAnsi="Arial" w:cs="Arial"/>
          <w:lang w:val="en-GB"/>
        </w:rPr>
        <w:t>/1</w:t>
      </w:r>
      <w:r w:rsidR="00E534A6" w:rsidRPr="00670E59">
        <w:rPr>
          <w:rFonts w:ascii="Arial" w:hAnsi="Arial" w:cs="Arial"/>
          <w:lang w:val="en-GB"/>
        </w:rPr>
        <w:t>19</w:t>
      </w:r>
      <w:r w:rsidRPr="00670E59">
        <w:rPr>
          <w:rFonts w:ascii="Arial" w:hAnsi="Arial" w:cs="Arial"/>
          <w:lang w:val="en-GB"/>
        </w:rPr>
        <w:t xml:space="preserve">, </w:t>
      </w:r>
      <w:r w:rsidR="00E534A6" w:rsidRPr="00670E59">
        <w:rPr>
          <w:rFonts w:ascii="Arial" w:hAnsi="Arial" w:cs="Arial"/>
          <w:lang w:val="en-GB"/>
        </w:rPr>
        <w:t>10</w:t>
      </w:r>
      <w:r w:rsidRPr="00670E59">
        <w:rPr>
          <w:rFonts w:ascii="Arial" w:hAnsi="Arial" w:cs="Arial"/>
          <w:lang w:val="en-GB"/>
        </w:rPr>
        <w:t>.</w:t>
      </w:r>
      <w:r w:rsidR="00E534A6" w:rsidRPr="00670E59">
        <w:rPr>
          <w:rFonts w:ascii="Arial" w:hAnsi="Arial" w:cs="Arial"/>
          <w:lang w:val="en-GB"/>
        </w:rPr>
        <w:t>9</w:t>
      </w:r>
      <w:r w:rsidRPr="00670E59">
        <w:rPr>
          <w:rFonts w:ascii="Arial" w:hAnsi="Arial" w:cs="Arial"/>
          <w:lang w:val="en-GB"/>
        </w:rPr>
        <w:t xml:space="preserve">%), </w:t>
      </w:r>
      <w:r w:rsidRPr="00670E59">
        <w:rPr>
          <w:rStyle w:val="Emphasis"/>
          <w:rFonts w:ascii="Arial" w:eastAsiaTheme="majorEastAsia" w:hAnsi="Arial" w:cs="Arial"/>
          <w:lang w:val="en-GB"/>
        </w:rPr>
        <w:t>rmtC</w:t>
      </w:r>
      <w:r w:rsidRPr="00670E59">
        <w:rPr>
          <w:rFonts w:ascii="Arial" w:hAnsi="Arial" w:cs="Arial"/>
          <w:lang w:val="en-GB"/>
        </w:rPr>
        <w:t xml:space="preserve"> (</w:t>
      </w:r>
      <w:r w:rsidRPr="00670E59">
        <w:rPr>
          <w:rFonts w:ascii="Arial" w:hAnsi="Arial" w:cs="Arial"/>
          <w:i/>
          <w:iCs/>
          <w:lang w:val="en-GB"/>
        </w:rPr>
        <w:t>n </w:t>
      </w:r>
      <w:r w:rsidRPr="00670E59">
        <w:rPr>
          <w:rFonts w:ascii="Arial" w:hAnsi="Arial" w:cs="Arial"/>
          <w:lang w:val="en-GB"/>
        </w:rPr>
        <w:t>= </w:t>
      </w:r>
      <w:r w:rsidR="00E534A6" w:rsidRPr="00670E59">
        <w:rPr>
          <w:rFonts w:ascii="Arial" w:hAnsi="Arial" w:cs="Arial"/>
          <w:lang w:val="en-GB"/>
        </w:rPr>
        <w:t>5</w:t>
      </w:r>
      <w:r w:rsidRPr="00670E59">
        <w:rPr>
          <w:rFonts w:ascii="Arial" w:hAnsi="Arial" w:cs="Arial"/>
          <w:lang w:val="en-GB"/>
        </w:rPr>
        <w:t xml:space="preserve">), </w:t>
      </w:r>
      <w:r w:rsidRPr="00670E59">
        <w:rPr>
          <w:rFonts w:ascii="Arial" w:hAnsi="Arial" w:cs="Arial"/>
          <w:i/>
          <w:iCs/>
          <w:lang w:val="en-GB"/>
        </w:rPr>
        <w:t>rmtB</w:t>
      </w:r>
      <w:r w:rsidRPr="00670E59">
        <w:rPr>
          <w:rFonts w:ascii="Arial" w:hAnsi="Arial" w:cs="Arial"/>
          <w:lang w:val="en-GB"/>
        </w:rPr>
        <w:t>+</w:t>
      </w:r>
      <w:r w:rsidRPr="00670E59">
        <w:rPr>
          <w:rFonts w:ascii="Arial" w:hAnsi="Arial" w:cs="Arial"/>
          <w:i/>
          <w:iCs/>
          <w:lang w:val="en-GB"/>
        </w:rPr>
        <w:t>rmtF</w:t>
      </w:r>
      <w:r w:rsidRPr="00670E59">
        <w:rPr>
          <w:rFonts w:ascii="Arial" w:hAnsi="Arial" w:cs="Arial"/>
          <w:lang w:val="en-GB"/>
        </w:rPr>
        <w:t xml:space="preserve"> (</w:t>
      </w:r>
      <w:r w:rsidRPr="00670E59">
        <w:rPr>
          <w:rFonts w:ascii="Arial" w:hAnsi="Arial" w:cs="Arial"/>
          <w:i/>
          <w:iCs/>
          <w:lang w:val="en-GB"/>
        </w:rPr>
        <w:t>n </w:t>
      </w:r>
      <w:r w:rsidRPr="00670E59">
        <w:rPr>
          <w:rFonts w:ascii="Arial" w:hAnsi="Arial" w:cs="Arial"/>
          <w:lang w:val="en-GB"/>
        </w:rPr>
        <w:t>= </w:t>
      </w:r>
      <w:r w:rsidR="00670E59" w:rsidRPr="00670E59">
        <w:rPr>
          <w:rFonts w:ascii="Arial" w:hAnsi="Arial" w:cs="Arial"/>
          <w:lang w:val="en-GB"/>
        </w:rPr>
        <w:t>6</w:t>
      </w:r>
      <w:r w:rsidRPr="00670E59">
        <w:rPr>
          <w:rFonts w:ascii="Arial" w:hAnsi="Arial" w:cs="Arial"/>
          <w:lang w:val="en-GB"/>
        </w:rPr>
        <w:t xml:space="preserve">), and </w:t>
      </w:r>
      <w:r w:rsidRPr="00670E59">
        <w:rPr>
          <w:rFonts w:ascii="Arial" w:hAnsi="Arial" w:cs="Arial"/>
          <w:i/>
          <w:iCs/>
          <w:lang w:val="en-GB"/>
        </w:rPr>
        <w:t>armA</w:t>
      </w:r>
      <w:r w:rsidRPr="00670E59">
        <w:rPr>
          <w:rFonts w:ascii="Arial" w:hAnsi="Arial" w:cs="Arial"/>
          <w:lang w:val="en-GB"/>
        </w:rPr>
        <w:t>+</w:t>
      </w:r>
      <w:r w:rsidRPr="00670E59">
        <w:rPr>
          <w:rFonts w:ascii="Arial" w:hAnsi="Arial" w:cs="Arial"/>
          <w:i/>
          <w:iCs/>
          <w:lang w:val="en-GB"/>
        </w:rPr>
        <w:t>rmt</w:t>
      </w:r>
      <w:r w:rsidR="00670E59" w:rsidRPr="00670E59">
        <w:rPr>
          <w:rFonts w:ascii="Arial" w:hAnsi="Arial" w:cs="Arial"/>
          <w:i/>
          <w:iCs/>
          <w:lang w:val="en-GB"/>
        </w:rPr>
        <w:t>B</w:t>
      </w:r>
      <w:r w:rsidRPr="00670E59">
        <w:rPr>
          <w:rFonts w:ascii="Arial" w:hAnsi="Arial" w:cs="Arial"/>
          <w:lang w:val="en-GB"/>
        </w:rPr>
        <w:t xml:space="preserve"> (</w:t>
      </w:r>
      <w:r w:rsidRPr="00670E59">
        <w:rPr>
          <w:rFonts w:ascii="Arial" w:hAnsi="Arial" w:cs="Arial"/>
          <w:i/>
          <w:iCs/>
          <w:lang w:val="en-GB"/>
        </w:rPr>
        <w:t>n </w:t>
      </w:r>
      <w:r w:rsidRPr="00670E59">
        <w:rPr>
          <w:rFonts w:ascii="Arial" w:hAnsi="Arial" w:cs="Arial"/>
          <w:lang w:val="en-GB"/>
        </w:rPr>
        <w:t>= </w:t>
      </w:r>
      <w:r w:rsidR="00670E59" w:rsidRPr="00670E59">
        <w:rPr>
          <w:rFonts w:ascii="Arial" w:hAnsi="Arial" w:cs="Arial"/>
          <w:lang w:val="en-GB"/>
        </w:rPr>
        <w:t>2</w:t>
      </w:r>
      <w:r w:rsidRPr="00670E59">
        <w:rPr>
          <w:rFonts w:ascii="Arial" w:hAnsi="Arial" w:cs="Arial"/>
          <w:lang w:val="en-GB"/>
        </w:rPr>
        <w:t>).</w:t>
      </w:r>
    </w:p>
    <w:p w14:paraId="0E41ADC4" w14:textId="745919A1" w:rsidR="00374F69" w:rsidRDefault="00EB6106" w:rsidP="00194A56">
      <w:pPr>
        <w:rPr>
          <w:lang w:eastAsia="en-US"/>
        </w:rPr>
      </w:pPr>
      <w:r w:rsidRPr="009102B2">
        <w:rPr>
          <w:rStyle w:val="cf01"/>
          <w:rFonts w:ascii="Arial" w:hAnsi="Arial" w:cs="Arial"/>
          <w:sz w:val="22"/>
          <w:szCs w:val="22"/>
        </w:rPr>
        <w:t xml:space="preserve">Transmissible resistance to colistin refers to the presence of </w:t>
      </w:r>
      <w:r w:rsidRPr="009102B2">
        <w:rPr>
          <w:rStyle w:val="cf11"/>
          <w:rFonts w:ascii="Arial" w:eastAsiaTheme="majorEastAsia" w:hAnsi="Arial" w:cs="Arial"/>
          <w:sz w:val="22"/>
          <w:szCs w:val="22"/>
        </w:rPr>
        <w:t>mcr</w:t>
      </w:r>
      <w:r w:rsidRPr="009102B2">
        <w:rPr>
          <w:rStyle w:val="cf01"/>
          <w:rFonts w:ascii="Arial" w:hAnsi="Arial" w:cs="Arial"/>
          <w:sz w:val="22"/>
          <w:szCs w:val="22"/>
        </w:rPr>
        <w:t xml:space="preserve"> genes other than </w:t>
      </w:r>
      <w:r w:rsidRPr="009102B2">
        <w:rPr>
          <w:rStyle w:val="cf11"/>
          <w:rFonts w:ascii="Arial" w:eastAsiaTheme="majorEastAsia" w:hAnsi="Arial" w:cs="Arial"/>
          <w:sz w:val="22"/>
          <w:szCs w:val="22"/>
        </w:rPr>
        <w:t>mcr</w:t>
      </w:r>
      <w:r w:rsidRPr="009102B2">
        <w:rPr>
          <w:rStyle w:val="cf11"/>
          <w:rFonts w:ascii="Arial" w:eastAsiaTheme="majorEastAsia" w:hAnsi="Arial" w:cs="Arial"/>
          <w:sz w:val="22"/>
          <w:szCs w:val="22"/>
        </w:rPr>
        <w:noBreakHyphen/>
        <w:t>9</w:t>
      </w:r>
      <w:r w:rsidRPr="009102B2">
        <w:rPr>
          <w:rStyle w:val="cf01"/>
          <w:rFonts w:ascii="Arial" w:hAnsi="Arial" w:cs="Arial"/>
          <w:sz w:val="22"/>
          <w:szCs w:val="22"/>
        </w:rPr>
        <w:t xml:space="preserve">. This variant is not associated with a colistin-resistant phenotype but is typically found on HI2 plasmids which may carry </w:t>
      </w:r>
      <w:r w:rsidRPr="009102B2">
        <w:rPr>
          <w:rStyle w:val="cf01"/>
          <w:rFonts w:ascii="Arial" w:hAnsi="Arial" w:cs="Arial"/>
          <w:iCs/>
          <w:sz w:val="22"/>
          <w:szCs w:val="22"/>
        </w:rPr>
        <w:t>bla</w:t>
      </w:r>
      <w:r w:rsidRPr="009102B2">
        <w:rPr>
          <w:rStyle w:val="cf01"/>
          <w:rFonts w:ascii="Arial" w:hAnsi="Arial" w:cs="Arial"/>
          <w:sz w:val="22"/>
          <w:szCs w:val="22"/>
          <w:vertAlign w:val="subscript"/>
        </w:rPr>
        <w:t>IMP-4</w:t>
      </w:r>
      <w:r w:rsidRPr="009102B2">
        <w:rPr>
          <w:rStyle w:val="cf01"/>
          <w:rFonts w:ascii="Arial" w:hAnsi="Arial" w:cs="Arial"/>
          <w:sz w:val="22"/>
          <w:szCs w:val="22"/>
        </w:rPr>
        <w:t>.</w:t>
      </w:r>
      <w:r w:rsidR="00C633CF">
        <w:rPr>
          <w:rStyle w:val="cf01"/>
          <w:rFonts w:ascii="Arial" w:hAnsi="Arial" w:cs="Arial"/>
          <w:sz w:val="22"/>
          <w:szCs w:val="22"/>
        </w:rPr>
        <w:fldChar w:fldCharType="begin">
          <w:fldData xml:space="preserve">PEVuZE5vdGU+PENpdGU+PEF1dGhvcj5UeXNvbjwvQXV0aG9yPjxZZWFyPjIwMjA8L1llYXI+PFJl
Y051bT4xODM2PC9SZWNOdW0+PERpc3BsYXlUZXh0PjxzdHlsZSBmYWNlPSJzdXBlcnNjcmlwdCI+
MTA8L3N0eWxlPjwvRGlzcGxheVRleHQ+PHJlY29yZD48cmVjLW51bWJlcj4xODM2PC9yZWMtbnVt
YmVyPjxmb3JlaWduLWtleXM+PGtleSBhcHA9IkVOIiBkYi1pZD0iNTBzZHp6NXJwcjVwcDNldjV3
Y3YwMHc1NWR0YXpkcnJmd3M5IiB0aW1lc3RhbXA9IjE2ODA3NjEzODgiPjE4MzY8L2tleT48L2Zv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C633CF">
        <w:rPr>
          <w:rStyle w:val="cf01"/>
          <w:rFonts w:ascii="Arial" w:hAnsi="Arial" w:cs="Arial"/>
          <w:sz w:val="22"/>
          <w:szCs w:val="22"/>
        </w:rPr>
        <w:instrText xml:space="preserve"> ADDIN EN.CITE </w:instrText>
      </w:r>
      <w:r w:rsidR="00C633CF">
        <w:rPr>
          <w:rStyle w:val="cf01"/>
          <w:rFonts w:ascii="Arial" w:hAnsi="Arial" w:cs="Arial"/>
          <w:sz w:val="22"/>
          <w:szCs w:val="22"/>
        </w:rPr>
        <w:fldChar w:fldCharType="begin">
          <w:fldData xml:space="preserve">PEVuZE5vdGU+PENpdGU+PEF1dGhvcj5UeXNvbjwvQXV0aG9yPjxZZWFyPjIwMjA8L1llYXI+PFJl
Y051bT4xODM2PC9SZWNOdW0+PERpc3BsYXlUZXh0PjxzdHlsZSBmYWNlPSJzdXBlcnNjcmlwdCI+
MTA8L3N0eWxlPjwvRGlzcGxheVRleHQ+PHJlY29yZD48cmVjLW51bWJlcj4xODM2PC9yZWMtbnVt
YmVyPjxmb3JlaWduLWtleXM+PGtleSBhcHA9IkVOIiBkYi1pZD0iNTBzZHp6NXJwcjVwcDNldjV3
Y3YwMHc1NWR0YXpkcnJmd3M5IiB0aW1lc3RhbXA9IjE2ODA3NjEzODgiPjE4MzY8L2tleT48L2Zv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C633CF">
        <w:rPr>
          <w:rStyle w:val="cf01"/>
          <w:rFonts w:ascii="Arial" w:hAnsi="Arial" w:cs="Arial"/>
          <w:sz w:val="22"/>
          <w:szCs w:val="22"/>
        </w:rPr>
        <w:instrText xml:space="preserve"> ADDIN EN.CITE.DATA </w:instrText>
      </w:r>
      <w:r w:rsidR="00C633CF">
        <w:rPr>
          <w:rStyle w:val="cf01"/>
          <w:rFonts w:ascii="Arial" w:hAnsi="Arial" w:cs="Arial"/>
          <w:sz w:val="22"/>
          <w:szCs w:val="22"/>
        </w:rPr>
      </w:r>
      <w:r w:rsidR="00C633CF">
        <w:rPr>
          <w:rStyle w:val="cf01"/>
          <w:rFonts w:ascii="Arial" w:hAnsi="Arial" w:cs="Arial"/>
          <w:sz w:val="22"/>
          <w:szCs w:val="22"/>
        </w:rPr>
        <w:fldChar w:fldCharType="end"/>
      </w:r>
      <w:r w:rsidR="00C633CF">
        <w:rPr>
          <w:rStyle w:val="cf01"/>
          <w:rFonts w:ascii="Arial" w:hAnsi="Arial" w:cs="Arial"/>
          <w:sz w:val="22"/>
          <w:szCs w:val="22"/>
        </w:rPr>
      </w:r>
      <w:r w:rsidR="00C633CF">
        <w:rPr>
          <w:rStyle w:val="cf01"/>
          <w:rFonts w:ascii="Arial" w:hAnsi="Arial" w:cs="Arial"/>
          <w:sz w:val="22"/>
          <w:szCs w:val="22"/>
        </w:rPr>
        <w:fldChar w:fldCharType="separate"/>
      </w:r>
      <w:r w:rsidR="00C633CF" w:rsidRPr="00C633CF">
        <w:rPr>
          <w:rStyle w:val="cf01"/>
          <w:rFonts w:ascii="Arial" w:hAnsi="Arial" w:cs="Arial"/>
          <w:noProof/>
          <w:sz w:val="22"/>
          <w:szCs w:val="22"/>
          <w:vertAlign w:val="superscript"/>
        </w:rPr>
        <w:t>10</w:t>
      </w:r>
      <w:r w:rsidR="00C633CF">
        <w:rPr>
          <w:rStyle w:val="cf01"/>
          <w:rFonts w:ascii="Arial" w:hAnsi="Arial" w:cs="Arial"/>
          <w:sz w:val="22"/>
          <w:szCs w:val="22"/>
        </w:rPr>
        <w:fldChar w:fldCharType="end"/>
      </w:r>
      <w:r w:rsidR="00D903CF">
        <w:rPr>
          <w:rStyle w:val="cf01"/>
          <w:rFonts w:ascii="Arial" w:hAnsi="Arial" w:cs="Arial"/>
          <w:sz w:val="22"/>
          <w:szCs w:val="22"/>
        </w:rPr>
        <w:t xml:space="preserve"> </w:t>
      </w:r>
      <w:r w:rsidR="005B55E8" w:rsidRPr="009102B2">
        <w:rPr>
          <w:rFonts w:cs="Arial"/>
        </w:rPr>
        <w:t xml:space="preserve">Two </w:t>
      </w:r>
      <w:r w:rsidR="005B55E8" w:rsidRPr="009102B2">
        <w:rPr>
          <w:rFonts w:cs="Arial"/>
          <w:i/>
          <w:iCs/>
        </w:rPr>
        <w:t>E. coli</w:t>
      </w:r>
      <w:r w:rsidR="005B55E8" w:rsidRPr="009102B2">
        <w:rPr>
          <w:rFonts w:cs="Arial"/>
        </w:rPr>
        <w:t xml:space="preserve"> isolates with </w:t>
      </w:r>
      <w:r w:rsidR="005B55E8" w:rsidRPr="009102B2">
        <w:rPr>
          <w:rFonts w:cs="Arial"/>
          <w:i/>
          <w:iCs/>
        </w:rPr>
        <w:t>mcr-1.1</w:t>
      </w:r>
      <w:r w:rsidR="005B55E8" w:rsidRPr="009102B2">
        <w:rPr>
          <w:rFonts w:cs="Arial"/>
        </w:rPr>
        <w:t xml:space="preserve"> were reported from </w:t>
      </w:r>
      <w:r w:rsidR="0038017E" w:rsidRPr="009102B2">
        <w:rPr>
          <w:rFonts w:cs="Arial"/>
        </w:rPr>
        <w:t>NSW</w:t>
      </w:r>
      <w:r w:rsidR="005B55E8" w:rsidRPr="009102B2">
        <w:rPr>
          <w:rFonts w:cs="Arial"/>
        </w:rPr>
        <w:t xml:space="preserve"> and </w:t>
      </w:r>
      <w:r w:rsidR="0038017E" w:rsidRPr="009102B2">
        <w:rPr>
          <w:rFonts w:cs="Arial"/>
        </w:rPr>
        <w:t>Victoria</w:t>
      </w:r>
      <w:r w:rsidR="005B55E8" w:rsidRPr="009102B2">
        <w:rPr>
          <w:rFonts w:cs="Arial"/>
        </w:rPr>
        <w:t xml:space="preserve"> in 202</w:t>
      </w:r>
      <w:r w:rsidR="0038017E" w:rsidRPr="009102B2">
        <w:rPr>
          <w:rFonts w:cs="Arial"/>
        </w:rPr>
        <w:t>4</w:t>
      </w:r>
      <w:r w:rsidR="005B55E8" w:rsidRPr="009102B2">
        <w:rPr>
          <w:rFonts w:cs="Arial"/>
        </w:rPr>
        <w:t xml:space="preserve">. </w:t>
      </w:r>
      <w:r w:rsidR="00173944" w:rsidRPr="009102B2">
        <w:rPr>
          <w:rFonts w:cs="Arial"/>
        </w:rPr>
        <w:t>Both isolates</w:t>
      </w:r>
      <w:r w:rsidR="005B55E8" w:rsidRPr="009102B2">
        <w:rPr>
          <w:rFonts w:cs="Arial"/>
        </w:rPr>
        <w:t xml:space="preserve"> also harboured </w:t>
      </w:r>
      <w:r w:rsidR="005B55E8" w:rsidRPr="009102B2">
        <w:rPr>
          <w:rFonts w:cs="Arial"/>
          <w:i/>
          <w:iCs/>
          <w:lang w:val="en-GB"/>
        </w:rPr>
        <w:t>bla</w:t>
      </w:r>
      <w:r w:rsidR="005B55E8" w:rsidRPr="009102B2">
        <w:rPr>
          <w:rFonts w:cs="Arial"/>
          <w:vertAlign w:val="subscript"/>
          <w:lang w:val="en-GB"/>
        </w:rPr>
        <w:t>NDM</w:t>
      </w:r>
      <w:r w:rsidR="00173944" w:rsidRPr="009102B2">
        <w:rPr>
          <w:rFonts w:cs="Arial"/>
          <w:vertAlign w:val="subscript"/>
          <w:lang w:val="en-GB"/>
        </w:rPr>
        <w:t xml:space="preserve"> </w:t>
      </w:r>
      <w:r w:rsidR="00173944" w:rsidRPr="009102B2">
        <w:rPr>
          <w:rFonts w:cs="Arial"/>
          <w:lang w:val="en-GB"/>
        </w:rPr>
        <w:t>gene</w:t>
      </w:r>
      <w:r w:rsidR="005B55E8" w:rsidRPr="009102B2">
        <w:rPr>
          <w:rFonts w:cs="Arial"/>
          <w:lang w:val="en-GB"/>
        </w:rPr>
        <w:t xml:space="preserve">. </w:t>
      </w:r>
      <w:r w:rsidR="005B55E8" w:rsidRPr="009102B2">
        <w:t xml:space="preserve">This CAR has been reported </w:t>
      </w:r>
      <w:r w:rsidR="005B55E8" w:rsidRPr="009102B2">
        <w:rPr>
          <w:lang w:eastAsia="en-US"/>
        </w:rPr>
        <w:t>to CARAlert since July 2019.</w:t>
      </w:r>
      <w:r w:rsidR="00374F69">
        <w:rPr>
          <w:lang w:eastAsia="en-US"/>
        </w:rPr>
        <w:br w:type="page"/>
      </w:r>
    </w:p>
    <w:p w14:paraId="3AA79A0F" w14:textId="24919553" w:rsidR="00EB6106" w:rsidRDefault="00EB6106" w:rsidP="00F112E3">
      <w:pPr>
        <w:pStyle w:val="Heading4"/>
      </w:pPr>
      <w:r>
        <w:lastRenderedPageBreak/>
        <w:t>National data</w:t>
      </w:r>
    </w:p>
    <w:p w14:paraId="5F398DA9" w14:textId="77777777" w:rsidR="00B9269F" w:rsidRDefault="00EB6106" w:rsidP="007A0CBC">
      <w:pPr>
        <w:pStyle w:val="FigureTitle"/>
        <w:spacing w:after="0"/>
        <w:rPr>
          <w:b w:val="0"/>
          <w:bCs/>
        </w:rPr>
      </w:pPr>
      <w:bookmarkStart w:id="21" w:name="_Hlk32474333"/>
      <w:bookmarkStart w:id="22" w:name="_Toc491785924"/>
      <w:bookmarkStart w:id="23" w:name="_Hlk517226691"/>
      <w:r w:rsidRPr="009C7EB0">
        <w:t>Figure 7:</w:t>
      </w:r>
      <w:r w:rsidRPr="007E1471">
        <w:t xml:space="preserve"> </w:t>
      </w:r>
      <w:r w:rsidRPr="007E1471">
        <w:rPr>
          <w:b w:val="0"/>
          <w:bCs/>
        </w:rPr>
        <w:t xml:space="preserve">Carbapenemase-producing </w:t>
      </w:r>
      <w:r w:rsidRPr="007E1471">
        <w:rPr>
          <w:b w:val="0"/>
          <w:bCs/>
          <w:i/>
        </w:rPr>
        <w:t>Enterobacterales</w:t>
      </w:r>
      <w:r w:rsidRPr="007E1471">
        <w:rPr>
          <w:b w:val="0"/>
          <w:bCs/>
        </w:rPr>
        <w:t xml:space="preserve">, number reported to CARAlert by month and specimen type, </w:t>
      </w:r>
      <w:r>
        <w:rPr>
          <w:b w:val="0"/>
          <w:bCs/>
        </w:rPr>
        <w:t xml:space="preserve">national, </w:t>
      </w:r>
      <w:r w:rsidRPr="007E1471">
        <w:rPr>
          <w:b w:val="0"/>
          <w:bCs/>
        </w:rPr>
        <w:t>2017</w:t>
      </w:r>
      <w:r w:rsidRPr="00F67768">
        <w:rPr>
          <w:b w:val="0"/>
          <w:bCs/>
        </w:rPr>
        <w:t>–202</w:t>
      </w:r>
      <w:bookmarkEnd w:id="21"/>
      <w:r w:rsidR="00194A56">
        <w:rPr>
          <w:b w:val="0"/>
          <w:bCs/>
        </w:rPr>
        <w:t>4</w:t>
      </w:r>
    </w:p>
    <w:p w14:paraId="01661E66" w14:textId="2E4765FC" w:rsidR="007A0CBC" w:rsidRPr="007B6D81" w:rsidRDefault="00116C0E" w:rsidP="007A0CBC">
      <w:pPr>
        <w:pStyle w:val="FigureTitle"/>
        <w:spacing w:after="0"/>
        <w:rPr>
          <w:rFonts w:ascii="Arial" w:hAnsi="Arial" w:cs="Arial"/>
          <w:spacing w:val="5"/>
          <w:sz w:val="18"/>
        </w:rPr>
      </w:pPr>
      <w:r>
        <w:rPr>
          <w:rFonts w:ascii="Arial" w:hAnsi="Arial" w:cs="Arial"/>
          <w:noProof/>
          <w:spacing w:val="5"/>
          <w:sz w:val="18"/>
        </w:rPr>
        <w:drawing>
          <wp:inline distT="0" distB="0" distL="0" distR="0" wp14:anchorId="0420312B" wp14:editId="13F2045E">
            <wp:extent cx="6118227" cy="3239224"/>
            <wp:effectExtent l="0" t="0" r="0" b="0"/>
            <wp:docPr id="8418947" name="Picture 2" descr="Figure 7: Carbapenemase-producing Enterobacterales, number reported to CARAlert by month and specimen type,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47" name="Picture 2" descr="Figure 7: Carbapenemase-producing Enterobacterales, number reported to CARAlert by month and specimen type, national, 2017–2024"/>
                    <pic:cNvPicPr/>
                  </pic:nvPicPr>
                  <pic:blipFill>
                    <a:blip r:embed="rId41"/>
                    <a:stretch>
                      <a:fillRect/>
                    </a:stretch>
                  </pic:blipFill>
                  <pic:spPr>
                    <a:xfrm>
                      <a:off x="0" y="0"/>
                      <a:ext cx="6118227" cy="3239224"/>
                    </a:xfrm>
                    <a:prstGeom prst="rect">
                      <a:avLst/>
                    </a:prstGeom>
                  </pic:spPr>
                </pic:pic>
              </a:graphicData>
            </a:graphic>
          </wp:inline>
        </w:drawing>
      </w:r>
    </w:p>
    <w:p w14:paraId="2846AA4C" w14:textId="47CBAB0C" w:rsidR="00374F69" w:rsidRPr="00374F69" w:rsidRDefault="006852C3" w:rsidP="00E15B51">
      <w:pPr>
        <w:pStyle w:val="FigureTitle"/>
        <w:spacing w:before="120" w:after="0"/>
        <w:rPr>
          <w:rStyle w:val="IntenseReference"/>
          <w:rFonts w:ascii="Arial" w:hAnsi="Arial" w:cs="Arial"/>
          <w:bCs w:val="0"/>
          <w:i w:val="0"/>
          <w:iCs/>
          <w:smallCaps w:val="0"/>
          <w:color w:val="auto"/>
          <w:sz w:val="16"/>
          <w:szCs w:val="20"/>
        </w:rPr>
      </w:pPr>
      <w:r w:rsidRPr="007B6D81">
        <w:rPr>
          <w:rFonts w:ascii="Arial" w:hAnsi="Arial" w:cs="Arial"/>
          <w:b w:val="0"/>
          <w:iCs/>
          <w:spacing w:val="5"/>
          <w:sz w:val="16"/>
          <w:szCs w:val="20"/>
        </w:rPr>
        <w:t xml:space="preserve">Note: </w:t>
      </w:r>
      <w:r w:rsidRPr="007B6D81">
        <w:rPr>
          <w:rFonts w:ascii="Arial" w:hAnsi="Arial" w:cs="Arial"/>
          <w:b w:val="0"/>
          <w:iCs/>
          <w:sz w:val="16"/>
          <w:szCs w:val="20"/>
        </w:rPr>
        <w:t xml:space="preserve">Carbapenemase-producing </w:t>
      </w:r>
      <w:r w:rsidRPr="007B6D81">
        <w:rPr>
          <w:rFonts w:ascii="Arial" w:hAnsi="Arial" w:cs="Arial"/>
          <w:b w:val="0"/>
          <w:i/>
          <w:sz w:val="16"/>
          <w:szCs w:val="20"/>
        </w:rPr>
        <w:t>Enterobacterales</w:t>
      </w:r>
      <w:r w:rsidRPr="007B6D81">
        <w:rPr>
          <w:rFonts w:ascii="Arial" w:hAnsi="Arial" w:cs="Arial"/>
          <w:b w:val="0"/>
          <w:iCs/>
          <w:spacing w:val="5"/>
          <w:sz w:val="16"/>
          <w:szCs w:val="20"/>
        </w:rPr>
        <w:t>, includ</w:t>
      </w:r>
      <w:r w:rsidR="00FC02CE">
        <w:rPr>
          <w:rFonts w:ascii="Arial" w:hAnsi="Arial" w:cs="Arial"/>
          <w:b w:val="0"/>
          <w:iCs/>
          <w:spacing w:val="5"/>
          <w:sz w:val="16"/>
          <w:szCs w:val="20"/>
        </w:rPr>
        <w:t>es</w:t>
      </w:r>
      <w:r w:rsidRPr="007B6D81">
        <w:rPr>
          <w:rFonts w:ascii="Arial" w:hAnsi="Arial" w:cs="Arial"/>
          <w:b w:val="0"/>
          <w:iCs/>
          <w:spacing w:val="5"/>
          <w:sz w:val="16"/>
          <w:szCs w:val="20"/>
        </w:rPr>
        <w:t xml:space="preserve"> those co-producing ribosomal methyltransferase and/or </w:t>
      </w:r>
      <w:r w:rsidRPr="006852C3">
        <w:rPr>
          <w:rFonts w:ascii="Arial" w:hAnsi="Arial" w:cs="Arial"/>
          <w:b w:val="0"/>
          <w:iCs/>
          <w:spacing w:val="5"/>
          <w:sz w:val="16"/>
          <w:szCs w:val="20"/>
        </w:rPr>
        <w:t>transmissible colistin resistance</w:t>
      </w:r>
      <w:r w:rsidR="007A0CBC" w:rsidRPr="006852C3">
        <w:rPr>
          <w:rFonts w:ascii="Arial" w:hAnsi="Arial" w:cs="Arial"/>
          <w:b w:val="0"/>
          <w:iCs/>
          <w:spacing w:val="5"/>
          <w:sz w:val="16"/>
          <w:szCs w:val="20"/>
        </w:rPr>
        <w:t>.</w:t>
      </w:r>
    </w:p>
    <w:p w14:paraId="2FF63BE7" w14:textId="77777777" w:rsidR="00374F69" w:rsidRDefault="00374F69" w:rsidP="00EB6106">
      <w:pPr>
        <w:pStyle w:val="FigureTitle"/>
        <w:spacing w:after="0"/>
      </w:pPr>
    </w:p>
    <w:p w14:paraId="7D09BCC0" w14:textId="77777777" w:rsidR="00374F69" w:rsidRDefault="00374F69" w:rsidP="00EB6106">
      <w:pPr>
        <w:pStyle w:val="FigureTitle"/>
        <w:spacing w:after="0"/>
      </w:pPr>
    </w:p>
    <w:p w14:paraId="438328B2" w14:textId="77777777" w:rsidR="00116C0E" w:rsidRDefault="00EB6106" w:rsidP="00EB6106">
      <w:pPr>
        <w:pStyle w:val="FigureTitle"/>
        <w:spacing w:after="0"/>
        <w:rPr>
          <w:b w:val="0"/>
          <w:bCs/>
        </w:rPr>
      </w:pPr>
      <w:r w:rsidRPr="002E6D7F">
        <w:t>Figure 8:</w:t>
      </w:r>
      <w:r w:rsidRPr="00875CE2">
        <w:t xml:space="preserve"> </w:t>
      </w:r>
      <w:r w:rsidRPr="00875CE2">
        <w:rPr>
          <w:b w:val="0"/>
          <w:bCs/>
        </w:rPr>
        <w:t xml:space="preserve">Ribosomal methyltransferase-producing </w:t>
      </w:r>
      <w:r w:rsidRPr="00875CE2">
        <w:rPr>
          <w:b w:val="0"/>
          <w:bCs/>
          <w:i/>
        </w:rPr>
        <w:t>Enterobacterales</w:t>
      </w:r>
      <w:r w:rsidRPr="00875CE2">
        <w:rPr>
          <w:b w:val="0"/>
          <w:bCs/>
        </w:rPr>
        <w:t xml:space="preserve">, number reported to CARAlert by month, </w:t>
      </w:r>
      <w:r>
        <w:rPr>
          <w:b w:val="0"/>
          <w:bCs/>
        </w:rPr>
        <w:t xml:space="preserve">national, </w:t>
      </w:r>
      <w:r w:rsidRPr="00875CE2">
        <w:rPr>
          <w:b w:val="0"/>
          <w:bCs/>
        </w:rPr>
        <w:t>2017</w:t>
      </w:r>
      <w:r w:rsidRPr="001A550D">
        <w:rPr>
          <w:b w:val="0"/>
          <w:bCs/>
        </w:rPr>
        <w:t>–202</w:t>
      </w:r>
      <w:r w:rsidR="00194A56">
        <w:rPr>
          <w:b w:val="0"/>
          <w:bCs/>
        </w:rPr>
        <w:t>4</w:t>
      </w:r>
    </w:p>
    <w:p w14:paraId="21C78627" w14:textId="366F008F" w:rsidR="00EB6106" w:rsidRPr="007B6D81" w:rsidRDefault="00116C0E" w:rsidP="00EB6106">
      <w:pPr>
        <w:pStyle w:val="FigureTitle"/>
        <w:spacing w:after="0"/>
        <w:rPr>
          <w:rStyle w:val="IntenseReference"/>
          <w:rFonts w:cs="Arial"/>
          <w:b/>
          <w:bCs w:val="0"/>
          <w:i w:val="0"/>
          <w:smallCaps w:val="0"/>
          <w:color w:val="auto"/>
          <w:sz w:val="16"/>
          <w:szCs w:val="20"/>
        </w:rPr>
      </w:pPr>
      <w:r>
        <w:rPr>
          <w:noProof/>
        </w:rPr>
        <w:drawing>
          <wp:inline distT="0" distB="0" distL="0" distR="0" wp14:anchorId="4A8EDF26" wp14:editId="39220925">
            <wp:extent cx="6118227" cy="3494150"/>
            <wp:effectExtent l="0" t="0" r="0" b="0"/>
            <wp:docPr id="2002462100" name="Picture 3" descr="Figure 8: Ribosomal methyltransferase-producing Enterobacterale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2100" name="Picture 3" descr="Figure 8: Ribosomal methyltransferase-producing Enterobacterales, number reported to CARAlert by month, national, 2017–2024"/>
                    <pic:cNvPicPr/>
                  </pic:nvPicPr>
                  <pic:blipFill>
                    <a:blip r:embed="rId42"/>
                    <a:stretch>
                      <a:fillRect/>
                    </a:stretch>
                  </pic:blipFill>
                  <pic:spPr>
                    <a:xfrm>
                      <a:off x="0" y="0"/>
                      <a:ext cx="6118227" cy="3494150"/>
                    </a:xfrm>
                    <a:prstGeom prst="rect">
                      <a:avLst/>
                    </a:prstGeom>
                  </pic:spPr>
                </pic:pic>
              </a:graphicData>
            </a:graphic>
          </wp:inline>
        </w:drawing>
      </w:r>
    </w:p>
    <w:p w14:paraId="7E723B24" w14:textId="612DEA67" w:rsidR="00EB6106" w:rsidRPr="007B6D81" w:rsidRDefault="00EB6106" w:rsidP="00E64D72">
      <w:pPr>
        <w:spacing w:before="0" w:after="0"/>
        <w:ind w:left="284" w:hanging="284"/>
        <w:rPr>
          <w:b/>
          <w:i/>
          <w:smallCaps/>
          <w:sz w:val="16"/>
        </w:rPr>
      </w:pPr>
      <w:r w:rsidRPr="007B6D81">
        <w:rPr>
          <w:rStyle w:val="IntenseReference"/>
          <w:rFonts w:cs="Arial"/>
          <w:b w:val="0"/>
          <w:i w:val="0"/>
          <w:smallCaps w:val="0"/>
          <w:color w:val="auto"/>
          <w:sz w:val="16"/>
        </w:rPr>
        <w:t xml:space="preserve">Note: Ribosomal methyltransferase-producing </w:t>
      </w:r>
      <w:r w:rsidRPr="007B6D81">
        <w:rPr>
          <w:rStyle w:val="IntenseReference"/>
          <w:rFonts w:cs="Arial"/>
          <w:b w:val="0"/>
          <w:iCs/>
          <w:smallCaps w:val="0"/>
          <w:color w:val="auto"/>
          <w:sz w:val="16"/>
        </w:rPr>
        <w:t>Enterobacterales</w:t>
      </w:r>
      <w:r w:rsidRPr="007B6D81">
        <w:rPr>
          <w:rStyle w:val="IntenseReference"/>
          <w:rFonts w:cs="Arial"/>
          <w:b w:val="0"/>
          <w:i w:val="0"/>
          <w:smallCaps w:val="0"/>
          <w:color w:val="auto"/>
          <w:sz w:val="16"/>
        </w:rPr>
        <w:t>, includ</w:t>
      </w:r>
      <w:r w:rsidR="00FC02CE">
        <w:rPr>
          <w:rStyle w:val="IntenseReference"/>
          <w:rFonts w:cs="Arial"/>
          <w:b w:val="0"/>
          <w:i w:val="0"/>
          <w:smallCaps w:val="0"/>
          <w:color w:val="auto"/>
          <w:sz w:val="16"/>
        </w:rPr>
        <w:t>es</w:t>
      </w:r>
      <w:r w:rsidRPr="007B6D81">
        <w:rPr>
          <w:rStyle w:val="IntenseReference"/>
          <w:rFonts w:cs="Arial"/>
          <w:b w:val="0"/>
          <w:i w:val="0"/>
          <w:smallCaps w:val="0"/>
          <w:color w:val="auto"/>
          <w:sz w:val="16"/>
        </w:rPr>
        <w:t xml:space="preserve"> those that also produced </w:t>
      </w:r>
      <w:bookmarkStart w:id="24" w:name="_Toc491785926"/>
      <w:bookmarkEnd w:id="22"/>
      <w:bookmarkEnd w:id="23"/>
      <w:r w:rsidRPr="007B6D81">
        <w:rPr>
          <w:rStyle w:val="IntenseReference"/>
          <w:rFonts w:cs="Arial"/>
          <w:b w:val="0"/>
          <w:i w:val="0"/>
          <w:smallCaps w:val="0"/>
          <w:color w:val="auto"/>
          <w:sz w:val="16"/>
        </w:rPr>
        <w:t>carbapenemase.</w:t>
      </w:r>
    </w:p>
    <w:p w14:paraId="7F53BE06" w14:textId="77777777" w:rsidR="00EB6106" w:rsidRDefault="00EB6106" w:rsidP="00EB6106">
      <w:pPr>
        <w:spacing w:after="80"/>
        <w:rPr>
          <w:b/>
          <w:highlight w:val="yellow"/>
        </w:rPr>
      </w:pPr>
      <w:r>
        <w:rPr>
          <w:b/>
          <w:highlight w:val="yellow"/>
        </w:rPr>
        <w:br w:type="page"/>
      </w:r>
    </w:p>
    <w:p w14:paraId="4AADE663" w14:textId="4FD42B3F" w:rsidR="00EB6106" w:rsidRDefault="00EB6106" w:rsidP="00EB6106">
      <w:pPr>
        <w:spacing w:after="60"/>
        <w:rPr>
          <w:bCs/>
        </w:rPr>
      </w:pPr>
      <w:r w:rsidRPr="00152471">
        <w:rPr>
          <w:b/>
        </w:rPr>
        <w:lastRenderedPageBreak/>
        <w:t>Figure 9:</w:t>
      </w:r>
      <w:r>
        <w:rPr>
          <w:b/>
        </w:rPr>
        <w:t xml:space="preserve"> </w:t>
      </w:r>
      <w:r w:rsidRPr="00504D7D">
        <w:rPr>
          <w:bCs/>
        </w:rPr>
        <w:t xml:space="preserve">Carbapenemase-producing </w:t>
      </w:r>
      <w:r w:rsidRPr="00B23D3A">
        <w:rPr>
          <w:bCs/>
          <w:i/>
        </w:rPr>
        <w:t>Enterobacterales</w:t>
      </w:r>
      <w:r w:rsidRPr="00504D7D">
        <w:rPr>
          <w:bCs/>
        </w:rPr>
        <w:t>*, number reported</w:t>
      </w:r>
      <w:r w:rsidRPr="00953D69">
        <w:rPr>
          <w:bCs/>
        </w:rPr>
        <w:t xml:space="preserve"> to CARAlert </w:t>
      </w:r>
      <w:r w:rsidRPr="00504D7D">
        <w:rPr>
          <w:bCs/>
        </w:rPr>
        <w:t>by species and carbapenemase type</w:t>
      </w:r>
      <w:r w:rsidRPr="00FC3E15">
        <w:rPr>
          <w:bCs/>
        </w:rPr>
        <w:t xml:space="preserve">, </w:t>
      </w:r>
      <w:bookmarkEnd w:id="24"/>
      <w:r>
        <w:rPr>
          <w:bCs/>
        </w:rPr>
        <w:t xml:space="preserve">national, </w:t>
      </w:r>
      <w:r w:rsidRPr="00FC3E15">
        <w:rPr>
          <w:bCs/>
        </w:rPr>
        <w:t>202</w:t>
      </w:r>
      <w:r w:rsidR="00194A56">
        <w:rPr>
          <w:bCs/>
        </w:rPr>
        <w:t>4</w:t>
      </w:r>
    </w:p>
    <w:p w14:paraId="43A61B3A" w14:textId="6382D9E1" w:rsidR="00D057B1" w:rsidRDefault="00D057B1" w:rsidP="00EB6106">
      <w:pPr>
        <w:spacing w:after="60"/>
        <w:rPr>
          <w:bCs/>
        </w:rPr>
      </w:pPr>
      <w:r>
        <w:rPr>
          <w:bCs/>
          <w:noProof/>
        </w:rPr>
        <w:drawing>
          <wp:inline distT="0" distB="0" distL="0" distR="0" wp14:anchorId="2DED7CC2" wp14:editId="221D5368">
            <wp:extent cx="6118227" cy="3915333"/>
            <wp:effectExtent l="0" t="0" r="0" b="9525"/>
            <wp:docPr id="330561473" name="Picture 4" descr="Figure 9: Carbapenemase-producing Enterobacterales*, number reported to CARAlert by species and carbapenemase type, nationa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1473" name="Picture 4" descr="Figure 9: Carbapenemase-producing Enterobacterales*, number reported to CARAlert by species and carbapenemase type, national, 2024"/>
                    <pic:cNvPicPr/>
                  </pic:nvPicPr>
                  <pic:blipFill>
                    <a:blip r:embed="rId43"/>
                    <a:stretch>
                      <a:fillRect/>
                    </a:stretch>
                  </pic:blipFill>
                  <pic:spPr>
                    <a:xfrm>
                      <a:off x="0" y="0"/>
                      <a:ext cx="6118227" cy="3915333"/>
                    </a:xfrm>
                    <a:prstGeom prst="rect">
                      <a:avLst/>
                    </a:prstGeom>
                  </pic:spPr>
                </pic:pic>
              </a:graphicData>
            </a:graphic>
          </wp:inline>
        </w:drawing>
      </w:r>
    </w:p>
    <w:p w14:paraId="3C4DF854" w14:textId="2B591BF5" w:rsidR="00D057B1" w:rsidRDefault="00D057B1" w:rsidP="00EB6106">
      <w:pPr>
        <w:spacing w:after="60"/>
        <w:rPr>
          <w:bCs/>
        </w:rPr>
      </w:pPr>
      <w:r>
        <w:rPr>
          <w:bCs/>
          <w:noProof/>
        </w:rPr>
        <w:drawing>
          <wp:inline distT="0" distB="0" distL="0" distR="0" wp14:anchorId="149246AC" wp14:editId="32264C5D">
            <wp:extent cx="6118227" cy="4089902"/>
            <wp:effectExtent l="0" t="0" r="0" b="6350"/>
            <wp:docPr id="1841411078" name="Picture 5" descr="Figure 9: Carbapenemase-producing Enterobacterales*, number reported to CARAlert by species and carbapenemase type, nationa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1078" name="Picture 5" descr="Figure 9: Carbapenemase-producing Enterobacterales*, number reported to CARAlert by species and carbapenemase type, national, 2024."/>
                    <pic:cNvPicPr/>
                  </pic:nvPicPr>
                  <pic:blipFill>
                    <a:blip r:embed="rId44"/>
                    <a:stretch>
                      <a:fillRect/>
                    </a:stretch>
                  </pic:blipFill>
                  <pic:spPr>
                    <a:xfrm>
                      <a:off x="0" y="0"/>
                      <a:ext cx="6118227" cy="4089902"/>
                    </a:xfrm>
                    <a:prstGeom prst="rect">
                      <a:avLst/>
                    </a:prstGeom>
                  </pic:spPr>
                </pic:pic>
              </a:graphicData>
            </a:graphic>
          </wp:inline>
        </w:drawing>
      </w:r>
    </w:p>
    <w:p w14:paraId="2D3FB296" w14:textId="14E645A3" w:rsidR="00EB6106" w:rsidRPr="0038017E" w:rsidRDefault="00EB6106" w:rsidP="00121895">
      <w:pPr>
        <w:pStyle w:val="Bulletlist"/>
        <w:spacing w:after="0"/>
        <w:ind w:left="142" w:hanging="142"/>
        <w:rPr>
          <w:bCs/>
          <w:color w:val="auto"/>
        </w:rPr>
      </w:pPr>
      <w:r w:rsidRPr="0038017E">
        <w:rPr>
          <w:rStyle w:val="IntenseReference"/>
          <w:rFonts w:cs="Arial"/>
          <w:b w:val="0"/>
          <w:i w:val="0"/>
          <w:smallCaps w:val="0"/>
          <w:color w:val="auto"/>
          <w:sz w:val="16"/>
        </w:rPr>
        <w:t>*</w:t>
      </w:r>
      <w:r w:rsidR="00AD43AD" w:rsidRPr="0038017E">
        <w:rPr>
          <w:rStyle w:val="IntenseReference"/>
          <w:rFonts w:cs="Arial"/>
          <w:b w:val="0"/>
          <w:i w:val="0"/>
          <w:smallCaps w:val="0"/>
          <w:color w:val="auto"/>
          <w:sz w:val="16"/>
        </w:rPr>
        <w:tab/>
      </w:r>
      <w:r w:rsidRPr="0038017E">
        <w:rPr>
          <w:rStyle w:val="IntenseReference"/>
          <w:rFonts w:cs="Arial"/>
          <w:b w:val="0"/>
          <w:i w:val="0"/>
          <w:smallCaps w:val="0"/>
          <w:color w:val="auto"/>
          <w:sz w:val="16"/>
        </w:rPr>
        <w:t>Carbapenemase-producing (n = 1,</w:t>
      </w:r>
      <w:r w:rsidR="0038017E" w:rsidRPr="0038017E">
        <w:rPr>
          <w:rStyle w:val="IntenseReference"/>
          <w:rFonts w:cs="Arial"/>
          <w:b w:val="0"/>
          <w:i w:val="0"/>
          <w:smallCaps w:val="0"/>
          <w:color w:val="auto"/>
          <w:sz w:val="16"/>
        </w:rPr>
        <w:t>418</w:t>
      </w:r>
      <w:r w:rsidRPr="0038017E">
        <w:rPr>
          <w:rStyle w:val="IntenseReference"/>
          <w:rFonts w:cs="Arial"/>
          <w:b w:val="0"/>
          <w:i w:val="0"/>
          <w:smallCaps w:val="0"/>
          <w:color w:val="auto"/>
          <w:sz w:val="16"/>
        </w:rPr>
        <w:t>), carbapenemase- and ribosomal methyltransferase-producing (n = 10</w:t>
      </w:r>
      <w:r w:rsidR="0038017E" w:rsidRPr="0038017E">
        <w:rPr>
          <w:rStyle w:val="IntenseReference"/>
          <w:rFonts w:cs="Arial"/>
          <w:b w:val="0"/>
          <w:i w:val="0"/>
          <w:smallCaps w:val="0"/>
          <w:color w:val="auto"/>
          <w:sz w:val="16"/>
        </w:rPr>
        <w:t>7</w:t>
      </w:r>
      <w:r w:rsidRPr="0038017E">
        <w:rPr>
          <w:rStyle w:val="IntenseReference"/>
          <w:rFonts w:cs="Arial"/>
          <w:b w:val="0"/>
          <w:i w:val="0"/>
          <w:smallCaps w:val="0"/>
          <w:color w:val="auto"/>
          <w:sz w:val="16"/>
        </w:rPr>
        <w:t>), carbapenemase-producing plus transmissible colistin resistance (</w:t>
      </w:r>
      <w:r w:rsidRPr="0038017E">
        <w:rPr>
          <w:rStyle w:val="IntenseReference"/>
          <w:rFonts w:cs="Arial"/>
          <w:b w:val="0"/>
          <w:i w:val="0"/>
          <w:iCs/>
          <w:smallCaps w:val="0"/>
          <w:color w:val="auto"/>
          <w:sz w:val="16"/>
        </w:rPr>
        <w:t>n</w:t>
      </w:r>
      <w:r w:rsidRPr="0038017E">
        <w:rPr>
          <w:rStyle w:val="IntenseReference"/>
          <w:rFonts w:cs="Arial"/>
          <w:b w:val="0"/>
          <w:i w:val="0"/>
          <w:smallCaps w:val="0"/>
          <w:color w:val="auto"/>
          <w:sz w:val="16"/>
        </w:rPr>
        <w:t> = </w:t>
      </w:r>
      <w:r w:rsidR="0038017E" w:rsidRPr="0038017E">
        <w:rPr>
          <w:rStyle w:val="IntenseReference"/>
          <w:rFonts w:cs="Arial"/>
          <w:b w:val="0"/>
          <w:i w:val="0"/>
          <w:smallCaps w:val="0"/>
          <w:color w:val="auto"/>
          <w:sz w:val="16"/>
        </w:rPr>
        <w:t>2</w:t>
      </w:r>
      <w:r w:rsidRPr="0038017E">
        <w:rPr>
          <w:rStyle w:val="IntenseReference"/>
          <w:rFonts w:cs="Arial"/>
          <w:b w:val="0"/>
          <w:i w:val="0"/>
          <w:smallCaps w:val="0"/>
          <w:color w:val="auto"/>
          <w:sz w:val="16"/>
        </w:rPr>
        <w:t>)</w:t>
      </w:r>
      <w:r w:rsidRPr="00194A56">
        <w:rPr>
          <w:bCs/>
          <w:color w:val="00A79D" w:themeColor="accent6"/>
        </w:rPr>
        <w:br w:type="page"/>
      </w:r>
    </w:p>
    <w:p w14:paraId="70939A9B" w14:textId="77777777" w:rsidR="00E171B8" w:rsidRDefault="00EB6106" w:rsidP="00EB6106">
      <w:pPr>
        <w:pStyle w:val="FigureTitle"/>
        <w:spacing w:after="0"/>
        <w:rPr>
          <w:b w:val="0"/>
          <w:bCs/>
        </w:rPr>
      </w:pPr>
      <w:r w:rsidRPr="00192E0F">
        <w:lastRenderedPageBreak/>
        <w:t>Figure 10:</w:t>
      </w:r>
      <w:r>
        <w:t xml:space="preserve"> </w:t>
      </w:r>
      <w:r w:rsidRPr="005A01E4">
        <w:rPr>
          <w:b w:val="0"/>
          <w:bCs/>
        </w:rPr>
        <w:t>Trend for the t</w:t>
      </w:r>
      <w:r w:rsidRPr="00C8303E">
        <w:rPr>
          <w:b w:val="0"/>
          <w:bCs/>
        </w:rPr>
        <w:t xml:space="preserve">op five </w:t>
      </w:r>
      <w:r w:rsidRPr="005A01E4">
        <w:rPr>
          <w:b w:val="0"/>
          <w:bCs/>
        </w:rPr>
        <w:t>carbapenemase types*</w:t>
      </w:r>
      <w:r w:rsidRPr="00953D69">
        <w:t xml:space="preserve"> </w:t>
      </w:r>
      <w:r w:rsidRPr="00953D69">
        <w:rPr>
          <w:b w:val="0"/>
          <w:bCs/>
        </w:rPr>
        <w:t>reported to CARAlert</w:t>
      </w:r>
      <w:r w:rsidRPr="005A01E4">
        <w:rPr>
          <w:b w:val="0"/>
          <w:bCs/>
        </w:rPr>
        <w:t xml:space="preserve">, by </w:t>
      </w:r>
      <w:r w:rsidRPr="009C4A70">
        <w:rPr>
          <w:b w:val="0"/>
          <w:bCs/>
        </w:rPr>
        <w:t xml:space="preserve">month, </w:t>
      </w:r>
      <w:r>
        <w:rPr>
          <w:b w:val="0"/>
          <w:bCs/>
        </w:rPr>
        <w:t xml:space="preserve">national, </w:t>
      </w:r>
      <w:r w:rsidRPr="009C4A70">
        <w:rPr>
          <w:b w:val="0"/>
          <w:bCs/>
        </w:rPr>
        <w:t>2017–</w:t>
      </w:r>
      <w:r w:rsidRPr="00131CE3">
        <w:rPr>
          <w:b w:val="0"/>
          <w:bCs/>
        </w:rPr>
        <w:t>202</w:t>
      </w:r>
      <w:r w:rsidR="00EA4CB9">
        <w:rPr>
          <w:b w:val="0"/>
          <w:bCs/>
        </w:rPr>
        <w:t>4</w:t>
      </w:r>
    </w:p>
    <w:p w14:paraId="17764070" w14:textId="52A7969F" w:rsidR="00E171B8" w:rsidRDefault="00E171B8" w:rsidP="00EB6106">
      <w:pPr>
        <w:pStyle w:val="FigureTitle"/>
        <w:spacing w:after="0"/>
        <w:rPr>
          <w:b w:val="0"/>
          <w:bCs/>
        </w:rPr>
      </w:pPr>
      <w:r>
        <w:rPr>
          <w:b w:val="0"/>
          <w:bCs/>
          <w:noProof/>
        </w:rPr>
        <w:drawing>
          <wp:inline distT="0" distB="0" distL="0" distR="0" wp14:anchorId="024A3353" wp14:editId="25FB56A4">
            <wp:extent cx="6118227" cy="3239224"/>
            <wp:effectExtent l="0" t="0" r="0" b="0"/>
            <wp:docPr id="1138959042" name="Picture 6" descr="Figure 10: Trend for the top five carbapenemase types*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9042" name="Picture 6" descr="Figure 10: Trend for the top five carbapenemase types* reported to CARAlert, by month, national, 2017–2024"/>
                    <pic:cNvPicPr/>
                  </pic:nvPicPr>
                  <pic:blipFill>
                    <a:blip r:embed="rId45"/>
                    <a:stretch>
                      <a:fillRect/>
                    </a:stretch>
                  </pic:blipFill>
                  <pic:spPr>
                    <a:xfrm>
                      <a:off x="0" y="0"/>
                      <a:ext cx="6118227" cy="3239224"/>
                    </a:xfrm>
                    <a:prstGeom prst="rect">
                      <a:avLst/>
                    </a:prstGeom>
                  </pic:spPr>
                </pic:pic>
              </a:graphicData>
            </a:graphic>
          </wp:inline>
        </w:drawing>
      </w:r>
    </w:p>
    <w:p w14:paraId="0F5865A0" w14:textId="17AE6054" w:rsidR="00EB6106" w:rsidRDefault="00EB6106" w:rsidP="001E618F">
      <w:pPr>
        <w:spacing w:after="0"/>
        <w:ind w:left="142" w:hanging="142"/>
        <w:rPr>
          <w:sz w:val="16"/>
          <w:szCs w:val="16"/>
        </w:rPr>
      </w:pPr>
      <w:r w:rsidRPr="007E3FD0">
        <w:rPr>
          <w:sz w:val="16"/>
          <w:szCs w:val="16"/>
        </w:rPr>
        <w:t>*</w:t>
      </w:r>
      <w:r w:rsidR="001E618F">
        <w:rPr>
          <w:sz w:val="16"/>
          <w:szCs w:val="16"/>
        </w:rPr>
        <w:tab/>
      </w:r>
      <w:r w:rsidRPr="007E3FD0">
        <w:rPr>
          <w:sz w:val="16"/>
          <w:szCs w:val="16"/>
        </w:rPr>
        <w:t>Alone or in combination with another type for the reporting period indicated</w:t>
      </w:r>
    </w:p>
    <w:p w14:paraId="4BE19CD6" w14:textId="77777777" w:rsidR="00374F69" w:rsidRPr="007E3FD0" w:rsidRDefault="00374F69" w:rsidP="001E618F">
      <w:pPr>
        <w:spacing w:after="0"/>
        <w:ind w:left="142" w:hanging="142"/>
        <w:rPr>
          <w:sz w:val="16"/>
          <w:szCs w:val="16"/>
        </w:rPr>
      </w:pPr>
    </w:p>
    <w:p w14:paraId="141A003D" w14:textId="77777777" w:rsidR="00EB6106" w:rsidRDefault="00EB6106" w:rsidP="00EB6106">
      <w:pPr>
        <w:pStyle w:val="Heading4"/>
      </w:pPr>
      <w:r w:rsidRPr="0072102E">
        <w:t>State and territory</w:t>
      </w:r>
      <w:r>
        <w:t xml:space="preserve"> data</w:t>
      </w:r>
    </w:p>
    <w:p w14:paraId="0502C0BF" w14:textId="77777777" w:rsidR="00D047A5" w:rsidRDefault="00EB6106" w:rsidP="00EB6106">
      <w:pPr>
        <w:pStyle w:val="FigureTitle"/>
        <w:spacing w:after="0"/>
        <w:rPr>
          <w:b w:val="0"/>
          <w:bCs/>
        </w:rPr>
      </w:pPr>
      <w:bookmarkStart w:id="25" w:name="_Toc491785925"/>
      <w:r w:rsidRPr="00910C1E">
        <w:t>Figure 11:</w:t>
      </w:r>
      <w:r>
        <w:t xml:space="preserve"> </w:t>
      </w:r>
      <w:r w:rsidRPr="000024A4">
        <w:rPr>
          <w:b w:val="0"/>
          <w:bCs/>
        </w:rPr>
        <w:t xml:space="preserve">Carbapenemase-producing </w:t>
      </w:r>
      <w:r w:rsidRPr="00B23D3A">
        <w:rPr>
          <w:b w:val="0"/>
          <w:bCs/>
          <w:i/>
        </w:rPr>
        <w:t>Enterobacterales</w:t>
      </w:r>
      <w:r w:rsidRPr="000024A4">
        <w:rPr>
          <w:b w:val="0"/>
          <w:bCs/>
          <w:i/>
        </w:rPr>
        <w:t xml:space="preserve">, </w:t>
      </w:r>
      <w:r w:rsidRPr="000024A4">
        <w:rPr>
          <w:b w:val="0"/>
          <w:bCs/>
        </w:rPr>
        <w:t>number reported</w:t>
      </w:r>
      <w:r w:rsidRPr="00953D69">
        <w:rPr>
          <w:b w:val="0"/>
          <w:bCs/>
        </w:rPr>
        <w:t xml:space="preserve"> to CARAlert </w:t>
      </w:r>
      <w:r w:rsidRPr="000024A4">
        <w:rPr>
          <w:b w:val="0"/>
          <w:bCs/>
        </w:rPr>
        <w:t xml:space="preserve">by state and territory, </w:t>
      </w:r>
      <w:r w:rsidRPr="00EC68BD">
        <w:rPr>
          <w:b w:val="0"/>
          <w:bCs/>
        </w:rPr>
        <w:t>2017</w:t>
      </w:r>
      <w:r w:rsidRPr="00D12785">
        <w:rPr>
          <w:b w:val="0"/>
          <w:bCs/>
        </w:rPr>
        <w:t>–202</w:t>
      </w:r>
      <w:r w:rsidR="00EA4CB9">
        <w:rPr>
          <w:b w:val="0"/>
          <w:bCs/>
        </w:rPr>
        <w:t>4</w:t>
      </w:r>
    </w:p>
    <w:p w14:paraId="4487EC2B" w14:textId="445A35E2" w:rsidR="00EB6106" w:rsidRPr="00910C1E" w:rsidRDefault="00D047A5" w:rsidP="00EB6106">
      <w:pPr>
        <w:pStyle w:val="FigureTitle"/>
        <w:spacing w:after="0"/>
        <w:rPr>
          <w:rStyle w:val="IntenseReference"/>
          <w:rFonts w:cs="Arial"/>
          <w:b/>
          <w:bCs w:val="0"/>
          <w:i w:val="0"/>
          <w:smallCaps w:val="0"/>
          <w:color w:val="auto"/>
          <w:sz w:val="18"/>
        </w:rPr>
      </w:pPr>
      <w:r>
        <w:rPr>
          <w:noProof/>
          <w:sz w:val="16"/>
          <w:szCs w:val="16"/>
        </w:rPr>
        <w:drawing>
          <wp:inline distT="0" distB="0" distL="0" distR="0" wp14:anchorId="1ECD5227" wp14:editId="4E2E1D15">
            <wp:extent cx="6118227" cy="3239224"/>
            <wp:effectExtent l="0" t="0" r="0" b="0"/>
            <wp:docPr id="552740889" name="Picture 7" descr="Figure 11: Carbapenemase-producing Enterobacterales,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0889" name="Picture 7" descr="Figure 11: Carbapenemase-producing Enterobacterales, number reported to CARAlert by state and territory, 2017–2024"/>
                    <pic:cNvPicPr/>
                  </pic:nvPicPr>
                  <pic:blipFill>
                    <a:blip r:embed="rId46"/>
                    <a:stretch>
                      <a:fillRect/>
                    </a:stretch>
                  </pic:blipFill>
                  <pic:spPr>
                    <a:xfrm>
                      <a:off x="0" y="0"/>
                      <a:ext cx="6118227" cy="3239224"/>
                    </a:xfrm>
                    <a:prstGeom prst="rect">
                      <a:avLst/>
                    </a:prstGeom>
                  </pic:spPr>
                </pic:pic>
              </a:graphicData>
            </a:graphic>
          </wp:inline>
        </w:drawing>
      </w:r>
    </w:p>
    <w:p w14:paraId="2D7BF674" w14:textId="77777777" w:rsidR="00EB6106" w:rsidRPr="007E3FD0" w:rsidRDefault="00EB6106" w:rsidP="00F71DD6">
      <w:pPr>
        <w:spacing w:before="0" w:after="0"/>
        <w:rPr>
          <w:b/>
          <w:bCs/>
          <w:i/>
          <w:iCs/>
          <w:smallCaps/>
          <w:sz w:val="20"/>
          <w:szCs w:val="20"/>
        </w:rPr>
      </w:pPr>
      <w:r w:rsidRPr="007E3FD0">
        <w:rPr>
          <w:rStyle w:val="IntenseReference"/>
          <w:rFonts w:cs="Arial"/>
          <w:b w:val="0"/>
          <w:bCs w:val="0"/>
          <w:i w:val="0"/>
          <w:iCs/>
          <w:smallCaps w:val="0"/>
          <w:color w:val="auto"/>
          <w:sz w:val="16"/>
          <w:szCs w:val="20"/>
        </w:rPr>
        <w:t>Note: Transmissible colistin resistance reported from July 2019.</w:t>
      </w:r>
      <w:bookmarkEnd w:id="25"/>
      <w:r w:rsidRPr="007E3FD0">
        <w:rPr>
          <w:b/>
          <w:bCs/>
          <w:i/>
          <w:iCs/>
          <w:smallCaps/>
          <w:sz w:val="20"/>
          <w:szCs w:val="20"/>
        </w:rPr>
        <w:br w:type="page"/>
      </w:r>
    </w:p>
    <w:p w14:paraId="07AA88E6" w14:textId="09D8E8DF" w:rsidR="00EB6106" w:rsidRDefault="00EB6106" w:rsidP="00EB6106">
      <w:pPr>
        <w:rPr>
          <w:bCs/>
        </w:rPr>
      </w:pPr>
      <w:r w:rsidRPr="00F818DC">
        <w:rPr>
          <w:b/>
        </w:rPr>
        <w:lastRenderedPageBreak/>
        <w:t>Figure 12:</w:t>
      </w:r>
      <w:r>
        <w:rPr>
          <w:b/>
        </w:rPr>
        <w:t xml:space="preserve"> </w:t>
      </w:r>
      <w:r w:rsidRPr="008B58EE">
        <w:rPr>
          <w:bCs/>
        </w:rPr>
        <w:t xml:space="preserve">Three-year trend for the </w:t>
      </w:r>
      <w:r w:rsidRPr="0040415B">
        <w:rPr>
          <w:bCs/>
        </w:rPr>
        <w:t>top f</w:t>
      </w:r>
      <w:r>
        <w:rPr>
          <w:bCs/>
        </w:rPr>
        <w:t>ive</w:t>
      </w:r>
      <w:r w:rsidRPr="008B58EE">
        <w:rPr>
          <w:bCs/>
        </w:rPr>
        <w:t xml:space="preserve"> carbapenemase types from </w:t>
      </w:r>
      <w:r w:rsidRPr="00B23D3A">
        <w:rPr>
          <w:bCs/>
          <w:i/>
        </w:rPr>
        <w:t>Enterobacterales</w:t>
      </w:r>
      <w:r w:rsidRPr="00953D69">
        <w:t xml:space="preserve"> </w:t>
      </w:r>
      <w:r>
        <w:t xml:space="preserve">reported </w:t>
      </w:r>
      <w:r w:rsidRPr="005D0B96">
        <w:rPr>
          <w:bCs/>
        </w:rPr>
        <w:t>to CARAlert</w:t>
      </w:r>
      <w:r w:rsidRPr="008B58EE">
        <w:rPr>
          <w:bCs/>
        </w:rPr>
        <w:t>, by state and territory and</w:t>
      </w:r>
      <w:r w:rsidRPr="008B58EE">
        <w:rPr>
          <w:bCs/>
          <w:i/>
        </w:rPr>
        <w:t xml:space="preserve"> </w:t>
      </w:r>
      <w:r w:rsidRPr="008B58EE">
        <w:rPr>
          <w:bCs/>
        </w:rPr>
        <w:t xml:space="preserve">nationally, (three-month moving average), </w:t>
      </w:r>
      <w:r w:rsidRPr="004D7025">
        <w:rPr>
          <w:bCs/>
        </w:rPr>
        <w:t>20</w:t>
      </w:r>
      <w:r>
        <w:rPr>
          <w:bCs/>
        </w:rPr>
        <w:t>2</w:t>
      </w:r>
      <w:r w:rsidR="00633EC7">
        <w:rPr>
          <w:bCs/>
        </w:rPr>
        <w:t>2</w:t>
      </w:r>
      <w:r w:rsidRPr="004D7025">
        <w:rPr>
          <w:bCs/>
        </w:rPr>
        <w:t>–202</w:t>
      </w:r>
      <w:r w:rsidR="00EA4CB9">
        <w:rPr>
          <w:bCs/>
        </w:rPr>
        <w:t>4</w:t>
      </w:r>
    </w:p>
    <w:tbl>
      <w:tblPr>
        <w:tblStyle w:val="GridTable1Light-Accent11"/>
        <w:tblW w:w="9493" w:type="dxa"/>
        <w:tblLayout w:type="fixed"/>
        <w:tblLook w:val="0620" w:firstRow="1" w:lastRow="0" w:firstColumn="0" w:lastColumn="0" w:noHBand="1" w:noVBand="1"/>
        <w:tblCaption w:val="Figure 12"/>
        <w:tblDescription w:val="Figure 12: Three-year trend for the top five carbapenemase types from Enterobacterales reported to CARAlert, by state and territory and nationally, (three-month moving average), 2022–2024"/>
      </w:tblPr>
      <w:tblGrid>
        <w:gridCol w:w="1271"/>
        <w:gridCol w:w="886"/>
        <w:gridCol w:w="886"/>
        <w:gridCol w:w="886"/>
        <w:gridCol w:w="886"/>
        <w:gridCol w:w="886"/>
        <w:gridCol w:w="886"/>
        <w:gridCol w:w="886"/>
        <w:gridCol w:w="886"/>
        <w:gridCol w:w="1134"/>
      </w:tblGrid>
      <w:tr w:rsidR="00E0517A" w:rsidRPr="00E0517A" w14:paraId="3C568FAA" w14:textId="77777777" w:rsidTr="00B330C1">
        <w:trPr>
          <w:cnfStyle w:val="100000000000" w:firstRow="1" w:lastRow="0" w:firstColumn="0" w:lastColumn="0" w:oddVBand="0" w:evenVBand="0" w:oddHBand="0" w:evenHBand="0" w:firstRowFirstColumn="0" w:firstRowLastColumn="0" w:lastRowFirstColumn="0" w:lastRowLastColumn="0"/>
          <w:trHeight w:val="283"/>
        </w:trPr>
        <w:tc>
          <w:tcPr>
            <w:tcW w:w="1271"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tcPr>
          <w:p w14:paraId="3452A158" w14:textId="77777777" w:rsidR="00EB6106" w:rsidRPr="00C034BA" w:rsidRDefault="00EB6106" w:rsidP="00B330C1">
            <w:pPr>
              <w:rPr>
                <w:rStyle w:val="IntenseReference"/>
                <w:rFonts w:asciiTheme="majorHAnsi" w:hAnsiTheme="majorHAnsi" w:cstheme="majorHAnsi"/>
                <w:b/>
                <w:bCs/>
                <w:i w:val="0"/>
                <w:iCs/>
                <w:smallCaps w:val="0"/>
                <w:color w:val="auto"/>
                <w:sz w:val="16"/>
              </w:rPr>
            </w:pPr>
            <w:bookmarkStart w:id="26" w:name="OLE_LINK1"/>
            <w:r w:rsidRPr="00C034BA">
              <w:rPr>
                <w:rStyle w:val="IntenseReference"/>
                <w:rFonts w:asciiTheme="majorHAnsi" w:hAnsiTheme="majorHAnsi" w:cstheme="majorHAnsi"/>
                <w:b/>
                <w:bCs/>
                <w:i w:val="0"/>
                <w:iCs/>
                <w:smallCaps w:val="0"/>
                <w:color w:val="auto"/>
                <w:sz w:val="16"/>
              </w:rPr>
              <w:t>Type</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10472E0"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NSW</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02B7E747"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Vic</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430317C"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Qld</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27E73FB6" w14:textId="3E2A8F1E"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SA</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D83F58B"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WA</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7A6FB9D2" w14:textId="3B19732F"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Tas</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2B38B5E3"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NT</w:t>
            </w:r>
          </w:p>
        </w:tc>
        <w:tc>
          <w:tcPr>
            <w:tcW w:w="886"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39A67E09"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ACT</w:t>
            </w:r>
          </w:p>
        </w:tc>
        <w:tc>
          <w:tcPr>
            <w:tcW w:w="1134"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433DFE6E" w14:textId="77777777" w:rsidR="00EB6106" w:rsidRPr="00C034BA" w:rsidRDefault="00EB6106" w:rsidP="00B330C1">
            <w:pPr>
              <w:jc w:val="center"/>
              <w:rPr>
                <w:rStyle w:val="IntenseReference"/>
                <w:rFonts w:asciiTheme="majorHAnsi" w:hAnsiTheme="majorHAnsi" w:cstheme="majorHAnsi"/>
                <w:b/>
                <w:bCs/>
                <w:i w:val="0"/>
                <w:iCs/>
                <w:smallCaps w:val="0"/>
                <w:color w:val="auto"/>
                <w:sz w:val="16"/>
              </w:rPr>
            </w:pPr>
            <w:r w:rsidRPr="00C034BA">
              <w:rPr>
                <w:rStyle w:val="IntenseReference"/>
                <w:rFonts w:asciiTheme="majorHAnsi" w:hAnsiTheme="majorHAnsi" w:cstheme="majorHAnsi"/>
                <w:b/>
                <w:bCs/>
                <w:i w:val="0"/>
                <w:iCs/>
                <w:smallCaps w:val="0"/>
                <w:color w:val="auto"/>
                <w:sz w:val="16"/>
              </w:rPr>
              <w:t>Australia</w:t>
            </w:r>
          </w:p>
        </w:tc>
      </w:tr>
      <w:tr w:rsidR="00E0517A" w:rsidRPr="00E0517A" w14:paraId="00C7A0F5" w14:textId="77777777" w:rsidTr="00B330C1">
        <w:trPr>
          <w:trHeight w:val="595"/>
        </w:trPr>
        <w:tc>
          <w:tcPr>
            <w:tcW w:w="1271"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D22E18" w14:textId="2D40CCD2"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IMP</w:t>
            </w: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3F378C"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2ADC2"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10B249" w14:textId="2AA697EE"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9466F2" w14:textId="3F389BB8"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3E363E" w14:textId="3EE10854"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B3CAC1" w14:textId="114D6A61"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762CFA" w14:textId="3964DC79"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A824A5"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1134"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2C621"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r>
      <w:tr w:rsidR="00E0517A" w:rsidRPr="00E0517A" w14:paraId="033B20EC" w14:textId="77777777" w:rsidTr="00B330C1">
        <w:trPr>
          <w:trHeight w:val="595"/>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676A1" w14:textId="325C5D46"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NDM</w:t>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B1A4A1"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0584EC"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C9106A"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8776FF" w14:textId="0ABF2F66"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ECC8DD" w14:textId="16DAB4A9"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E290EA" w14:textId="10A1E660"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DE378C" w14:textId="26A59CC9"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05EE31" w14:textId="786DA824"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8FC311"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r>
      <w:tr w:rsidR="00E0517A" w:rsidRPr="00E0517A" w14:paraId="5E4A005A" w14:textId="77777777" w:rsidTr="00B330C1">
        <w:trPr>
          <w:trHeight w:val="595"/>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6AA4A0" w14:textId="77777777"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OXA-48-like</w:t>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3A5784"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3C35C9"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E84584"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BF7A85"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CC288B" w14:textId="51D0B0A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3C4060"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7E8196" w14:textId="7AD753CB"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3E21C0" w14:textId="10622E71"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A17673"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r>
      <w:tr w:rsidR="00E0517A" w:rsidRPr="00E0517A" w14:paraId="01046320" w14:textId="77777777" w:rsidTr="00B330C1">
        <w:trPr>
          <w:trHeight w:val="595"/>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C7015" w14:textId="77777777"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NDM+OXA-48-like</w:t>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64CB58"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D9B028"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47C96B"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6F460"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D9CCEF" w14:textId="3A274E98"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97C04B"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B8E46D"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1FE1A5"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204BAF"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szCs w:val="22"/>
              </w:rPr>
            </w:pPr>
          </w:p>
        </w:tc>
      </w:tr>
      <w:tr w:rsidR="00E0517A" w:rsidRPr="00E0517A" w14:paraId="7A971D5D" w14:textId="77777777" w:rsidTr="00B330C1">
        <w:trPr>
          <w:trHeight w:val="595"/>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5B8158" w14:textId="77777777"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KPC</w:t>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7DC1B7"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7D9065"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1914C8"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3F2F4D"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06588B" w14:textId="03CD38A9"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7F8F7C"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B04A5C" w14:textId="459B5CA1"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217BBF"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951D70"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r>
      <w:tr w:rsidR="00E0517A" w:rsidRPr="00E0517A" w14:paraId="2FC8BC30" w14:textId="77777777" w:rsidTr="00B330C1">
        <w:trPr>
          <w:trHeight w:val="595"/>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4E6429" w14:textId="77777777" w:rsidR="00EB6106" w:rsidRPr="00C034BA" w:rsidRDefault="00EB6106" w:rsidP="00B330C1">
            <w:pPr>
              <w:spacing w:after="0"/>
              <w:rPr>
                <w:rStyle w:val="IntenseReference"/>
                <w:rFonts w:asciiTheme="majorHAnsi" w:hAnsiTheme="majorHAnsi" w:cstheme="majorHAnsi"/>
                <w:b w:val="0"/>
                <w:bCs w:val="0"/>
                <w:i w:val="0"/>
                <w:iCs/>
                <w:smallCaps w:val="0"/>
                <w:color w:val="auto"/>
                <w:sz w:val="16"/>
              </w:rPr>
            </w:pPr>
            <w:r w:rsidRPr="00C034BA">
              <w:rPr>
                <w:rStyle w:val="IntenseReference"/>
                <w:rFonts w:asciiTheme="majorHAnsi" w:hAnsiTheme="majorHAnsi" w:cstheme="majorHAnsi"/>
                <w:b w:val="0"/>
                <w:bCs w:val="0"/>
                <w:i w:val="0"/>
                <w:iCs/>
                <w:smallCaps w:val="0"/>
                <w:color w:val="auto"/>
                <w:sz w:val="16"/>
              </w:rPr>
              <w:t>All types</w:t>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65379C"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1336CA"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299210"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D54FDF"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65F2C1" w14:textId="2B8013A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1EC0A9"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D1F878" w14:textId="61F6D51E" w:rsidR="00EB6106" w:rsidRPr="00E0517A" w:rsidRDefault="00EF0725" w:rsidP="00B330C1">
            <w:pPr>
              <w:spacing w:after="0"/>
              <w:jc w:val="center"/>
              <w:rPr>
                <w:rStyle w:val="IntenseReference"/>
                <w:rFonts w:asciiTheme="majorHAnsi" w:hAnsiTheme="majorHAnsi" w:cstheme="majorHAnsi"/>
                <w:b w:val="0"/>
                <w:bCs w:val="0"/>
                <w:i w:val="0"/>
                <w:smallCaps w:val="0"/>
                <w:color w:val="auto"/>
                <w:sz w:val="18"/>
              </w:rPr>
            </w:pPr>
            <w:r w:rsidRPr="00EF0725">
              <w:rPr>
                <w:noProof/>
              </w:rPr>
              <w:drawing>
                <wp:anchor distT="0" distB="0" distL="114300" distR="114300" simplePos="0" relativeHeight="251677696" behindDoc="1" locked="0" layoutInCell="1" allowOverlap="1" wp14:anchorId="00078D9B" wp14:editId="48F110BD">
                  <wp:simplePos x="0" y="0"/>
                  <wp:positionH relativeFrom="margin">
                    <wp:posOffset>-3456305</wp:posOffset>
                  </wp:positionH>
                  <wp:positionV relativeFrom="paragraph">
                    <wp:posOffset>-1928495</wp:posOffset>
                  </wp:positionV>
                  <wp:extent cx="5230495" cy="2316480"/>
                  <wp:effectExtent l="0" t="0" r="8255" b="7620"/>
                  <wp:wrapNone/>
                  <wp:docPr id="517361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049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361512"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D32895" w14:textId="77777777" w:rsidR="00EB6106" w:rsidRPr="00E0517A" w:rsidRDefault="00EB6106" w:rsidP="00B330C1">
            <w:pPr>
              <w:spacing w:after="0"/>
              <w:jc w:val="center"/>
              <w:rPr>
                <w:rStyle w:val="IntenseReference"/>
                <w:rFonts w:asciiTheme="majorHAnsi" w:hAnsiTheme="majorHAnsi" w:cstheme="majorHAnsi"/>
                <w:b w:val="0"/>
                <w:bCs w:val="0"/>
                <w:i w:val="0"/>
                <w:smallCaps w:val="0"/>
                <w:color w:val="auto"/>
                <w:sz w:val="18"/>
              </w:rPr>
            </w:pPr>
          </w:p>
        </w:tc>
      </w:tr>
    </w:tbl>
    <w:bookmarkEnd w:id="26"/>
    <w:p w14:paraId="42E85208" w14:textId="7F24F097" w:rsidR="00EB6106" w:rsidRPr="00C034BA" w:rsidRDefault="00EB6106" w:rsidP="00C034BA">
      <w:pPr>
        <w:spacing w:after="0"/>
        <w:rPr>
          <w:sz w:val="16"/>
          <w:szCs w:val="20"/>
        </w:rPr>
      </w:pPr>
      <w:r w:rsidRPr="00C034BA">
        <w:rPr>
          <w:sz w:val="16"/>
          <w:szCs w:val="20"/>
        </w:rPr>
        <w:t xml:space="preserve">Straight green line in cell = no carbapenemase type for that state or territory during the reporting period; </w:t>
      </w:r>
      <w:r w:rsidRPr="00C034BA">
        <w:rPr>
          <w:sz w:val="16"/>
          <w:szCs w:val="20"/>
        </w:rPr>
        <w:br/>
        <w:t xml:space="preserve">Blank cell = maximum </w:t>
      </w:r>
      <w:r w:rsidR="00B902D0">
        <w:rPr>
          <w:sz w:val="16"/>
          <w:szCs w:val="20"/>
        </w:rPr>
        <w:t>three-</w:t>
      </w:r>
      <w:r w:rsidRPr="00C034BA">
        <w:rPr>
          <w:sz w:val="16"/>
          <w:szCs w:val="20"/>
        </w:rPr>
        <w:t>month average was one or less</w:t>
      </w:r>
    </w:p>
    <w:p w14:paraId="659FD984" w14:textId="492CE39E" w:rsidR="00EB6106" w:rsidRPr="00C034BA" w:rsidRDefault="00EB6106" w:rsidP="00C034BA">
      <w:pPr>
        <w:spacing w:before="0" w:after="0"/>
        <w:rPr>
          <w:sz w:val="16"/>
          <w:szCs w:val="20"/>
        </w:rPr>
      </w:pPr>
      <w:r w:rsidRPr="00C034BA">
        <w:rPr>
          <w:sz w:val="16"/>
          <w:szCs w:val="20"/>
        </w:rPr>
        <w:t>Note: Line graphs represent three-month moving average for the period 1 January 202</w:t>
      </w:r>
      <w:r w:rsidR="00633EC7">
        <w:rPr>
          <w:sz w:val="16"/>
          <w:szCs w:val="20"/>
        </w:rPr>
        <w:t>2</w:t>
      </w:r>
      <w:r w:rsidRPr="00C034BA">
        <w:rPr>
          <w:sz w:val="16"/>
          <w:szCs w:val="20"/>
        </w:rPr>
        <w:t xml:space="preserve"> to 31 December 202</w:t>
      </w:r>
      <w:r w:rsidR="00EA4CB9">
        <w:rPr>
          <w:sz w:val="16"/>
          <w:szCs w:val="20"/>
        </w:rPr>
        <w:t>4</w:t>
      </w:r>
      <w:r w:rsidRPr="00C034BA">
        <w:rPr>
          <w:sz w:val="16"/>
          <w:szCs w:val="20"/>
        </w:rPr>
        <w:t>, for each type (reported alone</w:t>
      </w:r>
      <w:r w:rsidRPr="00C034BA">
        <w:rPr>
          <w:sz w:val="16"/>
          <w:szCs w:val="16"/>
        </w:rPr>
        <w:t xml:space="preserve"> or in combination with another type</w:t>
      </w:r>
      <w:r w:rsidRPr="00C034BA">
        <w:rPr>
          <w:sz w:val="16"/>
          <w:szCs w:val="20"/>
        </w:rPr>
        <w:t>), where maximum monthly average was greater than one.</w:t>
      </w:r>
    </w:p>
    <w:p w14:paraId="40688A46" w14:textId="4AB18915" w:rsidR="00EB6106" w:rsidRDefault="00EB6106" w:rsidP="00EB6106">
      <w:pPr>
        <w:spacing w:after="0"/>
      </w:pPr>
    </w:p>
    <w:p w14:paraId="2F9FEA0A" w14:textId="1A49194D" w:rsidR="00374F69" w:rsidRPr="00ED1B5A" w:rsidRDefault="00374F69" w:rsidP="00EB6106">
      <w:pPr>
        <w:spacing w:after="0"/>
      </w:pPr>
    </w:p>
    <w:p w14:paraId="6456AA37" w14:textId="77777777" w:rsidR="001B1C2C" w:rsidRDefault="00EB6106" w:rsidP="00EF0725">
      <w:pPr>
        <w:pStyle w:val="FigureTitle"/>
        <w:spacing w:after="0"/>
        <w:rPr>
          <w:b w:val="0"/>
          <w:bCs/>
        </w:rPr>
      </w:pPr>
      <w:bookmarkStart w:id="27" w:name="_Hlk32474359"/>
      <w:r w:rsidRPr="00CB2870">
        <w:t>Figure 13:</w:t>
      </w:r>
      <w:r>
        <w:t xml:space="preserve"> </w:t>
      </w:r>
      <w:r w:rsidRPr="001A2B04">
        <w:rPr>
          <w:b w:val="0"/>
          <w:bCs/>
        </w:rPr>
        <w:t xml:space="preserve">Carbapenemase-producing </w:t>
      </w:r>
      <w:r w:rsidRPr="00B23D3A">
        <w:rPr>
          <w:b w:val="0"/>
          <w:bCs/>
          <w:i/>
        </w:rPr>
        <w:t>Enterobacterales</w:t>
      </w:r>
      <w:r w:rsidRPr="001A2B04">
        <w:rPr>
          <w:b w:val="0"/>
          <w:bCs/>
        </w:rPr>
        <w:t>*, number reported</w:t>
      </w:r>
      <w:r w:rsidRPr="00953D69">
        <w:rPr>
          <w:b w:val="0"/>
          <w:bCs/>
        </w:rPr>
        <w:t xml:space="preserve"> to CARAlert </w:t>
      </w:r>
      <w:r w:rsidRPr="001A2B04">
        <w:rPr>
          <w:b w:val="0"/>
          <w:bCs/>
        </w:rPr>
        <w:t xml:space="preserve">by carbapenemase type and specimen type, by state and territory, </w:t>
      </w:r>
      <w:r w:rsidRPr="00605FE8">
        <w:rPr>
          <w:b w:val="0"/>
          <w:bCs/>
        </w:rPr>
        <w:t>202</w:t>
      </w:r>
      <w:r w:rsidR="00EA4CB9">
        <w:rPr>
          <w:b w:val="0"/>
          <w:bCs/>
        </w:rPr>
        <w:t>4</w:t>
      </w:r>
      <w:bookmarkEnd w:id="27"/>
    </w:p>
    <w:p w14:paraId="5AED1721" w14:textId="067E9F0B" w:rsidR="00CF7200" w:rsidRDefault="00CF7200" w:rsidP="00EF0725">
      <w:pPr>
        <w:pStyle w:val="FigureTitle"/>
        <w:spacing w:after="0"/>
        <w:rPr>
          <w:b w:val="0"/>
          <w:bCs/>
        </w:rPr>
      </w:pPr>
      <w:r>
        <w:rPr>
          <w:b w:val="0"/>
          <w:bCs/>
          <w:noProof/>
        </w:rPr>
        <w:drawing>
          <wp:inline distT="0" distB="0" distL="0" distR="0" wp14:anchorId="42A81175" wp14:editId="4F52C95B">
            <wp:extent cx="6118227" cy="3751847"/>
            <wp:effectExtent l="0" t="0" r="0" b="1270"/>
            <wp:docPr id="1625817507" name="Picture 9" descr="Figure 13: Carbapenemase-producing Enterobacterales*, number reported to CARAlert by carbapenemase type and specimen type, by state and territo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17507" name="Picture 9" descr="Figure 13: Carbapenemase-producing Enterobacterales*, number reported to CARAlert by carbapenemase type and specimen type, by state and territory, 2024"/>
                    <pic:cNvPicPr/>
                  </pic:nvPicPr>
                  <pic:blipFill>
                    <a:blip r:embed="rId48"/>
                    <a:stretch>
                      <a:fillRect/>
                    </a:stretch>
                  </pic:blipFill>
                  <pic:spPr>
                    <a:xfrm>
                      <a:off x="0" y="0"/>
                      <a:ext cx="6118227" cy="3751847"/>
                    </a:xfrm>
                    <a:prstGeom prst="rect">
                      <a:avLst/>
                    </a:prstGeom>
                  </pic:spPr>
                </pic:pic>
              </a:graphicData>
            </a:graphic>
          </wp:inline>
        </w:drawing>
      </w:r>
    </w:p>
    <w:p w14:paraId="7BD89A48" w14:textId="4B7BBACD" w:rsidR="00EB6106" w:rsidRPr="00CB2870" w:rsidRDefault="00AD008F" w:rsidP="00AD008F">
      <w:pPr>
        <w:pStyle w:val="FigureTitle"/>
        <w:spacing w:after="0"/>
        <w:ind w:left="284" w:hanging="284"/>
        <w:rPr>
          <w:rFonts w:cs="Arial"/>
          <w:b w:val="0"/>
          <w:iCs/>
          <w:spacing w:val="5"/>
          <w:sz w:val="16"/>
          <w:szCs w:val="16"/>
        </w:rPr>
      </w:pPr>
      <w:r w:rsidRPr="00AD008F">
        <w:rPr>
          <w:rStyle w:val="IntenseReference"/>
          <w:rFonts w:cs="Arial"/>
          <w:bCs w:val="0"/>
          <w:i w:val="0"/>
          <w:iCs/>
          <w:smallCaps w:val="0"/>
          <w:color w:val="auto"/>
          <w:sz w:val="16"/>
          <w:szCs w:val="20"/>
        </w:rPr>
        <w:t>*</w:t>
      </w:r>
      <w:r>
        <w:rPr>
          <w:rStyle w:val="IntenseReference"/>
          <w:rFonts w:cs="Arial"/>
          <w:bCs w:val="0"/>
          <w:i w:val="0"/>
          <w:iCs/>
          <w:smallCaps w:val="0"/>
          <w:color w:val="auto"/>
          <w:sz w:val="16"/>
          <w:szCs w:val="20"/>
        </w:rPr>
        <w:tab/>
      </w:r>
      <w:r w:rsidR="00EB6106" w:rsidRPr="00CB2870">
        <w:rPr>
          <w:rStyle w:val="IntenseReference"/>
          <w:rFonts w:cs="Arial"/>
          <w:bCs w:val="0"/>
          <w:i w:val="0"/>
          <w:iCs/>
          <w:smallCaps w:val="0"/>
          <w:color w:val="auto"/>
          <w:sz w:val="16"/>
          <w:szCs w:val="20"/>
        </w:rPr>
        <w:t>Carbapenemase-producing (n = 1,</w:t>
      </w:r>
      <w:r w:rsidR="00CB2870" w:rsidRPr="00CB2870">
        <w:rPr>
          <w:rStyle w:val="IntenseReference"/>
          <w:rFonts w:cs="Arial"/>
          <w:bCs w:val="0"/>
          <w:i w:val="0"/>
          <w:iCs/>
          <w:smallCaps w:val="0"/>
          <w:color w:val="auto"/>
          <w:sz w:val="16"/>
          <w:szCs w:val="20"/>
        </w:rPr>
        <w:t>41</w:t>
      </w:r>
      <w:r w:rsidR="001B0E25">
        <w:rPr>
          <w:rStyle w:val="IntenseReference"/>
          <w:rFonts w:cs="Arial"/>
          <w:bCs w:val="0"/>
          <w:i w:val="0"/>
          <w:iCs/>
          <w:smallCaps w:val="0"/>
          <w:color w:val="auto"/>
          <w:sz w:val="16"/>
          <w:szCs w:val="20"/>
        </w:rPr>
        <w:t>8</w:t>
      </w:r>
      <w:r w:rsidR="00EB6106" w:rsidRPr="00CB2870">
        <w:rPr>
          <w:rStyle w:val="IntenseReference"/>
          <w:rFonts w:cs="Arial"/>
          <w:bCs w:val="0"/>
          <w:i w:val="0"/>
          <w:iCs/>
          <w:smallCaps w:val="0"/>
          <w:color w:val="auto"/>
          <w:sz w:val="16"/>
          <w:szCs w:val="20"/>
        </w:rPr>
        <w:t>), carbapenemase- and ribosomal methyltransferase-producing (n = 10</w:t>
      </w:r>
      <w:r w:rsidR="00CB2870" w:rsidRPr="00CB2870">
        <w:rPr>
          <w:rStyle w:val="IntenseReference"/>
          <w:rFonts w:cs="Arial"/>
          <w:bCs w:val="0"/>
          <w:i w:val="0"/>
          <w:iCs/>
          <w:smallCaps w:val="0"/>
          <w:color w:val="auto"/>
          <w:sz w:val="16"/>
          <w:szCs w:val="20"/>
        </w:rPr>
        <w:t>7</w:t>
      </w:r>
      <w:r w:rsidR="00EB6106" w:rsidRPr="00CB2870">
        <w:rPr>
          <w:rStyle w:val="IntenseReference"/>
          <w:rFonts w:cs="Arial"/>
          <w:bCs w:val="0"/>
          <w:i w:val="0"/>
          <w:iCs/>
          <w:smallCaps w:val="0"/>
          <w:color w:val="auto"/>
          <w:sz w:val="16"/>
          <w:szCs w:val="20"/>
        </w:rPr>
        <w:t>), carbapenemase-producing plus transmissible colistin resistance (n = </w:t>
      </w:r>
      <w:r w:rsidR="00CB2870" w:rsidRPr="00CB2870">
        <w:rPr>
          <w:rStyle w:val="IntenseReference"/>
          <w:rFonts w:cs="Arial"/>
          <w:bCs w:val="0"/>
          <w:i w:val="0"/>
          <w:iCs/>
          <w:smallCaps w:val="0"/>
          <w:color w:val="auto"/>
          <w:sz w:val="16"/>
          <w:szCs w:val="20"/>
        </w:rPr>
        <w:t>2</w:t>
      </w:r>
      <w:r w:rsidR="00EB6106" w:rsidRPr="00CB2870">
        <w:rPr>
          <w:rStyle w:val="IntenseReference"/>
          <w:rFonts w:cs="Arial"/>
          <w:bCs w:val="0"/>
          <w:i w:val="0"/>
          <w:iCs/>
          <w:smallCaps w:val="0"/>
          <w:color w:val="auto"/>
          <w:sz w:val="16"/>
          <w:szCs w:val="20"/>
        </w:rPr>
        <w:t xml:space="preserve">); </w:t>
      </w:r>
      <w:r w:rsidR="00EB6106" w:rsidRPr="00CB2870">
        <w:rPr>
          <w:rStyle w:val="IntenseReference"/>
          <w:rFonts w:cs="Arial"/>
          <w:bCs w:val="0"/>
          <w:i w:val="0"/>
          <w:iCs/>
          <w:smallCaps w:val="0"/>
          <w:color w:val="auto"/>
          <w:sz w:val="16"/>
          <w:szCs w:val="16"/>
        </w:rPr>
        <w:t xml:space="preserve">Other types: SME (NSW [1]); </w:t>
      </w:r>
      <w:r w:rsidR="00CB2870">
        <w:rPr>
          <w:rStyle w:val="IntenseReference"/>
          <w:rFonts w:cs="Arial"/>
          <w:bCs w:val="0"/>
          <w:i w:val="0"/>
          <w:iCs/>
          <w:smallCaps w:val="0"/>
          <w:color w:val="auto"/>
          <w:sz w:val="16"/>
          <w:szCs w:val="16"/>
        </w:rPr>
        <w:t xml:space="preserve">KPC, </w:t>
      </w:r>
      <w:r w:rsidR="00CB2870" w:rsidRPr="00CB2870">
        <w:rPr>
          <w:rStyle w:val="IntenseReference"/>
          <w:rFonts w:cs="Arial"/>
          <w:bCs w:val="0"/>
          <w:i w:val="0"/>
          <w:iCs/>
          <w:smallCaps w:val="0"/>
          <w:color w:val="auto"/>
          <w:sz w:val="16"/>
          <w:szCs w:val="16"/>
        </w:rPr>
        <w:t>IMP (NSW [1]; KPC, GES (Vic [1]); KPC, NDM, GES (Vic [1]); KPC, NDM</w:t>
      </w:r>
      <w:r w:rsidR="00EB6106" w:rsidRPr="00CB2870">
        <w:rPr>
          <w:rStyle w:val="IntenseReference"/>
          <w:rFonts w:cs="Arial"/>
          <w:bCs w:val="0"/>
          <w:i w:val="0"/>
          <w:iCs/>
          <w:smallCaps w:val="0"/>
          <w:color w:val="auto"/>
          <w:sz w:val="16"/>
          <w:szCs w:val="16"/>
        </w:rPr>
        <w:t>, OXA</w:t>
      </w:r>
      <w:r w:rsidR="00EB6106" w:rsidRPr="00CB2870">
        <w:rPr>
          <w:rStyle w:val="IntenseReference"/>
          <w:rFonts w:cs="Arial"/>
          <w:bCs w:val="0"/>
          <w:i w:val="0"/>
          <w:iCs/>
          <w:smallCaps w:val="0"/>
          <w:color w:val="auto"/>
          <w:sz w:val="16"/>
          <w:szCs w:val="16"/>
        </w:rPr>
        <w:noBreakHyphen/>
        <w:t>48-like (</w:t>
      </w:r>
      <w:r w:rsidR="00CB2870" w:rsidRPr="00CB2870">
        <w:rPr>
          <w:rStyle w:val="IntenseReference"/>
          <w:rFonts w:cs="Arial"/>
          <w:bCs w:val="0"/>
          <w:i w:val="0"/>
          <w:iCs/>
          <w:smallCaps w:val="0"/>
          <w:color w:val="auto"/>
          <w:sz w:val="16"/>
          <w:szCs w:val="16"/>
        </w:rPr>
        <w:t>NSW</w:t>
      </w:r>
      <w:r w:rsidR="00EB6106" w:rsidRPr="00CB2870">
        <w:rPr>
          <w:rStyle w:val="IntenseReference"/>
          <w:rFonts w:cs="Arial"/>
          <w:bCs w:val="0"/>
          <w:i w:val="0"/>
          <w:iCs/>
          <w:smallCaps w:val="0"/>
          <w:color w:val="auto"/>
          <w:sz w:val="16"/>
          <w:szCs w:val="16"/>
        </w:rPr>
        <w:t xml:space="preserve"> [1])</w:t>
      </w:r>
      <w:r w:rsidR="00EB6106" w:rsidRPr="00EA4CB9">
        <w:rPr>
          <w:color w:val="00A79D" w:themeColor="accent6"/>
          <w:highlight w:val="yellow"/>
        </w:rPr>
        <w:br w:type="page"/>
      </w:r>
    </w:p>
    <w:p w14:paraId="53189A19" w14:textId="4D2D165B" w:rsidR="00EB6106" w:rsidRDefault="00EB6106" w:rsidP="00EB6106">
      <w:pPr>
        <w:rPr>
          <w:bCs/>
        </w:rPr>
      </w:pPr>
      <w:r w:rsidRPr="00C04924">
        <w:rPr>
          <w:b/>
          <w:bCs/>
        </w:rPr>
        <w:lastRenderedPageBreak/>
        <w:t>Figure 14</w:t>
      </w:r>
      <w:r w:rsidRPr="00C04924">
        <w:t>:</w:t>
      </w:r>
      <w:r>
        <w:t xml:space="preserve"> </w:t>
      </w:r>
      <w:r w:rsidRPr="009913A0">
        <w:rPr>
          <w:bCs/>
        </w:rPr>
        <w:t xml:space="preserve">Top five carbapenemase-producing </w:t>
      </w:r>
      <w:r w:rsidRPr="00B23D3A">
        <w:rPr>
          <w:bCs/>
          <w:i/>
        </w:rPr>
        <w:t>Enterobacterales</w:t>
      </w:r>
      <w:r w:rsidRPr="009913A0">
        <w:rPr>
          <w:bCs/>
        </w:rPr>
        <w:t xml:space="preserve"> type</w:t>
      </w:r>
      <w:r>
        <w:rPr>
          <w:bCs/>
        </w:rPr>
        <w:t>s</w:t>
      </w:r>
      <w:r w:rsidRPr="009913A0">
        <w:rPr>
          <w:bCs/>
        </w:rPr>
        <w:t xml:space="preserve"> </w:t>
      </w:r>
      <w:r w:rsidRPr="003A2A1E">
        <w:rPr>
          <w:bCs/>
        </w:rPr>
        <w:t>reported to CARAlert</w:t>
      </w:r>
      <w:r w:rsidRPr="009913A0">
        <w:rPr>
          <w:bCs/>
        </w:rPr>
        <w:t xml:space="preserve">, by state and territory, </w:t>
      </w:r>
      <w:r w:rsidRPr="006F72A7">
        <w:rPr>
          <w:bCs/>
        </w:rPr>
        <w:t>20</w:t>
      </w:r>
      <w:r w:rsidRPr="00C466B0">
        <w:rPr>
          <w:bCs/>
        </w:rPr>
        <w:t>17</w:t>
      </w:r>
      <w:r w:rsidRPr="006F72A7">
        <w:rPr>
          <w:bCs/>
        </w:rPr>
        <w:t>–202</w:t>
      </w:r>
      <w:r w:rsidR="00EA4CB9">
        <w:rPr>
          <w:bCs/>
        </w:rPr>
        <w:t>4</w:t>
      </w:r>
    </w:p>
    <w:p w14:paraId="2E14241B" w14:textId="588BDF6B" w:rsidR="00D84721" w:rsidRDefault="00D84721" w:rsidP="00EB6106">
      <w:r>
        <w:rPr>
          <w:noProof/>
        </w:rPr>
        <w:drawing>
          <wp:inline distT="0" distB="0" distL="0" distR="0" wp14:anchorId="0906F0E1" wp14:editId="6B761266">
            <wp:extent cx="6120130" cy="3022600"/>
            <wp:effectExtent l="0" t="0" r="0" b="6350"/>
            <wp:docPr id="1017114002" name="Picture 10" descr="Figure 14: Top five carbapenemase-producing Enterobacterales types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14002" name="Picture 10" descr="Figure 14: Top five carbapenemase-producing Enterobacterales types reported to CARAlert, by state and territory, 2017–2024"/>
                    <pic:cNvPicPr/>
                  </pic:nvPicPr>
                  <pic:blipFill>
                    <a:blip r:embed="rId49"/>
                    <a:stretch>
                      <a:fillRect/>
                    </a:stretch>
                  </pic:blipFill>
                  <pic:spPr>
                    <a:xfrm>
                      <a:off x="0" y="0"/>
                      <a:ext cx="6120130" cy="3022600"/>
                    </a:xfrm>
                    <a:prstGeom prst="rect">
                      <a:avLst/>
                    </a:prstGeom>
                  </pic:spPr>
                </pic:pic>
              </a:graphicData>
            </a:graphic>
          </wp:inline>
        </w:drawing>
      </w:r>
    </w:p>
    <w:p w14:paraId="1B54BD33" w14:textId="77777777" w:rsidR="00374F69" w:rsidRDefault="00374F69" w:rsidP="007D0AD8">
      <w:pPr>
        <w:spacing w:before="0" w:after="0"/>
      </w:pPr>
    </w:p>
    <w:p w14:paraId="612BDEA8" w14:textId="0F4DBD8B" w:rsidR="005A418E" w:rsidRDefault="005A418E" w:rsidP="005A418E">
      <w:pPr>
        <w:rPr>
          <w:bCs/>
        </w:rPr>
      </w:pPr>
      <w:r w:rsidRPr="00A75A79">
        <w:rPr>
          <w:b/>
          <w:bCs/>
        </w:rPr>
        <w:t>Figure 1</w:t>
      </w:r>
      <w:r w:rsidR="00F112E3" w:rsidRPr="00A75A79">
        <w:rPr>
          <w:b/>
          <w:bCs/>
        </w:rPr>
        <w:t>5</w:t>
      </w:r>
      <w:r w:rsidR="00F66484" w:rsidRPr="00A75A79">
        <w:rPr>
          <w:b/>
          <w:bCs/>
        </w:rPr>
        <w:t>:</w:t>
      </w:r>
      <w:r>
        <w:t xml:space="preserve"> </w:t>
      </w:r>
      <w:r>
        <w:rPr>
          <w:bCs/>
        </w:rPr>
        <w:t>C</w:t>
      </w:r>
      <w:r w:rsidRPr="009913A0">
        <w:rPr>
          <w:bCs/>
        </w:rPr>
        <w:t xml:space="preserve">arbapenemase-producing </w:t>
      </w:r>
      <w:r w:rsidRPr="00B23D3A">
        <w:rPr>
          <w:bCs/>
          <w:i/>
        </w:rPr>
        <w:t>Enterobacterales</w:t>
      </w:r>
      <w:r w:rsidRPr="009913A0">
        <w:rPr>
          <w:bCs/>
        </w:rPr>
        <w:t xml:space="preserve"> </w:t>
      </w:r>
      <w:r w:rsidRPr="003A2A1E">
        <w:rPr>
          <w:bCs/>
        </w:rPr>
        <w:t>reported to CARAlert</w:t>
      </w:r>
      <w:r w:rsidRPr="009913A0">
        <w:rPr>
          <w:bCs/>
        </w:rPr>
        <w:t xml:space="preserve">, by </w:t>
      </w:r>
      <w:r w:rsidR="00D139E9">
        <w:rPr>
          <w:bCs/>
        </w:rPr>
        <w:t xml:space="preserve">specimen type and by </w:t>
      </w:r>
      <w:r w:rsidRPr="009913A0">
        <w:rPr>
          <w:bCs/>
        </w:rPr>
        <w:t xml:space="preserve">state and territory, </w:t>
      </w:r>
      <w:r w:rsidRPr="006F72A7">
        <w:rPr>
          <w:bCs/>
        </w:rPr>
        <w:t>20</w:t>
      </w:r>
      <w:r w:rsidRPr="00C466B0">
        <w:rPr>
          <w:bCs/>
        </w:rPr>
        <w:t>17</w:t>
      </w:r>
      <w:r w:rsidRPr="006F72A7">
        <w:rPr>
          <w:bCs/>
        </w:rPr>
        <w:t>–202</w:t>
      </w:r>
      <w:r w:rsidR="00EA4CB9">
        <w:rPr>
          <w:bCs/>
        </w:rPr>
        <w:t>4</w:t>
      </w:r>
    </w:p>
    <w:p w14:paraId="07CF1113" w14:textId="6F9C050B" w:rsidR="0082214B" w:rsidRDefault="0082214B" w:rsidP="005A418E">
      <w:r>
        <w:rPr>
          <w:noProof/>
        </w:rPr>
        <w:drawing>
          <wp:inline distT="0" distB="0" distL="0" distR="0" wp14:anchorId="4F7A75D9" wp14:editId="528B2232">
            <wp:extent cx="6120130" cy="3285490"/>
            <wp:effectExtent l="0" t="0" r="0" b="0"/>
            <wp:docPr id="1475010564" name="Picture 11" descr="Figure 15: Carbapenemase-producing Enterobacterales reported to CARAlert, by specimen type and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10564" name="Picture 11" descr="Figure 15: Carbapenemase-producing Enterobacterales reported to CARAlert, by specimen type and by state and territory, 2017–2024"/>
                    <pic:cNvPicPr/>
                  </pic:nvPicPr>
                  <pic:blipFill>
                    <a:blip r:embed="rId50"/>
                    <a:stretch>
                      <a:fillRect/>
                    </a:stretch>
                  </pic:blipFill>
                  <pic:spPr>
                    <a:xfrm>
                      <a:off x="0" y="0"/>
                      <a:ext cx="6120130" cy="3285490"/>
                    </a:xfrm>
                    <a:prstGeom prst="rect">
                      <a:avLst/>
                    </a:prstGeom>
                  </pic:spPr>
                </pic:pic>
              </a:graphicData>
            </a:graphic>
          </wp:inline>
        </w:drawing>
      </w:r>
    </w:p>
    <w:p w14:paraId="4819E61B" w14:textId="79098B5E" w:rsidR="007A5982" w:rsidRPr="007A5982" w:rsidRDefault="007A5982" w:rsidP="007D0AD8">
      <w:pPr>
        <w:spacing w:before="0" w:after="0"/>
        <w:rPr>
          <w:rStyle w:val="IntenseReference"/>
          <w:rFonts w:cs="Arial"/>
          <w:b w:val="0"/>
          <w:bCs w:val="0"/>
          <w:i w:val="0"/>
          <w:iCs/>
          <w:smallCaps w:val="0"/>
          <w:color w:val="auto"/>
          <w:sz w:val="16"/>
          <w:szCs w:val="16"/>
        </w:rPr>
      </w:pPr>
      <w:r w:rsidRPr="007A5982">
        <w:rPr>
          <w:rStyle w:val="IntenseReference"/>
          <w:rFonts w:cs="Arial"/>
          <w:b w:val="0"/>
          <w:bCs w:val="0"/>
          <w:i w:val="0"/>
          <w:iCs/>
          <w:smallCaps w:val="0"/>
          <w:color w:val="auto"/>
          <w:sz w:val="16"/>
          <w:szCs w:val="16"/>
        </w:rPr>
        <w:t xml:space="preserve">Note: Crude rate based on mid-year population for each State and Territory (available at </w:t>
      </w:r>
      <w:hyperlink r:id="rId51" w:history="1">
        <w:r w:rsidRPr="00233DC6">
          <w:rPr>
            <w:rStyle w:val="Hyperlink"/>
            <w:color w:val="005370"/>
            <w:sz w:val="16"/>
            <w:szCs w:val="16"/>
          </w:rPr>
          <w:t>National, state and territory population | Australian Bureau of Statistics</w:t>
        </w:r>
      </w:hyperlink>
      <w:r w:rsidRPr="007A5982">
        <w:rPr>
          <w:sz w:val="16"/>
          <w:szCs w:val="16"/>
        </w:rPr>
        <w:t>)</w:t>
      </w:r>
    </w:p>
    <w:p w14:paraId="2E535D9A" w14:textId="3BFBDB53" w:rsidR="00EB6106" w:rsidRDefault="00EB6106" w:rsidP="007D0AD8">
      <w:pPr>
        <w:spacing w:before="0" w:after="0"/>
      </w:pPr>
      <w:r>
        <w:br w:type="page"/>
      </w:r>
    </w:p>
    <w:p w14:paraId="4F3AB67C" w14:textId="5A44C5EA" w:rsidR="00EB6106" w:rsidRDefault="00EB6106" w:rsidP="00F43B89">
      <w:pPr>
        <w:pStyle w:val="FigureTitle"/>
        <w:spacing w:after="60"/>
      </w:pPr>
      <w:r w:rsidRPr="008F76E6">
        <w:lastRenderedPageBreak/>
        <w:t>Table 4:</w:t>
      </w:r>
      <w:r>
        <w:t xml:space="preserve"> </w:t>
      </w:r>
      <w:r w:rsidRPr="00A24441">
        <w:rPr>
          <w:b w:val="0"/>
          <w:bCs/>
        </w:rPr>
        <w:t xml:space="preserve">Top </w:t>
      </w:r>
      <w:r>
        <w:rPr>
          <w:b w:val="0"/>
          <w:bCs/>
        </w:rPr>
        <w:t>five</w:t>
      </w:r>
      <w:r w:rsidRPr="00A24441">
        <w:rPr>
          <w:b w:val="0"/>
          <w:bCs/>
        </w:rPr>
        <w:t xml:space="preserve"> carbapenemase types from </w:t>
      </w:r>
      <w:r w:rsidRPr="00B23D3A">
        <w:rPr>
          <w:b w:val="0"/>
          <w:bCs/>
          <w:i/>
        </w:rPr>
        <w:t>Enterobacterales</w:t>
      </w:r>
      <w:r w:rsidRPr="00AF0035">
        <w:rPr>
          <w:b w:val="0"/>
          <w:bCs/>
          <w:iCs/>
        </w:rPr>
        <w:t>*</w:t>
      </w:r>
      <w:r w:rsidRPr="00A24441">
        <w:rPr>
          <w:b w:val="0"/>
          <w:bCs/>
        </w:rPr>
        <w:t>, number reported</w:t>
      </w:r>
      <w:r w:rsidRPr="003A2A1E">
        <w:rPr>
          <w:b w:val="0"/>
          <w:bCs/>
        </w:rPr>
        <w:t xml:space="preserve"> to CARAlert </w:t>
      </w:r>
      <w:r w:rsidRPr="00A24441">
        <w:rPr>
          <w:b w:val="0"/>
          <w:bCs/>
        </w:rPr>
        <w:t xml:space="preserve">by setting, state and territory, </w:t>
      </w:r>
      <w:r w:rsidRPr="00016D9A">
        <w:rPr>
          <w:b w:val="0"/>
          <w:bCs/>
        </w:rPr>
        <w:t>202</w:t>
      </w:r>
      <w:r w:rsidR="00EA4CB9">
        <w:rPr>
          <w:b w:val="0"/>
          <w:bCs/>
        </w:rPr>
        <w:t>4</w:t>
      </w:r>
    </w:p>
    <w:tbl>
      <w:tblPr>
        <w:tblStyle w:val="TableGrid"/>
        <w:tblpPr w:leftFromText="180" w:rightFromText="180" w:vertAnchor="text" w:tblpY="1"/>
        <w:tblOverlap w:val="never"/>
        <w:tblW w:w="4975"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4"/>
        <w:tblDescription w:val="Table 4: Top five carbapenemase types from Enterobacterales*, number reported to CARAlert by setting, state and territory, 2024"/>
      </w:tblPr>
      <w:tblGrid>
        <w:gridCol w:w="1696"/>
        <w:gridCol w:w="1648"/>
        <w:gridCol w:w="671"/>
        <w:gridCol w:w="671"/>
        <w:gridCol w:w="671"/>
        <w:gridCol w:w="671"/>
        <w:gridCol w:w="671"/>
        <w:gridCol w:w="671"/>
        <w:gridCol w:w="671"/>
        <w:gridCol w:w="680"/>
        <w:gridCol w:w="863"/>
      </w:tblGrid>
      <w:tr w:rsidR="00EB6106" w:rsidRPr="006D090A" w14:paraId="78F7BD75" w14:textId="77777777" w:rsidTr="00233DC6">
        <w:trPr>
          <w:cnfStyle w:val="100000000000" w:firstRow="1" w:lastRow="0" w:firstColumn="0" w:lastColumn="0" w:oddVBand="0" w:evenVBand="0" w:oddHBand="0" w:evenHBand="0" w:firstRowFirstColumn="0" w:firstRowLastColumn="0" w:lastRowFirstColumn="0" w:lastRowLastColumn="0"/>
          <w:trHeight w:val="227"/>
        </w:trPr>
        <w:tc>
          <w:tcPr>
            <w:tcW w:w="885" w:type="pct"/>
            <w:vMerge w:val="restart"/>
            <w:tcBorders>
              <w:top w:val="single" w:sz="4" w:space="0" w:color="auto"/>
              <w:left w:val="single" w:sz="2" w:space="0" w:color="auto"/>
              <w:bottom w:val="nil"/>
              <w:right w:val="single" w:sz="2" w:space="0" w:color="auto"/>
            </w:tcBorders>
            <w:shd w:val="clear" w:color="auto" w:fill="86D3F2"/>
            <w:vAlign w:val="bottom"/>
          </w:tcPr>
          <w:p w14:paraId="1A778F36" w14:textId="77777777" w:rsidR="00EB6106" w:rsidRPr="006D090A" w:rsidRDefault="00EB6106" w:rsidP="006D090A">
            <w:pPr>
              <w:spacing w:before="0" w:after="0"/>
              <w:contextualSpacing/>
              <w:rPr>
                <w:rFonts w:cstheme="minorHAnsi"/>
                <w:szCs w:val="20"/>
              </w:rPr>
            </w:pPr>
            <w:r w:rsidRPr="006D090A">
              <w:rPr>
                <w:rFonts w:cstheme="minorHAnsi"/>
                <w:szCs w:val="20"/>
              </w:rPr>
              <w:t>Carbapenemase type</w:t>
            </w:r>
            <w:r w:rsidRPr="006D090A">
              <w:rPr>
                <w:rFonts w:ascii="Dubai" w:hAnsi="Dubai" w:cs="Dubai"/>
                <w:szCs w:val="20"/>
                <w:vertAlign w:val="superscript"/>
              </w:rPr>
              <w:t>†</w:t>
            </w:r>
          </w:p>
        </w:tc>
        <w:tc>
          <w:tcPr>
            <w:tcW w:w="860" w:type="pct"/>
            <w:tcBorders>
              <w:top w:val="single" w:sz="4" w:space="0" w:color="auto"/>
              <w:left w:val="single" w:sz="2" w:space="0" w:color="auto"/>
              <w:bottom w:val="nil"/>
              <w:right w:val="single" w:sz="2" w:space="0" w:color="auto"/>
            </w:tcBorders>
            <w:shd w:val="clear" w:color="auto" w:fill="86D3F2"/>
            <w:vAlign w:val="center"/>
          </w:tcPr>
          <w:p w14:paraId="77BDCE20" w14:textId="77777777" w:rsidR="00EB6106" w:rsidRPr="006D090A" w:rsidRDefault="00EB6106" w:rsidP="006D090A">
            <w:pPr>
              <w:spacing w:before="0" w:after="0"/>
              <w:contextualSpacing/>
              <w:rPr>
                <w:rFonts w:cstheme="minorHAnsi"/>
                <w:b w:val="0"/>
                <w:szCs w:val="20"/>
              </w:rPr>
            </w:pPr>
          </w:p>
        </w:tc>
        <w:tc>
          <w:tcPr>
            <w:tcW w:w="2805" w:type="pct"/>
            <w:gridSpan w:val="8"/>
            <w:tcBorders>
              <w:top w:val="single" w:sz="4" w:space="0" w:color="auto"/>
              <w:left w:val="single" w:sz="2" w:space="0" w:color="auto"/>
              <w:bottom w:val="single" w:sz="4" w:space="0" w:color="auto"/>
              <w:right w:val="single" w:sz="2" w:space="0" w:color="auto"/>
            </w:tcBorders>
            <w:shd w:val="clear" w:color="auto" w:fill="86D3F2"/>
            <w:vAlign w:val="center"/>
          </w:tcPr>
          <w:p w14:paraId="479994B7" w14:textId="77777777" w:rsidR="00EB6106" w:rsidRPr="006D090A" w:rsidRDefault="00EB6106" w:rsidP="006D090A">
            <w:pPr>
              <w:spacing w:before="0" w:after="0"/>
              <w:contextualSpacing/>
              <w:jc w:val="center"/>
              <w:rPr>
                <w:rFonts w:cstheme="minorHAnsi"/>
                <w:szCs w:val="20"/>
              </w:rPr>
            </w:pPr>
            <w:r w:rsidRPr="006D090A">
              <w:rPr>
                <w:rFonts w:cstheme="minorHAnsi"/>
                <w:szCs w:val="20"/>
              </w:rPr>
              <w:t>State or territory</w:t>
            </w:r>
          </w:p>
        </w:tc>
        <w:tc>
          <w:tcPr>
            <w:tcW w:w="450" w:type="pct"/>
            <w:tcBorders>
              <w:top w:val="single" w:sz="4" w:space="0" w:color="auto"/>
              <w:left w:val="single" w:sz="2" w:space="0" w:color="auto"/>
              <w:bottom w:val="nil"/>
              <w:right w:val="single" w:sz="2" w:space="0" w:color="auto"/>
            </w:tcBorders>
            <w:shd w:val="clear" w:color="auto" w:fill="86D3F2"/>
          </w:tcPr>
          <w:p w14:paraId="69EB0A51" w14:textId="77777777" w:rsidR="00EB6106" w:rsidRPr="006D090A" w:rsidRDefault="00EB6106" w:rsidP="006D090A">
            <w:pPr>
              <w:spacing w:before="0" w:after="0"/>
              <w:contextualSpacing/>
              <w:rPr>
                <w:rFonts w:cstheme="minorHAnsi"/>
                <w:b w:val="0"/>
                <w:szCs w:val="20"/>
              </w:rPr>
            </w:pPr>
          </w:p>
        </w:tc>
      </w:tr>
      <w:tr w:rsidR="00BF327E" w:rsidRPr="006D090A" w14:paraId="3151F27D" w14:textId="77777777" w:rsidTr="00233DC6">
        <w:trPr>
          <w:trHeight w:val="227"/>
        </w:trPr>
        <w:tc>
          <w:tcPr>
            <w:tcW w:w="885" w:type="pct"/>
            <w:vMerge/>
            <w:tcBorders>
              <w:top w:val="nil"/>
              <w:left w:val="single" w:sz="2" w:space="0" w:color="auto"/>
              <w:bottom w:val="single" w:sz="4" w:space="0" w:color="auto"/>
              <w:right w:val="single" w:sz="2" w:space="0" w:color="auto"/>
            </w:tcBorders>
            <w:shd w:val="clear" w:color="auto" w:fill="86D3F2"/>
            <w:vAlign w:val="center"/>
          </w:tcPr>
          <w:p w14:paraId="532C3141" w14:textId="77777777" w:rsidR="00EB6106" w:rsidRPr="006D090A" w:rsidRDefault="00EB6106" w:rsidP="006D090A">
            <w:pPr>
              <w:spacing w:before="0" w:after="0"/>
              <w:contextualSpacing/>
              <w:rPr>
                <w:rFonts w:cstheme="minorHAnsi"/>
                <w:szCs w:val="20"/>
              </w:rPr>
            </w:pPr>
          </w:p>
        </w:tc>
        <w:tc>
          <w:tcPr>
            <w:tcW w:w="860" w:type="pct"/>
            <w:tcBorders>
              <w:top w:val="nil"/>
              <w:left w:val="single" w:sz="2" w:space="0" w:color="auto"/>
              <w:bottom w:val="single" w:sz="4" w:space="0" w:color="auto"/>
              <w:right w:val="single" w:sz="2" w:space="0" w:color="auto"/>
            </w:tcBorders>
            <w:shd w:val="clear" w:color="auto" w:fill="86D3F2"/>
            <w:vAlign w:val="center"/>
          </w:tcPr>
          <w:p w14:paraId="616A7F46" w14:textId="77777777" w:rsidR="00EB6106" w:rsidRPr="006D090A" w:rsidRDefault="00EB6106" w:rsidP="006D090A">
            <w:pPr>
              <w:spacing w:before="0" w:after="0"/>
              <w:contextualSpacing/>
              <w:rPr>
                <w:rFonts w:cstheme="minorHAnsi"/>
                <w:b/>
                <w:color w:val="000000"/>
                <w:szCs w:val="20"/>
              </w:rPr>
            </w:pPr>
            <w:r w:rsidRPr="006D090A">
              <w:rPr>
                <w:rFonts w:cstheme="minorHAnsi"/>
                <w:b/>
                <w:szCs w:val="20"/>
              </w:rPr>
              <w:t>Setting</w:t>
            </w:r>
          </w:p>
        </w:tc>
        <w:tc>
          <w:tcPr>
            <w:tcW w:w="350" w:type="pct"/>
            <w:tcBorders>
              <w:top w:val="single" w:sz="4" w:space="0" w:color="auto"/>
              <w:left w:val="single" w:sz="2" w:space="0" w:color="auto"/>
              <w:bottom w:val="single" w:sz="4" w:space="0" w:color="auto"/>
            </w:tcBorders>
            <w:shd w:val="clear" w:color="auto" w:fill="86D3F2"/>
            <w:vAlign w:val="center"/>
          </w:tcPr>
          <w:p w14:paraId="4DA19983"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NSW</w:t>
            </w:r>
          </w:p>
        </w:tc>
        <w:tc>
          <w:tcPr>
            <w:tcW w:w="350" w:type="pct"/>
            <w:tcBorders>
              <w:top w:val="single" w:sz="4" w:space="0" w:color="auto"/>
              <w:bottom w:val="single" w:sz="4" w:space="0" w:color="auto"/>
            </w:tcBorders>
            <w:shd w:val="clear" w:color="auto" w:fill="86D3F2"/>
            <w:vAlign w:val="center"/>
          </w:tcPr>
          <w:p w14:paraId="4B8B24CF"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Vic</w:t>
            </w:r>
          </w:p>
        </w:tc>
        <w:tc>
          <w:tcPr>
            <w:tcW w:w="350" w:type="pct"/>
            <w:tcBorders>
              <w:top w:val="single" w:sz="4" w:space="0" w:color="auto"/>
              <w:bottom w:val="single" w:sz="4" w:space="0" w:color="auto"/>
            </w:tcBorders>
            <w:shd w:val="clear" w:color="auto" w:fill="86D3F2"/>
            <w:vAlign w:val="center"/>
          </w:tcPr>
          <w:p w14:paraId="340FFA75"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Qld</w:t>
            </w:r>
          </w:p>
        </w:tc>
        <w:tc>
          <w:tcPr>
            <w:tcW w:w="350" w:type="pct"/>
            <w:tcBorders>
              <w:top w:val="single" w:sz="4" w:space="0" w:color="auto"/>
              <w:bottom w:val="single" w:sz="4" w:space="0" w:color="auto"/>
            </w:tcBorders>
            <w:shd w:val="clear" w:color="auto" w:fill="86D3F2"/>
            <w:vAlign w:val="center"/>
          </w:tcPr>
          <w:p w14:paraId="64082B80"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SA</w:t>
            </w:r>
          </w:p>
        </w:tc>
        <w:tc>
          <w:tcPr>
            <w:tcW w:w="350" w:type="pct"/>
            <w:tcBorders>
              <w:top w:val="single" w:sz="4" w:space="0" w:color="auto"/>
              <w:bottom w:val="single" w:sz="4" w:space="0" w:color="auto"/>
            </w:tcBorders>
            <w:shd w:val="clear" w:color="auto" w:fill="86D3F2"/>
            <w:vAlign w:val="center"/>
          </w:tcPr>
          <w:p w14:paraId="2879B4E7"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WA</w:t>
            </w:r>
          </w:p>
        </w:tc>
        <w:tc>
          <w:tcPr>
            <w:tcW w:w="350" w:type="pct"/>
            <w:tcBorders>
              <w:top w:val="single" w:sz="4" w:space="0" w:color="auto"/>
              <w:bottom w:val="single" w:sz="4" w:space="0" w:color="auto"/>
            </w:tcBorders>
            <w:shd w:val="clear" w:color="auto" w:fill="86D3F2"/>
            <w:vAlign w:val="center"/>
          </w:tcPr>
          <w:p w14:paraId="601DCEDE"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Tas</w:t>
            </w:r>
          </w:p>
        </w:tc>
        <w:tc>
          <w:tcPr>
            <w:tcW w:w="350" w:type="pct"/>
            <w:tcBorders>
              <w:top w:val="single" w:sz="4" w:space="0" w:color="auto"/>
              <w:bottom w:val="single" w:sz="4" w:space="0" w:color="auto"/>
            </w:tcBorders>
            <w:shd w:val="clear" w:color="auto" w:fill="86D3F2"/>
            <w:vAlign w:val="center"/>
          </w:tcPr>
          <w:p w14:paraId="72960964"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NT</w:t>
            </w:r>
          </w:p>
        </w:tc>
        <w:tc>
          <w:tcPr>
            <w:tcW w:w="355" w:type="pct"/>
            <w:tcBorders>
              <w:top w:val="single" w:sz="4" w:space="0" w:color="auto"/>
              <w:bottom w:val="single" w:sz="4" w:space="0" w:color="auto"/>
              <w:right w:val="single" w:sz="2" w:space="0" w:color="auto"/>
            </w:tcBorders>
            <w:shd w:val="clear" w:color="auto" w:fill="86D3F2"/>
            <w:vAlign w:val="center"/>
          </w:tcPr>
          <w:p w14:paraId="00F32D01"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ACT</w:t>
            </w:r>
          </w:p>
        </w:tc>
        <w:tc>
          <w:tcPr>
            <w:tcW w:w="450" w:type="pct"/>
            <w:tcBorders>
              <w:top w:val="nil"/>
              <w:left w:val="single" w:sz="2" w:space="0" w:color="auto"/>
              <w:bottom w:val="single" w:sz="4" w:space="0" w:color="auto"/>
              <w:right w:val="single" w:sz="2" w:space="0" w:color="auto"/>
            </w:tcBorders>
            <w:shd w:val="clear" w:color="auto" w:fill="86D3F2"/>
          </w:tcPr>
          <w:p w14:paraId="0C123398"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Total</w:t>
            </w:r>
          </w:p>
        </w:tc>
      </w:tr>
      <w:tr w:rsidR="00BF327E" w:rsidRPr="006D090A" w14:paraId="1E6C704D" w14:textId="77777777" w:rsidTr="00233DC6">
        <w:trPr>
          <w:trHeight w:val="227"/>
        </w:trPr>
        <w:tc>
          <w:tcPr>
            <w:tcW w:w="885" w:type="pct"/>
            <w:vMerge w:val="restart"/>
            <w:tcBorders>
              <w:top w:val="single" w:sz="4" w:space="0" w:color="auto"/>
              <w:left w:val="single" w:sz="2" w:space="0" w:color="auto"/>
              <w:right w:val="single" w:sz="2" w:space="0" w:color="auto"/>
            </w:tcBorders>
          </w:tcPr>
          <w:p w14:paraId="2FD06118" w14:textId="64EB37C6" w:rsidR="00CD0018" w:rsidRPr="006D090A" w:rsidRDefault="00CD0018" w:rsidP="00CD0018">
            <w:pPr>
              <w:spacing w:before="0" w:after="0"/>
              <w:contextualSpacing/>
              <w:rPr>
                <w:rFonts w:cstheme="minorHAnsi"/>
                <w:szCs w:val="20"/>
              </w:rPr>
            </w:pPr>
            <w:r>
              <w:rPr>
                <w:rFonts w:cstheme="minorHAnsi"/>
                <w:szCs w:val="20"/>
              </w:rPr>
              <w:t>NDM</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68298FF9" w14:textId="77777777" w:rsidR="00CD0018" w:rsidRPr="00233DC6" w:rsidRDefault="00CD0018" w:rsidP="00CD0018">
            <w:pPr>
              <w:spacing w:before="0" w:after="0"/>
              <w:contextualSpacing/>
              <w:rPr>
                <w:rFonts w:cstheme="minorHAnsi"/>
                <w:b/>
                <w:color w:val="000000"/>
                <w:szCs w:val="20"/>
              </w:rPr>
            </w:pPr>
            <w:r w:rsidRPr="00233DC6">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vAlign w:val="center"/>
          </w:tcPr>
          <w:p w14:paraId="1D853922" w14:textId="5553CF6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176</w:t>
            </w:r>
          </w:p>
        </w:tc>
        <w:tc>
          <w:tcPr>
            <w:tcW w:w="350" w:type="pct"/>
            <w:tcBorders>
              <w:top w:val="single" w:sz="4" w:space="0" w:color="auto"/>
              <w:bottom w:val="single" w:sz="2" w:space="0" w:color="BFBFBF" w:themeColor="background1" w:themeShade="BF"/>
            </w:tcBorders>
            <w:shd w:val="clear" w:color="auto" w:fill="C2E9F8"/>
            <w:vAlign w:val="center"/>
          </w:tcPr>
          <w:p w14:paraId="1AED9E47" w14:textId="1DAC1249"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265</w:t>
            </w:r>
          </w:p>
        </w:tc>
        <w:tc>
          <w:tcPr>
            <w:tcW w:w="350" w:type="pct"/>
            <w:tcBorders>
              <w:top w:val="single" w:sz="4" w:space="0" w:color="auto"/>
              <w:bottom w:val="single" w:sz="2" w:space="0" w:color="BFBFBF" w:themeColor="background1" w:themeShade="BF"/>
            </w:tcBorders>
            <w:shd w:val="clear" w:color="auto" w:fill="C2E9F8"/>
            <w:vAlign w:val="center"/>
          </w:tcPr>
          <w:p w14:paraId="28DDC3DD" w14:textId="3AFA434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68</w:t>
            </w:r>
          </w:p>
        </w:tc>
        <w:tc>
          <w:tcPr>
            <w:tcW w:w="350" w:type="pct"/>
            <w:tcBorders>
              <w:top w:val="single" w:sz="4" w:space="0" w:color="auto"/>
              <w:bottom w:val="single" w:sz="2" w:space="0" w:color="BFBFBF" w:themeColor="background1" w:themeShade="BF"/>
            </w:tcBorders>
            <w:shd w:val="clear" w:color="auto" w:fill="C2E9F8"/>
            <w:vAlign w:val="center"/>
          </w:tcPr>
          <w:p w14:paraId="5EAFC65B" w14:textId="26D6C85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49</w:t>
            </w:r>
          </w:p>
        </w:tc>
        <w:tc>
          <w:tcPr>
            <w:tcW w:w="350" w:type="pct"/>
            <w:tcBorders>
              <w:top w:val="single" w:sz="4" w:space="0" w:color="auto"/>
              <w:bottom w:val="single" w:sz="2" w:space="0" w:color="BFBFBF" w:themeColor="background1" w:themeShade="BF"/>
            </w:tcBorders>
            <w:shd w:val="clear" w:color="auto" w:fill="C2E9F8"/>
            <w:vAlign w:val="center"/>
          </w:tcPr>
          <w:p w14:paraId="18597F6E" w14:textId="36B310C8"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23</w:t>
            </w:r>
          </w:p>
        </w:tc>
        <w:tc>
          <w:tcPr>
            <w:tcW w:w="350" w:type="pct"/>
            <w:tcBorders>
              <w:top w:val="single" w:sz="4" w:space="0" w:color="auto"/>
              <w:bottom w:val="single" w:sz="2" w:space="0" w:color="BFBFBF" w:themeColor="background1" w:themeShade="BF"/>
            </w:tcBorders>
            <w:shd w:val="clear" w:color="auto" w:fill="C2E9F8"/>
            <w:vAlign w:val="center"/>
          </w:tcPr>
          <w:p w14:paraId="3C7A67CB" w14:textId="6664E04B"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11</w:t>
            </w:r>
          </w:p>
        </w:tc>
        <w:tc>
          <w:tcPr>
            <w:tcW w:w="350" w:type="pct"/>
            <w:tcBorders>
              <w:top w:val="single" w:sz="4" w:space="0" w:color="auto"/>
              <w:bottom w:val="single" w:sz="2" w:space="0" w:color="BFBFBF" w:themeColor="background1" w:themeShade="BF"/>
            </w:tcBorders>
            <w:shd w:val="clear" w:color="auto" w:fill="C2E9F8"/>
            <w:vAlign w:val="center"/>
          </w:tcPr>
          <w:p w14:paraId="3EEC9F80" w14:textId="0A37DA55"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8</w:t>
            </w:r>
          </w:p>
        </w:tc>
        <w:tc>
          <w:tcPr>
            <w:tcW w:w="355" w:type="pct"/>
            <w:tcBorders>
              <w:top w:val="single" w:sz="4" w:space="0" w:color="auto"/>
              <w:bottom w:val="single" w:sz="2" w:space="0" w:color="BFBFBF" w:themeColor="background1" w:themeShade="BF"/>
              <w:right w:val="single" w:sz="2" w:space="0" w:color="auto"/>
            </w:tcBorders>
            <w:shd w:val="clear" w:color="auto" w:fill="C2E9F8"/>
            <w:vAlign w:val="center"/>
          </w:tcPr>
          <w:p w14:paraId="16AFD9A7" w14:textId="22FAC0C4"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w:t>
            </w:r>
          </w:p>
        </w:tc>
        <w:tc>
          <w:tcPr>
            <w:tcW w:w="45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733DA193" w14:textId="10F55548"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603</w:t>
            </w:r>
          </w:p>
        </w:tc>
      </w:tr>
      <w:tr w:rsidR="00CD0018" w:rsidRPr="006D090A" w14:paraId="4A844EE5" w14:textId="77777777" w:rsidTr="008F76E6">
        <w:trPr>
          <w:trHeight w:val="227"/>
        </w:trPr>
        <w:tc>
          <w:tcPr>
            <w:tcW w:w="885" w:type="pct"/>
            <w:vMerge/>
            <w:tcBorders>
              <w:left w:val="single" w:sz="2" w:space="0" w:color="auto"/>
              <w:right w:val="single" w:sz="2" w:space="0" w:color="auto"/>
            </w:tcBorders>
          </w:tcPr>
          <w:p w14:paraId="411D0307"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10A0135"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47DD03AD" w14:textId="6A9B922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137</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4E2F13F" w14:textId="3A15A6A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158</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14DB8DC" w14:textId="693C61A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DB98186" w14:textId="0980CDF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0AAD4F7" w14:textId="76E9517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4B8AEC5" w14:textId="3BBDBA8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2C158766" w14:textId="795DB47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w:t>
            </w:r>
          </w:p>
        </w:tc>
        <w:tc>
          <w:tcPr>
            <w:tcW w:w="35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50F80C23" w14:textId="2D031E0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6F68620" w14:textId="227DF3E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406</w:t>
            </w:r>
          </w:p>
        </w:tc>
      </w:tr>
      <w:tr w:rsidR="00CD0018" w:rsidRPr="006D090A" w14:paraId="7DEDFFD9" w14:textId="77777777" w:rsidTr="008F76E6">
        <w:trPr>
          <w:trHeight w:val="227"/>
        </w:trPr>
        <w:tc>
          <w:tcPr>
            <w:tcW w:w="885" w:type="pct"/>
            <w:vMerge/>
            <w:tcBorders>
              <w:left w:val="single" w:sz="2" w:space="0" w:color="auto"/>
              <w:right w:val="single" w:sz="2" w:space="0" w:color="auto"/>
            </w:tcBorders>
          </w:tcPr>
          <w:p w14:paraId="50D375CA"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B5AB4FA"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41DDB88E" w14:textId="45179DD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1FE0257" w14:textId="6F6C1EA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8ACACE1" w14:textId="32CDE59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711585" w14:textId="5F52C63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4536ABB" w14:textId="3C99F27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F32527C" w14:textId="2BA401B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89354FC" w14:textId="0AB7516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57301DCA" w14:textId="7A2AFDD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6BF3AAD8" w14:textId="7F0B773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19</w:t>
            </w:r>
          </w:p>
        </w:tc>
      </w:tr>
      <w:tr w:rsidR="00CD0018" w:rsidRPr="006D090A" w14:paraId="10A00C19" w14:textId="77777777" w:rsidTr="008F76E6">
        <w:trPr>
          <w:trHeight w:val="227"/>
        </w:trPr>
        <w:tc>
          <w:tcPr>
            <w:tcW w:w="885" w:type="pct"/>
            <w:vMerge/>
            <w:tcBorders>
              <w:left w:val="single" w:sz="2" w:space="0" w:color="auto"/>
              <w:right w:val="single" w:sz="2" w:space="0" w:color="auto"/>
            </w:tcBorders>
          </w:tcPr>
          <w:p w14:paraId="2E7D30E1"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3C8E3C2"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1CD64FE9" w14:textId="3FB1B28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C46D97" w14:textId="0CD5B28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EAD32CA" w14:textId="16B9ADD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5824FAB" w14:textId="2459DF7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3371641" w14:textId="6F02715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5DB239" w14:textId="01F07F8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C8B2327" w14:textId="4AF17FB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10D05EF8" w14:textId="5ADF200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4D814BB" w14:textId="651E906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r>
      <w:tr w:rsidR="00CD0018" w:rsidRPr="006D090A" w14:paraId="2B9AFA83" w14:textId="77777777" w:rsidTr="008F76E6">
        <w:trPr>
          <w:trHeight w:val="227"/>
        </w:trPr>
        <w:tc>
          <w:tcPr>
            <w:tcW w:w="885" w:type="pct"/>
            <w:vMerge/>
            <w:tcBorders>
              <w:left w:val="single" w:sz="2" w:space="0" w:color="auto"/>
              <w:right w:val="single" w:sz="2" w:space="0" w:color="auto"/>
            </w:tcBorders>
          </w:tcPr>
          <w:p w14:paraId="66FCDD77"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DC91BE3"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773F9E64" w14:textId="1CD00ED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EAC54BE" w14:textId="7F16B04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88</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43BE4F4" w14:textId="7233CB5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9</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8CB15A4" w14:textId="1DC5543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20A2CD8" w14:textId="41D5C75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B66FC09" w14:textId="55F9677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8DFCD80" w14:textId="70D4AE6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5CDB6504" w14:textId="39940F4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67BF2929" w14:textId="3F72B2C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150</w:t>
            </w:r>
          </w:p>
        </w:tc>
      </w:tr>
      <w:tr w:rsidR="00CD0018" w:rsidRPr="006D090A" w14:paraId="400CE2B9" w14:textId="77777777" w:rsidTr="008F76E6">
        <w:trPr>
          <w:trHeight w:val="227"/>
        </w:trPr>
        <w:tc>
          <w:tcPr>
            <w:tcW w:w="885" w:type="pct"/>
            <w:vMerge/>
            <w:tcBorders>
              <w:left w:val="single" w:sz="2" w:space="0" w:color="auto"/>
              <w:bottom w:val="single" w:sz="4" w:space="0" w:color="auto"/>
              <w:right w:val="single" w:sz="2" w:space="0" w:color="auto"/>
            </w:tcBorders>
          </w:tcPr>
          <w:p w14:paraId="73894DA7"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7574E63E"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center"/>
          </w:tcPr>
          <w:p w14:paraId="20B1CBFD" w14:textId="2B2AE2C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14</w:t>
            </w:r>
          </w:p>
        </w:tc>
        <w:tc>
          <w:tcPr>
            <w:tcW w:w="350" w:type="pct"/>
            <w:tcBorders>
              <w:top w:val="single" w:sz="2" w:space="0" w:color="BFBFBF" w:themeColor="background1" w:themeShade="BF"/>
              <w:bottom w:val="single" w:sz="4" w:space="0" w:color="auto"/>
            </w:tcBorders>
            <w:vAlign w:val="center"/>
          </w:tcPr>
          <w:p w14:paraId="5FEB7F4D" w14:textId="78A30EE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9</w:t>
            </w:r>
          </w:p>
        </w:tc>
        <w:tc>
          <w:tcPr>
            <w:tcW w:w="350" w:type="pct"/>
            <w:tcBorders>
              <w:top w:val="single" w:sz="2" w:space="0" w:color="BFBFBF" w:themeColor="background1" w:themeShade="BF"/>
              <w:bottom w:val="single" w:sz="4" w:space="0" w:color="auto"/>
            </w:tcBorders>
            <w:vAlign w:val="center"/>
          </w:tcPr>
          <w:p w14:paraId="687F975E" w14:textId="23B0366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01DEEEA8" w14:textId="657E180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4" w:space="0" w:color="auto"/>
            </w:tcBorders>
            <w:vAlign w:val="center"/>
          </w:tcPr>
          <w:p w14:paraId="60766005" w14:textId="43605CC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384E9A7A" w14:textId="2742E32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3A891210" w14:textId="280E631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4" w:space="0" w:color="auto"/>
              <w:right w:val="single" w:sz="2" w:space="0" w:color="auto"/>
            </w:tcBorders>
            <w:vAlign w:val="center"/>
          </w:tcPr>
          <w:p w14:paraId="3786BE30" w14:textId="65BD0F0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4" w:space="0" w:color="auto"/>
              <w:right w:val="single" w:sz="2" w:space="0" w:color="auto"/>
            </w:tcBorders>
            <w:vAlign w:val="center"/>
          </w:tcPr>
          <w:p w14:paraId="473B1120" w14:textId="2B86F47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25</w:t>
            </w:r>
          </w:p>
        </w:tc>
      </w:tr>
      <w:tr w:rsidR="00BF327E" w:rsidRPr="006D090A" w14:paraId="17200315" w14:textId="77777777" w:rsidTr="00233DC6">
        <w:trPr>
          <w:trHeight w:val="227"/>
        </w:trPr>
        <w:tc>
          <w:tcPr>
            <w:tcW w:w="885" w:type="pct"/>
            <w:vMerge w:val="restart"/>
            <w:tcBorders>
              <w:top w:val="single" w:sz="4" w:space="0" w:color="auto"/>
              <w:left w:val="single" w:sz="2" w:space="0" w:color="auto"/>
              <w:right w:val="single" w:sz="2" w:space="0" w:color="auto"/>
            </w:tcBorders>
          </w:tcPr>
          <w:p w14:paraId="4962B4D7" w14:textId="5E0D6D5A" w:rsidR="00CD0018" w:rsidRPr="006D090A" w:rsidRDefault="00CD0018" w:rsidP="00CD0018">
            <w:pPr>
              <w:spacing w:before="0" w:after="0"/>
              <w:contextualSpacing/>
              <w:rPr>
                <w:rFonts w:cstheme="minorHAnsi"/>
                <w:szCs w:val="20"/>
              </w:rPr>
            </w:pPr>
            <w:r>
              <w:rPr>
                <w:rFonts w:cstheme="minorHAnsi"/>
                <w:szCs w:val="20"/>
              </w:rPr>
              <w:t>IMP</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6AC06994" w14:textId="77777777" w:rsidR="00CD0018" w:rsidRPr="00233DC6" w:rsidRDefault="00CD0018" w:rsidP="00CD0018">
            <w:pPr>
              <w:spacing w:before="0" w:after="0"/>
              <w:contextualSpacing/>
              <w:rPr>
                <w:rFonts w:cstheme="minorHAnsi"/>
                <w:b/>
                <w:color w:val="000000"/>
                <w:szCs w:val="20"/>
              </w:rPr>
            </w:pPr>
            <w:r w:rsidRPr="00233DC6">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vAlign w:val="center"/>
          </w:tcPr>
          <w:p w14:paraId="729F4BEC" w14:textId="6F0E8073"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307</w:t>
            </w:r>
          </w:p>
        </w:tc>
        <w:tc>
          <w:tcPr>
            <w:tcW w:w="350" w:type="pct"/>
            <w:tcBorders>
              <w:top w:val="single" w:sz="4" w:space="0" w:color="auto"/>
              <w:bottom w:val="single" w:sz="2" w:space="0" w:color="BFBFBF" w:themeColor="background1" w:themeShade="BF"/>
            </w:tcBorders>
            <w:shd w:val="clear" w:color="auto" w:fill="C2E9F8"/>
            <w:vAlign w:val="center"/>
          </w:tcPr>
          <w:p w14:paraId="643091EC" w14:textId="55C760E7"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57</w:t>
            </w:r>
          </w:p>
        </w:tc>
        <w:tc>
          <w:tcPr>
            <w:tcW w:w="350" w:type="pct"/>
            <w:tcBorders>
              <w:top w:val="single" w:sz="4" w:space="0" w:color="auto"/>
              <w:bottom w:val="single" w:sz="2" w:space="0" w:color="BFBFBF" w:themeColor="background1" w:themeShade="BF"/>
            </w:tcBorders>
            <w:shd w:val="clear" w:color="auto" w:fill="C2E9F8"/>
            <w:vAlign w:val="center"/>
          </w:tcPr>
          <w:p w14:paraId="365AE7DF" w14:textId="330F188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187</w:t>
            </w:r>
          </w:p>
        </w:tc>
        <w:tc>
          <w:tcPr>
            <w:tcW w:w="350" w:type="pct"/>
            <w:tcBorders>
              <w:top w:val="single" w:sz="4" w:space="0" w:color="auto"/>
              <w:bottom w:val="single" w:sz="2" w:space="0" w:color="BFBFBF" w:themeColor="background1" w:themeShade="BF"/>
            </w:tcBorders>
            <w:shd w:val="clear" w:color="auto" w:fill="C2E9F8"/>
            <w:vAlign w:val="center"/>
          </w:tcPr>
          <w:p w14:paraId="587E2762" w14:textId="28297CBB"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0" w:type="pct"/>
            <w:tcBorders>
              <w:top w:val="single" w:sz="4" w:space="0" w:color="auto"/>
              <w:bottom w:val="single" w:sz="2" w:space="0" w:color="BFBFBF" w:themeColor="background1" w:themeShade="BF"/>
            </w:tcBorders>
            <w:shd w:val="clear" w:color="auto" w:fill="C2E9F8"/>
            <w:vAlign w:val="center"/>
          </w:tcPr>
          <w:p w14:paraId="7AB9BE7A" w14:textId="36F3FFD6"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29</w:t>
            </w:r>
          </w:p>
        </w:tc>
        <w:tc>
          <w:tcPr>
            <w:tcW w:w="350" w:type="pct"/>
            <w:tcBorders>
              <w:top w:val="single" w:sz="4" w:space="0" w:color="auto"/>
              <w:bottom w:val="single" w:sz="2" w:space="0" w:color="BFBFBF" w:themeColor="background1" w:themeShade="BF"/>
            </w:tcBorders>
            <w:shd w:val="clear" w:color="auto" w:fill="C2E9F8"/>
            <w:vAlign w:val="center"/>
          </w:tcPr>
          <w:p w14:paraId="42CD5365" w14:textId="2D4CB166"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0" w:type="pct"/>
            <w:tcBorders>
              <w:top w:val="single" w:sz="4" w:space="0" w:color="auto"/>
              <w:bottom w:val="single" w:sz="2" w:space="0" w:color="BFBFBF" w:themeColor="background1" w:themeShade="BF"/>
            </w:tcBorders>
            <w:shd w:val="clear" w:color="auto" w:fill="C2E9F8"/>
            <w:vAlign w:val="center"/>
          </w:tcPr>
          <w:p w14:paraId="5A0513F2" w14:textId="5FED1AA6"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5" w:type="pct"/>
            <w:tcBorders>
              <w:top w:val="single" w:sz="4" w:space="0" w:color="auto"/>
              <w:bottom w:val="single" w:sz="2" w:space="0" w:color="BFBFBF" w:themeColor="background1" w:themeShade="BF"/>
              <w:right w:val="single" w:sz="2" w:space="0" w:color="auto"/>
            </w:tcBorders>
            <w:shd w:val="clear" w:color="auto" w:fill="C2E9F8"/>
            <w:vAlign w:val="center"/>
          </w:tcPr>
          <w:p w14:paraId="0FDB04FB" w14:textId="548A9B71"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w:t>
            </w:r>
          </w:p>
        </w:tc>
        <w:tc>
          <w:tcPr>
            <w:tcW w:w="45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605AD165" w14:textId="3A805CAC"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583</w:t>
            </w:r>
          </w:p>
        </w:tc>
      </w:tr>
      <w:tr w:rsidR="00CD0018" w:rsidRPr="006D090A" w14:paraId="160BA8D3" w14:textId="77777777" w:rsidTr="008F76E6">
        <w:trPr>
          <w:trHeight w:val="227"/>
        </w:trPr>
        <w:tc>
          <w:tcPr>
            <w:tcW w:w="885" w:type="pct"/>
            <w:vMerge/>
            <w:tcBorders>
              <w:left w:val="single" w:sz="2" w:space="0" w:color="auto"/>
              <w:right w:val="single" w:sz="2" w:space="0" w:color="auto"/>
            </w:tcBorders>
          </w:tcPr>
          <w:p w14:paraId="42230BFA"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58F5D5F"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77FDE066" w14:textId="22A205F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266</w:t>
            </w:r>
          </w:p>
        </w:tc>
        <w:tc>
          <w:tcPr>
            <w:tcW w:w="350" w:type="pct"/>
            <w:tcBorders>
              <w:top w:val="single" w:sz="2" w:space="0" w:color="BFBFBF" w:themeColor="background1" w:themeShade="BF"/>
              <w:bottom w:val="single" w:sz="2" w:space="0" w:color="BFBFBF" w:themeColor="background1" w:themeShade="BF"/>
            </w:tcBorders>
            <w:vAlign w:val="center"/>
          </w:tcPr>
          <w:p w14:paraId="61968F8E" w14:textId="6CAA2C1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42</w:t>
            </w:r>
          </w:p>
        </w:tc>
        <w:tc>
          <w:tcPr>
            <w:tcW w:w="350" w:type="pct"/>
            <w:tcBorders>
              <w:top w:val="single" w:sz="2" w:space="0" w:color="BFBFBF" w:themeColor="background1" w:themeShade="BF"/>
              <w:bottom w:val="single" w:sz="2" w:space="0" w:color="BFBFBF" w:themeColor="background1" w:themeShade="BF"/>
            </w:tcBorders>
            <w:vAlign w:val="center"/>
          </w:tcPr>
          <w:p w14:paraId="680E2701" w14:textId="0B1F8F4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136</w:t>
            </w:r>
          </w:p>
        </w:tc>
        <w:tc>
          <w:tcPr>
            <w:tcW w:w="350" w:type="pct"/>
            <w:tcBorders>
              <w:top w:val="single" w:sz="2" w:space="0" w:color="BFBFBF" w:themeColor="background1" w:themeShade="BF"/>
              <w:bottom w:val="single" w:sz="2" w:space="0" w:color="BFBFBF" w:themeColor="background1" w:themeShade="BF"/>
            </w:tcBorders>
            <w:vAlign w:val="center"/>
          </w:tcPr>
          <w:p w14:paraId="01FB4B33" w14:textId="073F687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2080A458" w14:textId="438DD4C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18</w:t>
            </w:r>
          </w:p>
        </w:tc>
        <w:tc>
          <w:tcPr>
            <w:tcW w:w="350" w:type="pct"/>
            <w:tcBorders>
              <w:top w:val="single" w:sz="2" w:space="0" w:color="BFBFBF" w:themeColor="background1" w:themeShade="BF"/>
              <w:bottom w:val="single" w:sz="2" w:space="0" w:color="BFBFBF" w:themeColor="background1" w:themeShade="BF"/>
            </w:tcBorders>
            <w:vAlign w:val="center"/>
          </w:tcPr>
          <w:p w14:paraId="022D7C06" w14:textId="13C13DC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25FB9134" w14:textId="6356E80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3EFE3303" w14:textId="192FF42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8F7D0A2" w14:textId="740AF9F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465</w:t>
            </w:r>
          </w:p>
        </w:tc>
      </w:tr>
      <w:tr w:rsidR="00CD0018" w:rsidRPr="006D090A" w14:paraId="79255929" w14:textId="77777777" w:rsidTr="008F76E6">
        <w:trPr>
          <w:trHeight w:val="227"/>
        </w:trPr>
        <w:tc>
          <w:tcPr>
            <w:tcW w:w="885" w:type="pct"/>
            <w:vMerge/>
            <w:tcBorders>
              <w:left w:val="single" w:sz="2" w:space="0" w:color="auto"/>
              <w:right w:val="single" w:sz="2" w:space="0" w:color="auto"/>
            </w:tcBorders>
          </w:tcPr>
          <w:p w14:paraId="5858758D"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4A28653"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7A0811C3" w14:textId="10DFCFA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2" w:space="0" w:color="BFBFBF" w:themeColor="background1" w:themeShade="BF"/>
            </w:tcBorders>
            <w:vAlign w:val="center"/>
          </w:tcPr>
          <w:p w14:paraId="229E7076" w14:textId="0036FBD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334D13D8" w14:textId="505D3E5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43</w:t>
            </w:r>
          </w:p>
        </w:tc>
        <w:tc>
          <w:tcPr>
            <w:tcW w:w="350" w:type="pct"/>
            <w:tcBorders>
              <w:top w:val="single" w:sz="2" w:space="0" w:color="BFBFBF" w:themeColor="background1" w:themeShade="BF"/>
              <w:bottom w:val="single" w:sz="2" w:space="0" w:color="BFBFBF" w:themeColor="background1" w:themeShade="BF"/>
            </w:tcBorders>
            <w:vAlign w:val="center"/>
          </w:tcPr>
          <w:p w14:paraId="2EFF090E" w14:textId="15B8F1A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090B31C9" w14:textId="697395A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7</w:t>
            </w:r>
          </w:p>
        </w:tc>
        <w:tc>
          <w:tcPr>
            <w:tcW w:w="350" w:type="pct"/>
            <w:tcBorders>
              <w:top w:val="single" w:sz="2" w:space="0" w:color="BFBFBF" w:themeColor="background1" w:themeShade="BF"/>
              <w:bottom w:val="single" w:sz="2" w:space="0" w:color="BFBFBF" w:themeColor="background1" w:themeShade="BF"/>
            </w:tcBorders>
            <w:vAlign w:val="center"/>
          </w:tcPr>
          <w:p w14:paraId="0D819B61" w14:textId="7ABD173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03283EC" w14:textId="2DEF41E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6CFBCA9A" w14:textId="27BB598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29855EE" w14:textId="486BFB1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55</w:t>
            </w:r>
          </w:p>
        </w:tc>
      </w:tr>
      <w:tr w:rsidR="00CD0018" w:rsidRPr="006D090A" w14:paraId="048AA983" w14:textId="77777777" w:rsidTr="008F76E6">
        <w:trPr>
          <w:trHeight w:val="227"/>
        </w:trPr>
        <w:tc>
          <w:tcPr>
            <w:tcW w:w="885" w:type="pct"/>
            <w:vMerge/>
            <w:tcBorders>
              <w:left w:val="single" w:sz="2" w:space="0" w:color="auto"/>
              <w:right w:val="single" w:sz="2" w:space="0" w:color="auto"/>
            </w:tcBorders>
          </w:tcPr>
          <w:p w14:paraId="28DA6199"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CDEED0B"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6F389D41" w14:textId="5390831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69F5B3C8" w14:textId="54FA04A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1FEF286" w14:textId="124FD1E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7CAAC39C" w14:textId="578857A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1F3C12" w14:textId="4E50A36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F5056E1" w14:textId="3A2D6A3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5821D57F" w14:textId="35A0F1D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25084839" w14:textId="54DF50B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9C77970" w14:textId="24A6D7E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w:t>
            </w:r>
          </w:p>
        </w:tc>
      </w:tr>
      <w:tr w:rsidR="00CD0018" w:rsidRPr="006D090A" w14:paraId="40C70B2B" w14:textId="77777777" w:rsidTr="008F76E6">
        <w:trPr>
          <w:trHeight w:val="227"/>
        </w:trPr>
        <w:tc>
          <w:tcPr>
            <w:tcW w:w="885" w:type="pct"/>
            <w:vMerge/>
            <w:tcBorders>
              <w:left w:val="single" w:sz="2" w:space="0" w:color="auto"/>
              <w:right w:val="single" w:sz="2" w:space="0" w:color="auto"/>
            </w:tcBorders>
          </w:tcPr>
          <w:p w14:paraId="5695C8AD"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B4076A1"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0313D9E8" w14:textId="6D90BDA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20</w:t>
            </w:r>
          </w:p>
        </w:tc>
        <w:tc>
          <w:tcPr>
            <w:tcW w:w="350" w:type="pct"/>
            <w:tcBorders>
              <w:top w:val="single" w:sz="2" w:space="0" w:color="BFBFBF" w:themeColor="background1" w:themeShade="BF"/>
              <w:bottom w:val="single" w:sz="2" w:space="0" w:color="BFBFBF" w:themeColor="background1" w:themeShade="BF"/>
            </w:tcBorders>
            <w:vAlign w:val="center"/>
          </w:tcPr>
          <w:p w14:paraId="2B9B3D79" w14:textId="629F39D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12</w:t>
            </w:r>
          </w:p>
        </w:tc>
        <w:tc>
          <w:tcPr>
            <w:tcW w:w="350" w:type="pct"/>
            <w:tcBorders>
              <w:top w:val="single" w:sz="2" w:space="0" w:color="BFBFBF" w:themeColor="background1" w:themeShade="BF"/>
              <w:bottom w:val="single" w:sz="2" w:space="0" w:color="BFBFBF" w:themeColor="background1" w:themeShade="BF"/>
            </w:tcBorders>
            <w:vAlign w:val="center"/>
          </w:tcPr>
          <w:p w14:paraId="7D921A88" w14:textId="5BE5151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6</w:t>
            </w:r>
          </w:p>
        </w:tc>
        <w:tc>
          <w:tcPr>
            <w:tcW w:w="350" w:type="pct"/>
            <w:tcBorders>
              <w:top w:val="single" w:sz="2" w:space="0" w:color="BFBFBF" w:themeColor="background1" w:themeShade="BF"/>
              <w:bottom w:val="single" w:sz="2" w:space="0" w:color="BFBFBF" w:themeColor="background1" w:themeShade="BF"/>
            </w:tcBorders>
            <w:vAlign w:val="center"/>
          </w:tcPr>
          <w:p w14:paraId="6910C080" w14:textId="5D0597C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2B5DA52" w14:textId="32D0B30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w:t>
            </w:r>
          </w:p>
        </w:tc>
        <w:tc>
          <w:tcPr>
            <w:tcW w:w="350" w:type="pct"/>
            <w:tcBorders>
              <w:top w:val="single" w:sz="2" w:space="0" w:color="BFBFBF" w:themeColor="background1" w:themeShade="BF"/>
              <w:bottom w:val="single" w:sz="2" w:space="0" w:color="BFBFBF" w:themeColor="background1" w:themeShade="BF"/>
            </w:tcBorders>
            <w:vAlign w:val="center"/>
          </w:tcPr>
          <w:p w14:paraId="5585643D" w14:textId="10FA5F6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96359F0" w14:textId="45CE0F2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737E4DF6" w14:textId="4959B99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F81C749" w14:textId="193939C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42</w:t>
            </w:r>
          </w:p>
        </w:tc>
      </w:tr>
      <w:tr w:rsidR="00CD0018" w:rsidRPr="006D090A" w14:paraId="03A2A3F5" w14:textId="77777777" w:rsidTr="008F76E6">
        <w:trPr>
          <w:trHeight w:val="227"/>
        </w:trPr>
        <w:tc>
          <w:tcPr>
            <w:tcW w:w="885" w:type="pct"/>
            <w:vMerge/>
            <w:tcBorders>
              <w:left w:val="single" w:sz="2" w:space="0" w:color="auto"/>
              <w:bottom w:val="single" w:sz="4" w:space="0" w:color="auto"/>
              <w:right w:val="single" w:sz="2" w:space="0" w:color="auto"/>
            </w:tcBorders>
          </w:tcPr>
          <w:p w14:paraId="2F044DAF"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5324FCFA"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center"/>
          </w:tcPr>
          <w:p w14:paraId="4D09EAD2" w14:textId="025FBEF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16</w:t>
            </w:r>
          </w:p>
        </w:tc>
        <w:tc>
          <w:tcPr>
            <w:tcW w:w="350" w:type="pct"/>
            <w:tcBorders>
              <w:top w:val="single" w:sz="2" w:space="0" w:color="BFBFBF" w:themeColor="background1" w:themeShade="BF"/>
              <w:bottom w:val="single" w:sz="4" w:space="0" w:color="auto"/>
            </w:tcBorders>
            <w:vAlign w:val="center"/>
          </w:tcPr>
          <w:p w14:paraId="108258A1" w14:textId="4811E5C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738EBFE6" w14:textId="68D2ED4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4" w:space="0" w:color="auto"/>
            </w:tcBorders>
            <w:vAlign w:val="center"/>
          </w:tcPr>
          <w:p w14:paraId="4664C939" w14:textId="77A33B3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2388747D" w14:textId="26F02A6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44E99EA6" w14:textId="36A7A2B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51782BD5" w14:textId="13391F6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4" w:space="0" w:color="auto"/>
              <w:right w:val="single" w:sz="2" w:space="0" w:color="auto"/>
            </w:tcBorders>
            <w:vAlign w:val="center"/>
          </w:tcPr>
          <w:p w14:paraId="0A3668F1" w14:textId="0F84886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4" w:space="0" w:color="auto"/>
              <w:right w:val="single" w:sz="2" w:space="0" w:color="auto"/>
            </w:tcBorders>
            <w:vAlign w:val="center"/>
          </w:tcPr>
          <w:p w14:paraId="6464A1DE" w14:textId="198F799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17</w:t>
            </w:r>
          </w:p>
        </w:tc>
      </w:tr>
      <w:tr w:rsidR="00BF327E" w:rsidRPr="006D090A" w14:paraId="43D52DA2" w14:textId="77777777" w:rsidTr="00233DC6">
        <w:trPr>
          <w:trHeight w:val="227"/>
        </w:trPr>
        <w:tc>
          <w:tcPr>
            <w:tcW w:w="885" w:type="pct"/>
            <w:vMerge w:val="restart"/>
            <w:tcBorders>
              <w:top w:val="single" w:sz="4" w:space="0" w:color="auto"/>
              <w:left w:val="single" w:sz="2" w:space="0" w:color="auto"/>
              <w:right w:val="single" w:sz="2" w:space="0" w:color="auto"/>
            </w:tcBorders>
          </w:tcPr>
          <w:p w14:paraId="1178AD79" w14:textId="77777777" w:rsidR="00CD0018" w:rsidRPr="006D090A" w:rsidRDefault="00CD0018" w:rsidP="00CD0018">
            <w:pPr>
              <w:spacing w:before="0" w:after="0"/>
              <w:contextualSpacing/>
              <w:rPr>
                <w:rFonts w:cstheme="minorHAnsi"/>
                <w:szCs w:val="20"/>
              </w:rPr>
            </w:pPr>
            <w:r w:rsidRPr="006D090A">
              <w:rPr>
                <w:rFonts w:cstheme="minorHAnsi"/>
                <w:szCs w:val="20"/>
              </w:rPr>
              <w:t>OXA-48-like</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DA3A8A9" w14:textId="77777777" w:rsidR="00CD0018" w:rsidRPr="00233DC6" w:rsidRDefault="00CD0018" w:rsidP="00CD0018">
            <w:pPr>
              <w:spacing w:before="0" w:after="0"/>
              <w:contextualSpacing/>
              <w:rPr>
                <w:rFonts w:cstheme="minorHAnsi"/>
                <w:b/>
                <w:color w:val="000000"/>
                <w:szCs w:val="20"/>
              </w:rPr>
            </w:pPr>
            <w:r w:rsidRPr="00233DC6">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vAlign w:val="center"/>
          </w:tcPr>
          <w:p w14:paraId="6A8A53F4" w14:textId="4FF8D515"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68</w:t>
            </w:r>
          </w:p>
        </w:tc>
        <w:tc>
          <w:tcPr>
            <w:tcW w:w="350" w:type="pct"/>
            <w:tcBorders>
              <w:top w:val="single" w:sz="4" w:space="0" w:color="auto"/>
              <w:bottom w:val="single" w:sz="2" w:space="0" w:color="BFBFBF" w:themeColor="background1" w:themeShade="BF"/>
            </w:tcBorders>
            <w:shd w:val="clear" w:color="auto" w:fill="C2E9F8"/>
            <w:vAlign w:val="center"/>
          </w:tcPr>
          <w:p w14:paraId="57C39B72" w14:textId="39015D6F"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86</w:t>
            </w:r>
          </w:p>
        </w:tc>
        <w:tc>
          <w:tcPr>
            <w:tcW w:w="350" w:type="pct"/>
            <w:tcBorders>
              <w:top w:val="single" w:sz="4" w:space="0" w:color="auto"/>
              <w:bottom w:val="single" w:sz="2" w:space="0" w:color="BFBFBF" w:themeColor="background1" w:themeShade="BF"/>
            </w:tcBorders>
            <w:shd w:val="clear" w:color="auto" w:fill="C2E9F8"/>
            <w:vAlign w:val="center"/>
          </w:tcPr>
          <w:p w14:paraId="062F3C29" w14:textId="7890B498"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17</w:t>
            </w:r>
          </w:p>
        </w:tc>
        <w:tc>
          <w:tcPr>
            <w:tcW w:w="350" w:type="pct"/>
            <w:tcBorders>
              <w:top w:val="single" w:sz="4" w:space="0" w:color="auto"/>
              <w:bottom w:val="single" w:sz="2" w:space="0" w:color="BFBFBF" w:themeColor="background1" w:themeShade="BF"/>
            </w:tcBorders>
            <w:shd w:val="clear" w:color="auto" w:fill="C2E9F8"/>
            <w:vAlign w:val="center"/>
          </w:tcPr>
          <w:p w14:paraId="5D2398E8" w14:textId="11C5B8F2"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15</w:t>
            </w:r>
          </w:p>
        </w:tc>
        <w:tc>
          <w:tcPr>
            <w:tcW w:w="350" w:type="pct"/>
            <w:tcBorders>
              <w:top w:val="single" w:sz="4" w:space="0" w:color="auto"/>
              <w:bottom w:val="single" w:sz="2" w:space="0" w:color="BFBFBF" w:themeColor="background1" w:themeShade="BF"/>
            </w:tcBorders>
            <w:shd w:val="clear" w:color="auto" w:fill="C2E9F8"/>
            <w:vAlign w:val="center"/>
          </w:tcPr>
          <w:p w14:paraId="39ADD5F9" w14:textId="783183A4"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12</w:t>
            </w:r>
          </w:p>
        </w:tc>
        <w:tc>
          <w:tcPr>
            <w:tcW w:w="350" w:type="pct"/>
            <w:tcBorders>
              <w:top w:val="single" w:sz="4" w:space="0" w:color="auto"/>
              <w:bottom w:val="single" w:sz="2" w:space="0" w:color="BFBFBF" w:themeColor="background1" w:themeShade="BF"/>
            </w:tcBorders>
            <w:shd w:val="clear" w:color="auto" w:fill="C2E9F8"/>
            <w:vAlign w:val="center"/>
          </w:tcPr>
          <w:p w14:paraId="5CF67531" w14:textId="32F28695"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w:t>
            </w:r>
          </w:p>
        </w:tc>
        <w:tc>
          <w:tcPr>
            <w:tcW w:w="350" w:type="pct"/>
            <w:tcBorders>
              <w:top w:val="single" w:sz="4" w:space="0" w:color="auto"/>
              <w:bottom w:val="single" w:sz="2" w:space="0" w:color="BFBFBF" w:themeColor="background1" w:themeShade="BF"/>
            </w:tcBorders>
            <w:shd w:val="clear" w:color="auto" w:fill="C2E9F8"/>
            <w:vAlign w:val="center"/>
          </w:tcPr>
          <w:p w14:paraId="75FABA6E" w14:textId="35D2B859"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w:t>
            </w:r>
          </w:p>
        </w:tc>
        <w:tc>
          <w:tcPr>
            <w:tcW w:w="355" w:type="pct"/>
            <w:tcBorders>
              <w:top w:val="single" w:sz="4" w:space="0" w:color="auto"/>
              <w:bottom w:val="single" w:sz="2" w:space="0" w:color="BFBFBF" w:themeColor="background1" w:themeShade="BF"/>
              <w:right w:val="single" w:sz="2" w:space="0" w:color="auto"/>
            </w:tcBorders>
            <w:shd w:val="clear" w:color="auto" w:fill="C2E9F8"/>
            <w:vAlign w:val="center"/>
          </w:tcPr>
          <w:p w14:paraId="2ECF01CD" w14:textId="6ECB6227"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w:t>
            </w:r>
          </w:p>
        </w:tc>
        <w:tc>
          <w:tcPr>
            <w:tcW w:w="45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684E86B" w14:textId="7BE0285D"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204</w:t>
            </w:r>
          </w:p>
        </w:tc>
      </w:tr>
      <w:tr w:rsidR="00CD0018" w:rsidRPr="006D090A" w14:paraId="2D990D4D" w14:textId="77777777" w:rsidTr="008F76E6">
        <w:trPr>
          <w:trHeight w:val="227"/>
        </w:trPr>
        <w:tc>
          <w:tcPr>
            <w:tcW w:w="885" w:type="pct"/>
            <w:vMerge/>
            <w:tcBorders>
              <w:left w:val="single" w:sz="2" w:space="0" w:color="auto"/>
              <w:right w:val="single" w:sz="2" w:space="0" w:color="auto"/>
            </w:tcBorders>
          </w:tcPr>
          <w:p w14:paraId="644474BE"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13F9582"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6F57790F" w14:textId="461551E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61</w:t>
            </w:r>
          </w:p>
        </w:tc>
        <w:tc>
          <w:tcPr>
            <w:tcW w:w="350" w:type="pct"/>
            <w:tcBorders>
              <w:top w:val="single" w:sz="2" w:space="0" w:color="BFBFBF" w:themeColor="background1" w:themeShade="BF"/>
              <w:bottom w:val="single" w:sz="2" w:space="0" w:color="BFBFBF" w:themeColor="background1" w:themeShade="BF"/>
            </w:tcBorders>
            <w:vAlign w:val="center"/>
          </w:tcPr>
          <w:p w14:paraId="09CC36AE" w14:textId="4BB8478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66</w:t>
            </w:r>
          </w:p>
        </w:tc>
        <w:tc>
          <w:tcPr>
            <w:tcW w:w="350" w:type="pct"/>
            <w:tcBorders>
              <w:top w:val="single" w:sz="2" w:space="0" w:color="BFBFBF" w:themeColor="background1" w:themeShade="BF"/>
              <w:bottom w:val="single" w:sz="2" w:space="0" w:color="BFBFBF" w:themeColor="background1" w:themeShade="BF"/>
            </w:tcBorders>
            <w:vAlign w:val="center"/>
          </w:tcPr>
          <w:p w14:paraId="7A5A58FF" w14:textId="73639A7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13</w:t>
            </w:r>
          </w:p>
        </w:tc>
        <w:tc>
          <w:tcPr>
            <w:tcW w:w="350" w:type="pct"/>
            <w:tcBorders>
              <w:top w:val="single" w:sz="2" w:space="0" w:color="BFBFBF" w:themeColor="background1" w:themeShade="BF"/>
              <w:bottom w:val="single" w:sz="2" w:space="0" w:color="BFBFBF" w:themeColor="background1" w:themeShade="BF"/>
            </w:tcBorders>
            <w:vAlign w:val="center"/>
          </w:tcPr>
          <w:p w14:paraId="771519C8" w14:textId="7757A4A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13</w:t>
            </w:r>
          </w:p>
        </w:tc>
        <w:tc>
          <w:tcPr>
            <w:tcW w:w="350" w:type="pct"/>
            <w:tcBorders>
              <w:top w:val="single" w:sz="2" w:space="0" w:color="BFBFBF" w:themeColor="background1" w:themeShade="BF"/>
              <w:bottom w:val="single" w:sz="2" w:space="0" w:color="BFBFBF" w:themeColor="background1" w:themeShade="BF"/>
            </w:tcBorders>
            <w:vAlign w:val="center"/>
          </w:tcPr>
          <w:p w14:paraId="7F8B0444" w14:textId="49E1166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6</w:t>
            </w:r>
          </w:p>
        </w:tc>
        <w:tc>
          <w:tcPr>
            <w:tcW w:w="350" w:type="pct"/>
            <w:tcBorders>
              <w:top w:val="single" w:sz="2" w:space="0" w:color="BFBFBF" w:themeColor="background1" w:themeShade="BF"/>
              <w:bottom w:val="single" w:sz="2" w:space="0" w:color="BFBFBF" w:themeColor="background1" w:themeShade="BF"/>
            </w:tcBorders>
            <w:vAlign w:val="center"/>
          </w:tcPr>
          <w:p w14:paraId="132F933A" w14:textId="1DCF8C6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232FC88D" w14:textId="24CA836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7B2D90B3" w14:textId="69B7A76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E152E2C" w14:textId="509D6B1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162</w:t>
            </w:r>
          </w:p>
        </w:tc>
      </w:tr>
      <w:tr w:rsidR="00CD0018" w:rsidRPr="006D090A" w14:paraId="46F522F9" w14:textId="77777777" w:rsidTr="008F76E6">
        <w:trPr>
          <w:trHeight w:val="227"/>
        </w:trPr>
        <w:tc>
          <w:tcPr>
            <w:tcW w:w="885" w:type="pct"/>
            <w:vMerge/>
            <w:tcBorders>
              <w:left w:val="single" w:sz="2" w:space="0" w:color="auto"/>
              <w:right w:val="single" w:sz="2" w:space="0" w:color="auto"/>
            </w:tcBorders>
          </w:tcPr>
          <w:p w14:paraId="63A0091B"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D8A2B40"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08A9F2F2" w14:textId="65AF312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7AD9E655" w14:textId="6B2AE70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2" w:space="0" w:color="BFBFBF" w:themeColor="background1" w:themeShade="BF"/>
            </w:tcBorders>
            <w:vAlign w:val="center"/>
          </w:tcPr>
          <w:p w14:paraId="14664278" w14:textId="48B2075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3210A52D" w14:textId="06F8FF4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39D6FF0" w14:textId="0870004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2" w:space="0" w:color="BFBFBF" w:themeColor="background1" w:themeShade="BF"/>
            </w:tcBorders>
            <w:vAlign w:val="center"/>
          </w:tcPr>
          <w:p w14:paraId="09DC13B2" w14:textId="176BCB5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5AEC4E68" w14:textId="347A31F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3688D535" w14:textId="65550B2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A681B89" w14:textId="6F4F45E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6</w:t>
            </w:r>
          </w:p>
        </w:tc>
      </w:tr>
      <w:tr w:rsidR="006D090A" w:rsidRPr="006D090A" w14:paraId="18779C86" w14:textId="77777777" w:rsidTr="008F76E6">
        <w:trPr>
          <w:trHeight w:val="227"/>
        </w:trPr>
        <w:tc>
          <w:tcPr>
            <w:tcW w:w="885" w:type="pct"/>
            <w:vMerge/>
            <w:tcBorders>
              <w:left w:val="single" w:sz="2" w:space="0" w:color="auto"/>
              <w:right w:val="single" w:sz="2" w:space="0" w:color="auto"/>
            </w:tcBorders>
          </w:tcPr>
          <w:p w14:paraId="454B79E2"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7B8F9B41"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4F4409BE"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0036A50E"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B66B432"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1BBF27"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9810CFD"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6DC2D3C"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7C04324"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25DCAF18"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E35FEAB"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r>
      <w:tr w:rsidR="00CD0018" w:rsidRPr="006D090A" w14:paraId="15DCC76A" w14:textId="77777777" w:rsidTr="008F76E6">
        <w:trPr>
          <w:trHeight w:val="227"/>
        </w:trPr>
        <w:tc>
          <w:tcPr>
            <w:tcW w:w="885" w:type="pct"/>
            <w:vMerge/>
            <w:tcBorders>
              <w:left w:val="single" w:sz="2" w:space="0" w:color="auto"/>
              <w:right w:val="single" w:sz="2" w:space="0" w:color="auto"/>
            </w:tcBorders>
          </w:tcPr>
          <w:p w14:paraId="3FBC6F36"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B033CBD"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063DFB80" w14:textId="4D3D7BE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12E61300" w14:textId="6942EA8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18</w:t>
            </w:r>
          </w:p>
        </w:tc>
        <w:tc>
          <w:tcPr>
            <w:tcW w:w="350" w:type="pct"/>
            <w:tcBorders>
              <w:top w:val="single" w:sz="2" w:space="0" w:color="BFBFBF" w:themeColor="background1" w:themeShade="BF"/>
              <w:bottom w:val="single" w:sz="2" w:space="0" w:color="BFBFBF" w:themeColor="background1" w:themeShade="BF"/>
            </w:tcBorders>
            <w:vAlign w:val="center"/>
          </w:tcPr>
          <w:p w14:paraId="1F73B501" w14:textId="7F23A88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34F39E36" w14:textId="757B643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2" w:space="0" w:color="BFBFBF" w:themeColor="background1" w:themeShade="BF"/>
            </w:tcBorders>
            <w:vAlign w:val="center"/>
          </w:tcPr>
          <w:p w14:paraId="010955F6" w14:textId="6373D68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w:t>
            </w:r>
          </w:p>
        </w:tc>
        <w:tc>
          <w:tcPr>
            <w:tcW w:w="350" w:type="pct"/>
            <w:tcBorders>
              <w:top w:val="single" w:sz="2" w:space="0" w:color="BFBFBF" w:themeColor="background1" w:themeShade="BF"/>
              <w:bottom w:val="single" w:sz="2" w:space="0" w:color="BFBFBF" w:themeColor="background1" w:themeShade="BF"/>
            </w:tcBorders>
            <w:vAlign w:val="center"/>
          </w:tcPr>
          <w:p w14:paraId="5E3377C3" w14:textId="26BF7B6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78652EC" w14:textId="1825698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7728204A" w14:textId="5549E37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96BC120" w14:textId="4A51F78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28</w:t>
            </w:r>
          </w:p>
        </w:tc>
      </w:tr>
      <w:tr w:rsidR="00CD0018" w:rsidRPr="006D090A" w14:paraId="4F7FB136" w14:textId="77777777" w:rsidTr="008F76E6">
        <w:trPr>
          <w:trHeight w:val="227"/>
        </w:trPr>
        <w:tc>
          <w:tcPr>
            <w:tcW w:w="885" w:type="pct"/>
            <w:vMerge/>
            <w:tcBorders>
              <w:left w:val="single" w:sz="2" w:space="0" w:color="auto"/>
              <w:bottom w:val="single" w:sz="4" w:space="0" w:color="auto"/>
              <w:right w:val="single" w:sz="2" w:space="0" w:color="auto"/>
            </w:tcBorders>
          </w:tcPr>
          <w:p w14:paraId="51DAD85E"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53AB6417"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center"/>
          </w:tcPr>
          <w:p w14:paraId="712BAD4E" w14:textId="7DF37E1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w:t>
            </w:r>
          </w:p>
        </w:tc>
        <w:tc>
          <w:tcPr>
            <w:tcW w:w="350" w:type="pct"/>
            <w:tcBorders>
              <w:top w:val="single" w:sz="2" w:space="0" w:color="BFBFBF" w:themeColor="background1" w:themeShade="BF"/>
              <w:bottom w:val="single" w:sz="4" w:space="0" w:color="auto"/>
            </w:tcBorders>
            <w:vAlign w:val="center"/>
          </w:tcPr>
          <w:p w14:paraId="33A47934" w14:textId="733FABE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47CAA113" w14:textId="4BE152B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4" w:space="0" w:color="auto"/>
            </w:tcBorders>
            <w:vAlign w:val="center"/>
          </w:tcPr>
          <w:p w14:paraId="43921FEE" w14:textId="0CD17FA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57DFD8FB" w14:textId="7AEDBD9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41940820" w14:textId="2A55839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67087F86" w14:textId="558EDC0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4" w:space="0" w:color="auto"/>
              <w:right w:val="single" w:sz="2" w:space="0" w:color="auto"/>
            </w:tcBorders>
            <w:vAlign w:val="center"/>
          </w:tcPr>
          <w:p w14:paraId="4C1137F5" w14:textId="3C8039E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450" w:type="pct"/>
            <w:tcBorders>
              <w:top w:val="single" w:sz="2" w:space="0" w:color="BFBFBF" w:themeColor="background1" w:themeShade="BF"/>
              <w:left w:val="single" w:sz="2" w:space="0" w:color="auto"/>
              <w:bottom w:val="single" w:sz="4" w:space="0" w:color="auto"/>
              <w:right w:val="single" w:sz="2" w:space="0" w:color="auto"/>
            </w:tcBorders>
            <w:vAlign w:val="center"/>
          </w:tcPr>
          <w:p w14:paraId="4B9C8AA5" w14:textId="528D57D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8</w:t>
            </w:r>
          </w:p>
        </w:tc>
      </w:tr>
      <w:tr w:rsidR="00BF327E" w:rsidRPr="006D090A" w14:paraId="273C13AC" w14:textId="77777777" w:rsidTr="00233DC6">
        <w:trPr>
          <w:trHeight w:val="227"/>
        </w:trPr>
        <w:tc>
          <w:tcPr>
            <w:tcW w:w="885" w:type="pct"/>
            <w:vMerge w:val="restart"/>
            <w:tcBorders>
              <w:top w:val="single" w:sz="4" w:space="0" w:color="auto"/>
              <w:left w:val="single" w:sz="2" w:space="0" w:color="auto"/>
              <w:right w:val="single" w:sz="2" w:space="0" w:color="auto"/>
            </w:tcBorders>
          </w:tcPr>
          <w:p w14:paraId="70BE3337" w14:textId="77777777" w:rsidR="00CD0018" w:rsidRPr="006D090A" w:rsidRDefault="00CD0018" w:rsidP="00CD0018">
            <w:pPr>
              <w:spacing w:before="0" w:after="0"/>
              <w:contextualSpacing/>
              <w:rPr>
                <w:rFonts w:cstheme="minorHAnsi"/>
                <w:szCs w:val="20"/>
              </w:rPr>
            </w:pPr>
            <w:r w:rsidRPr="006D090A">
              <w:rPr>
                <w:rFonts w:cstheme="minorHAnsi"/>
                <w:szCs w:val="20"/>
              </w:rPr>
              <w:t>NDM, OXA-48-like</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4BBFB393" w14:textId="77777777" w:rsidR="00CD0018" w:rsidRPr="00233DC6" w:rsidRDefault="00CD0018" w:rsidP="00CD0018">
            <w:pPr>
              <w:spacing w:before="0" w:after="0"/>
              <w:contextualSpacing/>
              <w:rPr>
                <w:rFonts w:cstheme="minorHAnsi"/>
                <w:b/>
                <w:color w:val="000000"/>
                <w:szCs w:val="20"/>
              </w:rPr>
            </w:pPr>
            <w:r w:rsidRPr="00233DC6">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vAlign w:val="center"/>
          </w:tcPr>
          <w:p w14:paraId="1458EC24" w14:textId="1392B1F6"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11</w:t>
            </w:r>
          </w:p>
        </w:tc>
        <w:tc>
          <w:tcPr>
            <w:tcW w:w="350" w:type="pct"/>
            <w:tcBorders>
              <w:top w:val="single" w:sz="4" w:space="0" w:color="auto"/>
              <w:bottom w:val="single" w:sz="2" w:space="0" w:color="BFBFBF" w:themeColor="background1" w:themeShade="BF"/>
            </w:tcBorders>
            <w:shd w:val="clear" w:color="auto" w:fill="C2E9F8"/>
            <w:vAlign w:val="center"/>
          </w:tcPr>
          <w:p w14:paraId="3267DD79" w14:textId="120C51C6"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23</w:t>
            </w:r>
          </w:p>
        </w:tc>
        <w:tc>
          <w:tcPr>
            <w:tcW w:w="350" w:type="pct"/>
            <w:tcBorders>
              <w:top w:val="single" w:sz="4" w:space="0" w:color="auto"/>
              <w:bottom w:val="single" w:sz="2" w:space="0" w:color="BFBFBF" w:themeColor="background1" w:themeShade="BF"/>
            </w:tcBorders>
            <w:shd w:val="clear" w:color="auto" w:fill="C2E9F8"/>
            <w:vAlign w:val="center"/>
          </w:tcPr>
          <w:p w14:paraId="55A82DDE" w14:textId="75500C3F"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8</w:t>
            </w:r>
          </w:p>
        </w:tc>
        <w:tc>
          <w:tcPr>
            <w:tcW w:w="350" w:type="pct"/>
            <w:tcBorders>
              <w:top w:val="single" w:sz="4" w:space="0" w:color="auto"/>
              <w:bottom w:val="single" w:sz="2" w:space="0" w:color="BFBFBF" w:themeColor="background1" w:themeShade="BF"/>
            </w:tcBorders>
            <w:shd w:val="clear" w:color="auto" w:fill="C2E9F8"/>
            <w:vAlign w:val="center"/>
          </w:tcPr>
          <w:p w14:paraId="2FF47F5B" w14:textId="6BA7EBA8"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5</w:t>
            </w:r>
          </w:p>
        </w:tc>
        <w:tc>
          <w:tcPr>
            <w:tcW w:w="350" w:type="pct"/>
            <w:tcBorders>
              <w:top w:val="single" w:sz="4" w:space="0" w:color="auto"/>
              <w:bottom w:val="single" w:sz="2" w:space="0" w:color="BFBFBF" w:themeColor="background1" w:themeShade="BF"/>
            </w:tcBorders>
            <w:shd w:val="clear" w:color="auto" w:fill="C2E9F8"/>
            <w:vAlign w:val="center"/>
          </w:tcPr>
          <w:p w14:paraId="51C69A81" w14:textId="760FD617"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w:t>
            </w:r>
          </w:p>
        </w:tc>
        <w:tc>
          <w:tcPr>
            <w:tcW w:w="350" w:type="pct"/>
            <w:tcBorders>
              <w:top w:val="single" w:sz="4" w:space="0" w:color="auto"/>
              <w:bottom w:val="single" w:sz="2" w:space="0" w:color="BFBFBF" w:themeColor="background1" w:themeShade="BF"/>
            </w:tcBorders>
            <w:shd w:val="clear" w:color="auto" w:fill="C2E9F8"/>
            <w:vAlign w:val="center"/>
          </w:tcPr>
          <w:p w14:paraId="4B22158A" w14:textId="6EC24C47"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0" w:type="pct"/>
            <w:tcBorders>
              <w:top w:val="single" w:sz="4" w:space="0" w:color="auto"/>
              <w:bottom w:val="single" w:sz="2" w:space="0" w:color="BFBFBF" w:themeColor="background1" w:themeShade="BF"/>
            </w:tcBorders>
            <w:shd w:val="clear" w:color="auto" w:fill="C2E9F8"/>
            <w:vAlign w:val="center"/>
          </w:tcPr>
          <w:p w14:paraId="75A11E54" w14:textId="0E7D2FCD"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5" w:type="pct"/>
            <w:tcBorders>
              <w:top w:val="single" w:sz="4" w:space="0" w:color="auto"/>
              <w:bottom w:val="single" w:sz="2" w:space="0" w:color="BFBFBF" w:themeColor="background1" w:themeShade="BF"/>
              <w:right w:val="single" w:sz="2" w:space="0" w:color="auto"/>
            </w:tcBorders>
            <w:shd w:val="clear" w:color="auto" w:fill="C2E9F8"/>
            <w:vAlign w:val="center"/>
          </w:tcPr>
          <w:p w14:paraId="41157C7E" w14:textId="4BEC7E62"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45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7055D0E7" w14:textId="44BE95FA"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50</w:t>
            </w:r>
          </w:p>
        </w:tc>
      </w:tr>
      <w:tr w:rsidR="00CD0018" w:rsidRPr="006D090A" w14:paraId="50DEBE33" w14:textId="77777777" w:rsidTr="008F76E6">
        <w:trPr>
          <w:trHeight w:val="227"/>
        </w:trPr>
        <w:tc>
          <w:tcPr>
            <w:tcW w:w="885" w:type="pct"/>
            <w:vMerge/>
            <w:tcBorders>
              <w:left w:val="single" w:sz="2" w:space="0" w:color="auto"/>
              <w:right w:val="single" w:sz="2" w:space="0" w:color="auto"/>
            </w:tcBorders>
          </w:tcPr>
          <w:p w14:paraId="46CB7ABC"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730628E"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66419669" w14:textId="345B49F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8</w:t>
            </w:r>
          </w:p>
        </w:tc>
        <w:tc>
          <w:tcPr>
            <w:tcW w:w="350" w:type="pct"/>
            <w:tcBorders>
              <w:top w:val="single" w:sz="2" w:space="0" w:color="BFBFBF" w:themeColor="background1" w:themeShade="BF"/>
              <w:bottom w:val="single" w:sz="2" w:space="0" w:color="BFBFBF" w:themeColor="background1" w:themeShade="BF"/>
            </w:tcBorders>
            <w:vAlign w:val="center"/>
          </w:tcPr>
          <w:p w14:paraId="7D341627" w14:textId="717045E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12</w:t>
            </w:r>
          </w:p>
        </w:tc>
        <w:tc>
          <w:tcPr>
            <w:tcW w:w="350" w:type="pct"/>
            <w:tcBorders>
              <w:top w:val="single" w:sz="2" w:space="0" w:color="BFBFBF" w:themeColor="background1" w:themeShade="BF"/>
              <w:bottom w:val="single" w:sz="2" w:space="0" w:color="BFBFBF" w:themeColor="background1" w:themeShade="BF"/>
            </w:tcBorders>
            <w:vAlign w:val="center"/>
          </w:tcPr>
          <w:p w14:paraId="5242D878" w14:textId="1138D48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697748A3" w14:textId="23AFC9D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202A7546" w14:textId="4DC20CB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17E1D307" w14:textId="21AA2F10"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D6969CA" w14:textId="5367CFD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600C57B4" w14:textId="5DC4097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48D6EC1" w14:textId="35ED1E8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29</w:t>
            </w:r>
          </w:p>
        </w:tc>
      </w:tr>
      <w:tr w:rsidR="00CD0018" w:rsidRPr="006D090A" w14:paraId="763F4AFE" w14:textId="77777777" w:rsidTr="008F76E6">
        <w:trPr>
          <w:trHeight w:val="227"/>
        </w:trPr>
        <w:tc>
          <w:tcPr>
            <w:tcW w:w="885" w:type="pct"/>
            <w:vMerge/>
            <w:tcBorders>
              <w:left w:val="single" w:sz="2" w:space="0" w:color="auto"/>
              <w:right w:val="single" w:sz="2" w:space="0" w:color="auto"/>
            </w:tcBorders>
          </w:tcPr>
          <w:p w14:paraId="0C338D70"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0C5AC2C"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2A6AED73" w14:textId="3E76B92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632429F8" w14:textId="0DF9B0E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D6AFD16" w14:textId="7DC6AA8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0C7C27B6" w14:textId="4369291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20C2831" w14:textId="0A5C296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76EA6AE" w14:textId="05DB545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6AFD5AF8" w14:textId="1C9ECAF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1497BC61" w14:textId="340353E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C229874" w14:textId="48CE38B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r>
      <w:tr w:rsidR="00CD0018" w:rsidRPr="006D090A" w14:paraId="040F71FB" w14:textId="77777777" w:rsidTr="008F76E6">
        <w:trPr>
          <w:trHeight w:val="227"/>
        </w:trPr>
        <w:tc>
          <w:tcPr>
            <w:tcW w:w="885" w:type="pct"/>
            <w:vMerge/>
            <w:tcBorders>
              <w:left w:val="single" w:sz="2" w:space="0" w:color="auto"/>
              <w:right w:val="single" w:sz="2" w:space="0" w:color="auto"/>
            </w:tcBorders>
          </w:tcPr>
          <w:p w14:paraId="752CDC98"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517A9D4"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07DB188A" w14:textId="3A1D871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B491688" w14:textId="7C7EEBC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3DF26CA6" w14:textId="7A02B9DC"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83EDEEB" w14:textId="22B49D4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FAA334" w14:textId="4CB4564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053E6D2" w14:textId="5C8C105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DCAD378" w14:textId="3900746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091F5985" w14:textId="5D34D3B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2B9FC44" w14:textId="7815552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r>
      <w:tr w:rsidR="00CD0018" w:rsidRPr="006D090A" w14:paraId="3ABD3AC6" w14:textId="77777777" w:rsidTr="008F76E6">
        <w:trPr>
          <w:trHeight w:val="227"/>
        </w:trPr>
        <w:tc>
          <w:tcPr>
            <w:tcW w:w="885" w:type="pct"/>
            <w:vMerge/>
            <w:tcBorders>
              <w:left w:val="single" w:sz="2" w:space="0" w:color="auto"/>
              <w:right w:val="single" w:sz="2" w:space="0" w:color="auto"/>
            </w:tcBorders>
          </w:tcPr>
          <w:p w14:paraId="5F946347"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AB1845E"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672FE15D" w14:textId="48C80BB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c>
          <w:tcPr>
            <w:tcW w:w="350" w:type="pct"/>
            <w:tcBorders>
              <w:top w:val="single" w:sz="2" w:space="0" w:color="BFBFBF" w:themeColor="background1" w:themeShade="BF"/>
              <w:bottom w:val="single" w:sz="2" w:space="0" w:color="BFBFBF" w:themeColor="background1" w:themeShade="BF"/>
            </w:tcBorders>
            <w:vAlign w:val="center"/>
          </w:tcPr>
          <w:p w14:paraId="32E5971C" w14:textId="76B118A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10</w:t>
            </w:r>
          </w:p>
        </w:tc>
        <w:tc>
          <w:tcPr>
            <w:tcW w:w="350" w:type="pct"/>
            <w:tcBorders>
              <w:top w:val="single" w:sz="2" w:space="0" w:color="BFBFBF" w:themeColor="background1" w:themeShade="BF"/>
              <w:bottom w:val="single" w:sz="2" w:space="0" w:color="BFBFBF" w:themeColor="background1" w:themeShade="BF"/>
            </w:tcBorders>
            <w:vAlign w:val="center"/>
          </w:tcPr>
          <w:p w14:paraId="2CE2DD59" w14:textId="53A61EC5"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4</w:t>
            </w:r>
          </w:p>
        </w:tc>
        <w:tc>
          <w:tcPr>
            <w:tcW w:w="350" w:type="pct"/>
            <w:tcBorders>
              <w:top w:val="single" w:sz="2" w:space="0" w:color="BFBFBF" w:themeColor="background1" w:themeShade="BF"/>
              <w:bottom w:val="single" w:sz="2" w:space="0" w:color="BFBFBF" w:themeColor="background1" w:themeShade="BF"/>
            </w:tcBorders>
            <w:vAlign w:val="center"/>
          </w:tcPr>
          <w:p w14:paraId="16526073" w14:textId="7B36810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714AC955" w14:textId="3A684BE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5D1AAC80" w14:textId="0482F9B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6358969F" w14:textId="1D6F0D5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58972FB8" w14:textId="7BA74E1F"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B0E9D81" w14:textId="5A0F2BF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17</w:t>
            </w:r>
          </w:p>
        </w:tc>
      </w:tr>
      <w:tr w:rsidR="00CD0018" w:rsidRPr="006D090A" w14:paraId="5056F00D" w14:textId="77777777" w:rsidTr="008F76E6">
        <w:trPr>
          <w:trHeight w:val="227"/>
        </w:trPr>
        <w:tc>
          <w:tcPr>
            <w:tcW w:w="885" w:type="pct"/>
            <w:vMerge/>
            <w:tcBorders>
              <w:left w:val="single" w:sz="2" w:space="0" w:color="auto"/>
              <w:bottom w:val="single" w:sz="4" w:space="0" w:color="auto"/>
              <w:right w:val="single" w:sz="2" w:space="0" w:color="auto"/>
            </w:tcBorders>
          </w:tcPr>
          <w:p w14:paraId="0884A0C4"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631822B8" w14:textId="77777777" w:rsidR="00CD0018" w:rsidRPr="006D090A" w:rsidRDefault="00CD0018" w:rsidP="00CD0018">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center"/>
          </w:tcPr>
          <w:p w14:paraId="2FF8CA6E" w14:textId="5D71445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4" w:space="0" w:color="auto"/>
            </w:tcBorders>
            <w:vAlign w:val="center"/>
          </w:tcPr>
          <w:p w14:paraId="767AB2C7" w14:textId="0B868F7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5C296DCF" w14:textId="7DA6726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3C667F3B" w14:textId="3367E2E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4" w:space="0" w:color="auto"/>
            </w:tcBorders>
            <w:vAlign w:val="center"/>
          </w:tcPr>
          <w:p w14:paraId="432BDCE4" w14:textId="3D8C1D4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04C5E43C" w14:textId="4F665A1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4" w:space="0" w:color="auto"/>
            </w:tcBorders>
            <w:vAlign w:val="center"/>
          </w:tcPr>
          <w:p w14:paraId="36D17743" w14:textId="48CB89C7"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4" w:space="0" w:color="auto"/>
              <w:right w:val="single" w:sz="2" w:space="0" w:color="auto"/>
            </w:tcBorders>
            <w:vAlign w:val="center"/>
          </w:tcPr>
          <w:p w14:paraId="1CD9184A" w14:textId="71AC3B6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4" w:space="0" w:color="auto"/>
              <w:right w:val="single" w:sz="2" w:space="0" w:color="auto"/>
            </w:tcBorders>
            <w:vAlign w:val="center"/>
          </w:tcPr>
          <w:p w14:paraId="4F858548" w14:textId="2EAA5A7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w:t>
            </w:r>
          </w:p>
        </w:tc>
      </w:tr>
      <w:tr w:rsidR="00BF327E" w:rsidRPr="006D090A" w14:paraId="5EF85814" w14:textId="77777777" w:rsidTr="00233DC6">
        <w:trPr>
          <w:trHeight w:val="227"/>
        </w:trPr>
        <w:tc>
          <w:tcPr>
            <w:tcW w:w="885" w:type="pct"/>
            <w:vMerge w:val="restart"/>
            <w:tcBorders>
              <w:top w:val="single" w:sz="4" w:space="0" w:color="auto"/>
              <w:left w:val="single" w:sz="2" w:space="0" w:color="auto"/>
              <w:right w:val="single" w:sz="2" w:space="0" w:color="auto"/>
            </w:tcBorders>
          </w:tcPr>
          <w:p w14:paraId="3243F4D8" w14:textId="77777777" w:rsidR="00CD0018" w:rsidRPr="006D090A" w:rsidRDefault="00CD0018" w:rsidP="00CD0018">
            <w:pPr>
              <w:spacing w:before="0" w:after="0"/>
              <w:contextualSpacing/>
              <w:rPr>
                <w:rFonts w:cstheme="minorHAnsi"/>
                <w:szCs w:val="20"/>
              </w:rPr>
            </w:pPr>
            <w:r w:rsidRPr="006D090A">
              <w:rPr>
                <w:rFonts w:cstheme="minorHAnsi"/>
                <w:color w:val="000000"/>
                <w:szCs w:val="20"/>
              </w:rPr>
              <w:t>KPC</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7414DF4D" w14:textId="77777777" w:rsidR="00CD0018" w:rsidRPr="00233DC6" w:rsidRDefault="00CD0018" w:rsidP="00CD0018">
            <w:pPr>
              <w:spacing w:before="0" w:after="0"/>
              <w:contextualSpacing/>
              <w:rPr>
                <w:rFonts w:cstheme="minorHAnsi"/>
                <w:b/>
                <w:color w:val="000000"/>
                <w:szCs w:val="20"/>
              </w:rPr>
            </w:pPr>
            <w:r w:rsidRPr="00233DC6">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vAlign w:val="center"/>
          </w:tcPr>
          <w:p w14:paraId="5FC78F32" w14:textId="53DF7D00"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8</w:t>
            </w:r>
          </w:p>
        </w:tc>
        <w:tc>
          <w:tcPr>
            <w:tcW w:w="350" w:type="pct"/>
            <w:tcBorders>
              <w:top w:val="single" w:sz="4" w:space="0" w:color="auto"/>
              <w:bottom w:val="single" w:sz="2" w:space="0" w:color="BFBFBF" w:themeColor="background1" w:themeShade="BF"/>
            </w:tcBorders>
            <w:shd w:val="clear" w:color="auto" w:fill="C2E9F8"/>
            <w:vAlign w:val="center"/>
          </w:tcPr>
          <w:p w14:paraId="05CD65AE" w14:textId="734609FB"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19</w:t>
            </w:r>
          </w:p>
        </w:tc>
        <w:tc>
          <w:tcPr>
            <w:tcW w:w="350" w:type="pct"/>
            <w:tcBorders>
              <w:top w:val="single" w:sz="4" w:space="0" w:color="auto"/>
              <w:bottom w:val="single" w:sz="2" w:space="0" w:color="BFBFBF" w:themeColor="background1" w:themeShade="BF"/>
            </w:tcBorders>
            <w:shd w:val="clear" w:color="auto" w:fill="C2E9F8"/>
            <w:vAlign w:val="center"/>
          </w:tcPr>
          <w:p w14:paraId="33C288FF" w14:textId="6E437824"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w:t>
            </w:r>
          </w:p>
        </w:tc>
        <w:tc>
          <w:tcPr>
            <w:tcW w:w="350" w:type="pct"/>
            <w:tcBorders>
              <w:top w:val="single" w:sz="4" w:space="0" w:color="auto"/>
              <w:bottom w:val="single" w:sz="2" w:space="0" w:color="BFBFBF" w:themeColor="background1" w:themeShade="BF"/>
            </w:tcBorders>
            <w:shd w:val="clear" w:color="auto" w:fill="C2E9F8"/>
            <w:vAlign w:val="center"/>
          </w:tcPr>
          <w:p w14:paraId="490E6EBC" w14:textId="11DA986F"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0" w:type="pct"/>
            <w:tcBorders>
              <w:top w:val="single" w:sz="4" w:space="0" w:color="auto"/>
              <w:bottom w:val="single" w:sz="2" w:space="0" w:color="BFBFBF" w:themeColor="background1" w:themeShade="BF"/>
            </w:tcBorders>
            <w:shd w:val="clear" w:color="auto" w:fill="C2E9F8"/>
            <w:vAlign w:val="center"/>
          </w:tcPr>
          <w:p w14:paraId="49BB02CE" w14:textId="1D6D6D1B"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2</w:t>
            </w:r>
          </w:p>
        </w:tc>
        <w:tc>
          <w:tcPr>
            <w:tcW w:w="350" w:type="pct"/>
            <w:tcBorders>
              <w:top w:val="single" w:sz="4" w:space="0" w:color="auto"/>
              <w:bottom w:val="single" w:sz="2" w:space="0" w:color="BFBFBF" w:themeColor="background1" w:themeShade="BF"/>
            </w:tcBorders>
            <w:shd w:val="clear" w:color="auto" w:fill="C2E9F8"/>
            <w:vAlign w:val="center"/>
          </w:tcPr>
          <w:p w14:paraId="266770E1" w14:textId="256908F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0" w:type="pct"/>
            <w:tcBorders>
              <w:top w:val="single" w:sz="4" w:space="0" w:color="auto"/>
              <w:bottom w:val="single" w:sz="2" w:space="0" w:color="BFBFBF" w:themeColor="background1" w:themeShade="BF"/>
            </w:tcBorders>
            <w:shd w:val="clear" w:color="auto" w:fill="C2E9F8"/>
            <w:vAlign w:val="center"/>
          </w:tcPr>
          <w:p w14:paraId="69622B9F" w14:textId="6BF3A7FE"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355" w:type="pct"/>
            <w:tcBorders>
              <w:top w:val="single" w:sz="4" w:space="0" w:color="auto"/>
              <w:bottom w:val="single" w:sz="2" w:space="0" w:color="BFBFBF" w:themeColor="background1" w:themeShade="BF"/>
              <w:right w:val="single" w:sz="2" w:space="0" w:color="auto"/>
            </w:tcBorders>
            <w:shd w:val="clear" w:color="auto" w:fill="C2E9F8"/>
            <w:vAlign w:val="center"/>
          </w:tcPr>
          <w:p w14:paraId="76306254" w14:textId="4B550F25"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0</w:t>
            </w:r>
          </w:p>
        </w:tc>
        <w:tc>
          <w:tcPr>
            <w:tcW w:w="450"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39391C1D" w14:textId="4CC8A909" w:rsidR="00CD0018" w:rsidRPr="00703F1C" w:rsidRDefault="00CD0018" w:rsidP="008F76E6">
            <w:pPr>
              <w:spacing w:before="0" w:after="0"/>
              <w:contextualSpacing/>
              <w:jc w:val="center"/>
              <w:rPr>
                <w:rFonts w:cstheme="minorHAnsi"/>
                <w:b/>
                <w:color w:val="auto"/>
                <w:szCs w:val="20"/>
              </w:rPr>
            </w:pPr>
            <w:r w:rsidRPr="00703F1C">
              <w:rPr>
                <w:rFonts w:cstheme="minorHAnsi"/>
                <w:b/>
                <w:color w:val="000000"/>
                <w:szCs w:val="20"/>
              </w:rPr>
              <w:t>32</w:t>
            </w:r>
          </w:p>
        </w:tc>
      </w:tr>
      <w:tr w:rsidR="00CD0018" w:rsidRPr="006D090A" w14:paraId="73174877" w14:textId="77777777" w:rsidTr="008F76E6">
        <w:trPr>
          <w:trHeight w:val="227"/>
        </w:trPr>
        <w:tc>
          <w:tcPr>
            <w:tcW w:w="885" w:type="pct"/>
            <w:vMerge/>
            <w:tcBorders>
              <w:left w:val="single" w:sz="2" w:space="0" w:color="auto"/>
              <w:right w:val="single" w:sz="2" w:space="0" w:color="auto"/>
            </w:tcBorders>
            <w:vAlign w:val="center"/>
          </w:tcPr>
          <w:p w14:paraId="7857E568"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F08C76E" w14:textId="77777777" w:rsidR="00CD0018" w:rsidRPr="006D090A" w:rsidRDefault="00CD0018" w:rsidP="00CD0018">
            <w:pPr>
              <w:spacing w:before="0" w:after="0"/>
              <w:contextualSpacing/>
              <w:rPr>
                <w:rFonts w:cstheme="minorHAnsi"/>
                <w:b/>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6ED7C284" w14:textId="5485237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5</w:t>
            </w:r>
          </w:p>
        </w:tc>
        <w:tc>
          <w:tcPr>
            <w:tcW w:w="350" w:type="pct"/>
            <w:tcBorders>
              <w:top w:val="single" w:sz="2" w:space="0" w:color="BFBFBF" w:themeColor="background1" w:themeShade="BF"/>
              <w:bottom w:val="single" w:sz="2" w:space="0" w:color="BFBFBF" w:themeColor="background1" w:themeShade="BF"/>
            </w:tcBorders>
            <w:vAlign w:val="center"/>
          </w:tcPr>
          <w:p w14:paraId="664E2FF2" w14:textId="2F59290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15</w:t>
            </w:r>
          </w:p>
        </w:tc>
        <w:tc>
          <w:tcPr>
            <w:tcW w:w="350" w:type="pct"/>
            <w:tcBorders>
              <w:top w:val="single" w:sz="2" w:space="0" w:color="BFBFBF" w:themeColor="background1" w:themeShade="BF"/>
              <w:bottom w:val="single" w:sz="2" w:space="0" w:color="BFBFBF" w:themeColor="background1" w:themeShade="BF"/>
            </w:tcBorders>
            <w:vAlign w:val="center"/>
          </w:tcPr>
          <w:p w14:paraId="609249A1" w14:textId="2575D4CA"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3</w:t>
            </w:r>
          </w:p>
        </w:tc>
        <w:tc>
          <w:tcPr>
            <w:tcW w:w="350" w:type="pct"/>
            <w:tcBorders>
              <w:top w:val="single" w:sz="2" w:space="0" w:color="BFBFBF" w:themeColor="background1" w:themeShade="BF"/>
              <w:bottom w:val="single" w:sz="2" w:space="0" w:color="BFBFBF" w:themeColor="background1" w:themeShade="BF"/>
            </w:tcBorders>
            <w:vAlign w:val="center"/>
          </w:tcPr>
          <w:p w14:paraId="671F82D9" w14:textId="70C6316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EBA51C" w14:textId="76B9C4B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bottom w:val="single" w:sz="2" w:space="0" w:color="BFBFBF" w:themeColor="background1" w:themeShade="BF"/>
            </w:tcBorders>
            <w:vAlign w:val="center"/>
          </w:tcPr>
          <w:p w14:paraId="7129FAAF" w14:textId="3B52145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28311C5" w14:textId="40958362"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bottom w:val="single" w:sz="2" w:space="0" w:color="BFBFBF" w:themeColor="background1" w:themeShade="BF"/>
              <w:right w:val="single" w:sz="2" w:space="0" w:color="auto"/>
            </w:tcBorders>
            <w:vAlign w:val="center"/>
          </w:tcPr>
          <w:p w14:paraId="294D98B2" w14:textId="6063EBA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0E7AE52" w14:textId="509636D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24</w:t>
            </w:r>
          </w:p>
        </w:tc>
      </w:tr>
      <w:tr w:rsidR="00CD0018" w:rsidRPr="006D090A" w14:paraId="3579BB7E" w14:textId="77777777" w:rsidTr="008F76E6">
        <w:trPr>
          <w:trHeight w:val="227"/>
        </w:trPr>
        <w:tc>
          <w:tcPr>
            <w:tcW w:w="885" w:type="pct"/>
            <w:vMerge/>
            <w:tcBorders>
              <w:left w:val="single" w:sz="2" w:space="0" w:color="auto"/>
              <w:right w:val="single" w:sz="2" w:space="0" w:color="auto"/>
            </w:tcBorders>
            <w:vAlign w:val="center"/>
          </w:tcPr>
          <w:p w14:paraId="5F4404C6" w14:textId="77777777" w:rsidR="00CD0018" w:rsidRPr="006D090A" w:rsidRDefault="00CD0018" w:rsidP="00CD0018">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4F781065" w14:textId="77777777" w:rsidR="00CD0018" w:rsidRPr="006D090A" w:rsidRDefault="00CD0018" w:rsidP="00CD0018">
            <w:pPr>
              <w:spacing w:before="0" w:after="0"/>
              <w:contextualSpacing/>
              <w:rPr>
                <w:rFonts w:cstheme="minorHAnsi"/>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tcBorders>
            <w:vAlign w:val="center"/>
          </w:tcPr>
          <w:p w14:paraId="4C19E52E" w14:textId="3BC0733D"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tcBorders>
            <w:vAlign w:val="center"/>
          </w:tcPr>
          <w:p w14:paraId="187A0488" w14:textId="01F32059"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1C0CA1B0" w14:textId="37CBB841"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2BA38CF8" w14:textId="481E829E"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3C63CA21" w14:textId="07CEAD46"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5B4E2B21" w14:textId="2FDA2283"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60D97457" w14:textId="41BBE374"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right w:val="single" w:sz="2" w:space="0" w:color="auto"/>
            </w:tcBorders>
            <w:vAlign w:val="center"/>
          </w:tcPr>
          <w:p w14:paraId="11512844" w14:textId="23ACE61B"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right w:val="single" w:sz="2" w:space="0" w:color="auto"/>
            </w:tcBorders>
            <w:vAlign w:val="center"/>
          </w:tcPr>
          <w:p w14:paraId="71827970" w14:textId="31743FE8" w:rsidR="00CD0018" w:rsidRPr="008F76E6" w:rsidRDefault="00CD0018" w:rsidP="008F76E6">
            <w:pPr>
              <w:spacing w:before="0" w:after="0"/>
              <w:contextualSpacing/>
              <w:jc w:val="center"/>
              <w:rPr>
                <w:rFonts w:cstheme="minorHAnsi"/>
                <w:color w:val="auto"/>
                <w:szCs w:val="20"/>
              </w:rPr>
            </w:pPr>
            <w:r w:rsidRPr="008F76E6">
              <w:rPr>
                <w:rFonts w:cstheme="minorHAnsi"/>
                <w:color w:val="000000"/>
                <w:szCs w:val="20"/>
              </w:rPr>
              <w:t>1</w:t>
            </w:r>
          </w:p>
        </w:tc>
      </w:tr>
      <w:tr w:rsidR="006D090A" w:rsidRPr="006D090A" w14:paraId="3CBEBF83" w14:textId="77777777" w:rsidTr="008F76E6">
        <w:trPr>
          <w:trHeight w:val="227"/>
        </w:trPr>
        <w:tc>
          <w:tcPr>
            <w:tcW w:w="885" w:type="pct"/>
            <w:vMerge/>
            <w:tcBorders>
              <w:left w:val="single" w:sz="2" w:space="0" w:color="auto"/>
              <w:right w:val="single" w:sz="2" w:space="0" w:color="auto"/>
            </w:tcBorders>
            <w:vAlign w:val="center"/>
          </w:tcPr>
          <w:p w14:paraId="1A1AA9B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0BED9C43" w14:textId="77777777" w:rsidR="006D090A" w:rsidRPr="006D090A" w:rsidRDefault="006D090A" w:rsidP="006D090A">
            <w:pPr>
              <w:spacing w:before="0" w:after="0"/>
              <w:contextualSpacing/>
              <w:rPr>
                <w:rFonts w:cstheme="minorHAnsi"/>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tcBorders>
            <w:vAlign w:val="center"/>
          </w:tcPr>
          <w:p w14:paraId="35907475"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01D0763D"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3554AB72"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0C42117B"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5DA556BA"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2AFCFC82"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0" w:type="pct"/>
            <w:tcBorders>
              <w:top w:val="single" w:sz="2" w:space="0" w:color="BFBFBF" w:themeColor="background1" w:themeShade="BF"/>
            </w:tcBorders>
            <w:vAlign w:val="center"/>
          </w:tcPr>
          <w:p w14:paraId="466FC006"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355" w:type="pct"/>
            <w:tcBorders>
              <w:top w:val="single" w:sz="2" w:space="0" w:color="BFBFBF" w:themeColor="background1" w:themeShade="BF"/>
              <w:right w:val="single" w:sz="2" w:space="0" w:color="auto"/>
            </w:tcBorders>
            <w:vAlign w:val="center"/>
          </w:tcPr>
          <w:p w14:paraId="482673E1"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c>
          <w:tcPr>
            <w:tcW w:w="450" w:type="pct"/>
            <w:tcBorders>
              <w:top w:val="single" w:sz="2" w:space="0" w:color="BFBFBF" w:themeColor="background1" w:themeShade="BF"/>
              <w:left w:val="single" w:sz="2" w:space="0" w:color="auto"/>
              <w:right w:val="single" w:sz="2" w:space="0" w:color="auto"/>
            </w:tcBorders>
            <w:vAlign w:val="center"/>
          </w:tcPr>
          <w:p w14:paraId="06386671" w14:textId="77777777" w:rsidR="006D090A" w:rsidRPr="008F76E6" w:rsidRDefault="006D090A" w:rsidP="008F76E6">
            <w:pPr>
              <w:spacing w:before="0" w:after="0"/>
              <w:contextualSpacing/>
              <w:jc w:val="center"/>
              <w:rPr>
                <w:rFonts w:cstheme="minorHAnsi"/>
                <w:color w:val="auto"/>
                <w:szCs w:val="20"/>
              </w:rPr>
            </w:pPr>
            <w:r w:rsidRPr="008F76E6">
              <w:rPr>
                <w:rFonts w:cstheme="minorHAnsi"/>
                <w:color w:val="auto"/>
                <w:szCs w:val="20"/>
              </w:rPr>
              <w:t>0</w:t>
            </w:r>
          </w:p>
        </w:tc>
      </w:tr>
      <w:tr w:rsidR="008F76E6" w:rsidRPr="006D090A" w14:paraId="67B864F6" w14:textId="77777777" w:rsidTr="008F76E6">
        <w:trPr>
          <w:trHeight w:val="227"/>
        </w:trPr>
        <w:tc>
          <w:tcPr>
            <w:tcW w:w="885" w:type="pct"/>
            <w:vMerge/>
            <w:tcBorders>
              <w:left w:val="single" w:sz="2" w:space="0" w:color="auto"/>
              <w:right w:val="single" w:sz="2" w:space="0" w:color="auto"/>
            </w:tcBorders>
            <w:vAlign w:val="center"/>
          </w:tcPr>
          <w:p w14:paraId="7CC5E2D9" w14:textId="77777777" w:rsidR="008F76E6" w:rsidRPr="006D090A" w:rsidRDefault="008F76E6" w:rsidP="008F76E6">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4E9C8C01" w14:textId="77777777" w:rsidR="008F76E6" w:rsidRPr="006D090A" w:rsidRDefault="008F76E6" w:rsidP="008F76E6">
            <w:pPr>
              <w:spacing w:before="0" w:after="0"/>
              <w:contextualSpacing/>
              <w:rPr>
                <w:rFonts w:cstheme="minorHAnsi"/>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tcBorders>
            <w:vAlign w:val="center"/>
          </w:tcPr>
          <w:p w14:paraId="66B3CEDD" w14:textId="3CC6DE4B"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tcBorders>
            <w:vAlign w:val="center"/>
          </w:tcPr>
          <w:p w14:paraId="1B13DF96" w14:textId="2F6207E7"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4</w:t>
            </w:r>
          </w:p>
        </w:tc>
        <w:tc>
          <w:tcPr>
            <w:tcW w:w="350" w:type="pct"/>
            <w:tcBorders>
              <w:top w:val="single" w:sz="2" w:space="0" w:color="BFBFBF" w:themeColor="background1" w:themeShade="BF"/>
            </w:tcBorders>
            <w:vAlign w:val="center"/>
          </w:tcPr>
          <w:p w14:paraId="64753529" w14:textId="50E198EB"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7F856485" w14:textId="15B3FF6B"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3B6E4178" w14:textId="6AB1C0D7"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tcBorders>
            <w:vAlign w:val="center"/>
          </w:tcPr>
          <w:p w14:paraId="0FD27BE1" w14:textId="70F7C270"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18E70DB4" w14:textId="39C2C9F9"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right w:val="single" w:sz="2" w:space="0" w:color="auto"/>
            </w:tcBorders>
            <w:vAlign w:val="center"/>
          </w:tcPr>
          <w:p w14:paraId="7305773F" w14:textId="0F85F567"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right w:val="single" w:sz="2" w:space="0" w:color="auto"/>
            </w:tcBorders>
            <w:vAlign w:val="center"/>
          </w:tcPr>
          <w:p w14:paraId="33BCA951" w14:textId="04425132"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6</w:t>
            </w:r>
          </w:p>
        </w:tc>
      </w:tr>
      <w:tr w:rsidR="008F76E6" w:rsidRPr="006D090A" w14:paraId="57DFDCFE" w14:textId="77777777" w:rsidTr="008F76E6">
        <w:trPr>
          <w:trHeight w:val="227"/>
        </w:trPr>
        <w:tc>
          <w:tcPr>
            <w:tcW w:w="885" w:type="pct"/>
            <w:vMerge/>
            <w:tcBorders>
              <w:left w:val="single" w:sz="2" w:space="0" w:color="auto"/>
              <w:right w:val="single" w:sz="2" w:space="0" w:color="auto"/>
            </w:tcBorders>
            <w:vAlign w:val="center"/>
          </w:tcPr>
          <w:p w14:paraId="280617B9" w14:textId="77777777" w:rsidR="008F76E6" w:rsidRPr="006D090A" w:rsidRDefault="008F76E6" w:rsidP="008F76E6">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0CC8CC55" w14:textId="77777777" w:rsidR="008F76E6" w:rsidRPr="006D090A" w:rsidRDefault="008F76E6" w:rsidP="008F76E6">
            <w:pPr>
              <w:spacing w:before="0" w:after="0"/>
              <w:contextualSpacing/>
              <w:rPr>
                <w:rFonts w:cstheme="minorHAnsi"/>
                <w:szCs w:val="20"/>
              </w:rPr>
            </w:pPr>
            <w:r w:rsidRPr="006D090A">
              <w:rPr>
                <w:rFonts w:cstheme="minorHAnsi"/>
                <w:szCs w:val="20"/>
              </w:rPr>
              <w:t>Unknown</w:t>
            </w:r>
          </w:p>
        </w:tc>
        <w:tc>
          <w:tcPr>
            <w:tcW w:w="350" w:type="pct"/>
            <w:tcBorders>
              <w:top w:val="single" w:sz="2" w:space="0" w:color="BFBFBF" w:themeColor="background1" w:themeShade="BF"/>
              <w:left w:val="single" w:sz="2" w:space="0" w:color="auto"/>
            </w:tcBorders>
            <w:vAlign w:val="center"/>
          </w:tcPr>
          <w:p w14:paraId="0E538E3B" w14:textId="2B6534EC"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1</w:t>
            </w:r>
          </w:p>
        </w:tc>
        <w:tc>
          <w:tcPr>
            <w:tcW w:w="350" w:type="pct"/>
            <w:tcBorders>
              <w:top w:val="single" w:sz="2" w:space="0" w:color="BFBFBF" w:themeColor="background1" w:themeShade="BF"/>
            </w:tcBorders>
            <w:vAlign w:val="center"/>
          </w:tcPr>
          <w:p w14:paraId="36842D80" w14:textId="3896B47E"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07D24698" w14:textId="249F8A02"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28EAE673" w14:textId="5F825913"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56978A37" w14:textId="672FF4D8"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0E9E41EA" w14:textId="2CAB65D1"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0" w:type="pct"/>
            <w:tcBorders>
              <w:top w:val="single" w:sz="2" w:space="0" w:color="BFBFBF" w:themeColor="background1" w:themeShade="BF"/>
            </w:tcBorders>
            <w:vAlign w:val="center"/>
          </w:tcPr>
          <w:p w14:paraId="685370FE" w14:textId="7BCD0A23"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355" w:type="pct"/>
            <w:tcBorders>
              <w:top w:val="single" w:sz="2" w:space="0" w:color="BFBFBF" w:themeColor="background1" w:themeShade="BF"/>
              <w:right w:val="single" w:sz="2" w:space="0" w:color="auto"/>
            </w:tcBorders>
            <w:vAlign w:val="center"/>
          </w:tcPr>
          <w:p w14:paraId="6422A8F2" w14:textId="2E020489"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0</w:t>
            </w:r>
          </w:p>
        </w:tc>
        <w:tc>
          <w:tcPr>
            <w:tcW w:w="450" w:type="pct"/>
            <w:tcBorders>
              <w:top w:val="single" w:sz="2" w:space="0" w:color="BFBFBF" w:themeColor="background1" w:themeShade="BF"/>
              <w:left w:val="single" w:sz="2" w:space="0" w:color="auto"/>
              <w:right w:val="single" w:sz="2" w:space="0" w:color="auto"/>
            </w:tcBorders>
            <w:vAlign w:val="center"/>
          </w:tcPr>
          <w:p w14:paraId="20B8429A" w14:textId="02E03719" w:rsidR="008F76E6" w:rsidRPr="008F76E6" w:rsidRDefault="008F76E6" w:rsidP="008F76E6">
            <w:pPr>
              <w:spacing w:before="0" w:after="0"/>
              <w:contextualSpacing/>
              <w:jc w:val="center"/>
              <w:rPr>
                <w:rFonts w:cstheme="minorHAnsi"/>
                <w:color w:val="auto"/>
                <w:szCs w:val="20"/>
              </w:rPr>
            </w:pPr>
            <w:r w:rsidRPr="008F76E6">
              <w:rPr>
                <w:rFonts w:cstheme="minorHAnsi"/>
                <w:color w:val="000000"/>
                <w:szCs w:val="20"/>
              </w:rPr>
              <w:t>1</w:t>
            </w:r>
          </w:p>
        </w:tc>
      </w:tr>
    </w:tbl>
    <w:p w14:paraId="2FE907D5" w14:textId="45D68E35" w:rsidR="00CF3795" w:rsidRPr="009318C7" w:rsidRDefault="00EB6106" w:rsidP="00BE76C1">
      <w:pPr>
        <w:spacing w:after="0"/>
        <w:ind w:left="142" w:hanging="142"/>
        <w:rPr>
          <w:rStyle w:val="IntenseReference"/>
          <w:rFonts w:cs="Arial"/>
          <w:b w:val="0"/>
          <w:bCs w:val="0"/>
          <w:i w:val="0"/>
          <w:iCs/>
          <w:smallCaps w:val="0"/>
          <w:color w:val="auto"/>
          <w:sz w:val="16"/>
          <w:szCs w:val="16"/>
          <w:highlight w:val="yellow"/>
        </w:rPr>
      </w:pPr>
      <w:r w:rsidRPr="008F76E6">
        <w:rPr>
          <w:rStyle w:val="IntenseReference"/>
          <w:rFonts w:cs="Arial"/>
          <w:b w:val="0"/>
          <w:bCs w:val="0"/>
          <w:i w:val="0"/>
          <w:iCs/>
          <w:smallCaps w:val="0"/>
          <w:color w:val="auto"/>
          <w:sz w:val="16"/>
          <w:szCs w:val="16"/>
        </w:rPr>
        <w:t>*</w:t>
      </w:r>
      <w:r w:rsidRPr="008F76E6">
        <w:rPr>
          <w:rStyle w:val="IntenseReference"/>
          <w:rFonts w:cs="Arial"/>
          <w:b w:val="0"/>
          <w:bCs w:val="0"/>
          <w:i w:val="0"/>
          <w:iCs/>
          <w:smallCaps w:val="0"/>
          <w:color w:val="auto"/>
          <w:sz w:val="16"/>
          <w:szCs w:val="16"/>
        </w:rPr>
        <w:tab/>
        <w:t>The top five carbapenemase types account for 9</w:t>
      </w:r>
      <w:r w:rsidR="008F76E6" w:rsidRPr="008F76E6">
        <w:rPr>
          <w:rStyle w:val="IntenseReference"/>
          <w:rFonts w:cs="Arial"/>
          <w:b w:val="0"/>
          <w:bCs w:val="0"/>
          <w:i w:val="0"/>
          <w:iCs/>
          <w:smallCaps w:val="0"/>
          <w:color w:val="auto"/>
          <w:sz w:val="16"/>
          <w:szCs w:val="16"/>
        </w:rPr>
        <w:t>6</w:t>
      </w:r>
      <w:r w:rsidRPr="008F76E6">
        <w:rPr>
          <w:rStyle w:val="IntenseReference"/>
          <w:rFonts w:cs="Arial"/>
          <w:b w:val="0"/>
          <w:bCs w:val="0"/>
          <w:i w:val="0"/>
          <w:iCs/>
          <w:smallCaps w:val="0"/>
          <w:color w:val="auto"/>
          <w:sz w:val="16"/>
          <w:szCs w:val="16"/>
        </w:rPr>
        <w:t>.</w:t>
      </w:r>
      <w:r w:rsidR="008F76E6" w:rsidRPr="008F76E6">
        <w:rPr>
          <w:rStyle w:val="IntenseReference"/>
          <w:rFonts w:cs="Arial"/>
          <w:b w:val="0"/>
          <w:bCs w:val="0"/>
          <w:i w:val="0"/>
          <w:iCs/>
          <w:smallCaps w:val="0"/>
          <w:color w:val="auto"/>
          <w:sz w:val="16"/>
          <w:szCs w:val="16"/>
        </w:rPr>
        <w:t>1</w:t>
      </w:r>
      <w:r w:rsidRPr="008F76E6">
        <w:rPr>
          <w:rStyle w:val="IntenseReference"/>
          <w:rFonts w:cs="Arial"/>
          <w:b w:val="0"/>
          <w:bCs w:val="0"/>
          <w:i w:val="0"/>
          <w:iCs/>
          <w:smallCaps w:val="0"/>
          <w:color w:val="auto"/>
          <w:sz w:val="16"/>
          <w:szCs w:val="16"/>
        </w:rPr>
        <w:t>% (1,</w:t>
      </w:r>
      <w:r w:rsidR="008F76E6" w:rsidRPr="008F76E6">
        <w:rPr>
          <w:rStyle w:val="IntenseReference"/>
          <w:rFonts w:cs="Arial"/>
          <w:b w:val="0"/>
          <w:bCs w:val="0"/>
          <w:i w:val="0"/>
          <w:iCs/>
          <w:smallCaps w:val="0"/>
          <w:color w:val="auto"/>
          <w:sz w:val="16"/>
          <w:szCs w:val="16"/>
        </w:rPr>
        <w:t>472</w:t>
      </w:r>
      <w:r w:rsidRPr="008F76E6">
        <w:rPr>
          <w:rStyle w:val="IntenseReference"/>
          <w:rFonts w:cs="Arial"/>
          <w:b w:val="0"/>
          <w:bCs w:val="0"/>
          <w:i w:val="0"/>
          <w:iCs/>
          <w:smallCaps w:val="0"/>
          <w:color w:val="auto"/>
          <w:sz w:val="16"/>
          <w:szCs w:val="16"/>
        </w:rPr>
        <w:t>/1,</w:t>
      </w:r>
      <w:r w:rsidR="008F76E6" w:rsidRPr="008F76E6">
        <w:rPr>
          <w:rStyle w:val="IntenseReference"/>
          <w:rFonts w:cs="Arial"/>
          <w:b w:val="0"/>
          <w:bCs w:val="0"/>
          <w:i w:val="0"/>
          <w:iCs/>
          <w:smallCaps w:val="0"/>
          <w:color w:val="auto"/>
          <w:sz w:val="16"/>
          <w:szCs w:val="16"/>
        </w:rPr>
        <w:t>527</w:t>
      </w:r>
      <w:r w:rsidRPr="008F76E6">
        <w:rPr>
          <w:rStyle w:val="IntenseReference"/>
          <w:rFonts w:cs="Arial"/>
          <w:b w:val="0"/>
          <w:bCs w:val="0"/>
          <w:i w:val="0"/>
          <w:iCs/>
          <w:smallCaps w:val="0"/>
          <w:color w:val="auto"/>
          <w:sz w:val="16"/>
          <w:szCs w:val="16"/>
        </w:rPr>
        <w:t xml:space="preserve">) of all CPE reported for this </w:t>
      </w:r>
      <w:r w:rsidRPr="009318C7">
        <w:rPr>
          <w:rStyle w:val="IntenseReference"/>
          <w:rFonts w:cs="Arial"/>
          <w:b w:val="0"/>
          <w:bCs w:val="0"/>
          <w:i w:val="0"/>
          <w:iCs/>
          <w:smallCaps w:val="0"/>
          <w:color w:val="auto"/>
          <w:sz w:val="16"/>
          <w:szCs w:val="16"/>
        </w:rPr>
        <w:t xml:space="preserve">period. Other types were </w:t>
      </w:r>
      <w:r w:rsidR="00CF3795" w:rsidRPr="008F76E6">
        <w:rPr>
          <w:rStyle w:val="IntenseReference"/>
          <w:rFonts w:cs="Arial"/>
          <w:b w:val="0"/>
          <w:bCs w:val="0"/>
          <w:i w:val="0"/>
          <w:iCs/>
          <w:smallCaps w:val="0"/>
          <w:color w:val="auto"/>
          <w:sz w:val="16"/>
          <w:szCs w:val="16"/>
        </w:rPr>
        <w:t>IMP+NDM (</w:t>
      </w:r>
      <w:r w:rsidR="00CF3795" w:rsidRPr="008F76E6">
        <w:rPr>
          <w:rStyle w:val="IntenseReference"/>
          <w:rFonts w:cs="Arial"/>
          <w:b w:val="0"/>
          <w:bCs w:val="0"/>
          <w:smallCaps w:val="0"/>
          <w:color w:val="auto"/>
          <w:sz w:val="16"/>
          <w:szCs w:val="16"/>
        </w:rPr>
        <w:t>n</w:t>
      </w:r>
      <w:r w:rsidR="00CF3795" w:rsidRPr="008F76E6">
        <w:rPr>
          <w:rStyle w:val="IntenseReference"/>
          <w:rFonts w:cs="Arial"/>
          <w:b w:val="0"/>
          <w:bCs w:val="0"/>
          <w:i w:val="0"/>
          <w:iCs/>
          <w:smallCaps w:val="0"/>
          <w:color w:val="auto"/>
          <w:sz w:val="16"/>
          <w:szCs w:val="16"/>
        </w:rPr>
        <w:t> = </w:t>
      </w:r>
      <w:r w:rsidR="008F76E6" w:rsidRPr="008F76E6">
        <w:rPr>
          <w:rStyle w:val="IntenseReference"/>
          <w:rFonts w:cs="Arial"/>
          <w:b w:val="0"/>
          <w:bCs w:val="0"/>
          <w:i w:val="0"/>
          <w:iCs/>
          <w:smallCaps w:val="0"/>
          <w:color w:val="auto"/>
          <w:sz w:val="16"/>
          <w:szCs w:val="16"/>
        </w:rPr>
        <w:t>1</w:t>
      </w:r>
      <w:r w:rsidR="008F76E6" w:rsidRPr="00A72937">
        <w:rPr>
          <w:rStyle w:val="IntenseReference"/>
          <w:rFonts w:cs="Arial"/>
          <w:b w:val="0"/>
          <w:bCs w:val="0"/>
          <w:i w:val="0"/>
          <w:iCs/>
          <w:smallCaps w:val="0"/>
          <w:color w:val="auto"/>
          <w:sz w:val="16"/>
          <w:szCs w:val="16"/>
        </w:rPr>
        <w:t>5</w:t>
      </w:r>
      <w:r w:rsidR="00CF3795" w:rsidRPr="00A72937">
        <w:rPr>
          <w:rStyle w:val="IntenseReference"/>
          <w:rFonts w:cs="Arial"/>
          <w:b w:val="0"/>
          <w:bCs w:val="0"/>
          <w:i w:val="0"/>
          <w:iCs/>
          <w:smallCaps w:val="0"/>
          <w:color w:val="auto"/>
          <w:sz w:val="16"/>
          <w:szCs w:val="16"/>
        </w:rPr>
        <w:t xml:space="preserve">: NSW, Victoria, </w:t>
      </w:r>
      <w:r w:rsidR="00A72937" w:rsidRPr="00A72937">
        <w:rPr>
          <w:rStyle w:val="IntenseReference"/>
          <w:rFonts w:cs="Arial"/>
          <w:b w:val="0"/>
          <w:bCs w:val="0"/>
          <w:i w:val="0"/>
          <w:iCs/>
          <w:smallCaps w:val="0"/>
          <w:color w:val="auto"/>
          <w:sz w:val="16"/>
          <w:szCs w:val="16"/>
        </w:rPr>
        <w:t>Queensland</w:t>
      </w:r>
      <w:r w:rsidR="00CF3795" w:rsidRPr="00A72937">
        <w:rPr>
          <w:rStyle w:val="IntenseReference"/>
          <w:rFonts w:cs="Arial"/>
          <w:b w:val="0"/>
          <w:bCs w:val="0"/>
          <w:i w:val="0"/>
          <w:iCs/>
          <w:smallCaps w:val="0"/>
          <w:color w:val="auto"/>
          <w:sz w:val="16"/>
          <w:szCs w:val="16"/>
        </w:rPr>
        <w:t xml:space="preserve">); </w:t>
      </w:r>
      <w:r w:rsidR="008F76E6" w:rsidRPr="008F76E6">
        <w:rPr>
          <w:rStyle w:val="IntenseReference"/>
          <w:rFonts w:cs="Arial"/>
          <w:b w:val="0"/>
          <w:bCs w:val="0"/>
          <w:i w:val="0"/>
          <w:iCs/>
          <w:smallCaps w:val="0"/>
          <w:color w:val="auto"/>
          <w:sz w:val="16"/>
          <w:szCs w:val="16"/>
        </w:rPr>
        <w:t>IMI (</w:t>
      </w:r>
      <w:r w:rsidR="008F76E6" w:rsidRPr="008F76E6">
        <w:rPr>
          <w:rStyle w:val="IntenseReference"/>
          <w:rFonts w:cs="Arial"/>
          <w:b w:val="0"/>
          <w:bCs w:val="0"/>
          <w:smallCaps w:val="0"/>
          <w:color w:val="auto"/>
          <w:sz w:val="16"/>
          <w:szCs w:val="16"/>
        </w:rPr>
        <w:t>n</w:t>
      </w:r>
      <w:r w:rsidR="008F76E6" w:rsidRPr="008F76E6">
        <w:rPr>
          <w:rStyle w:val="IntenseReference"/>
          <w:rFonts w:cs="Arial"/>
          <w:b w:val="0"/>
          <w:bCs w:val="0"/>
          <w:i w:val="0"/>
          <w:iCs/>
          <w:smallCaps w:val="0"/>
          <w:color w:val="auto"/>
          <w:sz w:val="16"/>
          <w:szCs w:val="16"/>
        </w:rPr>
        <w:t> </w:t>
      </w:r>
      <w:r w:rsidR="008F76E6" w:rsidRPr="00A72937">
        <w:rPr>
          <w:rStyle w:val="IntenseReference"/>
          <w:rFonts w:cs="Arial"/>
          <w:b w:val="0"/>
          <w:bCs w:val="0"/>
          <w:i w:val="0"/>
          <w:iCs/>
          <w:smallCaps w:val="0"/>
          <w:color w:val="auto"/>
          <w:sz w:val="16"/>
          <w:szCs w:val="16"/>
        </w:rPr>
        <w:t>= 13: NSW, Victoria, Queensland</w:t>
      </w:r>
      <w:r w:rsidR="00A72937" w:rsidRPr="00A72937">
        <w:rPr>
          <w:rStyle w:val="IntenseReference"/>
          <w:rFonts w:cs="Arial"/>
          <w:b w:val="0"/>
          <w:bCs w:val="0"/>
          <w:i w:val="0"/>
          <w:iCs/>
          <w:smallCaps w:val="0"/>
          <w:color w:val="auto"/>
          <w:sz w:val="16"/>
          <w:szCs w:val="16"/>
        </w:rPr>
        <w:t>, WA</w:t>
      </w:r>
      <w:r w:rsidR="008F76E6" w:rsidRPr="00A72937">
        <w:rPr>
          <w:rStyle w:val="IntenseReference"/>
          <w:rFonts w:cs="Arial"/>
          <w:b w:val="0"/>
          <w:bCs w:val="0"/>
          <w:i w:val="0"/>
          <w:iCs/>
          <w:smallCaps w:val="0"/>
          <w:color w:val="auto"/>
          <w:sz w:val="16"/>
          <w:szCs w:val="16"/>
        </w:rPr>
        <w:t xml:space="preserve">); </w:t>
      </w:r>
      <w:r w:rsidR="00CF3795" w:rsidRPr="008F76E6">
        <w:rPr>
          <w:rStyle w:val="IntenseReference"/>
          <w:rFonts w:cs="Arial"/>
          <w:b w:val="0"/>
          <w:bCs w:val="0"/>
          <w:i w:val="0"/>
          <w:iCs/>
          <w:smallCaps w:val="0"/>
          <w:color w:val="auto"/>
          <w:sz w:val="16"/>
          <w:szCs w:val="16"/>
        </w:rPr>
        <w:t>OXA-23-like (</w:t>
      </w:r>
      <w:r w:rsidR="00CF3795" w:rsidRPr="008F76E6">
        <w:rPr>
          <w:rStyle w:val="IntenseReference"/>
          <w:rFonts w:cs="Arial"/>
          <w:b w:val="0"/>
          <w:bCs w:val="0"/>
          <w:smallCaps w:val="0"/>
          <w:color w:val="auto"/>
          <w:sz w:val="16"/>
          <w:szCs w:val="16"/>
        </w:rPr>
        <w:t>n</w:t>
      </w:r>
      <w:r w:rsidR="00CF3795" w:rsidRPr="00A72937">
        <w:rPr>
          <w:rStyle w:val="IntenseReference"/>
          <w:rFonts w:cs="Arial"/>
          <w:b w:val="0"/>
          <w:bCs w:val="0"/>
          <w:i w:val="0"/>
          <w:iCs/>
          <w:smallCaps w:val="0"/>
          <w:color w:val="auto"/>
          <w:sz w:val="16"/>
          <w:szCs w:val="16"/>
        </w:rPr>
        <w:t> = </w:t>
      </w:r>
      <w:r w:rsidR="008F76E6" w:rsidRPr="00A72937">
        <w:rPr>
          <w:rStyle w:val="IntenseReference"/>
          <w:rFonts w:cs="Arial"/>
          <w:b w:val="0"/>
          <w:bCs w:val="0"/>
          <w:i w:val="0"/>
          <w:iCs/>
          <w:smallCaps w:val="0"/>
          <w:color w:val="auto"/>
          <w:sz w:val="16"/>
          <w:szCs w:val="16"/>
        </w:rPr>
        <w:t>12</w:t>
      </w:r>
      <w:r w:rsidR="00CF3795" w:rsidRPr="00A72937">
        <w:rPr>
          <w:rStyle w:val="IntenseReference"/>
          <w:rFonts w:cs="Arial"/>
          <w:b w:val="0"/>
          <w:bCs w:val="0"/>
          <w:i w:val="0"/>
          <w:iCs/>
          <w:smallCaps w:val="0"/>
          <w:color w:val="auto"/>
          <w:sz w:val="16"/>
          <w:szCs w:val="16"/>
        </w:rPr>
        <w:t>: NSW, Victoria</w:t>
      </w:r>
      <w:r w:rsidR="00A72937" w:rsidRPr="00A72937">
        <w:rPr>
          <w:rStyle w:val="IntenseReference"/>
          <w:rFonts w:cs="Arial"/>
          <w:b w:val="0"/>
          <w:bCs w:val="0"/>
          <w:i w:val="0"/>
          <w:iCs/>
          <w:smallCaps w:val="0"/>
          <w:color w:val="auto"/>
          <w:sz w:val="16"/>
          <w:szCs w:val="16"/>
        </w:rPr>
        <w:t>, Queensland, ACT)</w:t>
      </w:r>
      <w:r w:rsidR="00CF3795" w:rsidRPr="00A72937">
        <w:rPr>
          <w:rStyle w:val="IntenseReference"/>
          <w:rFonts w:cs="Arial"/>
          <w:b w:val="0"/>
          <w:bCs w:val="0"/>
          <w:i w:val="0"/>
          <w:iCs/>
          <w:smallCaps w:val="0"/>
          <w:color w:val="auto"/>
          <w:sz w:val="16"/>
          <w:szCs w:val="16"/>
        </w:rPr>
        <w:t xml:space="preserve">; </w:t>
      </w:r>
      <w:r w:rsidR="00CF3795" w:rsidRPr="008F76E6">
        <w:rPr>
          <w:rStyle w:val="IntenseReference"/>
          <w:rFonts w:cs="Arial"/>
          <w:b w:val="0"/>
          <w:bCs w:val="0"/>
          <w:i w:val="0"/>
          <w:iCs/>
          <w:smallCaps w:val="0"/>
          <w:color w:val="auto"/>
          <w:sz w:val="16"/>
          <w:szCs w:val="16"/>
        </w:rPr>
        <w:t>VIM (n = </w:t>
      </w:r>
      <w:r w:rsidR="00CF3795" w:rsidRPr="008F76E6">
        <w:rPr>
          <w:rStyle w:val="IntenseReference"/>
          <w:rFonts w:cs="Arial"/>
          <w:b w:val="0"/>
          <w:bCs w:val="0"/>
          <w:smallCaps w:val="0"/>
          <w:color w:val="auto"/>
          <w:sz w:val="16"/>
          <w:szCs w:val="16"/>
        </w:rPr>
        <w:t>5</w:t>
      </w:r>
      <w:r w:rsidR="00CF3795" w:rsidRPr="008F76E6">
        <w:rPr>
          <w:rStyle w:val="IntenseReference"/>
          <w:rFonts w:cs="Arial"/>
          <w:b w:val="0"/>
          <w:bCs w:val="0"/>
          <w:i w:val="0"/>
          <w:iCs/>
          <w:smallCaps w:val="0"/>
          <w:color w:val="auto"/>
          <w:sz w:val="16"/>
          <w:szCs w:val="16"/>
        </w:rPr>
        <w:t xml:space="preserve">: </w:t>
      </w:r>
      <w:r w:rsidR="009318C7">
        <w:rPr>
          <w:rStyle w:val="IntenseReference"/>
          <w:rFonts w:cs="Arial"/>
          <w:b w:val="0"/>
          <w:bCs w:val="0"/>
          <w:i w:val="0"/>
          <w:iCs/>
          <w:smallCaps w:val="0"/>
          <w:color w:val="auto"/>
          <w:sz w:val="16"/>
          <w:szCs w:val="16"/>
        </w:rPr>
        <w:t>NSW</w:t>
      </w:r>
      <w:r w:rsidR="009318C7" w:rsidRPr="009318C7">
        <w:rPr>
          <w:rStyle w:val="IntenseReference"/>
          <w:rFonts w:cs="Arial"/>
          <w:b w:val="0"/>
          <w:bCs w:val="0"/>
          <w:i w:val="0"/>
          <w:iCs/>
          <w:smallCaps w:val="0"/>
          <w:color w:val="auto"/>
          <w:sz w:val="16"/>
          <w:szCs w:val="16"/>
        </w:rPr>
        <w:t xml:space="preserve">, </w:t>
      </w:r>
      <w:r w:rsidR="00617CC9" w:rsidRPr="009318C7">
        <w:rPr>
          <w:rStyle w:val="IntenseReference"/>
          <w:rFonts w:cs="Arial"/>
          <w:b w:val="0"/>
          <w:bCs w:val="0"/>
          <w:i w:val="0"/>
          <w:iCs/>
          <w:smallCaps w:val="0"/>
          <w:color w:val="auto"/>
          <w:sz w:val="16"/>
          <w:szCs w:val="16"/>
        </w:rPr>
        <w:t xml:space="preserve">Victoria, Queensland, </w:t>
      </w:r>
      <w:r w:rsidR="009318C7" w:rsidRPr="009318C7">
        <w:rPr>
          <w:rStyle w:val="IntenseReference"/>
          <w:rFonts w:cs="Arial"/>
          <w:b w:val="0"/>
          <w:bCs w:val="0"/>
          <w:i w:val="0"/>
          <w:iCs/>
          <w:smallCaps w:val="0"/>
          <w:color w:val="auto"/>
          <w:sz w:val="16"/>
          <w:szCs w:val="16"/>
        </w:rPr>
        <w:t>S</w:t>
      </w:r>
      <w:r w:rsidR="00617CC9" w:rsidRPr="009318C7">
        <w:rPr>
          <w:rStyle w:val="IntenseReference"/>
          <w:rFonts w:cs="Arial"/>
          <w:b w:val="0"/>
          <w:bCs w:val="0"/>
          <w:i w:val="0"/>
          <w:iCs/>
          <w:smallCaps w:val="0"/>
          <w:color w:val="auto"/>
          <w:sz w:val="16"/>
          <w:szCs w:val="16"/>
        </w:rPr>
        <w:t>A</w:t>
      </w:r>
      <w:r w:rsidR="00CF3795" w:rsidRPr="009318C7">
        <w:rPr>
          <w:rStyle w:val="IntenseReference"/>
          <w:rFonts w:cs="Arial"/>
          <w:b w:val="0"/>
          <w:bCs w:val="0"/>
          <w:i w:val="0"/>
          <w:iCs/>
          <w:smallCaps w:val="0"/>
          <w:color w:val="auto"/>
          <w:sz w:val="16"/>
          <w:szCs w:val="16"/>
        </w:rPr>
        <w:t>); KPC</w:t>
      </w:r>
      <w:r w:rsidR="00CF3795" w:rsidRPr="008F76E6">
        <w:rPr>
          <w:rStyle w:val="IntenseReference"/>
          <w:rFonts w:cs="Arial"/>
          <w:b w:val="0"/>
          <w:bCs w:val="0"/>
          <w:i w:val="0"/>
          <w:iCs/>
          <w:smallCaps w:val="0"/>
          <w:color w:val="auto"/>
          <w:sz w:val="16"/>
          <w:szCs w:val="16"/>
        </w:rPr>
        <w:t>+NDM (</w:t>
      </w:r>
      <w:r w:rsidR="00CF3795" w:rsidRPr="008F76E6">
        <w:rPr>
          <w:rStyle w:val="IntenseReference"/>
          <w:rFonts w:cs="Arial"/>
          <w:b w:val="0"/>
          <w:bCs w:val="0"/>
          <w:smallCaps w:val="0"/>
          <w:color w:val="auto"/>
          <w:sz w:val="16"/>
          <w:szCs w:val="16"/>
        </w:rPr>
        <w:t>n</w:t>
      </w:r>
      <w:r w:rsidR="00CF3795" w:rsidRPr="008F76E6">
        <w:rPr>
          <w:rStyle w:val="IntenseReference"/>
          <w:rFonts w:cs="Arial"/>
          <w:b w:val="0"/>
          <w:bCs w:val="0"/>
          <w:i w:val="0"/>
          <w:iCs/>
          <w:smallCaps w:val="0"/>
          <w:color w:val="auto"/>
          <w:sz w:val="16"/>
          <w:szCs w:val="16"/>
        </w:rPr>
        <w:t> = </w:t>
      </w:r>
      <w:r w:rsidR="00CF3795" w:rsidRPr="009318C7">
        <w:rPr>
          <w:rStyle w:val="IntenseReference"/>
          <w:rFonts w:cs="Arial"/>
          <w:b w:val="0"/>
          <w:bCs w:val="0"/>
          <w:i w:val="0"/>
          <w:iCs/>
          <w:smallCaps w:val="0"/>
          <w:color w:val="auto"/>
          <w:sz w:val="16"/>
          <w:szCs w:val="16"/>
        </w:rPr>
        <w:t xml:space="preserve">5: </w:t>
      </w:r>
      <w:r w:rsidR="00617CC9" w:rsidRPr="009318C7">
        <w:rPr>
          <w:rStyle w:val="IntenseReference"/>
          <w:rFonts w:cs="Arial"/>
          <w:b w:val="0"/>
          <w:bCs w:val="0"/>
          <w:i w:val="0"/>
          <w:iCs/>
          <w:smallCaps w:val="0"/>
          <w:color w:val="auto"/>
          <w:sz w:val="16"/>
          <w:szCs w:val="16"/>
        </w:rPr>
        <w:t>NSW, Victoria</w:t>
      </w:r>
      <w:r w:rsidR="00CF3795" w:rsidRPr="009318C7">
        <w:rPr>
          <w:rStyle w:val="IntenseReference"/>
          <w:rFonts w:cs="Arial"/>
          <w:b w:val="0"/>
          <w:bCs w:val="0"/>
          <w:i w:val="0"/>
          <w:iCs/>
          <w:smallCaps w:val="0"/>
          <w:color w:val="auto"/>
          <w:sz w:val="16"/>
          <w:szCs w:val="16"/>
        </w:rPr>
        <w:t>);</w:t>
      </w:r>
      <w:r w:rsidR="008F76E6" w:rsidRPr="009318C7">
        <w:rPr>
          <w:rStyle w:val="IntenseReference"/>
          <w:rFonts w:cs="Arial"/>
          <w:b w:val="0"/>
          <w:bCs w:val="0"/>
          <w:i w:val="0"/>
          <w:iCs/>
          <w:smallCaps w:val="0"/>
          <w:color w:val="auto"/>
          <w:sz w:val="16"/>
          <w:szCs w:val="16"/>
        </w:rPr>
        <w:t xml:space="preserve"> </w:t>
      </w:r>
      <w:r w:rsidR="00CF3795" w:rsidRPr="008F76E6">
        <w:rPr>
          <w:rStyle w:val="IntenseReference"/>
          <w:rFonts w:cs="Arial"/>
          <w:b w:val="0"/>
          <w:bCs w:val="0"/>
          <w:i w:val="0"/>
          <w:iCs/>
          <w:smallCaps w:val="0"/>
          <w:color w:val="auto"/>
          <w:sz w:val="16"/>
          <w:szCs w:val="16"/>
        </w:rPr>
        <w:t>SME (</w:t>
      </w:r>
      <w:r w:rsidR="00CF3795" w:rsidRPr="008F76E6">
        <w:rPr>
          <w:rStyle w:val="IntenseReference"/>
          <w:rFonts w:cs="Arial"/>
          <w:b w:val="0"/>
          <w:bCs w:val="0"/>
          <w:smallCaps w:val="0"/>
          <w:color w:val="auto"/>
          <w:sz w:val="16"/>
          <w:szCs w:val="16"/>
        </w:rPr>
        <w:t>n</w:t>
      </w:r>
      <w:r w:rsidR="00CF3795" w:rsidRPr="008F76E6">
        <w:rPr>
          <w:rStyle w:val="IntenseReference"/>
          <w:rFonts w:cs="Arial"/>
          <w:b w:val="0"/>
          <w:bCs w:val="0"/>
          <w:i w:val="0"/>
          <w:iCs/>
          <w:smallCaps w:val="0"/>
          <w:color w:val="auto"/>
          <w:sz w:val="16"/>
          <w:szCs w:val="16"/>
        </w:rPr>
        <w:t> = </w:t>
      </w:r>
      <w:r w:rsidR="008F76E6" w:rsidRPr="008F76E6">
        <w:rPr>
          <w:rStyle w:val="IntenseReference"/>
          <w:rFonts w:cs="Arial"/>
          <w:b w:val="0"/>
          <w:bCs w:val="0"/>
          <w:i w:val="0"/>
          <w:iCs/>
          <w:smallCaps w:val="0"/>
          <w:color w:val="auto"/>
          <w:sz w:val="16"/>
          <w:szCs w:val="16"/>
        </w:rPr>
        <w:t>1</w:t>
      </w:r>
      <w:r w:rsidR="00CF3795" w:rsidRPr="008F76E6">
        <w:rPr>
          <w:rStyle w:val="IntenseReference"/>
          <w:rFonts w:cs="Arial"/>
          <w:b w:val="0"/>
          <w:bCs w:val="0"/>
          <w:i w:val="0"/>
          <w:iCs/>
          <w:smallCaps w:val="0"/>
          <w:color w:val="auto"/>
          <w:sz w:val="16"/>
          <w:szCs w:val="16"/>
        </w:rPr>
        <w:t xml:space="preserve">: </w:t>
      </w:r>
      <w:r w:rsidR="00E6703B" w:rsidRPr="008F76E6">
        <w:rPr>
          <w:rStyle w:val="IntenseReference"/>
          <w:rFonts w:cs="Arial"/>
          <w:b w:val="0"/>
          <w:bCs w:val="0"/>
          <w:i w:val="0"/>
          <w:iCs/>
          <w:smallCaps w:val="0"/>
          <w:color w:val="auto"/>
          <w:sz w:val="16"/>
          <w:szCs w:val="16"/>
        </w:rPr>
        <w:t>NSW</w:t>
      </w:r>
      <w:r w:rsidR="00CF3795" w:rsidRPr="008F76E6">
        <w:rPr>
          <w:rStyle w:val="IntenseReference"/>
          <w:rFonts w:cs="Arial"/>
          <w:b w:val="0"/>
          <w:bCs w:val="0"/>
          <w:i w:val="0"/>
          <w:iCs/>
          <w:smallCaps w:val="0"/>
          <w:color w:val="auto"/>
          <w:sz w:val="16"/>
          <w:szCs w:val="16"/>
        </w:rPr>
        <w:t xml:space="preserve">); </w:t>
      </w:r>
      <w:r w:rsidR="009318C7">
        <w:rPr>
          <w:rStyle w:val="IntenseReference"/>
          <w:rFonts w:cs="Arial"/>
          <w:b w:val="0"/>
          <w:bCs w:val="0"/>
          <w:i w:val="0"/>
          <w:iCs/>
          <w:smallCaps w:val="0"/>
          <w:color w:val="auto"/>
          <w:sz w:val="16"/>
          <w:szCs w:val="16"/>
        </w:rPr>
        <w:t>KPC+</w:t>
      </w:r>
      <w:r w:rsidR="008F76E6">
        <w:rPr>
          <w:rStyle w:val="IntenseReference"/>
          <w:rFonts w:cs="Arial"/>
          <w:b w:val="0"/>
          <w:bCs w:val="0"/>
          <w:i w:val="0"/>
          <w:iCs/>
          <w:smallCaps w:val="0"/>
          <w:color w:val="auto"/>
          <w:sz w:val="16"/>
          <w:szCs w:val="16"/>
        </w:rPr>
        <w:t>IM</w:t>
      </w:r>
      <w:r w:rsidR="009318C7">
        <w:rPr>
          <w:rStyle w:val="IntenseReference"/>
          <w:rFonts w:cs="Arial"/>
          <w:b w:val="0"/>
          <w:bCs w:val="0"/>
          <w:i w:val="0"/>
          <w:iCs/>
          <w:smallCaps w:val="0"/>
          <w:color w:val="auto"/>
          <w:sz w:val="16"/>
          <w:szCs w:val="16"/>
        </w:rPr>
        <w:t>P</w:t>
      </w:r>
      <w:r w:rsidR="008F76E6">
        <w:rPr>
          <w:rStyle w:val="IntenseReference"/>
          <w:rFonts w:cs="Arial"/>
          <w:b w:val="0"/>
          <w:bCs w:val="0"/>
          <w:i w:val="0"/>
          <w:iCs/>
          <w:smallCaps w:val="0"/>
          <w:color w:val="auto"/>
          <w:sz w:val="16"/>
          <w:szCs w:val="16"/>
        </w:rPr>
        <w:t xml:space="preserve"> (</w:t>
      </w:r>
      <w:r w:rsidR="008F76E6" w:rsidRPr="008F76E6">
        <w:rPr>
          <w:rStyle w:val="IntenseReference"/>
          <w:rFonts w:cs="Arial"/>
          <w:b w:val="0"/>
          <w:bCs w:val="0"/>
          <w:smallCaps w:val="0"/>
          <w:color w:val="auto"/>
          <w:sz w:val="16"/>
          <w:szCs w:val="16"/>
        </w:rPr>
        <w:t>n</w:t>
      </w:r>
      <w:r w:rsidR="008F76E6" w:rsidRPr="008F76E6">
        <w:rPr>
          <w:rStyle w:val="IntenseReference"/>
          <w:rFonts w:cs="Arial"/>
          <w:b w:val="0"/>
          <w:bCs w:val="0"/>
          <w:i w:val="0"/>
          <w:iCs/>
          <w:smallCaps w:val="0"/>
          <w:color w:val="auto"/>
          <w:sz w:val="16"/>
          <w:szCs w:val="16"/>
        </w:rPr>
        <w:t> = </w:t>
      </w:r>
      <w:r w:rsidR="008F76E6">
        <w:rPr>
          <w:rStyle w:val="IntenseReference"/>
          <w:rFonts w:cs="Arial"/>
          <w:b w:val="0"/>
          <w:bCs w:val="0"/>
          <w:i w:val="0"/>
          <w:iCs/>
          <w:smallCaps w:val="0"/>
          <w:color w:val="auto"/>
          <w:sz w:val="16"/>
          <w:szCs w:val="16"/>
        </w:rPr>
        <w:t xml:space="preserve">1: NSW); </w:t>
      </w:r>
      <w:r w:rsidR="008F76E6" w:rsidRPr="009318C7">
        <w:rPr>
          <w:rStyle w:val="IntenseReference"/>
          <w:rFonts w:cs="Arial"/>
          <w:b w:val="0"/>
          <w:bCs w:val="0"/>
          <w:i w:val="0"/>
          <w:iCs/>
          <w:smallCaps w:val="0"/>
          <w:color w:val="auto"/>
          <w:sz w:val="16"/>
          <w:szCs w:val="16"/>
        </w:rPr>
        <w:t>KPC+</w:t>
      </w:r>
      <w:r w:rsidR="00CF3795" w:rsidRPr="009318C7">
        <w:rPr>
          <w:rStyle w:val="IntenseReference"/>
          <w:rFonts w:cs="Arial"/>
          <w:b w:val="0"/>
          <w:bCs w:val="0"/>
          <w:i w:val="0"/>
          <w:iCs/>
          <w:smallCaps w:val="0"/>
          <w:color w:val="auto"/>
          <w:sz w:val="16"/>
          <w:szCs w:val="16"/>
        </w:rPr>
        <w:t>NDM+</w:t>
      </w:r>
      <w:r w:rsidR="009318C7" w:rsidRPr="009318C7">
        <w:rPr>
          <w:rStyle w:val="IntenseReference"/>
          <w:rFonts w:cs="Arial"/>
          <w:b w:val="0"/>
          <w:bCs w:val="0"/>
          <w:i w:val="0"/>
          <w:iCs/>
          <w:smallCaps w:val="0"/>
          <w:color w:val="auto"/>
          <w:sz w:val="16"/>
          <w:szCs w:val="16"/>
        </w:rPr>
        <w:t>GES</w:t>
      </w:r>
      <w:r w:rsidR="00CF3795" w:rsidRPr="009318C7">
        <w:rPr>
          <w:rStyle w:val="IntenseReference"/>
          <w:rFonts w:cs="Arial"/>
          <w:b w:val="0"/>
          <w:bCs w:val="0"/>
          <w:i w:val="0"/>
          <w:iCs/>
          <w:smallCaps w:val="0"/>
          <w:color w:val="auto"/>
          <w:sz w:val="16"/>
          <w:szCs w:val="16"/>
        </w:rPr>
        <w:t xml:space="preserve"> (</w:t>
      </w:r>
      <w:r w:rsidR="00CF3795" w:rsidRPr="009318C7">
        <w:rPr>
          <w:rStyle w:val="IntenseReference"/>
          <w:rFonts w:cs="Arial"/>
          <w:b w:val="0"/>
          <w:bCs w:val="0"/>
          <w:smallCaps w:val="0"/>
          <w:color w:val="auto"/>
          <w:sz w:val="16"/>
          <w:szCs w:val="16"/>
        </w:rPr>
        <w:t>n</w:t>
      </w:r>
      <w:r w:rsidR="00CF3795" w:rsidRPr="009318C7">
        <w:rPr>
          <w:rStyle w:val="IntenseReference"/>
          <w:rFonts w:cs="Arial"/>
          <w:b w:val="0"/>
          <w:bCs w:val="0"/>
          <w:i w:val="0"/>
          <w:iCs/>
          <w:smallCaps w:val="0"/>
          <w:color w:val="auto"/>
          <w:sz w:val="16"/>
          <w:szCs w:val="16"/>
        </w:rPr>
        <w:t> = </w:t>
      </w:r>
      <w:r w:rsidR="009318C7" w:rsidRPr="009318C7">
        <w:rPr>
          <w:rStyle w:val="IntenseReference"/>
          <w:rFonts w:cs="Arial"/>
          <w:b w:val="0"/>
          <w:bCs w:val="0"/>
          <w:i w:val="0"/>
          <w:iCs/>
          <w:smallCaps w:val="0"/>
          <w:color w:val="auto"/>
          <w:sz w:val="16"/>
          <w:szCs w:val="16"/>
        </w:rPr>
        <w:t>1</w:t>
      </w:r>
      <w:r w:rsidR="00CF3795" w:rsidRPr="009318C7">
        <w:rPr>
          <w:rStyle w:val="IntenseReference"/>
          <w:rFonts w:cs="Arial"/>
          <w:b w:val="0"/>
          <w:bCs w:val="0"/>
          <w:i w:val="0"/>
          <w:iCs/>
          <w:smallCaps w:val="0"/>
          <w:color w:val="auto"/>
          <w:sz w:val="16"/>
          <w:szCs w:val="16"/>
        </w:rPr>
        <w:t xml:space="preserve">: </w:t>
      </w:r>
      <w:r w:rsidR="009318C7" w:rsidRPr="009318C7">
        <w:rPr>
          <w:rStyle w:val="IntenseReference"/>
          <w:rFonts w:cs="Arial"/>
          <w:b w:val="0"/>
          <w:bCs w:val="0"/>
          <w:i w:val="0"/>
          <w:iCs/>
          <w:smallCaps w:val="0"/>
          <w:color w:val="auto"/>
          <w:sz w:val="16"/>
          <w:szCs w:val="16"/>
        </w:rPr>
        <w:t>Victoria</w:t>
      </w:r>
      <w:r w:rsidR="00CF3795" w:rsidRPr="009318C7">
        <w:rPr>
          <w:rStyle w:val="IntenseReference"/>
          <w:rFonts w:cs="Arial"/>
          <w:b w:val="0"/>
          <w:bCs w:val="0"/>
          <w:i w:val="0"/>
          <w:iCs/>
          <w:smallCaps w:val="0"/>
          <w:color w:val="auto"/>
          <w:sz w:val="16"/>
          <w:szCs w:val="16"/>
        </w:rPr>
        <w:t>); KPC+</w:t>
      </w:r>
      <w:r w:rsidR="009318C7" w:rsidRPr="009318C7">
        <w:rPr>
          <w:rStyle w:val="IntenseReference"/>
          <w:rFonts w:cs="Arial"/>
          <w:b w:val="0"/>
          <w:bCs w:val="0"/>
          <w:i w:val="0"/>
          <w:iCs/>
          <w:smallCaps w:val="0"/>
          <w:color w:val="auto"/>
          <w:sz w:val="16"/>
          <w:szCs w:val="16"/>
        </w:rPr>
        <w:t>GES</w:t>
      </w:r>
      <w:r w:rsidR="00CF3795" w:rsidRPr="009318C7">
        <w:rPr>
          <w:rStyle w:val="IntenseReference"/>
          <w:rFonts w:cs="Arial"/>
          <w:b w:val="0"/>
          <w:bCs w:val="0"/>
          <w:i w:val="0"/>
          <w:iCs/>
          <w:smallCaps w:val="0"/>
          <w:color w:val="auto"/>
          <w:sz w:val="16"/>
          <w:szCs w:val="16"/>
        </w:rPr>
        <w:t xml:space="preserve"> (</w:t>
      </w:r>
      <w:r w:rsidR="00CF3795" w:rsidRPr="009318C7">
        <w:rPr>
          <w:rStyle w:val="IntenseReference"/>
          <w:rFonts w:cs="Arial"/>
          <w:b w:val="0"/>
          <w:bCs w:val="0"/>
          <w:smallCaps w:val="0"/>
          <w:color w:val="auto"/>
          <w:sz w:val="16"/>
          <w:szCs w:val="16"/>
        </w:rPr>
        <w:t>n</w:t>
      </w:r>
      <w:r w:rsidR="00CF3795" w:rsidRPr="009318C7">
        <w:rPr>
          <w:rStyle w:val="IntenseReference"/>
          <w:rFonts w:cs="Arial"/>
          <w:b w:val="0"/>
          <w:bCs w:val="0"/>
          <w:i w:val="0"/>
          <w:iCs/>
          <w:smallCaps w:val="0"/>
          <w:color w:val="auto"/>
          <w:sz w:val="16"/>
          <w:szCs w:val="16"/>
        </w:rPr>
        <w:t> = </w:t>
      </w:r>
      <w:r w:rsidR="009318C7" w:rsidRPr="009318C7">
        <w:rPr>
          <w:rStyle w:val="IntenseReference"/>
          <w:rFonts w:cs="Arial"/>
          <w:b w:val="0"/>
          <w:bCs w:val="0"/>
          <w:i w:val="0"/>
          <w:iCs/>
          <w:smallCaps w:val="0"/>
          <w:color w:val="auto"/>
          <w:sz w:val="16"/>
          <w:szCs w:val="16"/>
        </w:rPr>
        <w:t>1</w:t>
      </w:r>
      <w:r w:rsidR="00CF3795" w:rsidRPr="009318C7">
        <w:rPr>
          <w:rStyle w:val="IntenseReference"/>
          <w:rFonts w:cs="Arial"/>
          <w:b w:val="0"/>
          <w:bCs w:val="0"/>
          <w:i w:val="0"/>
          <w:iCs/>
          <w:smallCaps w:val="0"/>
          <w:color w:val="auto"/>
          <w:sz w:val="16"/>
          <w:szCs w:val="16"/>
        </w:rPr>
        <w:t xml:space="preserve">: Victoria); and </w:t>
      </w:r>
      <w:r w:rsidR="009318C7" w:rsidRPr="009318C7">
        <w:rPr>
          <w:rStyle w:val="IntenseReference"/>
          <w:rFonts w:cs="Arial"/>
          <w:b w:val="0"/>
          <w:bCs w:val="0"/>
          <w:i w:val="0"/>
          <w:iCs/>
          <w:smallCaps w:val="0"/>
          <w:color w:val="auto"/>
          <w:sz w:val="16"/>
          <w:szCs w:val="16"/>
        </w:rPr>
        <w:t>KPC+NDM</w:t>
      </w:r>
      <w:r w:rsidR="00CF3795" w:rsidRPr="009318C7">
        <w:rPr>
          <w:rStyle w:val="IntenseReference"/>
          <w:rFonts w:cs="Arial"/>
          <w:b w:val="0"/>
          <w:bCs w:val="0"/>
          <w:i w:val="0"/>
          <w:iCs/>
          <w:smallCaps w:val="0"/>
          <w:color w:val="auto"/>
          <w:sz w:val="16"/>
          <w:szCs w:val="16"/>
        </w:rPr>
        <w:t>+OXA-48-like (</w:t>
      </w:r>
      <w:r w:rsidR="00CF3795" w:rsidRPr="009318C7">
        <w:rPr>
          <w:rStyle w:val="IntenseReference"/>
          <w:rFonts w:cs="Arial"/>
          <w:b w:val="0"/>
          <w:bCs w:val="0"/>
          <w:smallCaps w:val="0"/>
          <w:color w:val="auto"/>
          <w:sz w:val="16"/>
          <w:szCs w:val="16"/>
        </w:rPr>
        <w:t>n</w:t>
      </w:r>
      <w:r w:rsidR="00CF3795" w:rsidRPr="009318C7">
        <w:rPr>
          <w:rStyle w:val="IntenseReference"/>
          <w:rFonts w:cs="Arial"/>
          <w:b w:val="0"/>
          <w:bCs w:val="0"/>
          <w:i w:val="0"/>
          <w:iCs/>
          <w:smallCaps w:val="0"/>
          <w:color w:val="auto"/>
          <w:sz w:val="16"/>
          <w:szCs w:val="16"/>
        </w:rPr>
        <w:t> = 1: NSW)</w:t>
      </w:r>
    </w:p>
    <w:p w14:paraId="771C5E6F" w14:textId="77777777" w:rsidR="00EB6106" w:rsidRPr="002172A3" w:rsidRDefault="00EB6106" w:rsidP="002172A3">
      <w:pPr>
        <w:spacing w:before="0" w:after="0"/>
        <w:ind w:left="142" w:hanging="142"/>
        <w:rPr>
          <w:iCs/>
          <w:sz w:val="16"/>
          <w:szCs w:val="16"/>
        </w:rPr>
      </w:pPr>
      <w:r w:rsidRPr="002172A3">
        <w:rPr>
          <w:iCs/>
          <w:sz w:val="16"/>
          <w:szCs w:val="16"/>
        </w:rPr>
        <w:t>†</w:t>
      </w:r>
      <w:r w:rsidRPr="002172A3">
        <w:rPr>
          <w:iCs/>
          <w:sz w:val="16"/>
          <w:szCs w:val="16"/>
        </w:rPr>
        <w:tab/>
        <w:t xml:space="preserve"> Alone or coproduced with another type for the reporting period indicated</w:t>
      </w:r>
      <w:r w:rsidRPr="002172A3">
        <w:rPr>
          <w:iCs/>
          <w:sz w:val="16"/>
          <w:szCs w:val="16"/>
        </w:rPr>
        <w:br w:type="page"/>
      </w:r>
    </w:p>
    <w:p w14:paraId="165FAD55" w14:textId="77777777" w:rsidR="00EB6106" w:rsidRPr="007225FE" w:rsidRDefault="00EB6106" w:rsidP="00EB6106">
      <w:pPr>
        <w:pStyle w:val="Heading3"/>
        <w:rPr>
          <w:color w:val="005370"/>
        </w:rPr>
      </w:pPr>
      <w:bookmarkStart w:id="28" w:name="_Toc197433090"/>
      <w:r w:rsidRPr="007225FE">
        <w:rPr>
          <w:i/>
          <w:color w:val="005370"/>
        </w:rPr>
        <w:lastRenderedPageBreak/>
        <w:t>Enterococcus</w:t>
      </w:r>
      <w:r w:rsidRPr="007225FE">
        <w:rPr>
          <w:color w:val="005370"/>
        </w:rPr>
        <w:t xml:space="preserve"> species</w:t>
      </w:r>
      <w:bookmarkEnd w:id="28"/>
    </w:p>
    <w:p w14:paraId="6F8943A8" w14:textId="013BADF6" w:rsidR="00EB6106" w:rsidRPr="005427B6" w:rsidRDefault="00EB6106" w:rsidP="00EB6106">
      <w:r w:rsidRPr="00AF0035">
        <w:rPr>
          <w:i/>
          <w:iCs/>
        </w:rPr>
        <w:t xml:space="preserve">Enterococcus </w:t>
      </w:r>
      <w:r w:rsidRPr="00AF0035">
        <w:t xml:space="preserve">species including </w:t>
      </w:r>
      <w:r w:rsidRPr="00AF0035">
        <w:rPr>
          <w:i/>
          <w:iCs/>
        </w:rPr>
        <w:t>E. faecalis</w:t>
      </w:r>
      <w:r w:rsidRPr="00AF0035">
        <w:t xml:space="preserve"> and </w:t>
      </w:r>
      <w:r w:rsidRPr="00AF0035">
        <w:rPr>
          <w:i/>
          <w:iCs/>
        </w:rPr>
        <w:t>E. faecium</w:t>
      </w:r>
      <w:r w:rsidRPr="00AF0035">
        <w:t>, commonly cause urinary tract, biliary tract and other intra-abdom</w:t>
      </w:r>
      <w:r w:rsidRPr="00A51D92">
        <w:t xml:space="preserve">inal </w:t>
      </w:r>
      <w:r w:rsidRPr="005427B6">
        <w:t>infections, and bloodstream infections. In 202</w:t>
      </w:r>
      <w:r w:rsidR="00EE78CF" w:rsidRPr="005427B6">
        <w:t>4</w:t>
      </w:r>
      <w:r w:rsidRPr="005427B6">
        <w:t xml:space="preserve">, reports of linezolid-resistant </w:t>
      </w:r>
      <w:r w:rsidRPr="005427B6">
        <w:rPr>
          <w:i/>
          <w:iCs/>
        </w:rPr>
        <w:t xml:space="preserve">Enterococcus </w:t>
      </w:r>
      <w:r w:rsidRPr="005427B6">
        <w:t>species</w:t>
      </w:r>
      <w:r w:rsidRPr="005427B6">
        <w:rPr>
          <w:i/>
          <w:iCs/>
        </w:rPr>
        <w:t xml:space="preserve"> </w:t>
      </w:r>
      <w:r w:rsidRPr="005427B6">
        <w:t>(</w:t>
      </w:r>
      <w:r w:rsidRPr="005427B6">
        <w:rPr>
          <w:i/>
          <w:iCs/>
        </w:rPr>
        <w:t>n </w:t>
      </w:r>
      <w:r w:rsidRPr="005427B6">
        <w:t>= </w:t>
      </w:r>
      <w:r w:rsidR="005427B6" w:rsidRPr="005427B6">
        <w:t>118</w:t>
      </w:r>
      <w:r w:rsidRPr="005427B6">
        <w:t>)</w:t>
      </w:r>
      <w:r w:rsidRPr="005427B6">
        <w:rPr>
          <w:i/>
          <w:iCs/>
        </w:rPr>
        <w:t xml:space="preserve"> </w:t>
      </w:r>
      <w:r w:rsidR="005427B6" w:rsidRPr="006A2678">
        <w:t>increased 2.3-fold</w:t>
      </w:r>
      <w:r w:rsidRPr="005427B6">
        <w:t xml:space="preserve"> compared to 202</w:t>
      </w:r>
      <w:r w:rsidR="00EE78CF" w:rsidRPr="005427B6">
        <w:t>3</w:t>
      </w:r>
      <w:r w:rsidRPr="005427B6">
        <w:t xml:space="preserve"> (</w:t>
      </w:r>
      <w:r w:rsidRPr="005427B6">
        <w:rPr>
          <w:i/>
          <w:iCs/>
        </w:rPr>
        <w:t>n </w:t>
      </w:r>
      <w:r w:rsidRPr="005427B6">
        <w:t>= </w:t>
      </w:r>
      <w:r w:rsidR="005427B6" w:rsidRPr="005427B6">
        <w:t>51</w:t>
      </w:r>
      <w:r w:rsidRPr="005427B6">
        <w:t>) (Figure 1</w:t>
      </w:r>
      <w:r w:rsidR="00181F3B" w:rsidRPr="005427B6">
        <w:t>6</w:t>
      </w:r>
      <w:r w:rsidRPr="005427B6">
        <w:t>).</w:t>
      </w:r>
    </w:p>
    <w:p w14:paraId="7FF5838E" w14:textId="7CE4F0C1" w:rsidR="00EB6106" w:rsidRDefault="00EB6106" w:rsidP="00EB6106">
      <w:r w:rsidRPr="00D81B38">
        <w:t xml:space="preserve">Linezolid-resistant </w:t>
      </w:r>
      <w:r w:rsidRPr="00D81B38">
        <w:rPr>
          <w:i/>
          <w:iCs/>
        </w:rPr>
        <w:t xml:space="preserve">Enterococccus </w:t>
      </w:r>
      <w:r w:rsidRPr="00D81B38">
        <w:t>species were reported from all states</w:t>
      </w:r>
      <w:r w:rsidR="00D81B38" w:rsidRPr="00D81B38">
        <w:t xml:space="preserve"> and territories</w:t>
      </w:r>
      <w:r w:rsidRPr="00D81B38">
        <w:t xml:space="preserve"> except Tasmania</w:t>
      </w:r>
      <w:r w:rsidR="00D81B38" w:rsidRPr="00D81B38">
        <w:t xml:space="preserve"> and the NT</w:t>
      </w:r>
      <w:r w:rsidRPr="00D81B38">
        <w:t xml:space="preserve"> in 202</w:t>
      </w:r>
      <w:r w:rsidR="00EE78CF" w:rsidRPr="00D81B38">
        <w:t>4</w:t>
      </w:r>
      <w:r w:rsidRPr="00D81B38">
        <w:t xml:space="preserve"> (Figure 1</w:t>
      </w:r>
      <w:r w:rsidR="00181F3B" w:rsidRPr="00D81B38">
        <w:t>7</w:t>
      </w:r>
      <w:r w:rsidRPr="00D81B38">
        <w:t xml:space="preserve">). </w:t>
      </w:r>
      <w:r w:rsidRPr="00EE78CF">
        <w:t xml:space="preserve">Variation in the number of reports from the states and territories may be due to differences in testing and reporting practices by the originating laboratories. Some laboratories may only test linezolid on </w:t>
      </w:r>
      <w:r w:rsidRPr="00EE78CF">
        <w:rPr>
          <w:i/>
          <w:iCs/>
        </w:rPr>
        <w:t>Enterococcus</w:t>
      </w:r>
      <w:r w:rsidRPr="00EE78CF">
        <w:t xml:space="preserve"> species if other resistances are detected.</w:t>
      </w:r>
      <w:r w:rsidR="00112211">
        <w:t xml:space="preserve"> Notwithstanding that variation, there is a clear upswing in numbers in 2023 and 2024 compared to previous years (Figure 16), mostly from Victoria and Queensland (Figure 17).</w:t>
      </w:r>
    </w:p>
    <w:p w14:paraId="7B8FE69F" w14:textId="3AC2C1B0" w:rsidR="00ED4987" w:rsidRDefault="007F3022" w:rsidP="00EB6106">
      <w:r>
        <w:t xml:space="preserve">In 2024, </w:t>
      </w:r>
      <w:r w:rsidR="00ED4987">
        <w:t xml:space="preserve">almost </w:t>
      </w:r>
      <w:r>
        <w:t>all</w:t>
      </w:r>
      <w:r w:rsidR="0035723A">
        <w:t xml:space="preserve"> linezolid-resistant</w:t>
      </w:r>
      <w:r>
        <w:t xml:space="preserve"> </w:t>
      </w:r>
      <w:r w:rsidRPr="007F3022">
        <w:rPr>
          <w:i/>
          <w:iCs/>
        </w:rPr>
        <w:t xml:space="preserve">E. faecalis </w:t>
      </w:r>
      <w:r w:rsidR="00ED4987">
        <w:t xml:space="preserve">(36/37, 97.3%) </w:t>
      </w:r>
      <w:r>
        <w:t>and</w:t>
      </w:r>
      <w:r w:rsidR="00ED4987">
        <w:t xml:space="preserve"> a little over one-half </w:t>
      </w:r>
      <w:r>
        <w:t xml:space="preserve">of </w:t>
      </w:r>
      <w:r w:rsidR="0035723A">
        <w:t xml:space="preserve">linezolid-resistant </w:t>
      </w:r>
      <w:r w:rsidRPr="007F3022">
        <w:rPr>
          <w:i/>
          <w:iCs/>
        </w:rPr>
        <w:t xml:space="preserve">E. faecium </w:t>
      </w:r>
      <w:r w:rsidR="00ED4987">
        <w:t xml:space="preserve">(39/81, 60.5%) </w:t>
      </w:r>
      <w:r>
        <w:t xml:space="preserve">harboured </w:t>
      </w:r>
      <w:r w:rsidRPr="007F3022">
        <w:rPr>
          <w:i/>
          <w:iCs/>
        </w:rPr>
        <w:t>optrA</w:t>
      </w:r>
      <w:r>
        <w:t xml:space="preserve"> genes. </w:t>
      </w:r>
      <w:r w:rsidR="0035723A">
        <w:t xml:space="preserve">A vast majority of linezolid-resistant enterococci from Victoria harboured </w:t>
      </w:r>
      <w:r w:rsidR="0035723A" w:rsidRPr="00820DD2">
        <w:rPr>
          <w:i/>
          <w:iCs/>
        </w:rPr>
        <w:t>optrA</w:t>
      </w:r>
      <w:r w:rsidR="0035723A">
        <w:t xml:space="preserve"> genes (67/72, 93.1%); while those from Queensland harboured </w:t>
      </w:r>
      <w:r w:rsidR="0035723A" w:rsidRPr="00820DD2">
        <w:rPr>
          <w:i/>
          <w:iCs/>
        </w:rPr>
        <w:t>poxtA</w:t>
      </w:r>
      <w:r w:rsidR="0035723A">
        <w:t xml:space="preserve"> and </w:t>
      </w:r>
      <w:r w:rsidR="0035723A" w:rsidRPr="00820DD2">
        <w:rPr>
          <w:i/>
          <w:iCs/>
        </w:rPr>
        <w:t>cfr</w:t>
      </w:r>
      <w:r w:rsidR="0035723A" w:rsidRPr="0035723A">
        <w:t xml:space="preserve">(D) </w:t>
      </w:r>
      <w:r w:rsidR="0035723A">
        <w:t>genes (19/24, 79.2%).</w:t>
      </w:r>
    </w:p>
    <w:p w14:paraId="78B76611" w14:textId="77777777" w:rsidR="00ED4987" w:rsidRPr="00EE78CF" w:rsidRDefault="00ED4987" w:rsidP="00EB6106"/>
    <w:p w14:paraId="257143C9" w14:textId="77777777" w:rsidR="00291585" w:rsidRDefault="00EB6106" w:rsidP="0048712C">
      <w:pPr>
        <w:pStyle w:val="FigureTitle"/>
        <w:spacing w:after="0"/>
        <w:rPr>
          <w:b w:val="0"/>
          <w:bCs/>
        </w:rPr>
      </w:pPr>
      <w:r w:rsidRPr="00087CEC">
        <w:t>Figure 1</w:t>
      </w:r>
      <w:r w:rsidR="00181F3B" w:rsidRPr="00087CEC">
        <w:t>6</w:t>
      </w:r>
      <w:r w:rsidRPr="00087CEC">
        <w:t>:</w:t>
      </w:r>
      <w:r w:rsidRPr="0072559C">
        <w:t xml:space="preserve"> </w:t>
      </w:r>
      <w:r w:rsidRPr="0072559C">
        <w:rPr>
          <w:b w:val="0"/>
          <w:bCs/>
        </w:rPr>
        <w:t>Linezolid-</w:t>
      </w:r>
      <w:r>
        <w:rPr>
          <w:b w:val="0"/>
          <w:bCs/>
        </w:rPr>
        <w:t>resistant</w:t>
      </w:r>
      <w:r w:rsidRPr="0072559C">
        <w:rPr>
          <w:b w:val="0"/>
          <w:bCs/>
        </w:rPr>
        <w:t xml:space="preserve"> </w:t>
      </w:r>
      <w:r w:rsidRPr="0072559C">
        <w:rPr>
          <w:b w:val="0"/>
          <w:bCs/>
          <w:i/>
        </w:rPr>
        <w:t>Enterococcus</w:t>
      </w:r>
      <w:r w:rsidRPr="0072559C">
        <w:rPr>
          <w:b w:val="0"/>
          <w:bCs/>
        </w:rPr>
        <w:t xml:space="preserve"> species, number reported to CARAlert by month, </w:t>
      </w:r>
      <w:r>
        <w:rPr>
          <w:b w:val="0"/>
          <w:bCs/>
        </w:rPr>
        <w:t xml:space="preserve">national, </w:t>
      </w:r>
      <w:r w:rsidRPr="0072559C">
        <w:rPr>
          <w:b w:val="0"/>
          <w:bCs/>
        </w:rPr>
        <w:t>2017</w:t>
      </w:r>
      <w:r w:rsidRPr="007D1D93">
        <w:rPr>
          <w:b w:val="0"/>
          <w:bCs/>
        </w:rPr>
        <w:t>–202</w:t>
      </w:r>
      <w:r w:rsidR="00EA4CB9">
        <w:rPr>
          <w:b w:val="0"/>
          <w:bCs/>
        </w:rPr>
        <w:t>4</w:t>
      </w:r>
    </w:p>
    <w:p w14:paraId="5A499040" w14:textId="2372A147" w:rsidR="00291585" w:rsidRDefault="00291585" w:rsidP="0048712C">
      <w:pPr>
        <w:pStyle w:val="FigureTitle"/>
        <w:spacing w:after="0"/>
        <w:rPr>
          <w:b w:val="0"/>
          <w:bCs/>
        </w:rPr>
      </w:pPr>
      <w:r>
        <w:rPr>
          <w:b w:val="0"/>
          <w:bCs/>
          <w:noProof/>
        </w:rPr>
        <w:drawing>
          <wp:inline distT="0" distB="0" distL="0" distR="0" wp14:anchorId="7FA1E9D8" wp14:editId="786651F7">
            <wp:extent cx="6118227" cy="3239224"/>
            <wp:effectExtent l="0" t="0" r="0" b="0"/>
            <wp:docPr id="1018516984" name="Picture 12" descr="Figure 16: Linezolid-resistant Enterococcus specie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16984" name="Picture 12" descr="Figure 16: Linezolid-resistant Enterococcus species, number reported to CARAlert by month, national, 2017–2024"/>
                    <pic:cNvPicPr/>
                  </pic:nvPicPr>
                  <pic:blipFill>
                    <a:blip r:embed="rId52"/>
                    <a:stretch>
                      <a:fillRect/>
                    </a:stretch>
                  </pic:blipFill>
                  <pic:spPr>
                    <a:xfrm>
                      <a:off x="0" y="0"/>
                      <a:ext cx="6118227" cy="3239224"/>
                    </a:xfrm>
                    <a:prstGeom prst="rect">
                      <a:avLst/>
                    </a:prstGeom>
                  </pic:spPr>
                </pic:pic>
              </a:graphicData>
            </a:graphic>
          </wp:inline>
        </w:drawing>
      </w:r>
    </w:p>
    <w:p w14:paraId="08C4E4C9" w14:textId="08635EE1" w:rsidR="00EB6106" w:rsidRPr="0095147F" w:rsidRDefault="00EB6106" w:rsidP="0048712C">
      <w:pPr>
        <w:pStyle w:val="FigureTitle"/>
        <w:spacing w:after="0"/>
      </w:pPr>
    </w:p>
    <w:p w14:paraId="0489B2CA" w14:textId="77777777" w:rsidR="00EB6106" w:rsidRDefault="00EB6106" w:rsidP="00EB6106">
      <w:pPr>
        <w:pStyle w:val="FigureTitle"/>
      </w:pPr>
    </w:p>
    <w:p w14:paraId="7E885C62" w14:textId="77777777" w:rsidR="00F02E7B" w:rsidRDefault="00F02E7B" w:rsidP="00EB6106">
      <w:pPr>
        <w:pStyle w:val="FigureTitle"/>
      </w:pPr>
    </w:p>
    <w:p w14:paraId="39B4B9A2" w14:textId="77777777" w:rsidR="00F02E7B" w:rsidRDefault="00F02E7B" w:rsidP="00EB6106">
      <w:pPr>
        <w:pStyle w:val="FigureTitle"/>
      </w:pPr>
    </w:p>
    <w:p w14:paraId="3E2E89D8" w14:textId="77777777" w:rsidR="00F02E7B" w:rsidRDefault="00F02E7B" w:rsidP="00EB6106">
      <w:pPr>
        <w:pStyle w:val="FigureTitle"/>
      </w:pPr>
    </w:p>
    <w:p w14:paraId="122ED7C9" w14:textId="77777777" w:rsidR="00F02E7B" w:rsidRPr="0038361D" w:rsidRDefault="00F02E7B" w:rsidP="00EB6106">
      <w:pPr>
        <w:pStyle w:val="FigureTitle"/>
      </w:pPr>
    </w:p>
    <w:p w14:paraId="5F956479" w14:textId="6807B76F" w:rsidR="002E3A22" w:rsidRDefault="00EB6106" w:rsidP="0048712C">
      <w:pPr>
        <w:pStyle w:val="FigureTitle"/>
        <w:spacing w:after="0"/>
        <w:rPr>
          <w:b w:val="0"/>
          <w:bCs/>
        </w:rPr>
      </w:pPr>
      <w:r w:rsidRPr="00152471">
        <w:lastRenderedPageBreak/>
        <w:t>Figure 1</w:t>
      </w:r>
      <w:r w:rsidR="00181F3B" w:rsidRPr="00152471">
        <w:t>7</w:t>
      </w:r>
      <w:r w:rsidRPr="00152471">
        <w:t>:</w:t>
      </w:r>
      <w:r w:rsidRPr="006666BC">
        <w:t xml:space="preserve"> </w:t>
      </w:r>
      <w:r w:rsidRPr="006666BC">
        <w:rPr>
          <w:b w:val="0"/>
          <w:bCs/>
        </w:rPr>
        <w:t>Linezolid-</w:t>
      </w:r>
      <w:r>
        <w:rPr>
          <w:b w:val="0"/>
          <w:bCs/>
        </w:rPr>
        <w:t>resistant</w:t>
      </w:r>
      <w:r w:rsidRPr="006666BC">
        <w:rPr>
          <w:b w:val="0"/>
          <w:bCs/>
        </w:rPr>
        <w:t xml:space="preserve"> </w:t>
      </w:r>
      <w:r w:rsidRPr="006666BC">
        <w:rPr>
          <w:b w:val="0"/>
          <w:bCs/>
          <w:i/>
        </w:rPr>
        <w:t>Enterococcus</w:t>
      </w:r>
      <w:r w:rsidRPr="006666BC">
        <w:rPr>
          <w:b w:val="0"/>
          <w:bCs/>
        </w:rPr>
        <w:t xml:space="preserve"> species, number reported to CARAlert by state and territory, 2017</w:t>
      </w:r>
      <w:r w:rsidRPr="00CF3F1A">
        <w:rPr>
          <w:b w:val="0"/>
          <w:bCs/>
        </w:rPr>
        <w:t>–202</w:t>
      </w:r>
      <w:r w:rsidR="00EA4CB9">
        <w:rPr>
          <w:b w:val="0"/>
          <w:bCs/>
        </w:rPr>
        <w:t>4</w:t>
      </w:r>
      <w:r w:rsidR="002E3A22">
        <w:rPr>
          <w:b w:val="0"/>
          <w:bCs/>
          <w:noProof/>
        </w:rPr>
        <w:drawing>
          <wp:inline distT="0" distB="0" distL="0" distR="0" wp14:anchorId="439594D3" wp14:editId="29B1C518">
            <wp:extent cx="6118227" cy="3239224"/>
            <wp:effectExtent l="0" t="0" r="0" b="0"/>
            <wp:docPr id="1364411176" name="Picture 13" descr="Figure 17: Linezolid-resistant Enterococcus species,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1176" name="Picture 13" descr="Figure 17: Linezolid-resistant Enterococcus species, number reported to CARAlert by state and territory, 2017–2024"/>
                    <pic:cNvPicPr/>
                  </pic:nvPicPr>
                  <pic:blipFill>
                    <a:blip r:embed="rId53"/>
                    <a:stretch>
                      <a:fillRect/>
                    </a:stretch>
                  </pic:blipFill>
                  <pic:spPr>
                    <a:xfrm>
                      <a:off x="0" y="0"/>
                      <a:ext cx="6118227" cy="3239224"/>
                    </a:xfrm>
                    <a:prstGeom prst="rect">
                      <a:avLst/>
                    </a:prstGeom>
                  </pic:spPr>
                </pic:pic>
              </a:graphicData>
            </a:graphic>
          </wp:inline>
        </w:drawing>
      </w:r>
    </w:p>
    <w:p w14:paraId="319C929A" w14:textId="39C62A48" w:rsidR="00EB6106" w:rsidRDefault="00EB6106" w:rsidP="0048712C">
      <w:pPr>
        <w:pStyle w:val="FigureTitle"/>
        <w:spacing w:after="0"/>
      </w:pPr>
    </w:p>
    <w:p w14:paraId="5EB0DFA8" w14:textId="77777777" w:rsidR="00EB6106" w:rsidRPr="007225FE" w:rsidRDefault="00EB6106" w:rsidP="00EB6106">
      <w:pPr>
        <w:pStyle w:val="Heading3"/>
        <w:rPr>
          <w:i/>
          <w:color w:val="005370"/>
        </w:rPr>
      </w:pPr>
      <w:bookmarkStart w:id="29" w:name="_Toc197433091"/>
      <w:r w:rsidRPr="007225FE">
        <w:rPr>
          <w:i/>
          <w:color w:val="005370"/>
        </w:rPr>
        <w:t>Mycobacterium tuberculosis</w:t>
      </w:r>
      <w:bookmarkEnd w:id="29"/>
    </w:p>
    <w:p w14:paraId="42811556" w14:textId="7C196F84" w:rsidR="00EB6106" w:rsidRPr="00571030" w:rsidRDefault="00EB6106" w:rsidP="00EB6106">
      <w:r w:rsidRPr="00AF0035">
        <w:rPr>
          <w:bCs/>
          <w:i/>
        </w:rPr>
        <w:t>Mycobacterium</w:t>
      </w:r>
      <w:r w:rsidRPr="00AF0035">
        <w:rPr>
          <w:i/>
          <w:iCs/>
        </w:rPr>
        <w:t> tuberculosis</w:t>
      </w:r>
      <w:r w:rsidRPr="00AF0035">
        <w:t xml:space="preserve"> causes tuberculosis, which has a variety of clinical manifestations, but most commonly presents as lung diseas</w:t>
      </w:r>
      <w:r w:rsidRPr="00795ECB">
        <w:t xml:space="preserve">e. Low numbers of MDR </w:t>
      </w:r>
      <w:r w:rsidRPr="00795ECB">
        <w:rPr>
          <w:i/>
        </w:rPr>
        <w:t>M. tuberculosis</w:t>
      </w:r>
      <w:r w:rsidRPr="00795ECB">
        <w:t xml:space="preserve"> were reported to CARAlert from 2017 to 202</w:t>
      </w:r>
      <w:r w:rsidR="00EE78CF" w:rsidRPr="00795ECB">
        <w:t>4</w:t>
      </w:r>
      <w:r w:rsidRPr="00795ECB">
        <w:t xml:space="preserve"> (Figure 1</w:t>
      </w:r>
      <w:r w:rsidR="00181F3B" w:rsidRPr="00795ECB">
        <w:t>8</w:t>
      </w:r>
      <w:r w:rsidRPr="00795ECB">
        <w:t>). In 202</w:t>
      </w:r>
      <w:r w:rsidR="00EE78CF" w:rsidRPr="00795ECB">
        <w:t>4</w:t>
      </w:r>
      <w:r w:rsidRPr="00795ECB">
        <w:t xml:space="preserve">, </w:t>
      </w:r>
      <w:r w:rsidR="00795ECB" w:rsidRPr="00795ECB">
        <w:t xml:space="preserve">the majority of the </w:t>
      </w:r>
      <w:r w:rsidRPr="00795ECB">
        <w:t xml:space="preserve">MDR </w:t>
      </w:r>
      <w:r w:rsidRPr="00795ECB">
        <w:rPr>
          <w:i/>
        </w:rPr>
        <w:t>M. tuberculosis</w:t>
      </w:r>
      <w:r w:rsidRPr="00795ECB">
        <w:t xml:space="preserve"> reports were from </w:t>
      </w:r>
      <w:r w:rsidR="00795ECB" w:rsidRPr="00795ECB">
        <w:t>Victoria</w:t>
      </w:r>
      <w:r w:rsidRPr="00795ECB">
        <w:t xml:space="preserve"> (</w:t>
      </w:r>
      <w:r w:rsidR="00795ECB" w:rsidRPr="00795ECB">
        <w:t>7</w:t>
      </w:r>
      <w:r w:rsidRPr="00795ECB">
        <w:t>/1</w:t>
      </w:r>
      <w:r w:rsidR="00795ECB" w:rsidRPr="00795ECB">
        <w:t>6</w:t>
      </w:r>
      <w:r w:rsidRPr="00795ECB">
        <w:t>, 4</w:t>
      </w:r>
      <w:r w:rsidR="00795ECB" w:rsidRPr="00795ECB">
        <w:t>3</w:t>
      </w:r>
      <w:r w:rsidRPr="00795ECB">
        <w:t>.</w:t>
      </w:r>
      <w:r w:rsidR="00795ECB" w:rsidRPr="00795ECB">
        <w:t>8</w:t>
      </w:r>
      <w:r w:rsidRPr="00795ECB">
        <w:t>%)</w:t>
      </w:r>
      <w:r w:rsidR="00795ECB" w:rsidRPr="00795ECB">
        <w:t xml:space="preserve"> and Queensland (6/16, 37.5%)</w:t>
      </w:r>
      <w:r w:rsidRPr="00795ECB">
        <w:t xml:space="preserve"> (Figure 1</w:t>
      </w:r>
      <w:r w:rsidR="00181F3B" w:rsidRPr="00795ECB">
        <w:t>9</w:t>
      </w:r>
      <w:r w:rsidRPr="00795ECB">
        <w:t>).</w:t>
      </w:r>
    </w:p>
    <w:p w14:paraId="6A9660CC" w14:textId="77777777" w:rsidR="00717149" w:rsidRDefault="00EB6106" w:rsidP="00D47544">
      <w:pPr>
        <w:pStyle w:val="FigureTitle"/>
        <w:spacing w:after="0"/>
        <w:rPr>
          <w:b w:val="0"/>
          <w:bCs/>
        </w:rPr>
      </w:pPr>
      <w:r w:rsidRPr="00795ECB">
        <w:t>Figure 1</w:t>
      </w:r>
      <w:r w:rsidR="00181F3B" w:rsidRPr="00795ECB">
        <w:t>8</w:t>
      </w:r>
      <w:r w:rsidRPr="00795ECB">
        <w:t>:</w:t>
      </w:r>
      <w:r w:rsidRPr="004D20C2">
        <w:t xml:space="preserve"> </w:t>
      </w:r>
      <w:r w:rsidRPr="004D20C2">
        <w:rPr>
          <w:b w:val="0"/>
          <w:bCs/>
        </w:rPr>
        <w:t xml:space="preserve">Multidrug-resistant </w:t>
      </w:r>
      <w:r w:rsidRPr="004D20C2">
        <w:rPr>
          <w:b w:val="0"/>
          <w:bCs/>
          <w:i/>
        </w:rPr>
        <w:t xml:space="preserve">Mycobacterium tuberculosis, </w:t>
      </w:r>
      <w:r w:rsidRPr="004D20C2">
        <w:rPr>
          <w:b w:val="0"/>
          <w:bCs/>
        </w:rPr>
        <w:t xml:space="preserve">number reported to CARAlert by month, </w:t>
      </w:r>
      <w:r>
        <w:rPr>
          <w:b w:val="0"/>
          <w:bCs/>
        </w:rPr>
        <w:t xml:space="preserve">national, </w:t>
      </w:r>
      <w:r w:rsidRPr="004D20C2">
        <w:rPr>
          <w:b w:val="0"/>
          <w:bCs/>
        </w:rPr>
        <w:t>2017–202</w:t>
      </w:r>
      <w:r w:rsidR="00EA4CB9">
        <w:rPr>
          <w:b w:val="0"/>
          <w:bCs/>
        </w:rPr>
        <w:t>4</w:t>
      </w:r>
    </w:p>
    <w:p w14:paraId="4420348A" w14:textId="00929B92" w:rsidR="00717149" w:rsidRDefault="00717149" w:rsidP="00D47544">
      <w:pPr>
        <w:pStyle w:val="FigureTitle"/>
        <w:spacing w:after="0"/>
        <w:rPr>
          <w:b w:val="0"/>
          <w:bCs/>
        </w:rPr>
      </w:pPr>
      <w:r>
        <w:rPr>
          <w:b w:val="0"/>
          <w:bCs/>
          <w:noProof/>
        </w:rPr>
        <w:drawing>
          <wp:inline distT="0" distB="0" distL="0" distR="0" wp14:anchorId="1366F1AE" wp14:editId="6F4E3798">
            <wp:extent cx="6118227" cy="3239224"/>
            <wp:effectExtent l="0" t="0" r="0" b="0"/>
            <wp:docPr id="635444711" name="Picture 14" descr="Figure 18: Multidrug-resistant Mycobacterium tuberculosi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44711" name="Picture 14" descr="Figure 18: Multidrug-resistant Mycobacterium tuberculosis, number reported to CARAlert by month, national, 2017–2024"/>
                    <pic:cNvPicPr/>
                  </pic:nvPicPr>
                  <pic:blipFill>
                    <a:blip r:embed="rId54"/>
                    <a:stretch>
                      <a:fillRect/>
                    </a:stretch>
                  </pic:blipFill>
                  <pic:spPr>
                    <a:xfrm>
                      <a:off x="0" y="0"/>
                      <a:ext cx="6118227" cy="3239224"/>
                    </a:xfrm>
                    <a:prstGeom prst="rect">
                      <a:avLst/>
                    </a:prstGeom>
                  </pic:spPr>
                </pic:pic>
              </a:graphicData>
            </a:graphic>
          </wp:inline>
        </w:drawing>
      </w:r>
    </w:p>
    <w:p w14:paraId="71E5393C" w14:textId="26B7A8A6" w:rsidR="00EB6106" w:rsidRPr="00D47544" w:rsidRDefault="00EB6106" w:rsidP="00D47544">
      <w:pPr>
        <w:pStyle w:val="FigureTitle"/>
        <w:spacing w:after="0"/>
        <w:rPr>
          <w:b w:val="0"/>
          <w:bCs/>
        </w:rPr>
      </w:pPr>
    </w:p>
    <w:p w14:paraId="447BE6E7" w14:textId="77777777" w:rsidR="00EF271B" w:rsidRDefault="00EF271B" w:rsidP="00EB6106">
      <w:pPr>
        <w:pStyle w:val="FigureTitle"/>
        <w:spacing w:after="0"/>
      </w:pPr>
    </w:p>
    <w:p w14:paraId="3C3A7C3F" w14:textId="77777777" w:rsidR="004B78A9" w:rsidRDefault="00EB6106" w:rsidP="00EB6106">
      <w:pPr>
        <w:pStyle w:val="FigureTitle"/>
        <w:spacing w:after="0"/>
        <w:rPr>
          <w:b w:val="0"/>
          <w:bCs/>
          <w:iCs/>
        </w:rPr>
      </w:pPr>
      <w:r w:rsidRPr="00B6503C">
        <w:lastRenderedPageBreak/>
        <w:t>Figure 1</w:t>
      </w:r>
      <w:r w:rsidR="00181F3B" w:rsidRPr="00B6503C">
        <w:t>9</w:t>
      </w:r>
      <w:r w:rsidRPr="00B6503C">
        <w:t>:</w:t>
      </w:r>
      <w:r>
        <w:t xml:space="preserve"> </w:t>
      </w:r>
      <w:r w:rsidRPr="005750B3">
        <w:rPr>
          <w:b w:val="0"/>
          <w:bCs/>
        </w:rPr>
        <w:t xml:space="preserve">Multidrug-resistant </w:t>
      </w:r>
      <w:r w:rsidRPr="005750B3">
        <w:rPr>
          <w:b w:val="0"/>
          <w:bCs/>
          <w:i/>
        </w:rPr>
        <w:t>Mycobacterium tuberculosis</w:t>
      </w:r>
      <w:r w:rsidRPr="005750B3">
        <w:rPr>
          <w:b w:val="0"/>
          <w:bCs/>
          <w:iCs/>
        </w:rPr>
        <w:t>, number</w:t>
      </w:r>
      <w:r w:rsidRPr="005750B3">
        <w:rPr>
          <w:b w:val="0"/>
          <w:bCs/>
          <w:i/>
        </w:rPr>
        <w:t xml:space="preserve"> </w:t>
      </w:r>
      <w:r w:rsidRPr="005750B3">
        <w:rPr>
          <w:b w:val="0"/>
          <w:bCs/>
          <w:iCs/>
        </w:rPr>
        <w:t>reported</w:t>
      </w:r>
      <w:r w:rsidRPr="00E961B6">
        <w:rPr>
          <w:b w:val="0"/>
          <w:bCs/>
          <w:iCs/>
        </w:rPr>
        <w:t xml:space="preserve"> to CARAlert </w:t>
      </w:r>
      <w:r w:rsidRPr="005750B3">
        <w:rPr>
          <w:b w:val="0"/>
          <w:bCs/>
          <w:iCs/>
        </w:rPr>
        <w:t xml:space="preserve">by state and territory, </w:t>
      </w:r>
      <w:r w:rsidRPr="00D103A0">
        <w:rPr>
          <w:b w:val="0"/>
          <w:bCs/>
          <w:iCs/>
        </w:rPr>
        <w:t>2017</w:t>
      </w:r>
      <w:r w:rsidRPr="006C2F8C">
        <w:rPr>
          <w:b w:val="0"/>
          <w:bCs/>
          <w:iCs/>
        </w:rPr>
        <w:t>–202</w:t>
      </w:r>
      <w:r w:rsidR="00EA4CB9">
        <w:rPr>
          <w:b w:val="0"/>
          <w:bCs/>
          <w:iCs/>
        </w:rPr>
        <w:t>4</w:t>
      </w:r>
    </w:p>
    <w:p w14:paraId="3DDD01EC" w14:textId="576FA31D" w:rsidR="004B78A9" w:rsidRDefault="00D03F70" w:rsidP="00EB6106">
      <w:pPr>
        <w:pStyle w:val="FigureTitle"/>
        <w:spacing w:after="0"/>
        <w:rPr>
          <w:b w:val="0"/>
          <w:bCs/>
          <w:iCs/>
        </w:rPr>
      </w:pPr>
      <w:r>
        <w:rPr>
          <w:b w:val="0"/>
          <w:bCs/>
          <w:iCs/>
          <w:noProof/>
        </w:rPr>
        <w:drawing>
          <wp:inline distT="0" distB="0" distL="0" distR="0" wp14:anchorId="70D171B0" wp14:editId="0DA78273">
            <wp:extent cx="6118227" cy="3239224"/>
            <wp:effectExtent l="0" t="0" r="0" b="0"/>
            <wp:docPr id="1407377812" name="Picture 15" descr="Figure 19: Multidrug-resistant Mycobacterium tuberculosis,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77812" name="Picture 15" descr="Figure 19: Multidrug-resistant Mycobacterium tuberculosis, number reported to CARAlert by state and territory, 2017–2024"/>
                    <pic:cNvPicPr/>
                  </pic:nvPicPr>
                  <pic:blipFill>
                    <a:blip r:embed="rId55"/>
                    <a:stretch>
                      <a:fillRect/>
                    </a:stretch>
                  </pic:blipFill>
                  <pic:spPr>
                    <a:xfrm>
                      <a:off x="0" y="0"/>
                      <a:ext cx="6118227" cy="3239224"/>
                    </a:xfrm>
                    <a:prstGeom prst="rect">
                      <a:avLst/>
                    </a:prstGeom>
                  </pic:spPr>
                </pic:pic>
              </a:graphicData>
            </a:graphic>
          </wp:inline>
        </w:drawing>
      </w:r>
    </w:p>
    <w:p w14:paraId="01D19422" w14:textId="70EB50A2" w:rsidR="00EB6106" w:rsidRDefault="00EB6106" w:rsidP="00EB6106">
      <w:pPr>
        <w:pStyle w:val="FigureTitle"/>
        <w:spacing w:after="0"/>
        <w:rPr>
          <w:b w:val="0"/>
          <w:bCs/>
          <w:iCs/>
        </w:rPr>
      </w:pPr>
    </w:p>
    <w:p w14:paraId="2ADD5035" w14:textId="01E8BC39" w:rsidR="00721146" w:rsidRDefault="00EB6106" w:rsidP="00721146">
      <w:pPr>
        <w:spacing w:before="0"/>
        <w:rPr>
          <w:rStyle w:val="IntenseReference"/>
          <w:rFonts w:cs="Arial"/>
          <w:b w:val="0"/>
          <w:i w:val="0"/>
          <w:smallCaps w:val="0"/>
          <w:color w:val="auto"/>
          <w:sz w:val="16"/>
          <w:szCs w:val="18"/>
        </w:rPr>
      </w:pPr>
      <w:r w:rsidRPr="008E676F">
        <w:rPr>
          <w:rStyle w:val="IntenseReference"/>
          <w:rFonts w:cs="Arial"/>
          <w:b w:val="0"/>
          <w:i w:val="0"/>
          <w:smallCaps w:val="0"/>
          <w:color w:val="auto"/>
          <w:sz w:val="16"/>
          <w:szCs w:val="18"/>
        </w:rPr>
        <w:t>Note: Dark bars indicate values for 202</w:t>
      </w:r>
      <w:r w:rsidR="00EA4CB9">
        <w:rPr>
          <w:rStyle w:val="IntenseReference"/>
          <w:rFonts w:cs="Arial"/>
          <w:b w:val="0"/>
          <w:i w:val="0"/>
          <w:smallCaps w:val="0"/>
          <w:color w:val="auto"/>
          <w:sz w:val="16"/>
          <w:szCs w:val="18"/>
        </w:rPr>
        <w:t>4</w:t>
      </w:r>
      <w:r w:rsidRPr="008E676F">
        <w:rPr>
          <w:rStyle w:val="IntenseReference"/>
          <w:rFonts w:cs="Arial"/>
          <w:b w:val="0"/>
          <w:i w:val="0"/>
          <w:smallCaps w:val="0"/>
          <w:color w:val="auto"/>
          <w:sz w:val="16"/>
          <w:szCs w:val="18"/>
        </w:rPr>
        <w:t>.</w:t>
      </w:r>
      <w:r w:rsidR="00721146">
        <w:rPr>
          <w:rStyle w:val="IntenseReference"/>
          <w:rFonts w:cs="Arial"/>
          <w:b w:val="0"/>
          <w:i w:val="0"/>
          <w:smallCaps w:val="0"/>
          <w:color w:val="auto"/>
          <w:sz w:val="16"/>
          <w:szCs w:val="18"/>
        </w:rPr>
        <w:br w:type="page"/>
      </w:r>
    </w:p>
    <w:p w14:paraId="28518CCC" w14:textId="77777777" w:rsidR="00EB6106" w:rsidRPr="007225FE" w:rsidRDefault="00EB6106" w:rsidP="00EB6106">
      <w:pPr>
        <w:pStyle w:val="Heading3"/>
        <w:rPr>
          <w:i/>
          <w:color w:val="005370"/>
        </w:rPr>
      </w:pPr>
      <w:bookmarkStart w:id="30" w:name="_Toc197433092"/>
      <w:r w:rsidRPr="007225FE">
        <w:rPr>
          <w:i/>
          <w:color w:val="005370"/>
        </w:rPr>
        <w:lastRenderedPageBreak/>
        <w:t>Neisseria gonorrhoeae</w:t>
      </w:r>
      <w:bookmarkEnd w:id="30"/>
    </w:p>
    <w:p w14:paraId="0A3F0450" w14:textId="77777777" w:rsidR="004C18BB" w:rsidRDefault="00EB6106" w:rsidP="00EB6106">
      <w:r w:rsidRPr="00571030">
        <w:rPr>
          <w:i/>
          <w:iCs/>
        </w:rPr>
        <w:t xml:space="preserve">N. gonorrhoeae </w:t>
      </w:r>
      <w:r w:rsidRPr="00571030">
        <w:t xml:space="preserve">causes gonorrhoea, a largely sexually transmitted infection that most commonly </w:t>
      </w:r>
      <w:r w:rsidRPr="00BB2C3D">
        <w:t>manifests as urethritis in men and cervicitis in women.</w:t>
      </w:r>
    </w:p>
    <w:p w14:paraId="5B9327F4" w14:textId="45184525" w:rsidR="00EB6106" w:rsidRPr="004C18BB" w:rsidRDefault="00EB6106" w:rsidP="00EB6106">
      <w:r w:rsidRPr="00EE78CF">
        <w:t xml:space="preserve">There were sporadic reports of ceftriaxone-nonsusceptible and/or azithromycin-nonsusceptible (HLR) </w:t>
      </w:r>
      <w:r w:rsidRPr="00EE78CF">
        <w:rPr>
          <w:i/>
        </w:rPr>
        <w:t>N. gonorrhoeae</w:t>
      </w:r>
      <w:r w:rsidRPr="00EE78CF">
        <w:t xml:space="preserve"> between 2017 and 2021 (Figure </w:t>
      </w:r>
      <w:r w:rsidR="00181F3B" w:rsidRPr="00EE78CF">
        <w:t>20</w:t>
      </w:r>
      <w:r w:rsidRPr="00320B46">
        <w:t>).</w:t>
      </w:r>
      <w:r w:rsidR="004C18BB" w:rsidRPr="004C18BB">
        <w:t xml:space="preserve"> </w:t>
      </w:r>
      <w:r w:rsidR="004C18BB" w:rsidRPr="00637236">
        <w:t>Ceftriaxone-nonsusceptible isolates were reported to CARAlert for the first time in 2016 (</w:t>
      </w:r>
      <w:r w:rsidR="004C18BB" w:rsidRPr="00637236">
        <w:rPr>
          <w:i/>
          <w:iCs/>
        </w:rPr>
        <w:t>n</w:t>
      </w:r>
      <w:r w:rsidR="004C18BB" w:rsidRPr="00637236">
        <w:t> = 4); there were six reports in 2018, four reports in 2019, three in 2020, one in 2021</w:t>
      </w:r>
      <w:r w:rsidR="004C18BB">
        <w:t>.</w:t>
      </w:r>
      <w:r w:rsidR="00637236">
        <w:t xml:space="preserve">There </w:t>
      </w:r>
      <w:r w:rsidR="004C18BB">
        <w:t xml:space="preserve">was a sharp increase in the number of reports </w:t>
      </w:r>
      <w:r w:rsidRPr="00637236">
        <w:rPr>
          <w:rFonts w:cs="Arial"/>
          <w:lang w:val="en-GB"/>
        </w:rPr>
        <w:t>in 2022</w:t>
      </w:r>
      <w:r w:rsidR="004C18BB">
        <w:rPr>
          <w:rFonts w:cs="Arial"/>
          <w:lang w:val="en-GB"/>
        </w:rPr>
        <w:t xml:space="preserve"> (</w:t>
      </w:r>
      <w:r w:rsidR="004C18BB" w:rsidRPr="004C18BB">
        <w:rPr>
          <w:rFonts w:cs="Arial"/>
          <w:i/>
          <w:iCs/>
          <w:lang w:val="en-GB"/>
        </w:rPr>
        <w:t>n</w:t>
      </w:r>
      <w:r w:rsidR="004C18BB" w:rsidRPr="004C18BB">
        <w:rPr>
          <w:rFonts w:cs="Arial"/>
          <w:lang w:val="en-GB"/>
        </w:rPr>
        <w:t> = </w:t>
      </w:r>
      <w:r w:rsidR="004C18BB">
        <w:rPr>
          <w:rFonts w:cs="Arial"/>
          <w:lang w:val="en-GB"/>
        </w:rPr>
        <w:t>37)</w:t>
      </w:r>
      <w:r w:rsidR="00637236">
        <w:rPr>
          <w:rFonts w:cs="Arial"/>
          <w:lang w:val="en-GB"/>
        </w:rPr>
        <w:t xml:space="preserve"> and 2023</w:t>
      </w:r>
      <w:r w:rsidR="004C18BB">
        <w:rPr>
          <w:rFonts w:cs="Arial"/>
          <w:lang w:val="en-GB"/>
        </w:rPr>
        <w:t xml:space="preserve"> (</w:t>
      </w:r>
      <w:r w:rsidR="004C18BB" w:rsidRPr="004C18BB">
        <w:rPr>
          <w:rFonts w:cs="Arial"/>
          <w:i/>
          <w:iCs/>
          <w:lang w:val="en-GB"/>
        </w:rPr>
        <w:t>n</w:t>
      </w:r>
      <w:r w:rsidR="004C18BB" w:rsidRPr="004C18BB">
        <w:rPr>
          <w:rFonts w:cs="Arial"/>
          <w:lang w:val="en-GB"/>
        </w:rPr>
        <w:t> = 23)</w:t>
      </w:r>
      <w:r w:rsidR="00B77BBA" w:rsidRPr="004C18BB">
        <w:rPr>
          <w:rFonts w:cs="Arial"/>
          <w:lang w:val="en-GB"/>
        </w:rPr>
        <w:t>.</w:t>
      </w:r>
      <w:r w:rsidR="004C18BB" w:rsidRPr="004C18BB">
        <w:rPr>
          <w:rFonts w:cs="Arial"/>
          <w:lang w:val="en-GB"/>
        </w:rPr>
        <w:t xml:space="preserve"> </w:t>
      </w:r>
      <w:r w:rsidR="00B77BBA" w:rsidRPr="004C18BB">
        <w:rPr>
          <w:rFonts w:cs="Arial"/>
          <w:lang w:val="en-GB"/>
        </w:rPr>
        <w:t xml:space="preserve">There were </w:t>
      </w:r>
      <w:r w:rsidR="004C18BB" w:rsidRPr="004C18BB">
        <w:rPr>
          <w:rFonts w:cs="Arial"/>
          <w:lang w:val="en-GB"/>
        </w:rPr>
        <w:t>39</w:t>
      </w:r>
      <w:r w:rsidR="00B77BBA" w:rsidRPr="004C18BB">
        <w:rPr>
          <w:rFonts w:cs="Arial"/>
          <w:lang w:val="en-GB"/>
        </w:rPr>
        <w:t xml:space="preserve"> reports made to CARAlert in </w:t>
      </w:r>
      <w:r w:rsidR="00B77BBA" w:rsidRPr="00D83EDD">
        <w:rPr>
          <w:rFonts w:cs="Arial"/>
          <w:lang w:val="en-GB"/>
        </w:rPr>
        <w:t>202</w:t>
      </w:r>
      <w:r w:rsidR="004C18BB" w:rsidRPr="00D83EDD">
        <w:rPr>
          <w:rFonts w:cs="Arial"/>
          <w:lang w:val="en-GB"/>
        </w:rPr>
        <w:t>4</w:t>
      </w:r>
      <w:r w:rsidR="00B77BBA" w:rsidRPr="00D83EDD">
        <w:rPr>
          <w:rFonts w:cs="Arial"/>
          <w:lang w:val="en-GB"/>
        </w:rPr>
        <w:t xml:space="preserve"> from </w:t>
      </w:r>
      <w:r w:rsidR="004A7BC7" w:rsidRPr="00D83EDD">
        <w:rPr>
          <w:rFonts w:cs="Arial"/>
          <w:lang w:val="en-GB"/>
        </w:rPr>
        <w:t>NSW</w:t>
      </w:r>
      <w:r w:rsidR="00B77BBA" w:rsidRPr="00D83EDD">
        <w:rPr>
          <w:rFonts w:cs="Arial"/>
          <w:lang w:val="en-GB"/>
        </w:rPr>
        <w:t xml:space="preserve"> </w:t>
      </w:r>
      <w:r w:rsidRPr="00D83EDD">
        <w:rPr>
          <w:rFonts w:cs="Arial"/>
          <w:lang w:val="en-GB"/>
        </w:rPr>
        <w:t>(</w:t>
      </w:r>
      <w:r w:rsidRPr="00D83EDD">
        <w:rPr>
          <w:rFonts w:cs="Arial"/>
          <w:i/>
          <w:iCs/>
          <w:lang w:val="en-GB"/>
        </w:rPr>
        <w:t>n</w:t>
      </w:r>
      <w:r w:rsidRPr="00D83EDD">
        <w:rPr>
          <w:rFonts w:cs="Arial"/>
          <w:lang w:val="en-GB"/>
        </w:rPr>
        <w:t> = </w:t>
      </w:r>
      <w:r w:rsidR="004A7BC7" w:rsidRPr="00D83EDD">
        <w:rPr>
          <w:rFonts w:cs="Arial"/>
          <w:lang w:val="en-GB"/>
        </w:rPr>
        <w:t>23</w:t>
      </w:r>
      <w:r w:rsidR="00D83EDD">
        <w:rPr>
          <w:rFonts w:cs="Arial"/>
          <w:lang w:val="en-GB"/>
        </w:rPr>
        <w:t>, up from 7 in 2023</w:t>
      </w:r>
      <w:r w:rsidRPr="00D83EDD">
        <w:rPr>
          <w:rFonts w:cs="Arial"/>
          <w:lang w:val="en-GB"/>
        </w:rPr>
        <w:t xml:space="preserve">), </w:t>
      </w:r>
      <w:r w:rsidR="004A7BC7" w:rsidRPr="00D83EDD">
        <w:rPr>
          <w:rFonts w:cs="Arial"/>
          <w:lang w:val="en-GB"/>
        </w:rPr>
        <w:t>WA (</w:t>
      </w:r>
      <w:r w:rsidR="004A7BC7" w:rsidRPr="00D83EDD">
        <w:rPr>
          <w:rFonts w:cs="Arial"/>
          <w:i/>
          <w:iCs/>
          <w:lang w:val="en-GB"/>
        </w:rPr>
        <w:t>n</w:t>
      </w:r>
      <w:r w:rsidR="004A7BC7" w:rsidRPr="00D83EDD">
        <w:rPr>
          <w:rFonts w:cs="Arial"/>
          <w:lang w:val="en-GB"/>
        </w:rPr>
        <w:t xml:space="preserve"> = 6), </w:t>
      </w:r>
      <w:r w:rsidR="00D83EDD" w:rsidRPr="00D83EDD">
        <w:rPr>
          <w:rFonts w:cs="Arial"/>
          <w:lang w:val="en-GB"/>
        </w:rPr>
        <w:t>Victoria</w:t>
      </w:r>
      <w:r w:rsidR="00B77BBA" w:rsidRPr="00D83EDD">
        <w:rPr>
          <w:rFonts w:cs="Arial"/>
          <w:lang w:val="en-GB"/>
        </w:rPr>
        <w:t xml:space="preserve"> </w:t>
      </w:r>
      <w:r w:rsidRPr="00D83EDD">
        <w:rPr>
          <w:rFonts w:cs="Arial"/>
          <w:lang w:val="en-GB"/>
        </w:rPr>
        <w:t>(</w:t>
      </w:r>
      <w:r w:rsidRPr="00D83EDD">
        <w:rPr>
          <w:rFonts w:cs="Arial"/>
          <w:i/>
          <w:iCs/>
          <w:lang w:val="en-GB"/>
        </w:rPr>
        <w:t>n</w:t>
      </w:r>
      <w:r w:rsidRPr="00D83EDD">
        <w:rPr>
          <w:rFonts w:cs="Arial"/>
          <w:lang w:val="en-GB"/>
        </w:rPr>
        <w:t> = </w:t>
      </w:r>
      <w:r w:rsidR="004A7BC7" w:rsidRPr="00D83EDD">
        <w:rPr>
          <w:rFonts w:cs="Arial"/>
          <w:lang w:val="en-GB"/>
        </w:rPr>
        <w:t>3</w:t>
      </w:r>
      <w:r w:rsidRPr="00D83EDD">
        <w:rPr>
          <w:rFonts w:cs="Arial"/>
          <w:lang w:val="en-GB"/>
        </w:rPr>
        <w:t xml:space="preserve">), </w:t>
      </w:r>
      <w:r w:rsidR="004A7BC7" w:rsidRPr="00D83EDD">
        <w:rPr>
          <w:rFonts w:cs="Arial"/>
          <w:lang w:val="en-GB"/>
        </w:rPr>
        <w:t>SA (</w:t>
      </w:r>
      <w:r w:rsidR="004A7BC7" w:rsidRPr="00D83EDD">
        <w:rPr>
          <w:rFonts w:cs="Arial"/>
          <w:i/>
          <w:iCs/>
          <w:lang w:val="en-GB"/>
        </w:rPr>
        <w:t>n</w:t>
      </w:r>
      <w:r w:rsidR="004A7BC7" w:rsidRPr="00D83EDD">
        <w:rPr>
          <w:rFonts w:cs="Arial"/>
          <w:lang w:val="en-GB"/>
        </w:rPr>
        <w:t> = 3</w:t>
      </w:r>
      <w:r w:rsidR="00D83EDD" w:rsidRPr="00D83EDD">
        <w:rPr>
          <w:rFonts w:cs="Arial"/>
          <w:lang w:val="en-GB"/>
        </w:rPr>
        <w:t>)</w:t>
      </w:r>
      <w:r w:rsidR="004A7BC7" w:rsidRPr="00D83EDD">
        <w:rPr>
          <w:rFonts w:cs="Arial"/>
          <w:lang w:val="en-GB"/>
        </w:rPr>
        <w:t xml:space="preserve">, </w:t>
      </w:r>
      <w:r w:rsidR="00B77BBA" w:rsidRPr="00D83EDD">
        <w:rPr>
          <w:rFonts w:cs="Arial"/>
          <w:lang w:val="en-GB"/>
        </w:rPr>
        <w:t xml:space="preserve">Queensland </w:t>
      </w:r>
      <w:r w:rsidRPr="00D83EDD">
        <w:rPr>
          <w:rFonts w:cs="Arial"/>
          <w:lang w:val="en-GB"/>
        </w:rPr>
        <w:t>(</w:t>
      </w:r>
      <w:r w:rsidRPr="00D83EDD">
        <w:rPr>
          <w:rFonts w:cs="Arial"/>
          <w:i/>
          <w:iCs/>
          <w:lang w:val="en-GB"/>
        </w:rPr>
        <w:t>n</w:t>
      </w:r>
      <w:r w:rsidRPr="00D83EDD">
        <w:rPr>
          <w:rFonts w:cs="Arial"/>
          <w:lang w:val="en-GB"/>
        </w:rPr>
        <w:t> = </w:t>
      </w:r>
      <w:r w:rsidR="00D83EDD" w:rsidRPr="00D83EDD">
        <w:rPr>
          <w:rFonts w:cs="Arial"/>
          <w:lang w:val="en-GB"/>
        </w:rPr>
        <w:t>2</w:t>
      </w:r>
      <w:r w:rsidRPr="00D83EDD">
        <w:rPr>
          <w:rFonts w:cs="Arial"/>
          <w:lang w:val="en-GB"/>
        </w:rPr>
        <w:t>)</w:t>
      </w:r>
      <w:r w:rsidR="00B77BBA" w:rsidRPr="00D83EDD">
        <w:rPr>
          <w:rFonts w:cs="Arial"/>
          <w:lang w:val="en-GB"/>
        </w:rPr>
        <w:t>,</w:t>
      </w:r>
      <w:r w:rsidR="00D83EDD" w:rsidRPr="00D83EDD">
        <w:rPr>
          <w:rFonts w:cs="Arial"/>
          <w:lang w:val="en-GB"/>
        </w:rPr>
        <w:t xml:space="preserve"> and</w:t>
      </w:r>
      <w:r w:rsidR="00B77BBA" w:rsidRPr="00D83EDD">
        <w:rPr>
          <w:rFonts w:cs="Arial"/>
          <w:lang w:val="en-GB"/>
        </w:rPr>
        <w:t xml:space="preserve"> </w:t>
      </w:r>
      <w:r w:rsidR="00D83EDD" w:rsidRPr="004E722F">
        <w:rPr>
          <w:rFonts w:cs="Arial"/>
          <w:lang w:val="en-GB"/>
        </w:rPr>
        <w:t>Tasmania</w:t>
      </w:r>
      <w:r w:rsidR="00B77BBA" w:rsidRPr="004E722F">
        <w:rPr>
          <w:rFonts w:cs="Arial"/>
          <w:lang w:val="en-GB"/>
        </w:rPr>
        <w:t xml:space="preserve"> </w:t>
      </w:r>
      <w:r w:rsidRPr="004E722F">
        <w:rPr>
          <w:rFonts w:cs="Arial"/>
          <w:lang w:val="en-GB"/>
        </w:rPr>
        <w:t>(</w:t>
      </w:r>
      <w:r w:rsidRPr="004E722F">
        <w:rPr>
          <w:rFonts w:cs="Arial"/>
          <w:i/>
          <w:iCs/>
          <w:lang w:val="en-GB"/>
        </w:rPr>
        <w:t>n</w:t>
      </w:r>
      <w:r w:rsidRPr="004E722F">
        <w:rPr>
          <w:rFonts w:cs="Arial"/>
          <w:lang w:val="en-GB"/>
        </w:rPr>
        <w:t> = </w:t>
      </w:r>
      <w:r w:rsidR="00B77BBA" w:rsidRPr="004E722F">
        <w:rPr>
          <w:rFonts w:cs="Arial"/>
          <w:lang w:val="en-GB"/>
        </w:rPr>
        <w:t>2</w:t>
      </w:r>
      <w:r w:rsidRPr="004E722F">
        <w:rPr>
          <w:rFonts w:cs="Arial"/>
          <w:lang w:val="en-GB"/>
        </w:rPr>
        <w:t>)</w:t>
      </w:r>
      <w:r w:rsidR="00D83EDD" w:rsidRPr="004E722F">
        <w:rPr>
          <w:rFonts w:cs="Arial"/>
          <w:lang w:val="en-GB"/>
        </w:rPr>
        <w:t xml:space="preserve">. </w:t>
      </w:r>
      <w:r w:rsidR="00B77BBA" w:rsidRPr="004E722F">
        <w:rPr>
          <w:rFonts w:cs="Arial"/>
          <w:lang w:val="en-GB"/>
        </w:rPr>
        <w:t>Of the</w:t>
      </w:r>
      <w:r w:rsidR="004E722F" w:rsidRPr="004E722F">
        <w:rPr>
          <w:rFonts w:cs="Arial"/>
          <w:lang w:val="en-GB"/>
        </w:rPr>
        <w:t>se</w:t>
      </w:r>
      <w:r w:rsidR="00B77BBA" w:rsidRPr="004E722F">
        <w:rPr>
          <w:rFonts w:cs="Arial"/>
          <w:lang w:val="en-GB"/>
        </w:rPr>
        <w:t xml:space="preserve"> reports, </w:t>
      </w:r>
      <w:r w:rsidR="004E722F" w:rsidRPr="004E722F">
        <w:rPr>
          <w:rFonts w:cs="Arial"/>
          <w:lang w:val="en-GB"/>
        </w:rPr>
        <w:t>11</w:t>
      </w:r>
      <w:r w:rsidR="00B77BBA" w:rsidRPr="004E722F">
        <w:rPr>
          <w:rFonts w:cs="Arial"/>
          <w:lang w:val="en-GB"/>
        </w:rPr>
        <w:t xml:space="preserve"> were also azithromycin-nonsusceptible (HLR, </w:t>
      </w:r>
      <w:r w:rsidR="00B77BBA" w:rsidRPr="004E722F">
        <w:rPr>
          <w:rFonts w:cs="Arial"/>
          <w:i/>
          <w:iCs/>
          <w:lang w:val="en-GB"/>
        </w:rPr>
        <w:t>n</w:t>
      </w:r>
      <w:r w:rsidR="00B77BBA" w:rsidRPr="004E722F">
        <w:rPr>
          <w:rFonts w:cs="Arial"/>
          <w:lang w:val="en-GB"/>
        </w:rPr>
        <w:t> = </w:t>
      </w:r>
      <w:r w:rsidR="004E722F" w:rsidRPr="004E722F">
        <w:rPr>
          <w:rFonts w:cs="Arial"/>
          <w:lang w:val="en-GB"/>
        </w:rPr>
        <w:t>6</w:t>
      </w:r>
      <w:r w:rsidR="00B77BBA" w:rsidRPr="004E722F">
        <w:rPr>
          <w:rFonts w:cs="Arial"/>
          <w:lang w:val="en-GB"/>
        </w:rPr>
        <w:t xml:space="preserve">; LLR, </w:t>
      </w:r>
      <w:r w:rsidR="00B77BBA" w:rsidRPr="004E722F">
        <w:rPr>
          <w:rFonts w:cs="Arial"/>
          <w:i/>
          <w:iCs/>
          <w:lang w:val="en-GB"/>
        </w:rPr>
        <w:t>n</w:t>
      </w:r>
      <w:r w:rsidR="00B77BBA" w:rsidRPr="004E722F">
        <w:rPr>
          <w:rFonts w:cs="Arial"/>
          <w:lang w:val="en-GB"/>
        </w:rPr>
        <w:t xml:space="preserve"> = </w:t>
      </w:r>
      <w:r w:rsidR="004E722F" w:rsidRPr="004E722F">
        <w:rPr>
          <w:rFonts w:cs="Arial"/>
          <w:lang w:val="en-GB"/>
        </w:rPr>
        <w:t>5</w:t>
      </w:r>
      <w:r w:rsidR="00B77BBA" w:rsidRPr="004E722F">
        <w:rPr>
          <w:rFonts w:cs="Arial"/>
          <w:lang w:val="en-GB"/>
        </w:rPr>
        <w:t>).</w:t>
      </w:r>
    </w:p>
    <w:p w14:paraId="37709E2C" w14:textId="61B97E23" w:rsidR="00EB6106" w:rsidRPr="004E722F" w:rsidRDefault="004E722F" w:rsidP="00A524C0">
      <w:pPr>
        <w:spacing w:after="240"/>
        <w:rPr>
          <w:rFonts w:cs="Arial"/>
          <w:lang w:val="en-GB"/>
        </w:rPr>
      </w:pPr>
      <w:r w:rsidRPr="004E722F">
        <w:rPr>
          <w:rFonts w:cs="Arial"/>
          <w:lang w:val="en-GB"/>
        </w:rPr>
        <w:t>Thirty-six</w:t>
      </w:r>
      <w:r w:rsidR="00EB6106" w:rsidRPr="004E722F">
        <w:rPr>
          <w:rFonts w:cs="Arial"/>
          <w:lang w:val="en-GB"/>
        </w:rPr>
        <w:t xml:space="preserve"> azithromycin-nonsusceptible </w:t>
      </w:r>
      <w:r w:rsidR="00EB6106" w:rsidRPr="004E722F">
        <w:rPr>
          <w:rStyle w:val="Emphasis"/>
          <w:rFonts w:cs="Arial"/>
        </w:rPr>
        <w:t>N. gonorrhoeae</w:t>
      </w:r>
      <w:r w:rsidR="00EB6106" w:rsidRPr="004E722F">
        <w:rPr>
          <w:rFonts w:cs="Arial"/>
          <w:lang w:val="en-GB"/>
        </w:rPr>
        <w:t xml:space="preserve"> (HLR)</w:t>
      </w:r>
      <w:r w:rsidRPr="004E722F">
        <w:rPr>
          <w:rFonts w:cs="Arial"/>
          <w:lang w:val="en-GB"/>
        </w:rPr>
        <w:t>, including those that were also ceftriaxone-nonsusceptible (</w:t>
      </w:r>
      <w:r w:rsidRPr="004E722F">
        <w:rPr>
          <w:rFonts w:cs="Arial"/>
          <w:i/>
          <w:iCs/>
          <w:lang w:val="en-GB"/>
        </w:rPr>
        <w:t>n</w:t>
      </w:r>
      <w:r w:rsidRPr="004E722F">
        <w:rPr>
          <w:rFonts w:cs="Arial"/>
          <w:lang w:val="en-GB"/>
        </w:rPr>
        <w:t xml:space="preserve"> = 6), </w:t>
      </w:r>
      <w:r w:rsidR="00EB6106" w:rsidRPr="004E722F">
        <w:rPr>
          <w:rFonts w:cs="Arial"/>
          <w:lang w:val="en-GB"/>
        </w:rPr>
        <w:t>were reported in 202</w:t>
      </w:r>
      <w:r w:rsidRPr="004E722F">
        <w:rPr>
          <w:rFonts w:cs="Arial"/>
          <w:lang w:val="en-GB"/>
        </w:rPr>
        <w:t xml:space="preserve">4; </w:t>
      </w:r>
      <w:r w:rsidR="00EB6106" w:rsidRPr="004E722F">
        <w:rPr>
          <w:rFonts w:cs="Arial"/>
          <w:lang w:val="en-GB"/>
        </w:rPr>
        <w:t xml:space="preserve">there were </w:t>
      </w:r>
      <w:r w:rsidRPr="004E722F">
        <w:rPr>
          <w:rFonts w:cs="Arial"/>
          <w:lang w:val="en-GB"/>
        </w:rPr>
        <w:t>27</w:t>
      </w:r>
      <w:r w:rsidR="00EB6106" w:rsidRPr="004E722F">
        <w:rPr>
          <w:rFonts w:cs="Arial"/>
          <w:lang w:val="en-GB"/>
        </w:rPr>
        <w:t xml:space="preserve"> reported in 202</w:t>
      </w:r>
      <w:r w:rsidRPr="004E722F">
        <w:rPr>
          <w:rFonts w:cs="Arial"/>
          <w:lang w:val="en-GB"/>
        </w:rPr>
        <w:t>3</w:t>
      </w:r>
      <w:r w:rsidR="00EB6106" w:rsidRPr="004E722F">
        <w:rPr>
          <w:rFonts w:cs="Arial"/>
          <w:lang w:val="en-GB"/>
        </w:rPr>
        <w:t>.</w:t>
      </w:r>
    </w:p>
    <w:p w14:paraId="36F4ED44" w14:textId="77777777" w:rsidR="0069676C" w:rsidRDefault="00EB6106" w:rsidP="00EB6106">
      <w:pPr>
        <w:pStyle w:val="FigureTitle"/>
        <w:spacing w:after="0"/>
        <w:rPr>
          <w:b w:val="0"/>
          <w:bCs/>
        </w:rPr>
      </w:pPr>
      <w:r w:rsidRPr="00637236">
        <w:t xml:space="preserve">Figure </w:t>
      </w:r>
      <w:r w:rsidR="00181F3B" w:rsidRPr="00637236">
        <w:t>20</w:t>
      </w:r>
      <w:r w:rsidRPr="00637236">
        <w:t>:</w:t>
      </w:r>
      <w:r w:rsidRPr="00B15D35">
        <w:t xml:space="preserve"> </w:t>
      </w:r>
      <w:r w:rsidRPr="00B15D35">
        <w:rPr>
          <w:b w:val="0"/>
          <w:bCs/>
        </w:rPr>
        <w:t xml:space="preserve">Ceftriaxone-nonsusceptible and/or azithromycin-nonsusceptible </w:t>
      </w:r>
      <w:r w:rsidRPr="00B15D35">
        <w:rPr>
          <w:b w:val="0"/>
          <w:bCs/>
          <w:i/>
        </w:rPr>
        <w:t>Neisseria</w:t>
      </w:r>
      <w:r w:rsidR="00C217D4">
        <w:rPr>
          <w:b w:val="0"/>
          <w:bCs/>
          <w:i/>
        </w:rPr>
        <w:t xml:space="preserve"> </w:t>
      </w:r>
      <w:r w:rsidRPr="00B15D35">
        <w:rPr>
          <w:b w:val="0"/>
          <w:bCs/>
          <w:i/>
        </w:rPr>
        <w:t>gonorrhoeae,</w:t>
      </w:r>
      <w:r w:rsidRPr="00B15D35">
        <w:rPr>
          <w:b w:val="0"/>
          <w:bCs/>
        </w:rPr>
        <w:t xml:space="preserve"> number reported to CARAlert by month, </w:t>
      </w:r>
      <w:r>
        <w:rPr>
          <w:b w:val="0"/>
          <w:bCs/>
        </w:rPr>
        <w:t xml:space="preserve">national, </w:t>
      </w:r>
      <w:r w:rsidRPr="00B15D35">
        <w:rPr>
          <w:b w:val="0"/>
          <w:bCs/>
        </w:rPr>
        <w:t>2017</w:t>
      </w:r>
      <w:r w:rsidRPr="00273367">
        <w:rPr>
          <w:b w:val="0"/>
          <w:bCs/>
        </w:rPr>
        <w:t>–202</w:t>
      </w:r>
      <w:r w:rsidR="00EA4CB9">
        <w:rPr>
          <w:b w:val="0"/>
          <w:bCs/>
        </w:rPr>
        <w:t>4</w:t>
      </w:r>
    </w:p>
    <w:p w14:paraId="2AA66C1C" w14:textId="43F74335" w:rsidR="00F46095" w:rsidRDefault="00100F6F" w:rsidP="00EB6106">
      <w:pPr>
        <w:pStyle w:val="FigureTitle"/>
        <w:spacing w:after="0"/>
        <w:rPr>
          <w:b w:val="0"/>
          <w:bCs/>
        </w:rPr>
      </w:pPr>
      <w:r>
        <w:rPr>
          <w:b w:val="0"/>
          <w:bCs/>
          <w:noProof/>
        </w:rPr>
        <w:drawing>
          <wp:inline distT="0" distB="0" distL="0" distR="0" wp14:anchorId="7FDA2B15" wp14:editId="7C93EE10">
            <wp:extent cx="6118227" cy="3239224"/>
            <wp:effectExtent l="0" t="0" r="0" b="0"/>
            <wp:docPr id="2123042753" name="Picture 16" descr="Figure 20: Ceftriaxone-nonsusceptible and/or azithromycin-nonsusceptible Neisseria gonorrhoeae,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42753" name="Picture 16" descr="Figure 20: Ceftriaxone-nonsusceptible and/or azithromycin-nonsusceptible Neisseria gonorrhoeae, number reported to CARAlert by month, national, 2017–2024"/>
                    <pic:cNvPicPr/>
                  </pic:nvPicPr>
                  <pic:blipFill>
                    <a:blip r:embed="rId56"/>
                    <a:stretch>
                      <a:fillRect/>
                    </a:stretch>
                  </pic:blipFill>
                  <pic:spPr>
                    <a:xfrm>
                      <a:off x="0" y="0"/>
                      <a:ext cx="6118227" cy="3239224"/>
                    </a:xfrm>
                    <a:prstGeom prst="rect">
                      <a:avLst/>
                    </a:prstGeom>
                  </pic:spPr>
                </pic:pic>
              </a:graphicData>
            </a:graphic>
          </wp:inline>
        </w:drawing>
      </w:r>
    </w:p>
    <w:p w14:paraId="571D9699" w14:textId="77777777" w:rsidR="00EB6106" w:rsidRPr="00A85CD1" w:rsidRDefault="00EB6106" w:rsidP="00CE6C0D">
      <w:pPr>
        <w:spacing w:after="240"/>
        <w:rPr>
          <w:b/>
          <w:bCs/>
          <w:color w:val="404040" w:themeColor="text1" w:themeTint="BF"/>
          <w:sz w:val="16"/>
          <w:szCs w:val="24"/>
        </w:rPr>
      </w:pPr>
      <w:r w:rsidRPr="00A85CD1">
        <w:rPr>
          <w:sz w:val="16"/>
          <w:szCs w:val="20"/>
        </w:rPr>
        <w:t>High-level = azithromycin MIC ≥ 256 mg/L; Low-level = azithromycin MIC &lt; 256 mg/L; MIC = minimum inhibitory concentration</w:t>
      </w:r>
    </w:p>
    <w:p w14:paraId="70D60C60" w14:textId="6022D061" w:rsidR="007B1B62" w:rsidRPr="00B87D0B" w:rsidRDefault="00515477" w:rsidP="00EB6106">
      <w:r w:rsidRPr="00B87D0B">
        <w:t>T</w:t>
      </w:r>
      <w:r w:rsidR="00222B17" w:rsidRPr="00B87D0B">
        <w:t>he</w:t>
      </w:r>
      <w:r w:rsidR="007B1B62" w:rsidRPr="00B87D0B">
        <w:t xml:space="preserve">re was a 1.5-fold increase in the </w:t>
      </w:r>
      <w:r w:rsidR="00222B17" w:rsidRPr="00B87D0B">
        <w:t xml:space="preserve">number of reports of azithromycin-nonsusceptible </w:t>
      </w:r>
      <w:r w:rsidR="00222B17" w:rsidRPr="00B87D0B">
        <w:rPr>
          <w:i/>
        </w:rPr>
        <w:t>N. gonorrhoeae</w:t>
      </w:r>
      <w:r w:rsidR="00222B17" w:rsidRPr="00B87D0B">
        <w:t xml:space="preserve"> (LLR)</w:t>
      </w:r>
      <w:r w:rsidRPr="00B87D0B">
        <w:t xml:space="preserve"> </w:t>
      </w:r>
      <w:r w:rsidR="007B1B62" w:rsidRPr="00B87D0B">
        <w:t>in 2024 (</w:t>
      </w:r>
      <w:r w:rsidR="007B1B62" w:rsidRPr="00B87D0B">
        <w:rPr>
          <w:i/>
          <w:iCs/>
        </w:rPr>
        <w:t>n</w:t>
      </w:r>
      <w:r w:rsidR="007B1B62" w:rsidRPr="00B87D0B">
        <w:t> = 1,009) compared to 2023 (</w:t>
      </w:r>
      <w:r w:rsidR="007B1B62" w:rsidRPr="00B87D0B">
        <w:rPr>
          <w:i/>
          <w:iCs/>
        </w:rPr>
        <w:t>n</w:t>
      </w:r>
      <w:r w:rsidR="007B1B62" w:rsidRPr="00B87D0B">
        <w:t> = 669)</w:t>
      </w:r>
      <w:r w:rsidR="00822444" w:rsidRPr="00B87D0B">
        <w:t xml:space="preserve"> (Figure 21)</w:t>
      </w:r>
      <w:r w:rsidR="007B1B62" w:rsidRPr="00B87D0B">
        <w:t>.</w:t>
      </w:r>
      <w:r w:rsidRPr="00B87D0B">
        <w:t xml:space="preserve"> </w:t>
      </w:r>
      <w:r w:rsidR="007B1B62" w:rsidRPr="00B87D0B">
        <w:t>A substantial majority of th</w:t>
      </w:r>
      <w:r w:rsidR="0024311D" w:rsidRPr="00B87D0B">
        <w:t>e</w:t>
      </w:r>
      <w:r w:rsidR="00B87D0B" w:rsidRPr="00B87D0B">
        <w:t>se</w:t>
      </w:r>
      <w:r w:rsidR="007B1B62" w:rsidRPr="00B87D0B">
        <w:t xml:space="preserve"> reports were from Victoria (793/1,009, 78.6%)</w:t>
      </w:r>
      <w:r w:rsidR="00B87D0B" w:rsidRPr="00B87D0B">
        <w:t>, where the</w:t>
      </w:r>
      <w:r w:rsidR="0024311D" w:rsidRPr="00B87D0B">
        <w:t xml:space="preserve"> number increased </w:t>
      </w:r>
      <w:r w:rsidR="00B87D0B" w:rsidRPr="00B87D0B">
        <w:t>from 415 in 2023 to 793 in 2024 (Figure 22).</w:t>
      </w:r>
      <w:r w:rsidR="00822444" w:rsidRPr="00B87D0B">
        <w:t xml:space="preserve"> </w:t>
      </w:r>
      <w:r w:rsidR="00B87D0B" w:rsidRPr="00B87D0B">
        <w:t>Reports from NSW decreased (</w:t>
      </w:r>
      <w:r w:rsidR="00B87D0B" w:rsidRPr="00B87D0B">
        <w:rPr>
          <w:i/>
          <w:iCs/>
        </w:rPr>
        <w:t>n</w:t>
      </w:r>
      <w:r w:rsidR="00B87D0B" w:rsidRPr="00B87D0B">
        <w:t> = 157 in 2023;</w:t>
      </w:r>
      <w:r w:rsidR="00B87D0B" w:rsidRPr="00B87D0B">
        <w:rPr>
          <w:i/>
          <w:iCs/>
        </w:rPr>
        <w:t xml:space="preserve"> n</w:t>
      </w:r>
      <w:r w:rsidR="00B87D0B" w:rsidRPr="00B87D0B">
        <w:t> = 92 in 2024).</w:t>
      </w:r>
    </w:p>
    <w:p w14:paraId="25274BCB" w14:textId="465B2FE6" w:rsidR="00EB6106" w:rsidRPr="00721146" w:rsidRDefault="00463334" w:rsidP="00EB6106">
      <w:r>
        <w:rPr>
          <w:lang w:val="en-GB"/>
        </w:rPr>
        <w:t xml:space="preserve">Gentamicin-resistant </w:t>
      </w:r>
      <w:r>
        <w:rPr>
          <w:i/>
          <w:iCs/>
          <w:lang w:val="en-GB"/>
        </w:rPr>
        <w:t>N. gonorrhoeae</w:t>
      </w:r>
      <w:r>
        <w:rPr>
          <w:lang w:val="en-GB"/>
        </w:rPr>
        <w:t xml:space="preserve"> was added to reporting from 2023. This CAR is yet to be reported to CARAlert.</w:t>
      </w:r>
      <w:r w:rsidR="00EB6106" w:rsidRPr="00C76970">
        <w:rPr>
          <w:color w:val="8B3B1D" w:themeColor="accent1"/>
        </w:rPr>
        <w:br w:type="page"/>
      </w:r>
    </w:p>
    <w:p w14:paraId="7CEC53E1" w14:textId="77777777" w:rsidR="00C51C3F" w:rsidRDefault="009D4D40" w:rsidP="009D4D40">
      <w:pPr>
        <w:spacing w:before="0" w:after="0"/>
        <w:contextualSpacing/>
        <w:rPr>
          <w:rFonts w:ascii="Arial" w:hAnsi="Arial"/>
          <w:bCs/>
        </w:rPr>
      </w:pPr>
      <w:r w:rsidRPr="00463C43">
        <w:rPr>
          <w:rFonts w:ascii="Arial" w:hAnsi="Arial"/>
          <w:b/>
        </w:rPr>
        <w:lastRenderedPageBreak/>
        <w:t>Figure 2</w:t>
      </w:r>
      <w:r w:rsidR="00181F3B" w:rsidRPr="00463C43">
        <w:rPr>
          <w:rFonts w:ascii="Arial" w:hAnsi="Arial"/>
          <w:b/>
        </w:rPr>
        <w:t>1</w:t>
      </w:r>
      <w:r w:rsidRPr="00463C43">
        <w:rPr>
          <w:rFonts w:ascii="Arial" w:hAnsi="Arial"/>
          <w:b/>
        </w:rPr>
        <w:t>:</w:t>
      </w:r>
      <w:r w:rsidRPr="009D4D40">
        <w:rPr>
          <w:rFonts w:ascii="Arial" w:hAnsi="Arial"/>
          <w:b/>
        </w:rPr>
        <w:t xml:space="preserve"> </w:t>
      </w:r>
      <w:r w:rsidRPr="009D4D40">
        <w:rPr>
          <w:rFonts w:ascii="Arial" w:hAnsi="Arial"/>
          <w:bCs/>
        </w:rPr>
        <w:t xml:space="preserve">Azithromycin-nonsusceptible </w:t>
      </w:r>
      <w:r w:rsidRPr="009D4D40">
        <w:rPr>
          <w:rFonts w:ascii="Arial" w:hAnsi="Arial"/>
          <w:bCs/>
          <w:i/>
        </w:rPr>
        <w:t xml:space="preserve">Neisseria gonorrhoeae </w:t>
      </w:r>
      <w:r w:rsidRPr="009D4D40">
        <w:rPr>
          <w:rFonts w:ascii="Arial" w:hAnsi="Arial"/>
          <w:bCs/>
        </w:rPr>
        <w:t>(low-level resistance)</w:t>
      </w:r>
      <w:r w:rsidRPr="009D4D40">
        <w:rPr>
          <w:rFonts w:ascii="Arial" w:hAnsi="Arial"/>
          <w:bCs/>
          <w:iCs/>
        </w:rPr>
        <w:t xml:space="preserve">, </w:t>
      </w:r>
      <w:r w:rsidRPr="009D4D40">
        <w:rPr>
          <w:rFonts w:ascii="Arial" w:hAnsi="Arial"/>
          <w:bCs/>
        </w:rPr>
        <w:t>number reported to CARAlert by month, national, 2017–202</w:t>
      </w:r>
      <w:r w:rsidR="00EA4CB9">
        <w:rPr>
          <w:rFonts w:ascii="Arial" w:hAnsi="Arial"/>
          <w:bCs/>
        </w:rPr>
        <w:t>4</w:t>
      </w:r>
    </w:p>
    <w:p w14:paraId="6305994D" w14:textId="1F9775BD" w:rsidR="00C51C3F" w:rsidRDefault="00C51C3F" w:rsidP="009D4D40">
      <w:pPr>
        <w:spacing w:before="0" w:after="0"/>
        <w:contextualSpacing/>
        <w:rPr>
          <w:rFonts w:ascii="Arial" w:hAnsi="Arial"/>
          <w:bCs/>
        </w:rPr>
      </w:pPr>
      <w:r>
        <w:rPr>
          <w:rFonts w:ascii="Arial" w:hAnsi="Arial"/>
          <w:bCs/>
          <w:noProof/>
        </w:rPr>
        <w:drawing>
          <wp:inline distT="0" distB="0" distL="0" distR="0" wp14:anchorId="108C9081" wp14:editId="497324AE">
            <wp:extent cx="6118227" cy="3239224"/>
            <wp:effectExtent l="0" t="0" r="0" b="0"/>
            <wp:docPr id="144787179" name="Picture 17" descr="Figure 21: Azithromycin-nonsusceptible Neisseria gonorrhoeae (low-level resistance),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7179" name="Picture 17" descr="Figure 21: Azithromycin-nonsusceptible Neisseria gonorrhoeae (low-level resistance), number reported to CARAlert by month, national, 2017–2024"/>
                    <pic:cNvPicPr/>
                  </pic:nvPicPr>
                  <pic:blipFill>
                    <a:blip r:embed="rId57"/>
                    <a:stretch>
                      <a:fillRect/>
                    </a:stretch>
                  </pic:blipFill>
                  <pic:spPr>
                    <a:xfrm>
                      <a:off x="0" y="0"/>
                      <a:ext cx="6118227" cy="3239224"/>
                    </a:xfrm>
                    <a:prstGeom prst="rect">
                      <a:avLst/>
                    </a:prstGeom>
                  </pic:spPr>
                </pic:pic>
              </a:graphicData>
            </a:graphic>
          </wp:inline>
        </w:drawing>
      </w:r>
    </w:p>
    <w:p w14:paraId="0A4775E1" w14:textId="77777777" w:rsidR="009D4D40" w:rsidRPr="009D4D40" w:rsidRDefault="009D4D40" w:rsidP="009D4D40">
      <w:pPr>
        <w:spacing w:after="0"/>
        <w:rPr>
          <w:rFonts w:ascii="Arial" w:hAnsi="Arial"/>
          <w:sz w:val="16"/>
        </w:rPr>
      </w:pPr>
      <w:r w:rsidRPr="009D4D40">
        <w:rPr>
          <w:rFonts w:ascii="Arial" w:hAnsi="Arial"/>
          <w:sz w:val="16"/>
        </w:rPr>
        <w:t>Low-level = azithromycin MIC &lt; 256 mg/L; MIC = minimum inhibitory concentration</w:t>
      </w:r>
    </w:p>
    <w:p w14:paraId="041C7A1A" w14:textId="5EB9FB55" w:rsidR="00374F69" w:rsidRPr="009D4D40" w:rsidRDefault="00374F69" w:rsidP="009D4D40">
      <w:pPr>
        <w:spacing w:before="0" w:after="200"/>
        <w:rPr>
          <w:rFonts w:ascii="Arial" w:hAnsi="Arial"/>
          <w:sz w:val="18"/>
          <w:szCs w:val="18"/>
        </w:rPr>
      </w:pPr>
      <w:r>
        <w:rPr>
          <w:rFonts w:ascii="Arial" w:hAnsi="Arial"/>
          <w:sz w:val="18"/>
          <w:szCs w:val="18"/>
        </w:rPr>
        <w:br/>
      </w:r>
    </w:p>
    <w:p w14:paraId="26383A60" w14:textId="77777777" w:rsidR="003C1EAB" w:rsidRDefault="009D4D40" w:rsidP="004429AC">
      <w:pPr>
        <w:spacing w:before="0" w:after="0"/>
        <w:contextualSpacing/>
        <w:rPr>
          <w:rFonts w:ascii="Arial" w:hAnsi="Arial"/>
          <w:bCs/>
        </w:rPr>
      </w:pPr>
      <w:r w:rsidRPr="0067071C">
        <w:rPr>
          <w:rFonts w:ascii="Arial" w:hAnsi="Arial"/>
          <w:b/>
        </w:rPr>
        <w:t>Figure 2</w:t>
      </w:r>
      <w:r w:rsidR="00181F3B" w:rsidRPr="0067071C">
        <w:rPr>
          <w:rFonts w:ascii="Arial" w:hAnsi="Arial"/>
          <w:b/>
        </w:rPr>
        <w:t>2</w:t>
      </w:r>
      <w:r w:rsidRPr="0067071C">
        <w:rPr>
          <w:rFonts w:ascii="Arial" w:hAnsi="Arial"/>
          <w:b/>
        </w:rPr>
        <w:t>:</w:t>
      </w:r>
      <w:r w:rsidRPr="009D4D40">
        <w:rPr>
          <w:rFonts w:ascii="Arial" w:hAnsi="Arial"/>
          <w:b/>
        </w:rPr>
        <w:t xml:space="preserve"> </w:t>
      </w:r>
      <w:r w:rsidRPr="009D4D40">
        <w:rPr>
          <w:rFonts w:ascii="Arial" w:hAnsi="Arial"/>
          <w:bCs/>
        </w:rPr>
        <w:t xml:space="preserve">Azithromycin-nonsusceptible </w:t>
      </w:r>
      <w:r w:rsidRPr="009D4D40">
        <w:rPr>
          <w:rFonts w:ascii="Arial" w:hAnsi="Arial"/>
          <w:bCs/>
          <w:i/>
        </w:rPr>
        <w:t xml:space="preserve">Neisseria gonorrhoeae </w:t>
      </w:r>
      <w:r w:rsidRPr="009D4D40">
        <w:rPr>
          <w:rFonts w:ascii="Arial" w:hAnsi="Arial"/>
          <w:bCs/>
        </w:rPr>
        <w:t>(low-level resistance)</w:t>
      </w:r>
      <w:r w:rsidRPr="009D4D40">
        <w:rPr>
          <w:rFonts w:ascii="Arial" w:hAnsi="Arial"/>
          <w:bCs/>
          <w:iCs/>
        </w:rPr>
        <w:t>,</w:t>
      </w:r>
      <w:r w:rsidRPr="009D4D40">
        <w:rPr>
          <w:rFonts w:ascii="Arial" w:hAnsi="Arial"/>
          <w:bCs/>
          <w:i/>
        </w:rPr>
        <w:t xml:space="preserve"> </w:t>
      </w:r>
      <w:r w:rsidRPr="009D4D40">
        <w:rPr>
          <w:rFonts w:ascii="Arial" w:hAnsi="Arial"/>
          <w:bCs/>
        </w:rPr>
        <w:t>number reported to CARAlert by state and territory, 2017–202</w:t>
      </w:r>
      <w:r w:rsidR="00EA4CB9">
        <w:rPr>
          <w:rFonts w:ascii="Arial" w:hAnsi="Arial"/>
          <w:bCs/>
        </w:rPr>
        <w:t>4</w:t>
      </w:r>
    </w:p>
    <w:p w14:paraId="458B8697" w14:textId="50F48E18" w:rsidR="003C1EAB" w:rsidRDefault="003C1EAB" w:rsidP="004429AC">
      <w:pPr>
        <w:spacing w:before="0" w:after="0"/>
        <w:contextualSpacing/>
        <w:rPr>
          <w:rFonts w:ascii="Arial" w:hAnsi="Arial"/>
          <w:bCs/>
        </w:rPr>
      </w:pPr>
      <w:r>
        <w:rPr>
          <w:rFonts w:ascii="Arial" w:hAnsi="Arial"/>
          <w:bCs/>
          <w:noProof/>
        </w:rPr>
        <w:drawing>
          <wp:inline distT="0" distB="0" distL="0" distR="0" wp14:anchorId="50FC1931" wp14:editId="3C04D4EE">
            <wp:extent cx="6118227" cy="3239224"/>
            <wp:effectExtent l="0" t="0" r="0" b="0"/>
            <wp:docPr id="695986878" name="Picture 18" descr="Figure 22: Azithromycin-nonsusceptible Neisseria gonorrhoeae (low-level resistance),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86878" name="Picture 18" descr="Figure 22: Azithromycin-nonsusceptible Neisseria gonorrhoeae (low-level resistance), number reported to CARAlert by state and territory, 2017–2024"/>
                    <pic:cNvPicPr/>
                  </pic:nvPicPr>
                  <pic:blipFill>
                    <a:blip r:embed="rId58"/>
                    <a:stretch>
                      <a:fillRect/>
                    </a:stretch>
                  </pic:blipFill>
                  <pic:spPr>
                    <a:xfrm>
                      <a:off x="0" y="0"/>
                      <a:ext cx="6118227" cy="3239224"/>
                    </a:xfrm>
                    <a:prstGeom prst="rect">
                      <a:avLst/>
                    </a:prstGeom>
                  </pic:spPr>
                </pic:pic>
              </a:graphicData>
            </a:graphic>
          </wp:inline>
        </w:drawing>
      </w:r>
    </w:p>
    <w:p w14:paraId="30967FBD" w14:textId="77777777" w:rsidR="009D4D40" w:rsidRPr="009D4D40" w:rsidRDefault="009D4D40" w:rsidP="009D4D40">
      <w:pPr>
        <w:spacing w:after="0"/>
        <w:rPr>
          <w:rFonts w:ascii="Arial" w:hAnsi="Arial"/>
          <w:sz w:val="16"/>
        </w:rPr>
      </w:pPr>
      <w:r w:rsidRPr="009D4D40">
        <w:rPr>
          <w:rFonts w:ascii="Arial" w:hAnsi="Arial"/>
          <w:sz w:val="16"/>
        </w:rPr>
        <w:t>Low-level = azithromycin MIC &lt; 256 mg/L; MIC = minimum inhibitory concentration</w:t>
      </w:r>
    </w:p>
    <w:p w14:paraId="3AA8FD67" w14:textId="287376BB" w:rsidR="00EB6106" w:rsidRPr="0067071C" w:rsidRDefault="009D4D40" w:rsidP="0067071C">
      <w:pPr>
        <w:pStyle w:val="FigureTitle"/>
        <w:spacing w:after="0"/>
        <w:rPr>
          <w:b w:val="0"/>
          <w:iCs/>
          <w:sz w:val="16"/>
        </w:rPr>
      </w:pPr>
      <w:r w:rsidRPr="009D4D40">
        <w:rPr>
          <w:rFonts w:ascii="Arial" w:hAnsi="Arial" w:cs="Arial"/>
          <w:b w:val="0"/>
          <w:bCs/>
          <w:spacing w:val="5"/>
          <w:sz w:val="16"/>
          <w:szCs w:val="18"/>
        </w:rPr>
        <w:t>Note: Dark bars indicate values for 202</w:t>
      </w:r>
      <w:r w:rsidR="00EA4CB9">
        <w:rPr>
          <w:rFonts w:ascii="Arial" w:hAnsi="Arial" w:cs="Arial"/>
          <w:b w:val="0"/>
          <w:bCs/>
          <w:spacing w:val="5"/>
          <w:sz w:val="16"/>
          <w:szCs w:val="18"/>
        </w:rPr>
        <w:t>4</w:t>
      </w:r>
      <w:r w:rsidRPr="009D4D40">
        <w:rPr>
          <w:rFonts w:ascii="Arial" w:hAnsi="Arial" w:cs="Arial"/>
          <w:b w:val="0"/>
          <w:bCs/>
          <w:spacing w:val="5"/>
          <w:sz w:val="16"/>
          <w:szCs w:val="18"/>
        </w:rPr>
        <w:t>.</w:t>
      </w:r>
      <w:bookmarkStart w:id="31" w:name="_Toc23230187"/>
      <w:r w:rsidRPr="009D4D40">
        <w:rPr>
          <w:b w:val="0"/>
          <w:iCs/>
          <w:sz w:val="16"/>
        </w:rPr>
        <w:t xml:space="preserve"> </w:t>
      </w:r>
      <w:r w:rsidR="00EB6106">
        <w:rPr>
          <w:i/>
          <w:iCs/>
        </w:rPr>
        <w:br w:type="page"/>
      </w:r>
    </w:p>
    <w:p w14:paraId="092F836B" w14:textId="77A4469A" w:rsidR="00281DA7" w:rsidRPr="007225FE" w:rsidRDefault="00281DA7" w:rsidP="00281DA7">
      <w:pPr>
        <w:pStyle w:val="Heading3"/>
        <w:rPr>
          <w:i/>
          <w:iCs w:val="0"/>
          <w:color w:val="005370"/>
        </w:rPr>
      </w:pPr>
      <w:bookmarkStart w:id="32" w:name="_Hlk162424799"/>
      <w:bookmarkStart w:id="33" w:name="_Toc197433093"/>
      <w:r w:rsidRPr="007225FE">
        <w:rPr>
          <w:i/>
          <w:iCs w:val="0"/>
          <w:color w:val="005370"/>
        </w:rPr>
        <w:lastRenderedPageBreak/>
        <w:t>Neisseria meningitidis</w:t>
      </w:r>
      <w:bookmarkEnd w:id="32"/>
      <w:bookmarkEnd w:id="33"/>
    </w:p>
    <w:p w14:paraId="71CD3221" w14:textId="6769F625" w:rsidR="00281DA7" w:rsidRPr="00CA477C" w:rsidRDefault="00281DA7" w:rsidP="00CA477C">
      <w:pPr>
        <w:spacing w:after="80"/>
      </w:pPr>
      <w:r w:rsidRPr="00281DA7">
        <w:rPr>
          <w:i/>
          <w:iCs/>
        </w:rPr>
        <w:t>N</w:t>
      </w:r>
      <w:r w:rsidR="00CA477C">
        <w:rPr>
          <w:i/>
          <w:iCs/>
        </w:rPr>
        <w:t>. </w:t>
      </w:r>
      <w:r w:rsidRPr="00281DA7">
        <w:rPr>
          <w:i/>
          <w:iCs/>
        </w:rPr>
        <w:t>meningitidis</w:t>
      </w:r>
      <w:r>
        <w:rPr>
          <w:i/>
          <w:iCs/>
        </w:rPr>
        <w:t xml:space="preserve"> </w:t>
      </w:r>
      <w:r w:rsidR="00CA477C">
        <w:t xml:space="preserve">causes </w:t>
      </w:r>
      <w:r w:rsidR="00CA477C" w:rsidRPr="00CA477C">
        <w:t>meningococcal disease</w:t>
      </w:r>
      <w:r w:rsidR="00CA477C">
        <w:t xml:space="preserve">, commonly </w:t>
      </w:r>
      <w:r w:rsidR="00CA477C" w:rsidRPr="00CA477C">
        <w:t>meningitis</w:t>
      </w:r>
      <w:r w:rsidR="00CA477C">
        <w:t xml:space="preserve">, which is an infection of the membrane covering of the brain and spinal cord known as </w:t>
      </w:r>
      <w:r w:rsidR="00FE41DB">
        <w:t xml:space="preserve">the </w:t>
      </w:r>
      <w:r w:rsidR="00CA477C">
        <w:t xml:space="preserve">meninges. Ciprofloxacin-nonsusceptible </w:t>
      </w:r>
      <w:r w:rsidR="00CA477C">
        <w:rPr>
          <w:i/>
          <w:iCs/>
        </w:rPr>
        <w:t>N.</w:t>
      </w:r>
      <w:r w:rsidR="00CA477C">
        <w:t> </w:t>
      </w:r>
      <w:r w:rsidR="00CA477C" w:rsidRPr="00CA477C">
        <w:rPr>
          <w:i/>
          <w:iCs/>
        </w:rPr>
        <w:t>mening</w:t>
      </w:r>
      <w:r w:rsidR="00CA477C">
        <w:rPr>
          <w:i/>
          <w:iCs/>
        </w:rPr>
        <w:t xml:space="preserve">itidis </w:t>
      </w:r>
      <w:r w:rsidR="00CA477C">
        <w:t xml:space="preserve">was added to reporting </w:t>
      </w:r>
      <w:r w:rsidR="00FE41DB">
        <w:t xml:space="preserve">to CARAlert </w:t>
      </w:r>
      <w:r w:rsidR="00D576F8">
        <w:t>from</w:t>
      </w:r>
      <w:r w:rsidR="00FE41DB">
        <w:t xml:space="preserve"> 2023</w:t>
      </w:r>
      <w:r w:rsidR="00FE41DB" w:rsidRPr="00CE0F3C">
        <w:t xml:space="preserve">. </w:t>
      </w:r>
      <w:r w:rsidR="00185FAA" w:rsidRPr="00CE0F3C">
        <w:t>There were</w:t>
      </w:r>
      <w:r w:rsidR="00FE41DB" w:rsidRPr="00CE0F3C">
        <w:t xml:space="preserve"> </w:t>
      </w:r>
      <w:r w:rsidR="00CE0F3C">
        <w:t xml:space="preserve">four reports </w:t>
      </w:r>
      <w:r w:rsidR="008C10A5">
        <w:t xml:space="preserve">of this CAR </w:t>
      </w:r>
      <w:r w:rsidR="00CE0F3C">
        <w:t xml:space="preserve">in 2023, and </w:t>
      </w:r>
      <w:r w:rsidR="00FE41DB" w:rsidRPr="00CE0F3C">
        <w:t>f</w:t>
      </w:r>
      <w:r w:rsidR="00CE0F3C" w:rsidRPr="00CE0F3C">
        <w:t>ive</w:t>
      </w:r>
      <w:r w:rsidR="00FE41DB" w:rsidRPr="00CE0F3C">
        <w:t xml:space="preserve"> reports in 202</w:t>
      </w:r>
      <w:r w:rsidR="00EE78CF" w:rsidRPr="00CE0F3C">
        <w:t>4</w:t>
      </w:r>
      <w:r w:rsidR="00167B29" w:rsidRPr="00CE0F3C">
        <w:t xml:space="preserve"> </w:t>
      </w:r>
      <w:r w:rsidR="00CE0F3C" w:rsidRPr="00CE0F3C">
        <w:t>from Victoria</w:t>
      </w:r>
      <w:r w:rsidR="008C10A5">
        <w:t xml:space="preserve"> (</w:t>
      </w:r>
      <w:r w:rsidR="008C10A5" w:rsidRPr="00471205">
        <w:rPr>
          <w:i/>
          <w:iCs/>
        </w:rPr>
        <w:t>n</w:t>
      </w:r>
      <w:r w:rsidR="008C10A5" w:rsidRPr="00471205">
        <w:t> = </w:t>
      </w:r>
      <w:r w:rsidR="008C10A5">
        <w:t>3)</w:t>
      </w:r>
      <w:r w:rsidR="00CE0F3C" w:rsidRPr="00CE0F3C">
        <w:t xml:space="preserve"> and</w:t>
      </w:r>
      <w:r w:rsidR="00FE41DB" w:rsidRPr="00CE0F3C">
        <w:t xml:space="preserve"> </w:t>
      </w:r>
      <w:r w:rsidR="00CE0F3C" w:rsidRPr="00CE0F3C">
        <w:t>NSW</w:t>
      </w:r>
      <w:r w:rsidR="008C10A5">
        <w:t xml:space="preserve"> (</w:t>
      </w:r>
      <w:r w:rsidR="008C10A5" w:rsidRPr="00471205">
        <w:rPr>
          <w:i/>
          <w:iCs/>
        </w:rPr>
        <w:t>n</w:t>
      </w:r>
      <w:r w:rsidR="008C10A5" w:rsidRPr="00471205">
        <w:t> = </w:t>
      </w:r>
      <w:r w:rsidR="008C10A5">
        <w:t>2)</w:t>
      </w:r>
      <w:r w:rsidR="00FE41DB" w:rsidRPr="00CE0F3C">
        <w:t>.</w:t>
      </w:r>
    </w:p>
    <w:p w14:paraId="000E2C58" w14:textId="77777777" w:rsidR="00EB6106" w:rsidRPr="007225FE" w:rsidRDefault="00EB6106" w:rsidP="00EB6106">
      <w:pPr>
        <w:pStyle w:val="Heading3"/>
        <w:rPr>
          <w:i/>
          <w:iCs w:val="0"/>
          <w:color w:val="005370"/>
        </w:rPr>
      </w:pPr>
      <w:bookmarkStart w:id="34" w:name="_Toc197433094"/>
      <w:r w:rsidRPr="007225FE">
        <w:rPr>
          <w:i/>
          <w:iCs w:val="0"/>
          <w:color w:val="005370"/>
        </w:rPr>
        <w:t>Pseudomonas aeruginosa</w:t>
      </w:r>
      <w:bookmarkEnd w:id="31"/>
      <w:bookmarkEnd w:id="34"/>
    </w:p>
    <w:p w14:paraId="3AC7C9DE" w14:textId="77777777" w:rsidR="00EB6106" w:rsidRPr="00DA6550" w:rsidRDefault="00EB6106" w:rsidP="00EB6106">
      <w:r w:rsidRPr="00AF0035">
        <w:rPr>
          <w:i/>
          <w:iCs/>
        </w:rPr>
        <w:t>P. aeruginosa</w:t>
      </w:r>
      <w:r w:rsidRPr="00AF0035">
        <w:t xml:space="preserve"> infections primarily affect hospitalised or immunocompromised patients. Patients with catheters or drains are considered at high risk for carbapenemase </w:t>
      </w:r>
      <w:r>
        <w:t>acquisition</w:t>
      </w:r>
      <w:r w:rsidRPr="00AF0035">
        <w:t xml:space="preserve">. </w:t>
      </w:r>
      <w:r w:rsidRPr="00DA6550">
        <w:t xml:space="preserve">Reporting for carbapenemase-producing </w:t>
      </w:r>
      <w:r w:rsidRPr="00DA6550">
        <w:rPr>
          <w:i/>
        </w:rPr>
        <w:t>P. aeruginosa</w:t>
      </w:r>
      <w:r w:rsidRPr="00DA6550">
        <w:t xml:space="preserve"> began in July 2019.</w:t>
      </w:r>
    </w:p>
    <w:p w14:paraId="1D980F56" w14:textId="31D00623" w:rsidR="00EB6106" w:rsidRPr="00085D34" w:rsidRDefault="00EB6106" w:rsidP="00EB6106">
      <w:pPr>
        <w:rPr>
          <w:i/>
          <w:iCs/>
        </w:rPr>
      </w:pPr>
      <w:r w:rsidRPr="00050069">
        <w:t>In 202</w:t>
      </w:r>
      <w:r w:rsidR="00417613" w:rsidRPr="00050069">
        <w:t>4</w:t>
      </w:r>
      <w:r w:rsidRPr="00050069">
        <w:t xml:space="preserve">, </w:t>
      </w:r>
      <w:r w:rsidR="008C10A5" w:rsidRPr="00050069">
        <w:t>97</w:t>
      </w:r>
      <w:r w:rsidRPr="00050069">
        <w:t xml:space="preserve"> carbapenemase-producing </w:t>
      </w:r>
      <w:r w:rsidRPr="00050069">
        <w:rPr>
          <w:i/>
          <w:iCs/>
        </w:rPr>
        <w:t>P. aeruginosa</w:t>
      </w:r>
      <w:r w:rsidRPr="00050069">
        <w:t xml:space="preserve"> were reporte</w:t>
      </w:r>
      <w:r w:rsidR="00AD008F">
        <w:t xml:space="preserve">d, </w:t>
      </w:r>
      <w:r w:rsidRPr="00DD1C87">
        <w:t>an increase from 202</w:t>
      </w:r>
      <w:r w:rsidR="00DD1C87" w:rsidRPr="00DD1C87">
        <w:t>3</w:t>
      </w:r>
      <w:r w:rsidRPr="00DD1C87">
        <w:t xml:space="preserve"> (</w:t>
      </w:r>
      <w:r w:rsidRPr="00DD1C87">
        <w:rPr>
          <w:i/>
          <w:iCs/>
        </w:rPr>
        <w:t>n</w:t>
      </w:r>
      <w:r w:rsidRPr="00DD1C87">
        <w:t> = </w:t>
      </w:r>
      <w:r w:rsidR="00DD1C87" w:rsidRPr="00DD1C87">
        <w:t>75</w:t>
      </w:r>
      <w:r w:rsidRPr="00DD1C87">
        <w:t xml:space="preserve">, up </w:t>
      </w:r>
      <w:r w:rsidR="00DD1C87" w:rsidRPr="00DD1C87">
        <w:t>29</w:t>
      </w:r>
      <w:r w:rsidRPr="00DD1C87">
        <w:t>.</w:t>
      </w:r>
      <w:r w:rsidR="00DD1C87" w:rsidRPr="00DD1C87">
        <w:t>3</w:t>
      </w:r>
      <w:r w:rsidRPr="00DD1C87">
        <w:t>%) (Figures 2</w:t>
      </w:r>
      <w:r w:rsidR="00181F3B" w:rsidRPr="00DD1C87">
        <w:t>3</w:t>
      </w:r>
      <w:r w:rsidRPr="00DD1C87">
        <w:t xml:space="preserve"> and 2</w:t>
      </w:r>
      <w:r w:rsidR="00181F3B" w:rsidRPr="00DD1C87">
        <w:t>4</w:t>
      </w:r>
      <w:r w:rsidRPr="00085D34">
        <w:t xml:space="preserve">). </w:t>
      </w:r>
      <w:r w:rsidR="00BC1B73">
        <w:t>The majority (82/97, 84.5%) of isolates</w:t>
      </w:r>
      <w:r w:rsidRPr="00085D34">
        <w:t xml:space="preserve"> produced either </w:t>
      </w:r>
      <w:r w:rsidR="00085D34" w:rsidRPr="00085D34">
        <w:t>NDM (</w:t>
      </w:r>
      <w:r w:rsidR="00085D34" w:rsidRPr="00085D34">
        <w:rPr>
          <w:i/>
          <w:iCs/>
        </w:rPr>
        <w:t>n</w:t>
      </w:r>
      <w:r w:rsidR="00085D34" w:rsidRPr="00085D34">
        <w:t xml:space="preserve"> = 32), </w:t>
      </w:r>
      <w:r w:rsidRPr="00085D34">
        <w:t>GES (</w:t>
      </w:r>
      <w:r w:rsidRPr="00E0293A">
        <w:rPr>
          <w:i/>
          <w:iCs/>
        </w:rPr>
        <w:t>n</w:t>
      </w:r>
      <w:r w:rsidRPr="00E0293A">
        <w:t> = </w:t>
      </w:r>
      <w:r w:rsidR="00085D34" w:rsidRPr="00E0293A">
        <w:t>27</w:t>
      </w:r>
      <w:r w:rsidRPr="00E0293A">
        <w:t xml:space="preserve">), </w:t>
      </w:r>
      <w:r w:rsidR="00BC1B73" w:rsidRPr="00E0293A">
        <w:t xml:space="preserve">or </w:t>
      </w:r>
      <w:r w:rsidR="00085D34" w:rsidRPr="00E0293A">
        <w:t>VIM</w:t>
      </w:r>
      <w:r w:rsidRPr="00E0293A">
        <w:t xml:space="preserve"> (</w:t>
      </w:r>
      <w:r w:rsidRPr="00E0293A">
        <w:rPr>
          <w:i/>
          <w:iCs/>
        </w:rPr>
        <w:t>n</w:t>
      </w:r>
      <w:r w:rsidRPr="00E0293A">
        <w:t> = </w:t>
      </w:r>
      <w:r w:rsidR="00085D34" w:rsidRPr="00E0293A">
        <w:t>23</w:t>
      </w:r>
      <w:r w:rsidRPr="00E0293A">
        <w:t>)</w:t>
      </w:r>
      <w:r w:rsidR="00BC1B73" w:rsidRPr="00E0293A">
        <w:t xml:space="preserve">. </w:t>
      </w:r>
      <w:r w:rsidRPr="00E0293A">
        <w:t>GES-types dominated the reports from NSW (2</w:t>
      </w:r>
      <w:r w:rsidR="00E0293A" w:rsidRPr="00E0293A">
        <w:t>4</w:t>
      </w:r>
      <w:r w:rsidRPr="00E0293A">
        <w:t>/</w:t>
      </w:r>
      <w:r w:rsidR="00E0293A" w:rsidRPr="00E0293A">
        <w:t>39</w:t>
      </w:r>
      <w:r w:rsidRPr="00E0293A">
        <w:t xml:space="preserve">, </w:t>
      </w:r>
      <w:r w:rsidR="00E0293A" w:rsidRPr="00E0293A">
        <w:t>61</w:t>
      </w:r>
      <w:r w:rsidR="0070464E" w:rsidRPr="00E0293A">
        <w:t>.</w:t>
      </w:r>
      <w:r w:rsidR="00E0293A" w:rsidRPr="00E0293A">
        <w:t>5</w:t>
      </w:r>
      <w:r w:rsidRPr="00E0293A">
        <w:t xml:space="preserve">%), while </w:t>
      </w:r>
      <w:r w:rsidR="00E0293A" w:rsidRPr="00E0293A">
        <w:t>NDM</w:t>
      </w:r>
      <w:r w:rsidRPr="00E0293A">
        <w:t xml:space="preserve">-types were most common in reports from </w:t>
      </w:r>
      <w:r w:rsidR="00E0293A" w:rsidRPr="00E0293A">
        <w:t>WA</w:t>
      </w:r>
      <w:r w:rsidRPr="00E0293A">
        <w:t xml:space="preserve"> (</w:t>
      </w:r>
      <w:r w:rsidR="00E0293A" w:rsidRPr="00E0293A">
        <w:t>7</w:t>
      </w:r>
      <w:r w:rsidRPr="00E0293A">
        <w:t>/</w:t>
      </w:r>
      <w:r w:rsidR="00E0293A" w:rsidRPr="00E0293A">
        <w:t>12</w:t>
      </w:r>
      <w:r w:rsidRPr="00E0293A">
        <w:t xml:space="preserve">, </w:t>
      </w:r>
      <w:r w:rsidR="00E0293A" w:rsidRPr="00E0293A">
        <w:t>58</w:t>
      </w:r>
      <w:r w:rsidR="00EB0A7E" w:rsidRPr="00E0293A">
        <w:t>.</w:t>
      </w:r>
      <w:r w:rsidR="00E0293A" w:rsidRPr="00E0293A">
        <w:t>3</w:t>
      </w:r>
      <w:r w:rsidRPr="00E0293A">
        <w:t>%).</w:t>
      </w:r>
      <w:r w:rsidRPr="00085D34">
        <w:t xml:space="preserve"> </w:t>
      </w:r>
      <w:r w:rsidR="00085D34" w:rsidRPr="00085D34">
        <w:t>DIM was reported from Queensland (</w:t>
      </w:r>
      <w:r w:rsidR="00085D34" w:rsidRPr="00085D34">
        <w:rPr>
          <w:i/>
          <w:iCs/>
        </w:rPr>
        <w:t>n</w:t>
      </w:r>
      <w:r w:rsidR="00085D34" w:rsidRPr="00085D34">
        <w:t xml:space="preserve"> = 1) and the ACT </w:t>
      </w:r>
      <w:r w:rsidR="00085D34">
        <w:t>(</w:t>
      </w:r>
      <w:r w:rsidR="00085D34" w:rsidRPr="00471205">
        <w:rPr>
          <w:i/>
          <w:iCs/>
        </w:rPr>
        <w:t>n</w:t>
      </w:r>
      <w:r w:rsidR="00085D34" w:rsidRPr="00471205">
        <w:t> = </w:t>
      </w:r>
      <w:r w:rsidR="00085D34">
        <w:t xml:space="preserve">1) </w:t>
      </w:r>
      <w:r w:rsidR="00085D34" w:rsidRPr="00085D34">
        <w:t>where it was co-produced with KPC and NDM.</w:t>
      </w:r>
    </w:p>
    <w:p w14:paraId="6D911481" w14:textId="5F5500A5" w:rsidR="00EB6106" w:rsidRPr="00E0293A" w:rsidRDefault="00EC3D23" w:rsidP="00EB6106">
      <w:pPr>
        <w:rPr>
          <w:b/>
        </w:rPr>
      </w:pPr>
      <w:r w:rsidRPr="00E0293A">
        <w:t>Where setting was known</w:t>
      </w:r>
      <w:r w:rsidR="00787CE6" w:rsidRPr="00E0293A">
        <w:t xml:space="preserve"> (</w:t>
      </w:r>
      <w:r w:rsidR="00E0293A" w:rsidRPr="00E0293A">
        <w:t>90</w:t>
      </w:r>
      <w:r w:rsidR="00787CE6" w:rsidRPr="00E0293A">
        <w:t>/</w:t>
      </w:r>
      <w:r w:rsidR="00E0293A" w:rsidRPr="00E0293A">
        <w:t>97</w:t>
      </w:r>
      <w:r w:rsidR="00787CE6" w:rsidRPr="00E0293A">
        <w:t>, 9</w:t>
      </w:r>
      <w:r w:rsidR="00E0293A" w:rsidRPr="00E0293A">
        <w:t>2</w:t>
      </w:r>
      <w:r w:rsidR="00787CE6" w:rsidRPr="00E0293A">
        <w:t>.</w:t>
      </w:r>
      <w:r w:rsidR="00E0293A" w:rsidRPr="00E0293A">
        <w:t>8</w:t>
      </w:r>
      <w:r w:rsidR="00787CE6" w:rsidRPr="00E0293A">
        <w:t>%)</w:t>
      </w:r>
      <w:r w:rsidRPr="00E0293A">
        <w:t>, a</w:t>
      </w:r>
      <w:r w:rsidR="00EB6106" w:rsidRPr="00E0293A">
        <w:t xml:space="preserve"> substantial majority (</w:t>
      </w:r>
      <w:r w:rsidR="00E0293A" w:rsidRPr="00E0293A">
        <w:t>70</w:t>
      </w:r>
      <w:r w:rsidR="00EB6106" w:rsidRPr="00E0293A">
        <w:t>/</w:t>
      </w:r>
      <w:r w:rsidR="00E0293A" w:rsidRPr="00E0293A">
        <w:t>90</w:t>
      </w:r>
      <w:r w:rsidR="00EB6106" w:rsidRPr="00E0293A">
        <w:t xml:space="preserve">, </w:t>
      </w:r>
      <w:r w:rsidR="00E0293A" w:rsidRPr="00E0293A">
        <w:t>77.8</w:t>
      </w:r>
      <w:r w:rsidR="00EB6106" w:rsidRPr="00E0293A">
        <w:t xml:space="preserve">%) of carbapenemase-producing </w:t>
      </w:r>
      <w:r w:rsidR="00EB6106" w:rsidRPr="00E0293A">
        <w:rPr>
          <w:i/>
          <w:iCs/>
        </w:rPr>
        <w:t>P. aeruginosa</w:t>
      </w:r>
      <w:r w:rsidR="00EB6106" w:rsidRPr="00E0293A">
        <w:t xml:space="preserve"> were reported from hospitals (Table 5).</w:t>
      </w:r>
    </w:p>
    <w:p w14:paraId="12F40747" w14:textId="77777777" w:rsidR="009240C6" w:rsidRDefault="00400141" w:rsidP="004429AC">
      <w:pPr>
        <w:keepNext/>
        <w:spacing w:before="0" w:after="0"/>
        <w:rPr>
          <w:rFonts w:ascii="Arial" w:hAnsi="Arial"/>
          <w:bCs/>
        </w:rPr>
      </w:pPr>
      <w:r w:rsidRPr="00767003">
        <w:rPr>
          <w:rFonts w:ascii="Arial" w:hAnsi="Arial"/>
          <w:b/>
        </w:rPr>
        <w:t>Figure 2</w:t>
      </w:r>
      <w:r w:rsidR="00181F3B" w:rsidRPr="00767003">
        <w:rPr>
          <w:rFonts w:ascii="Arial" w:hAnsi="Arial"/>
          <w:b/>
        </w:rPr>
        <w:t>3</w:t>
      </w:r>
      <w:r w:rsidRPr="00767003">
        <w:rPr>
          <w:rFonts w:ascii="Arial" w:hAnsi="Arial"/>
          <w:b/>
        </w:rPr>
        <w:t>:</w:t>
      </w:r>
      <w:r w:rsidRPr="00400141">
        <w:rPr>
          <w:rFonts w:ascii="Arial" w:hAnsi="Arial"/>
          <w:b/>
        </w:rPr>
        <w:t xml:space="preserve"> </w:t>
      </w:r>
      <w:r w:rsidRPr="00400141">
        <w:rPr>
          <w:rFonts w:ascii="Arial" w:hAnsi="Arial"/>
          <w:bCs/>
        </w:rPr>
        <w:t xml:space="preserve">Carbapenemase-producing </w:t>
      </w:r>
      <w:r w:rsidRPr="00400141">
        <w:rPr>
          <w:rFonts w:ascii="Arial" w:hAnsi="Arial"/>
          <w:bCs/>
          <w:i/>
          <w:iCs/>
        </w:rPr>
        <w:t>Pseudomonas aeruginosa</w:t>
      </w:r>
      <w:r w:rsidRPr="00400141">
        <w:rPr>
          <w:rFonts w:ascii="Arial" w:hAnsi="Arial"/>
          <w:bCs/>
        </w:rPr>
        <w:t xml:space="preserve">, number reported to CARAlert by specimen type, national, </w:t>
      </w:r>
      <w:r w:rsidR="00180170">
        <w:rPr>
          <w:rFonts w:ascii="Arial" w:hAnsi="Arial"/>
          <w:bCs/>
        </w:rPr>
        <w:t>2019–</w:t>
      </w:r>
      <w:r w:rsidRPr="00400141">
        <w:rPr>
          <w:rFonts w:ascii="Arial" w:hAnsi="Arial"/>
          <w:bCs/>
        </w:rPr>
        <w:t>202</w:t>
      </w:r>
      <w:r w:rsidR="00417613">
        <w:rPr>
          <w:rFonts w:ascii="Arial" w:hAnsi="Arial"/>
          <w:bCs/>
        </w:rPr>
        <w:t>4</w:t>
      </w:r>
    </w:p>
    <w:p w14:paraId="2DCFFC46" w14:textId="70742B3D" w:rsidR="009240C6" w:rsidRDefault="001956CE" w:rsidP="004429AC">
      <w:pPr>
        <w:keepNext/>
        <w:spacing w:before="0" w:after="0"/>
        <w:rPr>
          <w:rFonts w:ascii="Arial" w:hAnsi="Arial"/>
          <w:bCs/>
        </w:rPr>
      </w:pPr>
      <w:r>
        <w:rPr>
          <w:rFonts w:ascii="Arial" w:hAnsi="Arial"/>
          <w:bCs/>
          <w:noProof/>
        </w:rPr>
        <w:drawing>
          <wp:inline distT="0" distB="0" distL="0" distR="0" wp14:anchorId="33ABAEE8" wp14:editId="15427363">
            <wp:extent cx="6118227" cy="3239224"/>
            <wp:effectExtent l="0" t="0" r="0" b="0"/>
            <wp:docPr id="189727448" name="Picture 19" descr="Figure 23: Carbapenemase-producing Pseudomonas aeruginosa, number reported to CARAlert by specimen type, national, 201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48" name="Picture 19" descr="Figure 23: Carbapenemase-producing Pseudomonas aeruginosa, number reported to CARAlert by specimen type, national, 2019–2024"/>
                    <pic:cNvPicPr/>
                  </pic:nvPicPr>
                  <pic:blipFill>
                    <a:blip r:embed="rId59"/>
                    <a:stretch>
                      <a:fillRect/>
                    </a:stretch>
                  </pic:blipFill>
                  <pic:spPr>
                    <a:xfrm>
                      <a:off x="0" y="0"/>
                      <a:ext cx="6118227" cy="3239224"/>
                    </a:xfrm>
                    <a:prstGeom prst="rect">
                      <a:avLst/>
                    </a:prstGeom>
                  </pic:spPr>
                </pic:pic>
              </a:graphicData>
            </a:graphic>
          </wp:inline>
        </w:drawing>
      </w:r>
    </w:p>
    <w:p w14:paraId="6A4C1AAC" w14:textId="4AE80978" w:rsidR="00400141" w:rsidRPr="00400141" w:rsidRDefault="00D24D35" w:rsidP="004429AC">
      <w:pPr>
        <w:keepNext/>
        <w:spacing w:before="0" w:after="0"/>
        <w:rPr>
          <w:rFonts w:ascii="Arial" w:hAnsi="Arial"/>
          <w:bCs/>
        </w:rPr>
      </w:pPr>
      <w:r w:rsidRPr="00D24D35">
        <w:rPr>
          <w:bCs/>
          <w:sz w:val="16"/>
          <w:szCs w:val="16"/>
        </w:rPr>
        <w:t>Note</w:t>
      </w:r>
      <w:r>
        <w:rPr>
          <w:bCs/>
          <w:sz w:val="16"/>
          <w:szCs w:val="16"/>
        </w:rPr>
        <w:t>: Reported from July 2019.</w:t>
      </w:r>
      <w:r w:rsidR="00400141" w:rsidRPr="00400141">
        <w:rPr>
          <w:rFonts w:ascii="Arial" w:hAnsi="Arial"/>
          <w:bCs/>
        </w:rPr>
        <w:br w:type="page"/>
      </w:r>
    </w:p>
    <w:p w14:paraId="51F180D3" w14:textId="77777777" w:rsidR="00A012F4" w:rsidRDefault="00400141" w:rsidP="0076444E">
      <w:pPr>
        <w:keepNext/>
        <w:spacing w:before="0"/>
        <w:rPr>
          <w:rFonts w:ascii="Arial" w:hAnsi="Arial"/>
          <w:bCs/>
        </w:rPr>
      </w:pPr>
      <w:r w:rsidRPr="0076444E">
        <w:rPr>
          <w:rFonts w:ascii="Arial" w:hAnsi="Arial"/>
          <w:b/>
        </w:rPr>
        <w:lastRenderedPageBreak/>
        <w:t>Figure 2</w:t>
      </w:r>
      <w:r w:rsidR="00181F3B" w:rsidRPr="0076444E">
        <w:rPr>
          <w:rFonts w:ascii="Arial" w:hAnsi="Arial"/>
          <w:b/>
        </w:rPr>
        <w:t>4</w:t>
      </w:r>
      <w:r w:rsidRPr="0076444E">
        <w:rPr>
          <w:rFonts w:ascii="Arial" w:hAnsi="Arial"/>
          <w:b/>
        </w:rPr>
        <w:t>:</w:t>
      </w:r>
      <w:r w:rsidRPr="00400141">
        <w:rPr>
          <w:rFonts w:ascii="Arial" w:hAnsi="Arial"/>
          <w:b/>
        </w:rPr>
        <w:t xml:space="preserve"> </w:t>
      </w:r>
      <w:r w:rsidRPr="00400141">
        <w:rPr>
          <w:rFonts w:ascii="Arial" w:hAnsi="Arial"/>
          <w:bCs/>
        </w:rPr>
        <w:t xml:space="preserve">Carbapenemase-producing </w:t>
      </w:r>
      <w:r w:rsidRPr="00400141">
        <w:rPr>
          <w:rFonts w:ascii="Arial" w:hAnsi="Arial"/>
          <w:bCs/>
          <w:i/>
          <w:iCs/>
        </w:rPr>
        <w:t>Pseudomonas aeruginosa</w:t>
      </w:r>
      <w:r w:rsidRPr="00400141">
        <w:rPr>
          <w:rFonts w:ascii="Arial" w:hAnsi="Arial"/>
          <w:bCs/>
        </w:rPr>
        <w:t>, number reported to CARAlert by carbapenemase type and specimen type, by state and territory, 202</w:t>
      </w:r>
      <w:r w:rsidR="0076444E">
        <w:rPr>
          <w:rFonts w:ascii="Arial" w:hAnsi="Arial"/>
          <w:bCs/>
        </w:rPr>
        <w:t>4</w:t>
      </w:r>
    </w:p>
    <w:p w14:paraId="37B8D9FD" w14:textId="3156463F" w:rsidR="00A012F4" w:rsidRDefault="00A012F4" w:rsidP="0076444E">
      <w:pPr>
        <w:keepNext/>
        <w:spacing w:before="0"/>
        <w:rPr>
          <w:rFonts w:ascii="Arial" w:hAnsi="Arial"/>
          <w:bCs/>
        </w:rPr>
      </w:pPr>
      <w:r>
        <w:rPr>
          <w:rFonts w:ascii="Arial" w:hAnsi="Arial"/>
          <w:bCs/>
          <w:noProof/>
        </w:rPr>
        <w:drawing>
          <wp:inline distT="0" distB="0" distL="0" distR="0" wp14:anchorId="55D1AA7D" wp14:editId="048453D1">
            <wp:extent cx="6118227" cy="3095136"/>
            <wp:effectExtent l="0" t="0" r="0" b="0"/>
            <wp:docPr id="44920693" name="Picture 20" descr="Figure 24: Carbapenemase-producing Pseudomonas aeruginosa, number reported to CARAlert by carbapenemase type and specimen type, by state and territo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693" name="Picture 20" descr="Figure 24: Carbapenemase-producing Pseudomonas aeruginosa, number reported to CARAlert by carbapenemase type and specimen type, by state and territory, 2024"/>
                    <pic:cNvPicPr/>
                  </pic:nvPicPr>
                  <pic:blipFill>
                    <a:blip r:embed="rId60"/>
                    <a:stretch>
                      <a:fillRect/>
                    </a:stretch>
                  </pic:blipFill>
                  <pic:spPr>
                    <a:xfrm>
                      <a:off x="0" y="0"/>
                      <a:ext cx="6118227" cy="3095136"/>
                    </a:xfrm>
                    <a:prstGeom prst="rect">
                      <a:avLst/>
                    </a:prstGeom>
                  </pic:spPr>
                </pic:pic>
              </a:graphicData>
            </a:graphic>
          </wp:inline>
        </w:drawing>
      </w:r>
    </w:p>
    <w:p w14:paraId="2DD7F8F5" w14:textId="228C769D" w:rsidR="00AD008F" w:rsidRPr="0076444E" w:rsidRDefault="00AD008F" w:rsidP="0076444E">
      <w:pPr>
        <w:spacing w:after="240"/>
        <w:rPr>
          <w:rStyle w:val="IntenseReference"/>
          <w:rFonts w:cs="Arial"/>
          <w:b w:val="0"/>
          <w:i w:val="0"/>
          <w:iCs/>
          <w:smallCaps w:val="0"/>
          <w:color w:val="auto"/>
          <w:sz w:val="16"/>
          <w:szCs w:val="16"/>
        </w:rPr>
      </w:pPr>
      <w:r w:rsidRPr="0076444E">
        <w:rPr>
          <w:rStyle w:val="IntenseReference"/>
          <w:rFonts w:cs="Arial"/>
          <w:b w:val="0"/>
          <w:i w:val="0"/>
          <w:iCs/>
          <w:smallCaps w:val="0"/>
          <w:color w:val="auto"/>
          <w:sz w:val="16"/>
          <w:szCs w:val="16"/>
        </w:rPr>
        <w:t xml:space="preserve">Other types: </w:t>
      </w:r>
      <w:r w:rsidR="0076444E">
        <w:rPr>
          <w:rStyle w:val="IntenseReference"/>
          <w:rFonts w:cs="Arial"/>
          <w:b w:val="0"/>
          <w:i w:val="0"/>
          <w:iCs/>
          <w:smallCaps w:val="0"/>
          <w:color w:val="auto"/>
          <w:sz w:val="16"/>
          <w:szCs w:val="16"/>
        </w:rPr>
        <w:t>NDM</w:t>
      </w:r>
      <w:r w:rsidR="00D13062">
        <w:rPr>
          <w:rStyle w:val="IntenseReference"/>
          <w:rFonts w:cs="Arial"/>
          <w:b w:val="0"/>
          <w:i w:val="0"/>
          <w:iCs/>
          <w:smallCaps w:val="0"/>
          <w:color w:val="auto"/>
          <w:sz w:val="16"/>
          <w:szCs w:val="16"/>
        </w:rPr>
        <w:t xml:space="preserve">, </w:t>
      </w:r>
      <w:r w:rsidR="0076444E">
        <w:rPr>
          <w:rStyle w:val="IntenseReference"/>
          <w:rFonts w:cs="Arial"/>
          <w:b w:val="0"/>
          <w:i w:val="0"/>
          <w:iCs/>
          <w:smallCaps w:val="0"/>
          <w:color w:val="auto"/>
          <w:sz w:val="16"/>
          <w:szCs w:val="16"/>
        </w:rPr>
        <w:t>VIM</w:t>
      </w:r>
      <w:r w:rsidRPr="0076444E">
        <w:rPr>
          <w:rStyle w:val="IntenseReference"/>
          <w:rFonts w:cs="Arial"/>
          <w:b w:val="0"/>
          <w:i w:val="0"/>
          <w:iCs/>
          <w:smallCaps w:val="0"/>
          <w:color w:val="auto"/>
          <w:sz w:val="16"/>
          <w:szCs w:val="16"/>
        </w:rPr>
        <w:t xml:space="preserve"> (</w:t>
      </w:r>
      <w:r w:rsidR="00ED6C31">
        <w:rPr>
          <w:rStyle w:val="IntenseReference"/>
          <w:rFonts w:cs="Arial"/>
          <w:b w:val="0"/>
          <w:i w:val="0"/>
          <w:iCs/>
          <w:smallCaps w:val="0"/>
          <w:color w:val="auto"/>
          <w:sz w:val="16"/>
          <w:szCs w:val="16"/>
        </w:rPr>
        <w:t>WA</w:t>
      </w:r>
      <w:r w:rsidRPr="0076444E">
        <w:rPr>
          <w:rStyle w:val="IntenseReference"/>
          <w:rFonts w:cs="Arial"/>
          <w:b w:val="0"/>
          <w:i w:val="0"/>
          <w:iCs/>
          <w:smallCaps w:val="0"/>
          <w:color w:val="auto"/>
          <w:sz w:val="16"/>
          <w:szCs w:val="16"/>
        </w:rPr>
        <w:t xml:space="preserve"> [1]); GES</w:t>
      </w:r>
      <w:r w:rsidR="00D13062">
        <w:rPr>
          <w:rStyle w:val="IntenseReference"/>
          <w:rFonts w:cs="Arial"/>
          <w:b w:val="0"/>
          <w:i w:val="0"/>
          <w:iCs/>
          <w:smallCaps w:val="0"/>
          <w:color w:val="auto"/>
          <w:sz w:val="16"/>
          <w:szCs w:val="16"/>
        </w:rPr>
        <w:t xml:space="preserve">, </w:t>
      </w:r>
      <w:r w:rsidR="0076444E">
        <w:rPr>
          <w:rStyle w:val="IntenseReference"/>
          <w:rFonts w:cs="Arial"/>
          <w:b w:val="0"/>
          <w:i w:val="0"/>
          <w:iCs/>
          <w:smallCaps w:val="0"/>
          <w:color w:val="auto"/>
          <w:sz w:val="16"/>
          <w:szCs w:val="16"/>
        </w:rPr>
        <w:t>NDM</w:t>
      </w:r>
      <w:r w:rsidRPr="0076444E">
        <w:rPr>
          <w:rStyle w:val="IntenseReference"/>
          <w:rFonts w:cs="Arial"/>
          <w:b w:val="0"/>
          <w:i w:val="0"/>
          <w:iCs/>
          <w:smallCaps w:val="0"/>
          <w:color w:val="auto"/>
          <w:sz w:val="16"/>
          <w:szCs w:val="16"/>
        </w:rPr>
        <w:t xml:space="preserve"> (</w:t>
      </w:r>
      <w:r w:rsidR="0076444E">
        <w:rPr>
          <w:rStyle w:val="IntenseReference"/>
          <w:rFonts w:cs="Arial"/>
          <w:b w:val="0"/>
          <w:i w:val="0"/>
          <w:iCs/>
          <w:smallCaps w:val="0"/>
          <w:color w:val="auto"/>
          <w:sz w:val="16"/>
          <w:szCs w:val="16"/>
        </w:rPr>
        <w:t>NSW [1]</w:t>
      </w:r>
      <w:r w:rsidRPr="0076444E">
        <w:rPr>
          <w:rStyle w:val="IntenseReference"/>
          <w:rFonts w:cs="Arial"/>
          <w:b w:val="0"/>
          <w:i w:val="0"/>
          <w:iCs/>
          <w:smallCaps w:val="0"/>
          <w:color w:val="auto"/>
          <w:sz w:val="16"/>
          <w:szCs w:val="16"/>
        </w:rPr>
        <w:t xml:space="preserve">); </w:t>
      </w:r>
      <w:r w:rsidR="00ED6C31">
        <w:rPr>
          <w:rStyle w:val="IntenseReference"/>
          <w:rFonts w:cs="Arial"/>
          <w:b w:val="0"/>
          <w:i w:val="0"/>
          <w:iCs/>
          <w:smallCaps w:val="0"/>
          <w:color w:val="auto"/>
          <w:sz w:val="16"/>
          <w:szCs w:val="16"/>
        </w:rPr>
        <w:t>IMP</w:t>
      </w:r>
      <w:r w:rsidR="00D13062">
        <w:rPr>
          <w:rStyle w:val="IntenseReference"/>
          <w:rFonts w:cs="Arial"/>
          <w:b w:val="0"/>
          <w:i w:val="0"/>
          <w:iCs/>
          <w:smallCaps w:val="0"/>
          <w:color w:val="auto"/>
          <w:sz w:val="16"/>
          <w:szCs w:val="16"/>
        </w:rPr>
        <w:t xml:space="preserve">, </w:t>
      </w:r>
      <w:r w:rsidR="00ED6C31">
        <w:rPr>
          <w:rStyle w:val="IntenseReference"/>
          <w:rFonts w:cs="Arial"/>
          <w:b w:val="0"/>
          <w:i w:val="0"/>
          <w:iCs/>
          <w:smallCaps w:val="0"/>
          <w:color w:val="auto"/>
          <w:sz w:val="16"/>
          <w:szCs w:val="16"/>
        </w:rPr>
        <w:t xml:space="preserve">VIM </w:t>
      </w:r>
      <w:r w:rsidR="00ED6C31" w:rsidRPr="0076444E">
        <w:rPr>
          <w:rStyle w:val="IntenseReference"/>
          <w:rFonts w:cs="Arial"/>
          <w:b w:val="0"/>
          <w:i w:val="0"/>
          <w:iCs/>
          <w:smallCaps w:val="0"/>
          <w:color w:val="auto"/>
          <w:sz w:val="16"/>
          <w:szCs w:val="16"/>
        </w:rPr>
        <w:t>(NSW [1]</w:t>
      </w:r>
      <w:r w:rsidR="00ED6C31">
        <w:rPr>
          <w:rStyle w:val="IntenseReference"/>
          <w:rFonts w:cs="Arial"/>
          <w:b w:val="0"/>
          <w:i w:val="0"/>
          <w:iCs/>
          <w:smallCaps w:val="0"/>
          <w:color w:val="auto"/>
          <w:sz w:val="16"/>
          <w:szCs w:val="16"/>
        </w:rPr>
        <w:t>); DIM</w:t>
      </w:r>
      <w:r w:rsidR="00ED6C31" w:rsidRPr="0076444E">
        <w:rPr>
          <w:rStyle w:val="IntenseReference"/>
          <w:rFonts w:cs="Arial"/>
          <w:b w:val="0"/>
          <w:i w:val="0"/>
          <w:iCs/>
          <w:smallCaps w:val="0"/>
          <w:color w:val="auto"/>
          <w:sz w:val="16"/>
          <w:szCs w:val="16"/>
        </w:rPr>
        <w:t xml:space="preserve"> (</w:t>
      </w:r>
      <w:r w:rsidR="00ED6C31">
        <w:rPr>
          <w:rStyle w:val="IntenseReference"/>
          <w:rFonts w:cs="Arial"/>
          <w:b w:val="0"/>
          <w:i w:val="0"/>
          <w:iCs/>
          <w:smallCaps w:val="0"/>
          <w:color w:val="auto"/>
          <w:sz w:val="16"/>
          <w:szCs w:val="16"/>
        </w:rPr>
        <w:t>Q</w:t>
      </w:r>
      <w:r w:rsidR="00E44AF5">
        <w:rPr>
          <w:rStyle w:val="IntenseReference"/>
          <w:rFonts w:cs="Arial"/>
          <w:b w:val="0"/>
          <w:i w:val="0"/>
          <w:iCs/>
          <w:smallCaps w:val="0"/>
          <w:color w:val="auto"/>
          <w:sz w:val="16"/>
          <w:szCs w:val="16"/>
        </w:rPr>
        <w:t>ueensland</w:t>
      </w:r>
      <w:r w:rsidR="00ED6C31" w:rsidRPr="0076444E">
        <w:rPr>
          <w:rStyle w:val="IntenseReference"/>
          <w:rFonts w:cs="Arial"/>
          <w:b w:val="0"/>
          <w:i w:val="0"/>
          <w:iCs/>
          <w:smallCaps w:val="0"/>
          <w:color w:val="auto"/>
          <w:sz w:val="16"/>
          <w:szCs w:val="16"/>
        </w:rPr>
        <w:t xml:space="preserve"> [1]</w:t>
      </w:r>
      <w:r w:rsidR="00ED6C31">
        <w:rPr>
          <w:rStyle w:val="IntenseReference"/>
          <w:rFonts w:cs="Arial"/>
          <w:b w:val="0"/>
          <w:i w:val="0"/>
          <w:iCs/>
          <w:smallCaps w:val="0"/>
          <w:color w:val="auto"/>
          <w:sz w:val="16"/>
          <w:szCs w:val="16"/>
        </w:rPr>
        <w:t>)</w:t>
      </w:r>
      <w:r w:rsidR="00ED6C31" w:rsidRPr="0076444E">
        <w:rPr>
          <w:rStyle w:val="IntenseReference"/>
          <w:rFonts w:cs="Arial"/>
          <w:b w:val="0"/>
          <w:i w:val="0"/>
          <w:iCs/>
          <w:smallCaps w:val="0"/>
          <w:color w:val="auto"/>
          <w:sz w:val="16"/>
          <w:szCs w:val="16"/>
        </w:rPr>
        <w:t xml:space="preserve">; </w:t>
      </w:r>
      <w:r w:rsidRPr="0076444E">
        <w:rPr>
          <w:rStyle w:val="IntenseReference"/>
          <w:rFonts w:cs="Arial"/>
          <w:b w:val="0"/>
          <w:i w:val="0"/>
          <w:iCs/>
          <w:smallCaps w:val="0"/>
          <w:color w:val="auto"/>
          <w:sz w:val="16"/>
          <w:szCs w:val="16"/>
        </w:rPr>
        <w:t xml:space="preserve">KPC, NDM, </w:t>
      </w:r>
      <w:r w:rsidR="00ED6C31">
        <w:rPr>
          <w:rStyle w:val="IntenseReference"/>
          <w:rFonts w:cs="Arial"/>
          <w:b w:val="0"/>
          <w:i w:val="0"/>
          <w:iCs/>
          <w:smallCaps w:val="0"/>
          <w:color w:val="auto"/>
          <w:sz w:val="16"/>
          <w:szCs w:val="16"/>
        </w:rPr>
        <w:t>DIM</w:t>
      </w:r>
      <w:r w:rsidRPr="0076444E">
        <w:rPr>
          <w:rStyle w:val="IntenseReference"/>
          <w:rFonts w:cs="Arial"/>
          <w:b w:val="0"/>
          <w:i w:val="0"/>
          <w:iCs/>
          <w:smallCaps w:val="0"/>
          <w:color w:val="auto"/>
          <w:sz w:val="16"/>
          <w:szCs w:val="16"/>
        </w:rPr>
        <w:t xml:space="preserve"> (</w:t>
      </w:r>
      <w:r w:rsidR="00ED6C31">
        <w:rPr>
          <w:rStyle w:val="IntenseReference"/>
          <w:rFonts w:cs="Arial"/>
          <w:b w:val="0"/>
          <w:i w:val="0"/>
          <w:iCs/>
          <w:smallCaps w:val="0"/>
          <w:color w:val="auto"/>
          <w:sz w:val="16"/>
          <w:szCs w:val="16"/>
        </w:rPr>
        <w:t>ACT</w:t>
      </w:r>
      <w:r w:rsidRPr="0076444E">
        <w:rPr>
          <w:rStyle w:val="IntenseReference"/>
          <w:rFonts w:cs="Arial"/>
          <w:b w:val="0"/>
          <w:i w:val="0"/>
          <w:iCs/>
          <w:smallCaps w:val="0"/>
          <w:color w:val="auto"/>
          <w:sz w:val="16"/>
          <w:szCs w:val="16"/>
        </w:rPr>
        <w:t xml:space="preserve"> [1])</w:t>
      </w:r>
    </w:p>
    <w:p w14:paraId="2E91EA5F" w14:textId="77777777" w:rsidR="0076444E" w:rsidRPr="00400141" w:rsidRDefault="0076444E" w:rsidP="00AD008F">
      <w:pPr>
        <w:spacing w:before="0" w:after="0"/>
        <w:contextualSpacing/>
        <w:rPr>
          <w:rFonts w:ascii="Arial" w:hAnsi="Arial"/>
          <w:bCs/>
        </w:rPr>
      </w:pPr>
    </w:p>
    <w:p w14:paraId="47350935" w14:textId="2382BB25" w:rsidR="00EB6106" w:rsidRPr="0076444E" w:rsidRDefault="00EB6106" w:rsidP="00F43B89">
      <w:pPr>
        <w:spacing w:after="60"/>
        <w:rPr>
          <w:rStyle w:val="IntenseReference"/>
          <w:b w:val="0"/>
          <w:bCs w:val="0"/>
          <w:i w:val="0"/>
          <w:smallCaps w:val="0"/>
          <w:color w:val="auto"/>
        </w:rPr>
      </w:pPr>
      <w:bookmarkStart w:id="35" w:name="_Hlk201568436"/>
      <w:r w:rsidRPr="0076444E">
        <w:rPr>
          <w:b/>
          <w:bCs/>
        </w:rPr>
        <w:t>Table 5:</w:t>
      </w:r>
      <w:r>
        <w:t xml:space="preserve"> </w:t>
      </w:r>
      <w:r w:rsidRPr="005656DA">
        <w:rPr>
          <w:bCs/>
        </w:rPr>
        <w:t xml:space="preserve">Carbapenemase-producing </w:t>
      </w:r>
      <w:r w:rsidRPr="005656DA">
        <w:rPr>
          <w:bCs/>
          <w:i/>
          <w:iCs/>
        </w:rPr>
        <w:t>Pseudomonas aeruginosa</w:t>
      </w:r>
      <w:r w:rsidRPr="005656DA">
        <w:rPr>
          <w:bCs/>
        </w:rPr>
        <w:t>, number reported</w:t>
      </w:r>
      <w:r w:rsidRPr="00E961B6">
        <w:rPr>
          <w:bCs/>
        </w:rPr>
        <w:t xml:space="preserve"> to CARAlert </w:t>
      </w:r>
      <w:r w:rsidRPr="005656DA">
        <w:rPr>
          <w:bCs/>
        </w:rPr>
        <w:t xml:space="preserve">by setting and state and territory, </w:t>
      </w:r>
      <w:r w:rsidRPr="00C8139F">
        <w:rPr>
          <w:bCs/>
        </w:rPr>
        <w:t>202</w:t>
      </w:r>
      <w:r w:rsidR="00417613">
        <w:t>4</w:t>
      </w:r>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5"/>
        <w:tblDescription w:val="Table 5: Carbapenemase-producing Pseudomonas aeruginosa, number reported to CARAlert by setting and state and territory, 2024"/>
      </w:tblPr>
      <w:tblGrid>
        <w:gridCol w:w="1796"/>
        <w:gridCol w:w="869"/>
        <w:gridCol w:w="869"/>
        <w:gridCol w:w="861"/>
        <w:gridCol w:w="861"/>
        <w:gridCol w:w="850"/>
        <w:gridCol w:w="850"/>
        <w:gridCol w:w="850"/>
        <w:gridCol w:w="917"/>
        <w:gridCol w:w="909"/>
      </w:tblGrid>
      <w:tr w:rsidR="00EB6106" w:rsidRPr="00DD2BB0" w14:paraId="3D14639C" w14:textId="77777777" w:rsidTr="00233DC6">
        <w:trPr>
          <w:cnfStyle w:val="100000000000" w:firstRow="1" w:lastRow="0" w:firstColumn="0" w:lastColumn="0" w:oddVBand="0" w:evenVBand="0" w:oddHBand="0" w:evenHBand="0" w:firstRowFirstColumn="0" w:firstRowLastColumn="0" w:lastRowFirstColumn="0" w:lastRowLastColumn="0"/>
          <w:trHeight w:hRule="exact" w:val="340"/>
        </w:trPr>
        <w:tc>
          <w:tcPr>
            <w:tcW w:w="933" w:type="pct"/>
            <w:tcBorders>
              <w:top w:val="single" w:sz="4" w:space="0" w:color="auto"/>
              <w:left w:val="single" w:sz="2" w:space="0" w:color="auto"/>
              <w:bottom w:val="nil"/>
              <w:right w:val="single" w:sz="2" w:space="0" w:color="auto"/>
            </w:tcBorders>
            <w:shd w:val="clear" w:color="auto" w:fill="86D3F2"/>
            <w:vAlign w:val="center"/>
          </w:tcPr>
          <w:p w14:paraId="58AF1EB4" w14:textId="77777777" w:rsidR="00EB6106" w:rsidRDefault="00EB6106" w:rsidP="00B330C1">
            <w:pPr>
              <w:pStyle w:val="Normal-beforebullets"/>
              <w:rPr>
                <w:rFonts w:cstheme="minorHAnsi"/>
                <w:b w:val="0"/>
                <w:szCs w:val="18"/>
              </w:rPr>
            </w:pPr>
          </w:p>
        </w:tc>
        <w:tc>
          <w:tcPr>
            <w:tcW w:w="3595" w:type="pct"/>
            <w:gridSpan w:val="8"/>
            <w:tcBorders>
              <w:top w:val="single" w:sz="4" w:space="0" w:color="auto"/>
              <w:left w:val="single" w:sz="2" w:space="0" w:color="auto"/>
              <w:bottom w:val="single" w:sz="4" w:space="0" w:color="auto"/>
              <w:right w:val="single" w:sz="2" w:space="0" w:color="auto"/>
            </w:tcBorders>
            <w:shd w:val="clear" w:color="auto" w:fill="86D3F2"/>
            <w:vAlign w:val="center"/>
          </w:tcPr>
          <w:p w14:paraId="5139C12C" w14:textId="77777777" w:rsidR="00EB6106" w:rsidRPr="00DD2BB0" w:rsidRDefault="00EB6106" w:rsidP="00D07D71">
            <w:pPr>
              <w:pStyle w:val="Normal-beforebullets"/>
              <w:jc w:val="center"/>
              <w:rPr>
                <w:rFonts w:cstheme="minorHAnsi"/>
                <w:b w:val="0"/>
                <w:szCs w:val="18"/>
              </w:rPr>
            </w:pPr>
            <w:r w:rsidRPr="00DD2BB0">
              <w:rPr>
                <w:rFonts w:cstheme="minorHAnsi"/>
                <w:szCs w:val="18"/>
              </w:rPr>
              <w:t>State or territ</w:t>
            </w:r>
            <w:r>
              <w:rPr>
                <w:rFonts w:cstheme="minorHAnsi"/>
                <w:szCs w:val="18"/>
              </w:rPr>
              <w:t>or</w:t>
            </w:r>
            <w:r w:rsidRPr="00DD2BB0">
              <w:rPr>
                <w:rFonts w:cstheme="minorHAnsi"/>
                <w:szCs w:val="18"/>
              </w:rPr>
              <w:t>y</w:t>
            </w:r>
          </w:p>
        </w:tc>
        <w:tc>
          <w:tcPr>
            <w:tcW w:w="472" w:type="pct"/>
            <w:tcBorders>
              <w:top w:val="single" w:sz="4" w:space="0" w:color="auto"/>
              <w:left w:val="single" w:sz="2" w:space="0" w:color="auto"/>
              <w:bottom w:val="nil"/>
              <w:right w:val="single" w:sz="2" w:space="0" w:color="auto"/>
            </w:tcBorders>
            <w:shd w:val="clear" w:color="auto" w:fill="86D3F2"/>
            <w:vAlign w:val="center"/>
          </w:tcPr>
          <w:p w14:paraId="2FB49066" w14:textId="77777777" w:rsidR="00EB6106" w:rsidRPr="00DD2BB0" w:rsidRDefault="00EB6106" w:rsidP="00B330C1">
            <w:pPr>
              <w:pStyle w:val="Normal-beforebullets"/>
              <w:rPr>
                <w:rFonts w:cstheme="minorHAnsi"/>
                <w:b w:val="0"/>
                <w:szCs w:val="18"/>
              </w:rPr>
            </w:pPr>
          </w:p>
        </w:tc>
      </w:tr>
      <w:tr w:rsidR="00BF327E" w:rsidRPr="00DD2BB0" w14:paraId="38132818" w14:textId="77777777" w:rsidTr="00233DC6">
        <w:trPr>
          <w:trHeight w:hRule="exact" w:val="340"/>
        </w:trPr>
        <w:tc>
          <w:tcPr>
            <w:tcW w:w="933" w:type="pct"/>
            <w:tcBorders>
              <w:top w:val="nil"/>
              <w:left w:val="single" w:sz="2" w:space="0" w:color="auto"/>
              <w:bottom w:val="single" w:sz="4" w:space="0" w:color="auto"/>
              <w:right w:val="single" w:sz="2" w:space="0" w:color="auto"/>
            </w:tcBorders>
            <w:shd w:val="clear" w:color="auto" w:fill="86D3F2"/>
            <w:vAlign w:val="center"/>
          </w:tcPr>
          <w:p w14:paraId="523E273F" w14:textId="77777777" w:rsidR="00EB6106" w:rsidRPr="00DD2BB0" w:rsidRDefault="00EB6106" w:rsidP="00B330C1">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vAlign w:val="center"/>
          </w:tcPr>
          <w:p w14:paraId="357471FB" w14:textId="77777777" w:rsidR="00EB6106" w:rsidRPr="00DD2BB0" w:rsidRDefault="00EB6106" w:rsidP="00B330C1">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vAlign w:val="center"/>
          </w:tcPr>
          <w:p w14:paraId="4F4578B5" w14:textId="2B2180A9" w:rsidR="00EB6106" w:rsidRPr="00DD2BB0" w:rsidRDefault="00EB6106" w:rsidP="00B330C1">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vAlign w:val="center"/>
          </w:tcPr>
          <w:p w14:paraId="37349F61" w14:textId="5F158426" w:rsidR="00EB6106" w:rsidRPr="00DD2BB0" w:rsidRDefault="00EB6106" w:rsidP="00B330C1">
            <w:pPr>
              <w:pStyle w:val="Normal-beforebullets"/>
              <w:jc w:val="center"/>
              <w:rPr>
                <w:rFonts w:cstheme="minorHAnsi"/>
                <w:b/>
                <w:szCs w:val="18"/>
              </w:rPr>
            </w:pPr>
            <w:r w:rsidRPr="00DD2BB0">
              <w:rPr>
                <w:rFonts w:cstheme="minorHAnsi"/>
                <w:b/>
                <w:szCs w:val="18"/>
              </w:rPr>
              <w:t>Qld</w:t>
            </w:r>
          </w:p>
        </w:tc>
        <w:tc>
          <w:tcPr>
            <w:tcW w:w="447" w:type="pct"/>
            <w:tcBorders>
              <w:top w:val="single" w:sz="4" w:space="0" w:color="auto"/>
              <w:bottom w:val="single" w:sz="4" w:space="0" w:color="auto"/>
            </w:tcBorders>
            <w:shd w:val="clear" w:color="auto" w:fill="86D3F2"/>
            <w:vAlign w:val="center"/>
          </w:tcPr>
          <w:p w14:paraId="78D32E17" w14:textId="77777777" w:rsidR="00EB6106" w:rsidRPr="00DD2BB0" w:rsidRDefault="00EB6106" w:rsidP="00B330C1">
            <w:pPr>
              <w:pStyle w:val="Normal-beforebullets"/>
              <w:jc w:val="center"/>
              <w:rPr>
                <w:rFonts w:cstheme="minorHAnsi"/>
                <w:b/>
                <w:szCs w:val="18"/>
              </w:rPr>
            </w:pPr>
            <w:r w:rsidRPr="00DD2BB0">
              <w:rPr>
                <w:rFonts w:cstheme="minorHAnsi"/>
                <w:b/>
                <w:szCs w:val="18"/>
              </w:rPr>
              <w:t>SA</w:t>
            </w:r>
          </w:p>
        </w:tc>
        <w:tc>
          <w:tcPr>
            <w:tcW w:w="441" w:type="pct"/>
            <w:tcBorders>
              <w:top w:val="single" w:sz="4" w:space="0" w:color="auto"/>
              <w:bottom w:val="single" w:sz="4" w:space="0" w:color="auto"/>
            </w:tcBorders>
            <w:shd w:val="clear" w:color="auto" w:fill="86D3F2"/>
            <w:vAlign w:val="center"/>
          </w:tcPr>
          <w:p w14:paraId="589C3119" w14:textId="77777777" w:rsidR="00EB6106" w:rsidRPr="00DD2BB0" w:rsidRDefault="00EB6106" w:rsidP="00B330C1">
            <w:pPr>
              <w:pStyle w:val="Normal-beforebullets"/>
              <w:jc w:val="center"/>
              <w:rPr>
                <w:rFonts w:cstheme="minorHAnsi"/>
                <w:b/>
                <w:szCs w:val="18"/>
              </w:rPr>
            </w:pPr>
            <w:r w:rsidRPr="00DD2BB0">
              <w:rPr>
                <w:rFonts w:cstheme="minorHAnsi"/>
                <w:b/>
                <w:szCs w:val="18"/>
              </w:rPr>
              <w:t>WA</w:t>
            </w:r>
          </w:p>
        </w:tc>
        <w:tc>
          <w:tcPr>
            <w:tcW w:w="441" w:type="pct"/>
            <w:tcBorders>
              <w:top w:val="single" w:sz="4" w:space="0" w:color="auto"/>
              <w:bottom w:val="single" w:sz="4" w:space="0" w:color="auto"/>
            </w:tcBorders>
            <w:shd w:val="clear" w:color="auto" w:fill="86D3F2"/>
            <w:vAlign w:val="center"/>
          </w:tcPr>
          <w:p w14:paraId="7B1478F3" w14:textId="79B12E8E" w:rsidR="00EB6106" w:rsidRPr="00DD2BB0" w:rsidRDefault="00EB6106" w:rsidP="00B330C1">
            <w:pPr>
              <w:pStyle w:val="Normal-beforebullets"/>
              <w:jc w:val="center"/>
              <w:rPr>
                <w:rFonts w:cstheme="minorHAnsi"/>
                <w:b/>
                <w:szCs w:val="18"/>
              </w:rPr>
            </w:pPr>
            <w:r w:rsidRPr="00DD2BB0">
              <w:rPr>
                <w:rFonts w:cstheme="minorHAnsi"/>
                <w:b/>
                <w:szCs w:val="18"/>
              </w:rPr>
              <w:t>Tas</w:t>
            </w:r>
          </w:p>
        </w:tc>
        <w:tc>
          <w:tcPr>
            <w:tcW w:w="441" w:type="pct"/>
            <w:tcBorders>
              <w:top w:val="single" w:sz="4" w:space="0" w:color="auto"/>
              <w:bottom w:val="single" w:sz="4" w:space="0" w:color="auto"/>
            </w:tcBorders>
            <w:shd w:val="clear" w:color="auto" w:fill="86D3F2"/>
            <w:vAlign w:val="center"/>
          </w:tcPr>
          <w:p w14:paraId="5B70FF8E" w14:textId="77777777" w:rsidR="00EB6106" w:rsidRPr="00DD2BB0" w:rsidRDefault="00EB6106" w:rsidP="00B330C1">
            <w:pPr>
              <w:pStyle w:val="Normal-beforebullets"/>
              <w:jc w:val="center"/>
              <w:rPr>
                <w:rFonts w:cstheme="minorHAnsi"/>
                <w:b/>
                <w:szCs w:val="18"/>
              </w:rPr>
            </w:pPr>
            <w:r w:rsidRPr="00DD2BB0">
              <w:rPr>
                <w:rFonts w:cstheme="minorHAnsi"/>
                <w:b/>
                <w:szCs w:val="18"/>
              </w:rPr>
              <w:t>NT</w:t>
            </w:r>
          </w:p>
        </w:tc>
        <w:tc>
          <w:tcPr>
            <w:tcW w:w="475" w:type="pct"/>
            <w:tcBorders>
              <w:top w:val="single" w:sz="4" w:space="0" w:color="auto"/>
              <w:bottom w:val="single" w:sz="4" w:space="0" w:color="auto"/>
              <w:right w:val="single" w:sz="2" w:space="0" w:color="auto"/>
            </w:tcBorders>
            <w:shd w:val="clear" w:color="auto" w:fill="86D3F2"/>
            <w:vAlign w:val="center"/>
          </w:tcPr>
          <w:p w14:paraId="1908DF67" w14:textId="77777777" w:rsidR="00EB6106" w:rsidRPr="00DD2BB0" w:rsidRDefault="00EB6106" w:rsidP="00B330C1">
            <w:pPr>
              <w:pStyle w:val="Normal-beforebullets"/>
              <w:jc w:val="center"/>
              <w:rPr>
                <w:rFonts w:cstheme="minorHAnsi"/>
                <w:b/>
                <w:szCs w:val="18"/>
              </w:rPr>
            </w:pPr>
            <w:r w:rsidRPr="00DD2BB0">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vAlign w:val="center"/>
          </w:tcPr>
          <w:p w14:paraId="046F2CB7" w14:textId="77777777" w:rsidR="00EB6106" w:rsidRPr="00DD2BB0" w:rsidRDefault="00EB6106" w:rsidP="00B330C1">
            <w:pPr>
              <w:pStyle w:val="Normal-beforebullets"/>
              <w:jc w:val="center"/>
              <w:rPr>
                <w:rFonts w:cstheme="minorHAnsi"/>
                <w:b/>
                <w:szCs w:val="18"/>
              </w:rPr>
            </w:pPr>
            <w:r>
              <w:rPr>
                <w:rFonts w:cstheme="minorHAnsi"/>
                <w:b/>
                <w:szCs w:val="18"/>
              </w:rPr>
              <w:t>Total</w:t>
            </w:r>
          </w:p>
        </w:tc>
      </w:tr>
      <w:tr w:rsidR="00BF327E" w:rsidRPr="00DD2BB0" w14:paraId="7DC34617" w14:textId="77777777" w:rsidTr="00233DC6">
        <w:trPr>
          <w:trHeight w:val="227"/>
        </w:trPr>
        <w:tc>
          <w:tcPr>
            <w:tcW w:w="933"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1F602B9" w14:textId="77777777" w:rsidR="0076444E" w:rsidRPr="00946FA6" w:rsidRDefault="0076444E" w:rsidP="0076444E">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vAlign w:val="center"/>
          </w:tcPr>
          <w:p w14:paraId="65D36386" w14:textId="76950E8A"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39</w:t>
            </w:r>
          </w:p>
        </w:tc>
        <w:tc>
          <w:tcPr>
            <w:tcW w:w="451" w:type="pct"/>
            <w:tcBorders>
              <w:top w:val="single" w:sz="4" w:space="0" w:color="auto"/>
              <w:bottom w:val="single" w:sz="2" w:space="0" w:color="BFBFBF" w:themeColor="background1" w:themeShade="BF"/>
            </w:tcBorders>
            <w:shd w:val="clear" w:color="auto" w:fill="C2E9F8"/>
            <w:vAlign w:val="center"/>
          </w:tcPr>
          <w:p w14:paraId="799DF03B" w14:textId="0EA1C7C1"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24</w:t>
            </w:r>
          </w:p>
        </w:tc>
        <w:tc>
          <w:tcPr>
            <w:tcW w:w="447" w:type="pct"/>
            <w:tcBorders>
              <w:top w:val="single" w:sz="4" w:space="0" w:color="auto"/>
              <w:bottom w:val="single" w:sz="2" w:space="0" w:color="BFBFBF" w:themeColor="background1" w:themeShade="BF"/>
            </w:tcBorders>
            <w:shd w:val="clear" w:color="auto" w:fill="C2E9F8"/>
            <w:vAlign w:val="center"/>
          </w:tcPr>
          <w:p w14:paraId="3B15FE7F" w14:textId="0CEC131C"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12</w:t>
            </w:r>
          </w:p>
        </w:tc>
        <w:tc>
          <w:tcPr>
            <w:tcW w:w="447" w:type="pct"/>
            <w:tcBorders>
              <w:top w:val="single" w:sz="4" w:space="0" w:color="auto"/>
              <w:bottom w:val="single" w:sz="2" w:space="0" w:color="BFBFBF" w:themeColor="background1" w:themeShade="BF"/>
            </w:tcBorders>
            <w:shd w:val="clear" w:color="auto" w:fill="C2E9F8"/>
            <w:vAlign w:val="center"/>
          </w:tcPr>
          <w:p w14:paraId="55D119BD" w14:textId="0D8F1AA7"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4</w:t>
            </w:r>
          </w:p>
        </w:tc>
        <w:tc>
          <w:tcPr>
            <w:tcW w:w="441" w:type="pct"/>
            <w:tcBorders>
              <w:top w:val="single" w:sz="4" w:space="0" w:color="auto"/>
              <w:bottom w:val="single" w:sz="2" w:space="0" w:color="BFBFBF" w:themeColor="background1" w:themeShade="BF"/>
            </w:tcBorders>
            <w:shd w:val="clear" w:color="auto" w:fill="C2E9F8"/>
            <w:vAlign w:val="center"/>
          </w:tcPr>
          <w:p w14:paraId="51D54C10" w14:textId="45E736F9"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12</w:t>
            </w:r>
          </w:p>
        </w:tc>
        <w:tc>
          <w:tcPr>
            <w:tcW w:w="441" w:type="pct"/>
            <w:tcBorders>
              <w:top w:val="single" w:sz="4" w:space="0" w:color="auto"/>
              <w:bottom w:val="single" w:sz="2" w:space="0" w:color="BFBFBF" w:themeColor="background1" w:themeShade="BF"/>
            </w:tcBorders>
            <w:shd w:val="clear" w:color="auto" w:fill="C2E9F8"/>
            <w:vAlign w:val="center"/>
          </w:tcPr>
          <w:p w14:paraId="7ED3EAEF" w14:textId="4BD2B5DA"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2</w:t>
            </w:r>
          </w:p>
        </w:tc>
        <w:tc>
          <w:tcPr>
            <w:tcW w:w="441" w:type="pct"/>
            <w:tcBorders>
              <w:top w:val="single" w:sz="4" w:space="0" w:color="auto"/>
              <w:bottom w:val="single" w:sz="2" w:space="0" w:color="BFBFBF" w:themeColor="background1" w:themeShade="BF"/>
            </w:tcBorders>
            <w:shd w:val="clear" w:color="auto" w:fill="C2E9F8"/>
            <w:vAlign w:val="center"/>
          </w:tcPr>
          <w:p w14:paraId="22E8CCF6" w14:textId="61B0FE8F"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0</w:t>
            </w:r>
          </w:p>
        </w:tc>
        <w:tc>
          <w:tcPr>
            <w:tcW w:w="475" w:type="pct"/>
            <w:tcBorders>
              <w:top w:val="single" w:sz="4" w:space="0" w:color="auto"/>
              <w:bottom w:val="single" w:sz="2" w:space="0" w:color="BFBFBF" w:themeColor="background1" w:themeShade="BF"/>
              <w:right w:val="single" w:sz="2" w:space="0" w:color="auto"/>
            </w:tcBorders>
            <w:shd w:val="clear" w:color="auto" w:fill="C2E9F8"/>
            <w:vAlign w:val="center"/>
          </w:tcPr>
          <w:p w14:paraId="580BAFD7" w14:textId="6F194AE1"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4</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365A6F7" w14:textId="050A58BC" w:rsidR="0076444E" w:rsidRPr="0076444E" w:rsidRDefault="0076444E" w:rsidP="0076444E">
            <w:pPr>
              <w:spacing w:after="0"/>
              <w:contextualSpacing/>
              <w:jc w:val="center"/>
              <w:rPr>
                <w:rFonts w:ascii="Arial" w:hAnsi="Arial" w:cs="Arial"/>
                <w:b/>
                <w:bCs/>
                <w:color w:val="auto"/>
                <w:szCs w:val="20"/>
              </w:rPr>
            </w:pPr>
            <w:r w:rsidRPr="0076444E">
              <w:rPr>
                <w:rFonts w:ascii="Arial" w:hAnsi="Arial" w:cs="Arial"/>
                <w:b/>
                <w:bCs/>
                <w:color w:val="000000"/>
                <w:szCs w:val="20"/>
              </w:rPr>
              <w:t>97</w:t>
            </w:r>
          </w:p>
        </w:tc>
      </w:tr>
      <w:tr w:rsidR="0076444E" w:rsidRPr="00DD2BB0" w14:paraId="5EBA9F22" w14:textId="77777777" w:rsidTr="0076444E">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764E3EE" w14:textId="77777777" w:rsidR="0076444E" w:rsidRPr="00BD10A4" w:rsidRDefault="0076444E" w:rsidP="0076444E">
            <w:pPr>
              <w:spacing w:after="0"/>
              <w:contextualSpacing/>
              <w:rPr>
                <w:rFonts w:cstheme="minorHAnsi"/>
                <w:color w:val="000000"/>
                <w:szCs w:val="18"/>
              </w:rPr>
            </w:pPr>
            <w:r w:rsidRPr="00DD2BB0">
              <w:rPr>
                <w:rFonts w:cstheme="minorHAnsi"/>
                <w:szCs w:val="18"/>
              </w:rPr>
              <w:t>Public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488F9CE" w14:textId="2961248A"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32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5E40D3C" w14:textId="00941906"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16</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8DC6F84" w14:textId="62E5B31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7</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BAF080C" w14:textId="2C961172"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4D4A02F" w14:textId="607D8A8B"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8</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C11ED3C" w14:textId="616E98F1"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C6FF8C" w14:textId="5149023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B467528" w14:textId="5238D8D0"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3</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9092419" w14:textId="2FBB380F"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68</w:t>
            </w:r>
          </w:p>
        </w:tc>
      </w:tr>
      <w:tr w:rsidR="0076444E" w:rsidRPr="00DD2BB0" w14:paraId="5836695D" w14:textId="77777777" w:rsidTr="0076444E">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877C334" w14:textId="77777777" w:rsidR="0076444E" w:rsidRPr="00BD10A4" w:rsidRDefault="0076444E" w:rsidP="0076444E">
            <w:pPr>
              <w:spacing w:after="0"/>
              <w:contextualSpacing/>
              <w:rPr>
                <w:rFonts w:cstheme="minorHAnsi"/>
                <w:color w:val="000000"/>
                <w:szCs w:val="18"/>
              </w:rPr>
            </w:pPr>
            <w:r w:rsidRPr="00DD2BB0">
              <w:rPr>
                <w:rFonts w:cstheme="minorHAnsi"/>
                <w:szCs w:val="18"/>
              </w:rPr>
              <w:t>Private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65887249" w14:textId="254550B7"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E9556E7" w14:textId="0FFF777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233A37B" w14:textId="76200BE6"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21344B5" w14:textId="21B6151B"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83F8EE1" w14:textId="01E6C9AE"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958FDEC" w14:textId="117C0DA4"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11F258" w14:textId="03CF6301"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98AE8DE" w14:textId="4B58F80A"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11470C1" w14:textId="7135F859"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w:t>
            </w:r>
          </w:p>
        </w:tc>
      </w:tr>
      <w:tr w:rsidR="00EB6106" w:rsidRPr="00DD2BB0" w14:paraId="2D021E22" w14:textId="77777777" w:rsidTr="0076444E">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A74F90A" w14:textId="77777777" w:rsidR="00EB6106" w:rsidRPr="00DD2BB0" w:rsidRDefault="00EB6106" w:rsidP="00B330C1">
            <w:pPr>
              <w:spacing w:after="0"/>
              <w:contextualSpacing/>
              <w:rPr>
                <w:rFonts w:cstheme="minorHAnsi"/>
                <w:color w:val="000000"/>
                <w:szCs w:val="18"/>
              </w:rPr>
            </w:pPr>
            <w:r w:rsidRPr="00DD2BB0">
              <w:rPr>
                <w:rFonts w:cstheme="minorHAnsi"/>
                <w:szCs w:val="18"/>
              </w:rPr>
              <w:t>Aged care home</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482CFD2"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96B874E"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D3270E9"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3226F9E"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B20B31F"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084AB57"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CAE04D7"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AFC9CF2"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781DDF08" w14:textId="77777777" w:rsidR="00EB6106" w:rsidRPr="0076444E" w:rsidRDefault="00EB6106" w:rsidP="0076444E">
            <w:pPr>
              <w:spacing w:after="0"/>
              <w:contextualSpacing/>
              <w:jc w:val="center"/>
              <w:rPr>
                <w:rFonts w:ascii="Arial" w:hAnsi="Arial" w:cs="Arial"/>
                <w:color w:val="auto"/>
                <w:szCs w:val="20"/>
              </w:rPr>
            </w:pPr>
            <w:r w:rsidRPr="0076444E">
              <w:rPr>
                <w:rFonts w:ascii="Arial" w:hAnsi="Arial" w:cs="Arial"/>
                <w:color w:val="auto"/>
                <w:szCs w:val="20"/>
              </w:rPr>
              <w:t>0</w:t>
            </w:r>
          </w:p>
        </w:tc>
      </w:tr>
      <w:tr w:rsidR="0076444E" w:rsidRPr="00DD2BB0" w14:paraId="17D159AD" w14:textId="77777777" w:rsidTr="0076444E">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54ACB4E" w14:textId="77777777" w:rsidR="0076444E" w:rsidRPr="00DD2BB0" w:rsidRDefault="0076444E" w:rsidP="0076444E">
            <w:pPr>
              <w:spacing w:after="0"/>
              <w:contextualSpacing/>
              <w:rPr>
                <w:rFonts w:cstheme="minorHAnsi"/>
                <w:szCs w:val="18"/>
              </w:rPr>
            </w:pPr>
            <w:r w:rsidRPr="00DD2BB0">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616637B7" w14:textId="772FB740"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9745327" w14:textId="2365E871"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7</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EA6D9AE" w14:textId="7A8C8B17"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1F9D23D" w14:textId="10E30DFE"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8032289" w14:textId="1CD4D321"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4</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B50BA55" w14:textId="418124E6"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1309438C" w14:textId="23AD60F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570FE4A" w14:textId="07FCC57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AD85212" w14:textId="6407E253"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20</w:t>
            </w:r>
          </w:p>
        </w:tc>
      </w:tr>
      <w:tr w:rsidR="0076444E" w:rsidRPr="00DD2BB0" w14:paraId="16E75217" w14:textId="77777777" w:rsidTr="0076444E">
        <w:trPr>
          <w:trHeight w:val="227"/>
        </w:trPr>
        <w:tc>
          <w:tcPr>
            <w:tcW w:w="933" w:type="pct"/>
            <w:tcBorders>
              <w:top w:val="single" w:sz="2" w:space="0" w:color="BFBFBF" w:themeColor="background1" w:themeShade="BF"/>
              <w:left w:val="single" w:sz="2" w:space="0" w:color="auto"/>
              <w:bottom w:val="single" w:sz="4" w:space="0" w:color="auto"/>
              <w:right w:val="single" w:sz="2" w:space="0" w:color="auto"/>
            </w:tcBorders>
            <w:vAlign w:val="center"/>
          </w:tcPr>
          <w:p w14:paraId="556A1338" w14:textId="77777777" w:rsidR="0076444E" w:rsidRPr="00DD2BB0" w:rsidRDefault="0076444E" w:rsidP="0076444E">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61702F39" w14:textId="331CA114"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5</w:t>
            </w:r>
          </w:p>
        </w:tc>
        <w:tc>
          <w:tcPr>
            <w:tcW w:w="451" w:type="pct"/>
            <w:tcBorders>
              <w:top w:val="single" w:sz="2" w:space="0" w:color="BFBFBF" w:themeColor="background1" w:themeShade="BF"/>
              <w:bottom w:val="single" w:sz="4" w:space="0" w:color="auto"/>
            </w:tcBorders>
            <w:vAlign w:val="center"/>
          </w:tcPr>
          <w:p w14:paraId="27D07C6B" w14:textId="2AF8F728"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7" w:type="pct"/>
            <w:tcBorders>
              <w:top w:val="single" w:sz="2" w:space="0" w:color="BFBFBF" w:themeColor="background1" w:themeShade="BF"/>
              <w:bottom w:val="single" w:sz="4" w:space="0" w:color="auto"/>
            </w:tcBorders>
            <w:vAlign w:val="center"/>
          </w:tcPr>
          <w:p w14:paraId="0441DF21" w14:textId="11B5F6BD"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1</w:t>
            </w:r>
          </w:p>
        </w:tc>
        <w:tc>
          <w:tcPr>
            <w:tcW w:w="447" w:type="pct"/>
            <w:tcBorders>
              <w:top w:val="single" w:sz="2" w:space="0" w:color="BFBFBF" w:themeColor="background1" w:themeShade="BF"/>
              <w:bottom w:val="single" w:sz="4" w:space="0" w:color="auto"/>
            </w:tcBorders>
            <w:vAlign w:val="center"/>
          </w:tcPr>
          <w:p w14:paraId="6E19A8B0" w14:textId="59F19205"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69694E83" w14:textId="5D7B0513"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07F5EB0F" w14:textId="3B007A1F"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00474E68" w14:textId="3D641C5C"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0</w:t>
            </w:r>
          </w:p>
        </w:tc>
        <w:tc>
          <w:tcPr>
            <w:tcW w:w="475" w:type="pct"/>
            <w:tcBorders>
              <w:top w:val="single" w:sz="2" w:space="0" w:color="BFBFBF" w:themeColor="background1" w:themeShade="BF"/>
              <w:bottom w:val="single" w:sz="4" w:space="0" w:color="auto"/>
              <w:right w:val="single" w:sz="2" w:space="0" w:color="auto"/>
            </w:tcBorders>
            <w:vAlign w:val="center"/>
          </w:tcPr>
          <w:p w14:paraId="4A97A8D9" w14:textId="659B6D46" w:rsidR="0076444E" w:rsidRPr="0076444E" w:rsidRDefault="0076444E" w:rsidP="0076444E">
            <w:pPr>
              <w:spacing w:after="0"/>
              <w:contextualSpacing/>
              <w:jc w:val="center"/>
              <w:rPr>
                <w:rFonts w:ascii="Arial" w:hAnsi="Arial" w:cs="Arial"/>
                <w:color w:val="auto"/>
                <w:szCs w:val="20"/>
              </w:rPr>
            </w:pPr>
            <w:r w:rsidRPr="0076444E">
              <w:rPr>
                <w:rFonts w:ascii="Arial" w:hAnsi="Arial" w:cs="Arial"/>
                <w:color w:val="000000"/>
                <w:szCs w:val="20"/>
              </w:rPr>
              <w:t>1</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37356819" w14:textId="43B55076" w:rsidR="0076444E" w:rsidRPr="0076444E" w:rsidRDefault="0076444E" w:rsidP="0076444E">
            <w:pPr>
              <w:spacing w:after="0"/>
              <w:contextualSpacing/>
              <w:jc w:val="center"/>
              <w:rPr>
                <w:rFonts w:ascii="Arial" w:hAnsi="Arial" w:cs="Arial"/>
                <w:color w:val="auto"/>
                <w:szCs w:val="20"/>
              </w:rPr>
            </w:pPr>
            <w:r w:rsidRPr="00F43B89">
              <w:rPr>
                <w:rFonts w:ascii="Arial" w:hAnsi="Arial" w:cs="Arial"/>
                <w:color w:val="auto"/>
                <w:szCs w:val="20"/>
              </w:rPr>
              <w:t>7</w:t>
            </w:r>
          </w:p>
        </w:tc>
      </w:tr>
    </w:tbl>
    <w:p w14:paraId="7D5C120B" w14:textId="77777777" w:rsidR="003075FF" w:rsidRPr="00F43B89" w:rsidRDefault="003075FF" w:rsidP="00F43B89">
      <w:pPr>
        <w:pStyle w:val="Normal-beforebullets"/>
      </w:pPr>
    </w:p>
    <w:bookmarkEnd w:id="35"/>
    <w:p w14:paraId="71FAB68C" w14:textId="77777777" w:rsidR="003075FF" w:rsidRPr="00F43B89" w:rsidRDefault="003075FF" w:rsidP="00417DD3">
      <w:pPr>
        <w:pStyle w:val="Normal-beforebullets"/>
        <w:rPr>
          <w:rFonts w:cs="Arial"/>
          <w:b/>
          <w:bCs/>
          <w:iCs/>
          <w:kern w:val="28"/>
          <w:sz w:val="28"/>
          <w:szCs w:val="26"/>
        </w:rPr>
      </w:pPr>
      <w:r w:rsidRPr="00F43B89">
        <w:br w:type="page"/>
      </w:r>
    </w:p>
    <w:p w14:paraId="45ABFBD2" w14:textId="502D3944" w:rsidR="00EB6106" w:rsidRPr="007225FE" w:rsidRDefault="00EB6106" w:rsidP="00EB6106">
      <w:pPr>
        <w:pStyle w:val="Heading3"/>
        <w:rPr>
          <w:color w:val="005370"/>
        </w:rPr>
      </w:pPr>
      <w:bookmarkStart w:id="36" w:name="_Toc197433095"/>
      <w:r w:rsidRPr="007225FE">
        <w:rPr>
          <w:i/>
          <w:color w:val="005370"/>
        </w:rPr>
        <w:lastRenderedPageBreak/>
        <w:t>Salmonella</w:t>
      </w:r>
      <w:r w:rsidRPr="007225FE">
        <w:rPr>
          <w:color w:val="005370"/>
        </w:rPr>
        <w:t xml:space="preserve"> species</w:t>
      </w:r>
      <w:bookmarkEnd w:id="36"/>
    </w:p>
    <w:p w14:paraId="71E8780F" w14:textId="021D147A" w:rsidR="00EB6106" w:rsidRPr="00321BE8" w:rsidRDefault="00EB6106" w:rsidP="00EB6106">
      <w:r w:rsidRPr="00AF0035">
        <w:rPr>
          <w:i/>
          <w:iCs/>
        </w:rPr>
        <w:t>Salmonella</w:t>
      </w:r>
      <w:r w:rsidRPr="00AF0035">
        <w:t xml:space="preserve"> species are important causes of bacterial gastroenteritis. Most cases are acquired through food-borne </w:t>
      </w:r>
      <w:r w:rsidRPr="004452E5">
        <w:t>transmission</w:t>
      </w:r>
      <w:r w:rsidRPr="00321BE8">
        <w:t xml:space="preserve">. </w:t>
      </w:r>
      <w:r w:rsidR="00321BE8">
        <w:t>Reports of</w:t>
      </w:r>
      <w:r w:rsidRPr="00321BE8">
        <w:t xml:space="preserve"> ceftriaxone-nonsusceptible </w:t>
      </w:r>
      <w:r w:rsidRPr="00321BE8">
        <w:rPr>
          <w:i/>
        </w:rPr>
        <w:t>Salmonella</w:t>
      </w:r>
      <w:r w:rsidRPr="00321BE8">
        <w:t xml:space="preserve"> species</w:t>
      </w:r>
      <w:r w:rsidR="00321BE8" w:rsidRPr="00321BE8">
        <w:t xml:space="preserve"> in 2024 (</w:t>
      </w:r>
      <w:r w:rsidR="00321BE8" w:rsidRPr="00321BE8">
        <w:rPr>
          <w:i/>
          <w:iCs/>
        </w:rPr>
        <w:t>n</w:t>
      </w:r>
      <w:r w:rsidR="00321BE8" w:rsidRPr="00321BE8">
        <w:t xml:space="preserve"> = 104) was similar to </w:t>
      </w:r>
      <w:r w:rsidR="00321BE8">
        <w:t xml:space="preserve">the number reported in </w:t>
      </w:r>
      <w:r w:rsidRPr="00321BE8">
        <w:t>202</w:t>
      </w:r>
      <w:r w:rsidR="00417613" w:rsidRPr="00321BE8">
        <w:t>3</w:t>
      </w:r>
      <w:r w:rsidRPr="00321BE8">
        <w:t xml:space="preserve"> (</w:t>
      </w:r>
      <w:r w:rsidRPr="00321BE8">
        <w:rPr>
          <w:i/>
        </w:rPr>
        <w:t>n</w:t>
      </w:r>
      <w:r w:rsidRPr="00321BE8">
        <w:t> = </w:t>
      </w:r>
      <w:r w:rsidR="00321BE8" w:rsidRPr="00321BE8">
        <w:t>9</w:t>
      </w:r>
      <w:r w:rsidR="00321BE8">
        <w:t>6</w:t>
      </w:r>
      <w:r w:rsidRPr="00321BE8">
        <w:t>) (Figure 2</w:t>
      </w:r>
      <w:r w:rsidR="00181F3B" w:rsidRPr="00321BE8">
        <w:t>5</w:t>
      </w:r>
      <w:r w:rsidRPr="00321BE8">
        <w:t>).</w:t>
      </w:r>
      <w:r w:rsidR="00187B07">
        <w:t xml:space="preserve"> </w:t>
      </w:r>
    </w:p>
    <w:p w14:paraId="7E52D04E" w14:textId="58BF80C1" w:rsidR="00EB6106" w:rsidRPr="00321BE8" w:rsidRDefault="00535009" w:rsidP="00EB6106">
      <w:pPr>
        <w:rPr>
          <w:rFonts w:eastAsiaTheme="minorEastAsia"/>
          <w:lang w:val="en-GB"/>
        </w:rPr>
      </w:pPr>
      <w:r w:rsidRPr="00321BE8">
        <w:rPr>
          <w:rFonts w:eastAsiaTheme="minorEastAsia"/>
          <w:lang w:val="en-GB"/>
        </w:rPr>
        <w:t>A vast majority</w:t>
      </w:r>
      <w:r w:rsidR="00EB6106" w:rsidRPr="00321BE8">
        <w:rPr>
          <w:rFonts w:eastAsiaTheme="minorEastAsia"/>
          <w:lang w:val="en-GB"/>
        </w:rPr>
        <w:t xml:space="preserve"> of the ceftriaxone-nonsusceptible </w:t>
      </w:r>
      <w:r w:rsidR="00EB6106" w:rsidRPr="00321BE8">
        <w:rPr>
          <w:rFonts w:eastAsiaTheme="minorEastAsia"/>
          <w:i/>
          <w:iCs/>
          <w:lang w:val="en-GB"/>
        </w:rPr>
        <w:t>Salmonella</w:t>
      </w:r>
      <w:r w:rsidR="00EB6106" w:rsidRPr="00321BE8">
        <w:rPr>
          <w:rFonts w:eastAsiaTheme="minorEastAsia"/>
          <w:lang w:val="en-GB"/>
        </w:rPr>
        <w:t xml:space="preserve"> reports were from non-typhoidal species (</w:t>
      </w:r>
      <w:r w:rsidR="00321BE8" w:rsidRPr="00321BE8">
        <w:rPr>
          <w:rFonts w:eastAsiaTheme="minorEastAsia"/>
          <w:lang w:val="en-GB"/>
        </w:rPr>
        <w:t>99</w:t>
      </w:r>
      <w:r w:rsidRPr="00321BE8">
        <w:rPr>
          <w:rFonts w:eastAsiaTheme="minorEastAsia"/>
          <w:lang w:val="en-GB"/>
        </w:rPr>
        <w:t>/</w:t>
      </w:r>
      <w:r w:rsidR="00321BE8" w:rsidRPr="00321BE8">
        <w:rPr>
          <w:rFonts w:eastAsiaTheme="minorEastAsia"/>
          <w:lang w:val="en-GB"/>
        </w:rPr>
        <w:t>104</w:t>
      </w:r>
      <w:r w:rsidR="00EB6106" w:rsidRPr="00321BE8">
        <w:rPr>
          <w:rFonts w:eastAsiaTheme="minorEastAsia"/>
          <w:lang w:val="en-GB"/>
        </w:rPr>
        <w:t xml:space="preserve">, </w:t>
      </w:r>
      <w:r w:rsidR="00321BE8" w:rsidRPr="00321BE8">
        <w:rPr>
          <w:rFonts w:eastAsiaTheme="minorEastAsia"/>
          <w:lang w:val="en-GB"/>
        </w:rPr>
        <w:t>95</w:t>
      </w:r>
      <w:r w:rsidRPr="00321BE8">
        <w:rPr>
          <w:rFonts w:eastAsiaTheme="minorEastAsia"/>
          <w:lang w:val="en-GB"/>
        </w:rPr>
        <w:t>.</w:t>
      </w:r>
      <w:r w:rsidR="00321BE8" w:rsidRPr="00321BE8">
        <w:rPr>
          <w:rFonts w:eastAsiaTheme="minorEastAsia"/>
          <w:lang w:val="en-GB"/>
        </w:rPr>
        <w:t>2</w:t>
      </w:r>
      <w:r w:rsidR="00EB6106" w:rsidRPr="00321BE8">
        <w:rPr>
          <w:rFonts w:eastAsiaTheme="minorEastAsia"/>
          <w:lang w:val="en-GB"/>
        </w:rPr>
        <w:t xml:space="preserve">%). The non-typhoidal species contained </w:t>
      </w:r>
      <w:r w:rsidR="00E707D1" w:rsidRPr="00321BE8">
        <w:rPr>
          <w:rFonts w:eastAsiaTheme="minorEastAsia"/>
          <w:lang w:val="en-GB"/>
        </w:rPr>
        <w:t xml:space="preserve">an extended-spectrum </w:t>
      </w:r>
      <w:r w:rsidR="00E707D1" w:rsidRPr="00321BE8">
        <w:rPr>
          <w:rFonts w:eastAsiaTheme="minorEastAsia" w:cstheme="minorHAnsi"/>
          <w:lang w:val="en-GB"/>
        </w:rPr>
        <w:t>β-lactamase</w:t>
      </w:r>
      <w:r w:rsidR="00E707D1" w:rsidRPr="00321BE8">
        <w:rPr>
          <w:rFonts w:eastAsiaTheme="minorEastAsia"/>
          <w:lang w:val="en-GB"/>
        </w:rPr>
        <w:t xml:space="preserve"> (ESBL) (</w:t>
      </w:r>
      <w:r w:rsidR="00321BE8" w:rsidRPr="00321BE8">
        <w:rPr>
          <w:rFonts w:eastAsiaTheme="minorEastAsia"/>
          <w:lang w:val="en-GB"/>
        </w:rPr>
        <w:t>92</w:t>
      </w:r>
      <w:r w:rsidR="00E707D1" w:rsidRPr="00321BE8">
        <w:rPr>
          <w:rFonts w:eastAsiaTheme="minorEastAsia"/>
          <w:lang w:val="en-GB"/>
        </w:rPr>
        <w:t>/</w:t>
      </w:r>
      <w:r w:rsidR="00321BE8" w:rsidRPr="00321BE8">
        <w:rPr>
          <w:rFonts w:eastAsiaTheme="minorEastAsia"/>
          <w:lang w:val="en-GB"/>
        </w:rPr>
        <w:t>99</w:t>
      </w:r>
      <w:r w:rsidR="00E707D1" w:rsidRPr="00321BE8">
        <w:rPr>
          <w:rFonts w:eastAsiaTheme="minorEastAsia"/>
          <w:lang w:val="en-GB"/>
        </w:rPr>
        <w:t xml:space="preserve">, </w:t>
      </w:r>
      <w:r w:rsidR="00321BE8" w:rsidRPr="00321BE8">
        <w:rPr>
          <w:rFonts w:eastAsiaTheme="minorEastAsia"/>
          <w:lang w:val="en-GB"/>
        </w:rPr>
        <w:t>92.9</w:t>
      </w:r>
      <w:r w:rsidR="00E707D1" w:rsidRPr="00321BE8">
        <w:rPr>
          <w:rFonts w:eastAsiaTheme="minorEastAsia"/>
          <w:lang w:val="en-GB"/>
        </w:rPr>
        <w:t>%)</w:t>
      </w:r>
      <w:r w:rsidR="00321BE8" w:rsidRPr="00321BE8">
        <w:rPr>
          <w:rFonts w:eastAsiaTheme="minorEastAsia"/>
          <w:lang w:val="en-GB"/>
        </w:rPr>
        <w:t>,</w:t>
      </w:r>
      <w:r w:rsidR="00E707D1" w:rsidRPr="00321BE8">
        <w:rPr>
          <w:rFonts w:eastAsiaTheme="minorEastAsia"/>
          <w:lang w:val="en-GB"/>
        </w:rPr>
        <w:t xml:space="preserve"> </w:t>
      </w:r>
      <w:r w:rsidR="00EB6106" w:rsidRPr="00321BE8">
        <w:rPr>
          <w:rFonts w:eastAsiaTheme="minorEastAsia"/>
          <w:lang w:val="en-GB"/>
        </w:rPr>
        <w:t>a plasmid-mediated AmpC (</w:t>
      </w:r>
      <w:r w:rsidR="00321BE8">
        <w:rPr>
          <w:rFonts w:eastAsiaTheme="minorEastAsia"/>
          <w:lang w:val="en-GB"/>
        </w:rPr>
        <w:t>pAmpC) (</w:t>
      </w:r>
      <w:r w:rsidR="00321BE8" w:rsidRPr="00321BE8">
        <w:rPr>
          <w:rFonts w:eastAsiaTheme="minorEastAsia"/>
          <w:lang w:val="en-GB"/>
        </w:rPr>
        <w:t>6</w:t>
      </w:r>
      <w:r w:rsidRPr="00321BE8">
        <w:rPr>
          <w:rFonts w:eastAsiaTheme="minorEastAsia"/>
          <w:lang w:val="en-GB"/>
        </w:rPr>
        <w:t>/</w:t>
      </w:r>
      <w:r w:rsidR="00321BE8" w:rsidRPr="00321BE8">
        <w:rPr>
          <w:rFonts w:eastAsiaTheme="minorEastAsia"/>
          <w:lang w:val="en-GB"/>
        </w:rPr>
        <w:t>99</w:t>
      </w:r>
      <w:r w:rsidR="00EB6106" w:rsidRPr="00321BE8">
        <w:rPr>
          <w:rFonts w:eastAsiaTheme="minorEastAsia"/>
          <w:lang w:val="en-GB"/>
        </w:rPr>
        <w:t xml:space="preserve">, </w:t>
      </w:r>
      <w:r w:rsidR="00321BE8" w:rsidRPr="00321BE8">
        <w:rPr>
          <w:rFonts w:eastAsiaTheme="minorEastAsia"/>
          <w:lang w:val="en-GB"/>
        </w:rPr>
        <w:t>6.1</w:t>
      </w:r>
      <w:r w:rsidR="00EB6106" w:rsidRPr="00321BE8">
        <w:rPr>
          <w:rFonts w:eastAsiaTheme="minorEastAsia"/>
          <w:lang w:val="en-GB"/>
        </w:rPr>
        <w:t>%)</w:t>
      </w:r>
      <w:r w:rsidR="00321BE8" w:rsidRPr="00321BE8">
        <w:rPr>
          <w:rFonts w:eastAsiaTheme="minorEastAsia"/>
          <w:lang w:val="en-GB"/>
        </w:rPr>
        <w:t>, or ESBL+AmpC (1/99, 1.0%)</w:t>
      </w:r>
      <w:r w:rsidR="00EB6106" w:rsidRPr="00321BE8">
        <w:rPr>
          <w:rFonts w:eastAsiaTheme="minorEastAsia"/>
          <w:lang w:val="en-GB"/>
        </w:rPr>
        <w:t xml:space="preserve"> (Figure 2</w:t>
      </w:r>
      <w:r w:rsidR="00181F3B" w:rsidRPr="00321BE8">
        <w:rPr>
          <w:rFonts w:eastAsiaTheme="minorEastAsia"/>
          <w:lang w:val="en-GB"/>
        </w:rPr>
        <w:t>6</w:t>
      </w:r>
      <w:r w:rsidR="00EB6106" w:rsidRPr="00321BE8">
        <w:rPr>
          <w:rFonts w:eastAsiaTheme="minorEastAsia"/>
          <w:lang w:val="en-GB"/>
        </w:rPr>
        <w:t>).</w:t>
      </w:r>
    </w:p>
    <w:p w14:paraId="4A0E4017" w14:textId="645D6412" w:rsidR="00EB6106" w:rsidRPr="00FB5A09" w:rsidRDefault="00EB6106" w:rsidP="00EB6106">
      <w:pPr>
        <w:rPr>
          <w:rFonts w:eastAsiaTheme="minorEastAsia"/>
          <w:lang w:val="en-GB"/>
        </w:rPr>
      </w:pPr>
      <w:r w:rsidRPr="00321BE8">
        <w:rPr>
          <w:rFonts w:eastAsiaTheme="minorEastAsia"/>
          <w:lang w:val="en-GB"/>
        </w:rPr>
        <w:t xml:space="preserve">There were </w:t>
      </w:r>
      <w:r w:rsidR="00321BE8" w:rsidRPr="00321BE8">
        <w:rPr>
          <w:rFonts w:eastAsiaTheme="minorEastAsia"/>
          <w:lang w:val="en-GB"/>
        </w:rPr>
        <w:t>five</w:t>
      </w:r>
      <w:r w:rsidRPr="00321BE8">
        <w:rPr>
          <w:rFonts w:eastAsiaTheme="minorEastAsia"/>
          <w:lang w:val="en-GB"/>
        </w:rPr>
        <w:t xml:space="preserve"> typhoidal species reported in </w:t>
      </w:r>
      <w:r w:rsidRPr="006C00A8">
        <w:rPr>
          <w:rFonts w:eastAsiaTheme="minorEastAsia"/>
          <w:lang w:val="en-GB"/>
        </w:rPr>
        <w:t>202</w:t>
      </w:r>
      <w:r w:rsidR="00321BE8" w:rsidRPr="006C00A8">
        <w:rPr>
          <w:rFonts w:eastAsiaTheme="minorEastAsia"/>
          <w:lang w:val="en-GB"/>
        </w:rPr>
        <w:t>4</w:t>
      </w:r>
      <w:r w:rsidRPr="006C00A8">
        <w:rPr>
          <w:rFonts w:eastAsiaTheme="minorEastAsia"/>
          <w:lang w:val="en-GB"/>
        </w:rPr>
        <w:t xml:space="preserve"> (from </w:t>
      </w:r>
      <w:r w:rsidR="00535009" w:rsidRPr="006C00A8">
        <w:rPr>
          <w:rFonts w:eastAsiaTheme="minorEastAsia"/>
          <w:lang w:val="en-GB"/>
        </w:rPr>
        <w:t>Victoria</w:t>
      </w:r>
      <w:r w:rsidRPr="006C00A8">
        <w:rPr>
          <w:rFonts w:eastAsiaTheme="minorEastAsia"/>
          <w:lang w:val="en-GB"/>
        </w:rPr>
        <w:t xml:space="preserve"> [</w:t>
      </w:r>
      <w:r w:rsidR="006C00A8" w:rsidRPr="006C00A8">
        <w:rPr>
          <w:rFonts w:eastAsiaTheme="minorEastAsia"/>
          <w:lang w:val="en-GB"/>
        </w:rPr>
        <w:t>3</w:t>
      </w:r>
      <w:r w:rsidRPr="006C00A8">
        <w:rPr>
          <w:rFonts w:eastAsiaTheme="minorEastAsia"/>
          <w:lang w:val="en-GB"/>
        </w:rPr>
        <w:t xml:space="preserve">], </w:t>
      </w:r>
      <w:r w:rsidR="006C00A8" w:rsidRPr="006C00A8">
        <w:rPr>
          <w:rFonts w:eastAsiaTheme="minorEastAsia"/>
          <w:lang w:val="en-GB"/>
        </w:rPr>
        <w:t>Queensland</w:t>
      </w:r>
      <w:r w:rsidR="00535009" w:rsidRPr="006C00A8">
        <w:rPr>
          <w:rFonts w:eastAsiaTheme="minorEastAsia"/>
          <w:lang w:val="en-GB"/>
        </w:rPr>
        <w:t xml:space="preserve"> </w:t>
      </w:r>
      <w:r w:rsidRPr="006C00A8">
        <w:rPr>
          <w:rFonts w:eastAsiaTheme="minorEastAsia"/>
          <w:lang w:val="en-GB"/>
        </w:rPr>
        <w:t>[</w:t>
      </w:r>
      <w:r w:rsidR="006C00A8" w:rsidRPr="006C00A8">
        <w:rPr>
          <w:rFonts w:eastAsiaTheme="minorEastAsia"/>
          <w:lang w:val="en-GB"/>
        </w:rPr>
        <w:t>1</w:t>
      </w:r>
      <w:r w:rsidRPr="006C00A8">
        <w:rPr>
          <w:rFonts w:eastAsiaTheme="minorEastAsia"/>
          <w:lang w:val="en-GB"/>
        </w:rPr>
        <w:t>] and WA [</w:t>
      </w:r>
      <w:r w:rsidR="00535009" w:rsidRPr="006C00A8">
        <w:rPr>
          <w:rFonts w:eastAsiaTheme="minorEastAsia"/>
          <w:lang w:val="en-GB"/>
        </w:rPr>
        <w:t>1</w:t>
      </w:r>
      <w:r w:rsidRPr="006C00A8">
        <w:rPr>
          <w:rFonts w:eastAsiaTheme="minorEastAsia"/>
          <w:lang w:val="en-GB"/>
        </w:rPr>
        <w:t xml:space="preserve">]); </w:t>
      </w:r>
      <w:r w:rsidR="00E707D1" w:rsidRPr="006C00A8">
        <w:rPr>
          <w:rFonts w:eastAsiaTheme="minorEastAsia"/>
          <w:lang w:val="en-GB"/>
        </w:rPr>
        <w:t>the ma</w:t>
      </w:r>
      <w:r w:rsidR="002440AF" w:rsidRPr="006C00A8">
        <w:rPr>
          <w:rFonts w:eastAsiaTheme="minorEastAsia"/>
          <w:lang w:val="en-GB"/>
        </w:rPr>
        <w:t xml:space="preserve">jority </w:t>
      </w:r>
      <w:r w:rsidRPr="006C00A8">
        <w:rPr>
          <w:rFonts w:eastAsiaTheme="minorEastAsia"/>
          <w:lang w:val="en-GB"/>
        </w:rPr>
        <w:t xml:space="preserve">harboured </w:t>
      </w:r>
      <w:r w:rsidRPr="009D3964">
        <w:rPr>
          <w:rFonts w:eastAsiaTheme="minorEastAsia"/>
          <w:lang w:val="en-GB"/>
        </w:rPr>
        <w:t>an ESBL (</w:t>
      </w:r>
      <w:r w:rsidRPr="009D3964">
        <w:rPr>
          <w:rFonts w:eastAsiaTheme="minorEastAsia"/>
          <w:i/>
          <w:iCs/>
          <w:lang w:val="en-GB"/>
        </w:rPr>
        <w:t>bla</w:t>
      </w:r>
      <w:r w:rsidRPr="009D3964">
        <w:rPr>
          <w:rFonts w:eastAsiaTheme="minorEastAsia"/>
          <w:vertAlign w:val="subscript"/>
          <w:lang w:val="en-GB"/>
        </w:rPr>
        <w:t>CTX-M-15</w:t>
      </w:r>
      <w:r w:rsidRPr="009D3964">
        <w:rPr>
          <w:rFonts w:eastAsiaTheme="minorEastAsia"/>
          <w:lang w:val="en-GB"/>
        </w:rPr>
        <w:t xml:space="preserve"> [</w:t>
      </w:r>
      <w:r w:rsidR="009D3964" w:rsidRPr="009D3964">
        <w:rPr>
          <w:rFonts w:eastAsiaTheme="minorEastAsia"/>
          <w:i/>
          <w:iCs/>
          <w:lang w:val="en-GB"/>
        </w:rPr>
        <w:t>n</w:t>
      </w:r>
      <w:r w:rsidR="009D3964" w:rsidRPr="009D3964">
        <w:rPr>
          <w:rFonts w:eastAsiaTheme="minorEastAsia"/>
          <w:lang w:val="en-GB"/>
        </w:rPr>
        <w:t xml:space="preserve"> = 4]) </w:t>
      </w:r>
      <w:r w:rsidR="00E707D1" w:rsidRPr="009D3964">
        <w:rPr>
          <w:rFonts w:eastAsiaTheme="minorEastAsia"/>
          <w:lang w:val="en-GB"/>
        </w:rPr>
        <w:t xml:space="preserve">and </w:t>
      </w:r>
      <w:r w:rsidR="006C00A8" w:rsidRPr="009D3964">
        <w:rPr>
          <w:rFonts w:eastAsiaTheme="minorEastAsia"/>
          <w:lang w:val="en-GB"/>
        </w:rPr>
        <w:t>one</w:t>
      </w:r>
      <w:r w:rsidR="002440AF" w:rsidRPr="009D3964">
        <w:rPr>
          <w:rFonts w:eastAsiaTheme="minorEastAsia"/>
          <w:lang w:val="en-GB"/>
        </w:rPr>
        <w:t xml:space="preserve"> harboured pAmpC (</w:t>
      </w:r>
      <w:r w:rsidR="002440AF" w:rsidRPr="009D3964">
        <w:rPr>
          <w:rFonts w:eastAsiaTheme="minorEastAsia"/>
          <w:i/>
          <w:iCs/>
          <w:lang w:val="en-GB"/>
        </w:rPr>
        <w:t>bla</w:t>
      </w:r>
      <w:r w:rsidR="002440AF" w:rsidRPr="009D3964">
        <w:rPr>
          <w:rFonts w:eastAsiaTheme="minorEastAsia"/>
          <w:vertAlign w:val="subscript"/>
          <w:lang w:val="en-GB"/>
        </w:rPr>
        <w:t>CMY-2</w:t>
      </w:r>
      <w:r w:rsidR="002440AF" w:rsidRPr="009D3964">
        <w:rPr>
          <w:rFonts w:eastAsiaTheme="minorEastAsia"/>
          <w:lang w:val="en-GB"/>
        </w:rPr>
        <w:t xml:space="preserve">) </w:t>
      </w:r>
      <w:r w:rsidRPr="006C00A8">
        <w:rPr>
          <w:rFonts w:eastAsiaTheme="minorEastAsia"/>
          <w:lang w:val="en-GB"/>
        </w:rPr>
        <w:t>(Figure 2</w:t>
      </w:r>
      <w:r w:rsidR="00535009" w:rsidRPr="006C00A8">
        <w:rPr>
          <w:rFonts w:eastAsiaTheme="minorEastAsia"/>
          <w:lang w:val="en-GB"/>
        </w:rPr>
        <w:t>6</w:t>
      </w:r>
      <w:r w:rsidRPr="006C00A8">
        <w:rPr>
          <w:rFonts w:eastAsiaTheme="minorEastAsia"/>
          <w:lang w:val="en-GB"/>
        </w:rPr>
        <w:t xml:space="preserve">). </w:t>
      </w:r>
      <w:r w:rsidR="00CC1A4B" w:rsidRPr="006C00A8">
        <w:rPr>
          <w:rFonts w:eastAsiaTheme="minorEastAsia"/>
          <w:lang w:val="en-GB"/>
        </w:rPr>
        <w:t>Thirteen t</w:t>
      </w:r>
      <w:r w:rsidRPr="006C00A8">
        <w:rPr>
          <w:rFonts w:eastAsiaTheme="minorEastAsia"/>
          <w:lang w:val="en-GB"/>
        </w:rPr>
        <w:t xml:space="preserve">yphoidal species </w:t>
      </w:r>
      <w:r w:rsidR="00CC1A4B" w:rsidRPr="006C00A8">
        <w:rPr>
          <w:rFonts w:eastAsiaTheme="minorEastAsia"/>
          <w:lang w:val="en-GB"/>
        </w:rPr>
        <w:t>were reported in</w:t>
      </w:r>
      <w:r w:rsidR="006C00A8" w:rsidRPr="006C00A8">
        <w:rPr>
          <w:rFonts w:eastAsiaTheme="minorEastAsia"/>
          <w:lang w:val="en-GB"/>
        </w:rPr>
        <w:t xml:space="preserve"> both</w:t>
      </w:r>
      <w:r w:rsidR="00CC1A4B" w:rsidRPr="006C00A8">
        <w:rPr>
          <w:rFonts w:eastAsiaTheme="minorEastAsia"/>
          <w:lang w:val="en-GB"/>
        </w:rPr>
        <w:t xml:space="preserve"> 2022</w:t>
      </w:r>
      <w:r w:rsidR="006C00A8" w:rsidRPr="006C00A8">
        <w:rPr>
          <w:rFonts w:eastAsiaTheme="minorEastAsia"/>
          <w:lang w:val="en-GB"/>
        </w:rPr>
        <w:t xml:space="preserve"> and 2023</w:t>
      </w:r>
      <w:r w:rsidR="00CC1A4B" w:rsidRPr="006C00A8">
        <w:rPr>
          <w:rFonts w:eastAsiaTheme="minorEastAsia"/>
          <w:lang w:val="en-GB"/>
        </w:rPr>
        <w:t xml:space="preserve">, and </w:t>
      </w:r>
      <w:r w:rsidRPr="006C00A8">
        <w:rPr>
          <w:rFonts w:eastAsiaTheme="minorEastAsia"/>
          <w:lang w:val="en-GB"/>
        </w:rPr>
        <w:t>sporadic</w:t>
      </w:r>
      <w:r w:rsidR="00554E98" w:rsidRPr="006C00A8">
        <w:rPr>
          <w:rFonts w:eastAsiaTheme="minorEastAsia"/>
          <w:lang w:val="en-GB"/>
        </w:rPr>
        <w:t xml:space="preserve"> reports</w:t>
      </w:r>
      <w:r w:rsidRPr="006C00A8">
        <w:rPr>
          <w:rFonts w:eastAsiaTheme="minorEastAsia"/>
          <w:lang w:val="en-GB"/>
        </w:rPr>
        <w:t xml:space="preserve"> in the preceding five years (</w:t>
      </w:r>
      <w:r w:rsidRPr="006C00A8">
        <w:rPr>
          <w:rFonts w:eastAsiaTheme="minorEastAsia"/>
          <w:i/>
          <w:iCs/>
          <w:lang w:val="en-GB"/>
        </w:rPr>
        <w:t>n</w:t>
      </w:r>
      <w:r w:rsidRPr="006C00A8">
        <w:rPr>
          <w:rFonts w:eastAsiaTheme="minorEastAsia"/>
          <w:lang w:val="en-GB"/>
        </w:rPr>
        <w:t xml:space="preserve"> = 12). </w:t>
      </w:r>
      <w:r w:rsidRPr="00FB5A09">
        <w:rPr>
          <w:rFonts w:eastAsiaTheme="minorEastAsia"/>
          <w:lang w:val="en-GB"/>
        </w:rPr>
        <w:t>The proportion of ceftriaxone</w:t>
      </w:r>
      <w:r w:rsidR="0037035D">
        <w:rPr>
          <w:rFonts w:eastAsiaTheme="minorEastAsia"/>
          <w:lang w:val="en-GB"/>
        </w:rPr>
        <w:t>-</w:t>
      </w:r>
      <w:r w:rsidRPr="00FB5A09">
        <w:rPr>
          <w:rFonts w:eastAsiaTheme="minorEastAsia"/>
          <w:lang w:val="en-GB"/>
        </w:rPr>
        <w:t>nonsusceptible typhoidal species, as reported to CARAlert, to the number of paratyphoidal or typhoid fever notifications</w:t>
      </w:r>
      <w:r w:rsidR="00F64EBC">
        <w:rPr>
          <w:rFonts w:eastAsiaTheme="minorEastAsia"/>
          <w:lang w:val="en-GB"/>
        </w:rPr>
        <w:fldChar w:fldCharType="begin"/>
      </w:r>
      <w:r w:rsidR="00462235">
        <w:rPr>
          <w:rFonts w:eastAsiaTheme="minorEastAsia"/>
          <w:lang w:val="en-GB"/>
        </w:rPr>
        <w:instrText xml:space="preserve"> ADDIN EN.CITE &lt;EndNote&gt;&lt;Cite&gt;&lt;Author&gt;Australian Government Department of Health and Aged Care&lt;/Author&gt;&lt;Year&gt;2025&lt;/Year&gt;&lt;RecNum&gt;1835&lt;/RecNum&gt;&lt;DisplayText&gt;&lt;style face="superscript"&gt;11&lt;/style&gt;&lt;/DisplayText&gt;&lt;record&gt;&lt;rec-number&gt;1835&lt;/rec-number&gt;&lt;foreign-keys&gt;&lt;key app="EN" db-id="50sdzz5rpr5pp3ev5wcv00w55dtazdrrfws9" timestamp="1680726661"&gt;1835&lt;/key&gt;&lt;/foreign-keys&gt;&lt;ref-type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Dashboard&lt;/title&gt;&lt;/titles&gt;&lt;volume&gt;2025&lt;/volume&gt;&lt;number&gt;25 Feb 2025&lt;/number&gt;&lt;dates&gt;&lt;year&gt;2025&lt;/year&gt;&lt;/dates&gt;&lt;pub-location&gt;Canberra&lt;/pub-location&gt;&lt;publisher&gt;Australian Government&lt;/publisher&gt;&lt;urls&gt;&lt;related-urls&gt;&lt;url&gt;https://nindss.health.gov.au/pbi-dashboard/&lt;/url&gt;&lt;/related-urls&gt;&lt;/urls&gt;&lt;/record&gt;&lt;/Cite&gt;&lt;/EndNote&gt;</w:instrText>
      </w:r>
      <w:r w:rsidR="00F64EBC">
        <w:rPr>
          <w:rFonts w:eastAsiaTheme="minorEastAsia"/>
          <w:lang w:val="en-GB"/>
        </w:rPr>
        <w:fldChar w:fldCharType="separate"/>
      </w:r>
      <w:r w:rsidR="00462235" w:rsidRPr="00462235">
        <w:rPr>
          <w:rFonts w:eastAsiaTheme="minorEastAsia"/>
          <w:noProof/>
          <w:vertAlign w:val="superscript"/>
          <w:lang w:val="en-GB"/>
        </w:rPr>
        <w:t>11</w:t>
      </w:r>
      <w:r w:rsidR="00F64EBC">
        <w:rPr>
          <w:rFonts w:eastAsiaTheme="minorEastAsia"/>
          <w:lang w:val="en-GB"/>
        </w:rPr>
        <w:fldChar w:fldCharType="end"/>
      </w:r>
      <w:r w:rsidR="00F64EBC">
        <w:rPr>
          <w:rFonts w:eastAsiaTheme="minorEastAsia"/>
          <w:lang w:val="en-GB"/>
        </w:rPr>
        <w:t xml:space="preserve"> </w:t>
      </w:r>
      <w:r w:rsidRPr="00FB5A09">
        <w:rPr>
          <w:rFonts w:eastAsiaTheme="minorEastAsia"/>
          <w:lang w:val="en-GB"/>
        </w:rPr>
        <w:t xml:space="preserve">was </w:t>
      </w:r>
      <w:r w:rsidR="00FB5A09" w:rsidRPr="00FB5A09">
        <w:rPr>
          <w:rFonts w:eastAsiaTheme="minorEastAsia"/>
          <w:lang w:val="en-GB"/>
        </w:rPr>
        <w:t>1</w:t>
      </w:r>
      <w:r w:rsidR="00FC4327" w:rsidRPr="00FB5A09">
        <w:rPr>
          <w:rFonts w:eastAsiaTheme="minorEastAsia"/>
          <w:lang w:val="en-GB"/>
        </w:rPr>
        <w:t>.</w:t>
      </w:r>
      <w:r w:rsidR="00FB5A09" w:rsidRPr="00FB5A09">
        <w:rPr>
          <w:rFonts w:eastAsiaTheme="minorEastAsia"/>
          <w:lang w:val="en-GB"/>
        </w:rPr>
        <w:t>5</w:t>
      </w:r>
      <w:r w:rsidRPr="00FB5A09">
        <w:rPr>
          <w:rFonts w:eastAsiaTheme="minorEastAsia"/>
          <w:lang w:val="en-GB"/>
        </w:rPr>
        <w:t xml:space="preserve"> (</w:t>
      </w:r>
      <w:r w:rsidR="00FB5A09" w:rsidRPr="00FB5A09">
        <w:rPr>
          <w:rFonts w:eastAsiaTheme="minorEastAsia"/>
          <w:lang w:val="en-GB"/>
        </w:rPr>
        <w:t>5</w:t>
      </w:r>
      <w:r w:rsidRPr="00FB5A09">
        <w:rPr>
          <w:rFonts w:eastAsiaTheme="minorEastAsia"/>
          <w:lang w:val="en-GB"/>
        </w:rPr>
        <w:t>/</w:t>
      </w:r>
      <w:r w:rsidR="00FB5A09" w:rsidRPr="00FB5A09">
        <w:rPr>
          <w:rFonts w:eastAsiaTheme="minorEastAsia"/>
          <w:lang w:val="en-GB"/>
        </w:rPr>
        <w:t>344</w:t>
      </w:r>
      <w:r w:rsidRPr="00FB5A09">
        <w:rPr>
          <w:rFonts w:eastAsiaTheme="minorEastAsia"/>
          <w:lang w:val="en-GB"/>
        </w:rPr>
        <w:t>) in 202</w:t>
      </w:r>
      <w:r w:rsidR="00FB5A09" w:rsidRPr="00FB5A09">
        <w:rPr>
          <w:rFonts w:eastAsiaTheme="minorEastAsia"/>
          <w:lang w:val="en-GB"/>
        </w:rPr>
        <w:t>4</w:t>
      </w:r>
      <w:r w:rsidRPr="00FB5A09">
        <w:rPr>
          <w:rFonts w:eastAsiaTheme="minorEastAsia"/>
          <w:lang w:val="en-GB"/>
        </w:rPr>
        <w:t xml:space="preserve">; it was </w:t>
      </w:r>
      <w:r w:rsidR="00FB5A09" w:rsidRPr="00FB5A09">
        <w:rPr>
          <w:rFonts w:eastAsiaTheme="minorEastAsia"/>
          <w:lang w:val="en-GB"/>
        </w:rPr>
        <w:t>3</w:t>
      </w:r>
      <w:r w:rsidR="00FC4327" w:rsidRPr="00FB5A09">
        <w:rPr>
          <w:rFonts w:eastAsiaTheme="minorEastAsia"/>
          <w:lang w:val="en-GB"/>
        </w:rPr>
        <w:t>.</w:t>
      </w:r>
      <w:r w:rsidR="00FB5A09" w:rsidRPr="00FB5A09">
        <w:rPr>
          <w:rFonts w:eastAsiaTheme="minorEastAsia"/>
          <w:lang w:val="en-GB"/>
        </w:rPr>
        <w:t>2</w:t>
      </w:r>
      <w:r w:rsidRPr="00FB5A09">
        <w:rPr>
          <w:rFonts w:eastAsiaTheme="minorEastAsia"/>
          <w:lang w:val="en-GB"/>
        </w:rPr>
        <w:t xml:space="preserve"> (</w:t>
      </w:r>
      <w:r w:rsidR="00FC4327" w:rsidRPr="00FB5A09">
        <w:rPr>
          <w:rFonts w:eastAsiaTheme="minorEastAsia"/>
          <w:lang w:val="en-GB"/>
        </w:rPr>
        <w:t>13</w:t>
      </w:r>
      <w:r w:rsidRPr="00FB5A09">
        <w:rPr>
          <w:rFonts w:eastAsiaTheme="minorEastAsia"/>
          <w:lang w:val="en-GB"/>
        </w:rPr>
        <w:t>/</w:t>
      </w:r>
      <w:r w:rsidR="00FB5A09" w:rsidRPr="00FB5A09">
        <w:rPr>
          <w:rFonts w:eastAsiaTheme="minorEastAsia"/>
          <w:lang w:val="en-GB"/>
        </w:rPr>
        <w:t>408</w:t>
      </w:r>
      <w:r w:rsidRPr="00FB5A09">
        <w:rPr>
          <w:rFonts w:eastAsiaTheme="minorEastAsia"/>
          <w:lang w:val="en-GB"/>
        </w:rPr>
        <w:t>) in 20</w:t>
      </w:r>
      <w:r w:rsidR="00FC4327" w:rsidRPr="00FB5A09">
        <w:rPr>
          <w:rFonts w:eastAsiaTheme="minorEastAsia"/>
          <w:lang w:val="en-GB"/>
        </w:rPr>
        <w:t>2</w:t>
      </w:r>
      <w:r w:rsidR="00FB5A09" w:rsidRPr="00FB5A09">
        <w:rPr>
          <w:rFonts w:eastAsiaTheme="minorEastAsia"/>
          <w:lang w:val="en-GB"/>
        </w:rPr>
        <w:t>3</w:t>
      </w:r>
      <w:r w:rsidRPr="00FB5A09">
        <w:rPr>
          <w:rFonts w:eastAsiaTheme="minorEastAsia"/>
          <w:lang w:val="en-GB"/>
        </w:rPr>
        <w:t>.</w:t>
      </w:r>
    </w:p>
    <w:p w14:paraId="1FBD80A8" w14:textId="68A41C14" w:rsidR="00EB6106" w:rsidRPr="004A7BC7" w:rsidRDefault="001F1C71" w:rsidP="00EB6106">
      <w:pPr>
        <w:rPr>
          <w:rFonts w:eastAsiaTheme="minorEastAsia"/>
          <w:lang w:val="en-GB"/>
        </w:rPr>
      </w:pPr>
      <w:r w:rsidRPr="004A7BC7">
        <w:t>C</w:t>
      </w:r>
      <w:r w:rsidR="00EB6106" w:rsidRPr="004A7BC7">
        <w:t xml:space="preserve">eftriaxone-nonsusceptible </w:t>
      </w:r>
      <w:r w:rsidR="00EB6106" w:rsidRPr="004A7BC7">
        <w:rPr>
          <w:i/>
          <w:iCs/>
        </w:rPr>
        <w:t>Salmonella</w:t>
      </w:r>
      <w:r w:rsidR="00EB6106" w:rsidRPr="004A7BC7">
        <w:t xml:space="preserve"> </w:t>
      </w:r>
      <w:r w:rsidRPr="004A7BC7">
        <w:t>were reported from all states and territories in 2024. The number of reports decreased in NSW (</w:t>
      </w:r>
      <w:r w:rsidRPr="004A7BC7">
        <w:rPr>
          <w:i/>
          <w:iCs/>
        </w:rPr>
        <w:t>n</w:t>
      </w:r>
      <w:r w:rsidRPr="004A7BC7">
        <w:t> = 9 in 2024;</w:t>
      </w:r>
      <w:r w:rsidRPr="004A7BC7">
        <w:rPr>
          <w:i/>
          <w:iCs/>
        </w:rPr>
        <w:t xml:space="preserve"> n</w:t>
      </w:r>
      <w:r w:rsidRPr="004A7BC7">
        <w:t> = 17 in 2023) and</w:t>
      </w:r>
      <w:r w:rsidR="00EB6106" w:rsidRPr="004A7BC7">
        <w:t xml:space="preserve"> </w:t>
      </w:r>
      <w:r w:rsidR="00573B2D" w:rsidRPr="004A7BC7">
        <w:t>Queensland (</w:t>
      </w:r>
      <w:r w:rsidR="00573B2D" w:rsidRPr="004A7BC7">
        <w:rPr>
          <w:i/>
          <w:iCs/>
        </w:rPr>
        <w:t>n</w:t>
      </w:r>
      <w:r w:rsidR="00573B2D" w:rsidRPr="004A7BC7">
        <w:t> = </w:t>
      </w:r>
      <w:r w:rsidRPr="004A7BC7">
        <w:t>18</w:t>
      </w:r>
      <w:r w:rsidR="00573B2D" w:rsidRPr="004A7BC7">
        <w:t xml:space="preserve"> in 202</w:t>
      </w:r>
      <w:r w:rsidRPr="004A7BC7">
        <w:t>4</w:t>
      </w:r>
      <w:r w:rsidR="00573B2D" w:rsidRPr="004A7BC7">
        <w:t>;</w:t>
      </w:r>
      <w:r w:rsidR="00573B2D" w:rsidRPr="004A7BC7">
        <w:rPr>
          <w:i/>
          <w:iCs/>
        </w:rPr>
        <w:t xml:space="preserve"> n</w:t>
      </w:r>
      <w:r w:rsidR="00573B2D" w:rsidRPr="004A7BC7">
        <w:t> = </w:t>
      </w:r>
      <w:r w:rsidRPr="004A7BC7">
        <w:t>23</w:t>
      </w:r>
      <w:r w:rsidR="00573B2D" w:rsidRPr="004A7BC7">
        <w:t xml:space="preserve"> in 202</w:t>
      </w:r>
      <w:r w:rsidRPr="004A7BC7">
        <w:t>3</w:t>
      </w:r>
      <w:r w:rsidR="00573B2D" w:rsidRPr="004A7BC7">
        <w:t>)</w:t>
      </w:r>
      <w:r w:rsidRPr="004A7BC7">
        <w:t xml:space="preserve"> but increased in </w:t>
      </w:r>
      <w:r w:rsidR="000D4383">
        <w:t>Victoria (</w:t>
      </w:r>
      <w:r w:rsidR="000D4383" w:rsidRPr="000D4383">
        <w:rPr>
          <w:i/>
          <w:iCs/>
        </w:rPr>
        <w:t>n</w:t>
      </w:r>
      <w:r w:rsidR="000D4383">
        <w:t xml:space="preserve"> = 44 in 2024; </w:t>
      </w:r>
      <w:r w:rsidR="000D4383" w:rsidRPr="000D4383">
        <w:rPr>
          <w:i/>
          <w:iCs/>
        </w:rPr>
        <w:t>n</w:t>
      </w:r>
      <w:r w:rsidR="000D4383">
        <w:t xml:space="preserve"> = 39 in 2023) and </w:t>
      </w:r>
      <w:r w:rsidRPr="004A7BC7">
        <w:t>WA (</w:t>
      </w:r>
      <w:r w:rsidRPr="004A7BC7">
        <w:rPr>
          <w:i/>
          <w:iCs/>
        </w:rPr>
        <w:t>n</w:t>
      </w:r>
      <w:r w:rsidRPr="004A7BC7">
        <w:t> = 22 in 2024;</w:t>
      </w:r>
      <w:r w:rsidRPr="004A7BC7">
        <w:rPr>
          <w:i/>
          <w:iCs/>
        </w:rPr>
        <w:t xml:space="preserve"> n</w:t>
      </w:r>
      <w:r w:rsidRPr="004A7BC7">
        <w:t> = 15 in 2023</w:t>
      </w:r>
      <w:r w:rsidR="004A7BC7" w:rsidRPr="004A7BC7">
        <w:t xml:space="preserve">) </w:t>
      </w:r>
      <w:r w:rsidR="00EB6106" w:rsidRPr="004A7BC7">
        <w:t>(Figure 2</w:t>
      </w:r>
      <w:r w:rsidR="00181F3B" w:rsidRPr="004A7BC7">
        <w:t>7</w:t>
      </w:r>
      <w:r w:rsidR="00EB6106" w:rsidRPr="004A7BC7">
        <w:t>).</w:t>
      </w:r>
    </w:p>
    <w:p w14:paraId="43FD7FC1" w14:textId="77777777" w:rsidR="00EB6106" w:rsidRPr="00B66A0E" w:rsidRDefault="00EB6106" w:rsidP="00EB6106">
      <w:r w:rsidRPr="00AF0035">
        <w:t xml:space="preserve">Reports from public hospitals are likely due to admissions associated with severe disease acquired in the </w:t>
      </w:r>
      <w:r w:rsidRPr="00187B07">
        <w:t>community (Table 6).</w:t>
      </w:r>
    </w:p>
    <w:p w14:paraId="6F1AD6F8" w14:textId="77777777" w:rsidR="00EB6106" w:rsidRDefault="00EB6106" w:rsidP="00EB6106">
      <w:pPr>
        <w:pStyle w:val="Heading4"/>
      </w:pPr>
      <w:r>
        <w:lastRenderedPageBreak/>
        <w:t>National data</w:t>
      </w:r>
    </w:p>
    <w:p w14:paraId="6A2CC60C" w14:textId="77777777" w:rsidR="00692A70" w:rsidRDefault="00A37563" w:rsidP="00985E92">
      <w:pPr>
        <w:keepNext/>
        <w:spacing w:before="0" w:after="0"/>
        <w:contextualSpacing/>
        <w:rPr>
          <w:rFonts w:ascii="Arial" w:hAnsi="Arial"/>
          <w:bCs/>
        </w:rPr>
      </w:pPr>
      <w:r w:rsidRPr="00E526FB">
        <w:rPr>
          <w:rFonts w:ascii="Arial" w:hAnsi="Arial"/>
          <w:b/>
        </w:rPr>
        <w:t>Figure 2</w:t>
      </w:r>
      <w:r w:rsidR="00181F3B" w:rsidRPr="00E526FB">
        <w:rPr>
          <w:rFonts w:ascii="Arial" w:hAnsi="Arial"/>
          <w:b/>
        </w:rPr>
        <w:t>5</w:t>
      </w:r>
      <w:r w:rsidRPr="00E526FB">
        <w:rPr>
          <w:rFonts w:ascii="Arial" w:hAnsi="Arial"/>
          <w:b/>
        </w:rPr>
        <w:t>:</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rPr>
        <w:t>Salmonella</w:t>
      </w:r>
      <w:r w:rsidRPr="00A37563">
        <w:rPr>
          <w:rFonts w:ascii="Arial" w:hAnsi="Arial"/>
          <w:bCs/>
        </w:rPr>
        <w:t xml:space="preserve"> species, number reported to CARAlert by month, national, 2017–202</w:t>
      </w:r>
      <w:r w:rsidR="00A32028">
        <w:rPr>
          <w:rFonts w:ascii="Arial" w:hAnsi="Arial"/>
          <w:bCs/>
        </w:rPr>
        <w:t>4</w:t>
      </w:r>
    </w:p>
    <w:p w14:paraId="471D181D" w14:textId="46B53908" w:rsidR="00692A70" w:rsidRDefault="007561E8" w:rsidP="00985E92">
      <w:pPr>
        <w:keepNext/>
        <w:spacing w:before="0" w:after="0"/>
        <w:contextualSpacing/>
        <w:rPr>
          <w:rFonts w:ascii="Arial" w:hAnsi="Arial"/>
          <w:bCs/>
        </w:rPr>
      </w:pPr>
      <w:r>
        <w:rPr>
          <w:rFonts w:ascii="Arial" w:hAnsi="Arial"/>
          <w:bCs/>
          <w:noProof/>
        </w:rPr>
        <w:drawing>
          <wp:inline distT="0" distB="0" distL="0" distR="0" wp14:anchorId="3159C199" wp14:editId="7EA3F9F2">
            <wp:extent cx="6118227" cy="3419335"/>
            <wp:effectExtent l="0" t="0" r="0" b="0"/>
            <wp:docPr id="1599642559" name="Picture 21" descr="Figure 25: Ceftriaxone-nonsusceptible Salmonella specie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42559" name="Picture 21" descr="Figure 25: Ceftriaxone-nonsusceptible Salmonella species, number reported to CARAlert by month, national, 2017–2024"/>
                    <pic:cNvPicPr/>
                  </pic:nvPicPr>
                  <pic:blipFill>
                    <a:blip r:embed="rId61"/>
                    <a:stretch>
                      <a:fillRect/>
                    </a:stretch>
                  </pic:blipFill>
                  <pic:spPr>
                    <a:xfrm>
                      <a:off x="0" y="0"/>
                      <a:ext cx="6118227" cy="3419335"/>
                    </a:xfrm>
                    <a:prstGeom prst="rect">
                      <a:avLst/>
                    </a:prstGeom>
                  </pic:spPr>
                </pic:pic>
              </a:graphicData>
            </a:graphic>
          </wp:inline>
        </w:drawing>
      </w:r>
    </w:p>
    <w:p w14:paraId="7989119C" w14:textId="77777777" w:rsidR="001B41AC" w:rsidRDefault="001B41AC" w:rsidP="00985E92">
      <w:pPr>
        <w:keepNext/>
        <w:spacing w:before="0" w:after="0"/>
        <w:contextualSpacing/>
        <w:rPr>
          <w:rFonts w:ascii="Arial" w:hAnsi="Arial"/>
          <w:bCs/>
        </w:rPr>
      </w:pPr>
    </w:p>
    <w:p w14:paraId="3E9AEA0B" w14:textId="77777777" w:rsidR="00161E1F" w:rsidRDefault="00A37563" w:rsidP="00A37563">
      <w:pPr>
        <w:keepNext/>
        <w:spacing w:before="0" w:after="0"/>
        <w:rPr>
          <w:rFonts w:ascii="Arial" w:hAnsi="Arial"/>
          <w:bCs/>
        </w:rPr>
      </w:pPr>
      <w:r w:rsidRPr="0044112A">
        <w:rPr>
          <w:rFonts w:ascii="Arial" w:hAnsi="Arial"/>
          <w:b/>
        </w:rPr>
        <w:t>Figure 2</w:t>
      </w:r>
      <w:r w:rsidR="00181F3B" w:rsidRPr="0044112A">
        <w:rPr>
          <w:rFonts w:ascii="Arial" w:hAnsi="Arial"/>
          <w:b/>
        </w:rPr>
        <w:t>6</w:t>
      </w:r>
      <w:r w:rsidRPr="0044112A">
        <w:rPr>
          <w:rFonts w:ascii="Arial" w:hAnsi="Arial"/>
          <w:b/>
        </w:rPr>
        <w:t>:</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iCs/>
        </w:rPr>
        <w:t>Salmonella</w:t>
      </w:r>
      <w:r w:rsidRPr="00A37563">
        <w:rPr>
          <w:rFonts w:ascii="Arial" w:hAnsi="Arial"/>
          <w:bCs/>
        </w:rPr>
        <w:t xml:space="preserve"> species, by resistance phenotype, national, 2017–202</w:t>
      </w:r>
      <w:r w:rsidR="00A32028">
        <w:rPr>
          <w:rFonts w:ascii="Arial" w:hAnsi="Arial"/>
          <w:bCs/>
        </w:rPr>
        <w:t>4</w:t>
      </w:r>
    </w:p>
    <w:p w14:paraId="30309D20" w14:textId="6826CCC6" w:rsidR="00161E1F" w:rsidRDefault="00942325" w:rsidP="00A37563">
      <w:pPr>
        <w:keepNext/>
        <w:spacing w:before="0" w:after="0"/>
        <w:rPr>
          <w:rFonts w:ascii="Arial" w:hAnsi="Arial"/>
          <w:bCs/>
        </w:rPr>
      </w:pPr>
      <w:r>
        <w:rPr>
          <w:rFonts w:ascii="Arial" w:hAnsi="Arial"/>
          <w:bCs/>
          <w:noProof/>
        </w:rPr>
        <w:drawing>
          <wp:inline distT="0" distB="0" distL="0" distR="0" wp14:anchorId="338AB793" wp14:editId="28A4724F">
            <wp:extent cx="6118227" cy="3239224"/>
            <wp:effectExtent l="0" t="0" r="0" b="0"/>
            <wp:docPr id="687030714" name="Picture 22" descr="Figure 26: Ceftriaxone-nonsusceptible Salmonella species, by resistance phenotype,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30714" name="Picture 22" descr="Figure 26: Ceftriaxone-nonsusceptible Salmonella species, by resistance phenotype, national, 2017–2024"/>
                    <pic:cNvPicPr/>
                  </pic:nvPicPr>
                  <pic:blipFill>
                    <a:blip r:embed="rId62"/>
                    <a:stretch>
                      <a:fillRect/>
                    </a:stretch>
                  </pic:blipFill>
                  <pic:spPr>
                    <a:xfrm>
                      <a:off x="0" y="0"/>
                      <a:ext cx="6118227" cy="3239224"/>
                    </a:xfrm>
                    <a:prstGeom prst="rect">
                      <a:avLst/>
                    </a:prstGeom>
                  </pic:spPr>
                </pic:pic>
              </a:graphicData>
            </a:graphic>
          </wp:inline>
        </w:drawing>
      </w:r>
    </w:p>
    <w:p w14:paraId="3A9563C6" w14:textId="77777777" w:rsidR="00A37563" w:rsidRPr="00A37563" w:rsidRDefault="00A37563" w:rsidP="00417DD3">
      <w:pPr>
        <w:spacing w:before="0" w:after="0"/>
        <w:rPr>
          <w:rFonts w:ascii="Arial" w:hAnsi="Arial"/>
          <w:sz w:val="16"/>
          <w:szCs w:val="16"/>
        </w:rPr>
      </w:pPr>
      <w:r w:rsidRPr="00A37563">
        <w:rPr>
          <w:rFonts w:ascii="Arial" w:hAnsi="Arial"/>
          <w:sz w:val="16"/>
          <w:szCs w:val="16"/>
        </w:rPr>
        <w:t xml:space="preserve">AmpC = plasmid-mediated AmpC; ESBL = extended-spectrum </w:t>
      </w:r>
      <w:r w:rsidRPr="00A37563">
        <w:rPr>
          <w:rFonts w:ascii="Arial" w:hAnsi="Arial" w:cs="Arial"/>
          <w:sz w:val="16"/>
          <w:szCs w:val="16"/>
        </w:rPr>
        <w:t>β</w:t>
      </w:r>
      <w:r w:rsidRPr="00A37563">
        <w:rPr>
          <w:rFonts w:ascii="Arial" w:hAnsi="Arial"/>
          <w:sz w:val="16"/>
          <w:szCs w:val="16"/>
        </w:rPr>
        <w:t>-lactamase</w:t>
      </w:r>
      <w:r w:rsidRPr="00A37563">
        <w:rPr>
          <w:rFonts w:ascii="Arial" w:hAnsi="Arial"/>
          <w:sz w:val="16"/>
          <w:szCs w:val="16"/>
        </w:rPr>
        <w:br w:type="page"/>
      </w:r>
    </w:p>
    <w:p w14:paraId="10216D43" w14:textId="77777777" w:rsidR="00A37563" w:rsidRPr="00A37563" w:rsidRDefault="00A37563" w:rsidP="001B6E7A">
      <w:pPr>
        <w:pStyle w:val="Heading4"/>
      </w:pPr>
      <w:r w:rsidRPr="00A37563">
        <w:lastRenderedPageBreak/>
        <w:t>State and territory data</w:t>
      </w:r>
    </w:p>
    <w:p w14:paraId="1988FDF8" w14:textId="77777777" w:rsidR="00214C09" w:rsidRDefault="00A37563" w:rsidP="00A37563">
      <w:pPr>
        <w:spacing w:before="0" w:after="0"/>
        <w:contextualSpacing/>
        <w:rPr>
          <w:rFonts w:ascii="Arial" w:hAnsi="Arial"/>
          <w:bCs/>
        </w:rPr>
      </w:pPr>
      <w:r w:rsidRPr="00337BF2">
        <w:rPr>
          <w:rFonts w:ascii="Arial" w:hAnsi="Arial"/>
          <w:b/>
        </w:rPr>
        <w:t>Figure 2</w:t>
      </w:r>
      <w:r w:rsidR="00181F3B" w:rsidRPr="00337BF2">
        <w:rPr>
          <w:rFonts w:ascii="Arial" w:hAnsi="Arial"/>
          <w:b/>
        </w:rPr>
        <w:t>7</w:t>
      </w:r>
      <w:r w:rsidRPr="00337BF2">
        <w:rPr>
          <w:rFonts w:ascii="Arial" w:hAnsi="Arial"/>
          <w:b/>
        </w:rPr>
        <w:t>:</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iCs/>
        </w:rPr>
        <w:t>Salmonella</w:t>
      </w:r>
      <w:r w:rsidRPr="00A37563">
        <w:rPr>
          <w:rFonts w:ascii="Arial" w:hAnsi="Arial"/>
          <w:bCs/>
        </w:rPr>
        <w:t xml:space="preserve"> species, number reported to CARAlert by state and territory, 2017–202</w:t>
      </w:r>
      <w:r w:rsidR="00A32028">
        <w:rPr>
          <w:rFonts w:ascii="Arial" w:hAnsi="Arial"/>
          <w:bCs/>
        </w:rPr>
        <w:t>4</w:t>
      </w:r>
    </w:p>
    <w:p w14:paraId="5925B584" w14:textId="1A8F4F0F" w:rsidR="00214C09" w:rsidRDefault="002C3D4F" w:rsidP="00A37563">
      <w:pPr>
        <w:spacing w:before="0" w:after="0"/>
        <w:contextualSpacing/>
        <w:rPr>
          <w:rFonts w:ascii="Arial" w:hAnsi="Arial"/>
          <w:bCs/>
        </w:rPr>
      </w:pPr>
      <w:r>
        <w:rPr>
          <w:rFonts w:ascii="Arial" w:hAnsi="Arial"/>
          <w:bCs/>
          <w:noProof/>
        </w:rPr>
        <w:drawing>
          <wp:inline distT="0" distB="0" distL="0" distR="0" wp14:anchorId="06D8C0E7" wp14:editId="2D533DB2">
            <wp:extent cx="6118227" cy="3239224"/>
            <wp:effectExtent l="0" t="0" r="0" b="0"/>
            <wp:docPr id="1034765199" name="Picture 1" descr="Figure 27: Ceftriaxone-nonsusceptible Salmonella species,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65199" name="Picture 1" descr="Figure 27: Ceftriaxone-nonsusceptible Salmonella species, number reported to CARAlert by state and territory, 2017–2024"/>
                    <pic:cNvPicPr/>
                  </pic:nvPicPr>
                  <pic:blipFill>
                    <a:blip r:embed="rId63"/>
                    <a:stretch>
                      <a:fillRect/>
                    </a:stretch>
                  </pic:blipFill>
                  <pic:spPr>
                    <a:xfrm>
                      <a:off x="0" y="0"/>
                      <a:ext cx="6118227" cy="3239224"/>
                    </a:xfrm>
                    <a:prstGeom prst="rect">
                      <a:avLst/>
                    </a:prstGeom>
                  </pic:spPr>
                </pic:pic>
              </a:graphicData>
            </a:graphic>
          </wp:inline>
        </w:drawing>
      </w:r>
    </w:p>
    <w:p w14:paraId="6D695E02" w14:textId="447487E4" w:rsidR="00A37563" w:rsidRDefault="00A37563" w:rsidP="00A37563">
      <w:pPr>
        <w:spacing w:before="0" w:after="0"/>
        <w:contextualSpacing/>
        <w:rPr>
          <w:rFonts w:ascii="Arial" w:hAnsi="Arial"/>
          <w:b/>
        </w:rPr>
      </w:pPr>
    </w:p>
    <w:p w14:paraId="1F836195" w14:textId="65C4D035" w:rsidR="00DB4153" w:rsidRPr="00A37563" w:rsidRDefault="00DB4153" w:rsidP="00A37563">
      <w:pPr>
        <w:spacing w:before="0" w:after="0"/>
        <w:contextualSpacing/>
        <w:rPr>
          <w:rFonts w:ascii="Arial" w:hAnsi="Arial"/>
          <w:b/>
        </w:rPr>
      </w:pPr>
    </w:p>
    <w:p w14:paraId="0697E1F3" w14:textId="77777777" w:rsidR="00EB6106" w:rsidRDefault="00EB6106" w:rsidP="00EB6106">
      <w:pPr>
        <w:pStyle w:val="Normal-beforebullets"/>
        <w:rPr>
          <w:highlight w:val="yellow"/>
        </w:rPr>
      </w:pPr>
    </w:p>
    <w:p w14:paraId="7B8803F7" w14:textId="77777777" w:rsidR="001B41AC" w:rsidRDefault="001B41AC" w:rsidP="00EB6106">
      <w:pPr>
        <w:pStyle w:val="Normal-beforebullets"/>
        <w:rPr>
          <w:highlight w:val="yellow"/>
        </w:rPr>
      </w:pPr>
    </w:p>
    <w:p w14:paraId="0BC3D510" w14:textId="55CD8A20" w:rsidR="00EB6106" w:rsidRPr="007A60FF" w:rsidRDefault="00EB6106" w:rsidP="00F43B89">
      <w:pPr>
        <w:pStyle w:val="FigureTitle"/>
        <w:spacing w:after="60"/>
        <w:rPr>
          <w:rStyle w:val="IntenseReference"/>
          <w:b/>
          <w:bCs w:val="0"/>
          <w:i w:val="0"/>
          <w:smallCaps w:val="0"/>
          <w:color w:val="auto"/>
        </w:rPr>
      </w:pPr>
      <w:r w:rsidRPr="007A60FF">
        <w:t>Table 6:</w:t>
      </w:r>
      <w:r>
        <w:t xml:space="preserve"> </w:t>
      </w:r>
      <w:r>
        <w:rPr>
          <w:b w:val="0"/>
          <w:bCs/>
        </w:rPr>
        <w:t>Ceftriaxone-nonsusceptible</w:t>
      </w:r>
      <w:r w:rsidRPr="00910402">
        <w:rPr>
          <w:b w:val="0"/>
          <w:bCs/>
        </w:rPr>
        <w:t xml:space="preserve"> </w:t>
      </w:r>
      <w:r w:rsidRPr="00910402">
        <w:rPr>
          <w:b w:val="0"/>
          <w:bCs/>
          <w:i/>
          <w:iCs/>
        </w:rPr>
        <w:t>Salmonella</w:t>
      </w:r>
      <w:r w:rsidRPr="00910402">
        <w:rPr>
          <w:b w:val="0"/>
          <w:bCs/>
        </w:rPr>
        <w:t xml:space="preserve"> species, number reported</w:t>
      </w:r>
      <w:r w:rsidRPr="00E961B6">
        <w:rPr>
          <w:b w:val="0"/>
          <w:bCs/>
        </w:rPr>
        <w:t xml:space="preserve"> to CARAlert </w:t>
      </w:r>
      <w:r w:rsidRPr="00910402">
        <w:rPr>
          <w:b w:val="0"/>
          <w:bCs/>
        </w:rPr>
        <w:t xml:space="preserve">by setting, state and territory, </w:t>
      </w:r>
      <w:r w:rsidRPr="00AD3DA2">
        <w:rPr>
          <w:b w:val="0"/>
          <w:bCs/>
        </w:rPr>
        <w:t>202</w:t>
      </w:r>
      <w:r w:rsidR="00A32028">
        <w:rPr>
          <w:b w:val="0"/>
          <w:bCs/>
        </w:rPr>
        <w:t>4</w:t>
      </w:r>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6"/>
        <w:tblDescription w:val="Table 6: Ceftriaxone-nonsusceptible Salmonella species, number reported to CARAlert by setting, state and territory, 2024"/>
      </w:tblPr>
      <w:tblGrid>
        <w:gridCol w:w="1798"/>
        <w:gridCol w:w="869"/>
        <w:gridCol w:w="869"/>
        <w:gridCol w:w="861"/>
        <w:gridCol w:w="861"/>
        <w:gridCol w:w="850"/>
        <w:gridCol w:w="850"/>
        <w:gridCol w:w="850"/>
        <w:gridCol w:w="915"/>
        <w:gridCol w:w="909"/>
      </w:tblGrid>
      <w:tr w:rsidR="00EB6106" w:rsidRPr="001876CF" w14:paraId="61207D17" w14:textId="77777777" w:rsidTr="00233DC6">
        <w:trPr>
          <w:cnfStyle w:val="100000000000" w:firstRow="1" w:lastRow="0" w:firstColumn="0" w:lastColumn="0" w:oddVBand="0" w:evenVBand="0" w:oddHBand="0" w:evenHBand="0" w:firstRowFirstColumn="0" w:firstRowLastColumn="0" w:lastRowFirstColumn="0" w:lastRowLastColumn="0"/>
          <w:trHeight w:hRule="exact" w:val="340"/>
        </w:trPr>
        <w:tc>
          <w:tcPr>
            <w:tcW w:w="934" w:type="pct"/>
            <w:tcBorders>
              <w:top w:val="single" w:sz="4" w:space="0" w:color="auto"/>
              <w:left w:val="single" w:sz="2" w:space="0" w:color="auto"/>
              <w:bottom w:val="nil"/>
              <w:right w:val="single" w:sz="2" w:space="0" w:color="auto"/>
            </w:tcBorders>
            <w:shd w:val="clear" w:color="auto" w:fill="86D3F2"/>
            <w:vAlign w:val="center"/>
          </w:tcPr>
          <w:p w14:paraId="72D1799C" w14:textId="77777777" w:rsidR="00EB6106" w:rsidRDefault="00EB6106" w:rsidP="00B330C1">
            <w:pPr>
              <w:pStyle w:val="Normal-beforebullets"/>
              <w:rPr>
                <w:rFonts w:cstheme="minorHAnsi"/>
                <w:b w:val="0"/>
                <w:szCs w:val="18"/>
              </w:rPr>
            </w:pPr>
          </w:p>
        </w:tc>
        <w:tc>
          <w:tcPr>
            <w:tcW w:w="3594" w:type="pct"/>
            <w:gridSpan w:val="8"/>
            <w:tcBorders>
              <w:top w:val="single" w:sz="4" w:space="0" w:color="auto"/>
              <w:left w:val="single" w:sz="2" w:space="0" w:color="auto"/>
              <w:bottom w:val="single" w:sz="4" w:space="0" w:color="auto"/>
              <w:right w:val="single" w:sz="2" w:space="0" w:color="auto"/>
            </w:tcBorders>
            <w:shd w:val="clear" w:color="auto" w:fill="86D3F2"/>
            <w:vAlign w:val="center"/>
          </w:tcPr>
          <w:p w14:paraId="69335BB7" w14:textId="77777777" w:rsidR="00EB6106" w:rsidRPr="001876CF" w:rsidRDefault="00EB6106" w:rsidP="003566EB">
            <w:pPr>
              <w:pStyle w:val="Normal-beforebullets"/>
              <w:jc w:val="center"/>
              <w:rPr>
                <w:rFonts w:cstheme="minorHAnsi"/>
                <w:b w:val="0"/>
                <w:szCs w:val="18"/>
              </w:rPr>
            </w:pPr>
            <w:r w:rsidRPr="001876CF">
              <w:rPr>
                <w:rFonts w:cstheme="minorHAnsi"/>
                <w:szCs w:val="18"/>
              </w:rPr>
              <w:t>State or territory</w:t>
            </w:r>
          </w:p>
        </w:tc>
        <w:tc>
          <w:tcPr>
            <w:tcW w:w="472" w:type="pct"/>
            <w:tcBorders>
              <w:top w:val="single" w:sz="4" w:space="0" w:color="auto"/>
              <w:left w:val="single" w:sz="2" w:space="0" w:color="auto"/>
              <w:bottom w:val="nil"/>
              <w:right w:val="single" w:sz="2" w:space="0" w:color="auto"/>
            </w:tcBorders>
            <w:shd w:val="clear" w:color="auto" w:fill="86D3F2"/>
            <w:vAlign w:val="center"/>
          </w:tcPr>
          <w:p w14:paraId="72527A08" w14:textId="77777777" w:rsidR="00EB6106" w:rsidRPr="001876CF" w:rsidRDefault="00EB6106" w:rsidP="00B330C1">
            <w:pPr>
              <w:pStyle w:val="Normal-beforebullets"/>
              <w:rPr>
                <w:rFonts w:cstheme="minorHAnsi"/>
                <w:b w:val="0"/>
                <w:szCs w:val="18"/>
              </w:rPr>
            </w:pPr>
          </w:p>
        </w:tc>
      </w:tr>
      <w:tr w:rsidR="00BF327E" w:rsidRPr="001876CF" w14:paraId="5CDE360F" w14:textId="77777777" w:rsidTr="00233DC6">
        <w:trPr>
          <w:trHeight w:hRule="exact" w:val="340"/>
        </w:trPr>
        <w:tc>
          <w:tcPr>
            <w:tcW w:w="934" w:type="pct"/>
            <w:tcBorders>
              <w:top w:val="nil"/>
              <w:left w:val="single" w:sz="2" w:space="0" w:color="auto"/>
              <w:bottom w:val="single" w:sz="4" w:space="0" w:color="auto"/>
              <w:right w:val="single" w:sz="2" w:space="0" w:color="auto"/>
            </w:tcBorders>
            <w:shd w:val="clear" w:color="auto" w:fill="86D3F2"/>
            <w:vAlign w:val="center"/>
          </w:tcPr>
          <w:p w14:paraId="366BC2AF" w14:textId="77777777" w:rsidR="00EB6106" w:rsidRPr="00DD2BB0" w:rsidRDefault="00EB6106" w:rsidP="00B330C1">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vAlign w:val="center"/>
          </w:tcPr>
          <w:p w14:paraId="5F18798E" w14:textId="77777777" w:rsidR="00EB6106" w:rsidRPr="00DD2BB0" w:rsidRDefault="00EB6106" w:rsidP="00B330C1">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vAlign w:val="center"/>
          </w:tcPr>
          <w:p w14:paraId="48FC2F73" w14:textId="77777777" w:rsidR="00EB6106" w:rsidRPr="00DD2BB0" w:rsidRDefault="00EB6106" w:rsidP="00B330C1">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vAlign w:val="center"/>
          </w:tcPr>
          <w:p w14:paraId="0DB53A14" w14:textId="77777777" w:rsidR="00EB6106" w:rsidRPr="001876CF" w:rsidRDefault="00EB6106" w:rsidP="00B330C1">
            <w:pPr>
              <w:pStyle w:val="Normal-beforebullets"/>
              <w:jc w:val="center"/>
              <w:rPr>
                <w:rFonts w:cstheme="minorHAnsi"/>
                <w:b/>
                <w:szCs w:val="18"/>
              </w:rPr>
            </w:pPr>
            <w:r w:rsidRPr="001876CF">
              <w:rPr>
                <w:rFonts w:cstheme="minorHAnsi"/>
                <w:b/>
                <w:szCs w:val="18"/>
              </w:rPr>
              <w:t>Qld</w:t>
            </w:r>
          </w:p>
        </w:tc>
        <w:tc>
          <w:tcPr>
            <w:tcW w:w="447" w:type="pct"/>
            <w:tcBorders>
              <w:top w:val="single" w:sz="4" w:space="0" w:color="auto"/>
              <w:bottom w:val="single" w:sz="4" w:space="0" w:color="auto"/>
            </w:tcBorders>
            <w:shd w:val="clear" w:color="auto" w:fill="86D3F2"/>
            <w:vAlign w:val="center"/>
          </w:tcPr>
          <w:p w14:paraId="7C81C8EF" w14:textId="77777777" w:rsidR="00EB6106" w:rsidRPr="001876CF" w:rsidRDefault="00EB6106" w:rsidP="00B330C1">
            <w:pPr>
              <w:pStyle w:val="Normal-beforebullets"/>
              <w:jc w:val="center"/>
              <w:rPr>
                <w:rFonts w:cstheme="minorHAnsi"/>
                <w:b/>
                <w:szCs w:val="18"/>
              </w:rPr>
            </w:pPr>
            <w:r w:rsidRPr="001876CF">
              <w:rPr>
                <w:rFonts w:cstheme="minorHAnsi"/>
                <w:b/>
                <w:szCs w:val="18"/>
              </w:rPr>
              <w:t>SA</w:t>
            </w:r>
          </w:p>
        </w:tc>
        <w:tc>
          <w:tcPr>
            <w:tcW w:w="441" w:type="pct"/>
            <w:tcBorders>
              <w:top w:val="single" w:sz="4" w:space="0" w:color="auto"/>
              <w:bottom w:val="single" w:sz="4" w:space="0" w:color="auto"/>
            </w:tcBorders>
            <w:shd w:val="clear" w:color="auto" w:fill="86D3F2"/>
            <w:vAlign w:val="center"/>
          </w:tcPr>
          <w:p w14:paraId="1A067775" w14:textId="77777777" w:rsidR="00EB6106" w:rsidRPr="001876CF" w:rsidRDefault="00EB6106" w:rsidP="00B330C1">
            <w:pPr>
              <w:pStyle w:val="Normal-beforebullets"/>
              <w:jc w:val="center"/>
              <w:rPr>
                <w:rFonts w:cstheme="minorHAnsi"/>
                <w:b/>
                <w:szCs w:val="18"/>
              </w:rPr>
            </w:pPr>
            <w:r w:rsidRPr="001876CF">
              <w:rPr>
                <w:rFonts w:cstheme="minorHAnsi"/>
                <w:b/>
                <w:szCs w:val="18"/>
              </w:rPr>
              <w:t>WA</w:t>
            </w:r>
          </w:p>
        </w:tc>
        <w:tc>
          <w:tcPr>
            <w:tcW w:w="441" w:type="pct"/>
            <w:tcBorders>
              <w:top w:val="single" w:sz="4" w:space="0" w:color="auto"/>
              <w:bottom w:val="single" w:sz="4" w:space="0" w:color="auto"/>
            </w:tcBorders>
            <w:shd w:val="clear" w:color="auto" w:fill="86D3F2"/>
            <w:vAlign w:val="center"/>
          </w:tcPr>
          <w:p w14:paraId="05217616" w14:textId="77777777" w:rsidR="00EB6106" w:rsidRPr="001876CF" w:rsidRDefault="00EB6106" w:rsidP="00B330C1">
            <w:pPr>
              <w:pStyle w:val="Normal-beforebullets"/>
              <w:jc w:val="center"/>
              <w:rPr>
                <w:rFonts w:cstheme="minorHAnsi"/>
                <w:b/>
                <w:szCs w:val="18"/>
              </w:rPr>
            </w:pPr>
            <w:r w:rsidRPr="001876CF">
              <w:rPr>
                <w:rFonts w:cstheme="minorHAnsi"/>
                <w:b/>
                <w:szCs w:val="18"/>
              </w:rPr>
              <w:t>Tas</w:t>
            </w:r>
          </w:p>
        </w:tc>
        <w:tc>
          <w:tcPr>
            <w:tcW w:w="441" w:type="pct"/>
            <w:tcBorders>
              <w:top w:val="single" w:sz="4" w:space="0" w:color="auto"/>
              <w:bottom w:val="single" w:sz="4" w:space="0" w:color="auto"/>
            </w:tcBorders>
            <w:shd w:val="clear" w:color="auto" w:fill="86D3F2"/>
            <w:vAlign w:val="center"/>
          </w:tcPr>
          <w:p w14:paraId="6FBBCE68" w14:textId="77777777" w:rsidR="00EB6106" w:rsidRPr="001876CF" w:rsidRDefault="00EB6106" w:rsidP="00B330C1">
            <w:pPr>
              <w:pStyle w:val="Normal-beforebullets"/>
              <w:jc w:val="center"/>
              <w:rPr>
                <w:rFonts w:cstheme="minorHAnsi"/>
                <w:b/>
                <w:szCs w:val="18"/>
              </w:rPr>
            </w:pPr>
            <w:r w:rsidRPr="001876CF">
              <w:rPr>
                <w:rFonts w:cstheme="minorHAnsi"/>
                <w:b/>
                <w:szCs w:val="18"/>
              </w:rPr>
              <w:t>NT</w:t>
            </w:r>
          </w:p>
        </w:tc>
        <w:tc>
          <w:tcPr>
            <w:tcW w:w="474" w:type="pct"/>
            <w:tcBorders>
              <w:top w:val="single" w:sz="4" w:space="0" w:color="auto"/>
              <w:bottom w:val="single" w:sz="4" w:space="0" w:color="auto"/>
              <w:right w:val="single" w:sz="2" w:space="0" w:color="auto"/>
            </w:tcBorders>
            <w:shd w:val="clear" w:color="auto" w:fill="86D3F2"/>
            <w:vAlign w:val="center"/>
          </w:tcPr>
          <w:p w14:paraId="12EA5043" w14:textId="77777777" w:rsidR="00EB6106" w:rsidRPr="001876CF" w:rsidRDefault="00EB6106" w:rsidP="00B330C1">
            <w:pPr>
              <w:pStyle w:val="Normal-beforebullets"/>
              <w:jc w:val="center"/>
              <w:rPr>
                <w:rFonts w:cstheme="minorHAnsi"/>
                <w:b/>
                <w:szCs w:val="18"/>
              </w:rPr>
            </w:pPr>
            <w:r w:rsidRPr="001876CF">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vAlign w:val="center"/>
          </w:tcPr>
          <w:p w14:paraId="4215E425" w14:textId="77777777" w:rsidR="00EB6106" w:rsidRPr="001876CF" w:rsidRDefault="00EB6106" w:rsidP="00B330C1">
            <w:pPr>
              <w:pStyle w:val="Normal-beforebullets"/>
              <w:jc w:val="center"/>
              <w:rPr>
                <w:rFonts w:cstheme="minorHAnsi"/>
                <w:b/>
                <w:szCs w:val="18"/>
              </w:rPr>
            </w:pPr>
            <w:r w:rsidRPr="001876CF">
              <w:rPr>
                <w:rFonts w:cstheme="minorHAnsi"/>
                <w:b/>
                <w:szCs w:val="18"/>
              </w:rPr>
              <w:t>Total</w:t>
            </w:r>
          </w:p>
        </w:tc>
      </w:tr>
      <w:tr w:rsidR="00BF327E" w:rsidRPr="001876CF" w14:paraId="3C2D370A" w14:textId="77777777" w:rsidTr="00233DC6">
        <w:trPr>
          <w:trHeight w:val="227"/>
        </w:trPr>
        <w:tc>
          <w:tcPr>
            <w:tcW w:w="934"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3CCB663" w14:textId="77777777" w:rsidR="007A60FF" w:rsidRPr="007C61C5" w:rsidRDefault="007A60FF" w:rsidP="007A60FF">
            <w:pPr>
              <w:spacing w:after="0"/>
              <w:contextualSpacing/>
              <w:rPr>
                <w:rFonts w:cstheme="minorHAnsi"/>
                <w:b/>
                <w:color w:val="000000"/>
                <w:szCs w:val="18"/>
              </w:rPr>
            </w:pPr>
            <w:r w:rsidRPr="007C61C5">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vAlign w:val="center"/>
          </w:tcPr>
          <w:p w14:paraId="6F7DE51B" w14:textId="1531CA5B"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color w:val="000000"/>
                <w:szCs w:val="20"/>
              </w:rPr>
              <w:t>9</w:t>
            </w:r>
          </w:p>
        </w:tc>
        <w:tc>
          <w:tcPr>
            <w:tcW w:w="451" w:type="pct"/>
            <w:tcBorders>
              <w:top w:val="single" w:sz="4" w:space="0" w:color="auto"/>
              <w:bottom w:val="single" w:sz="2" w:space="0" w:color="BFBFBF" w:themeColor="background1" w:themeShade="BF"/>
            </w:tcBorders>
            <w:shd w:val="clear" w:color="auto" w:fill="C2E9F8"/>
            <w:vAlign w:val="center"/>
          </w:tcPr>
          <w:p w14:paraId="4BCB2149" w14:textId="7AAA1AAD"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color w:val="000000"/>
                <w:szCs w:val="20"/>
              </w:rPr>
              <w:t>44</w:t>
            </w:r>
          </w:p>
        </w:tc>
        <w:tc>
          <w:tcPr>
            <w:tcW w:w="447" w:type="pct"/>
            <w:tcBorders>
              <w:top w:val="single" w:sz="4" w:space="0" w:color="auto"/>
              <w:bottom w:val="single" w:sz="2" w:space="0" w:color="BFBFBF" w:themeColor="background1" w:themeShade="BF"/>
            </w:tcBorders>
            <w:shd w:val="clear" w:color="auto" w:fill="C2E9F8"/>
            <w:vAlign w:val="center"/>
          </w:tcPr>
          <w:p w14:paraId="4AC8DDB0" w14:textId="0A9A020B"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color w:val="000000"/>
                <w:szCs w:val="20"/>
              </w:rPr>
              <w:t>18</w:t>
            </w:r>
          </w:p>
        </w:tc>
        <w:tc>
          <w:tcPr>
            <w:tcW w:w="447" w:type="pct"/>
            <w:tcBorders>
              <w:top w:val="single" w:sz="4" w:space="0" w:color="auto"/>
              <w:bottom w:val="single" w:sz="2" w:space="0" w:color="BFBFBF" w:themeColor="background1" w:themeShade="BF"/>
            </w:tcBorders>
            <w:shd w:val="clear" w:color="auto" w:fill="C2E9F8"/>
            <w:vAlign w:val="center"/>
          </w:tcPr>
          <w:p w14:paraId="16ED7F8F" w14:textId="12FCB122"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szCs w:val="20"/>
              </w:rPr>
              <w:t>6</w:t>
            </w:r>
          </w:p>
        </w:tc>
        <w:tc>
          <w:tcPr>
            <w:tcW w:w="441" w:type="pct"/>
            <w:tcBorders>
              <w:top w:val="single" w:sz="4" w:space="0" w:color="auto"/>
              <w:bottom w:val="single" w:sz="2" w:space="0" w:color="BFBFBF" w:themeColor="background1" w:themeShade="BF"/>
            </w:tcBorders>
            <w:shd w:val="clear" w:color="auto" w:fill="C2E9F8"/>
            <w:vAlign w:val="center"/>
          </w:tcPr>
          <w:p w14:paraId="30434387" w14:textId="1EC1A1AF"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color w:val="000000"/>
                <w:szCs w:val="20"/>
              </w:rPr>
              <w:t>22</w:t>
            </w:r>
          </w:p>
        </w:tc>
        <w:tc>
          <w:tcPr>
            <w:tcW w:w="441" w:type="pct"/>
            <w:tcBorders>
              <w:top w:val="single" w:sz="4" w:space="0" w:color="auto"/>
              <w:bottom w:val="single" w:sz="2" w:space="0" w:color="BFBFBF" w:themeColor="background1" w:themeShade="BF"/>
            </w:tcBorders>
            <w:shd w:val="clear" w:color="auto" w:fill="C2E9F8"/>
            <w:vAlign w:val="center"/>
          </w:tcPr>
          <w:p w14:paraId="1F825CD3" w14:textId="7BC0754E"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szCs w:val="20"/>
              </w:rPr>
              <w:t>1</w:t>
            </w:r>
          </w:p>
        </w:tc>
        <w:tc>
          <w:tcPr>
            <w:tcW w:w="441" w:type="pct"/>
            <w:tcBorders>
              <w:top w:val="single" w:sz="4" w:space="0" w:color="auto"/>
              <w:bottom w:val="single" w:sz="2" w:space="0" w:color="BFBFBF" w:themeColor="background1" w:themeShade="BF"/>
            </w:tcBorders>
            <w:shd w:val="clear" w:color="auto" w:fill="C2E9F8"/>
            <w:vAlign w:val="center"/>
          </w:tcPr>
          <w:p w14:paraId="672FC8C4" w14:textId="258E914C"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szCs w:val="20"/>
              </w:rPr>
              <w:t>2</w:t>
            </w:r>
          </w:p>
        </w:tc>
        <w:tc>
          <w:tcPr>
            <w:tcW w:w="474" w:type="pct"/>
            <w:tcBorders>
              <w:top w:val="single" w:sz="4" w:space="0" w:color="auto"/>
              <w:bottom w:val="single" w:sz="2" w:space="0" w:color="BFBFBF" w:themeColor="background1" w:themeShade="BF"/>
              <w:right w:val="single" w:sz="2" w:space="0" w:color="auto"/>
            </w:tcBorders>
            <w:shd w:val="clear" w:color="auto" w:fill="C2E9F8"/>
            <w:vAlign w:val="center"/>
          </w:tcPr>
          <w:p w14:paraId="2F35F74C" w14:textId="764DCE19"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szCs w:val="20"/>
              </w:rPr>
              <w:t>2</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445CEE42" w14:textId="6F8667CA" w:rsidR="007A60FF" w:rsidRPr="007A60FF" w:rsidRDefault="007A60FF" w:rsidP="007A60FF">
            <w:pPr>
              <w:spacing w:after="0"/>
              <w:contextualSpacing/>
              <w:jc w:val="center"/>
              <w:rPr>
                <w:rFonts w:ascii="Arial" w:hAnsi="Arial" w:cs="Arial"/>
                <w:b/>
                <w:color w:val="auto"/>
                <w:szCs w:val="20"/>
              </w:rPr>
            </w:pPr>
            <w:r w:rsidRPr="007A60FF">
              <w:rPr>
                <w:rFonts w:ascii="Arial" w:hAnsi="Arial" w:cs="Arial"/>
                <w:b/>
                <w:bCs/>
                <w:color w:val="000000"/>
                <w:szCs w:val="20"/>
              </w:rPr>
              <w:t>104</w:t>
            </w:r>
          </w:p>
        </w:tc>
      </w:tr>
      <w:tr w:rsidR="007A60FF" w:rsidRPr="001876CF" w14:paraId="20282C34" w14:textId="77777777" w:rsidTr="007A60FF">
        <w:trPr>
          <w:trHeight w:val="227"/>
        </w:trPr>
        <w:tc>
          <w:tcPr>
            <w:tcW w:w="934"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DA5450A" w14:textId="77777777" w:rsidR="007A60FF" w:rsidRPr="00BD10A4" w:rsidRDefault="007A60FF" w:rsidP="007A60FF">
            <w:pPr>
              <w:spacing w:after="0"/>
              <w:contextualSpacing/>
              <w:rPr>
                <w:rFonts w:cstheme="minorHAnsi"/>
                <w:color w:val="000000"/>
                <w:szCs w:val="18"/>
              </w:rPr>
            </w:pPr>
            <w:r w:rsidRPr="00DD2BB0">
              <w:rPr>
                <w:rFonts w:cstheme="minorHAnsi"/>
                <w:szCs w:val="18"/>
              </w:rPr>
              <w:t>Public hospital</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8565245" w14:textId="41AB95EB"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3</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629EFF66" w14:textId="0576B70B"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8B8E032" w14:textId="097730A6"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7</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77DA679" w14:textId="49BBD4E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3</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682E4C" w14:textId="5271A1F9"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3</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9C4F83F" w14:textId="2B996C2E"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4744C2C" w14:textId="72FBCD2B"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74"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C9B122C" w14:textId="74463B73"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414E1D3" w14:textId="19DA256C"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28</w:t>
            </w:r>
          </w:p>
        </w:tc>
      </w:tr>
      <w:tr w:rsidR="007A60FF" w:rsidRPr="001876CF" w14:paraId="0ED57C98" w14:textId="77777777" w:rsidTr="007A60FF">
        <w:trPr>
          <w:trHeight w:val="227"/>
        </w:trPr>
        <w:tc>
          <w:tcPr>
            <w:tcW w:w="934"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034847B" w14:textId="77777777" w:rsidR="007A60FF" w:rsidRPr="00BD10A4" w:rsidRDefault="007A60FF" w:rsidP="007A60FF">
            <w:pPr>
              <w:spacing w:after="0"/>
              <w:contextualSpacing/>
              <w:rPr>
                <w:rFonts w:cstheme="minorHAnsi"/>
                <w:color w:val="000000"/>
                <w:szCs w:val="18"/>
              </w:rPr>
            </w:pPr>
            <w:r w:rsidRPr="00DD2BB0">
              <w:rPr>
                <w:rFonts w:cstheme="minorHAnsi"/>
                <w:szCs w:val="18"/>
              </w:rPr>
              <w:t>Private hospital</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9CB485D" w14:textId="332EDA44"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6A3DDEB" w14:textId="46480540"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55AD0" w14:textId="5EA44238"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1F99A40" w14:textId="6FD2D9A4"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F9F8E67" w14:textId="68CC3954"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726B059" w14:textId="5567C08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248499C" w14:textId="5A9C8AB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4"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4A3CA224" w14:textId="33898166"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32508F6" w14:textId="5CE2F7A3"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3</w:t>
            </w:r>
          </w:p>
        </w:tc>
      </w:tr>
      <w:tr w:rsidR="007A60FF" w:rsidRPr="001876CF" w14:paraId="6D9D0C10" w14:textId="77777777" w:rsidTr="007A60FF">
        <w:trPr>
          <w:trHeight w:val="227"/>
        </w:trPr>
        <w:tc>
          <w:tcPr>
            <w:tcW w:w="934"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F1981AD" w14:textId="77777777" w:rsidR="007A60FF" w:rsidRPr="00DD2BB0" w:rsidRDefault="007A60FF" w:rsidP="007A60FF">
            <w:pPr>
              <w:spacing w:after="0"/>
              <w:contextualSpacing/>
              <w:rPr>
                <w:rFonts w:cstheme="minorHAnsi"/>
                <w:color w:val="000000"/>
                <w:szCs w:val="18"/>
              </w:rPr>
            </w:pPr>
            <w:r w:rsidRPr="00DD2BB0">
              <w:rPr>
                <w:rFonts w:cstheme="minorHAnsi"/>
                <w:szCs w:val="18"/>
              </w:rPr>
              <w:t>Aged care home</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0909501" w14:textId="48AF9960"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5B101F5" w14:textId="5EDCC7B7"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2A4EF7E" w14:textId="699223BB"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C8491C2" w14:textId="71751BC9"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D8A947" w14:textId="0CB6EF6D"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6E2CE8E" w14:textId="205CA730"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61AD52F" w14:textId="4F79A81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4"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E713D60" w14:textId="7A67C075"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94C426D" w14:textId="719C79D0"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r>
      <w:tr w:rsidR="007A60FF" w:rsidRPr="001876CF" w14:paraId="3997D59A" w14:textId="77777777" w:rsidTr="007A60FF">
        <w:trPr>
          <w:trHeight w:val="227"/>
        </w:trPr>
        <w:tc>
          <w:tcPr>
            <w:tcW w:w="934"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CE4B20E" w14:textId="77777777" w:rsidR="007A60FF" w:rsidRPr="00DD2BB0" w:rsidRDefault="007A60FF" w:rsidP="007A60FF">
            <w:pPr>
              <w:spacing w:after="0"/>
              <w:contextualSpacing/>
              <w:rPr>
                <w:rFonts w:cstheme="minorHAnsi"/>
                <w:color w:val="000000"/>
                <w:szCs w:val="18"/>
              </w:rPr>
            </w:pPr>
            <w:r w:rsidRPr="00DD2BB0">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tcBorders>
            <w:vAlign w:val="center"/>
          </w:tcPr>
          <w:p w14:paraId="2C8FA0D3" w14:textId="04D3FE7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51" w:type="pct"/>
            <w:tcBorders>
              <w:top w:val="single" w:sz="2" w:space="0" w:color="BFBFBF" w:themeColor="background1" w:themeShade="BF"/>
              <w:bottom w:val="single" w:sz="2" w:space="0" w:color="BFBFBF" w:themeColor="background1" w:themeShade="BF"/>
            </w:tcBorders>
            <w:vAlign w:val="center"/>
          </w:tcPr>
          <w:p w14:paraId="1D197B0C" w14:textId="5D8D21F2"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26</w:t>
            </w:r>
          </w:p>
        </w:tc>
        <w:tc>
          <w:tcPr>
            <w:tcW w:w="447" w:type="pct"/>
            <w:tcBorders>
              <w:top w:val="single" w:sz="2" w:space="0" w:color="BFBFBF" w:themeColor="background1" w:themeShade="BF"/>
              <w:bottom w:val="single" w:sz="2" w:space="0" w:color="BFBFBF" w:themeColor="background1" w:themeShade="BF"/>
            </w:tcBorders>
            <w:vAlign w:val="center"/>
          </w:tcPr>
          <w:p w14:paraId="75923E44" w14:textId="0A3912C3"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10</w:t>
            </w:r>
          </w:p>
        </w:tc>
        <w:tc>
          <w:tcPr>
            <w:tcW w:w="447" w:type="pct"/>
            <w:tcBorders>
              <w:top w:val="single" w:sz="2" w:space="0" w:color="BFBFBF" w:themeColor="background1" w:themeShade="BF"/>
              <w:bottom w:val="single" w:sz="2" w:space="0" w:color="BFBFBF" w:themeColor="background1" w:themeShade="BF"/>
            </w:tcBorders>
            <w:vAlign w:val="center"/>
          </w:tcPr>
          <w:p w14:paraId="066BBEC7" w14:textId="4C1854B5"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3</w:t>
            </w:r>
          </w:p>
        </w:tc>
        <w:tc>
          <w:tcPr>
            <w:tcW w:w="441" w:type="pct"/>
            <w:tcBorders>
              <w:top w:val="single" w:sz="2" w:space="0" w:color="BFBFBF" w:themeColor="background1" w:themeShade="BF"/>
              <w:bottom w:val="single" w:sz="2" w:space="0" w:color="BFBFBF" w:themeColor="background1" w:themeShade="BF"/>
            </w:tcBorders>
            <w:vAlign w:val="center"/>
          </w:tcPr>
          <w:p w14:paraId="6E82865F" w14:textId="474472D5"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17</w:t>
            </w:r>
          </w:p>
        </w:tc>
        <w:tc>
          <w:tcPr>
            <w:tcW w:w="441" w:type="pct"/>
            <w:tcBorders>
              <w:top w:val="single" w:sz="2" w:space="0" w:color="BFBFBF" w:themeColor="background1" w:themeShade="BF"/>
              <w:bottom w:val="single" w:sz="2" w:space="0" w:color="BFBFBF" w:themeColor="background1" w:themeShade="BF"/>
            </w:tcBorders>
            <w:vAlign w:val="center"/>
          </w:tcPr>
          <w:p w14:paraId="2069DF8D" w14:textId="2AD76502"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bottom w:val="single" w:sz="2" w:space="0" w:color="BFBFBF" w:themeColor="background1" w:themeShade="BF"/>
            </w:tcBorders>
            <w:vAlign w:val="center"/>
          </w:tcPr>
          <w:p w14:paraId="18B1F393" w14:textId="64459DF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74" w:type="pct"/>
            <w:tcBorders>
              <w:top w:val="single" w:sz="2" w:space="0" w:color="BFBFBF" w:themeColor="background1" w:themeShade="BF"/>
              <w:bottom w:val="single" w:sz="2" w:space="0" w:color="BFBFBF" w:themeColor="background1" w:themeShade="BF"/>
              <w:right w:val="single" w:sz="2" w:space="0" w:color="auto"/>
            </w:tcBorders>
            <w:vAlign w:val="center"/>
          </w:tcPr>
          <w:p w14:paraId="7DDA0F96" w14:textId="3B64E5F3"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194EEBF" w14:textId="449A459E"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58</w:t>
            </w:r>
          </w:p>
        </w:tc>
      </w:tr>
      <w:tr w:rsidR="007A60FF" w:rsidRPr="001876CF" w14:paraId="7C91F239" w14:textId="77777777" w:rsidTr="007A60FF">
        <w:trPr>
          <w:trHeight w:val="227"/>
        </w:trPr>
        <w:tc>
          <w:tcPr>
            <w:tcW w:w="934" w:type="pct"/>
            <w:tcBorders>
              <w:top w:val="single" w:sz="2" w:space="0" w:color="BFBFBF" w:themeColor="background1" w:themeShade="BF"/>
              <w:left w:val="single" w:sz="2" w:space="0" w:color="auto"/>
              <w:bottom w:val="single" w:sz="4" w:space="0" w:color="auto"/>
              <w:right w:val="single" w:sz="2" w:space="0" w:color="auto"/>
            </w:tcBorders>
            <w:vAlign w:val="center"/>
          </w:tcPr>
          <w:p w14:paraId="10EA41FA" w14:textId="77777777" w:rsidR="007A60FF" w:rsidRPr="00DD2BB0" w:rsidRDefault="007A60FF" w:rsidP="007A60FF">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05F1BCCF" w14:textId="1E6265C2"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5</w:t>
            </w:r>
          </w:p>
        </w:tc>
        <w:tc>
          <w:tcPr>
            <w:tcW w:w="451" w:type="pct"/>
            <w:tcBorders>
              <w:top w:val="single" w:sz="2" w:space="0" w:color="BFBFBF" w:themeColor="background1" w:themeShade="BF"/>
              <w:bottom w:val="single" w:sz="4" w:space="0" w:color="auto"/>
            </w:tcBorders>
            <w:vAlign w:val="center"/>
          </w:tcPr>
          <w:p w14:paraId="25E51264" w14:textId="0C64C727"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8</w:t>
            </w:r>
          </w:p>
        </w:tc>
        <w:tc>
          <w:tcPr>
            <w:tcW w:w="447" w:type="pct"/>
            <w:tcBorders>
              <w:top w:val="single" w:sz="2" w:space="0" w:color="BFBFBF" w:themeColor="background1" w:themeShade="BF"/>
              <w:bottom w:val="single" w:sz="4" w:space="0" w:color="auto"/>
            </w:tcBorders>
            <w:vAlign w:val="center"/>
          </w:tcPr>
          <w:p w14:paraId="5FFF3ADA" w14:textId="4F7AA7FD"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7" w:type="pct"/>
            <w:tcBorders>
              <w:top w:val="single" w:sz="2" w:space="0" w:color="BFBFBF" w:themeColor="background1" w:themeShade="BF"/>
              <w:bottom w:val="single" w:sz="4" w:space="0" w:color="auto"/>
            </w:tcBorders>
            <w:vAlign w:val="center"/>
          </w:tcPr>
          <w:p w14:paraId="5D81A3B2" w14:textId="137AC98C"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bottom w:val="single" w:sz="4" w:space="0" w:color="auto"/>
            </w:tcBorders>
            <w:vAlign w:val="center"/>
          </w:tcPr>
          <w:p w14:paraId="5171D016" w14:textId="5D9DCB6F"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bottom w:val="single" w:sz="4" w:space="0" w:color="auto"/>
            </w:tcBorders>
            <w:vAlign w:val="center"/>
          </w:tcPr>
          <w:p w14:paraId="1648AF77" w14:textId="494253F3"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41" w:type="pct"/>
            <w:tcBorders>
              <w:top w:val="single" w:sz="2" w:space="0" w:color="BFBFBF" w:themeColor="background1" w:themeShade="BF"/>
              <w:bottom w:val="single" w:sz="4" w:space="0" w:color="auto"/>
            </w:tcBorders>
            <w:vAlign w:val="center"/>
          </w:tcPr>
          <w:p w14:paraId="7D80290A" w14:textId="3363C6DA"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0</w:t>
            </w:r>
          </w:p>
        </w:tc>
        <w:tc>
          <w:tcPr>
            <w:tcW w:w="474" w:type="pct"/>
            <w:tcBorders>
              <w:top w:val="single" w:sz="2" w:space="0" w:color="BFBFBF" w:themeColor="background1" w:themeShade="BF"/>
              <w:bottom w:val="single" w:sz="4" w:space="0" w:color="auto"/>
              <w:right w:val="single" w:sz="2" w:space="0" w:color="auto"/>
            </w:tcBorders>
            <w:vAlign w:val="center"/>
          </w:tcPr>
          <w:p w14:paraId="38B36968" w14:textId="74F75EAF"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55DF8F86" w14:textId="64651CB1" w:rsidR="007A60FF" w:rsidRPr="007A60FF" w:rsidRDefault="007A60FF" w:rsidP="007A60FF">
            <w:pPr>
              <w:spacing w:after="0"/>
              <w:contextualSpacing/>
              <w:jc w:val="center"/>
              <w:rPr>
                <w:rFonts w:ascii="Arial" w:hAnsi="Arial" w:cs="Arial"/>
                <w:color w:val="auto"/>
                <w:szCs w:val="20"/>
              </w:rPr>
            </w:pPr>
            <w:r w:rsidRPr="007A60FF">
              <w:rPr>
                <w:rFonts w:ascii="Arial" w:hAnsi="Arial" w:cs="Arial"/>
                <w:color w:val="auto"/>
                <w:szCs w:val="20"/>
              </w:rPr>
              <w:t>14</w:t>
            </w:r>
          </w:p>
        </w:tc>
      </w:tr>
    </w:tbl>
    <w:p w14:paraId="134805A2" w14:textId="77777777" w:rsidR="00752687" w:rsidRDefault="00752687" w:rsidP="00752687">
      <w:pPr>
        <w:pStyle w:val="Normal-beforebullets"/>
      </w:pPr>
    </w:p>
    <w:p w14:paraId="7E5A0D43" w14:textId="77777777" w:rsidR="00752687" w:rsidRDefault="00752687" w:rsidP="00752687">
      <w:pPr>
        <w:pStyle w:val="Normal-beforebullets"/>
        <w:rPr>
          <w:rFonts w:cs="Arial"/>
          <w:b/>
          <w:bCs/>
          <w:iCs/>
          <w:kern w:val="28"/>
          <w:sz w:val="28"/>
          <w:szCs w:val="26"/>
        </w:rPr>
      </w:pPr>
      <w:r>
        <w:br w:type="page"/>
      </w:r>
    </w:p>
    <w:p w14:paraId="426F0CFE" w14:textId="4D0CC7CE" w:rsidR="00EB6106" w:rsidRPr="007225FE" w:rsidRDefault="00EB6106" w:rsidP="00EB6106">
      <w:pPr>
        <w:pStyle w:val="Heading3"/>
        <w:rPr>
          <w:color w:val="005370"/>
        </w:rPr>
      </w:pPr>
      <w:bookmarkStart w:id="37" w:name="_Toc197433096"/>
      <w:r w:rsidRPr="007225FE">
        <w:rPr>
          <w:i/>
          <w:color w:val="005370"/>
        </w:rPr>
        <w:lastRenderedPageBreak/>
        <w:t>Shigella</w:t>
      </w:r>
      <w:r w:rsidRPr="007225FE">
        <w:rPr>
          <w:color w:val="005370"/>
        </w:rPr>
        <w:t xml:space="preserve"> species</w:t>
      </w:r>
      <w:bookmarkEnd w:id="37"/>
    </w:p>
    <w:p w14:paraId="24ABF475" w14:textId="3557D557" w:rsidR="00EB6106" w:rsidRPr="00756932" w:rsidRDefault="00EB6106" w:rsidP="00EB6106">
      <w:r w:rsidRPr="00485DFE">
        <w:rPr>
          <w:i/>
          <w:iCs/>
        </w:rPr>
        <w:t>Shigella</w:t>
      </w:r>
      <w:r w:rsidRPr="00485DFE">
        <w:t xml:space="preserve"> species infections are commonly food-borne or sexually </w:t>
      </w:r>
      <w:r w:rsidRPr="001447C9">
        <w:t>transmitted. In 202</w:t>
      </w:r>
      <w:r w:rsidR="00A32028" w:rsidRPr="001447C9">
        <w:t>4</w:t>
      </w:r>
      <w:r w:rsidRPr="001447C9">
        <w:t xml:space="preserve">, there was a </w:t>
      </w:r>
      <w:r w:rsidR="001447C9" w:rsidRPr="001447C9">
        <w:t>decrease</w:t>
      </w:r>
      <w:r w:rsidRPr="001447C9">
        <w:t xml:space="preserve"> in the number of MDR </w:t>
      </w:r>
      <w:r w:rsidRPr="001447C9">
        <w:rPr>
          <w:i/>
          <w:iCs/>
        </w:rPr>
        <w:t xml:space="preserve">Shigella </w:t>
      </w:r>
      <w:r w:rsidRPr="001447C9">
        <w:t>species reports compared to 202</w:t>
      </w:r>
      <w:r w:rsidR="001447C9">
        <w:t>3</w:t>
      </w:r>
      <w:r w:rsidRPr="001447C9">
        <w:t xml:space="preserve"> (</w:t>
      </w:r>
      <w:r w:rsidRPr="001447C9">
        <w:rPr>
          <w:i/>
          <w:iCs/>
        </w:rPr>
        <w:t>n</w:t>
      </w:r>
      <w:r w:rsidRPr="001447C9">
        <w:t> = </w:t>
      </w:r>
      <w:r w:rsidR="001447C9" w:rsidRPr="001447C9">
        <w:t>36</w:t>
      </w:r>
      <w:r w:rsidR="002C7236">
        <w:t>9</w:t>
      </w:r>
      <w:r w:rsidRPr="001447C9">
        <w:t xml:space="preserve"> in 202</w:t>
      </w:r>
      <w:r w:rsidR="001447C9" w:rsidRPr="001447C9">
        <w:t>4</w:t>
      </w:r>
      <w:r w:rsidRPr="001447C9">
        <w:t xml:space="preserve">; </w:t>
      </w:r>
      <w:r w:rsidRPr="001447C9">
        <w:rPr>
          <w:i/>
          <w:iCs/>
        </w:rPr>
        <w:t>n</w:t>
      </w:r>
      <w:r w:rsidRPr="001447C9">
        <w:t> = </w:t>
      </w:r>
      <w:r w:rsidR="001447C9" w:rsidRPr="001447C9">
        <w:t>469</w:t>
      </w:r>
      <w:r w:rsidRPr="001447C9">
        <w:t xml:space="preserve"> in 202</w:t>
      </w:r>
      <w:r w:rsidR="001447C9" w:rsidRPr="001447C9">
        <w:t>3</w:t>
      </w:r>
      <w:r w:rsidRPr="001447C9">
        <w:t xml:space="preserve">); there were </w:t>
      </w:r>
      <w:r w:rsidR="001447C9" w:rsidRPr="001447C9">
        <w:t>99</w:t>
      </w:r>
      <w:r w:rsidRPr="001447C9">
        <w:t xml:space="preserve"> reports in 202</w:t>
      </w:r>
      <w:r w:rsidR="001447C9" w:rsidRPr="001447C9">
        <w:t>2</w:t>
      </w:r>
      <w:r w:rsidR="00306A17" w:rsidRPr="001447C9">
        <w:t xml:space="preserve"> (</w:t>
      </w:r>
      <w:r w:rsidR="00306A17" w:rsidRPr="009B071B">
        <w:t>Figure 2</w:t>
      </w:r>
      <w:r w:rsidR="00181F3B" w:rsidRPr="009B071B">
        <w:t>8</w:t>
      </w:r>
      <w:r w:rsidR="00306A17" w:rsidRPr="009B071B">
        <w:t>)</w:t>
      </w:r>
      <w:r w:rsidRPr="009B071B">
        <w:t xml:space="preserve">. The reports were predominantly from </w:t>
      </w:r>
      <w:r w:rsidR="000871B6" w:rsidRPr="009B071B">
        <w:t>NSW</w:t>
      </w:r>
      <w:r w:rsidRPr="009B071B">
        <w:t xml:space="preserve"> (</w:t>
      </w:r>
      <w:r w:rsidR="009B071B" w:rsidRPr="009B071B">
        <w:t>13</w:t>
      </w:r>
      <w:r w:rsidR="00E718E9">
        <w:t>9</w:t>
      </w:r>
      <w:r w:rsidRPr="009B071B">
        <w:t>/</w:t>
      </w:r>
      <w:r w:rsidR="009B071B" w:rsidRPr="009B071B">
        <w:t>36</w:t>
      </w:r>
      <w:r w:rsidR="00E718E9">
        <w:t>9</w:t>
      </w:r>
      <w:r w:rsidRPr="009B071B">
        <w:t xml:space="preserve">, </w:t>
      </w:r>
      <w:r w:rsidR="00E718E9">
        <w:t>37.7</w:t>
      </w:r>
      <w:r w:rsidRPr="009B071B">
        <w:t>%)</w:t>
      </w:r>
      <w:r w:rsidR="009B071B" w:rsidRPr="009B071B">
        <w:t xml:space="preserve">, </w:t>
      </w:r>
      <w:r w:rsidR="000871B6" w:rsidRPr="009B071B">
        <w:t>Victoria</w:t>
      </w:r>
      <w:r w:rsidRPr="009B071B">
        <w:t xml:space="preserve"> (1</w:t>
      </w:r>
      <w:r w:rsidR="009B071B" w:rsidRPr="009B071B">
        <w:t>17</w:t>
      </w:r>
      <w:r w:rsidRPr="009B071B">
        <w:t>/</w:t>
      </w:r>
      <w:r w:rsidR="009B071B" w:rsidRPr="009B071B">
        <w:t>36</w:t>
      </w:r>
      <w:r w:rsidR="00E718E9">
        <w:t>9</w:t>
      </w:r>
      <w:r w:rsidRPr="009B071B">
        <w:t>, 3</w:t>
      </w:r>
      <w:r w:rsidR="009B071B" w:rsidRPr="009B071B">
        <w:t>2</w:t>
      </w:r>
      <w:r w:rsidR="003F35A6" w:rsidRPr="009B071B">
        <w:t>.</w:t>
      </w:r>
      <w:r w:rsidR="00E718E9">
        <w:t>7</w:t>
      </w:r>
      <w:r w:rsidRPr="009B071B">
        <w:t>%)</w:t>
      </w:r>
      <w:r w:rsidR="009B071B" w:rsidRPr="009B071B">
        <w:t>, and WA (62/36</w:t>
      </w:r>
      <w:r w:rsidR="00E718E9">
        <w:t>9</w:t>
      </w:r>
      <w:r w:rsidR="009B071B" w:rsidRPr="009B071B">
        <w:t xml:space="preserve">, </w:t>
      </w:r>
      <w:r w:rsidR="00E718E9">
        <w:t>16.8</w:t>
      </w:r>
      <w:r w:rsidR="009B071B" w:rsidRPr="009B071B">
        <w:t>%)</w:t>
      </w:r>
      <w:r w:rsidRPr="009B071B">
        <w:t xml:space="preserve">. </w:t>
      </w:r>
      <w:r w:rsidR="009B071B">
        <w:t xml:space="preserve">The number of </w:t>
      </w:r>
      <w:r w:rsidR="00756932">
        <w:t xml:space="preserve">reports of MDR </w:t>
      </w:r>
      <w:r w:rsidR="00756932" w:rsidRPr="00756932">
        <w:rPr>
          <w:i/>
          <w:iCs/>
        </w:rPr>
        <w:t>Shigella</w:t>
      </w:r>
      <w:r w:rsidR="00756932">
        <w:t xml:space="preserve"> </w:t>
      </w:r>
      <w:r w:rsidR="009B071B">
        <w:t>from WA increased 2</w:t>
      </w:r>
      <w:r w:rsidR="00A94E91">
        <w:t>.1</w:t>
      </w:r>
      <w:r w:rsidR="009B071B">
        <w:t>-fold</w:t>
      </w:r>
      <w:r w:rsidR="00A94E91">
        <w:t xml:space="preserve"> in 2024 (</w:t>
      </w:r>
      <w:r w:rsidR="00A94E91" w:rsidRPr="00471205">
        <w:rPr>
          <w:i/>
          <w:iCs/>
        </w:rPr>
        <w:t>n</w:t>
      </w:r>
      <w:r w:rsidR="00A94E91" w:rsidRPr="00471205">
        <w:t> = </w:t>
      </w:r>
      <w:r w:rsidR="00A94E91">
        <w:t xml:space="preserve">62, </w:t>
      </w:r>
      <w:r w:rsidR="00A94E91" w:rsidRPr="00471205">
        <w:rPr>
          <w:i/>
          <w:iCs/>
        </w:rPr>
        <w:t>n</w:t>
      </w:r>
      <w:r w:rsidR="00A94E91" w:rsidRPr="00471205">
        <w:t> = </w:t>
      </w:r>
      <w:r w:rsidR="00A94E91">
        <w:t>30 in 2023)</w:t>
      </w:r>
      <w:r w:rsidR="00756932">
        <w:t xml:space="preserve">, </w:t>
      </w:r>
      <w:r w:rsidR="00756932" w:rsidRPr="00756932">
        <w:t xml:space="preserve">predominantly due to a 3.2-fold increase in MDR </w:t>
      </w:r>
      <w:r w:rsidR="00756932" w:rsidRPr="00756932">
        <w:rPr>
          <w:i/>
          <w:iCs/>
        </w:rPr>
        <w:t>S. sonnei</w:t>
      </w:r>
      <w:r w:rsidR="00756932" w:rsidRPr="00756932">
        <w:t xml:space="preserve"> (</w:t>
      </w:r>
      <w:r w:rsidR="00756932" w:rsidRPr="00756932">
        <w:rPr>
          <w:i/>
          <w:iCs/>
        </w:rPr>
        <w:t>n</w:t>
      </w:r>
      <w:r w:rsidR="00756932" w:rsidRPr="00756932">
        <w:t xml:space="preserve"> = 54 in 2024, </w:t>
      </w:r>
      <w:r w:rsidR="00756932" w:rsidRPr="00756932">
        <w:rPr>
          <w:i/>
          <w:iCs/>
        </w:rPr>
        <w:t>n</w:t>
      </w:r>
      <w:r w:rsidR="00756932" w:rsidRPr="00756932">
        <w:t xml:space="preserve"> = 17 in 2023) </w:t>
      </w:r>
      <w:r w:rsidRPr="00756932">
        <w:t>(Figure 2</w:t>
      </w:r>
      <w:r w:rsidR="00181F3B" w:rsidRPr="00756932">
        <w:t>9</w:t>
      </w:r>
      <w:r w:rsidRPr="00756932">
        <w:t>).</w:t>
      </w:r>
    </w:p>
    <w:p w14:paraId="3FFD4889" w14:textId="70493CC4" w:rsidR="00C0047F" w:rsidRPr="00C0047F" w:rsidRDefault="00EB6106" w:rsidP="00EB6106">
      <w:r w:rsidRPr="00C0047F">
        <w:t>The estimated proportion of shigellosis notifications to the National Notifiable Diseases Surveillance System</w:t>
      </w:r>
      <w:r w:rsidR="00320B46" w:rsidRPr="00C0047F">
        <w:fldChar w:fldCharType="begin"/>
      </w:r>
      <w:r w:rsidR="00462235">
        <w:instrText xml:space="preserve"> ADDIN EN.CITE &lt;EndNote&gt;&lt;Cite&gt;&lt;Author&gt;Australian Government Department of Health and Aged Care&lt;/Author&gt;&lt;Year&gt;2025&lt;/Year&gt;&lt;RecNum&gt;1835&lt;/RecNum&gt;&lt;DisplayText&gt;&lt;style face="superscript"&gt;11&lt;/style&gt;&lt;/DisplayText&gt;&lt;record&gt;&lt;rec-number&gt;1835&lt;/rec-number&gt;&lt;foreign-keys&gt;&lt;key app="EN" db-id="50sdzz5rpr5pp3ev5wcv00w55dtazdrrfws9" timestamp="1680726661"&gt;1835&lt;/key&gt;&lt;/foreign-keys&gt;&lt;ref-type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Dashboard&lt;/title&gt;&lt;/titles&gt;&lt;volume&gt;2025&lt;/volume&gt;&lt;number&gt;25 Feb 2025&lt;/number&gt;&lt;dates&gt;&lt;year&gt;2025&lt;/year&gt;&lt;/dates&gt;&lt;pub-location&gt;Canberra&lt;/pub-location&gt;&lt;publisher&gt;Australian Government&lt;/publisher&gt;&lt;urls&gt;&lt;related-urls&gt;&lt;url&gt;https://nindss.health.gov.au/pbi-dashboard/&lt;/url&gt;&lt;/related-urls&gt;&lt;/urls&gt;&lt;/record&gt;&lt;/Cite&gt;&lt;/EndNote&gt;</w:instrText>
      </w:r>
      <w:r w:rsidR="00320B46" w:rsidRPr="00C0047F">
        <w:fldChar w:fldCharType="separate"/>
      </w:r>
      <w:r w:rsidR="00462235" w:rsidRPr="00462235">
        <w:rPr>
          <w:noProof/>
          <w:vertAlign w:val="superscript"/>
        </w:rPr>
        <w:t>11</w:t>
      </w:r>
      <w:r w:rsidR="00320B46" w:rsidRPr="00C0047F">
        <w:fldChar w:fldCharType="end"/>
      </w:r>
      <w:r w:rsidRPr="00C0047F">
        <w:t xml:space="preserve"> that were MDR </w:t>
      </w:r>
      <w:r w:rsidR="00C0047F" w:rsidRPr="00C0047F">
        <w:t>decreased</w:t>
      </w:r>
      <w:r w:rsidR="00AE16F9" w:rsidRPr="00C0047F">
        <w:t xml:space="preserve"> </w:t>
      </w:r>
      <w:r w:rsidRPr="00C0047F">
        <w:t xml:space="preserve">from </w:t>
      </w:r>
      <w:r w:rsidR="00C0047F" w:rsidRPr="00C0047F">
        <w:t xml:space="preserve">16.1% (469/2,915) </w:t>
      </w:r>
      <w:r w:rsidR="006E7049">
        <w:t xml:space="preserve">nationally </w:t>
      </w:r>
      <w:r w:rsidR="00C0047F" w:rsidRPr="00C0047F">
        <w:t>in 2023 to 12.</w:t>
      </w:r>
      <w:r w:rsidR="008144CB">
        <w:t>4</w:t>
      </w:r>
      <w:r w:rsidR="00C0047F" w:rsidRPr="00C0047F">
        <w:t xml:space="preserve">% </w:t>
      </w:r>
      <w:r w:rsidR="006E7049">
        <w:t xml:space="preserve">in 2024 </w:t>
      </w:r>
      <w:r w:rsidR="00C0047F" w:rsidRPr="00C0047F">
        <w:t>(36</w:t>
      </w:r>
      <w:r w:rsidR="008144CB">
        <w:t>9</w:t>
      </w:r>
      <w:r w:rsidR="00C0047F" w:rsidRPr="00C0047F">
        <w:t>/2,974: range 2.8% [5/181] in SA to 18.3% [117/639] in Victoria) (Figure 30). In 2022, the proportion was 7.0% (99/1,407).</w:t>
      </w:r>
    </w:p>
    <w:p w14:paraId="411B580C" w14:textId="706930C1" w:rsidR="00EB6106" w:rsidRPr="006E7049" w:rsidRDefault="00EB6106" w:rsidP="00EB6106">
      <w:r w:rsidRPr="006E7049">
        <w:t>Where setting was known (</w:t>
      </w:r>
      <w:r w:rsidR="008144CB">
        <w:t>300</w:t>
      </w:r>
      <w:r w:rsidRPr="006E7049">
        <w:t>/</w:t>
      </w:r>
      <w:r w:rsidR="006E7049" w:rsidRPr="006E7049">
        <w:t>36</w:t>
      </w:r>
      <w:r w:rsidR="008144CB">
        <w:t>9</w:t>
      </w:r>
      <w:r w:rsidRPr="006E7049">
        <w:t xml:space="preserve">, </w:t>
      </w:r>
      <w:r w:rsidR="006E7049" w:rsidRPr="006E7049">
        <w:t>81</w:t>
      </w:r>
      <w:r w:rsidRPr="006E7049">
        <w:t>.</w:t>
      </w:r>
      <w:r w:rsidR="008144CB">
        <w:t>3</w:t>
      </w:r>
      <w:r w:rsidRPr="006E7049">
        <w:t xml:space="preserve">%), </w:t>
      </w:r>
      <w:r w:rsidR="008144CB">
        <w:t xml:space="preserve">over </w:t>
      </w:r>
      <w:r w:rsidRPr="006E7049">
        <w:t>one-half (</w:t>
      </w:r>
      <w:r w:rsidR="006E7049" w:rsidRPr="006E7049">
        <w:t>15</w:t>
      </w:r>
      <w:r w:rsidR="008144CB">
        <w:t>4</w:t>
      </w:r>
      <w:r w:rsidRPr="006E7049">
        <w:t>/</w:t>
      </w:r>
      <w:r w:rsidR="008144CB">
        <w:t>300</w:t>
      </w:r>
      <w:r w:rsidRPr="006E7049">
        <w:t xml:space="preserve">, </w:t>
      </w:r>
      <w:r w:rsidR="006E7049" w:rsidRPr="006E7049">
        <w:t>51</w:t>
      </w:r>
      <w:r w:rsidRPr="006E7049">
        <w:t>.</w:t>
      </w:r>
      <w:r w:rsidR="008144CB">
        <w:t>3</w:t>
      </w:r>
      <w:r w:rsidRPr="006E7049">
        <w:t xml:space="preserve">%) of the MDR </w:t>
      </w:r>
      <w:r w:rsidRPr="006E7049">
        <w:rPr>
          <w:i/>
          <w:iCs/>
        </w:rPr>
        <w:t>Shigella</w:t>
      </w:r>
      <w:r w:rsidRPr="006E7049">
        <w:t xml:space="preserve"> species were reported from community settings (Table 7).</w:t>
      </w:r>
    </w:p>
    <w:p w14:paraId="510D9D26" w14:textId="035CBC97" w:rsidR="00EB6106" w:rsidRPr="004F77CD" w:rsidRDefault="00EB6106" w:rsidP="00EB6106">
      <w:pPr>
        <w:rPr>
          <w:rFonts w:cs="Arial"/>
          <w:lang w:val="en-GB"/>
        </w:rPr>
      </w:pPr>
      <w:r w:rsidRPr="004F77CD">
        <w:rPr>
          <w:rFonts w:cs="Arial"/>
          <w:lang w:val="en-GB"/>
        </w:rPr>
        <w:t xml:space="preserve">Reports of MDR </w:t>
      </w:r>
      <w:r w:rsidRPr="004F77CD">
        <w:rPr>
          <w:rFonts w:cs="Arial"/>
          <w:i/>
          <w:iCs/>
          <w:lang w:val="en-GB"/>
        </w:rPr>
        <w:t>Shigella</w:t>
      </w:r>
      <w:r w:rsidRPr="004F77CD">
        <w:rPr>
          <w:rFonts w:cs="Arial"/>
          <w:lang w:val="en-GB"/>
        </w:rPr>
        <w:t xml:space="preserve"> species increased rapidly from 2018 due to a prolonged clonal outbreak of </w:t>
      </w:r>
      <w:r w:rsidRPr="004F77CD">
        <w:rPr>
          <w:rFonts w:cs="Arial"/>
          <w:i/>
          <w:iCs/>
          <w:lang w:val="en-GB"/>
        </w:rPr>
        <w:t>S. sonnei</w:t>
      </w:r>
      <w:r w:rsidRPr="004F77CD">
        <w:rPr>
          <w:rFonts w:cs="Arial"/>
          <w:lang w:val="en-GB"/>
        </w:rPr>
        <w:t xml:space="preserve"> with </w:t>
      </w:r>
      <w:r w:rsidRPr="004F77CD">
        <w:rPr>
          <w:rFonts w:cstheme="minorHAnsi"/>
          <w:i/>
          <w:iCs/>
          <w:lang w:val="en-GB"/>
        </w:rPr>
        <w:t>bla</w:t>
      </w:r>
      <w:r w:rsidRPr="004F77CD">
        <w:rPr>
          <w:rFonts w:cstheme="minorHAnsi"/>
          <w:vertAlign w:val="subscript"/>
          <w:lang w:val="en-GB"/>
        </w:rPr>
        <w:t>CTX</w:t>
      </w:r>
      <w:r w:rsidRPr="004F77CD">
        <w:rPr>
          <w:rFonts w:cstheme="minorHAnsi"/>
          <w:vertAlign w:val="subscript"/>
          <w:lang w:val="en-GB"/>
        </w:rPr>
        <w:noBreakHyphen/>
        <w:t>M</w:t>
      </w:r>
      <w:r w:rsidRPr="004F77CD">
        <w:rPr>
          <w:rFonts w:cs="Arial"/>
          <w:vertAlign w:val="subscript"/>
          <w:lang w:val="en-GB"/>
        </w:rPr>
        <w:noBreakHyphen/>
        <w:t>27</w:t>
      </w:r>
      <w:r w:rsidRPr="004F77CD">
        <w:rPr>
          <w:rFonts w:cs="Arial"/>
          <w:lang w:val="en-GB"/>
        </w:rPr>
        <w:t xml:space="preserve"> associated with men who have sex with men. There were two large outbreaks across two states, with a peak in numbers in April 2019 (74.5% from Victoria) and another in January 2020 (61.4% from NSW). There was a sharp fall in the monthly number of reports of this CAR from April 2020 onwards, continuing throughout 2021 to reach the lowest level since CARAlert began. This fall coincided with the introduction of COVID-19 restrictions throughout Australia. However, as borders re-opened, the number of reports of ESBL-producing </w:t>
      </w:r>
      <w:r w:rsidRPr="004F77CD">
        <w:rPr>
          <w:rFonts w:cs="Arial"/>
          <w:i/>
          <w:iCs/>
          <w:lang w:val="en-GB"/>
        </w:rPr>
        <w:t>S. sonnei</w:t>
      </w:r>
      <w:r w:rsidRPr="004F77CD">
        <w:rPr>
          <w:rFonts w:cs="Arial"/>
          <w:lang w:val="en-GB"/>
        </w:rPr>
        <w:t xml:space="preserve"> has increased from 17 in 2021</w:t>
      </w:r>
      <w:r w:rsidR="005C3D31" w:rsidRPr="004F77CD">
        <w:rPr>
          <w:rFonts w:cs="Arial"/>
          <w:lang w:val="en-GB"/>
        </w:rPr>
        <w:t>,</w:t>
      </w:r>
      <w:r w:rsidR="00306A17" w:rsidRPr="004F77CD">
        <w:rPr>
          <w:rFonts w:cs="Arial"/>
          <w:lang w:val="en-GB"/>
        </w:rPr>
        <w:t xml:space="preserve"> </w:t>
      </w:r>
      <w:r w:rsidRPr="004F77CD">
        <w:rPr>
          <w:rFonts w:cs="Arial"/>
          <w:lang w:val="en-GB"/>
        </w:rPr>
        <w:t>62 in 2022</w:t>
      </w:r>
      <w:r w:rsidR="00306A17" w:rsidRPr="004F77CD">
        <w:rPr>
          <w:rFonts w:cs="Arial"/>
          <w:lang w:val="en-GB"/>
        </w:rPr>
        <w:t xml:space="preserve"> to</w:t>
      </w:r>
      <w:r w:rsidR="00282E99" w:rsidRPr="004F77CD">
        <w:rPr>
          <w:rFonts w:cs="Arial"/>
          <w:lang w:val="en-GB"/>
        </w:rPr>
        <w:t xml:space="preserve"> 321</w:t>
      </w:r>
      <w:r w:rsidR="00306A17" w:rsidRPr="004F77CD">
        <w:rPr>
          <w:rFonts w:cs="Arial"/>
          <w:lang w:val="en-GB"/>
        </w:rPr>
        <w:t xml:space="preserve"> in 2023</w:t>
      </w:r>
      <w:r w:rsidR="005C3D31" w:rsidRPr="004F77CD">
        <w:rPr>
          <w:rFonts w:cs="Arial"/>
          <w:lang w:val="en-GB"/>
        </w:rPr>
        <w:t xml:space="preserve">. In 2024, the number of reports decreased </w:t>
      </w:r>
      <w:r w:rsidR="008B55D3" w:rsidRPr="004F77CD">
        <w:rPr>
          <w:rFonts w:cs="Arial"/>
          <w:lang w:val="en-GB"/>
        </w:rPr>
        <w:t>to 224</w:t>
      </w:r>
      <w:r w:rsidR="005C3D31" w:rsidRPr="004F77CD">
        <w:rPr>
          <w:rFonts w:cs="Arial"/>
          <w:lang w:val="en-GB"/>
        </w:rPr>
        <w:t>.</w:t>
      </w:r>
      <w:bookmarkStart w:id="38" w:name="_Hlk131653463"/>
      <w:r w:rsidR="004F77CD" w:rsidRPr="004F77CD">
        <w:rPr>
          <w:rFonts w:cs="Arial"/>
          <w:lang w:val="en-GB"/>
        </w:rPr>
        <w:t xml:space="preserve"> A</w:t>
      </w:r>
      <w:r w:rsidR="008B55D3" w:rsidRPr="004F77CD">
        <w:rPr>
          <w:rFonts w:cs="Arial"/>
          <w:lang w:val="en-GB"/>
        </w:rPr>
        <w:t xml:space="preserve">lmost all of the ESBL-producing </w:t>
      </w:r>
      <w:r w:rsidR="008B55D3" w:rsidRPr="004F77CD">
        <w:rPr>
          <w:rFonts w:cs="Arial"/>
          <w:i/>
          <w:iCs/>
          <w:lang w:val="en-GB"/>
        </w:rPr>
        <w:t>S. sonnei</w:t>
      </w:r>
      <w:r w:rsidR="008B55D3" w:rsidRPr="004F77CD">
        <w:rPr>
          <w:rFonts w:cs="Arial"/>
          <w:lang w:val="en-GB"/>
        </w:rPr>
        <w:t xml:space="preserve"> that were sequenced </w:t>
      </w:r>
      <w:r w:rsidR="004F77CD" w:rsidRPr="004F77CD">
        <w:rPr>
          <w:rFonts w:cs="Arial"/>
          <w:lang w:val="en-GB"/>
        </w:rPr>
        <w:t xml:space="preserve">in 2024 </w:t>
      </w:r>
      <w:r w:rsidR="008B55D3" w:rsidRPr="004F77CD">
        <w:rPr>
          <w:rFonts w:cs="Arial"/>
          <w:lang w:val="en-GB"/>
        </w:rPr>
        <w:t xml:space="preserve">harboured </w:t>
      </w:r>
      <w:r w:rsidR="008B55D3" w:rsidRPr="004F77CD">
        <w:rPr>
          <w:rFonts w:cs="Arial"/>
          <w:i/>
          <w:iCs/>
          <w:lang w:val="en-GB"/>
        </w:rPr>
        <w:t>bla</w:t>
      </w:r>
      <w:r w:rsidR="008B55D3" w:rsidRPr="004F77CD">
        <w:rPr>
          <w:rFonts w:cs="Arial"/>
          <w:vertAlign w:val="subscript"/>
          <w:lang w:val="en-GB"/>
        </w:rPr>
        <w:t>CTX</w:t>
      </w:r>
      <w:r w:rsidR="00067BD5">
        <w:rPr>
          <w:rFonts w:cs="Arial"/>
          <w:vertAlign w:val="subscript"/>
          <w:lang w:val="en-GB"/>
        </w:rPr>
        <w:noBreakHyphen/>
      </w:r>
      <w:r w:rsidR="008B55D3" w:rsidRPr="004F77CD">
        <w:rPr>
          <w:rFonts w:cs="Arial"/>
          <w:vertAlign w:val="subscript"/>
          <w:lang w:val="en-GB"/>
        </w:rPr>
        <w:t>M</w:t>
      </w:r>
      <w:r w:rsidR="00067BD5">
        <w:rPr>
          <w:rFonts w:cs="Arial"/>
          <w:vertAlign w:val="subscript"/>
          <w:lang w:val="en-GB"/>
        </w:rPr>
        <w:noBreakHyphen/>
      </w:r>
      <w:r w:rsidR="008B55D3" w:rsidRPr="004F77CD">
        <w:rPr>
          <w:rFonts w:cs="Arial"/>
          <w:vertAlign w:val="subscript"/>
          <w:lang w:val="en-GB"/>
        </w:rPr>
        <w:t>15</w:t>
      </w:r>
      <w:r w:rsidR="008B55D3" w:rsidRPr="004F77CD">
        <w:rPr>
          <w:rFonts w:cs="Arial"/>
          <w:lang w:val="en-GB"/>
        </w:rPr>
        <w:t xml:space="preserve"> (187/191, 97.9%)</w:t>
      </w:r>
      <w:r w:rsidR="004F77CD" w:rsidRPr="004F77CD">
        <w:rPr>
          <w:rFonts w:cs="Arial"/>
          <w:lang w:val="en-GB"/>
        </w:rPr>
        <w:t xml:space="preserve">; </w:t>
      </w:r>
      <w:r w:rsidR="00067BD5">
        <w:rPr>
          <w:rFonts w:cs="Arial"/>
          <w:lang w:val="en-GB"/>
        </w:rPr>
        <w:t xml:space="preserve">whereas, in 2023, </w:t>
      </w:r>
      <w:r w:rsidRPr="004F77CD">
        <w:rPr>
          <w:rFonts w:cs="Arial"/>
          <w:lang w:val="en-GB"/>
        </w:rPr>
        <w:t xml:space="preserve">a little over </w:t>
      </w:r>
      <w:r w:rsidR="00201062" w:rsidRPr="004F77CD">
        <w:rPr>
          <w:rFonts w:cs="Arial"/>
          <w:lang w:val="en-GB"/>
        </w:rPr>
        <w:t>two</w:t>
      </w:r>
      <w:r w:rsidRPr="004F77CD">
        <w:rPr>
          <w:rFonts w:cs="Arial"/>
          <w:lang w:val="en-GB"/>
        </w:rPr>
        <w:t>-third</w:t>
      </w:r>
      <w:r w:rsidR="00201062" w:rsidRPr="004F77CD">
        <w:rPr>
          <w:rFonts w:cs="Arial"/>
          <w:lang w:val="en-GB"/>
        </w:rPr>
        <w:t>s</w:t>
      </w:r>
      <w:r w:rsidRPr="004F77CD">
        <w:rPr>
          <w:rFonts w:cs="Arial"/>
          <w:lang w:val="en-GB"/>
        </w:rPr>
        <w:t xml:space="preserve"> of ceftriaxone-nonsusceptible </w:t>
      </w:r>
      <w:r w:rsidRPr="004F77CD">
        <w:rPr>
          <w:rFonts w:cs="Arial"/>
          <w:i/>
          <w:iCs/>
          <w:lang w:val="en-GB"/>
        </w:rPr>
        <w:t>S.</w:t>
      </w:r>
      <w:r w:rsidR="00325748" w:rsidRPr="004F77CD">
        <w:rPr>
          <w:rFonts w:cs="Arial"/>
          <w:i/>
          <w:iCs/>
          <w:lang w:val="en-GB"/>
        </w:rPr>
        <w:t> </w:t>
      </w:r>
      <w:r w:rsidRPr="004F77CD">
        <w:rPr>
          <w:rFonts w:cs="Arial"/>
          <w:i/>
          <w:iCs/>
          <w:lang w:val="en-GB"/>
        </w:rPr>
        <w:t>sonnei</w:t>
      </w:r>
      <w:r w:rsidRPr="004F77CD">
        <w:rPr>
          <w:rFonts w:cs="Arial"/>
          <w:lang w:val="en-GB"/>
        </w:rPr>
        <w:t xml:space="preserve"> harboured </w:t>
      </w:r>
      <w:r w:rsidRPr="004F77CD">
        <w:rPr>
          <w:rFonts w:cs="Arial"/>
          <w:i/>
          <w:iCs/>
          <w:lang w:val="en-GB"/>
        </w:rPr>
        <w:t>bla</w:t>
      </w:r>
      <w:r w:rsidRPr="004F77CD">
        <w:rPr>
          <w:rFonts w:cs="Arial"/>
          <w:vertAlign w:val="subscript"/>
          <w:lang w:val="en-GB"/>
        </w:rPr>
        <w:t>CTX-M-</w:t>
      </w:r>
      <w:r w:rsidR="00201062" w:rsidRPr="004F77CD">
        <w:rPr>
          <w:rFonts w:cs="Arial"/>
          <w:vertAlign w:val="subscript"/>
          <w:lang w:val="en-GB"/>
        </w:rPr>
        <w:t>27</w:t>
      </w:r>
      <w:bookmarkEnd w:id="38"/>
      <w:r w:rsidR="00067BD5">
        <w:rPr>
          <w:rFonts w:cs="Arial"/>
          <w:lang w:val="en-GB"/>
        </w:rPr>
        <w:t xml:space="preserve"> </w:t>
      </w:r>
      <w:r w:rsidR="00067BD5" w:rsidRPr="004F77CD">
        <w:rPr>
          <w:rFonts w:cs="Arial"/>
          <w:lang w:val="en-GB"/>
        </w:rPr>
        <w:t>(198/282, 70.2%)</w:t>
      </w:r>
      <w:r w:rsidR="00067BD5">
        <w:rPr>
          <w:rFonts w:cs="Arial"/>
          <w:lang w:val="en-GB"/>
        </w:rPr>
        <w:t>.</w:t>
      </w:r>
    </w:p>
    <w:p w14:paraId="12529E03" w14:textId="10C9A875" w:rsidR="00EB6106" w:rsidRPr="00F16480" w:rsidRDefault="00EB6106" w:rsidP="00EB6106">
      <w:pPr>
        <w:rPr>
          <w:rFonts w:cs="Arial"/>
          <w:lang w:val="en-GB"/>
        </w:rPr>
      </w:pPr>
      <w:r w:rsidRPr="004F77CD">
        <w:rPr>
          <w:rFonts w:cs="Arial"/>
          <w:lang w:val="en-GB"/>
        </w:rPr>
        <w:t xml:space="preserve">The majority of MDR </w:t>
      </w:r>
      <w:r w:rsidRPr="004F77CD">
        <w:rPr>
          <w:rStyle w:val="Emphasis"/>
          <w:rFonts w:cs="Arial"/>
        </w:rPr>
        <w:t>S. flexneri</w:t>
      </w:r>
      <w:r w:rsidRPr="004F77CD">
        <w:rPr>
          <w:rFonts w:cs="Arial"/>
          <w:lang w:val="en-GB"/>
        </w:rPr>
        <w:t xml:space="preserve"> were ceftriaxone-susceptible (</w:t>
      </w:r>
      <w:r w:rsidR="004F77CD" w:rsidRPr="004F77CD">
        <w:rPr>
          <w:rFonts w:cs="Arial"/>
          <w:lang w:val="en-GB"/>
        </w:rPr>
        <w:t>73</w:t>
      </w:r>
      <w:r w:rsidRPr="004F77CD">
        <w:rPr>
          <w:rFonts w:cs="Arial"/>
          <w:lang w:val="en-GB"/>
        </w:rPr>
        <w:t>/</w:t>
      </w:r>
      <w:r w:rsidR="004F77CD" w:rsidRPr="004F77CD">
        <w:rPr>
          <w:rFonts w:cs="Arial"/>
          <w:lang w:val="en-GB"/>
        </w:rPr>
        <w:t>115</w:t>
      </w:r>
      <w:r w:rsidRPr="004F77CD">
        <w:rPr>
          <w:rFonts w:cs="Arial"/>
          <w:lang w:val="en-GB"/>
        </w:rPr>
        <w:t xml:space="preserve">, </w:t>
      </w:r>
      <w:r w:rsidR="004F77CD" w:rsidRPr="004F77CD">
        <w:rPr>
          <w:rFonts w:cs="Arial"/>
          <w:lang w:val="en-GB"/>
        </w:rPr>
        <w:t>63</w:t>
      </w:r>
      <w:r w:rsidR="00282E99" w:rsidRPr="004F77CD">
        <w:rPr>
          <w:rFonts w:cs="Arial"/>
          <w:lang w:val="en-GB"/>
        </w:rPr>
        <w:t>.</w:t>
      </w:r>
      <w:r w:rsidR="004F77CD" w:rsidRPr="004F77CD">
        <w:rPr>
          <w:rFonts w:cs="Arial"/>
          <w:lang w:val="en-GB"/>
        </w:rPr>
        <w:t>5</w:t>
      </w:r>
      <w:r w:rsidRPr="004F77CD">
        <w:rPr>
          <w:rFonts w:cs="Arial"/>
          <w:lang w:val="en-GB"/>
        </w:rPr>
        <w:t>% in 202</w:t>
      </w:r>
      <w:r w:rsidR="004F77CD" w:rsidRPr="004F77CD">
        <w:rPr>
          <w:rFonts w:cs="Arial"/>
          <w:lang w:val="en-GB"/>
        </w:rPr>
        <w:t>4</w:t>
      </w:r>
      <w:r w:rsidRPr="004F77CD">
        <w:rPr>
          <w:rFonts w:cs="Arial"/>
          <w:lang w:val="en-GB"/>
        </w:rPr>
        <w:t xml:space="preserve">; </w:t>
      </w:r>
      <w:r w:rsidR="004F77CD" w:rsidRPr="004F77CD">
        <w:rPr>
          <w:rFonts w:cs="Arial"/>
          <w:lang w:val="en-GB"/>
        </w:rPr>
        <w:t>97</w:t>
      </w:r>
      <w:r w:rsidRPr="004F77CD">
        <w:rPr>
          <w:rFonts w:cs="Arial"/>
          <w:lang w:val="en-GB"/>
        </w:rPr>
        <w:t>/</w:t>
      </w:r>
      <w:r w:rsidR="004F77CD" w:rsidRPr="004F77CD">
        <w:rPr>
          <w:rFonts w:cs="Arial"/>
          <w:lang w:val="en-GB"/>
        </w:rPr>
        <w:t>124</w:t>
      </w:r>
      <w:r w:rsidRPr="004F77CD">
        <w:rPr>
          <w:rFonts w:cs="Arial"/>
          <w:lang w:val="en-GB"/>
        </w:rPr>
        <w:t xml:space="preserve">, </w:t>
      </w:r>
      <w:r w:rsidR="004F77CD" w:rsidRPr="004F77CD">
        <w:rPr>
          <w:rFonts w:cs="Arial"/>
          <w:lang w:val="en-GB"/>
        </w:rPr>
        <w:t>78</w:t>
      </w:r>
      <w:r w:rsidR="00282E99" w:rsidRPr="004F77CD">
        <w:rPr>
          <w:rFonts w:cs="Arial"/>
          <w:lang w:val="en-GB"/>
        </w:rPr>
        <w:t>.</w:t>
      </w:r>
      <w:r w:rsidR="004F77CD" w:rsidRPr="004F77CD">
        <w:rPr>
          <w:rFonts w:cs="Arial"/>
          <w:lang w:val="en-GB"/>
        </w:rPr>
        <w:t>2</w:t>
      </w:r>
      <w:r w:rsidRPr="004F77CD">
        <w:rPr>
          <w:rFonts w:cs="Arial"/>
          <w:lang w:val="en-GB"/>
        </w:rPr>
        <w:t>% in 202</w:t>
      </w:r>
      <w:r w:rsidR="004F77CD" w:rsidRPr="004F77CD">
        <w:rPr>
          <w:rFonts w:cs="Arial"/>
          <w:lang w:val="en-GB"/>
        </w:rPr>
        <w:t>3</w:t>
      </w:r>
      <w:r w:rsidRPr="004F77CD">
        <w:rPr>
          <w:rFonts w:cs="Arial"/>
          <w:lang w:val="en-GB"/>
        </w:rPr>
        <w:t xml:space="preserve">). </w:t>
      </w:r>
      <w:r w:rsidR="00F16480">
        <w:rPr>
          <w:rFonts w:cs="Arial"/>
          <w:lang w:val="en-GB"/>
        </w:rPr>
        <w:t xml:space="preserve">In 2024, almost one-third of MDR </w:t>
      </w:r>
      <w:r w:rsidR="00F16480" w:rsidRPr="00F43B89">
        <w:rPr>
          <w:rFonts w:cs="Arial"/>
          <w:i/>
          <w:iCs/>
          <w:lang w:val="en-GB"/>
        </w:rPr>
        <w:t>S. flexneri</w:t>
      </w:r>
      <w:r w:rsidR="00F16480">
        <w:rPr>
          <w:rFonts w:cs="Arial"/>
          <w:lang w:val="en-GB"/>
        </w:rPr>
        <w:t xml:space="preserve"> were ESBL (CTX-M) (34/115, 29.6%, up from 20/124, 16.1% in 2023</w:t>
      </w:r>
      <w:r w:rsidR="00F16480" w:rsidRPr="00F16480">
        <w:rPr>
          <w:rFonts w:cs="Arial"/>
          <w:lang w:val="en-GB"/>
        </w:rPr>
        <w:t>).</w:t>
      </w:r>
      <w:r w:rsidR="004F77CD" w:rsidRPr="00F16480">
        <w:rPr>
          <w:rFonts w:cs="Arial"/>
          <w:lang w:val="en-GB"/>
        </w:rPr>
        <w:t xml:space="preserve"> </w:t>
      </w:r>
      <w:r w:rsidRPr="00F16480">
        <w:rPr>
          <w:rFonts w:cs="Arial"/>
          <w:lang w:val="en-GB"/>
        </w:rPr>
        <w:t>pAmpC types were detected in low numbers.</w:t>
      </w:r>
    </w:p>
    <w:p w14:paraId="06849F74" w14:textId="77777777" w:rsidR="00EB6106" w:rsidRDefault="00EB6106" w:rsidP="00EB6106">
      <w:pPr>
        <w:pStyle w:val="Heading4"/>
      </w:pPr>
      <w:r>
        <w:lastRenderedPageBreak/>
        <w:t>National data</w:t>
      </w:r>
    </w:p>
    <w:p w14:paraId="5DFE1181" w14:textId="77777777" w:rsidR="00227EF9" w:rsidRDefault="00BB0134" w:rsidP="000759B8">
      <w:pPr>
        <w:keepNext/>
        <w:spacing w:before="0" w:after="0"/>
        <w:contextualSpacing/>
        <w:rPr>
          <w:rFonts w:ascii="Arial" w:hAnsi="Arial"/>
          <w:bCs/>
        </w:rPr>
      </w:pPr>
      <w:r w:rsidRPr="00174798">
        <w:rPr>
          <w:rFonts w:ascii="Arial" w:hAnsi="Arial"/>
          <w:b/>
        </w:rPr>
        <w:t>Figure 2</w:t>
      </w:r>
      <w:r w:rsidR="00181F3B" w:rsidRPr="00174798">
        <w:rPr>
          <w:rFonts w:ascii="Arial" w:hAnsi="Arial"/>
          <w:b/>
        </w:rPr>
        <w:t>8</w:t>
      </w:r>
      <w:r w:rsidRPr="00174798">
        <w:rPr>
          <w:rFonts w:ascii="Arial" w:hAnsi="Arial"/>
          <w:b/>
        </w:rPr>
        <w:t>:</w:t>
      </w:r>
      <w:r w:rsidRPr="00BB0134">
        <w:rPr>
          <w:rFonts w:ascii="Arial" w:hAnsi="Arial"/>
          <w:b/>
        </w:rPr>
        <w:t xml:space="preserve"> </w:t>
      </w:r>
      <w:r w:rsidRPr="00BB0134">
        <w:rPr>
          <w:rFonts w:ascii="Arial" w:hAnsi="Arial"/>
          <w:bCs/>
        </w:rPr>
        <w:t xml:space="preserve">Multidrug-resistant </w:t>
      </w:r>
      <w:r w:rsidRPr="00BB0134">
        <w:rPr>
          <w:rFonts w:ascii="Arial" w:hAnsi="Arial"/>
          <w:bCs/>
          <w:i/>
        </w:rPr>
        <w:t>Shigella</w:t>
      </w:r>
      <w:r w:rsidRPr="00BB0134">
        <w:rPr>
          <w:rFonts w:ascii="Arial" w:hAnsi="Arial"/>
          <w:bCs/>
        </w:rPr>
        <w:t xml:space="preserve"> species, number reported to CARAlert by month, national, 2017–202</w:t>
      </w:r>
      <w:r w:rsidR="00955D2A">
        <w:rPr>
          <w:rFonts w:ascii="Arial" w:hAnsi="Arial"/>
          <w:bCs/>
        </w:rPr>
        <w:t>4</w:t>
      </w:r>
    </w:p>
    <w:p w14:paraId="4ED0EABB" w14:textId="4A3E0837" w:rsidR="00227EF9" w:rsidRDefault="00F33C98" w:rsidP="000759B8">
      <w:pPr>
        <w:keepNext/>
        <w:spacing w:before="0" w:after="0"/>
        <w:contextualSpacing/>
        <w:rPr>
          <w:rFonts w:ascii="Arial" w:hAnsi="Arial"/>
          <w:bCs/>
        </w:rPr>
      </w:pPr>
      <w:r>
        <w:rPr>
          <w:rFonts w:ascii="Arial" w:hAnsi="Arial"/>
          <w:bCs/>
          <w:noProof/>
        </w:rPr>
        <w:drawing>
          <wp:inline distT="0" distB="0" distL="0" distR="0" wp14:anchorId="48CDF481" wp14:editId="02908B41">
            <wp:extent cx="6118227" cy="3239224"/>
            <wp:effectExtent l="0" t="0" r="0" b="0"/>
            <wp:docPr id="2068899810" name="Picture 3" descr="Figure 28: Multidrug-resistant Shigella specie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99810" name="Picture 3" descr="Figure 28: Multidrug-resistant Shigella species, number reported to CARAlert by month, national, 2017–2024"/>
                    <pic:cNvPicPr/>
                  </pic:nvPicPr>
                  <pic:blipFill>
                    <a:blip r:embed="rId64"/>
                    <a:stretch>
                      <a:fillRect/>
                    </a:stretch>
                  </pic:blipFill>
                  <pic:spPr>
                    <a:xfrm>
                      <a:off x="0" y="0"/>
                      <a:ext cx="6118227" cy="3239224"/>
                    </a:xfrm>
                    <a:prstGeom prst="rect">
                      <a:avLst/>
                    </a:prstGeom>
                  </pic:spPr>
                </pic:pic>
              </a:graphicData>
            </a:graphic>
          </wp:inline>
        </w:drawing>
      </w:r>
    </w:p>
    <w:p w14:paraId="1DA06EC8" w14:textId="7E3AE166" w:rsidR="00BB0134" w:rsidRDefault="00BB0134" w:rsidP="000759B8">
      <w:pPr>
        <w:keepNext/>
        <w:spacing w:before="0" w:after="0"/>
        <w:contextualSpacing/>
        <w:rPr>
          <w:rFonts w:ascii="Arial" w:hAnsi="Arial"/>
          <w:bCs/>
        </w:rPr>
      </w:pPr>
    </w:p>
    <w:p w14:paraId="342837E8" w14:textId="77777777" w:rsidR="00752687" w:rsidRDefault="00752687" w:rsidP="00752687">
      <w:pPr>
        <w:pStyle w:val="Normal-beforebullets"/>
      </w:pPr>
    </w:p>
    <w:p w14:paraId="7DF20BC7" w14:textId="77777777" w:rsidR="00752687" w:rsidRPr="00BB0134" w:rsidRDefault="00752687" w:rsidP="00752687">
      <w:pPr>
        <w:pStyle w:val="Normal-beforebullets"/>
      </w:pPr>
    </w:p>
    <w:p w14:paraId="2EC6A6C7" w14:textId="77777777" w:rsidR="00BB0134" w:rsidRPr="00BB0134" w:rsidRDefault="00BB0134" w:rsidP="001B6E7A">
      <w:pPr>
        <w:pStyle w:val="Heading4"/>
      </w:pPr>
      <w:r w:rsidRPr="00BB0134">
        <w:t>State and territory data</w:t>
      </w:r>
    </w:p>
    <w:p w14:paraId="0C82A8FC" w14:textId="77777777" w:rsidR="0005349B" w:rsidRDefault="00BB0134" w:rsidP="000759B8">
      <w:pPr>
        <w:spacing w:before="0" w:after="0"/>
        <w:contextualSpacing/>
        <w:rPr>
          <w:rFonts w:ascii="Arial" w:hAnsi="Arial"/>
          <w:bCs/>
        </w:rPr>
      </w:pPr>
      <w:r w:rsidRPr="00AB22AE">
        <w:rPr>
          <w:rFonts w:ascii="Arial" w:hAnsi="Arial"/>
          <w:b/>
        </w:rPr>
        <w:t>Figure 2</w:t>
      </w:r>
      <w:r w:rsidR="00181F3B" w:rsidRPr="00AB22AE">
        <w:rPr>
          <w:rFonts w:ascii="Arial" w:hAnsi="Arial"/>
          <w:b/>
        </w:rPr>
        <w:t>9</w:t>
      </w:r>
      <w:r w:rsidRPr="00AB22AE">
        <w:rPr>
          <w:rFonts w:ascii="Arial" w:hAnsi="Arial"/>
          <w:b/>
        </w:rPr>
        <w:t xml:space="preserve">: </w:t>
      </w:r>
      <w:r w:rsidRPr="00AB22AE">
        <w:rPr>
          <w:rFonts w:ascii="Arial" w:hAnsi="Arial"/>
          <w:bCs/>
        </w:rPr>
        <w:t>Multidrug</w:t>
      </w:r>
      <w:r w:rsidRPr="00BB0134">
        <w:rPr>
          <w:rFonts w:ascii="Arial" w:hAnsi="Arial"/>
          <w:bCs/>
        </w:rPr>
        <w:t xml:space="preserve">-resistant </w:t>
      </w:r>
      <w:r w:rsidRPr="00BB0134">
        <w:rPr>
          <w:rFonts w:ascii="Arial" w:hAnsi="Arial"/>
          <w:bCs/>
          <w:i/>
          <w:iCs/>
        </w:rPr>
        <w:t>Shigella</w:t>
      </w:r>
      <w:r w:rsidRPr="00BB0134">
        <w:rPr>
          <w:rFonts w:ascii="Arial" w:hAnsi="Arial"/>
          <w:bCs/>
        </w:rPr>
        <w:t xml:space="preserve"> species, number reported to CARAlert by state and territory, 2017–202</w:t>
      </w:r>
      <w:r w:rsidR="00955D2A">
        <w:rPr>
          <w:rFonts w:ascii="Arial" w:hAnsi="Arial"/>
          <w:bCs/>
        </w:rPr>
        <w:t>4</w:t>
      </w:r>
    </w:p>
    <w:p w14:paraId="1CB32372" w14:textId="50CF2BDD" w:rsidR="0005349B" w:rsidRDefault="0005349B" w:rsidP="000759B8">
      <w:pPr>
        <w:spacing w:before="0" w:after="0"/>
        <w:contextualSpacing/>
        <w:rPr>
          <w:rFonts w:ascii="Arial" w:hAnsi="Arial"/>
          <w:bCs/>
        </w:rPr>
      </w:pPr>
      <w:r>
        <w:rPr>
          <w:rFonts w:ascii="Arial" w:hAnsi="Arial"/>
          <w:bCs/>
          <w:noProof/>
        </w:rPr>
        <w:drawing>
          <wp:inline distT="0" distB="0" distL="0" distR="0" wp14:anchorId="36D295DA" wp14:editId="56B04FCC">
            <wp:extent cx="6118227" cy="3239224"/>
            <wp:effectExtent l="0" t="0" r="0" b="0"/>
            <wp:docPr id="1617184996" name="Picture 4" descr="Figure 29: Multidrug-resistant Shigella species, number reported to CARAlert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84996" name="Picture 4" descr="Figure 29: Multidrug-resistant Shigella species, number reported to CARAlert by state and territory, 2017–2024"/>
                    <pic:cNvPicPr/>
                  </pic:nvPicPr>
                  <pic:blipFill>
                    <a:blip r:embed="rId65"/>
                    <a:stretch>
                      <a:fillRect/>
                    </a:stretch>
                  </pic:blipFill>
                  <pic:spPr>
                    <a:xfrm>
                      <a:off x="0" y="0"/>
                      <a:ext cx="6118227" cy="3239224"/>
                    </a:xfrm>
                    <a:prstGeom prst="rect">
                      <a:avLst/>
                    </a:prstGeom>
                  </pic:spPr>
                </pic:pic>
              </a:graphicData>
            </a:graphic>
          </wp:inline>
        </w:drawing>
      </w:r>
    </w:p>
    <w:p w14:paraId="15F8FC02" w14:textId="44F236ED" w:rsidR="00752687" w:rsidRDefault="00752687" w:rsidP="000759B8">
      <w:pPr>
        <w:spacing w:before="0" w:after="0"/>
        <w:contextualSpacing/>
        <w:rPr>
          <w:rFonts w:ascii="Arial" w:hAnsi="Arial"/>
          <w:bCs/>
        </w:rPr>
      </w:pPr>
    </w:p>
    <w:p w14:paraId="311C7F06" w14:textId="77777777" w:rsidR="00752687" w:rsidRDefault="00752687">
      <w:pPr>
        <w:spacing w:before="0" w:after="80"/>
        <w:rPr>
          <w:rFonts w:ascii="Arial" w:hAnsi="Arial"/>
          <w:bCs/>
        </w:rPr>
      </w:pPr>
      <w:r>
        <w:rPr>
          <w:rFonts w:ascii="Arial" w:hAnsi="Arial"/>
          <w:bCs/>
        </w:rPr>
        <w:br w:type="page"/>
      </w:r>
    </w:p>
    <w:p w14:paraId="5D846FBD" w14:textId="47EB1BFE" w:rsidR="00EB6106" w:rsidRDefault="00EB6106" w:rsidP="00F43B89">
      <w:pPr>
        <w:pStyle w:val="FigureTitle"/>
        <w:spacing w:after="60"/>
      </w:pPr>
      <w:r w:rsidRPr="007E0EE7">
        <w:lastRenderedPageBreak/>
        <w:t>Table 7:</w:t>
      </w:r>
      <w:r>
        <w:t xml:space="preserve"> </w:t>
      </w:r>
      <w:r w:rsidRPr="00910402">
        <w:rPr>
          <w:b w:val="0"/>
          <w:bCs/>
        </w:rPr>
        <w:t xml:space="preserve">Multidrug-resistant </w:t>
      </w:r>
      <w:r w:rsidRPr="00910402">
        <w:rPr>
          <w:b w:val="0"/>
          <w:bCs/>
          <w:i/>
          <w:iCs/>
        </w:rPr>
        <w:t>Shigella</w:t>
      </w:r>
      <w:r w:rsidRPr="00910402">
        <w:rPr>
          <w:b w:val="0"/>
          <w:bCs/>
        </w:rPr>
        <w:t xml:space="preserve"> species, number reported</w:t>
      </w:r>
      <w:r w:rsidRPr="00E961B6">
        <w:rPr>
          <w:b w:val="0"/>
          <w:bCs/>
        </w:rPr>
        <w:t xml:space="preserve"> to CARAlert </w:t>
      </w:r>
      <w:r w:rsidRPr="00910402">
        <w:rPr>
          <w:b w:val="0"/>
          <w:bCs/>
        </w:rPr>
        <w:t>by setting, state and territory</w:t>
      </w:r>
      <w:r w:rsidRPr="00C0163D">
        <w:rPr>
          <w:b w:val="0"/>
          <w:bCs/>
        </w:rPr>
        <w:t>, 202</w:t>
      </w:r>
      <w:r w:rsidR="00955D2A">
        <w:rPr>
          <w:b w:val="0"/>
          <w:bCs/>
        </w:rPr>
        <w:t>4</w:t>
      </w:r>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7"/>
        <w:tblDescription w:val="Table 7: Multidrug-resistant Shigella species, number reported to CARAlert by setting, state and territory, 2024"/>
      </w:tblPr>
      <w:tblGrid>
        <w:gridCol w:w="1796"/>
        <w:gridCol w:w="869"/>
        <w:gridCol w:w="869"/>
        <w:gridCol w:w="861"/>
        <w:gridCol w:w="861"/>
        <w:gridCol w:w="850"/>
        <w:gridCol w:w="850"/>
        <w:gridCol w:w="850"/>
        <w:gridCol w:w="917"/>
        <w:gridCol w:w="909"/>
      </w:tblGrid>
      <w:tr w:rsidR="00EB6106" w:rsidRPr="00842F87" w14:paraId="23462EA7" w14:textId="77777777" w:rsidTr="00233DC6">
        <w:trPr>
          <w:cnfStyle w:val="100000000000" w:firstRow="1" w:lastRow="0" w:firstColumn="0" w:lastColumn="0" w:oddVBand="0" w:evenVBand="0" w:oddHBand="0" w:evenHBand="0" w:firstRowFirstColumn="0" w:firstRowLastColumn="0" w:lastRowFirstColumn="0" w:lastRowLastColumn="0"/>
          <w:trHeight w:hRule="exact" w:val="340"/>
        </w:trPr>
        <w:tc>
          <w:tcPr>
            <w:tcW w:w="933" w:type="pct"/>
            <w:tcBorders>
              <w:top w:val="single" w:sz="4" w:space="0" w:color="auto"/>
              <w:left w:val="single" w:sz="2" w:space="0" w:color="auto"/>
              <w:bottom w:val="nil"/>
              <w:right w:val="single" w:sz="2" w:space="0" w:color="auto"/>
            </w:tcBorders>
            <w:shd w:val="clear" w:color="auto" w:fill="86D3F2"/>
            <w:vAlign w:val="center"/>
          </w:tcPr>
          <w:p w14:paraId="3CBF9933" w14:textId="77777777" w:rsidR="00EB6106" w:rsidRDefault="00EB6106" w:rsidP="00B330C1">
            <w:pPr>
              <w:pStyle w:val="Normal-beforebullets"/>
              <w:rPr>
                <w:rFonts w:cstheme="minorHAnsi"/>
                <w:b w:val="0"/>
                <w:szCs w:val="18"/>
              </w:rPr>
            </w:pPr>
          </w:p>
        </w:tc>
        <w:tc>
          <w:tcPr>
            <w:tcW w:w="3595" w:type="pct"/>
            <w:gridSpan w:val="8"/>
            <w:tcBorders>
              <w:top w:val="single" w:sz="4" w:space="0" w:color="auto"/>
              <w:left w:val="single" w:sz="2" w:space="0" w:color="auto"/>
              <w:bottom w:val="single" w:sz="4" w:space="0" w:color="auto"/>
              <w:right w:val="single" w:sz="2" w:space="0" w:color="auto"/>
            </w:tcBorders>
            <w:shd w:val="clear" w:color="auto" w:fill="86D3F2"/>
            <w:vAlign w:val="center"/>
          </w:tcPr>
          <w:p w14:paraId="1D6516D1" w14:textId="77777777" w:rsidR="00EB6106" w:rsidRPr="00842F87" w:rsidRDefault="00EB6106" w:rsidP="003566EB">
            <w:pPr>
              <w:pStyle w:val="Normal-beforebullets"/>
              <w:jc w:val="center"/>
              <w:rPr>
                <w:rFonts w:cstheme="minorHAnsi"/>
                <w:b w:val="0"/>
                <w:szCs w:val="18"/>
              </w:rPr>
            </w:pPr>
            <w:r w:rsidRPr="00842F87">
              <w:rPr>
                <w:rFonts w:cstheme="minorHAnsi"/>
                <w:szCs w:val="18"/>
              </w:rPr>
              <w:t>State or territory</w:t>
            </w:r>
          </w:p>
        </w:tc>
        <w:tc>
          <w:tcPr>
            <w:tcW w:w="472" w:type="pct"/>
            <w:tcBorders>
              <w:top w:val="single" w:sz="4" w:space="0" w:color="auto"/>
              <w:left w:val="single" w:sz="2" w:space="0" w:color="auto"/>
              <w:bottom w:val="nil"/>
              <w:right w:val="single" w:sz="2" w:space="0" w:color="auto"/>
            </w:tcBorders>
            <w:shd w:val="clear" w:color="auto" w:fill="86D3F2"/>
            <w:vAlign w:val="center"/>
          </w:tcPr>
          <w:p w14:paraId="4A2908DF" w14:textId="77777777" w:rsidR="00EB6106" w:rsidRPr="00842F87" w:rsidRDefault="00EB6106" w:rsidP="00B330C1">
            <w:pPr>
              <w:pStyle w:val="Normal-beforebullets"/>
              <w:rPr>
                <w:rFonts w:cstheme="minorHAnsi"/>
                <w:b w:val="0"/>
                <w:szCs w:val="18"/>
              </w:rPr>
            </w:pPr>
          </w:p>
        </w:tc>
      </w:tr>
      <w:tr w:rsidR="00BF327E" w:rsidRPr="00842F87" w14:paraId="2B7F7C79" w14:textId="77777777" w:rsidTr="00233DC6">
        <w:trPr>
          <w:trHeight w:hRule="exact" w:val="340"/>
        </w:trPr>
        <w:tc>
          <w:tcPr>
            <w:tcW w:w="933" w:type="pct"/>
            <w:tcBorders>
              <w:top w:val="nil"/>
              <w:left w:val="single" w:sz="2" w:space="0" w:color="auto"/>
              <w:bottom w:val="single" w:sz="4" w:space="0" w:color="auto"/>
              <w:right w:val="single" w:sz="2" w:space="0" w:color="auto"/>
            </w:tcBorders>
            <w:shd w:val="clear" w:color="auto" w:fill="86D3F2"/>
            <w:vAlign w:val="center"/>
          </w:tcPr>
          <w:p w14:paraId="567875C3" w14:textId="77777777" w:rsidR="00EB6106" w:rsidRPr="00DD2BB0" w:rsidRDefault="00EB6106" w:rsidP="00B330C1">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vAlign w:val="center"/>
          </w:tcPr>
          <w:p w14:paraId="664AA369" w14:textId="77777777" w:rsidR="00EB6106" w:rsidRPr="00DD2BB0" w:rsidRDefault="00EB6106" w:rsidP="00B330C1">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vAlign w:val="center"/>
          </w:tcPr>
          <w:p w14:paraId="586BF0B9" w14:textId="77777777" w:rsidR="00EB6106" w:rsidRPr="00DD2BB0" w:rsidRDefault="00EB6106" w:rsidP="00B330C1">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vAlign w:val="center"/>
          </w:tcPr>
          <w:p w14:paraId="3FFED388" w14:textId="77777777" w:rsidR="00EB6106" w:rsidRPr="00842F87" w:rsidRDefault="00EB6106" w:rsidP="00B330C1">
            <w:pPr>
              <w:pStyle w:val="Normal-beforebullets"/>
              <w:jc w:val="center"/>
              <w:rPr>
                <w:rFonts w:cstheme="minorHAnsi"/>
                <w:b/>
                <w:szCs w:val="18"/>
              </w:rPr>
            </w:pPr>
            <w:r w:rsidRPr="00842F87">
              <w:rPr>
                <w:rFonts w:cstheme="minorHAnsi"/>
                <w:b/>
                <w:szCs w:val="18"/>
              </w:rPr>
              <w:t>Qld</w:t>
            </w:r>
          </w:p>
        </w:tc>
        <w:tc>
          <w:tcPr>
            <w:tcW w:w="447" w:type="pct"/>
            <w:tcBorders>
              <w:top w:val="single" w:sz="4" w:space="0" w:color="auto"/>
              <w:bottom w:val="single" w:sz="4" w:space="0" w:color="auto"/>
            </w:tcBorders>
            <w:shd w:val="clear" w:color="auto" w:fill="86D3F2"/>
            <w:vAlign w:val="center"/>
          </w:tcPr>
          <w:p w14:paraId="2E05D895" w14:textId="77777777" w:rsidR="00EB6106" w:rsidRPr="00842F87" w:rsidRDefault="00EB6106" w:rsidP="00B330C1">
            <w:pPr>
              <w:pStyle w:val="Normal-beforebullets"/>
              <w:jc w:val="center"/>
              <w:rPr>
                <w:rFonts w:cstheme="minorHAnsi"/>
                <w:b/>
                <w:szCs w:val="18"/>
              </w:rPr>
            </w:pPr>
            <w:r w:rsidRPr="00842F87">
              <w:rPr>
                <w:rFonts w:cstheme="minorHAnsi"/>
                <w:b/>
                <w:szCs w:val="18"/>
              </w:rPr>
              <w:t>SA</w:t>
            </w:r>
          </w:p>
        </w:tc>
        <w:tc>
          <w:tcPr>
            <w:tcW w:w="441" w:type="pct"/>
            <w:tcBorders>
              <w:top w:val="single" w:sz="4" w:space="0" w:color="auto"/>
              <w:bottom w:val="single" w:sz="4" w:space="0" w:color="auto"/>
            </w:tcBorders>
            <w:shd w:val="clear" w:color="auto" w:fill="86D3F2"/>
            <w:vAlign w:val="center"/>
          </w:tcPr>
          <w:p w14:paraId="31528D3E" w14:textId="77777777" w:rsidR="00EB6106" w:rsidRPr="00842F87" w:rsidRDefault="00EB6106" w:rsidP="00B330C1">
            <w:pPr>
              <w:pStyle w:val="Normal-beforebullets"/>
              <w:jc w:val="center"/>
              <w:rPr>
                <w:rFonts w:cstheme="minorHAnsi"/>
                <w:b/>
                <w:szCs w:val="18"/>
              </w:rPr>
            </w:pPr>
            <w:r w:rsidRPr="00842F87">
              <w:rPr>
                <w:rFonts w:cstheme="minorHAnsi"/>
                <w:b/>
                <w:szCs w:val="18"/>
              </w:rPr>
              <w:t>WA</w:t>
            </w:r>
          </w:p>
        </w:tc>
        <w:tc>
          <w:tcPr>
            <w:tcW w:w="441" w:type="pct"/>
            <w:tcBorders>
              <w:top w:val="single" w:sz="4" w:space="0" w:color="auto"/>
              <w:bottom w:val="single" w:sz="4" w:space="0" w:color="auto"/>
            </w:tcBorders>
            <w:shd w:val="clear" w:color="auto" w:fill="86D3F2"/>
            <w:vAlign w:val="center"/>
          </w:tcPr>
          <w:p w14:paraId="47015771" w14:textId="77777777" w:rsidR="00EB6106" w:rsidRPr="00842F87" w:rsidRDefault="00EB6106" w:rsidP="00B330C1">
            <w:pPr>
              <w:pStyle w:val="Normal-beforebullets"/>
              <w:jc w:val="center"/>
              <w:rPr>
                <w:rFonts w:cstheme="minorHAnsi"/>
                <w:b/>
                <w:szCs w:val="18"/>
              </w:rPr>
            </w:pPr>
            <w:r w:rsidRPr="00842F87">
              <w:rPr>
                <w:rFonts w:cstheme="minorHAnsi"/>
                <w:b/>
                <w:szCs w:val="18"/>
              </w:rPr>
              <w:t>Tas</w:t>
            </w:r>
          </w:p>
        </w:tc>
        <w:tc>
          <w:tcPr>
            <w:tcW w:w="441" w:type="pct"/>
            <w:tcBorders>
              <w:top w:val="single" w:sz="4" w:space="0" w:color="auto"/>
              <w:bottom w:val="single" w:sz="4" w:space="0" w:color="auto"/>
            </w:tcBorders>
            <w:shd w:val="clear" w:color="auto" w:fill="86D3F2"/>
            <w:vAlign w:val="center"/>
          </w:tcPr>
          <w:p w14:paraId="198474AD" w14:textId="77777777" w:rsidR="00EB6106" w:rsidRPr="00842F87" w:rsidRDefault="00EB6106" w:rsidP="00B330C1">
            <w:pPr>
              <w:pStyle w:val="Normal-beforebullets"/>
              <w:jc w:val="center"/>
              <w:rPr>
                <w:rFonts w:cstheme="minorHAnsi"/>
                <w:b/>
                <w:szCs w:val="18"/>
              </w:rPr>
            </w:pPr>
            <w:r w:rsidRPr="00842F87">
              <w:rPr>
                <w:rFonts w:cstheme="minorHAnsi"/>
                <w:b/>
                <w:szCs w:val="18"/>
              </w:rPr>
              <w:t>NT</w:t>
            </w:r>
          </w:p>
        </w:tc>
        <w:tc>
          <w:tcPr>
            <w:tcW w:w="475" w:type="pct"/>
            <w:tcBorders>
              <w:top w:val="single" w:sz="4" w:space="0" w:color="auto"/>
              <w:bottom w:val="single" w:sz="4" w:space="0" w:color="auto"/>
              <w:right w:val="single" w:sz="2" w:space="0" w:color="auto"/>
            </w:tcBorders>
            <w:shd w:val="clear" w:color="auto" w:fill="86D3F2"/>
            <w:vAlign w:val="center"/>
          </w:tcPr>
          <w:p w14:paraId="097CD689" w14:textId="77777777" w:rsidR="00EB6106" w:rsidRPr="00842F87" w:rsidRDefault="00EB6106" w:rsidP="00B330C1">
            <w:pPr>
              <w:pStyle w:val="Normal-beforebullets"/>
              <w:jc w:val="center"/>
              <w:rPr>
                <w:rFonts w:cstheme="minorHAnsi"/>
                <w:b/>
                <w:szCs w:val="18"/>
              </w:rPr>
            </w:pPr>
            <w:r w:rsidRPr="00842F87">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vAlign w:val="center"/>
          </w:tcPr>
          <w:p w14:paraId="153EF667" w14:textId="77777777" w:rsidR="00EB6106" w:rsidRPr="00842F87" w:rsidRDefault="00EB6106" w:rsidP="00B330C1">
            <w:pPr>
              <w:pStyle w:val="Normal-beforebullets"/>
              <w:jc w:val="center"/>
              <w:rPr>
                <w:rFonts w:cstheme="minorHAnsi"/>
                <w:b/>
                <w:szCs w:val="18"/>
              </w:rPr>
            </w:pPr>
            <w:r w:rsidRPr="00842F87">
              <w:rPr>
                <w:rFonts w:cstheme="minorHAnsi"/>
                <w:b/>
                <w:szCs w:val="18"/>
              </w:rPr>
              <w:t>Total</w:t>
            </w:r>
          </w:p>
        </w:tc>
      </w:tr>
      <w:tr w:rsidR="00BF327E" w:rsidRPr="00842F87" w14:paraId="1036E203" w14:textId="77777777" w:rsidTr="00233DC6">
        <w:trPr>
          <w:trHeight w:val="227"/>
        </w:trPr>
        <w:tc>
          <w:tcPr>
            <w:tcW w:w="933"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54D70A7E" w14:textId="77777777" w:rsidR="007E0EE7" w:rsidRPr="00233DC6" w:rsidRDefault="007E0EE7" w:rsidP="007E0EE7">
            <w:pPr>
              <w:spacing w:after="0"/>
              <w:contextualSpacing/>
              <w:rPr>
                <w:rFonts w:cstheme="minorHAnsi"/>
                <w:b/>
                <w:color w:val="000000"/>
                <w:szCs w:val="18"/>
              </w:rPr>
            </w:pPr>
            <w:r w:rsidRPr="00233DC6">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vAlign w:val="center"/>
          </w:tcPr>
          <w:p w14:paraId="58BA6A20" w14:textId="0E8054C0"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13</w:t>
            </w:r>
            <w:r w:rsidR="001C5494">
              <w:rPr>
                <w:rFonts w:ascii="Arial" w:hAnsi="Arial" w:cs="Arial"/>
                <w:b/>
                <w:color w:val="000000"/>
                <w:szCs w:val="20"/>
              </w:rPr>
              <w:t>9</w:t>
            </w:r>
          </w:p>
        </w:tc>
        <w:tc>
          <w:tcPr>
            <w:tcW w:w="451" w:type="pct"/>
            <w:tcBorders>
              <w:top w:val="single" w:sz="4" w:space="0" w:color="auto"/>
              <w:bottom w:val="single" w:sz="2" w:space="0" w:color="BFBFBF" w:themeColor="background1" w:themeShade="BF"/>
            </w:tcBorders>
            <w:shd w:val="clear" w:color="auto" w:fill="C2E9F8"/>
            <w:vAlign w:val="center"/>
          </w:tcPr>
          <w:p w14:paraId="02862C1D" w14:textId="527E74C2"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117</w:t>
            </w:r>
          </w:p>
        </w:tc>
        <w:tc>
          <w:tcPr>
            <w:tcW w:w="447" w:type="pct"/>
            <w:tcBorders>
              <w:top w:val="single" w:sz="4" w:space="0" w:color="auto"/>
              <w:bottom w:val="single" w:sz="2" w:space="0" w:color="BFBFBF" w:themeColor="background1" w:themeShade="BF"/>
            </w:tcBorders>
            <w:shd w:val="clear" w:color="auto" w:fill="C2E9F8"/>
            <w:vAlign w:val="center"/>
          </w:tcPr>
          <w:p w14:paraId="705709E2" w14:textId="6C400E4F" w:rsidR="007E0EE7" w:rsidRPr="00233DC6" w:rsidRDefault="001C5494" w:rsidP="007E0EE7">
            <w:pPr>
              <w:spacing w:after="0"/>
              <w:contextualSpacing/>
              <w:jc w:val="center"/>
              <w:rPr>
                <w:rFonts w:ascii="Arial" w:hAnsi="Arial" w:cs="Arial"/>
                <w:b/>
                <w:color w:val="auto"/>
                <w:szCs w:val="20"/>
              </w:rPr>
            </w:pPr>
            <w:r>
              <w:rPr>
                <w:rFonts w:ascii="Arial" w:hAnsi="Arial" w:cs="Arial"/>
                <w:b/>
                <w:color w:val="000000"/>
                <w:szCs w:val="20"/>
              </w:rPr>
              <w:t>36</w:t>
            </w:r>
          </w:p>
        </w:tc>
        <w:tc>
          <w:tcPr>
            <w:tcW w:w="447" w:type="pct"/>
            <w:tcBorders>
              <w:top w:val="single" w:sz="4" w:space="0" w:color="auto"/>
              <w:bottom w:val="single" w:sz="2" w:space="0" w:color="BFBFBF" w:themeColor="background1" w:themeShade="BF"/>
            </w:tcBorders>
            <w:shd w:val="clear" w:color="auto" w:fill="C2E9F8"/>
            <w:vAlign w:val="center"/>
          </w:tcPr>
          <w:p w14:paraId="56230988" w14:textId="4A4EB327"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5</w:t>
            </w:r>
          </w:p>
        </w:tc>
        <w:tc>
          <w:tcPr>
            <w:tcW w:w="441" w:type="pct"/>
            <w:tcBorders>
              <w:top w:val="single" w:sz="4" w:space="0" w:color="auto"/>
              <w:bottom w:val="single" w:sz="2" w:space="0" w:color="BFBFBF" w:themeColor="background1" w:themeShade="BF"/>
            </w:tcBorders>
            <w:shd w:val="clear" w:color="auto" w:fill="C2E9F8"/>
            <w:vAlign w:val="center"/>
          </w:tcPr>
          <w:p w14:paraId="19317C80" w14:textId="395FEEEE"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62</w:t>
            </w:r>
          </w:p>
        </w:tc>
        <w:tc>
          <w:tcPr>
            <w:tcW w:w="441" w:type="pct"/>
            <w:tcBorders>
              <w:top w:val="single" w:sz="4" w:space="0" w:color="auto"/>
              <w:bottom w:val="single" w:sz="2" w:space="0" w:color="BFBFBF" w:themeColor="background1" w:themeShade="BF"/>
            </w:tcBorders>
            <w:shd w:val="clear" w:color="auto" w:fill="C2E9F8"/>
            <w:vAlign w:val="center"/>
          </w:tcPr>
          <w:p w14:paraId="1A820907" w14:textId="1E97C1D2"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1</w:t>
            </w:r>
          </w:p>
        </w:tc>
        <w:tc>
          <w:tcPr>
            <w:tcW w:w="441" w:type="pct"/>
            <w:tcBorders>
              <w:top w:val="single" w:sz="4" w:space="0" w:color="auto"/>
              <w:bottom w:val="single" w:sz="2" w:space="0" w:color="BFBFBF" w:themeColor="background1" w:themeShade="BF"/>
            </w:tcBorders>
            <w:shd w:val="clear" w:color="auto" w:fill="C2E9F8"/>
            <w:vAlign w:val="center"/>
          </w:tcPr>
          <w:p w14:paraId="09A112CF" w14:textId="1A85677A"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4</w:t>
            </w:r>
          </w:p>
        </w:tc>
        <w:tc>
          <w:tcPr>
            <w:tcW w:w="475" w:type="pct"/>
            <w:tcBorders>
              <w:top w:val="single" w:sz="4" w:space="0" w:color="auto"/>
              <w:bottom w:val="single" w:sz="2" w:space="0" w:color="BFBFBF" w:themeColor="background1" w:themeShade="BF"/>
              <w:right w:val="single" w:sz="2" w:space="0" w:color="auto"/>
            </w:tcBorders>
            <w:shd w:val="clear" w:color="auto" w:fill="C2E9F8"/>
            <w:vAlign w:val="center"/>
          </w:tcPr>
          <w:p w14:paraId="035B4AB2" w14:textId="373274E3"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5</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vAlign w:val="center"/>
          </w:tcPr>
          <w:p w14:paraId="604D4AAE" w14:textId="7071CE41" w:rsidR="007E0EE7" w:rsidRPr="00233DC6" w:rsidRDefault="007E0EE7" w:rsidP="007E0EE7">
            <w:pPr>
              <w:spacing w:after="0"/>
              <w:contextualSpacing/>
              <w:jc w:val="center"/>
              <w:rPr>
                <w:rFonts w:ascii="Arial" w:hAnsi="Arial" w:cs="Arial"/>
                <w:b/>
                <w:color w:val="auto"/>
                <w:szCs w:val="20"/>
              </w:rPr>
            </w:pPr>
            <w:r w:rsidRPr="00233DC6">
              <w:rPr>
                <w:rFonts w:ascii="Arial" w:hAnsi="Arial" w:cs="Arial"/>
                <w:b/>
                <w:color w:val="000000"/>
                <w:szCs w:val="20"/>
              </w:rPr>
              <w:t>36</w:t>
            </w:r>
            <w:r w:rsidR="001C5494">
              <w:rPr>
                <w:rFonts w:ascii="Arial" w:hAnsi="Arial" w:cs="Arial"/>
                <w:b/>
                <w:color w:val="000000"/>
                <w:szCs w:val="20"/>
              </w:rPr>
              <w:t>9</w:t>
            </w:r>
          </w:p>
        </w:tc>
      </w:tr>
      <w:tr w:rsidR="007E0EE7" w:rsidRPr="00842F87" w14:paraId="67D68FFF" w14:textId="77777777" w:rsidTr="007E0EE7">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48936AD" w14:textId="77777777" w:rsidR="007E0EE7" w:rsidRPr="00781D8D" w:rsidRDefault="007E0EE7" w:rsidP="007E0EE7">
            <w:pPr>
              <w:spacing w:after="0"/>
              <w:contextualSpacing/>
              <w:rPr>
                <w:rFonts w:cstheme="minorHAnsi"/>
                <w:color w:val="000000"/>
                <w:szCs w:val="18"/>
              </w:rPr>
            </w:pPr>
            <w:r w:rsidRPr="00781D8D">
              <w:rPr>
                <w:rFonts w:cstheme="minorHAnsi"/>
                <w:szCs w:val="18"/>
              </w:rPr>
              <w:t>Public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F035D6B" w14:textId="5EFFBF92"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67</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F23B227" w14:textId="06FE697E"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30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766BAB" w14:textId="4B8336FC"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17</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50D4F5F" w14:textId="7467E2D9"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4</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AAAB797" w14:textId="6F2DABB4"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18</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2521204" w14:textId="7E717445"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18A0E74" w14:textId="7F6A756D"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28593A4E" w14:textId="3F3153BB"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3</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21E84BA" w14:textId="00AE39A1"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140</w:t>
            </w:r>
          </w:p>
        </w:tc>
      </w:tr>
      <w:tr w:rsidR="007E0EE7" w:rsidRPr="00842F87" w14:paraId="69C58B1A" w14:textId="77777777" w:rsidTr="007E0EE7">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D5F2995" w14:textId="77777777" w:rsidR="007E0EE7" w:rsidRPr="00781D8D" w:rsidRDefault="007E0EE7" w:rsidP="007E0EE7">
            <w:pPr>
              <w:spacing w:after="0"/>
              <w:contextualSpacing/>
              <w:rPr>
                <w:rFonts w:cstheme="minorHAnsi"/>
                <w:color w:val="000000"/>
                <w:szCs w:val="18"/>
              </w:rPr>
            </w:pPr>
            <w:r w:rsidRPr="00781D8D">
              <w:rPr>
                <w:rFonts w:cstheme="minorHAnsi"/>
                <w:szCs w:val="18"/>
              </w:rPr>
              <w:t>Private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6CAF632" w14:textId="1F1799A8"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353B76E" w14:textId="149BC285"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DB0B394" w14:textId="590280A2" w:rsidR="007E0EE7" w:rsidRPr="007E0EE7" w:rsidRDefault="001C5494" w:rsidP="007E0EE7">
            <w:pPr>
              <w:spacing w:after="0"/>
              <w:contextualSpacing/>
              <w:jc w:val="center"/>
              <w:rPr>
                <w:rFonts w:ascii="Arial" w:hAnsi="Arial" w:cs="Arial"/>
                <w:color w:val="auto"/>
                <w:szCs w:val="20"/>
              </w:rPr>
            </w:pPr>
            <w:r>
              <w:rPr>
                <w:rFonts w:ascii="Arial" w:hAnsi="Arial" w:cs="Arial"/>
                <w:color w:val="000000"/>
                <w:szCs w:val="20"/>
              </w:rPr>
              <w:t>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EE60C94" w14:textId="006D3621"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A7D8579" w14:textId="4CAC200C"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3</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C764886" w14:textId="40CA7B7A"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0C92727" w14:textId="3715251A"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1FEFE15B" w14:textId="62FC577E"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0A51FE6" w14:textId="500DABC8" w:rsidR="007E0EE7" w:rsidRPr="007E0EE7" w:rsidRDefault="001C5494" w:rsidP="007E0EE7">
            <w:pPr>
              <w:spacing w:after="0"/>
              <w:contextualSpacing/>
              <w:jc w:val="center"/>
              <w:rPr>
                <w:rFonts w:ascii="Arial" w:hAnsi="Arial" w:cs="Arial"/>
                <w:color w:val="auto"/>
                <w:szCs w:val="20"/>
              </w:rPr>
            </w:pPr>
            <w:r>
              <w:rPr>
                <w:rFonts w:ascii="Arial" w:hAnsi="Arial" w:cs="Arial"/>
                <w:color w:val="000000"/>
                <w:szCs w:val="20"/>
              </w:rPr>
              <w:t>6</w:t>
            </w:r>
          </w:p>
        </w:tc>
      </w:tr>
      <w:tr w:rsidR="00EB6106" w:rsidRPr="00842F87" w14:paraId="221337E7" w14:textId="77777777" w:rsidTr="007E0EE7">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A764866" w14:textId="77777777" w:rsidR="00EB6106" w:rsidRPr="00781D8D" w:rsidRDefault="00EB6106" w:rsidP="00B330C1">
            <w:pPr>
              <w:spacing w:after="0"/>
              <w:contextualSpacing/>
              <w:rPr>
                <w:rFonts w:cstheme="minorHAnsi"/>
                <w:color w:val="000000"/>
                <w:szCs w:val="18"/>
              </w:rPr>
            </w:pPr>
            <w:r w:rsidRPr="00781D8D">
              <w:rPr>
                <w:rFonts w:cstheme="minorHAnsi"/>
                <w:szCs w:val="18"/>
              </w:rPr>
              <w:t>Aged care home</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6C456BC"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540306E"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A8EC665"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25E1A1C"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F1C831A"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3DE81F9"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2CD4F3"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75"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74F2172F"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6706D06" w14:textId="77777777" w:rsidR="00EB6106" w:rsidRPr="007E0EE7" w:rsidRDefault="00EB6106" w:rsidP="007E0EE7">
            <w:pPr>
              <w:spacing w:after="0"/>
              <w:contextualSpacing/>
              <w:jc w:val="center"/>
              <w:rPr>
                <w:rFonts w:ascii="Arial" w:hAnsi="Arial" w:cs="Arial"/>
                <w:color w:val="auto"/>
                <w:szCs w:val="20"/>
              </w:rPr>
            </w:pPr>
            <w:r w:rsidRPr="007E0EE7">
              <w:rPr>
                <w:rFonts w:ascii="Arial" w:hAnsi="Arial" w:cs="Arial"/>
                <w:color w:val="auto"/>
                <w:szCs w:val="20"/>
              </w:rPr>
              <w:t>0</w:t>
            </w:r>
          </w:p>
        </w:tc>
      </w:tr>
      <w:tr w:rsidR="007E0EE7" w:rsidRPr="00842F87" w14:paraId="495E33B0" w14:textId="77777777" w:rsidTr="007E0EE7">
        <w:trPr>
          <w:trHeight w:val="227"/>
        </w:trPr>
        <w:tc>
          <w:tcPr>
            <w:tcW w:w="933"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6545FA6" w14:textId="77777777" w:rsidR="007E0EE7" w:rsidRPr="00781D8D" w:rsidRDefault="007E0EE7" w:rsidP="007E0EE7">
            <w:pPr>
              <w:spacing w:after="0"/>
              <w:contextualSpacing/>
              <w:rPr>
                <w:rFonts w:cstheme="minorHAnsi"/>
                <w:color w:val="000000"/>
                <w:szCs w:val="18"/>
              </w:rPr>
            </w:pPr>
            <w:r w:rsidRPr="00781D8D">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tcBorders>
            <w:vAlign w:val="center"/>
          </w:tcPr>
          <w:p w14:paraId="7DE64F1F" w14:textId="3783E4D5" w:rsidR="007E0EE7" w:rsidRPr="007E0EE7" w:rsidRDefault="001C5494" w:rsidP="007E0EE7">
            <w:pPr>
              <w:spacing w:after="0"/>
              <w:contextualSpacing/>
              <w:jc w:val="center"/>
              <w:rPr>
                <w:rFonts w:ascii="Arial" w:hAnsi="Arial" w:cs="Arial"/>
                <w:color w:val="auto"/>
                <w:szCs w:val="20"/>
              </w:rPr>
            </w:pPr>
            <w:r>
              <w:rPr>
                <w:rFonts w:ascii="Arial" w:hAnsi="Arial" w:cs="Arial"/>
                <w:color w:val="000000"/>
                <w:szCs w:val="20"/>
              </w:rPr>
              <w:t>11</w:t>
            </w:r>
          </w:p>
        </w:tc>
        <w:tc>
          <w:tcPr>
            <w:tcW w:w="451" w:type="pct"/>
            <w:tcBorders>
              <w:top w:val="single" w:sz="2" w:space="0" w:color="BFBFBF" w:themeColor="background1" w:themeShade="BF"/>
              <w:bottom w:val="single" w:sz="2" w:space="0" w:color="BFBFBF" w:themeColor="background1" w:themeShade="BF"/>
            </w:tcBorders>
            <w:vAlign w:val="center"/>
          </w:tcPr>
          <w:p w14:paraId="07766714" w14:textId="490DE496"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82</w:t>
            </w:r>
          </w:p>
        </w:tc>
        <w:tc>
          <w:tcPr>
            <w:tcW w:w="447" w:type="pct"/>
            <w:tcBorders>
              <w:top w:val="single" w:sz="2" w:space="0" w:color="BFBFBF" w:themeColor="background1" w:themeShade="BF"/>
              <w:bottom w:val="single" w:sz="2" w:space="0" w:color="BFBFBF" w:themeColor="background1" w:themeShade="BF"/>
            </w:tcBorders>
            <w:vAlign w:val="center"/>
          </w:tcPr>
          <w:p w14:paraId="645D25D5" w14:textId="59EE9CAA" w:rsidR="007E0EE7" w:rsidRPr="007E0EE7" w:rsidRDefault="001C5494" w:rsidP="007E0EE7">
            <w:pPr>
              <w:spacing w:after="0"/>
              <w:contextualSpacing/>
              <w:jc w:val="center"/>
              <w:rPr>
                <w:rFonts w:ascii="Arial" w:hAnsi="Arial" w:cs="Arial"/>
                <w:color w:val="auto"/>
                <w:szCs w:val="20"/>
              </w:rPr>
            </w:pPr>
            <w:r>
              <w:rPr>
                <w:rFonts w:ascii="Arial" w:hAnsi="Arial" w:cs="Arial"/>
                <w:color w:val="000000"/>
                <w:szCs w:val="20"/>
              </w:rPr>
              <w:t>14</w:t>
            </w:r>
          </w:p>
        </w:tc>
        <w:tc>
          <w:tcPr>
            <w:tcW w:w="447" w:type="pct"/>
            <w:tcBorders>
              <w:top w:val="single" w:sz="2" w:space="0" w:color="BFBFBF" w:themeColor="background1" w:themeShade="BF"/>
              <w:bottom w:val="single" w:sz="2" w:space="0" w:color="BFBFBF" w:themeColor="background1" w:themeShade="BF"/>
            </w:tcBorders>
            <w:vAlign w:val="center"/>
          </w:tcPr>
          <w:p w14:paraId="648145BA" w14:textId="7F69BA5D"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w:t>
            </w:r>
          </w:p>
        </w:tc>
        <w:tc>
          <w:tcPr>
            <w:tcW w:w="441" w:type="pct"/>
            <w:tcBorders>
              <w:top w:val="single" w:sz="2" w:space="0" w:color="BFBFBF" w:themeColor="background1" w:themeShade="BF"/>
              <w:bottom w:val="single" w:sz="2" w:space="0" w:color="BFBFBF" w:themeColor="background1" w:themeShade="BF"/>
            </w:tcBorders>
            <w:vAlign w:val="center"/>
          </w:tcPr>
          <w:p w14:paraId="4E5CD93F" w14:textId="53EFA008"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41</w:t>
            </w:r>
          </w:p>
        </w:tc>
        <w:tc>
          <w:tcPr>
            <w:tcW w:w="441" w:type="pct"/>
            <w:tcBorders>
              <w:top w:val="single" w:sz="2" w:space="0" w:color="BFBFBF" w:themeColor="background1" w:themeShade="BF"/>
              <w:bottom w:val="single" w:sz="2" w:space="0" w:color="BFBFBF" w:themeColor="background1" w:themeShade="BF"/>
            </w:tcBorders>
            <w:vAlign w:val="center"/>
          </w:tcPr>
          <w:p w14:paraId="5B071635" w14:textId="345C180D"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bottom w:val="single" w:sz="2" w:space="0" w:color="BFBFBF" w:themeColor="background1" w:themeShade="BF"/>
            </w:tcBorders>
            <w:vAlign w:val="center"/>
          </w:tcPr>
          <w:p w14:paraId="39EBE4AB" w14:textId="2480B219"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4</w:t>
            </w:r>
          </w:p>
        </w:tc>
        <w:tc>
          <w:tcPr>
            <w:tcW w:w="475" w:type="pct"/>
            <w:tcBorders>
              <w:top w:val="single" w:sz="2" w:space="0" w:color="BFBFBF" w:themeColor="background1" w:themeShade="BF"/>
              <w:bottom w:val="single" w:sz="2" w:space="0" w:color="BFBFBF" w:themeColor="background1" w:themeShade="BF"/>
              <w:right w:val="single" w:sz="2" w:space="0" w:color="auto"/>
            </w:tcBorders>
            <w:vAlign w:val="center"/>
          </w:tcPr>
          <w:p w14:paraId="29B03FCD" w14:textId="5DFE6EC8"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698C607B" w14:textId="31FD0511"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15</w:t>
            </w:r>
            <w:r w:rsidR="001C5494">
              <w:rPr>
                <w:rFonts w:ascii="Arial" w:hAnsi="Arial" w:cs="Arial"/>
                <w:color w:val="000000"/>
                <w:szCs w:val="20"/>
              </w:rPr>
              <w:t>4</w:t>
            </w:r>
          </w:p>
        </w:tc>
      </w:tr>
      <w:tr w:rsidR="007E0EE7" w:rsidRPr="00842F87" w14:paraId="18D64212" w14:textId="77777777" w:rsidTr="007E0EE7">
        <w:trPr>
          <w:trHeight w:val="227"/>
        </w:trPr>
        <w:tc>
          <w:tcPr>
            <w:tcW w:w="933" w:type="pct"/>
            <w:tcBorders>
              <w:top w:val="single" w:sz="2" w:space="0" w:color="BFBFBF" w:themeColor="background1" w:themeShade="BF"/>
              <w:left w:val="single" w:sz="2" w:space="0" w:color="auto"/>
              <w:bottom w:val="single" w:sz="4" w:space="0" w:color="auto"/>
              <w:right w:val="single" w:sz="2" w:space="0" w:color="auto"/>
            </w:tcBorders>
            <w:vAlign w:val="center"/>
          </w:tcPr>
          <w:p w14:paraId="3DF1BB15" w14:textId="77777777" w:rsidR="007E0EE7" w:rsidRPr="00781D8D" w:rsidRDefault="007E0EE7" w:rsidP="007E0EE7">
            <w:pPr>
              <w:spacing w:after="0"/>
              <w:contextualSpacing/>
              <w:rPr>
                <w:rFonts w:cstheme="minorHAnsi"/>
                <w:szCs w:val="18"/>
              </w:rPr>
            </w:pPr>
            <w:r w:rsidRPr="00781D8D">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7DA2EDCA" w14:textId="5B7B01BB"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61</w:t>
            </w:r>
          </w:p>
        </w:tc>
        <w:tc>
          <w:tcPr>
            <w:tcW w:w="451" w:type="pct"/>
            <w:tcBorders>
              <w:top w:val="single" w:sz="2" w:space="0" w:color="BFBFBF" w:themeColor="background1" w:themeShade="BF"/>
              <w:bottom w:val="single" w:sz="4" w:space="0" w:color="auto"/>
            </w:tcBorders>
            <w:vAlign w:val="center"/>
          </w:tcPr>
          <w:p w14:paraId="6E89646D" w14:textId="6C518AE4"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4</w:t>
            </w:r>
          </w:p>
        </w:tc>
        <w:tc>
          <w:tcPr>
            <w:tcW w:w="447" w:type="pct"/>
            <w:tcBorders>
              <w:top w:val="single" w:sz="2" w:space="0" w:color="BFBFBF" w:themeColor="background1" w:themeShade="BF"/>
              <w:bottom w:val="single" w:sz="4" w:space="0" w:color="auto"/>
            </w:tcBorders>
            <w:vAlign w:val="center"/>
          </w:tcPr>
          <w:p w14:paraId="27DEA827" w14:textId="30D5F984"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3</w:t>
            </w:r>
          </w:p>
        </w:tc>
        <w:tc>
          <w:tcPr>
            <w:tcW w:w="447" w:type="pct"/>
            <w:tcBorders>
              <w:top w:val="single" w:sz="2" w:space="0" w:color="BFBFBF" w:themeColor="background1" w:themeShade="BF"/>
              <w:bottom w:val="single" w:sz="4" w:space="0" w:color="auto"/>
            </w:tcBorders>
            <w:vAlign w:val="center"/>
          </w:tcPr>
          <w:p w14:paraId="23E5B211" w14:textId="64376D22"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3DECFE1B" w14:textId="0C9059CA"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47DD3A09" w14:textId="31D854C2"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41" w:type="pct"/>
            <w:tcBorders>
              <w:top w:val="single" w:sz="2" w:space="0" w:color="BFBFBF" w:themeColor="background1" w:themeShade="BF"/>
              <w:bottom w:val="single" w:sz="4" w:space="0" w:color="auto"/>
            </w:tcBorders>
            <w:vAlign w:val="center"/>
          </w:tcPr>
          <w:p w14:paraId="0D083826" w14:textId="34512698"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0</w:t>
            </w:r>
          </w:p>
        </w:tc>
        <w:tc>
          <w:tcPr>
            <w:tcW w:w="475" w:type="pct"/>
            <w:tcBorders>
              <w:top w:val="single" w:sz="2" w:space="0" w:color="BFBFBF" w:themeColor="background1" w:themeShade="BF"/>
              <w:bottom w:val="single" w:sz="4" w:space="0" w:color="auto"/>
              <w:right w:val="single" w:sz="2" w:space="0" w:color="auto"/>
            </w:tcBorders>
            <w:vAlign w:val="center"/>
          </w:tcPr>
          <w:p w14:paraId="0F5ECB38" w14:textId="169490AB"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1</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42A6ECC6" w14:textId="03AFBB3B" w:rsidR="007E0EE7" w:rsidRPr="007E0EE7" w:rsidRDefault="007E0EE7" w:rsidP="007E0EE7">
            <w:pPr>
              <w:spacing w:after="0"/>
              <w:contextualSpacing/>
              <w:jc w:val="center"/>
              <w:rPr>
                <w:rFonts w:ascii="Arial" w:hAnsi="Arial" w:cs="Arial"/>
                <w:color w:val="auto"/>
                <w:szCs w:val="20"/>
              </w:rPr>
            </w:pPr>
            <w:r w:rsidRPr="007E0EE7">
              <w:rPr>
                <w:rFonts w:ascii="Arial" w:hAnsi="Arial" w:cs="Arial"/>
                <w:color w:val="000000"/>
                <w:szCs w:val="20"/>
              </w:rPr>
              <w:t>69</w:t>
            </w:r>
          </w:p>
        </w:tc>
      </w:tr>
    </w:tbl>
    <w:p w14:paraId="6EB173B8" w14:textId="50E40404" w:rsidR="00EB6106" w:rsidRDefault="00EB6106" w:rsidP="00EB6106">
      <w:pPr>
        <w:spacing w:after="80"/>
      </w:pPr>
    </w:p>
    <w:p w14:paraId="7F5D23E6" w14:textId="77777777" w:rsidR="00EA20D5" w:rsidRDefault="00EB6106" w:rsidP="000759B8">
      <w:pPr>
        <w:spacing w:before="0" w:after="0"/>
      </w:pPr>
      <w:r w:rsidRPr="00174798">
        <w:rPr>
          <w:b/>
          <w:bCs/>
        </w:rPr>
        <w:t xml:space="preserve">Figure </w:t>
      </w:r>
      <w:r w:rsidR="00181F3B" w:rsidRPr="00174798">
        <w:rPr>
          <w:b/>
          <w:bCs/>
        </w:rPr>
        <w:t>30</w:t>
      </w:r>
      <w:r w:rsidRPr="00174798">
        <w:rPr>
          <w:b/>
          <w:bCs/>
        </w:rPr>
        <w:t>:</w:t>
      </w:r>
      <w:r w:rsidRPr="00867B3E">
        <w:rPr>
          <w:b/>
          <w:bCs/>
        </w:rPr>
        <w:t xml:space="preserve"> </w:t>
      </w:r>
      <w:r w:rsidRPr="00867B3E">
        <w:t xml:space="preserve">Multidrug-resistant </w:t>
      </w:r>
      <w:r w:rsidRPr="00867B3E">
        <w:rPr>
          <w:i/>
          <w:iCs/>
        </w:rPr>
        <w:t xml:space="preserve">Shigella </w:t>
      </w:r>
      <w:r w:rsidRPr="00867B3E">
        <w:t>species</w:t>
      </w:r>
      <w:r>
        <w:t xml:space="preserve"> as reported to CARAlert as a percentage of shigellosis</w:t>
      </w:r>
      <w:r w:rsidRPr="00867B3E">
        <w:t xml:space="preserve"> notifications</w:t>
      </w:r>
      <w:r>
        <w:t xml:space="preserve">, </w:t>
      </w:r>
      <w:r w:rsidRPr="00867B3E">
        <w:t>by state and territory, 2017</w:t>
      </w:r>
      <w:r w:rsidRPr="00910402">
        <w:t>–202</w:t>
      </w:r>
      <w:r w:rsidR="00955D2A">
        <w:t>4</w:t>
      </w:r>
    </w:p>
    <w:p w14:paraId="65E4676A" w14:textId="328D2A99" w:rsidR="00EA20D5" w:rsidRDefault="00EA20D5" w:rsidP="000759B8">
      <w:pPr>
        <w:spacing w:before="0" w:after="0"/>
      </w:pPr>
      <w:r>
        <w:rPr>
          <w:noProof/>
        </w:rPr>
        <w:drawing>
          <wp:inline distT="0" distB="0" distL="0" distR="0" wp14:anchorId="6CA809A5" wp14:editId="495EAFC0">
            <wp:extent cx="6118227" cy="2879003"/>
            <wp:effectExtent l="0" t="0" r="0" b="0"/>
            <wp:docPr id="900684768" name="Picture 5" descr="Figure 30: Multidrug-resistant Shigella species as reported to CARAlert as a percentage of shigellosis notifications, by state and territory,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84768" name="Picture 5" descr="Figure 30: Multidrug-resistant Shigella species as reported to CARAlert as a percentage of shigellosis notifications, by state and territory, 2017–2024."/>
                    <pic:cNvPicPr/>
                  </pic:nvPicPr>
                  <pic:blipFill>
                    <a:blip r:embed="rId66"/>
                    <a:stretch>
                      <a:fillRect/>
                    </a:stretch>
                  </pic:blipFill>
                  <pic:spPr>
                    <a:xfrm>
                      <a:off x="0" y="0"/>
                      <a:ext cx="6118227" cy="2879003"/>
                    </a:xfrm>
                    <a:prstGeom prst="rect">
                      <a:avLst/>
                    </a:prstGeom>
                  </pic:spPr>
                </pic:pic>
              </a:graphicData>
            </a:graphic>
          </wp:inline>
        </w:drawing>
      </w:r>
    </w:p>
    <w:p w14:paraId="344EAD56" w14:textId="77777777" w:rsidR="00EB6106" w:rsidRPr="008F7D64" w:rsidRDefault="00EB6106" w:rsidP="00F43B89">
      <w:pPr>
        <w:spacing w:before="0" w:after="0"/>
        <w:rPr>
          <w:rFonts w:ascii="Arial" w:hAnsi="Arial" w:cs="Arial"/>
          <w:color w:val="000000"/>
          <w:sz w:val="16"/>
          <w:szCs w:val="16"/>
        </w:rPr>
      </w:pPr>
      <w:r w:rsidRPr="008F7D64">
        <w:rPr>
          <w:rFonts w:ascii="Arial" w:hAnsi="Arial" w:cs="Arial"/>
          <w:color w:val="000000"/>
          <w:sz w:val="16"/>
          <w:szCs w:val="16"/>
        </w:rPr>
        <w:t>Note: Notifications of shigellosis may include diagnosis by PCR only.</w:t>
      </w:r>
    </w:p>
    <w:p w14:paraId="495C80E0" w14:textId="0AAE8D2D" w:rsidR="00752687" w:rsidRDefault="00EB6106" w:rsidP="008F7D64">
      <w:pPr>
        <w:autoSpaceDE w:val="0"/>
        <w:autoSpaceDN w:val="0"/>
        <w:adjustRightInd w:val="0"/>
        <w:spacing w:before="0" w:after="0"/>
        <w:rPr>
          <w:rFonts w:ascii="Arial" w:hAnsi="Arial" w:cs="Arial"/>
          <w:color w:val="000000"/>
          <w:sz w:val="16"/>
          <w:szCs w:val="16"/>
        </w:rPr>
      </w:pPr>
      <w:r w:rsidRPr="008F7D64">
        <w:rPr>
          <w:rFonts w:ascii="Arial" w:hAnsi="Arial" w:cs="Arial"/>
          <w:color w:val="000000"/>
          <w:sz w:val="16"/>
          <w:szCs w:val="16"/>
        </w:rPr>
        <w:t>Source: National Notifiable Diseases Surveillance System</w:t>
      </w:r>
      <w:r w:rsidR="00C472E4">
        <w:rPr>
          <w:rFonts w:ascii="Arial" w:hAnsi="Arial" w:cs="Arial"/>
          <w:color w:val="000000"/>
          <w:sz w:val="16"/>
          <w:szCs w:val="16"/>
        </w:rPr>
        <w:fldChar w:fldCharType="begin"/>
      </w:r>
      <w:r w:rsidR="00462235">
        <w:rPr>
          <w:rFonts w:ascii="Arial" w:hAnsi="Arial" w:cs="Arial"/>
          <w:color w:val="000000"/>
          <w:sz w:val="16"/>
          <w:szCs w:val="16"/>
        </w:rPr>
        <w:instrText xml:space="preserve"> ADDIN EN.CITE &lt;EndNote&gt;&lt;Cite&gt;&lt;Author&gt;Australian Government Department of Health and Aged Care&lt;/Author&gt;&lt;Year&gt;2025&lt;/Year&gt;&lt;RecNum&gt;1835&lt;/RecNum&gt;&lt;DisplayText&gt;&lt;style face="superscript"&gt;11&lt;/style&gt;&lt;/DisplayText&gt;&lt;record&gt;&lt;rec-number&gt;1835&lt;/rec-number&gt;&lt;foreign-keys&gt;&lt;key app="EN" db-id="50sdzz5rpr5pp3ev5wcv00w55dtazdrrfws9" timestamp="1680726661"&gt;1835&lt;/key&gt;&lt;/foreign-keys&gt;&lt;ref-type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Dashboard&lt;/title&gt;&lt;/titles&gt;&lt;volume&gt;2025&lt;/volume&gt;&lt;number&gt;25 Feb 2025&lt;/number&gt;&lt;dates&gt;&lt;year&gt;2025&lt;/year&gt;&lt;/dates&gt;&lt;pub-location&gt;Canberra&lt;/pub-location&gt;&lt;publisher&gt;Australian Government&lt;/publisher&gt;&lt;urls&gt;&lt;related-urls&gt;&lt;url&gt;https://nindss.health.gov.au/pbi-dashboard/&lt;/url&gt;&lt;/related-urls&gt;&lt;/urls&gt;&lt;/record&gt;&lt;/Cite&gt;&lt;/EndNote&gt;</w:instrText>
      </w:r>
      <w:r w:rsidR="00C472E4">
        <w:rPr>
          <w:rFonts w:ascii="Arial" w:hAnsi="Arial" w:cs="Arial"/>
          <w:color w:val="000000"/>
          <w:sz w:val="16"/>
          <w:szCs w:val="16"/>
        </w:rPr>
        <w:fldChar w:fldCharType="separate"/>
      </w:r>
      <w:r w:rsidR="00462235" w:rsidRPr="00462235">
        <w:rPr>
          <w:rFonts w:ascii="Arial" w:hAnsi="Arial" w:cs="Arial"/>
          <w:noProof/>
          <w:color w:val="000000"/>
          <w:sz w:val="16"/>
          <w:szCs w:val="16"/>
          <w:vertAlign w:val="superscript"/>
        </w:rPr>
        <w:t>11</w:t>
      </w:r>
      <w:r w:rsidR="00C472E4">
        <w:rPr>
          <w:rFonts w:ascii="Arial" w:hAnsi="Arial" w:cs="Arial"/>
          <w:color w:val="000000"/>
          <w:sz w:val="16"/>
          <w:szCs w:val="16"/>
        </w:rPr>
        <w:fldChar w:fldCharType="end"/>
      </w:r>
    </w:p>
    <w:p w14:paraId="756B4C36" w14:textId="77777777" w:rsidR="00752687" w:rsidRDefault="00752687">
      <w:pPr>
        <w:spacing w:before="0" w:after="80"/>
        <w:rPr>
          <w:rFonts w:ascii="Arial" w:hAnsi="Arial" w:cs="Arial"/>
          <w:color w:val="000000"/>
          <w:sz w:val="16"/>
          <w:szCs w:val="16"/>
        </w:rPr>
      </w:pPr>
      <w:r>
        <w:rPr>
          <w:rFonts w:ascii="Arial" w:hAnsi="Arial" w:cs="Arial"/>
          <w:color w:val="000000"/>
          <w:sz w:val="16"/>
          <w:szCs w:val="16"/>
        </w:rPr>
        <w:br w:type="page"/>
      </w:r>
    </w:p>
    <w:p w14:paraId="7CC8F9E6" w14:textId="77777777" w:rsidR="00EB6106" w:rsidRPr="007225FE" w:rsidRDefault="00EB6106" w:rsidP="00EB6106">
      <w:pPr>
        <w:pStyle w:val="Heading3"/>
        <w:rPr>
          <w:i/>
          <w:color w:val="005370"/>
        </w:rPr>
      </w:pPr>
      <w:bookmarkStart w:id="39" w:name="_Toc197433097"/>
      <w:r w:rsidRPr="007225FE">
        <w:rPr>
          <w:i/>
          <w:color w:val="005370"/>
        </w:rPr>
        <w:lastRenderedPageBreak/>
        <w:t>Staphylococcus aureus</w:t>
      </w:r>
      <w:bookmarkEnd w:id="39"/>
    </w:p>
    <w:p w14:paraId="60F226F6" w14:textId="77777777" w:rsidR="00CA00DA" w:rsidRDefault="00EB6106" w:rsidP="00CA00DA">
      <w:r w:rsidRPr="005D4201">
        <w:rPr>
          <w:i/>
          <w:iCs/>
        </w:rPr>
        <w:t>S</w:t>
      </w:r>
      <w:r w:rsidR="00187CBB" w:rsidRPr="00256775">
        <w:rPr>
          <w:i/>
        </w:rPr>
        <w:t>taphylococcus</w:t>
      </w:r>
      <w:r w:rsidRPr="005D4201">
        <w:rPr>
          <w:i/>
          <w:iCs/>
        </w:rPr>
        <w:t> aureus</w:t>
      </w:r>
      <w:r w:rsidRPr="005D4201">
        <w:t xml:space="preserve"> is a common pathogen causing a wide variety of infections of varying </w:t>
      </w:r>
      <w:r w:rsidRPr="00D723E1">
        <w:t>severity.</w:t>
      </w:r>
    </w:p>
    <w:p w14:paraId="2CAE8E7A" w14:textId="2A1661F0" w:rsidR="00CA00DA" w:rsidRPr="00D723E1" w:rsidRDefault="00CA00DA" w:rsidP="00CA00DA">
      <w:pPr>
        <w:rPr>
          <w:iCs/>
        </w:rPr>
      </w:pPr>
      <w:r>
        <w:rPr>
          <w:iCs/>
        </w:rPr>
        <w:t>R</w:t>
      </w:r>
      <w:r w:rsidRPr="00D723E1">
        <w:rPr>
          <w:iCs/>
        </w:rPr>
        <w:t xml:space="preserve">eporting of </w:t>
      </w:r>
      <w:r w:rsidRPr="00D723E1">
        <w:t xml:space="preserve">daptomycin-nonsusceptible </w:t>
      </w:r>
      <w:r w:rsidRPr="00D723E1">
        <w:rPr>
          <w:i/>
          <w:iCs/>
        </w:rPr>
        <w:t>Staphylococcus aureus</w:t>
      </w:r>
      <w:r w:rsidRPr="00D723E1">
        <w:t xml:space="preserve"> </w:t>
      </w:r>
      <w:r>
        <w:t xml:space="preserve">(DNSA) </w:t>
      </w:r>
      <w:r w:rsidRPr="00D723E1">
        <w:t>to CARAlert was suspended from 1</w:t>
      </w:r>
      <w:r w:rsidR="0039013D">
        <w:t> </w:t>
      </w:r>
      <w:r w:rsidRPr="00D723E1">
        <w:t>January 2023 given variation in testing and reporting practices by originating laboratories and difficulty in interpreting phenotypic data (Appendix 1).</w:t>
      </w:r>
    </w:p>
    <w:p w14:paraId="0186A169" w14:textId="7712E202" w:rsidR="00D723E1" w:rsidRPr="00DB78DD" w:rsidRDefault="001315F9" w:rsidP="00EB6106">
      <w:pPr>
        <w:rPr>
          <w:iCs/>
        </w:rPr>
      </w:pPr>
      <w:r w:rsidRPr="00DB78DD">
        <w:rPr>
          <w:iCs/>
        </w:rPr>
        <w:t>N</w:t>
      </w:r>
      <w:r w:rsidR="002907D9" w:rsidRPr="00DB78DD">
        <w:rPr>
          <w:iCs/>
        </w:rPr>
        <w:t xml:space="preserve">o </w:t>
      </w:r>
      <w:r w:rsidRPr="00DB78DD">
        <w:rPr>
          <w:iCs/>
        </w:rPr>
        <w:t xml:space="preserve">vancomycin-nonsusceptible or </w:t>
      </w:r>
      <w:r w:rsidR="002907D9" w:rsidRPr="00DB78DD">
        <w:rPr>
          <w:iCs/>
        </w:rPr>
        <w:t xml:space="preserve">linezolid-nonsusceptible </w:t>
      </w:r>
      <w:r w:rsidR="002907D9" w:rsidRPr="00DB78DD">
        <w:rPr>
          <w:i/>
        </w:rPr>
        <w:t>S. aureus</w:t>
      </w:r>
      <w:r w:rsidR="002907D9" w:rsidRPr="00DB78DD">
        <w:rPr>
          <w:iCs/>
        </w:rPr>
        <w:t xml:space="preserve"> were reported in 202</w:t>
      </w:r>
      <w:r w:rsidRPr="00DB78DD">
        <w:rPr>
          <w:iCs/>
        </w:rPr>
        <w:t>4</w:t>
      </w:r>
      <w:r w:rsidR="002907D9" w:rsidRPr="00DB78DD">
        <w:rPr>
          <w:iCs/>
        </w:rPr>
        <w:t xml:space="preserve">; </w:t>
      </w:r>
      <w:r w:rsidR="00DB78DD" w:rsidRPr="00DB78DD">
        <w:rPr>
          <w:iCs/>
        </w:rPr>
        <w:t xml:space="preserve">one vancomycin-nonsusceptible </w:t>
      </w:r>
      <w:r w:rsidR="00DB78DD" w:rsidRPr="00DB78DD">
        <w:rPr>
          <w:i/>
        </w:rPr>
        <w:t>S. aureus</w:t>
      </w:r>
      <w:r w:rsidR="00DB78DD" w:rsidRPr="00DB78DD">
        <w:rPr>
          <w:iCs/>
        </w:rPr>
        <w:t xml:space="preserve"> was</w:t>
      </w:r>
      <w:r w:rsidR="002907D9" w:rsidRPr="00DB78DD">
        <w:rPr>
          <w:iCs/>
        </w:rPr>
        <w:t xml:space="preserve"> confirmed in 202</w:t>
      </w:r>
      <w:r w:rsidR="00DB78DD" w:rsidRPr="00DB78DD">
        <w:rPr>
          <w:iCs/>
        </w:rPr>
        <w:t>3</w:t>
      </w:r>
      <w:r w:rsidR="002907D9" w:rsidRPr="00DB78DD">
        <w:rPr>
          <w:iCs/>
        </w:rPr>
        <w:t xml:space="preserve"> (Figure</w:t>
      </w:r>
      <w:r w:rsidR="00561911" w:rsidRPr="00DB78DD">
        <w:rPr>
          <w:iCs/>
        </w:rPr>
        <w:t>s</w:t>
      </w:r>
      <w:r w:rsidR="0039013D" w:rsidRPr="00DB78DD">
        <w:rPr>
          <w:iCs/>
        </w:rPr>
        <w:t> </w:t>
      </w:r>
      <w:r w:rsidR="002907D9" w:rsidRPr="00DB78DD">
        <w:rPr>
          <w:iCs/>
        </w:rPr>
        <w:t>3</w:t>
      </w:r>
      <w:r w:rsidR="00250E1D" w:rsidRPr="00DB78DD">
        <w:rPr>
          <w:iCs/>
        </w:rPr>
        <w:t>1</w:t>
      </w:r>
      <w:r w:rsidR="00561911" w:rsidRPr="00DB78DD">
        <w:rPr>
          <w:iCs/>
        </w:rPr>
        <w:t xml:space="preserve"> and</w:t>
      </w:r>
      <w:r w:rsidR="0039013D" w:rsidRPr="00DB78DD">
        <w:rPr>
          <w:iCs/>
        </w:rPr>
        <w:t> </w:t>
      </w:r>
      <w:r w:rsidR="00561911" w:rsidRPr="00DB78DD">
        <w:rPr>
          <w:iCs/>
        </w:rPr>
        <w:t>3</w:t>
      </w:r>
      <w:r w:rsidR="00250E1D" w:rsidRPr="00DB78DD">
        <w:rPr>
          <w:iCs/>
        </w:rPr>
        <w:t>2</w:t>
      </w:r>
      <w:r w:rsidR="002907D9" w:rsidRPr="00DB78DD">
        <w:rPr>
          <w:iCs/>
        </w:rPr>
        <w:t>).</w:t>
      </w:r>
    </w:p>
    <w:p w14:paraId="71112FB4" w14:textId="77777777" w:rsidR="00EB6106" w:rsidRPr="004074C8" w:rsidRDefault="00EB6106" w:rsidP="004074C8">
      <w:pPr>
        <w:pStyle w:val="Heading4"/>
      </w:pPr>
      <w:r w:rsidRPr="004074C8">
        <w:t>National data</w:t>
      </w:r>
    </w:p>
    <w:p w14:paraId="3DDD5B26" w14:textId="77777777" w:rsidR="00AD7160" w:rsidRDefault="00851189" w:rsidP="00851189">
      <w:pPr>
        <w:spacing w:before="0" w:after="0"/>
        <w:contextualSpacing/>
        <w:rPr>
          <w:rFonts w:ascii="Arial" w:hAnsi="Arial"/>
          <w:bCs/>
        </w:rPr>
      </w:pPr>
      <w:r w:rsidRPr="00056ED7">
        <w:rPr>
          <w:rFonts w:ascii="Arial" w:hAnsi="Arial"/>
          <w:b/>
        </w:rPr>
        <w:t xml:space="preserve">Figure </w:t>
      </w:r>
      <w:r w:rsidR="0015205D" w:rsidRPr="00056ED7">
        <w:rPr>
          <w:rFonts w:ascii="Arial" w:hAnsi="Arial"/>
          <w:b/>
        </w:rPr>
        <w:t>3</w:t>
      </w:r>
      <w:r w:rsidR="00520218" w:rsidRPr="00056ED7">
        <w:rPr>
          <w:rFonts w:ascii="Arial" w:hAnsi="Arial"/>
          <w:b/>
        </w:rPr>
        <w:t>1</w:t>
      </w:r>
      <w:r w:rsidRPr="00056ED7">
        <w:rPr>
          <w:rFonts w:ascii="Arial" w:hAnsi="Arial"/>
          <w:b/>
        </w:rPr>
        <w:t>:</w:t>
      </w:r>
      <w:r w:rsidRPr="00851189">
        <w:rPr>
          <w:rFonts w:ascii="Arial" w:hAnsi="Arial"/>
          <w:b/>
        </w:rPr>
        <w:t xml:space="preserve"> </w:t>
      </w:r>
      <w:r w:rsidRPr="00851189">
        <w:rPr>
          <w:rFonts w:ascii="Arial" w:hAnsi="Arial"/>
          <w:bCs/>
        </w:rPr>
        <w:t xml:space="preserve">Vancomycin-, linezolid- or daptomycin-nonsusceptible </w:t>
      </w:r>
      <w:r w:rsidRPr="00851189">
        <w:rPr>
          <w:rFonts w:ascii="Arial" w:hAnsi="Arial"/>
          <w:bCs/>
          <w:i/>
        </w:rPr>
        <w:t xml:space="preserve">Staphylococcus aureus, </w:t>
      </w:r>
      <w:r w:rsidRPr="00851189">
        <w:rPr>
          <w:rFonts w:ascii="Arial" w:hAnsi="Arial"/>
          <w:bCs/>
        </w:rPr>
        <w:t>number reported to CARAlert by month, national, 2017–202</w:t>
      </w:r>
      <w:r w:rsidR="00A01522">
        <w:rPr>
          <w:rFonts w:ascii="Arial" w:hAnsi="Arial"/>
          <w:bCs/>
        </w:rPr>
        <w:t>4</w:t>
      </w:r>
    </w:p>
    <w:p w14:paraId="12A27E98" w14:textId="57F524FD" w:rsidR="00AD7160" w:rsidRDefault="00AD7160" w:rsidP="00851189">
      <w:pPr>
        <w:spacing w:before="0" w:after="0"/>
        <w:contextualSpacing/>
        <w:rPr>
          <w:rFonts w:ascii="Arial" w:hAnsi="Arial"/>
          <w:bCs/>
        </w:rPr>
      </w:pPr>
      <w:r>
        <w:rPr>
          <w:rFonts w:ascii="Arial" w:hAnsi="Arial"/>
          <w:bCs/>
          <w:noProof/>
        </w:rPr>
        <w:drawing>
          <wp:inline distT="0" distB="0" distL="0" distR="0" wp14:anchorId="7298D559" wp14:editId="7FE35F0B">
            <wp:extent cx="6118227" cy="3239224"/>
            <wp:effectExtent l="0" t="0" r="0" b="0"/>
            <wp:docPr id="1617949242" name="Picture 6" descr="Figure 31: Vancomycin-, linezolid- or daptomycin-nonsusceptible Staphylococcus aureus, number reported to CARAlert by month,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9242" name="Picture 6" descr="Figure 31: Vancomycin-, linezolid- or daptomycin-nonsusceptible Staphylococcus aureus, number reported to CARAlert by month, national, 2017–2024"/>
                    <pic:cNvPicPr/>
                  </pic:nvPicPr>
                  <pic:blipFill>
                    <a:blip r:embed="rId67"/>
                    <a:stretch>
                      <a:fillRect/>
                    </a:stretch>
                  </pic:blipFill>
                  <pic:spPr>
                    <a:xfrm>
                      <a:off x="0" y="0"/>
                      <a:ext cx="6118227" cy="3239224"/>
                    </a:xfrm>
                    <a:prstGeom prst="rect">
                      <a:avLst/>
                    </a:prstGeom>
                  </pic:spPr>
                </pic:pic>
              </a:graphicData>
            </a:graphic>
          </wp:inline>
        </w:drawing>
      </w:r>
    </w:p>
    <w:p w14:paraId="0BEDAB81" w14:textId="0DED3ACD" w:rsidR="00851189" w:rsidRPr="00851189" w:rsidRDefault="00851189" w:rsidP="00851189">
      <w:pPr>
        <w:spacing w:before="0" w:after="0"/>
        <w:rPr>
          <w:rFonts w:ascii="Arial" w:hAnsi="Arial"/>
          <w:sz w:val="18"/>
          <w:szCs w:val="18"/>
        </w:rPr>
      </w:pPr>
      <w:r w:rsidRPr="00851189">
        <w:rPr>
          <w:rFonts w:ascii="Arial" w:hAnsi="Arial"/>
          <w:sz w:val="18"/>
          <w:szCs w:val="18"/>
        </w:rPr>
        <w:t xml:space="preserve">Notes: </w:t>
      </w:r>
    </w:p>
    <w:p w14:paraId="241F9FBD" w14:textId="0DC830C3" w:rsidR="00851189" w:rsidRPr="00E22FF7" w:rsidRDefault="00851189" w:rsidP="00851189">
      <w:pPr>
        <w:numPr>
          <w:ilvl w:val="0"/>
          <w:numId w:val="8"/>
        </w:numPr>
        <w:spacing w:before="0" w:after="0"/>
        <w:ind w:left="426"/>
        <w:contextualSpacing/>
        <w:rPr>
          <w:rFonts w:ascii="Arial" w:hAnsi="Arial"/>
          <w:sz w:val="18"/>
          <w:szCs w:val="18"/>
          <w:lang w:eastAsia="en-US"/>
        </w:rPr>
      </w:pPr>
      <w:r w:rsidRPr="00E22FF7">
        <w:rPr>
          <w:rFonts w:ascii="Arial" w:hAnsi="Arial"/>
          <w:sz w:val="18"/>
          <w:szCs w:val="18"/>
          <w:lang w:eastAsia="en-US"/>
        </w:rPr>
        <w:t xml:space="preserve">No </w:t>
      </w:r>
      <w:r w:rsidRPr="00E22FF7">
        <w:rPr>
          <w:rFonts w:ascii="Arial" w:hAnsi="Arial"/>
          <w:i/>
          <w:iCs/>
          <w:sz w:val="18"/>
          <w:szCs w:val="18"/>
          <w:lang w:eastAsia="en-US"/>
        </w:rPr>
        <w:t>S. argenteus</w:t>
      </w:r>
      <w:r w:rsidRPr="00E22FF7">
        <w:rPr>
          <w:rFonts w:ascii="Arial" w:hAnsi="Arial"/>
          <w:sz w:val="18"/>
          <w:szCs w:val="18"/>
          <w:lang w:eastAsia="en-US"/>
        </w:rPr>
        <w:t xml:space="preserve"> and </w:t>
      </w:r>
      <w:r w:rsidRPr="00E22FF7">
        <w:rPr>
          <w:rFonts w:ascii="Arial" w:hAnsi="Arial"/>
          <w:i/>
          <w:iCs/>
          <w:sz w:val="18"/>
          <w:szCs w:val="18"/>
          <w:lang w:eastAsia="en-US"/>
        </w:rPr>
        <w:t>S. schweitzeri</w:t>
      </w:r>
      <w:r w:rsidRPr="00E22FF7">
        <w:rPr>
          <w:rFonts w:ascii="Arial" w:hAnsi="Arial"/>
          <w:sz w:val="18"/>
          <w:szCs w:val="18"/>
          <w:lang w:eastAsia="en-US"/>
        </w:rPr>
        <w:t xml:space="preserve"> were reported from 2017 to 202</w:t>
      </w:r>
      <w:r w:rsidR="00A01522" w:rsidRPr="00E22FF7">
        <w:rPr>
          <w:rFonts w:ascii="Arial" w:hAnsi="Arial"/>
          <w:sz w:val="18"/>
          <w:szCs w:val="18"/>
          <w:lang w:eastAsia="en-US"/>
        </w:rPr>
        <w:t>4</w:t>
      </w:r>
      <w:r w:rsidRPr="00E22FF7">
        <w:rPr>
          <w:rFonts w:ascii="Arial" w:hAnsi="Arial"/>
          <w:sz w:val="18"/>
          <w:szCs w:val="18"/>
          <w:lang w:eastAsia="en-US"/>
        </w:rPr>
        <w:t>.</w:t>
      </w:r>
    </w:p>
    <w:p w14:paraId="39A748AF" w14:textId="4D695B10" w:rsidR="00C83BDA" w:rsidRPr="00851189" w:rsidRDefault="00C83BDA" w:rsidP="00851189">
      <w:pPr>
        <w:numPr>
          <w:ilvl w:val="0"/>
          <w:numId w:val="8"/>
        </w:numPr>
        <w:spacing w:before="0" w:after="0"/>
        <w:ind w:left="426"/>
        <w:contextualSpacing/>
        <w:rPr>
          <w:rFonts w:ascii="Arial" w:hAnsi="Arial"/>
          <w:sz w:val="18"/>
          <w:szCs w:val="18"/>
          <w:lang w:eastAsia="en-US"/>
        </w:rPr>
      </w:pPr>
      <w:r>
        <w:rPr>
          <w:rFonts w:ascii="Arial" w:hAnsi="Arial"/>
          <w:sz w:val="18"/>
          <w:szCs w:val="18"/>
          <w:lang w:eastAsia="en-US"/>
        </w:rPr>
        <w:t xml:space="preserve">Daptomycin-nonsusceptible </w:t>
      </w:r>
      <w:r w:rsidRPr="00C83BDA">
        <w:rPr>
          <w:rFonts w:ascii="Arial" w:hAnsi="Arial"/>
          <w:i/>
          <w:iCs/>
          <w:sz w:val="18"/>
          <w:szCs w:val="18"/>
          <w:lang w:eastAsia="en-US"/>
        </w:rPr>
        <w:t>S. aureus</w:t>
      </w:r>
      <w:r>
        <w:rPr>
          <w:rFonts w:ascii="Arial" w:hAnsi="Arial"/>
          <w:sz w:val="18"/>
          <w:szCs w:val="18"/>
          <w:lang w:eastAsia="en-US"/>
        </w:rPr>
        <w:t xml:space="preserve"> was suspended from </w:t>
      </w:r>
      <w:r w:rsidR="004C0E8B">
        <w:rPr>
          <w:rFonts w:ascii="Arial" w:hAnsi="Arial"/>
          <w:sz w:val="18"/>
          <w:szCs w:val="18"/>
          <w:lang w:eastAsia="en-US"/>
        </w:rPr>
        <w:t xml:space="preserve">reporting to CARAlert on </w:t>
      </w:r>
      <w:r>
        <w:rPr>
          <w:rFonts w:ascii="Arial" w:hAnsi="Arial"/>
          <w:sz w:val="18"/>
          <w:szCs w:val="18"/>
          <w:lang w:eastAsia="en-US"/>
        </w:rPr>
        <w:t>1 January 2023.</w:t>
      </w:r>
    </w:p>
    <w:p w14:paraId="6C3FEE99" w14:textId="77777777" w:rsidR="00851189" w:rsidRDefault="00851189" w:rsidP="00851189">
      <w:pPr>
        <w:spacing w:before="0" w:after="200"/>
        <w:rPr>
          <w:rFonts w:ascii="Arial" w:hAnsi="Arial"/>
        </w:rPr>
      </w:pPr>
    </w:p>
    <w:p w14:paraId="7C44CF36" w14:textId="77777777" w:rsidR="00206E28" w:rsidRDefault="00206E28" w:rsidP="00851189">
      <w:pPr>
        <w:spacing w:before="0" w:after="200"/>
        <w:rPr>
          <w:rFonts w:ascii="Arial" w:hAnsi="Arial"/>
        </w:rPr>
      </w:pPr>
    </w:p>
    <w:p w14:paraId="1E8AAF20" w14:textId="77777777" w:rsidR="00206E28" w:rsidRDefault="00206E28" w:rsidP="00851189">
      <w:pPr>
        <w:spacing w:before="0" w:after="200"/>
        <w:rPr>
          <w:rFonts w:ascii="Arial" w:hAnsi="Arial"/>
        </w:rPr>
      </w:pPr>
    </w:p>
    <w:p w14:paraId="7AC36570" w14:textId="77777777" w:rsidR="00206E28" w:rsidRDefault="00206E28" w:rsidP="00851189">
      <w:pPr>
        <w:spacing w:before="0" w:after="200"/>
        <w:rPr>
          <w:rFonts w:ascii="Arial" w:hAnsi="Arial"/>
        </w:rPr>
      </w:pPr>
    </w:p>
    <w:p w14:paraId="60ABF193" w14:textId="77777777" w:rsidR="00206E28" w:rsidRDefault="00206E28" w:rsidP="00851189">
      <w:pPr>
        <w:spacing w:before="0" w:after="200"/>
        <w:rPr>
          <w:rFonts w:ascii="Arial" w:hAnsi="Arial"/>
        </w:rPr>
      </w:pPr>
    </w:p>
    <w:p w14:paraId="4C0F26F2" w14:textId="77777777" w:rsidR="00206E28" w:rsidRDefault="00206E28" w:rsidP="00851189">
      <w:pPr>
        <w:spacing w:before="0" w:after="200"/>
        <w:rPr>
          <w:rFonts w:ascii="Arial" w:hAnsi="Arial"/>
        </w:rPr>
      </w:pPr>
    </w:p>
    <w:p w14:paraId="05341475" w14:textId="77777777" w:rsidR="00206E28" w:rsidRDefault="00206E28" w:rsidP="00851189">
      <w:pPr>
        <w:spacing w:before="0" w:after="200"/>
        <w:rPr>
          <w:rFonts w:ascii="Arial" w:hAnsi="Arial"/>
        </w:rPr>
      </w:pPr>
    </w:p>
    <w:p w14:paraId="64922922" w14:textId="77777777" w:rsidR="00206E28" w:rsidRDefault="00206E28" w:rsidP="00851189">
      <w:pPr>
        <w:spacing w:before="0" w:after="200"/>
        <w:rPr>
          <w:rFonts w:ascii="Arial" w:hAnsi="Arial"/>
        </w:rPr>
      </w:pPr>
    </w:p>
    <w:p w14:paraId="12696F02" w14:textId="77777777" w:rsidR="00206E28" w:rsidRDefault="00206E28" w:rsidP="00851189">
      <w:pPr>
        <w:spacing w:before="0" w:after="200"/>
        <w:rPr>
          <w:rFonts w:ascii="Arial" w:hAnsi="Arial"/>
        </w:rPr>
      </w:pPr>
    </w:p>
    <w:p w14:paraId="0FD82278" w14:textId="28E1814E" w:rsidR="00520218" w:rsidRPr="00CD130D" w:rsidRDefault="00851189" w:rsidP="001B6E7A">
      <w:pPr>
        <w:pStyle w:val="Heading4"/>
      </w:pPr>
      <w:r w:rsidRPr="00851189">
        <w:lastRenderedPageBreak/>
        <w:t>State and territory data</w:t>
      </w:r>
    </w:p>
    <w:p w14:paraId="15FFDAC7" w14:textId="77777777" w:rsidR="00921895" w:rsidRDefault="00A82F89" w:rsidP="000759B8">
      <w:pPr>
        <w:pStyle w:val="FigureTitle"/>
        <w:spacing w:after="0"/>
        <w:rPr>
          <w:rFonts w:ascii="Arial" w:hAnsi="Arial"/>
          <w:b w:val="0"/>
          <w:bCs/>
        </w:rPr>
      </w:pPr>
      <w:r w:rsidRPr="00DB78DD">
        <w:rPr>
          <w:rFonts w:ascii="Arial" w:hAnsi="Arial"/>
          <w:bCs/>
        </w:rPr>
        <w:t>Figure 3</w:t>
      </w:r>
      <w:r w:rsidR="00520218" w:rsidRPr="00DB78DD">
        <w:rPr>
          <w:rFonts w:ascii="Arial" w:hAnsi="Arial"/>
          <w:bCs/>
        </w:rPr>
        <w:t>2</w:t>
      </w:r>
      <w:r w:rsidRPr="00DB78DD">
        <w:rPr>
          <w:rFonts w:ascii="Arial" w:hAnsi="Arial"/>
          <w:bCs/>
        </w:rPr>
        <w:t>:</w:t>
      </w:r>
      <w:r w:rsidRPr="00B36811">
        <w:rPr>
          <w:rFonts w:ascii="Arial" w:hAnsi="Arial"/>
          <w:bCs/>
        </w:rPr>
        <w:t xml:space="preserve"> </w:t>
      </w:r>
      <w:r w:rsidRPr="00851189">
        <w:rPr>
          <w:rFonts w:ascii="Arial" w:hAnsi="Arial"/>
          <w:b w:val="0"/>
          <w:bCs/>
        </w:rPr>
        <w:t xml:space="preserve">Vancomycin- </w:t>
      </w:r>
      <w:r>
        <w:rPr>
          <w:rFonts w:ascii="Arial" w:hAnsi="Arial"/>
          <w:b w:val="0"/>
          <w:bCs/>
        </w:rPr>
        <w:t xml:space="preserve">or </w:t>
      </w:r>
      <w:r w:rsidRPr="00851189">
        <w:rPr>
          <w:rFonts w:ascii="Arial" w:hAnsi="Arial"/>
          <w:b w:val="0"/>
          <w:bCs/>
        </w:rPr>
        <w:t xml:space="preserve">linezolid-nonsusceptible </w:t>
      </w:r>
      <w:r w:rsidRPr="00851189">
        <w:rPr>
          <w:rFonts w:ascii="Arial" w:hAnsi="Arial"/>
          <w:b w:val="0"/>
          <w:bCs/>
          <w:i/>
        </w:rPr>
        <w:t xml:space="preserve">Staphylococcus aureus, </w:t>
      </w:r>
      <w:r w:rsidRPr="00851189">
        <w:rPr>
          <w:rFonts w:ascii="Arial" w:hAnsi="Arial"/>
          <w:b w:val="0"/>
          <w:bCs/>
        </w:rPr>
        <w:t>number reported to CARAlert, national, 2017–202</w:t>
      </w:r>
      <w:r w:rsidR="00377EC3">
        <w:rPr>
          <w:rFonts w:ascii="Arial" w:hAnsi="Arial"/>
          <w:b w:val="0"/>
          <w:bCs/>
        </w:rPr>
        <w:t>4</w:t>
      </w:r>
    </w:p>
    <w:p w14:paraId="19FF38DD" w14:textId="2C562CF2" w:rsidR="00921895" w:rsidRDefault="00921895" w:rsidP="000759B8">
      <w:pPr>
        <w:pStyle w:val="FigureTitle"/>
        <w:spacing w:after="0"/>
        <w:rPr>
          <w:rFonts w:ascii="Arial" w:hAnsi="Arial"/>
          <w:b w:val="0"/>
          <w:bCs/>
        </w:rPr>
      </w:pPr>
      <w:r>
        <w:rPr>
          <w:rFonts w:ascii="Arial" w:hAnsi="Arial"/>
          <w:b w:val="0"/>
          <w:bCs/>
          <w:noProof/>
        </w:rPr>
        <w:drawing>
          <wp:inline distT="0" distB="0" distL="0" distR="0" wp14:anchorId="01071988" wp14:editId="42D0DD8D">
            <wp:extent cx="6118227" cy="3239224"/>
            <wp:effectExtent l="0" t="0" r="0" b="0"/>
            <wp:docPr id="2080688124" name="Picture 8" descr="Figure 32: Vancomycin- or linezolid-nonsusceptible Staphylococcus aureus, number reported to CARAlert, national, 201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8124" name="Picture 8" descr="Figure 32: Vancomycin- or linezolid-nonsusceptible Staphylococcus aureus, number reported to CARAlert, national, 2017–2024"/>
                    <pic:cNvPicPr/>
                  </pic:nvPicPr>
                  <pic:blipFill>
                    <a:blip r:embed="rId68"/>
                    <a:stretch>
                      <a:fillRect/>
                    </a:stretch>
                  </pic:blipFill>
                  <pic:spPr>
                    <a:xfrm>
                      <a:off x="0" y="0"/>
                      <a:ext cx="6118227" cy="3239224"/>
                    </a:xfrm>
                    <a:prstGeom prst="rect">
                      <a:avLst/>
                    </a:prstGeom>
                  </pic:spPr>
                </pic:pic>
              </a:graphicData>
            </a:graphic>
          </wp:inline>
        </w:drawing>
      </w:r>
    </w:p>
    <w:p w14:paraId="4E5D79D2" w14:textId="239D9F44" w:rsidR="00A82F89" w:rsidRDefault="00A82F89" w:rsidP="000759B8">
      <w:pPr>
        <w:pStyle w:val="FigureTitle"/>
        <w:spacing w:after="0"/>
        <w:rPr>
          <w:rFonts w:ascii="Arial" w:hAnsi="Arial"/>
          <w:b w:val="0"/>
          <w:bCs/>
        </w:rPr>
      </w:pPr>
    </w:p>
    <w:p w14:paraId="1A1EFC30" w14:textId="29E57BC2" w:rsidR="005E2030" w:rsidRDefault="00561911" w:rsidP="000759B8">
      <w:pPr>
        <w:pStyle w:val="FigureTitle"/>
        <w:spacing w:after="0"/>
        <w:rPr>
          <w:rFonts w:ascii="Arial" w:hAnsi="Arial"/>
          <w:b w:val="0"/>
          <w:bCs/>
          <w:sz w:val="18"/>
          <w:szCs w:val="18"/>
          <w:lang w:eastAsia="en-US"/>
        </w:rPr>
      </w:pPr>
      <w:r w:rsidRPr="00E365CD">
        <w:rPr>
          <w:rFonts w:ascii="Arial" w:hAnsi="Arial"/>
          <w:b w:val="0"/>
          <w:bCs/>
          <w:sz w:val="18"/>
          <w:szCs w:val="18"/>
        </w:rPr>
        <w:t xml:space="preserve">Note: </w:t>
      </w:r>
      <w:r w:rsidRPr="005B55E8">
        <w:rPr>
          <w:rFonts w:ascii="Arial" w:hAnsi="Arial"/>
          <w:b w:val="0"/>
          <w:bCs/>
          <w:sz w:val="18"/>
          <w:szCs w:val="18"/>
          <w:lang w:eastAsia="en-US"/>
        </w:rPr>
        <w:t xml:space="preserve">Daptomycin-nonsusceptible </w:t>
      </w:r>
      <w:r w:rsidRPr="005B55E8">
        <w:rPr>
          <w:rFonts w:ascii="Arial" w:hAnsi="Arial"/>
          <w:b w:val="0"/>
          <w:bCs/>
          <w:i/>
          <w:iCs/>
          <w:sz w:val="18"/>
          <w:szCs w:val="18"/>
          <w:lang w:eastAsia="en-US"/>
        </w:rPr>
        <w:t>S. aureus</w:t>
      </w:r>
      <w:r w:rsidRPr="005B55E8">
        <w:rPr>
          <w:rFonts w:ascii="Arial" w:hAnsi="Arial"/>
          <w:b w:val="0"/>
          <w:bCs/>
          <w:sz w:val="18"/>
          <w:szCs w:val="18"/>
          <w:lang w:eastAsia="en-US"/>
        </w:rPr>
        <w:t xml:space="preserve"> was suspended from</w:t>
      </w:r>
      <w:r w:rsidR="00E365CD">
        <w:rPr>
          <w:rFonts w:ascii="Arial" w:hAnsi="Arial"/>
          <w:b w:val="0"/>
          <w:bCs/>
          <w:sz w:val="18"/>
          <w:szCs w:val="18"/>
          <w:lang w:eastAsia="en-US"/>
        </w:rPr>
        <w:t xml:space="preserve"> reporting to CARAlert on</w:t>
      </w:r>
      <w:r w:rsidRPr="005B55E8">
        <w:rPr>
          <w:rFonts w:ascii="Arial" w:hAnsi="Arial"/>
          <w:b w:val="0"/>
          <w:bCs/>
          <w:sz w:val="18"/>
          <w:szCs w:val="18"/>
          <w:lang w:eastAsia="en-US"/>
        </w:rPr>
        <w:t xml:space="preserve"> 1 January 2023.</w:t>
      </w:r>
    </w:p>
    <w:p w14:paraId="500C3E2D" w14:textId="77777777" w:rsidR="00921895" w:rsidRDefault="00921895" w:rsidP="000759B8">
      <w:pPr>
        <w:pStyle w:val="FigureTitle"/>
        <w:spacing w:after="0"/>
        <w:rPr>
          <w:rFonts w:ascii="Arial" w:hAnsi="Arial"/>
          <w:b w:val="0"/>
          <w:bCs/>
          <w:sz w:val="18"/>
          <w:szCs w:val="18"/>
          <w:lang w:eastAsia="en-US"/>
        </w:rPr>
      </w:pPr>
    </w:p>
    <w:p w14:paraId="3D9B890F" w14:textId="77777777" w:rsidR="00921895" w:rsidRDefault="00921895" w:rsidP="000759B8">
      <w:pPr>
        <w:pStyle w:val="FigureTitle"/>
        <w:spacing w:after="0"/>
        <w:rPr>
          <w:rFonts w:ascii="Arial" w:hAnsi="Arial"/>
          <w:b w:val="0"/>
          <w:bCs/>
          <w:sz w:val="18"/>
          <w:szCs w:val="18"/>
          <w:lang w:eastAsia="en-US"/>
        </w:rPr>
      </w:pPr>
    </w:p>
    <w:p w14:paraId="6B2F5E93" w14:textId="77777777" w:rsidR="00921895" w:rsidRDefault="00921895" w:rsidP="000759B8">
      <w:pPr>
        <w:pStyle w:val="FigureTitle"/>
        <w:spacing w:after="0"/>
        <w:rPr>
          <w:rFonts w:ascii="Arial" w:hAnsi="Arial"/>
          <w:b w:val="0"/>
          <w:bCs/>
          <w:sz w:val="18"/>
          <w:szCs w:val="18"/>
          <w:lang w:eastAsia="en-US"/>
        </w:rPr>
      </w:pPr>
    </w:p>
    <w:p w14:paraId="6BDB1F91" w14:textId="77777777" w:rsidR="00921895" w:rsidRPr="00E365CD" w:rsidRDefault="00921895" w:rsidP="000759B8">
      <w:pPr>
        <w:pStyle w:val="FigureTitle"/>
        <w:spacing w:after="0"/>
        <w:rPr>
          <w:rFonts w:ascii="Arial" w:hAnsi="Arial"/>
          <w:b w:val="0"/>
          <w:bCs/>
          <w:sz w:val="18"/>
          <w:szCs w:val="18"/>
        </w:rPr>
      </w:pPr>
    </w:p>
    <w:p w14:paraId="7CFE07A7" w14:textId="77777777" w:rsidR="00EB6106" w:rsidRPr="007225FE" w:rsidRDefault="00EB6106" w:rsidP="00EB6106">
      <w:pPr>
        <w:pStyle w:val="Heading3"/>
        <w:rPr>
          <w:i/>
          <w:color w:val="005370"/>
        </w:rPr>
      </w:pPr>
      <w:bookmarkStart w:id="40" w:name="_Table_2:_Number"/>
      <w:bookmarkStart w:id="41" w:name="_Figure_1:_Critical"/>
      <w:bookmarkStart w:id="42" w:name="_Toc197433098"/>
      <w:bookmarkStart w:id="43" w:name="_Toc491785920"/>
      <w:bookmarkStart w:id="44" w:name="_Toc491077706"/>
      <w:bookmarkEnd w:id="40"/>
      <w:bookmarkEnd w:id="41"/>
      <w:r w:rsidRPr="007225FE">
        <w:rPr>
          <w:i/>
          <w:color w:val="005370"/>
        </w:rPr>
        <w:t>Streptococcus pyogenes</w:t>
      </w:r>
      <w:bookmarkEnd w:id="42"/>
    </w:p>
    <w:p w14:paraId="38787F97" w14:textId="77777777" w:rsidR="00EB6106" w:rsidRDefault="00EB6106" w:rsidP="00EB6106">
      <w:pPr>
        <w:spacing w:after="80"/>
      </w:pPr>
      <w:r>
        <w:rPr>
          <w:i/>
          <w:iCs/>
        </w:rPr>
        <w:t xml:space="preserve">Streptococcus </w:t>
      </w:r>
      <w:r w:rsidRPr="00105948">
        <w:rPr>
          <w:i/>
          <w:iCs/>
        </w:rPr>
        <w:t>pyogenes</w:t>
      </w:r>
      <w:r>
        <w:rPr>
          <w:i/>
          <w:iCs/>
        </w:rPr>
        <w:t xml:space="preserve"> </w:t>
      </w:r>
      <w:r w:rsidRPr="00105948">
        <w:t xml:space="preserve">most commonly causes skin and soft tissue infections, and acute pharyngitis, but </w:t>
      </w:r>
      <w:r>
        <w:t>may</w:t>
      </w:r>
      <w:r w:rsidRPr="00105948">
        <w:t xml:space="preserve"> cause serious and life-threatening infections such as scarlet fever, </w:t>
      </w:r>
      <w:r>
        <w:t>bloodstream infections</w:t>
      </w:r>
      <w:r w:rsidRPr="00105948">
        <w:t>, bone and joint infections, toxic shock syndrome, necrotising fasciitis and pneumonia.</w:t>
      </w:r>
    </w:p>
    <w:p w14:paraId="4577AA83" w14:textId="61494733" w:rsidR="00EB6106" w:rsidRDefault="00EB6106" w:rsidP="00EB6106">
      <w:pPr>
        <w:spacing w:after="80"/>
      </w:pPr>
      <w:r>
        <w:t xml:space="preserve">There have been no reports of </w:t>
      </w:r>
      <w:r w:rsidRPr="009D4392">
        <w:rPr>
          <w:i/>
        </w:rPr>
        <w:t>S. pyogenes</w:t>
      </w:r>
      <w:r>
        <w:t xml:space="preserve"> with reduced susceptibility to penicillin between 2017 and 202</w:t>
      </w:r>
      <w:r w:rsidR="00377EC3">
        <w:t>4</w:t>
      </w:r>
      <w:r>
        <w:t>.</w:t>
      </w:r>
      <w:r>
        <w:br w:type="page"/>
      </w:r>
    </w:p>
    <w:p w14:paraId="1AD54560" w14:textId="77777777" w:rsidR="00EB6106" w:rsidRPr="007225FE" w:rsidRDefault="00EB6106" w:rsidP="00FE0619">
      <w:pPr>
        <w:pStyle w:val="Heading2"/>
        <w:rPr>
          <w:color w:val="005370"/>
        </w:rPr>
      </w:pPr>
      <w:bookmarkStart w:id="45" w:name="_Toc197433099"/>
      <w:r w:rsidRPr="007225FE">
        <w:rPr>
          <w:color w:val="005370"/>
        </w:rPr>
        <w:lastRenderedPageBreak/>
        <w:t>Discussion</w:t>
      </w:r>
      <w:bookmarkEnd w:id="45"/>
    </w:p>
    <w:p w14:paraId="02D33FEE" w14:textId="77777777" w:rsidR="00EB6106" w:rsidRPr="009859EE" w:rsidRDefault="00EB6106" w:rsidP="00991E6C">
      <w:pPr>
        <w:pStyle w:val="Heading4"/>
      </w:pPr>
      <w:r w:rsidRPr="009859EE">
        <w:t xml:space="preserve">Rates of carbapenemase-producing </w:t>
      </w:r>
      <w:r w:rsidRPr="009859EE">
        <w:rPr>
          <w:i/>
        </w:rPr>
        <w:t>Enterobacterales</w:t>
      </w:r>
      <w:r w:rsidRPr="009859EE">
        <w:t xml:space="preserve"> in Australian hospitals</w:t>
      </w:r>
    </w:p>
    <w:p w14:paraId="7D484EF2" w14:textId="2997EB66" w:rsidR="00EB6106" w:rsidRPr="00B77C8C" w:rsidRDefault="00EB6106" w:rsidP="00EB6106">
      <w:r w:rsidRPr="00B77C8C">
        <w:rPr>
          <w:i/>
        </w:rPr>
        <w:t>Enterobacterales</w:t>
      </w:r>
      <w:r w:rsidRPr="00B77C8C">
        <w:t xml:space="preserve"> commonly cause urinary tract, biliary tract and other intra-abdominal infections, and bloodstream infections.</w:t>
      </w:r>
      <w:r w:rsidR="003D0177">
        <w:t xml:space="preserve"> Patients are most likely to be affected by CPE </w:t>
      </w:r>
      <w:r w:rsidR="001C6DD4">
        <w:t xml:space="preserve">in hospital settings, particularly those </w:t>
      </w:r>
      <w:r w:rsidR="00D15AC1">
        <w:t>who experience</w:t>
      </w:r>
      <w:r w:rsidR="001C6DD4">
        <w:t xml:space="preserve"> prolonged hospitalisation.</w:t>
      </w:r>
    </w:p>
    <w:p w14:paraId="49BEC39E" w14:textId="2704A4A0" w:rsidR="00594860" w:rsidRPr="00CE1D34" w:rsidRDefault="00EB6106" w:rsidP="00AC5B93">
      <w:r w:rsidRPr="0001178C">
        <w:t xml:space="preserve">There was a </w:t>
      </w:r>
      <w:r w:rsidR="0001178C" w:rsidRPr="0001178C">
        <w:t>26</w:t>
      </w:r>
      <w:r w:rsidR="00C22604" w:rsidRPr="0001178C">
        <w:t>.</w:t>
      </w:r>
      <w:r w:rsidR="0001178C" w:rsidRPr="0001178C">
        <w:t>8</w:t>
      </w:r>
      <w:r w:rsidRPr="0001178C">
        <w:t xml:space="preserve">% increase in the number of carbapenemase- and/or ribosomal methyltransferase-producing </w:t>
      </w:r>
      <w:r w:rsidRPr="0001178C">
        <w:rPr>
          <w:i/>
          <w:iCs/>
        </w:rPr>
        <w:t>Enterobacterales</w:t>
      </w:r>
      <w:r w:rsidRPr="0001178C">
        <w:t xml:space="preserve"> reports </w:t>
      </w:r>
      <w:r w:rsidR="00C22604" w:rsidRPr="0001178C">
        <w:t>from 202</w:t>
      </w:r>
      <w:r w:rsidR="00C74176" w:rsidRPr="0001178C">
        <w:t>3</w:t>
      </w:r>
      <w:r w:rsidR="00C22604" w:rsidRPr="0001178C">
        <w:t xml:space="preserve"> to 202</w:t>
      </w:r>
      <w:r w:rsidR="00C74176" w:rsidRPr="0001178C">
        <w:t>4</w:t>
      </w:r>
      <w:r w:rsidR="00C22604" w:rsidRPr="0001178C">
        <w:t xml:space="preserve">. </w:t>
      </w:r>
      <w:r w:rsidR="00AC5B93" w:rsidRPr="0001178C">
        <w:t xml:space="preserve">This increase was evident in isolates from hospitals and </w:t>
      </w:r>
      <w:r w:rsidR="00C22604" w:rsidRPr="0001178C">
        <w:t xml:space="preserve">continues the </w:t>
      </w:r>
      <w:r w:rsidR="009B4212">
        <w:t xml:space="preserve">upward </w:t>
      </w:r>
      <w:r w:rsidR="00FD272E">
        <w:t>trend observed since early 2022</w:t>
      </w:r>
      <w:r w:rsidR="006D2D40">
        <w:t xml:space="preserve">, </w:t>
      </w:r>
      <w:r w:rsidR="00D15AC1">
        <w:t>which followed</w:t>
      </w:r>
      <w:r w:rsidR="00C22604" w:rsidRPr="0001178C">
        <w:t xml:space="preserve"> a decline of CPE reports </w:t>
      </w:r>
      <w:r w:rsidR="00D15AC1">
        <w:t>since 2019</w:t>
      </w:r>
      <w:r w:rsidR="00C22604" w:rsidRPr="0001178C">
        <w:t xml:space="preserve">. </w:t>
      </w:r>
      <w:r w:rsidR="00D15AC1">
        <w:t xml:space="preserve">Factors that may have contributed </w:t>
      </w:r>
      <w:r w:rsidRPr="00CE1D34">
        <w:t xml:space="preserve">to the decline of CPE reported to CARAlert </w:t>
      </w:r>
      <w:r w:rsidR="00D15AC1">
        <w:t>from 2019 to 2021</w:t>
      </w:r>
      <w:r w:rsidR="0084411F">
        <w:t xml:space="preserve"> </w:t>
      </w:r>
      <w:r w:rsidRPr="00CE1D34">
        <w:t>include improvements in recognition and infection prevention and control efforts over this period</w:t>
      </w:r>
      <w:r w:rsidR="00F30A63">
        <w:t xml:space="preserve">, </w:t>
      </w:r>
      <w:r w:rsidR="0084411F">
        <w:t xml:space="preserve">including </w:t>
      </w:r>
      <w:r w:rsidR="00F30A63">
        <w:t xml:space="preserve">the public health measures </w:t>
      </w:r>
      <w:r w:rsidR="00D15AC1">
        <w:t>introduced</w:t>
      </w:r>
      <w:r w:rsidR="00F30A63">
        <w:t xml:space="preserve"> during the COVID-19 </w:t>
      </w:r>
      <w:r w:rsidR="00852779">
        <w:t xml:space="preserve">pandemic </w:t>
      </w:r>
      <w:r w:rsidR="00F30A63">
        <w:t xml:space="preserve">response. </w:t>
      </w:r>
      <w:r w:rsidR="00594860">
        <w:t xml:space="preserve">It is possible </w:t>
      </w:r>
      <w:r w:rsidR="003E6045">
        <w:t xml:space="preserve">resumption of </w:t>
      </w:r>
      <w:r w:rsidR="00594860">
        <w:t>international travel ha</w:t>
      </w:r>
      <w:r w:rsidR="003E6045">
        <w:t>s</w:t>
      </w:r>
      <w:r w:rsidR="00594860">
        <w:t xml:space="preserve"> contributed to the increase in report</w:t>
      </w:r>
      <w:r w:rsidR="00250E1D">
        <w:t>s</w:t>
      </w:r>
      <w:r w:rsidR="00594860">
        <w:t xml:space="preserve"> of CPE to CARAlert since 2022.</w:t>
      </w:r>
      <w:r w:rsidR="00172F3E">
        <w:t xml:space="preserve"> </w:t>
      </w:r>
      <w:r w:rsidR="00772C72" w:rsidRPr="00FB3CDF">
        <w:t xml:space="preserve">CPE </w:t>
      </w:r>
      <w:r w:rsidR="00772C72">
        <w:t xml:space="preserve">have also become </w:t>
      </w:r>
      <w:r w:rsidR="00772C72" w:rsidRPr="00FB3CDF">
        <w:t xml:space="preserve">notifiable in </w:t>
      </w:r>
      <w:r w:rsidR="00772C72">
        <w:t>some states and territories</w:t>
      </w:r>
      <w:r w:rsidR="00772C72" w:rsidRPr="00FB3CDF">
        <w:t xml:space="preserve">, which may </w:t>
      </w:r>
      <w:r w:rsidR="00772C72">
        <w:t>have contributed to this upward trend.</w:t>
      </w:r>
    </w:p>
    <w:p w14:paraId="3C0029DE" w14:textId="1567A643" w:rsidR="00EB6106" w:rsidRPr="00FC4708" w:rsidRDefault="0031471F" w:rsidP="00EB6106">
      <w:bookmarkStart w:id="46" w:name="_Hlk166585455"/>
      <w:r w:rsidRPr="0001178C">
        <w:t>In 202</w:t>
      </w:r>
      <w:r w:rsidR="00C74176" w:rsidRPr="0001178C">
        <w:t>4</w:t>
      </w:r>
      <w:r w:rsidRPr="0001178C">
        <w:t xml:space="preserve">, </w:t>
      </w:r>
      <w:r w:rsidR="00EB6106" w:rsidRPr="0001178C">
        <w:t xml:space="preserve">CPE </w:t>
      </w:r>
      <w:r w:rsidRPr="0001178C">
        <w:t xml:space="preserve">were </w:t>
      </w:r>
      <w:r w:rsidR="00EB6106" w:rsidRPr="0001178C">
        <w:t>dominated by IMP</w:t>
      </w:r>
      <w:r w:rsidR="00530B2C" w:rsidRPr="0001178C">
        <w:t>-types</w:t>
      </w:r>
      <w:r w:rsidR="00EB6106" w:rsidRPr="0001178C">
        <w:t xml:space="preserve"> </w:t>
      </w:r>
      <w:r w:rsidRPr="0001178C">
        <w:t>and NDM-types</w:t>
      </w:r>
      <w:r w:rsidR="00530B2C" w:rsidRPr="0001178C">
        <w:t xml:space="preserve"> alone</w:t>
      </w:r>
      <w:r w:rsidR="00EB6106" w:rsidRPr="0001178C">
        <w:t xml:space="preserve">. NDM-producing </w:t>
      </w:r>
      <w:r w:rsidR="00EB6106" w:rsidRPr="008E4E31">
        <w:rPr>
          <w:i/>
          <w:iCs/>
        </w:rPr>
        <w:t>Enterobacterales</w:t>
      </w:r>
      <w:r w:rsidR="00EB6106" w:rsidRPr="008E4E31">
        <w:t xml:space="preserve"> were reported </w:t>
      </w:r>
      <w:r w:rsidR="009451DB">
        <w:t>across</w:t>
      </w:r>
      <w:r w:rsidR="009451DB" w:rsidRPr="008E4E31">
        <w:t xml:space="preserve"> </w:t>
      </w:r>
      <w:r w:rsidR="00EB6106" w:rsidRPr="008E4E31">
        <w:t>all states and territories</w:t>
      </w:r>
      <w:r w:rsidR="00E161B3" w:rsidRPr="008E4E31">
        <w:t xml:space="preserve"> and showed an increasing trend over 202</w:t>
      </w:r>
      <w:r w:rsidR="008E4E31" w:rsidRPr="008E4E31">
        <w:t>1</w:t>
      </w:r>
      <w:r w:rsidR="00E161B3" w:rsidRPr="008E4E31">
        <w:t xml:space="preserve"> to </w:t>
      </w:r>
      <w:r w:rsidR="00E161B3" w:rsidRPr="00641CBF">
        <w:t>202</w:t>
      </w:r>
      <w:r w:rsidR="008E4E31" w:rsidRPr="00641CBF">
        <w:t>4</w:t>
      </w:r>
      <w:r w:rsidR="00E161B3" w:rsidRPr="00641CBF">
        <w:t>. By contrast, reporting of IMP-types remained relatively steady over the period 201</w:t>
      </w:r>
      <w:r w:rsidR="008E4E31" w:rsidRPr="00641CBF">
        <w:t>8</w:t>
      </w:r>
      <w:r w:rsidR="00443A1B" w:rsidRPr="00641CBF">
        <w:t xml:space="preserve"> to </w:t>
      </w:r>
      <w:r w:rsidR="00E161B3" w:rsidRPr="00641CBF">
        <w:t>202</w:t>
      </w:r>
      <w:r w:rsidR="008E4E31" w:rsidRPr="00641CBF">
        <w:t xml:space="preserve">2 (between 52.8% and 63.8%) but decreased to 39.2% in both 2023 and 2024. The decline in </w:t>
      </w:r>
      <w:r w:rsidR="00641CBF" w:rsidRPr="00641CBF">
        <w:t xml:space="preserve">reports of </w:t>
      </w:r>
      <w:r w:rsidR="008E4E31" w:rsidRPr="00641CBF">
        <w:t xml:space="preserve">IMP types was </w:t>
      </w:r>
      <w:r w:rsidR="00641CBF" w:rsidRPr="00641CBF">
        <w:t>notably</w:t>
      </w:r>
      <w:r w:rsidR="008E4E31" w:rsidRPr="00641CBF">
        <w:t xml:space="preserve"> in Victoria</w:t>
      </w:r>
      <w:r w:rsidR="00EB6106" w:rsidRPr="00641CBF">
        <w:t xml:space="preserve">. </w:t>
      </w:r>
      <w:bookmarkEnd w:id="46"/>
      <w:r w:rsidR="00EB6106" w:rsidRPr="00AC3ACD">
        <w:t xml:space="preserve">Although NDM types are generally thought to be acquired overseas, identification of local transmission and appropriate infection prevention and control actions are important priorities. The range and number of CPE types will continue to evolve because of changing local and global epidemiology. Each carbapenemase type has a slightly different spectrum of activity against different </w:t>
      </w:r>
      <w:r w:rsidR="00EB6106" w:rsidRPr="00AC3ACD">
        <w:rPr>
          <w:rFonts w:cstheme="minorHAnsi"/>
        </w:rPr>
        <w:t>β</w:t>
      </w:r>
      <w:r w:rsidR="00EB6106" w:rsidRPr="00AC3ACD">
        <w:t>-lactam antimicrobials. Typing of CPE is important for supporting appropriate antimicrobial prescribing to treat infections caused by CPE.</w:t>
      </w:r>
    </w:p>
    <w:p w14:paraId="6D530E80" w14:textId="77777777" w:rsidR="00EB6106" w:rsidRPr="003B065D" w:rsidRDefault="00EB6106" w:rsidP="00EB6106">
      <w:r w:rsidRPr="003B065D">
        <w:t xml:space="preserve">The differences between states and territories in the proportion of screening isolates may indicate local variations in surveillance, infection prevention and control, and screening practices. </w:t>
      </w:r>
      <w:r w:rsidRPr="003B065D">
        <w:rPr>
          <w:rFonts w:asciiTheme="majorHAnsi" w:hAnsiTheme="majorHAnsi" w:cstheme="majorHAnsi"/>
          <w:lang w:val="en-GB"/>
        </w:rPr>
        <w:t xml:space="preserve">Local outbreaks are likely to have required increased infection prevention and control and surveillance resources in affected hospitals over short periods of time. </w:t>
      </w:r>
      <w:r w:rsidRPr="003B065D">
        <w:t>The impact of outbreaks on other aspects of hospital work and patient flows may be substantial in the absence of timely infection prevention and control action. The variation between states and territories in reports of CPE as a proportion of all CARs, and the frequency of reporting of CPE, indicates the need for local decisions about containment priorities.</w:t>
      </w:r>
    </w:p>
    <w:p w14:paraId="26603113" w14:textId="37CBF016" w:rsidR="00EB6106" w:rsidRPr="003B065D" w:rsidRDefault="00D003F9" w:rsidP="00EB6106">
      <w:r>
        <w:t xml:space="preserve">In 2024, </w:t>
      </w:r>
      <w:r w:rsidR="0001178C" w:rsidRPr="0001178C">
        <w:t>3</w:t>
      </w:r>
      <w:r w:rsidR="00EA3CB3" w:rsidRPr="0001178C">
        <w:t>.</w:t>
      </w:r>
      <w:r w:rsidR="0001178C" w:rsidRPr="0001178C">
        <w:t>7</w:t>
      </w:r>
      <w:r w:rsidR="00EB6106" w:rsidRPr="0001178C">
        <w:t>% of all CPE reports</w:t>
      </w:r>
      <w:r w:rsidR="007A5552" w:rsidRPr="0001178C">
        <w:t xml:space="preserve"> </w:t>
      </w:r>
      <w:r w:rsidR="00852779">
        <w:t>occurred</w:t>
      </w:r>
      <w:r w:rsidR="00EB6106" w:rsidRPr="0001178C">
        <w:t xml:space="preserve"> in the 0–4-year age group. The </w:t>
      </w:r>
      <w:r w:rsidR="00EB6106" w:rsidRPr="003B065D">
        <w:t>mode of acquisition of these CARs is not known; however, CPE outbreaks can occur in the neonatal intensive care unit setting. The long-term impact of this type of resistance on neonates is unknown. Education of clinicians on the risks of neonatal acquisition of antimicrobial-resistant organisms, and review of the appropriateness of antimicrobial use and infection prevention and control in the neonatal care setting are encouraged.</w:t>
      </w:r>
    </w:p>
    <w:p w14:paraId="53476105" w14:textId="77777777" w:rsidR="00EB6106" w:rsidRPr="003B065D" w:rsidRDefault="00EB6106" w:rsidP="00EB6106">
      <w:r w:rsidRPr="003B065D">
        <w:t>Patients are likely to be affected by CPE if they are hospitalised for a prolonged period; have been hospitalised or had surgery overseas; have had multiple, or recent exposure to different antimicrobial agents, especially cephalosporins, fluoroquinolones and carbapenems; have diabetes mellitus; are on mechanical ventilation; are admitted to the intensive care unit; or have an indwelling medical device (such as a central venous catheter, urinary catheter or biliary catheter).</w:t>
      </w:r>
    </w:p>
    <w:p w14:paraId="7461E2B7" w14:textId="051DC297" w:rsidR="00EB6106" w:rsidRPr="00CD130D" w:rsidRDefault="00EB6106" w:rsidP="00EB6106">
      <w:r w:rsidRPr="00925E83">
        <w:t>Ongoing reports of CPE</w:t>
      </w:r>
      <w:r w:rsidR="007B7930" w:rsidRPr="00925E83">
        <w:t>, and other carbapenemase-producing organisms</w:t>
      </w:r>
      <w:r w:rsidR="00F42380" w:rsidRPr="00925E83">
        <w:t xml:space="preserve"> to CARAlert, </w:t>
      </w:r>
      <w:r w:rsidRPr="00925E83">
        <w:t xml:space="preserve">albeit at </w:t>
      </w:r>
      <w:r w:rsidRPr="003B065D">
        <w:t xml:space="preserve">low levels, highlight the value of active surveillance and the importance of compliance with the </w:t>
      </w:r>
      <w:r w:rsidRPr="003B065D">
        <w:rPr>
          <w:i/>
          <w:iCs/>
        </w:rPr>
        <w:t xml:space="preserve">Australian Guidelines for the Prevention and Control of Infection in </w:t>
      </w:r>
      <w:r w:rsidRPr="00CD130D">
        <w:rPr>
          <w:i/>
          <w:iCs/>
        </w:rPr>
        <w:t>Healthcare</w:t>
      </w:r>
      <w:r w:rsidR="00F64EBC" w:rsidRPr="00F64EBC">
        <w:fldChar w:fldCharType="begin"/>
      </w:r>
      <w:r w:rsidR="00462235">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00F64EBC" w:rsidRPr="00F64EBC">
        <w:fldChar w:fldCharType="separate"/>
      </w:r>
      <w:r w:rsidR="00F64EBC" w:rsidRPr="00F64EBC">
        <w:rPr>
          <w:noProof/>
          <w:vertAlign w:val="superscript"/>
        </w:rPr>
        <w:t>1</w:t>
      </w:r>
      <w:r w:rsidR="00F64EBC" w:rsidRPr="00F64EBC">
        <w:fldChar w:fldCharType="end"/>
      </w:r>
      <w:r w:rsidRPr="00CD130D">
        <w:t xml:space="preserve">, and use of guidance for specific organisms, such as </w:t>
      </w:r>
      <w:r w:rsidRPr="00CD130D">
        <w:rPr>
          <w:i/>
          <w:iCs/>
        </w:rPr>
        <w:t xml:space="preserve">Recommendations for the control of carbapenemase-producing </w:t>
      </w:r>
      <w:r w:rsidRPr="00CD130D">
        <w:t xml:space="preserve">Enterobacterales </w:t>
      </w:r>
      <w:r w:rsidRPr="00CD130D">
        <w:rPr>
          <w:i/>
          <w:iCs/>
        </w:rPr>
        <w:t>(CPE): A guide for acute health service organisations</w:t>
      </w:r>
      <w:r w:rsidRPr="00CD130D">
        <w:t>.</w:t>
      </w:r>
      <w:r w:rsidR="00F64EBC">
        <w:fldChar w:fldCharType="begin"/>
      </w:r>
      <w:r w:rsidR="00462235">
        <w:instrText xml:space="preserve"> ADDIN EN.CITE &lt;EndNote&gt;&lt;Cite&gt;&lt;Author&gt;Australian Commission on Safety and Quality in Health Care&lt;/Author&gt;&lt;Year&gt;2021&lt;/Year&gt;&lt;RecNum&gt;565&lt;/RecNum&gt;&lt;DisplayText&gt;&lt;style face="superscript"&gt;4&lt;/style&gt;&lt;/DisplayText&gt;&lt;record&gt;&lt;rec-number&gt;565&lt;/rec-number&gt;&lt;foreign-keys&gt;&lt;key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F64EBC">
        <w:fldChar w:fldCharType="separate"/>
      </w:r>
      <w:r w:rsidR="00FC6F23" w:rsidRPr="00FC6F23">
        <w:rPr>
          <w:noProof/>
          <w:vertAlign w:val="superscript"/>
        </w:rPr>
        <w:t>4</w:t>
      </w:r>
      <w:r w:rsidR="00F64EBC">
        <w:fldChar w:fldCharType="end"/>
      </w:r>
    </w:p>
    <w:p w14:paraId="6A4387E1" w14:textId="14EC9B47" w:rsidR="00EB6106" w:rsidRPr="003B065D" w:rsidRDefault="00EB6106" w:rsidP="00EB6106">
      <w:r w:rsidRPr="00CD130D">
        <w:t xml:space="preserve">Arrangements for specialist oversight of and access to restricted antimicrobials, such as carbapenems, should continue to be a priority </w:t>
      </w:r>
      <w:r w:rsidR="00172F3E">
        <w:t xml:space="preserve">for </w:t>
      </w:r>
      <w:r w:rsidRPr="00CD130D">
        <w:t>all Australian hospitals</w:t>
      </w:r>
      <w:r w:rsidR="00172F3E">
        <w:t>,</w:t>
      </w:r>
      <w:r w:rsidRPr="00CD130D">
        <w:t xml:space="preserve"> along with </w:t>
      </w:r>
      <w:r w:rsidR="00172F3E">
        <w:t xml:space="preserve">the </w:t>
      </w:r>
      <w:r w:rsidRPr="00CD130D">
        <w:lastRenderedPageBreak/>
        <w:t>implementation of systems that meet the antimicrobial stewardship (AMS) actions of the National Safety and Quality Health Service (NSQHS) Standards</w:t>
      </w:r>
      <w:r w:rsidRPr="00C472E4">
        <w:t>.</w:t>
      </w:r>
      <w:r w:rsidR="00C633CF">
        <w:fldChar w:fldCharType="begin"/>
      </w:r>
      <w:r w:rsidR="00C633CF">
        <w:instrText xml:space="preserve"> ADDIN EN.CITE &lt;EndNote&gt;&lt;Cite&gt;&lt;Author&gt;Australian Commission on Safety and Quality in Health Care&lt;/Author&gt;&lt;Year&gt;2021&lt;/Year&gt;&lt;RecNum&gt;563&lt;/RecNum&gt;&lt;DisplayText&gt;&lt;style face="superscript"&gt;2&lt;/style&gt;&lt;/DisplayText&gt;&lt;record&gt;&lt;rec-number&gt;563&lt;/rec-number&gt;&lt;foreign-keys&gt;&lt;key app="EN" db-id="50sdzz5rpr5pp3ev5wcv00w55dtazdrrfws9" timestamp="1588124265"&gt;563&lt;/key&gt;&lt;/foreign-keys&gt;&lt;ref-type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dates&gt;&lt;year&gt;2021&lt;/year&gt;&lt;/dates&gt;&lt;pub-location&gt;Sydney&lt;/pub-location&gt;&lt;publisher&gt;ACSQHC&lt;/publisher&gt;&lt;urls&gt;&lt;related-urls&gt;&lt;url&gt;https://www.safetyandquality.gov.au/publications-and-resources/resource-library/national-safety-and-quality-health-service-standards-second-edition&lt;/url&gt;&lt;/related-urls&gt;&lt;/urls&gt;&lt;/record&gt;&lt;/Cite&gt;&lt;/EndNote&gt;</w:instrText>
      </w:r>
      <w:r w:rsidR="00C633CF">
        <w:fldChar w:fldCharType="separate"/>
      </w:r>
      <w:r w:rsidR="00C633CF" w:rsidRPr="00C633CF">
        <w:rPr>
          <w:noProof/>
          <w:vertAlign w:val="superscript"/>
        </w:rPr>
        <w:t>2</w:t>
      </w:r>
      <w:r w:rsidR="00C633CF">
        <w:fldChar w:fldCharType="end"/>
      </w:r>
    </w:p>
    <w:p w14:paraId="3BC0B741" w14:textId="77777777" w:rsidR="00EB6106" w:rsidRPr="009859EE" w:rsidRDefault="00EB6106" w:rsidP="00EB6106">
      <w:pPr>
        <w:pStyle w:val="Heading4"/>
      </w:pPr>
      <w:r w:rsidRPr="009859EE">
        <w:t>Changes in community-onset critical antimicrobial resistances</w:t>
      </w:r>
    </w:p>
    <w:p w14:paraId="145EDAFA" w14:textId="4772AAAE" w:rsidR="00AA2CF4" w:rsidRPr="001E1285" w:rsidRDefault="00EB6106" w:rsidP="00EB6106">
      <w:pPr>
        <w:rPr>
          <w:highlight w:val="yellow"/>
        </w:rPr>
      </w:pPr>
      <w:r w:rsidRPr="002F06A9">
        <w:rPr>
          <w:i/>
          <w:iCs/>
        </w:rPr>
        <w:t xml:space="preserve">N. gonorrhoeae </w:t>
      </w:r>
      <w:r w:rsidRPr="002F06A9">
        <w:t xml:space="preserve">was the most commonly reported CAR from the community setting for all years </w:t>
      </w:r>
      <w:r w:rsidRPr="001E1285">
        <w:t xml:space="preserve">since CARAlert commenced. Reports of azithromycin-nonsusceptible </w:t>
      </w:r>
      <w:r w:rsidRPr="001E1285">
        <w:rPr>
          <w:i/>
          <w:iCs/>
        </w:rPr>
        <w:t xml:space="preserve">N. gonorrhoeae </w:t>
      </w:r>
      <w:r w:rsidRPr="001E1285">
        <w:t xml:space="preserve">(LLR) </w:t>
      </w:r>
      <w:r w:rsidR="00721146" w:rsidRPr="001E1285">
        <w:t xml:space="preserve">increased in </w:t>
      </w:r>
      <w:r w:rsidR="002F06A9" w:rsidRPr="001E1285">
        <w:t xml:space="preserve">2024 </w:t>
      </w:r>
      <w:r w:rsidR="001E1285" w:rsidRPr="001E1285">
        <w:t>in all states and territories except NSW</w:t>
      </w:r>
      <w:r w:rsidRPr="001E1285">
        <w:t xml:space="preserve">. </w:t>
      </w:r>
      <w:r w:rsidR="001E1285" w:rsidRPr="001E1285">
        <w:t>Both</w:t>
      </w:r>
      <w:r w:rsidRPr="001E1285">
        <w:t xml:space="preserve"> </w:t>
      </w:r>
      <w:r w:rsidR="001E1285" w:rsidRPr="001E1285">
        <w:t xml:space="preserve">ceftriaxone-nonsusceptible </w:t>
      </w:r>
      <w:r w:rsidR="001E1285" w:rsidRPr="001E1285">
        <w:rPr>
          <w:i/>
          <w:iCs/>
        </w:rPr>
        <w:t>N. gonorrhoeae</w:t>
      </w:r>
      <w:r w:rsidR="001E1285" w:rsidRPr="001E1285">
        <w:t xml:space="preserve"> and </w:t>
      </w:r>
      <w:r w:rsidR="007E2321" w:rsidRPr="001E1285">
        <w:t xml:space="preserve">azithromycin-nonsusceptible </w:t>
      </w:r>
      <w:r w:rsidR="007E2321" w:rsidRPr="001E1285">
        <w:rPr>
          <w:i/>
          <w:iCs/>
        </w:rPr>
        <w:t xml:space="preserve">N. gonorrhoeae </w:t>
      </w:r>
      <w:r w:rsidR="007E2321" w:rsidRPr="001E1285">
        <w:t>(HLR)</w:t>
      </w:r>
      <w:r w:rsidR="001E1285" w:rsidRPr="001E1285">
        <w:t xml:space="preserve"> </w:t>
      </w:r>
      <w:r w:rsidR="007E2321" w:rsidRPr="001E1285">
        <w:t>increased in 202</w:t>
      </w:r>
      <w:r w:rsidR="002F06A9" w:rsidRPr="001E1285">
        <w:t>4</w:t>
      </w:r>
      <w:r w:rsidR="001E1285" w:rsidRPr="001E1285">
        <w:t>, with the majority of the reports from NSW</w:t>
      </w:r>
      <w:r w:rsidR="0046776E">
        <w:t>, a trend that started in 2022</w:t>
      </w:r>
      <w:r w:rsidR="001E1285" w:rsidRPr="001E1285">
        <w:t>.</w:t>
      </w:r>
    </w:p>
    <w:p w14:paraId="04000228" w14:textId="74EC31DA" w:rsidR="00EB6106" w:rsidRPr="00174798" w:rsidRDefault="00EB6106" w:rsidP="00EB6106">
      <w:r w:rsidRPr="00BF46F5">
        <w:t xml:space="preserve">Reports of MDR </w:t>
      </w:r>
      <w:r w:rsidRPr="00BF46F5">
        <w:rPr>
          <w:i/>
          <w:iCs/>
        </w:rPr>
        <w:t xml:space="preserve">Shigella </w:t>
      </w:r>
      <w:r w:rsidRPr="00BF46F5">
        <w:t xml:space="preserve">species </w:t>
      </w:r>
      <w:r w:rsidR="00BF46F5" w:rsidRPr="00BF46F5">
        <w:t>decreased</w:t>
      </w:r>
      <w:r w:rsidR="00E41302" w:rsidRPr="00BF46F5">
        <w:t xml:space="preserve"> from 202</w:t>
      </w:r>
      <w:r w:rsidR="00BF46F5" w:rsidRPr="00BF46F5">
        <w:t>3</w:t>
      </w:r>
      <w:r w:rsidR="00E41302" w:rsidRPr="00BF46F5">
        <w:t xml:space="preserve"> to 202</w:t>
      </w:r>
      <w:r w:rsidR="00BF46F5" w:rsidRPr="00BF46F5">
        <w:t>4</w:t>
      </w:r>
      <w:r w:rsidR="005E4AC7">
        <w:t>, with 2023 having the largest number of reports since 2017</w:t>
      </w:r>
      <w:r w:rsidRPr="00174798">
        <w:t xml:space="preserve">. </w:t>
      </w:r>
      <w:r w:rsidR="00EA3CB3" w:rsidRPr="00174798">
        <w:t>T</w:t>
      </w:r>
      <w:r w:rsidRPr="00174798">
        <w:t xml:space="preserve">he proportion of shigellosis notifications that were MDR </w:t>
      </w:r>
      <w:r w:rsidR="00174798" w:rsidRPr="00174798">
        <w:t>de</w:t>
      </w:r>
      <w:r w:rsidR="00EA3CB3" w:rsidRPr="00174798">
        <w:t>creased</w:t>
      </w:r>
      <w:r w:rsidRPr="00174798">
        <w:t xml:space="preserve"> overall in 202</w:t>
      </w:r>
      <w:r w:rsidR="00174798" w:rsidRPr="00174798">
        <w:t>4</w:t>
      </w:r>
      <w:r w:rsidRPr="00174798">
        <w:t xml:space="preserve"> compared to 202</w:t>
      </w:r>
      <w:r w:rsidR="00174798" w:rsidRPr="00174798">
        <w:t>3</w:t>
      </w:r>
      <w:r w:rsidRPr="00174798">
        <w:t xml:space="preserve">. The </w:t>
      </w:r>
      <w:r w:rsidR="00174798" w:rsidRPr="00174798">
        <w:t>de</w:t>
      </w:r>
      <w:r w:rsidRPr="00174798">
        <w:t xml:space="preserve">crease was noted in all states and territories where there were five or more reports, except in </w:t>
      </w:r>
      <w:r w:rsidR="00174798" w:rsidRPr="00174798">
        <w:t>WA and Queensland</w:t>
      </w:r>
      <w:r w:rsidRPr="00174798">
        <w:t xml:space="preserve">, where the proportion </w:t>
      </w:r>
      <w:r w:rsidR="00174798" w:rsidRPr="00174798">
        <w:t>in</w:t>
      </w:r>
      <w:r w:rsidRPr="00174798">
        <w:t>creased.</w:t>
      </w:r>
    </w:p>
    <w:p w14:paraId="0F5F72C1" w14:textId="0A4F6A99" w:rsidR="00EB6106" w:rsidRPr="0063571F" w:rsidRDefault="00EB6106" w:rsidP="00EB6106">
      <w:r w:rsidRPr="0063571F">
        <w:t>The</w:t>
      </w:r>
      <w:r w:rsidR="00F9372D" w:rsidRPr="0063571F">
        <w:t xml:space="preserve"> ongoing</w:t>
      </w:r>
      <w:r w:rsidRPr="0063571F">
        <w:t xml:space="preserve"> </w:t>
      </w:r>
      <w:r w:rsidR="00E41302" w:rsidRPr="0063571F">
        <w:t xml:space="preserve">overall </w:t>
      </w:r>
      <w:r w:rsidRPr="0063571F">
        <w:t xml:space="preserve">increase in reports </w:t>
      </w:r>
      <w:r w:rsidR="00E41302" w:rsidRPr="0063571F">
        <w:t xml:space="preserve">of </w:t>
      </w:r>
      <w:r w:rsidRPr="0063571F">
        <w:t xml:space="preserve">these CARs </w:t>
      </w:r>
      <w:r w:rsidR="00E41302" w:rsidRPr="0063571F">
        <w:t>in 202</w:t>
      </w:r>
      <w:r w:rsidR="00141817">
        <w:t>4</w:t>
      </w:r>
      <w:r w:rsidR="00E41302" w:rsidRPr="0063571F">
        <w:t xml:space="preserve"> </w:t>
      </w:r>
      <w:r w:rsidRPr="0063571F">
        <w:t>correspond</w:t>
      </w:r>
      <w:r w:rsidR="00F9372D" w:rsidRPr="0063571F">
        <w:t>s</w:t>
      </w:r>
      <w:r w:rsidRPr="0063571F">
        <w:t xml:space="preserve"> with the</w:t>
      </w:r>
      <w:r w:rsidR="00F9372D" w:rsidRPr="0063571F">
        <w:t xml:space="preserve"> increased </w:t>
      </w:r>
      <w:r w:rsidRPr="0063571F">
        <w:t xml:space="preserve">resumption of usual social interaction and international travel following easing of COVID-19 restrictions from late 2021. These changes indicate that ongoing monitoring of resistance in gonococcal </w:t>
      </w:r>
      <w:r w:rsidR="00852779">
        <w:t>disease</w:t>
      </w:r>
      <w:r w:rsidR="005667C9" w:rsidRPr="0063571F">
        <w:t xml:space="preserve"> </w:t>
      </w:r>
      <w:r w:rsidRPr="0063571F">
        <w:t>and shigellosis is required because of the importance of emerging changes in susceptibility for treatment guidelines.</w:t>
      </w:r>
    </w:p>
    <w:p w14:paraId="5BC20EC2" w14:textId="187AEC9B" w:rsidR="00EB6106" w:rsidRPr="003B065D" w:rsidRDefault="0084411F" w:rsidP="00EB6106">
      <w:r>
        <w:t>I</w:t>
      </w:r>
      <w:r w:rsidR="00EB6106" w:rsidRPr="003B065D">
        <w:t xml:space="preserve">ncreases in reports of MDR </w:t>
      </w:r>
      <w:r w:rsidR="00EB6106" w:rsidRPr="003B065D">
        <w:rPr>
          <w:i/>
          <w:iCs/>
        </w:rPr>
        <w:t>Shigella</w:t>
      </w:r>
      <w:r w:rsidR="00EB6106" w:rsidRPr="003B065D">
        <w:t xml:space="preserve"> suggest that empirical antimicrobial therapy recommendations for shigellosis may need to be reconsidered. Increases also require ongoing close review by states and territories. Public health messaging should continue to highlight the risk of sexual transmission of </w:t>
      </w:r>
      <w:r w:rsidR="00EB6106" w:rsidRPr="003B065D">
        <w:rPr>
          <w:i/>
          <w:iCs/>
        </w:rPr>
        <w:t>Shigella</w:t>
      </w:r>
      <w:r w:rsidR="00EB6106" w:rsidRPr="003B065D">
        <w:t xml:space="preserve"> species, particularly in men who have sex with men, and provide guidance on ways to reduce the risk of transmission.</w:t>
      </w:r>
    </w:p>
    <w:p w14:paraId="3EBD0E9B" w14:textId="21D952C1" w:rsidR="00EB6106" w:rsidRDefault="00EB6106" w:rsidP="00EB6106">
      <w:r w:rsidRPr="00BC493D">
        <w:t>The emergence of gonococcal antimicrobial resistance (AMR) in Australia has long been influenced by the introduction of MDR strains from overseas.</w:t>
      </w:r>
      <w:r w:rsidR="00F64EBC">
        <w:fldChar w:fldCharType="begin">
          <w:fldData xml:space="preserve">PEVuZE5vdGU+PENpdGU+PEF1dGhvcj5IYW5yYWhhbjwvQXV0aG9yPjxZZWFyPjIwMTk8L1llYXI+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</w:fldData>
        </w:fldChar>
      </w:r>
      <w:r w:rsidR="00462235">
        <w:instrText xml:space="preserve"> ADDIN EN.CITE </w:instrText>
      </w:r>
      <w:r w:rsidR="00462235">
        <w:fldChar w:fldCharType="begin">
          <w:fldData xml:space="preserve">PEVuZE5vdGU+PENpdGU+PEF1dGhvcj5IYW5yYWhhbjwvQXV0aG9yPjxZZWFyPjIwMTk8L1llYXI+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</w:fldData>
        </w:fldChar>
      </w:r>
      <w:r w:rsidR="00462235">
        <w:instrText xml:space="preserve"> ADDIN EN.CITE.DATA </w:instrText>
      </w:r>
      <w:r w:rsidR="00462235">
        <w:fldChar w:fldCharType="end"/>
      </w:r>
      <w:r w:rsidR="00F64EBC">
        <w:fldChar w:fldCharType="separate"/>
      </w:r>
      <w:r w:rsidR="00462235" w:rsidRPr="00462235">
        <w:rPr>
          <w:noProof/>
          <w:vertAlign w:val="superscript"/>
        </w:rPr>
        <w:t>12, 13</w:t>
      </w:r>
      <w:r w:rsidR="00F64EBC">
        <w:fldChar w:fldCharType="end"/>
      </w:r>
      <w:r w:rsidRPr="00BC493D">
        <w:t xml:space="preserve"> A number of reports from other countries of ceftriaxone-resistant </w:t>
      </w:r>
      <w:r w:rsidRPr="00BC493D">
        <w:rPr>
          <w:i/>
          <w:iCs/>
        </w:rPr>
        <w:t>N. gonorrhoeae</w:t>
      </w:r>
      <w:r w:rsidRPr="00BC493D">
        <w:t xml:space="preserve"> strains have raised global concerns about the effectiveness of current recommended </w:t>
      </w:r>
      <w:r w:rsidRPr="00CD130D">
        <w:t>treatments.</w:t>
      </w:r>
      <w:r w:rsidR="00F64EBC">
        <w:fldChar w:fldCharType="begin">
          <w:fldData xml:space="preserve">PEVuZE5vdGU+PENpdGU+PEF1dGhvcj5FeXJlPC9BdXRob3I+PFllYXI+MjAxOTwvWWVhcj48UmVj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</w:fldData>
        </w:fldChar>
      </w:r>
      <w:r w:rsidR="00462235">
        <w:instrText xml:space="preserve"> ADDIN EN.CITE </w:instrText>
      </w:r>
      <w:r w:rsidR="00462235">
        <w:fldChar w:fldCharType="begin">
          <w:fldData xml:space="preserve">PEVuZE5vdGU+PENpdGU+PEF1dGhvcj5FeXJlPC9BdXRob3I+PFllYXI+MjAxOTwvWWVhcj48UmVj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</w:fldData>
        </w:fldChar>
      </w:r>
      <w:r w:rsidR="00462235">
        <w:instrText xml:space="preserve"> ADDIN EN.CITE.DATA </w:instrText>
      </w:r>
      <w:r w:rsidR="00462235">
        <w:fldChar w:fldCharType="end"/>
      </w:r>
      <w:r w:rsidR="00F64EBC">
        <w:fldChar w:fldCharType="separate"/>
      </w:r>
      <w:r w:rsidR="00462235" w:rsidRPr="00462235">
        <w:rPr>
          <w:noProof/>
          <w:vertAlign w:val="superscript"/>
        </w:rPr>
        <w:t>14-16</w:t>
      </w:r>
      <w:r w:rsidR="00F64EBC">
        <w:fldChar w:fldCharType="end"/>
      </w:r>
      <w:r w:rsidR="00B042C4">
        <w:t xml:space="preserve"> </w:t>
      </w:r>
      <w:r w:rsidR="00BC493D" w:rsidRPr="00CD130D">
        <w:t xml:space="preserve">This also prompted the addition of reporting of gentamicin-resistant </w:t>
      </w:r>
      <w:r w:rsidR="00BC493D" w:rsidRPr="00CD130D">
        <w:rPr>
          <w:i/>
          <w:iCs/>
        </w:rPr>
        <w:t xml:space="preserve">N. gonorrhoeae </w:t>
      </w:r>
      <w:r w:rsidR="00BC493D" w:rsidRPr="00CD130D">
        <w:t xml:space="preserve">to CARAlert from 2023. </w:t>
      </w:r>
      <w:r w:rsidRPr="00CD130D">
        <w:t xml:space="preserve">In Australia, the recommended treatment for </w:t>
      </w:r>
      <w:r w:rsidRPr="00CD130D">
        <w:rPr>
          <w:i/>
          <w:iCs/>
        </w:rPr>
        <w:t>N. gonorrhoeae</w:t>
      </w:r>
      <w:r w:rsidRPr="00CD130D">
        <w:t xml:space="preserve"> is ceftriaxone in conjunction with azithromycin. This regimen was introduced in Australia in 2014 to limit further development of resistance to ceftriaxone.</w:t>
      </w:r>
      <w:r w:rsidR="00C633CF">
        <w:fldChar w:fldCharType="begin">
          <w:fldData xml:space="preserve">PEVuZE5vdGU+PENpdGU+PEF1dGhvcj5MYWhyYTwvQXV0aG9yPjxZZWFyPjIwMjE8L1llYXI+PFJl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==
</w:fldData>
        </w:fldChar>
      </w:r>
      <w:r w:rsidR="00C633CF">
        <w:instrText xml:space="preserve"> ADDIN EN.CITE </w:instrText>
      </w:r>
      <w:r w:rsidR="00C633CF">
        <w:fldChar w:fldCharType="begin">
          <w:fldData xml:space="preserve">PEVuZE5vdGU+PENpdGU+PEF1dGhvcj5MYWhyYTwvQXV0aG9yPjxZZWFyPjIwMjE8L1llYXI+PFJl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==
</w:fldData>
        </w:fldChar>
      </w:r>
      <w:r w:rsidR="00C633CF">
        <w:instrText xml:space="preserve"> ADDIN EN.CITE.DATA </w:instrText>
      </w:r>
      <w:r w:rsidR="00C633CF">
        <w:fldChar w:fldCharType="end"/>
      </w:r>
      <w:r w:rsidR="00C633CF">
        <w:fldChar w:fldCharType="separate"/>
      </w:r>
      <w:r w:rsidR="00C633CF" w:rsidRPr="00C633CF">
        <w:rPr>
          <w:noProof/>
          <w:vertAlign w:val="superscript"/>
        </w:rPr>
        <w:t>17</w:t>
      </w:r>
      <w:r w:rsidR="00C633CF">
        <w:fldChar w:fldCharType="end"/>
      </w:r>
      <w:r w:rsidRPr="00CD130D">
        <w:t xml:space="preserve"> The low background rate of azithromycin-nonsusceptible </w:t>
      </w:r>
      <w:r w:rsidRPr="00CD130D">
        <w:rPr>
          <w:i/>
          <w:iCs/>
        </w:rPr>
        <w:t>N. gonorrhoeae</w:t>
      </w:r>
      <w:r w:rsidRPr="00CD130D">
        <w:t xml:space="preserve"> (LLR) in Australia is well established.</w:t>
      </w:r>
      <w:r w:rsidR="00C633CF">
        <w:fldChar w:fldCharType="begin">
          <w:fldData xml:space="preserve">PEVuZE5vdGU+PENpdGU+PEF1dGhvcj5MYWhyYTwvQXV0aG9yPjxZZWFyPjIwMjM8L1llYXI+PFJl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</w:fldData>
        </w:fldChar>
      </w:r>
      <w:r w:rsidR="00C633CF">
        <w:instrText xml:space="preserve"> ADDIN EN.CITE </w:instrText>
      </w:r>
      <w:r w:rsidR="00C633CF">
        <w:fldChar w:fldCharType="begin">
          <w:fldData xml:space="preserve">PEVuZE5vdGU+PENpdGU+PEF1dGhvcj5MYWhyYTwvQXV0aG9yPjxZZWFyPjIwMjM8L1llYXI+PFJl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</w:fldData>
        </w:fldChar>
      </w:r>
      <w:r w:rsidR="00C633CF">
        <w:instrText xml:space="preserve"> ADDIN EN.CITE.DATA </w:instrText>
      </w:r>
      <w:r w:rsidR="00C633CF">
        <w:fldChar w:fldCharType="end"/>
      </w:r>
      <w:r w:rsidR="00C633CF">
        <w:fldChar w:fldCharType="separate"/>
      </w:r>
      <w:r w:rsidR="00C633CF" w:rsidRPr="00C633CF">
        <w:rPr>
          <w:noProof/>
          <w:vertAlign w:val="superscript"/>
        </w:rPr>
        <w:t>18</w:t>
      </w:r>
      <w:r w:rsidR="00C633CF">
        <w:fldChar w:fldCharType="end"/>
      </w:r>
      <w:r w:rsidR="00BC493D" w:rsidRPr="005035E5">
        <w:t xml:space="preserve"> </w:t>
      </w:r>
      <w:r w:rsidRPr="005035E5">
        <w:t xml:space="preserve">Reports of this CAR declined </w:t>
      </w:r>
      <w:r w:rsidR="0084411F" w:rsidRPr="005035E5">
        <w:t>from</w:t>
      </w:r>
      <w:r w:rsidRPr="005035E5">
        <w:t xml:space="preserve"> 201</w:t>
      </w:r>
      <w:r w:rsidR="005035E5" w:rsidRPr="005035E5">
        <w:t>7</w:t>
      </w:r>
      <w:r w:rsidRPr="005035E5">
        <w:t xml:space="preserve"> </w:t>
      </w:r>
      <w:r w:rsidR="0084411F" w:rsidRPr="005035E5">
        <w:t xml:space="preserve">to 2022, and increased dramatically in 2023, particularly </w:t>
      </w:r>
      <w:r w:rsidR="00D47D8E" w:rsidRPr="005035E5">
        <w:t>in</w:t>
      </w:r>
      <w:r w:rsidR="0084411F" w:rsidRPr="005035E5">
        <w:t xml:space="preserve"> NSW and Victoria</w:t>
      </w:r>
      <w:r w:rsidRPr="005035E5">
        <w:t>.</w:t>
      </w:r>
      <w:r w:rsidR="003615CD">
        <w:fldChar w:fldCharType="begin"/>
      </w:r>
      <w:r w:rsidR="00462235">
        <w:instrText xml:space="preserve"> ADDIN EN.CITE &lt;EndNote&gt;&lt;Cite&gt;&lt;Author&gt;Australian Government Department of Health and Aged Care&lt;/Author&gt;&lt;Year&gt;2025&lt;/Year&gt;&lt;RecNum&gt;1835&lt;/RecNum&gt;&lt;DisplayText&gt;&lt;style face="superscript"&gt;11&lt;/style&gt;&lt;/DisplayText&gt;&lt;record&gt;&lt;rec-number&gt;1835&lt;/rec-number&gt;&lt;foreign-keys&gt;&lt;key app="EN" db-id="50sdzz5rpr5pp3ev5wcv00w55dtazdrrfws9" timestamp="1680726661"&gt;1835&lt;/key&gt;&lt;/foreign-keys&gt;&lt;ref-type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Dashboard&lt;/title&gt;&lt;/titles&gt;&lt;volume&gt;2025&lt;/volume&gt;&lt;number&gt;25 Feb 2025&lt;/number&gt;&lt;dates&gt;&lt;year&gt;2025&lt;/year&gt;&lt;/dates&gt;&lt;pub-location&gt;Canberra&lt;/pub-location&gt;&lt;publisher&gt;Australian Government&lt;/publisher&gt;&lt;urls&gt;&lt;related-urls&gt;&lt;url&gt;https://nindss.health.gov.au/pbi-dashboard/&lt;/url&gt;&lt;/related-urls&gt;&lt;/urls&gt;&lt;/record&gt;&lt;/Cite&gt;&lt;/EndNote&gt;</w:instrText>
      </w:r>
      <w:r w:rsidR="003615CD">
        <w:fldChar w:fldCharType="separate"/>
      </w:r>
      <w:r w:rsidR="00462235" w:rsidRPr="00462235">
        <w:rPr>
          <w:noProof/>
          <w:vertAlign w:val="superscript"/>
        </w:rPr>
        <w:t>11</w:t>
      </w:r>
      <w:r w:rsidR="003615CD">
        <w:fldChar w:fldCharType="end"/>
      </w:r>
      <w:r w:rsidR="00B042C4">
        <w:t xml:space="preserve"> </w:t>
      </w:r>
      <w:r w:rsidR="00174798">
        <w:t>In 2024, reports from Victoria almost doubled</w:t>
      </w:r>
      <w:r w:rsidR="005035E5">
        <w:t xml:space="preserve"> those from</w:t>
      </w:r>
      <w:r w:rsidR="00174798">
        <w:t xml:space="preserve"> 2023</w:t>
      </w:r>
      <w:r w:rsidR="005035E5">
        <w:t>.</w:t>
      </w:r>
      <w:r w:rsidR="00174798">
        <w:t xml:space="preserve"> </w:t>
      </w:r>
      <w:r w:rsidRPr="00CD130D">
        <w:t xml:space="preserve">The clinical implications of this low-level resistance are not clear. </w:t>
      </w:r>
      <w:r w:rsidR="00FC02CE">
        <w:t>Despite low numbers, c</w:t>
      </w:r>
      <w:r w:rsidRPr="00CD130D">
        <w:t>ontinuing reports</w:t>
      </w:r>
      <w:r w:rsidRPr="00D47D8E">
        <w:t xml:space="preserve"> of ceftriaxone-nonsusceptibility are concerning.</w:t>
      </w:r>
    </w:p>
    <w:p w14:paraId="226040A8" w14:textId="694F8FB6" w:rsidR="0005443E" w:rsidRPr="00D47D8E" w:rsidRDefault="00B17650" w:rsidP="00EB6106">
      <w:r>
        <w:t xml:space="preserve">Also of recent concern is the emergence of ESBL-producing non-typhoidal </w:t>
      </w:r>
      <w:r w:rsidRPr="003A6DDA">
        <w:rPr>
          <w:i/>
          <w:iCs/>
        </w:rPr>
        <w:t>Salmonella</w:t>
      </w:r>
      <w:r>
        <w:t xml:space="preserve"> species, lower numbers of these were seen from 2017, but appear to have increased substantially in 2023</w:t>
      </w:r>
      <w:r w:rsidR="00CE3581">
        <w:t xml:space="preserve"> and 20</w:t>
      </w:r>
      <w:r>
        <w:t xml:space="preserve">24. How this relates to the epidemiology and sources of </w:t>
      </w:r>
      <w:r w:rsidRPr="003A6DDA">
        <w:rPr>
          <w:i/>
          <w:iCs/>
        </w:rPr>
        <w:t>Salmonella</w:t>
      </w:r>
      <w:r>
        <w:t xml:space="preserve"> infections overall across Australia remains to be explored.</w:t>
      </w:r>
    </w:p>
    <w:p w14:paraId="75E619E3" w14:textId="77777777" w:rsidR="00EB6106" w:rsidRPr="009859EE" w:rsidRDefault="00EB6106" w:rsidP="00EB6106">
      <w:pPr>
        <w:pStyle w:val="Heading4"/>
      </w:pPr>
      <w:r>
        <w:t>Critical antimicrobial resistances in a</w:t>
      </w:r>
      <w:r w:rsidRPr="009859EE">
        <w:t>ged care homes</w:t>
      </w:r>
    </w:p>
    <w:p w14:paraId="46CA0220" w14:textId="19022790" w:rsidR="009B69D0" w:rsidRPr="009B69D0" w:rsidRDefault="00EB6106" w:rsidP="00EB6106">
      <w:r w:rsidRPr="00E63EBE">
        <w:t>In 202</w:t>
      </w:r>
      <w:r w:rsidR="00FF120A" w:rsidRPr="00E63EBE">
        <w:t>4</w:t>
      </w:r>
      <w:r w:rsidRPr="00E63EBE">
        <w:t xml:space="preserve">, </w:t>
      </w:r>
      <w:r w:rsidR="00E63EBE" w:rsidRPr="00E63EBE">
        <w:t>ten</w:t>
      </w:r>
      <w:r w:rsidR="009B69D0" w:rsidRPr="00E63EBE">
        <w:t xml:space="preserve"> </w:t>
      </w:r>
      <w:r w:rsidRPr="00E63EBE">
        <w:t xml:space="preserve">CARs </w:t>
      </w:r>
      <w:r w:rsidR="00FF0531">
        <w:t xml:space="preserve">were </w:t>
      </w:r>
      <w:r w:rsidRPr="00E63EBE">
        <w:t>reported from aged care homes</w:t>
      </w:r>
      <w:r w:rsidR="00852779">
        <w:t>; all of which were</w:t>
      </w:r>
      <w:r w:rsidR="00E63EBE">
        <w:t xml:space="preserve"> </w:t>
      </w:r>
      <w:r w:rsidR="009B69D0" w:rsidRPr="00E63EBE">
        <w:t>from clinical isolates</w:t>
      </w:r>
      <w:r w:rsidR="009B69D0" w:rsidRPr="00FF120A">
        <w:rPr>
          <w:color w:val="00A79D" w:themeColor="accent6"/>
        </w:rPr>
        <w:t xml:space="preserve">. </w:t>
      </w:r>
      <w:r w:rsidR="009B69D0" w:rsidRPr="00E63EBE">
        <w:t xml:space="preserve">This </w:t>
      </w:r>
      <w:r w:rsidR="0093597C">
        <w:t>marks a decline</w:t>
      </w:r>
      <w:r w:rsidR="009B69D0" w:rsidRPr="00E63EBE">
        <w:t xml:space="preserve"> from 24</w:t>
      </w:r>
      <w:r w:rsidR="00852779">
        <w:t> reports</w:t>
      </w:r>
      <w:r w:rsidR="009B69D0" w:rsidRPr="00E63EBE">
        <w:t xml:space="preserve"> in 2022</w:t>
      </w:r>
      <w:r w:rsidR="00362E49">
        <w:t>,</w:t>
      </w:r>
      <w:r w:rsidR="009B69D0" w:rsidRPr="00E63EBE">
        <w:t xml:space="preserve"> following the suspension of reporting DNSA to CARAlert. </w:t>
      </w:r>
      <w:r w:rsidR="0084411F">
        <w:t xml:space="preserve">While the number of reports is </w:t>
      </w:r>
      <w:r w:rsidR="005378F0">
        <w:t xml:space="preserve">very </w:t>
      </w:r>
      <w:r w:rsidR="0084411F">
        <w:t>low, aged care home residents have increased vulnerability to infections, and are at risk of acquiring or transmitting</w:t>
      </w:r>
      <w:r w:rsidR="000C424B">
        <w:t xml:space="preserve"> infections due to </w:t>
      </w:r>
      <w:r w:rsidR="000C424B" w:rsidRPr="000C424B">
        <w:t xml:space="preserve">the frequent movement of aged care home residents between </w:t>
      </w:r>
      <w:r w:rsidR="00F66484">
        <w:t>acute</w:t>
      </w:r>
      <w:r w:rsidR="000C424B" w:rsidRPr="000C424B">
        <w:t xml:space="preserve"> settings</w:t>
      </w:r>
      <w:r w:rsidR="000C424B">
        <w:t>.</w:t>
      </w:r>
    </w:p>
    <w:p w14:paraId="0B53F084" w14:textId="46DB5C27" w:rsidR="00EB6106" w:rsidRPr="0052179D" w:rsidRDefault="00EB6106" w:rsidP="00EB6106">
      <w:r w:rsidRPr="009B69D0">
        <w:t xml:space="preserve">In aged care homes, </w:t>
      </w:r>
      <w:r w:rsidR="009B69D0" w:rsidRPr="009B69D0">
        <w:t xml:space="preserve">infections of the </w:t>
      </w:r>
      <w:r w:rsidRPr="009B69D0">
        <w:t xml:space="preserve">skin and soft tissue </w:t>
      </w:r>
      <w:r w:rsidR="009B69D0" w:rsidRPr="009B69D0">
        <w:t xml:space="preserve">and urinary tract </w:t>
      </w:r>
      <w:r w:rsidRPr="009B69D0">
        <w:t>are the most common reason for antimicrobial prescriptions</w:t>
      </w:r>
      <w:r w:rsidR="00C633CF">
        <w:fldChar w:fldCharType="begin"/>
      </w:r>
      <w:r w:rsidR="00C633CF">
        <w:instrText xml:space="preserve"> ADDIN EN.CITE &lt;EndNote&gt;&lt;Cite&gt;&lt;Author&gt;Australian Commission on Safety and Quality in Health Care&lt;/Author&gt;&lt;Year&gt;2023&lt;/Year&gt;&lt;RecNum&gt;1877&lt;/RecNum&gt;&lt;DisplayText&gt;&lt;style face="superscript"&gt;19&lt;/style&gt;&lt;/DisplayText&gt;&lt;record&gt;&lt;rec-number&gt;1877&lt;/rec-number&gt;&lt;foreign-keys&gt;&lt;key app="EN" db-id="50sdzz5rpr5pp3ev5wcv00w55dtazdrrfws9" timestamp="1700109831"&gt;1877&lt;/key&gt;&lt;/foreign-keys&gt;&lt;ref-type name="Report"&gt;27&lt;/ref-type&gt;&lt;contributors&gt;&lt;authors&gt;&lt;author&gt;Australian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related-urls&gt;&lt;url&gt;https://www.safetyandquality.gov.au/sites/default/files/2023-11/aura_2023_fifth_australian_report_on_antimicrobial_use_and_resistance_in_human_health.pdf&lt;/url&gt;&lt;/related-urls&gt;&lt;/urls&gt;&lt;/record&gt;&lt;/Cite&gt;&lt;/EndNote&gt;</w:instrText>
      </w:r>
      <w:r w:rsidR="00C633CF">
        <w:fldChar w:fldCharType="separate"/>
      </w:r>
      <w:r w:rsidR="00C633CF" w:rsidRPr="00C633CF">
        <w:rPr>
          <w:noProof/>
          <w:vertAlign w:val="superscript"/>
        </w:rPr>
        <w:t>19</w:t>
      </w:r>
      <w:r w:rsidR="00C633CF">
        <w:fldChar w:fldCharType="end"/>
      </w:r>
      <w:r w:rsidR="007F05A4">
        <w:t xml:space="preserve">, and are commonly </w:t>
      </w:r>
      <w:r w:rsidR="007F05A4" w:rsidRPr="0052179D">
        <w:t xml:space="preserve">caused by </w:t>
      </w:r>
      <w:r w:rsidR="007F05A4" w:rsidRPr="0052179D">
        <w:rPr>
          <w:i/>
          <w:iCs/>
        </w:rPr>
        <w:t>S. aureus</w:t>
      </w:r>
      <w:r w:rsidR="007F05A4" w:rsidRPr="0052179D">
        <w:t xml:space="preserve"> and </w:t>
      </w:r>
      <w:r w:rsidR="00F77D64" w:rsidRPr="00F77D64">
        <w:rPr>
          <w:i/>
          <w:iCs/>
        </w:rPr>
        <w:t>Enterobacterales</w:t>
      </w:r>
      <w:r w:rsidR="007F05A4">
        <w:t xml:space="preserve">, respectively. These </w:t>
      </w:r>
      <w:r w:rsidR="0084411F">
        <w:t xml:space="preserve">organisms </w:t>
      </w:r>
      <w:r w:rsidRPr="0052179D">
        <w:t xml:space="preserve">may be spread by contact with contaminated surfaces </w:t>
      </w:r>
      <w:r w:rsidR="007F05A4" w:rsidRPr="0052179D">
        <w:t xml:space="preserve">or medical equipment </w:t>
      </w:r>
      <w:r w:rsidRPr="0052179D">
        <w:t xml:space="preserve">and hands of healthcare workers, visitors and residents. Environmental cleaning and hand hygiene are important prevention and control strategies. In group </w:t>
      </w:r>
      <w:r w:rsidRPr="0052179D">
        <w:lastRenderedPageBreak/>
        <w:t xml:space="preserve">living situations, </w:t>
      </w:r>
      <w:r w:rsidR="006F1FAC">
        <w:t>i</w:t>
      </w:r>
      <w:r w:rsidR="000C424B">
        <w:t>nfection</w:t>
      </w:r>
      <w:r w:rsidR="007F05A4" w:rsidRPr="0052179D">
        <w:t>s</w:t>
      </w:r>
      <w:r w:rsidR="007F05A4" w:rsidRPr="0052179D">
        <w:rPr>
          <w:i/>
          <w:iCs/>
        </w:rPr>
        <w:t xml:space="preserve"> </w:t>
      </w:r>
      <w:r w:rsidRPr="0052179D">
        <w:t>may also be inadvertently spread from person to person, for example by sharing personal items such as bed linen, towels or clothing.</w:t>
      </w:r>
    </w:p>
    <w:p w14:paraId="2E3EA237" w14:textId="509B1EDD" w:rsidR="00EB6106" w:rsidRPr="00745F23" w:rsidRDefault="00EB6106" w:rsidP="00EB6106">
      <w:r w:rsidRPr="009B69D0">
        <w:t xml:space="preserve">Specific measures are required in all care settings for CPE. To support the capacity to prevent and control transmission of CPE, aged care homes should comply with the infection prevention and control requirements of the </w:t>
      </w:r>
      <w:r w:rsidR="007C6CC5">
        <w:t xml:space="preserve">strengthened </w:t>
      </w:r>
      <w:r w:rsidRPr="009B69D0">
        <w:t>Aged Care Quality Standards</w:t>
      </w:r>
      <w:r w:rsidR="00C472E4">
        <w:fldChar w:fldCharType="begin"/>
      </w:r>
      <w:r w:rsidR="00CA47FA">
        <w:instrText xml:space="preserve"> ADDIN EN.CITE &lt;EndNote&gt;&lt;Cite&gt;&lt;Author&gt;Australian Commission on Safety and Quality in Health Care&lt;/Author&gt;&lt;Year&gt;2024&lt;/Year&gt;&lt;RecNum&gt;1883&lt;/RecNum&gt;&lt;DisplayText&gt;&lt;style face="superscript"&gt;7&lt;/style&gt;&lt;/DisplayText&gt;&lt;record&gt;&lt;rec-number&gt;1883&lt;/rec-number&gt;&lt;foreign-keys&gt;&lt;key app="EN" db-id="50sdzz5rpr5pp3ev5wcv00w55dtazdrrfws9" timestamp="1702338188"&gt;1883&lt;/key&gt;&lt;/foreign-keys&gt;&lt;ref-type name="Web Page"&gt;12&lt;/ref-type&gt;&lt;contributors&gt;&lt;authors&gt;&lt;author&gt;Australian Commission on Safety and Quality in Health Care,&lt;/author&gt;&lt;/authors&gt;&lt;/contributors&gt;&lt;titles&gt;&lt;title&gt;Aged Care Quality Standards: Standard 5 - Clinical Care&lt;/title&gt;&lt;/titles&gt;&lt;number&gt;20 March 2025&lt;/number&gt;&lt;dates&gt;&lt;year&gt;2024&lt;/year&gt;&lt;/dates&gt;&lt;pub-location&gt;Sydney&lt;/pub-location&gt;&lt;publisher&gt;ACSQHC&lt;/publisher&gt;&lt;urls&gt;&lt;related-urls&gt;&lt;url&gt;https://www.safetyandquality.gov.au/standards/aged-care-quality-standards-standard-5-clinical-care&lt;/url&gt;&lt;/related-urls&gt;&lt;/urls&gt;&lt;/record&gt;&lt;/Cite&gt;&lt;/EndNote&gt;</w:instrText>
      </w:r>
      <w:r w:rsidR="00C472E4">
        <w:fldChar w:fldCharType="separate"/>
      </w:r>
      <w:r w:rsidR="00264F6E" w:rsidRPr="00264F6E">
        <w:rPr>
          <w:noProof/>
          <w:vertAlign w:val="superscript"/>
        </w:rPr>
        <w:t>7</w:t>
      </w:r>
      <w:r w:rsidR="00C472E4">
        <w:fldChar w:fldCharType="end"/>
      </w:r>
      <w:r w:rsidRPr="009B69D0">
        <w:t xml:space="preserve">, which include compliance with national </w:t>
      </w:r>
      <w:r w:rsidRPr="00CD130D">
        <w:t>guidelines.</w:t>
      </w:r>
      <w:r w:rsidR="003615CD">
        <w:fldChar w:fldCharType="begin"/>
      </w:r>
      <w:r w:rsidR="00462235">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003615CD">
        <w:fldChar w:fldCharType="separate"/>
      </w:r>
      <w:r w:rsidR="003615CD" w:rsidRPr="003615CD">
        <w:rPr>
          <w:noProof/>
          <w:vertAlign w:val="superscript"/>
        </w:rPr>
        <w:t>1</w:t>
      </w:r>
      <w:r w:rsidR="003615CD">
        <w:fldChar w:fldCharType="end"/>
      </w:r>
      <w:r w:rsidR="00B042C4">
        <w:t xml:space="preserve"> </w:t>
      </w:r>
      <w:r w:rsidR="003457B8">
        <w:t xml:space="preserve">In August 2024, the Commission published </w:t>
      </w:r>
      <w:r w:rsidR="00745F23" w:rsidRPr="00745F23">
        <w:rPr>
          <w:i/>
          <w:iCs/>
        </w:rPr>
        <w:t>The Aged Care Infection Prevention and Control Guide</w:t>
      </w:r>
      <w:r w:rsidR="00E6216A" w:rsidRPr="00E6216A">
        <w:fldChar w:fldCharType="begin"/>
      </w:r>
      <w:r w:rsidR="00462235">
        <w:instrText xml:space="preserve"> ADDIN EN.CITE &lt;EndNote&gt;&lt;Cite&gt;&lt;Author&gt;Australian Commission on Safety and Quality in Health Care&lt;/Author&gt;&lt;Year&gt;2024&lt;/Year&gt;&lt;RecNum&gt;2068&lt;/RecNum&gt;&lt;DisplayText&gt;&lt;style face="superscript"&gt;6&lt;/style&gt;&lt;/DisplayText&gt;&lt;record&gt;&lt;rec-number&gt;2068&lt;/rec-number&gt;&lt;foreign-keys&gt;&lt;key app="EN" db-id="50sdzz5rpr5pp3ev5wcv00w55dtazdrrfws9" timestamp="1743386920"&gt;2068&lt;/key&gt;&lt;/foreign-keys&gt;&lt;ref-type name="Report"&gt;27&lt;/ref-type&gt;&lt;contributors&gt;&lt;authors&gt;&lt;author&gt;Australian Commission on Safety and Quality in Health Care,&lt;/author&gt;&lt;/authors&gt;&lt;/contributors&gt;&lt;titles&gt;&lt;title&gt;The Aged Care Infection Prevention and Control Guide&lt;/title&gt;&lt;/titles&gt;&lt;dates&gt;&lt;year&gt;2024&lt;/year&gt;&lt;/dates&gt;&lt;pub-location&gt;Sydney&lt;/pub-location&gt;&lt;publisher&gt;ACQSC&lt;/publisher&gt;&lt;urls&gt;&lt;related-urls&gt;&lt;url&gt;https://www.safetyandquality.gov.au/publications-and-resources/resource-library/aged-care-infection-prevention-and-control-guide&lt;/url&gt;&lt;/related-urls&gt;&lt;/urls&gt;&lt;/record&gt;&lt;/Cite&gt;&lt;/EndNote&gt;</w:instrText>
      </w:r>
      <w:r w:rsidR="00E6216A" w:rsidRPr="00E6216A">
        <w:fldChar w:fldCharType="separate"/>
      </w:r>
      <w:r w:rsidR="00E6216A" w:rsidRPr="00E6216A">
        <w:rPr>
          <w:noProof/>
          <w:vertAlign w:val="superscript"/>
        </w:rPr>
        <w:t>6</w:t>
      </w:r>
      <w:r w:rsidR="00E6216A" w:rsidRPr="00E6216A">
        <w:fldChar w:fldCharType="end"/>
      </w:r>
      <w:r w:rsidR="00745F23" w:rsidRPr="00E6216A">
        <w:t xml:space="preserve"> t</w:t>
      </w:r>
      <w:r w:rsidR="00745F23">
        <w:t xml:space="preserve">o support implementation </w:t>
      </w:r>
      <w:r w:rsidR="00653DB7" w:rsidRPr="00653DB7">
        <w:t xml:space="preserve">of the </w:t>
      </w:r>
      <w:r w:rsidR="00F54FF1">
        <w:t>strengthened</w:t>
      </w:r>
      <w:r w:rsidR="00653DB7" w:rsidRPr="00653DB7">
        <w:t xml:space="preserve"> </w:t>
      </w:r>
      <w:r w:rsidR="00F54FF1">
        <w:t>s</w:t>
      </w:r>
      <w:r w:rsidR="00653DB7" w:rsidRPr="00653DB7">
        <w:t xml:space="preserve">tandards and </w:t>
      </w:r>
      <w:r w:rsidR="00F7003B">
        <w:t xml:space="preserve">to </w:t>
      </w:r>
      <w:r w:rsidR="00653DB7" w:rsidRPr="00653DB7">
        <w:t>supplement</w:t>
      </w:r>
      <w:r w:rsidR="00A40561">
        <w:t xml:space="preserve"> national guidelines</w:t>
      </w:r>
      <w:r w:rsidR="00E6216A">
        <w:fldChar w:fldCharType="begin"/>
      </w:r>
      <w:r w:rsidR="00462235">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00E6216A">
        <w:fldChar w:fldCharType="separate"/>
      </w:r>
      <w:r w:rsidR="00E6216A" w:rsidRPr="00E6216A">
        <w:rPr>
          <w:noProof/>
          <w:vertAlign w:val="superscript"/>
        </w:rPr>
        <w:t>1</w:t>
      </w:r>
      <w:r w:rsidR="00E6216A">
        <w:fldChar w:fldCharType="end"/>
      </w:r>
      <w:r w:rsidR="00B042C4">
        <w:rPr>
          <w:i/>
          <w:iCs/>
        </w:rPr>
        <w:t xml:space="preserve"> </w:t>
      </w:r>
      <w:r w:rsidR="00653DB7" w:rsidRPr="00653DB7">
        <w:t>for the aged care workforce and those providing care for older people.</w:t>
      </w:r>
    </w:p>
    <w:p w14:paraId="33E1DC8A" w14:textId="77777777" w:rsidR="00EB6106" w:rsidRDefault="00EB6106" w:rsidP="00EB6106">
      <w:pPr>
        <w:pStyle w:val="Heading4"/>
      </w:pPr>
      <w:r w:rsidRPr="00B77C8C">
        <w:t>Health service demand and complexity of care</w:t>
      </w:r>
    </w:p>
    <w:p w14:paraId="7AD67BB0" w14:textId="41C1FE78" w:rsidR="00EB6106" w:rsidRPr="00CA1A38" w:rsidRDefault="00EB6106" w:rsidP="00EB6106">
      <w:r w:rsidRPr="00CA1A38">
        <w:t xml:space="preserve">CARs increase hospital length of stay, deaths, and health service resource needs. Estimates of the impacts of AMR vary by organism and are not available for the majority of CARs. Recent estimates of the impact of CPE include an additional 29 inpatient days, compared to non-CPE cases, after the isolation </w:t>
      </w:r>
      <w:r w:rsidRPr="00CD130D">
        <w:t>of the organism.</w:t>
      </w:r>
      <w:r w:rsidR="003615CD">
        <w:fldChar w:fldCharType="begin">
          <w:fldData xml:space="preserve">PEVuZE5vdGU+PENpdGU+PEF1dGhvcj5IYXlha2F3YTwvQXV0aG9yPjxZZWFyPjIwMjA8L1llYXI+
PFJlY051bT4xNDY5PC9SZWNOdW0+PERpc3BsYXlUZXh0PjxzdHlsZSBmYWNlPSJzdXBlcnNjcmlw
dCI+MjA8L3N0eWxlPjwvRGlzcGxheVRleHQ+PHJlY29yZD48cmVjLW51bWJlcj4xNDY5PC9yZWMt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462235">
        <w:instrText xml:space="preserve"> ADDIN EN.CITE </w:instrText>
      </w:r>
      <w:r w:rsidR="00462235">
        <w:fldChar w:fldCharType="begin">
          <w:fldData xml:space="preserve">PEVuZE5vdGU+PENpdGU+PEF1dGhvcj5IYXlha2F3YTwvQXV0aG9yPjxZZWFyPjIwMjA8L1llYXI+
PFJlY051bT4xNDY5PC9SZWNOdW0+PERpc3BsYXlUZXh0PjxzdHlsZSBmYWNlPSJzdXBlcnNjcmlw
dCI+MjA8L3N0eWxlPjwvRGlzcGxheVRleHQ+PHJlY29yZD48cmVjLW51bWJlcj4xNDY5PC9yZWMt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462235">
        <w:instrText xml:space="preserve"> ADDIN EN.CITE.DATA </w:instrText>
      </w:r>
      <w:r w:rsidR="00462235">
        <w:fldChar w:fldCharType="end"/>
      </w:r>
      <w:r w:rsidR="003615CD">
        <w:fldChar w:fldCharType="separate"/>
      </w:r>
      <w:r w:rsidR="00462235" w:rsidRPr="00462235">
        <w:rPr>
          <w:noProof/>
          <w:vertAlign w:val="superscript"/>
        </w:rPr>
        <w:t>20</w:t>
      </w:r>
      <w:r w:rsidR="003615CD">
        <w:fldChar w:fldCharType="end"/>
      </w:r>
      <w:r w:rsidR="00B042C4">
        <w:t xml:space="preserve"> </w:t>
      </w:r>
      <w:r w:rsidRPr="00CD130D">
        <w:t>Patients with MDR infections were also less likely to receive appropriate antimicrobial therapy initially.</w:t>
      </w:r>
      <w:r w:rsidR="003615CD">
        <w:fldChar w:fldCharType="begin">
          <w:fldData xml:space="preserve">PEVuZE5vdGU+PENpdGU+PEF1dGhvcj5IYXlha2F3YTwvQXV0aG9yPjxZZWFyPjIwMjA8L1llYXI+
PFJlY051bT4xNDY5PC9SZWNOdW0+PERpc3BsYXlUZXh0PjxzdHlsZSBmYWNlPSJzdXBlcnNjcmlw
dCI+MjA8L3N0eWxlPjwvRGlzcGxheVRleHQ+PHJlY29yZD48cmVjLW51bWJlcj4xNDY5PC9yZWMt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462235">
        <w:instrText xml:space="preserve"> ADDIN EN.CITE </w:instrText>
      </w:r>
      <w:r w:rsidR="00462235">
        <w:fldChar w:fldCharType="begin">
          <w:fldData xml:space="preserve">PEVuZE5vdGU+PENpdGU+PEF1dGhvcj5IYXlha2F3YTwvQXV0aG9yPjxZZWFyPjIwMjA8L1llYXI+
PFJlY051bT4xNDY5PC9SZWNOdW0+PERpc3BsYXlUZXh0PjxzdHlsZSBmYWNlPSJzdXBlcnNjcmlw
dCI+MjA8L3N0eWxlPjwvRGlzcGxheVRleHQ+PHJlY29yZD48cmVjLW51bWJlcj4xNDY5PC9yZWMt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462235">
        <w:instrText xml:space="preserve"> ADDIN EN.CITE.DATA </w:instrText>
      </w:r>
      <w:r w:rsidR="00462235">
        <w:fldChar w:fldCharType="end"/>
      </w:r>
      <w:r w:rsidR="003615CD">
        <w:fldChar w:fldCharType="separate"/>
      </w:r>
      <w:r w:rsidR="00462235" w:rsidRPr="00462235">
        <w:rPr>
          <w:noProof/>
          <w:vertAlign w:val="superscript"/>
        </w:rPr>
        <w:t>20</w:t>
      </w:r>
      <w:r w:rsidR="003615CD">
        <w:fldChar w:fldCharType="end"/>
      </w:r>
      <w:r w:rsidR="00E63EBE">
        <w:t xml:space="preserve"> </w:t>
      </w:r>
      <w:r w:rsidRPr="00CD130D">
        <w:t>For vancomycin-resistant enterococci, when they first emerged, estimated increases per case were 61.9% for hospital costs and an additional 13.8 days length of stay.</w:t>
      </w:r>
      <w:r w:rsidR="00C633CF">
        <w:fldChar w:fldCharType="begin">
          <w:fldData xml:space="preserve">PEVuZE5vdGU+PENpdGU+PEF1dGhvcj5MbG95ZC1TbWl0aDwvQXV0aG9yPjxZZWFyPjIwMTM8L1ll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</w:fldData>
        </w:fldChar>
      </w:r>
      <w:r w:rsidR="00C633CF">
        <w:instrText xml:space="preserve"> ADDIN EN.CITE </w:instrText>
      </w:r>
      <w:r w:rsidR="00C633CF">
        <w:fldChar w:fldCharType="begin">
          <w:fldData xml:space="preserve">PEVuZE5vdGU+PENpdGU+PEF1dGhvcj5MbG95ZC1TbWl0aDwvQXV0aG9yPjxZZWFyPjIwMTM8L1ll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</w:fldData>
        </w:fldChar>
      </w:r>
      <w:r w:rsidR="00C633CF">
        <w:instrText xml:space="preserve"> ADDIN EN.CITE.DATA </w:instrText>
      </w:r>
      <w:r w:rsidR="00C633CF">
        <w:fldChar w:fldCharType="end"/>
      </w:r>
      <w:r w:rsidR="00C633CF">
        <w:fldChar w:fldCharType="separate"/>
      </w:r>
      <w:r w:rsidR="00C633CF" w:rsidRPr="00C633CF">
        <w:rPr>
          <w:noProof/>
          <w:vertAlign w:val="superscript"/>
        </w:rPr>
        <w:t>21</w:t>
      </w:r>
      <w:r w:rsidR="00C633CF">
        <w:fldChar w:fldCharType="end"/>
      </w:r>
    </w:p>
    <w:p w14:paraId="51E74E1C" w14:textId="2958A142" w:rsidR="00991E6C" w:rsidRDefault="00EB6106" w:rsidP="0012710B">
      <w:pPr>
        <w:pStyle w:val="Normal-beforebullets"/>
      </w:pPr>
      <w:r w:rsidRPr="00CA1A38">
        <w:t>Increases in CARs also require ongoing close review by states and territories as there are limited oral antimicrobial options, and intravenous antimicrobials may be required to treat MDR infections. There may also be resource implications for the health system because of increased testing, hospital admissions and transmission in the community.</w:t>
      </w:r>
      <w:r w:rsidR="00991E6C">
        <w:br w:type="page"/>
      </w:r>
    </w:p>
    <w:p w14:paraId="6F09A4E8" w14:textId="77777777" w:rsidR="00EB6106" w:rsidRPr="007225FE" w:rsidRDefault="00EB6106" w:rsidP="00FE0619">
      <w:pPr>
        <w:pStyle w:val="Heading2"/>
        <w:rPr>
          <w:color w:val="005370"/>
        </w:rPr>
      </w:pPr>
      <w:bookmarkStart w:id="47" w:name="_Toc197433100"/>
      <w:r w:rsidRPr="007225FE">
        <w:rPr>
          <w:color w:val="005370"/>
        </w:rPr>
        <w:lastRenderedPageBreak/>
        <w:t>References</w:t>
      </w:r>
      <w:bookmarkEnd w:id="47"/>
    </w:p>
    <w:p w14:paraId="1A670609" w14:textId="77777777" w:rsidR="00CA47FA" w:rsidRPr="00CA47FA" w:rsidRDefault="00EB6106" w:rsidP="00CA47FA">
      <w:pPr>
        <w:pStyle w:val="EndNoteBibliography"/>
        <w:spacing w:after="0"/>
        <w:ind w:left="720" w:hanging="720"/>
      </w:pPr>
      <w:r>
        <w:fldChar w:fldCharType="begin"/>
      </w:r>
      <w:r>
        <w:instrText xml:space="preserve"> ADDIN EN.REFLIST </w:instrText>
      </w:r>
      <w:r>
        <w:fldChar w:fldCharType="separate"/>
      </w:r>
      <w:r w:rsidR="00CA47FA" w:rsidRPr="00CA47FA">
        <w:t>1.</w:t>
      </w:r>
      <w:r w:rsidR="00CA47FA" w:rsidRPr="00CA47FA">
        <w:tab/>
        <w:t>National Health and Medical Research Council, Australian Commission on Safety and Quality in Health Care. Australian Guidelines for the Prevention and Control of Infection in Healthcare. Sydney: NHMRC, 2019.</w:t>
      </w:r>
    </w:p>
    <w:p w14:paraId="11DF36FD" w14:textId="77777777" w:rsidR="00CA47FA" w:rsidRPr="00CA47FA" w:rsidRDefault="00CA47FA" w:rsidP="00CA47FA">
      <w:pPr>
        <w:pStyle w:val="EndNoteBibliography"/>
        <w:spacing w:after="0"/>
        <w:ind w:left="720" w:hanging="720"/>
      </w:pPr>
      <w:r w:rsidRPr="00CA47FA">
        <w:t>2.</w:t>
      </w:r>
      <w:r w:rsidRPr="00CA47FA">
        <w:tab/>
        <w:t>Australian Commission on Safety and Quality in Health Care. National Safety and Quality Health Service Standards. 2nd ed. - version 2. Sydney: ACSQHC, 2021.</w:t>
      </w:r>
    </w:p>
    <w:p w14:paraId="37838239" w14:textId="77777777" w:rsidR="00CA47FA" w:rsidRPr="00CA47FA" w:rsidRDefault="00CA47FA" w:rsidP="00CA47FA">
      <w:pPr>
        <w:pStyle w:val="EndNoteBibliography"/>
        <w:spacing w:after="0"/>
        <w:ind w:left="720" w:hanging="720"/>
      </w:pPr>
      <w:r w:rsidRPr="00CA47FA">
        <w:t>3.</w:t>
      </w:r>
      <w:r w:rsidRPr="00CA47FA">
        <w:tab/>
        <w:t>Australian Commission on Safety and Quality in Health Care. National Safety and Quality Primary and Community Healthcare Standards. Sydney: ACSQHC, 2021.</w:t>
      </w:r>
    </w:p>
    <w:p w14:paraId="49423ACF" w14:textId="77777777" w:rsidR="00CA47FA" w:rsidRPr="00CA47FA" w:rsidRDefault="00CA47FA" w:rsidP="00CA47FA">
      <w:pPr>
        <w:pStyle w:val="EndNoteBibliography"/>
        <w:spacing w:after="0"/>
        <w:ind w:left="720" w:hanging="720"/>
      </w:pPr>
      <w:r w:rsidRPr="00CA47FA">
        <w:t>4.</w:t>
      </w:r>
      <w:r w:rsidRPr="00CA47FA">
        <w:tab/>
        <w:t xml:space="preserve">Australian Commission on Safety and Quality in Health Care. Recommendations for the control of carbapenemase-producing </w:t>
      </w:r>
      <w:r w:rsidRPr="00CA47FA">
        <w:rPr>
          <w:i/>
        </w:rPr>
        <w:t xml:space="preserve">Enterobacterales </w:t>
      </w:r>
      <w:r w:rsidRPr="00CA47FA">
        <w:t>(CPE). A guide for acute care health service organisations. Sydney: ACSQHC, 2021.</w:t>
      </w:r>
    </w:p>
    <w:p w14:paraId="7BC13B60" w14:textId="77777777" w:rsidR="00CA47FA" w:rsidRPr="00CA47FA" w:rsidRDefault="00CA47FA" w:rsidP="00CA47FA">
      <w:pPr>
        <w:pStyle w:val="EndNoteBibliography"/>
        <w:spacing w:after="0"/>
        <w:ind w:left="720" w:hanging="720"/>
      </w:pPr>
      <w:r w:rsidRPr="00CA47FA">
        <w:t>5.</w:t>
      </w:r>
      <w:r w:rsidRPr="00CA47FA">
        <w:tab/>
        <w:t>Australian Commission on Safety and Quality in Health Care. Antimicrobial Stewardship Clinical Care Standard. Sydney: ACQSC, 2020.</w:t>
      </w:r>
    </w:p>
    <w:p w14:paraId="2C37E78E" w14:textId="77777777" w:rsidR="00CA47FA" w:rsidRPr="00CA47FA" w:rsidRDefault="00CA47FA" w:rsidP="00CA47FA">
      <w:pPr>
        <w:pStyle w:val="EndNoteBibliography"/>
        <w:spacing w:after="0"/>
        <w:ind w:left="720" w:hanging="720"/>
      </w:pPr>
      <w:r w:rsidRPr="00CA47FA">
        <w:t>6.</w:t>
      </w:r>
      <w:r w:rsidRPr="00CA47FA">
        <w:tab/>
        <w:t>Australian Commission on Safety and Quality in Health Care. The Aged Care Infection Prevention and Control Guide. Sydney: ACQSC, 2024.</w:t>
      </w:r>
    </w:p>
    <w:p w14:paraId="42EDA49A" w14:textId="68D498D8" w:rsidR="00CA47FA" w:rsidRPr="00CA47FA" w:rsidRDefault="00CA47FA" w:rsidP="00CA47FA">
      <w:pPr>
        <w:pStyle w:val="EndNoteBibliography"/>
        <w:spacing w:after="0"/>
        <w:ind w:left="720" w:hanging="720"/>
      </w:pPr>
      <w:r w:rsidRPr="00CA47FA">
        <w:t>7.</w:t>
      </w:r>
      <w:r w:rsidRPr="00CA47FA">
        <w:tab/>
        <w:t xml:space="preserve">Australian Commission on Safety and Quality in Health Care. Aged Care Quality Standards: Standard 5 - Clinical Care. [Internet] Sydney: ACSQHC; 2024 [cited 20 March 2025] Available from: </w:t>
      </w:r>
      <w:hyperlink r:id="rId69" w:history="1">
        <w:r w:rsidRPr="00CA47FA">
          <w:rPr>
            <w:rStyle w:val="Hyperlink"/>
          </w:rPr>
          <w:t>https://www.safetyandquality.gov.au/standards/aged-care-quality-standards-standard-5-clinical-care</w:t>
        </w:r>
      </w:hyperlink>
      <w:r w:rsidRPr="00CA47FA">
        <w:t>.</w:t>
      </w:r>
    </w:p>
    <w:p w14:paraId="25DC656F" w14:textId="1994B85B" w:rsidR="00CA47FA" w:rsidRPr="00CA47FA" w:rsidRDefault="00CA47FA" w:rsidP="00CA47FA">
      <w:pPr>
        <w:pStyle w:val="EndNoteBibliography"/>
        <w:spacing w:after="0"/>
        <w:ind w:left="720" w:hanging="720"/>
      </w:pPr>
      <w:r w:rsidRPr="00CA47FA">
        <w:t>8.</w:t>
      </w:r>
      <w:r w:rsidRPr="00CA47FA">
        <w:tab/>
        <w:t xml:space="preserve">Aged Care Quality and Safety Commission. Strengthened Quality Standards. [Internet] Sydney: ACSQHC; 2025 [cited 20 March 2025] Available from: </w:t>
      </w:r>
      <w:hyperlink r:id="rId70" w:history="1">
        <w:r w:rsidRPr="00CA47FA">
          <w:rPr>
            <w:rStyle w:val="Hyperlink"/>
          </w:rPr>
          <w:t>https://www.agedcarequality.gov.au/providers/quality-standards/strengthened-quality-standards</w:t>
        </w:r>
      </w:hyperlink>
      <w:r w:rsidRPr="00CA47FA">
        <w:t>.</w:t>
      </w:r>
    </w:p>
    <w:p w14:paraId="20887909" w14:textId="77777777" w:rsidR="00CA47FA" w:rsidRPr="00CA47FA" w:rsidRDefault="00CA47FA" w:rsidP="00CA47FA">
      <w:pPr>
        <w:pStyle w:val="EndNoteBibliography"/>
        <w:spacing w:after="0"/>
        <w:ind w:left="720" w:hanging="720"/>
      </w:pPr>
      <w:r w:rsidRPr="00CA47FA">
        <w:t>9.</w:t>
      </w:r>
      <w:r w:rsidRPr="00CA47FA">
        <w:tab/>
        <w:t xml:space="preserve">Assis R, Lasnoy M, Adler A. Clinical and epidemiological features of patients colonised by different types of carbapenemase-producing </w:t>
      </w:r>
      <w:r w:rsidRPr="00CA47FA">
        <w:rPr>
          <w:i/>
        </w:rPr>
        <w:t>Enterobacterales</w:t>
      </w:r>
      <w:r w:rsidRPr="00CA47FA">
        <w:t>. J Glob Antimicrob Resist. 2021;26:108-113.</w:t>
      </w:r>
    </w:p>
    <w:p w14:paraId="18BCE322" w14:textId="77777777" w:rsidR="00CA47FA" w:rsidRPr="00CA47FA" w:rsidRDefault="00CA47FA" w:rsidP="00CA47FA">
      <w:pPr>
        <w:pStyle w:val="EndNoteBibliography"/>
        <w:spacing w:after="0"/>
        <w:ind w:left="720" w:hanging="720"/>
      </w:pPr>
      <w:r w:rsidRPr="00CA47FA">
        <w:t>10.</w:t>
      </w:r>
      <w:r w:rsidRPr="00CA47FA">
        <w:tab/>
        <w:t xml:space="preserve">Tyson GH, Li C, Hsu CH, Ayers S, Borenstein S, Mukherjee S, et al. The </w:t>
      </w:r>
      <w:r w:rsidRPr="00CA47FA">
        <w:rPr>
          <w:i/>
        </w:rPr>
        <w:t>mcr-9</w:t>
      </w:r>
      <w:r w:rsidRPr="00CA47FA">
        <w:t xml:space="preserve"> Gene of </w:t>
      </w:r>
      <w:r w:rsidRPr="00CA47FA">
        <w:rPr>
          <w:i/>
        </w:rPr>
        <w:t>Salmonella</w:t>
      </w:r>
      <w:r w:rsidRPr="00CA47FA">
        <w:t xml:space="preserve"> and </w:t>
      </w:r>
      <w:r w:rsidRPr="00CA47FA">
        <w:rPr>
          <w:i/>
        </w:rPr>
        <w:t>Escherichia coli</w:t>
      </w:r>
      <w:r w:rsidRPr="00CA47FA">
        <w:t xml:space="preserve"> Is not associated with colistin resistance in the United States. Antimicrob Agents Chemother. 2020;64(8).</w:t>
      </w:r>
    </w:p>
    <w:p w14:paraId="5407A1B2" w14:textId="00529E6B" w:rsidR="00CA47FA" w:rsidRPr="00CA47FA" w:rsidRDefault="00CA47FA" w:rsidP="00CA47FA">
      <w:pPr>
        <w:pStyle w:val="EndNoteBibliography"/>
        <w:spacing w:after="0"/>
        <w:ind w:left="720" w:hanging="720"/>
      </w:pPr>
      <w:r w:rsidRPr="00CA47FA">
        <w:t>11.</w:t>
      </w:r>
      <w:r w:rsidRPr="00CA47FA">
        <w:tab/>
        <w:t xml:space="preserve">Australian Government Department of Health and Aged Care. National Notifiable Diseases Surveillance Dashboard. [Internet] Canberra: Australian Government; 2025 [cited 25 Feb 2025] Available from: </w:t>
      </w:r>
      <w:hyperlink r:id="rId71" w:history="1">
        <w:r w:rsidRPr="00CA47FA">
          <w:rPr>
            <w:rStyle w:val="Hyperlink"/>
          </w:rPr>
          <w:t>https://nindss.health.gov.au/pbi-dashboard/</w:t>
        </w:r>
      </w:hyperlink>
      <w:r w:rsidRPr="00CA47FA">
        <w:t>.</w:t>
      </w:r>
    </w:p>
    <w:p w14:paraId="52C056EA" w14:textId="77777777" w:rsidR="00CA47FA" w:rsidRPr="00CA47FA" w:rsidRDefault="00CA47FA" w:rsidP="00CA47FA">
      <w:pPr>
        <w:pStyle w:val="EndNoteBibliography"/>
        <w:spacing w:after="0"/>
        <w:ind w:left="720" w:hanging="720"/>
      </w:pPr>
      <w:r w:rsidRPr="00CA47FA">
        <w:t>12.</w:t>
      </w:r>
      <w:r w:rsidRPr="00CA47FA">
        <w:tab/>
        <w:t xml:space="preserve">Hanrahan JK, Hogan TR, Buckley C, Trembizki E, Mitchell H, Lau CL, et al. Emergence and spread of ciprofloxacin-resistant </w:t>
      </w:r>
      <w:r w:rsidRPr="00CA47FA">
        <w:rPr>
          <w:i/>
        </w:rPr>
        <w:t>Neisseria gonorrhoeae</w:t>
      </w:r>
      <w:r w:rsidRPr="00CA47FA">
        <w:t xml:space="preserve"> in New South Wales, Australia: lessons from history. J Antimicrob Chemother. 2019;74(8):2214-2219.</w:t>
      </w:r>
    </w:p>
    <w:p w14:paraId="0744EEF8" w14:textId="77777777" w:rsidR="00CA47FA" w:rsidRPr="00CA47FA" w:rsidRDefault="00CA47FA" w:rsidP="00CA47FA">
      <w:pPr>
        <w:pStyle w:val="EndNoteBibliography"/>
        <w:spacing w:after="0"/>
        <w:ind w:left="720" w:hanging="720"/>
      </w:pPr>
      <w:r w:rsidRPr="00CA47FA">
        <w:t>13.</w:t>
      </w:r>
      <w:r w:rsidRPr="00CA47FA">
        <w:tab/>
        <w:t xml:space="preserve">Tapsall JW, Limnios EA, Murphy D, Australian Gonococcal Surveillance P. Analysis of trends in antimicrobial resistance in </w:t>
      </w:r>
      <w:r w:rsidRPr="00CA47FA">
        <w:rPr>
          <w:i/>
        </w:rPr>
        <w:t>Neisseria gonorrhoeae</w:t>
      </w:r>
      <w:r w:rsidRPr="00CA47FA">
        <w:t xml:space="preserve"> isolated in Australia, 1997 2006. J Antimicrob Chemother. 2008;61(1):150-155.</w:t>
      </w:r>
    </w:p>
    <w:p w14:paraId="376BCCF9" w14:textId="77777777" w:rsidR="00CA47FA" w:rsidRPr="00CA47FA" w:rsidRDefault="00CA47FA" w:rsidP="00CA47FA">
      <w:pPr>
        <w:pStyle w:val="EndNoteBibliography"/>
        <w:spacing w:after="0"/>
        <w:ind w:left="720" w:hanging="720"/>
      </w:pPr>
      <w:r w:rsidRPr="00CA47FA">
        <w:t>14.</w:t>
      </w:r>
      <w:r w:rsidRPr="00CA47FA">
        <w:tab/>
        <w:t xml:space="preserve">Eyre DW, Town K, Street T, Barker L, Sanderson N, Cole MJ, et al. Detection in the United Kingdom of the </w:t>
      </w:r>
      <w:r w:rsidRPr="00CA47FA">
        <w:rPr>
          <w:i/>
        </w:rPr>
        <w:t>Neisseria gonorrhoeae</w:t>
      </w:r>
      <w:r w:rsidRPr="00CA47FA">
        <w:t xml:space="preserve"> FC428 clone, with ceftriaxone resistance and intermediate resistance to azithromycin, October to December 2018. Euro Surveill. 2019;24(10).</w:t>
      </w:r>
    </w:p>
    <w:p w14:paraId="740ABFD5" w14:textId="77777777" w:rsidR="00CA47FA" w:rsidRPr="00CA47FA" w:rsidRDefault="00CA47FA" w:rsidP="00CA47FA">
      <w:pPr>
        <w:pStyle w:val="EndNoteBibliography"/>
        <w:spacing w:after="0"/>
        <w:ind w:left="720" w:hanging="720"/>
      </w:pPr>
      <w:r w:rsidRPr="00CA47FA">
        <w:t>15.</w:t>
      </w:r>
      <w:r w:rsidRPr="00CA47FA">
        <w:tab/>
        <w:t>Fifer H, Hughes G, Whiley D, Lahra MM. Lessons learnt from ceftriaxone-resistant gonorrhoea in the UK and Australia. Lancet Infect Dis. 2020;20(3):276-278.</w:t>
      </w:r>
    </w:p>
    <w:p w14:paraId="2F96153A" w14:textId="77777777" w:rsidR="00CA47FA" w:rsidRPr="00CA47FA" w:rsidRDefault="00CA47FA" w:rsidP="00CA47FA">
      <w:pPr>
        <w:pStyle w:val="EndNoteBibliography"/>
        <w:spacing w:after="0"/>
        <w:ind w:left="720" w:hanging="720"/>
      </w:pPr>
      <w:r w:rsidRPr="00CA47FA">
        <w:t>16.</w:t>
      </w:r>
      <w:r w:rsidRPr="00CA47FA">
        <w:tab/>
        <w:t xml:space="preserve">Unemo M, Golparian D, Eyre DW. Antimicrobial Resistance in </w:t>
      </w:r>
      <w:r w:rsidRPr="00CA47FA">
        <w:rPr>
          <w:i/>
        </w:rPr>
        <w:t>Neisseria gonorrhoeae</w:t>
      </w:r>
      <w:r w:rsidRPr="00CA47FA">
        <w:t xml:space="preserve"> and Treatment of Gonorrhea. Methods Mol Biol. 2019;1997:37-58.</w:t>
      </w:r>
    </w:p>
    <w:p w14:paraId="2C47D539" w14:textId="77777777" w:rsidR="00CA47FA" w:rsidRPr="00CA47FA" w:rsidRDefault="00CA47FA" w:rsidP="00CA47FA">
      <w:pPr>
        <w:pStyle w:val="EndNoteBibliography"/>
        <w:spacing w:after="0"/>
        <w:ind w:left="720" w:hanging="720"/>
      </w:pPr>
      <w:r w:rsidRPr="00CA47FA">
        <w:t>17.</w:t>
      </w:r>
      <w:r w:rsidRPr="00CA47FA">
        <w:tab/>
        <w:t>Lahra MM, Hogan TR, Shoushtari M, Armstrong BH. Australian Gonococcal Surveillance Programme Annual Report, 2020. Commun Dis Intell (2018). 2021;45.</w:t>
      </w:r>
    </w:p>
    <w:p w14:paraId="555DE96E" w14:textId="77777777" w:rsidR="00CA47FA" w:rsidRPr="00CA47FA" w:rsidRDefault="00CA47FA" w:rsidP="00CA47FA">
      <w:pPr>
        <w:pStyle w:val="EndNoteBibliography"/>
        <w:spacing w:after="0"/>
        <w:ind w:left="720" w:hanging="720"/>
      </w:pPr>
      <w:r w:rsidRPr="00CA47FA">
        <w:t>18.</w:t>
      </w:r>
      <w:r w:rsidRPr="00CA47FA">
        <w:tab/>
        <w:t>Lahra MM, van Hal S, Hogan TR. Australian Gonococcal Surveillance Programme Annual Report, 2022. Commun Dis Intell (2018). 2023;47.</w:t>
      </w:r>
    </w:p>
    <w:p w14:paraId="72DE840B" w14:textId="77777777" w:rsidR="00CA47FA" w:rsidRPr="00CA47FA" w:rsidRDefault="00CA47FA" w:rsidP="00CA47FA">
      <w:pPr>
        <w:pStyle w:val="EndNoteBibliography"/>
        <w:spacing w:after="0"/>
        <w:ind w:left="720" w:hanging="720"/>
      </w:pPr>
      <w:r w:rsidRPr="00CA47FA">
        <w:t>19.</w:t>
      </w:r>
      <w:r w:rsidRPr="00CA47FA">
        <w:tab/>
        <w:t>Australian Commission on Safety and Quality in Health Care. AURA 2023: fifth Australian report on antimicrobial use and resistance in human health. Sydney: ACSQHC, 2023.</w:t>
      </w:r>
    </w:p>
    <w:p w14:paraId="2D853F3C" w14:textId="77777777" w:rsidR="00CA47FA" w:rsidRPr="00CA47FA" w:rsidRDefault="00CA47FA" w:rsidP="00CA47FA">
      <w:pPr>
        <w:pStyle w:val="EndNoteBibliography"/>
        <w:spacing w:after="0"/>
        <w:ind w:left="720" w:hanging="720"/>
      </w:pPr>
      <w:r w:rsidRPr="00CA47FA">
        <w:lastRenderedPageBreak/>
        <w:t>20.</w:t>
      </w:r>
      <w:r w:rsidRPr="00CA47FA">
        <w:tab/>
        <w:t>Hayakawa K, Nakano R, Hase R, Shimatani M, Kato H, Hasumi J, et al. Comparison between IMP carbapenemase-producing Enterobacteriaceae and non-carbapenemase-producing Enterobacteriaceae: a multicentre prospective study of the clinical and molecular epidemiology of carbapenem-resistant Enterobacteriaceae. J Antimicrob Chemother. 2020;75(3):697-708.</w:t>
      </w:r>
    </w:p>
    <w:p w14:paraId="4C28C785" w14:textId="77777777" w:rsidR="00CA47FA" w:rsidRPr="00CA47FA" w:rsidRDefault="00CA47FA" w:rsidP="00CA47FA">
      <w:pPr>
        <w:pStyle w:val="EndNoteBibliography"/>
        <w:ind w:left="720" w:hanging="720"/>
      </w:pPr>
      <w:r w:rsidRPr="00CA47FA">
        <w:t>21.</w:t>
      </w:r>
      <w:r w:rsidRPr="00CA47FA">
        <w:tab/>
        <w:t>Lloyd-Smith P, Younger J, Lloyd-Smith E, Green H, Leung V, Romney MG. Economic analysis of vancomycin-resistant enterococci at a Canadian hospital: assessing attributable cost and length of stay. J Hosp Infect. 2013;85(1):54-59.</w:t>
      </w:r>
    </w:p>
    <w:p w14:paraId="1A02079E" w14:textId="6BD7AD85" w:rsidR="00EB6106" w:rsidRDefault="00EB6106" w:rsidP="00EB6106">
      <w:r>
        <w:fldChar w:fldCharType="end"/>
      </w:r>
      <w:r>
        <w:br w:type="page"/>
      </w:r>
    </w:p>
    <w:p w14:paraId="5AEAF8D6" w14:textId="77777777" w:rsidR="00EB6106" w:rsidRPr="007225FE" w:rsidRDefault="00EB6106" w:rsidP="00FE0619">
      <w:pPr>
        <w:pStyle w:val="Heading2"/>
        <w:rPr>
          <w:color w:val="005370"/>
        </w:rPr>
      </w:pPr>
      <w:bookmarkStart w:id="48" w:name="_Figure_6:_Neisseria"/>
      <w:bookmarkStart w:id="49" w:name="_Appendix_1"/>
      <w:bookmarkStart w:id="50" w:name="_Toc197433101"/>
      <w:bookmarkEnd w:id="43"/>
      <w:bookmarkEnd w:id="44"/>
      <w:bookmarkEnd w:id="48"/>
      <w:bookmarkEnd w:id="49"/>
      <w:r w:rsidRPr="007225FE">
        <w:rPr>
          <w:color w:val="005370"/>
        </w:rPr>
        <w:lastRenderedPageBreak/>
        <w:t>Appendix 1</w:t>
      </w:r>
      <w:r w:rsidRPr="007225FE">
        <w:rPr>
          <w:color w:val="005370"/>
        </w:rPr>
        <w:tab/>
        <w:t>About CARAlert</w:t>
      </w:r>
      <w:bookmarkEnd w:id="50"/>
    </w:p>
    <w:p w14:paraId="77018DAD" w14:textId="04FCA45E" w:rsidR="009F45FC" w:rsidRDefault="009F45FC" w:rsidP="009F45FC">
      <w:r>
        <w:t>The National Alert System for Critical Antimicrobial Resistances (</w:t>
      </w:r>
      <w:r w:rsidRPr="002B0B19">
        <w:t>CARAlert</w:t>
      </w:r>
      <w:r>
        <w:t>)</w:t>
      </w:r>
      <w:r w:rsidRPr="002B0B19">
        <w:t xml:space="preserve"> was established by the Australian Commission on Safety and Quality in Health Care (the Commission) in March 2016 as a component of the Antimicrobial Use and Resistance in Australia (AURA) </w:t>
      </w:r>
      <w:r w:rsidR="0091202A">
        <w:t>s</w:t>
      </w:r>
      <w:r w:rsidRPr="002B0B19">
        <w:t xml:space="preserve">urveillance </w:t>
      </w:r>
      <w:r w:rsidR="0091202A">
        <w:t>program</w:t>
      </w:r>
      <w:r w:rsidRPr="002B0B19">
        <w:t>.</w:t>
      </w:r>
    </w:p>
    <w:p w14:paraId="11A50C34" w14:textId="0BA74B5E" w:rsidR="009F45FC" w:rsidRDefault="009F45FC" w:rsidP="009F45FC">
      <w:r w:rsidRPr="002B0B19">
        <w:t xml:space="preserve">Funding for </w:t>
      </w:r>
      <w:r>
        <w:t xml:space="preserve">CARAlert </w:t>
      </w:r>
      <w:r w:rsidR="00F0548A">
        <w:t xml:space="preserve">and development of this report </w:t>
      </w:r>
      <w:r w:rsidR="00985476">
        <w:t xml:space="preserve">and the Commission’s AURA Project </w:t>
      </w:r>
      <w:r>
        <w:t xml:space="preserve">is </w:t>
      </w:r>
      <w:r w:rsidRPr="002B0B19">
        <w:t>provided by the Australian Government Department of Health</w:t>
      </w:r>
      <w:r>
        <w:t xml:space="preserve"> and Aged Care (the Department)</w:t>
      </w:r>
      <w:r w:rsidRPr="002B0B19">
        <w:t>, with contributions from the states and territories</w:t>
      </w:r>
      <w:r>
        <w:t xml:space="preserve"> by meeting the costs of confirmatory testing and data submission processes</w:t>
      </w:r>
      <w:r w:rsidRPr="002B0B19">
        <w:t>.</w:t>
      </w:r>
    </w:p>
    <w:p w14:paraId="03D1DF2A" w14:textId="21B275D6" w:rsidR="009F45FC" w:rsidRDefault="009F45FC" w:rsidP="009F45FC">
      <w:r w:rsidRPr="002B0B19">
        <w:t xml:space="preserve">CARAlert is based on routine processes used by pathology </w:t>
      </w:r>
      <w:r w:rsidRPr="00A51084">
        <w:t xml:space="preserve">laboratories for identifying and confirming potential </w:t>
      </w:r>
      <w:r w:rsidR="001F1454">
        <w:t>critical antimicrobial resistances (</w:t>
      </w:r>
      <w:r w:rsidRPr="00A51084">
        <w:t>CARs</w:t>
      </w:r>
      <w:r w:rsidR="001F1454">
        <w:t>)</w:t>
      </w:r>
      <w:r w:rsidR="008C2971">
        <w:t>, in which</w:t>
      </w:r>
      <w:r>
        <w:t xml:space="preserve"> </w:t>
      </w:r>
      <w:r w:rsidR="008C2971">
        <w:t>p</w:t>
      </w:r>
      <w:r w:rsidRPr="002B0B19">
        <w:t>articipating confirming laboratories submit data to CARAlert on priority organisms with critical resistance to last-line antimicrobial</w:t>
      </w:r>
      <w:r>
        <w:t>s</w:t>
      </w:r>
      <w:r w:rsidRPr="002B0B19">
        <w:t xml:space="preserve">. </w:t>
      </w:r>
      <w:r>
        <w:t xml:space="preserve">Isolates collected from patients are reported to CARAlert as either a clinical isolate, that is a specimen (e.g., from blood, urine, wound) taken to guide clinical diagnosis, or as a screen for infection prevention and control purposes. </w:t>
      </w:r>
      <w:r w:rsidRPr="002B0B19">
        <w:t>No patient-level data are held in the CARAlert system.</w:t>
      </w:r>
    </w:p>
    <w:p w14:paraId="256B118C" w14:textId="0E9A0600" w:rsidR="009F45FC" w:rsidRPr="002B0B19" w:rsidRDefault="009F45FC" w:rsidP="009F45FC">
      <w:r w:rsidRPr="006A2678">
        <w:t>In 202</w:t>
      </w:r>
      <w:r w:rsidR="00985476" w:rsidRPr="006A2678">
        <w:t>4</w:t>
      </w:r>
      <w:r w:rsidRPr="006A2678">
        <w:t>, 2</w:t>
      </w:r>
      <w:r w:rsidR="00C737D9" w:rsidRPr="006A2678">
        <w:t>7</w:t>
      </w:r>
      <w:r w:rsidRPr="006A2678">
        <w:t xml:space="preserve"> confirming</w:t>
      </w:r>
      <w:r w:rsidRPr="002B0B19">
        <w:t xml:space="preserve"> laboratories participated in CARAlert</w:t>
      </w:r>
      <w:r>
        <w:t xml:space="preserve"> (Appendix 3) and there have been </w:t>
      </w:r>
      <w:r w:rsidRPr="006A2678">
        <w:t>over 1</w:t>
      </w:r>
      <w:r w:rsidR="006A2678" w:rsidRPr="006A2678">
        <w:t>6</w:t>
      </w:r>
      <w:r w:rsidRPr="006A2678">
        <w:t>,</w:t>
      </w:r>
      <w:r w:rsidR="006A2678" w:rsidRPr="006A2678">
        <w:t>0</w:t>
      </w:r>
      <w:r w:rsidRPr="006A2678">
        <w:t xml:space="preserve">00 reports </w:t>
      </w:r>
      <w:r>
        <w:t>to CARAlert since reporting began.</w:t>
      </w:r>
    </w:p>
    <w:p w14:paraId="178CDFAF" w14:textId="57E0F2DF" w:rsidR="009F45FC" w:rsidRDefault="009F45FC" w:rsidP="009F45FC">
      <w:r w:rsidRPr="0013282E">
        <w:t xml:space="preserve">CARAlert </w:t>
      </w:r>
      <w:r>
        <w:t xml:space="preserve">data </w:t>
      </w:r>
      <w:r w:rsidRPr="0013282E">
        <w:t xml:space="preserve">on confirmed cases of CARs can </w:t>
      </w:r>
      <w:r>
        <w:t xml:space="preserve">be used to </w:t>
      </w:r>
      <w:r w:rsidRPr="0013282E">
        <w:t>identify seasonal</w:t>
      </w:r>
      <w:r>
        <w:t>,</w:t>
      </w:r>
      <w:r w:rsidRPr="0013282E">
        <w:t xml:space="preserve"> geographic </w:t>
      </w:r>
      <w:r>
        <w:t>and national trends</w:t>
      </w:r>
      <w:r w:rsidRPr="0013282E">
        <w:t xml:space="preserve">. </w:t>
      </w:r>
      <w:r w:rsidR="000C424B">
        <w:t xml:space="preserve">The potential for </w:t>
      </w:r>
      <w:r>
        <w:t xml:space="preserve">CARAlert to </w:t>
      </w:r>
      <w:r w:rsidRPr="0013282E">
        <w:t>act as a</w:t>
      </w:r>
      <w:r>
        <w:t>n</w:t>
      </w:r>
      <w:r w:rsidRPr="0013282E">
        <w:t xml:space="preserve"> early warning system for CAR outbreaks to enable timely infection </w:t>
      </w:r>
      <w:r>
        <w:t xml:space="preserve">prevention and </w:t>
      </w:r>
      <w:r w:rsidRPr="0013282E">
        <w:t>control responses</w:t>
      </w:r>
      <w:r>
        <w:t xml:space="preserve"> </w:t>
      </w:r>
      <w:r w:rsidR="000C424B">
        <w:t xml:space="preserve">is dependent on </w:t>
      </w:r>
      <w:r>
        <w:t>timely reporting of CARs by confirming laboratories.</w:t>
      </w:r>
    </w:p>
    <w:p w14:paraId="126DFC6B" w14:textId="3AC462FD" w:rsidR="009F45FC" w:rsidRPr="002B0B19" w:rsidRDefault="009F45FC" w:rsidP="009F45FC">
      <w:pPr>
        <w:rPr>
          <w:rFonts w:cs="Arial"/>
        </w:rPr>
      </w:pPr>
      <w:r w:rsidRPr="002B0B19">
        <w:rPr>
          <w:rFonts w:cs="Arial"/>
        </w:rPr>
        <w:t xml:space="preserve">The CARs reported </w:t>
      </w:r>
      <w:r w:rsidR="00766717">
        <w:rPr>
          <w:rFonts w:cs="Arial"/>
        </w:rPr>
        <w:t>to</w:t>
      </w:r>
      <w:r w:rsidRPr="002B0B19">
        <w:rPr>
          <w:rFonts w:cs="Arial"/>
        </w:rPr>
        <w:t xml:space="preserve"> CARAlert are listed in </w:t>
      </w:r>
      <w:r>
        <w:rPr>
          <w:rFonts w:cs="Arial"/>
        </w:rPr>
        <w:t>Table A1</w:t>
      </w:r>
      <w:r w:rsidRPr="002B0B19">
        <w:rPr>
          <w:rFonts w:cs="Arial"/>
        </w:rPr>
        <w:t xml:space="preserve">. These CARs were drawn from the list of high-priority organisms and antimicrobials </w:t>
      </w:r>
      <w:r>
        <w:rPr>
          <w:rFonts w:cs="Arial"/>
        </w:rPr>
        <w:t xml:space="preserve">that </w:t>
      </w:r>
      <w:r w:rsidRPr="002B0B19">
        <w:rPr>
          <w:rFonts w:cs="Arial"/>
        </w:rPr>
        <w:t xml:space="preserve">are the focus of the AURA </w:t>
      </w:r>
      <w:r w:rsidR="0091202A">
        <w:rPr>
          <w:rFonts w:cs="Arial"/>
        </w:rPr>
        <w:t>s</w:t>
      </w:r>
      <w:r w:rsidRPr="002B0B19">
        <w:rPr>
          <w:rFonts w:cs="Arial"/>
        </w:rPr>
        <w:t xml:space="preserve">urveillance </w:t>
      </w:r>
      <w:r w:rsidR="0091202A">
        <w:rPr>
          <w:rFonts w:cs="Arial"/>
        </w:rPr>
        <w:t>program</w:t>
      </w:r>
      <w:r w:rsidRPr="002B0B19">
        <w:rPr>
          <w:rFonts w:cs="Arial"/>
        </w:rPr>
        <w:t>.</w:t>
      </w:r>
    </w:p>
    <w:p w14:paraId="24CFEBD8" w14:textId="72520FB8" w:rsidR="00EB6106" w:rsidRPr="00B3430D" w:rsidRDefault="00EB6106" w:rsidP="000357B9">
      <w:pPr>
        <w:spacing w:before="240"/>
        <w:rPr>
          <w:rFonts w:ascii="Arial" w:hAnsi="Arial" w:cs="Arial"/>
          <w:b/>
          <w:iCs/>
          <w:lang w:eastAsia="en-US"/>
        </w:rPr>
      </w:pPr>
      <w:r w:rsidRPr="00DD453B">
        <w:rPr>
          <w:rFonts w:ascii="Arial" w:hAnsi="Arial" w:cs="Arial"/>
          <w:b/>
          <w:iCs/>
          <w:lang w:eastAsia="en-US"/>
        </w:rPr>
        <w:t>Table A1:</w:t>
      </w:r>
      <w:r w:rsidRPr="00B3430D">
        <w:rPr>
          <w:rFonts w:ascii="Arial" w:hAnsi="Arial" w:cs="Arial"/>
          <w:b/>
          <w:iCs/>
          <w:lang w:eastAsia="en-US"/>
        </w:rPr>
        <w:t xml:space="preserve"> </w:t>
      </w:r>
      <w:r w:rsidR="00766717">
        <w:rPr>
          <w:rFonts w:ascii="Arial" w:hAnsi="Arial" w:cs="Arial"/>
          <w:b/>
          <w:iCs/>
          <w:lang w:eastAsia="en-US"/>
        </w:rPr>
        <w:t>C</w:t>
      </w:r>
      <w:r w:rsidRPr="00B3430D">
        <w:rPr>
          <w:rFonts w:ascii="Arial" w:hAnsi="Arial" w:cs="Arial"/>
          <w:b/>
          <w:iCs/>
          <w:lang w:eastAsia="en-US"/>
        </w:rPr>
        <w:t>ritical antimicrobial resistances reported to CARAlert, 20</w:t>
      </w:r>
      <w:r w:rsidR="00C03BD0">
        <w:rPr>
          <w:rFonts w:ascii="Arial" w:hAnsi="Arial" w:cs="Arial"/>
          <w:b/>
          <w:iCs/>
          <w:lang w:eastAsia="en-US"/>
        </w:rPr>
        <w:t>2</w:t>
      </w:r>
      <w:r w:rsidR="00766717">
        <w:rPr>
          <w:rFonts w:ascii="Arial" w:hAnsi="Arial" w:cs="Arial"/>
          <w:b/>
          <w:iCs/>
          <w:lang w:eastAsia="en-US"/>
        </w:rPr>
        <w:t>4</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Description w:val="Table A1: Critical antimicrobial resistances reported to CARAlert, 2024"/>
      </w:tblPr>
      <w:tblGrid>
        <w:gridCol w:w="3116"/>
        <w:gridCol w:w="6412"/>
      </w:tblGrid>
      <w:tr w:rsidR="003A4C47" w:rsidRPr="00B3430D" w14:paraId="2370A94C" w14:textId="77777777" w:rsidTr="00233DC6">
        <w:trPr>
          <w:cnfStyle w:val="100000000000" w:firstRow="1" w:lastRow="0" w:firstColumn="0" w:lastColumn="0" w:oddVBand="0" w:evenVBand="0" w:oddHBand="0" w:evenHBand="0" w:firstRowFirstColumn="0" w:firstRowLastColumn="0" w:lastRowFirstColumn="0" w:lastRowLastColumn="0"/>
          <w:trHeight w:val="227"/>
        </w:trPr>
        <w:tc>
          <w:tcPr>
            <w:tcW w:w="1635" w:type="pct"/>
            <w:tcBorders>
              <w:top w:val="single" w:sz="2" w:space="0" w:color="auto"/>
              <w:left w:val="single" w:sz="2" w:space="0" w:color="auto"/>
              <w:bottom w:val="single" w:sz="2" w:space="0" w:color="auto"/>
              <w:right w:val="single" w:sz="2" w:space="0" w:color="auto"/>
            </w:tcBorders>
            <w:shd w:val="clear" w:color="auto" w:fill="C2E9F8"/>
            <w:hideMark/>
          </w:tcPr>
          <w:p w14:paraId="73D960A5" w14:textId="77777777" w:rsidR="003A4C47" w:rsidRPr="000357B9" w:rsidRDefault="003A4C47" w:rsidP="00B330C1">
            <w:pPr>
              <w:spacing w:before="0" w:after="0"/>
              <w:rPr>
                <w:rFonts w:eastAsiaTheme="minorHAnsi" w:cs="Arial"/>
                <w:bCs/>
                <w:sz w:val="19"/>
                <w:szCs w:val="19"/>
              </w:rPr>
            </w:pPr>
            <w:r w:rsidRPr="000357B9">
              <w:rPr>
                <w:rFonts w:cs="Arial"/>
                <w:sz w:val="19"/>
                <w:szCs w:val="19"/>
              </w:rPr>
              <w:t xml:space="preserve">Species </w:t>
            </w:r>
          </w:p>
        </w:tc>
        <w:tc>
          <w:tcPr>
            <w:tcW w:w="3365" w:type="pct"/>
            <w:tcBorders>
              <w:top w:val="single" w:sz="2" w:space="0" w:color="auto"/>
              <w:left w:val="single" w:sz="2" w:space="0" w:color="auto"/>
              <w:bottom w:val="single" w:sz="2" w:space="0" w:color="auto"/>
              <w:right w:val="single" w:sz="2" w:space="0" w:color="auto"/>
            </w:tcBorders>
            <w:shd w:val="clear" w:color="auto" w:fill="C2E9F8"/>
            <w:hideMark/>
          </w:tcPr>
          <w:p w14:paraId="755D9D83" w14:textId="77777777" w:rsidR="003A4C47" w:rsidRPr="000357B9" w:rsidRDefault="003A4C47" w:rsidP="00B330C1">
            <w:pPr>
              <w:spacing w:before="0" w:after="0"/>
              <w:rPr>
                <w:rFonts w:eastAsiaTheme="minorHAnsi" w:cs="Arial"/>
                <w:bCs/>
                <w:i/>
                <w:iCs/>
                <w:sz w:val="19"/>
                <w:szCs w:val="19"/>
              </w:rPr>
            </w:pPr>
            <w:r w:rsidRPr="000357B9">
              <w:rPr>
                <w:rFonts w:cs="Arial"/>
                <w:sz w:val="19"/>
                <w:szCs w:val="19"/>
              </w:rPr>
              <w:t>Critical Resistance</w:t>
            </w:r>
          </w:p>
        </w:tc>
      </w:tr>
      <w:tr w:rsidR="003A4C47" w:rsidRPr="00B3430D" w14:paraId="02704F68"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tcPr>
          <w:p w14:paraId="341B8215" w14:textId="41F3A14D" w:rsidR="003A4C47" w:rsidRPr="000357B9" w:rsidRDefault="003A4C47" w:rsidP="00B330C1">
            <w:pPr>
              <w:spacing w:before="0" w:after="0"/>
              <w:rPr>
                <w:rFonts w:cs="Arial"/>
                <w:iCs/>
                <w:sz w:val="19"/>
                <w:szCs w:val="19"/>
              </w:rPr>
            </w:pPr>
            <w:r w:rsidRPr="000357B9">
              <w:rPr>
                <w:rFonts w:cs="Arial"/>
                <w:i/>
                <w:sz w:val="19"/>
                <w:szCs w:val="19"/>
              </w:rPr>
              <w:t>Acinetobacter baumannii</w:t>
            </w:r>
            <w:r w:rsidRPr="000357B9">
              <w:rPr>
                <w:rFonts w:cs="Arial"/>
                <w:iCs/>
                <w:sz w:val="19"/>
                <w:szCs w:val="19"/>
              </w:rPr>
              <w:t xml:space="preserve"> complex</w:t>
            </w:r>
            <w:r w:rsidR="00B278EC">
              <w:rPr>
                <w:rFonts w:cs="Arial"/>
                <w:iCs/>
                <w:sz w:val="19"/>
                <w:szCs w:val="19"/>
              </w:rPr>
              <w:t>*</w:t>
            </w:r>
          </w:p>
        </w:tc>
        <w:tc>
          <w:tcPr>
            <w:tcW w:w="3365" w:type="pct"/>
            <w:tcBorders>
              <w:top w:val="single" w:sz="2" w:space="0" w:color="auto"/>
              <w:left w:val="single" w:sz="2" w:space="0" w:color="auto"/>
              <w:bottom w:val="single" w:sz="2" w:space="0" w:color="auto"/>
              <w:right w:val="single" w:sz="2" w:space="0" w:color="auto"/>
            </w:tcBorders>
          </w:tcPr>
          <w:p w14:paraId="1E5A1F52" w14:textId="549D0DDB" w:rsidR="003A4C47" w:rsidRPr="000357B9" w:rsidRDefault="003A4C47" w:rsidP="00B330C1">
            <w:pPr>
              <w:spacing w:before="0" w:after="0"/>
              <w:rPr>
                <w:rFonts w:cs="Arial"/>
                <w:sz w:val="19"/>
                <w:szCs w:val="19"/>
              </w:rPr>
            </w:pPr>
            <w:r w:rsidRPr="000357B9">
              <w:rPr>
                <w:rFonts w:cs="Arial"/>
                <w:sz w:val="19"/>
                <w:szCs w:val="19"/>
              </w:rPr>
              <w:t>Carbapenemase-producing</w:t>
            </w:r>
            <w:r w:rsidR="00B278EC" w:rsidRPr="000357B9">
              <w:rPr>
                <w:rFonts w:cstheme="minorHAnsi"/>
                <w:sz w:val="19"/>
                <w:szCs w:val="19"/>
                <w:vertAlign w:val="superscript"/>
              </w:rPr>
              <w:t>†</w:t>
            </w:r>
          </w:p>
        </w:tc>
      </w:tr>
      <w:tr w:rsidR="003A4C47" w:rsidRPr="00B3430D" w14:paraId="56D6FCE4"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tcPr>
          <w:p w14:paraId="29A2E841" w14:textId="7CD7DCF9" w:rsidR="003A4C47" w:rsidRPr="000357B9" w:rsidRDefault="003A4C47" w:rsidP="00B330C1">
            <w:pPr>
              <w:spacing w:before="0" w:after="0"/>
              <w:rPr>
                <w:rFonts w:cs="Arial"/>
                <w:i/>
                <w:sz w:val="19"/>
                <w:szCs w:val="19"/>
              </w:rPr>
            </w:pPr>
            <w:r w:rsidRPr="000357B9">
              <w:rPr>
                <w:rFonts w:cs="Arial"/>
                <w:i/>
                <w:sz w:val="19"/>
                <w:szCs w:val="19"/>
              </w:rPr>
              <w:t>Candida auris</w:t>
            </w:r>
            <w:r w:rsidR="00B278EC" w:rsidRPr="000357B9">
              <w:rPr>
                <w:rFonts w:cstheme="minorHAnsi"/>
                <w:sz w:val="19"/>
                <w:szCs w:val="19"/>
                <w:vertAlign w:val="superscript"/>
              </w:rPr>
              <w:t>†</w:t>
            </w:r>
          </w:p>
        </w:tc>
        <w:tc>
          <w:tcPr>
            <w:tcW w:w="3365" w:type="pct"/>
            <w:tcBorders>
              <w:top w:val="single" w:sz="2" w:space="0" w:color="auto"/>
              <w:left w:val="single" w:sz="2" w:space="0" w:color="auto"/>
              <w:bottom w:val="single" w:sz="2" w:space="0" w:color="auto"/>
              <w:right w:val="single" w:sz="2" w:space="0" w:color="auto"/>
            </w:tcBorders>
          </w:tcPr>
          <w:p w14:paraId="69B4C42E" w14:textId="77777777" w:rsidR="003A4C47" w:rsidRPr="000357B9" w:rsidRDefault="003A4C47" w:rsidP="00B330C1">
            <w:pPr>
              <w:spacing w:before="0" w:after="0"/>
              <w:rPr>
                <w:rFonts w:cs="Arial"/>
                <w:sz w:val="19"/>
                <w:szCs w:val="19"/>
              </w:rPr>
            </w:pPr>
            <w:r w:rsidRPr="000357B9">
              <w:rPr>
                <w:rFonts w:cs="Arial"/>
                <w:sz w:val="19"/>
                <w:szCs w:val="19"/>
              </w:rPr>
              <w:t>–</w:t>
            </w:r>
          </w:p>
        </w:tc>
      </w:tr>
      <w:tr w:rsidR="003A4C47" w:rsidRPr="00B3430D" w14:paraId="43385C56" w14:textId="77777777" w:rsidTr="00B330C1">
        <w:trPr>
          <w:trHeight w:val="227"/>
        </w:trPr>
        <w:tc>
          <w:tcPr>
            <w:tcW w:w="1635" w:type="pct"/>
            <w:vMerge w:val="restart"/>
            <w:tcBorders>
              <w:top w:val="single" w:sz="2" w:space="0" w:color="auto"/>
              <w:left w:val="single" w:sz="2" w:space="0" w:color="auto"/>
              <w:bottom w:val="single" w:sz="2" w:space="0" w:color="auto"/>
              <w:right w:val="single" w:sz="2" w:space="0" w:color="auto"/>
            </w:tcBorders>
            <w:vAlign w:val="center"/>
            <w:hideMark/>
          </w:tcPr>
          <w:p w14:paraId="10B08B0D" w14:textId="77777777" w:rsidR="003A4C47" w:rsidRPr="000357B9" w:rsidRDefault="003A4C47" w:rsidP="00B330C1">
            <w:pPr>
              <w:spacing w:before="0" w:after="0"/>
              <w:rPr>
                <w:rFonts w:eastAsiaTheme="minorHAnsi" w:cs="Arial"/>
                <w:bCs/>
                <w:iCs/>
                <w:sz w:val="19"/>
                <w:szCs w:val="19"/>
              </w:rPr>
            </w:pPr>
            <w:r w:rsidRPr="000357B9">
              <w:rPr>
                <w:rFonts w:cs="Arial"/>
                <w:i/>
                <w:iCs/>
                <w:sz w:val="19"/>
                <w:szCs w:val="19"/>
              </w:rPr>
              <w:t>Enterobacterales</w:t>
            </w:r>
          </w:p>
        </w:tc>
        <w:tc>
          <w:tcPr>
            <w:tcW w:w="3365" w:type="pct"/>
            <w:tcBorders>
              <w:top w:val="single" w:sz="2" w:space="0" w:color="auto"/>
              <w:left w:val="single" w:sz="2" w:space="0" w:color="auto"/>
              <w:bottom w:val="single" w:sz="2" w:space="0" w:color="auto"/>
              <w:right w:val="single" w:sz="2" w:space="0" w:color="auto"/>
            </w:tcBorders>
            <w:hideMark/>
          </w:tcPr>
          <w:p w14:paraId="5FD32B7E" w14:textId="77777777" w:rsidR="003A4C47" w:rsidRPr="000357B9" w:rsidRDefault="003A4C47" w:rsidP="00B330C1">
            <w:pPr>
              <w:spacing w:before="0" w:after="0"/>
              <w:rPr>
                <w:rFonts w:eastAsiaTheme="minorHAnsi" w:cs="Arial"/>
                <w:sz w:val="19"/>
                <w:szCs w:val="19"/>
              </w:rPr>
            </w:pPr>
            <w:r w:rsidRPr="000357B9">
              <w:rPr>
                <w:rFonts w:cs="Arial"/>
                <w:sz w:val="19"/>
                <w:szCs w:val="19"/>
              </w:rPr>
              <w:t>Carbapenemase-producing and/or ribosomal methyltransferase-producing</w:t>
            </w:r>
          </w:p>
        </w:tc>
      </w:tr>
      <w:tr w:rsidR="003A4C47" w:rsidRPr="00B3430D" w14:paraId="0453DD56" w14:textId="77777777" w:rsidTr="00B330C1">
        <w:trPr>
          <w:trHeight w:val="227"/>
        </w:trPr>
        <w:tc>
          <w:tcPr>
            <w:tcW w:w="1635" w:type="pct"/>
            <w:vMerge/>
            <w:tcBorders>
              <w:top w:val="single" w:sz="2" w:space="0" w:color="auto"/>
              <w:left w:val="single" w:sz="2" w:space="0" w:color="auto"/>
              <w:bottom w:val="single" w:sz="2" w:space="0" w:color="auto"/>
              <w:right w:val="single" w:sz="2" w:space="0" w:color="auto"/>
            </w:tcBorders>
          </w:tcPr>
          <w:p w14:paraId="643B27BB" w14:textId="77777777" w:rsidR="003A4C47" w:rsidRPr="000357B9" w:rsidRDefault="003A4C47" w:rsidP="00B330C1">
            <w:pPr>
              <w:spacing w:before="0" w:after="0"/>
              <w:rPr>
                <w:rFonts w:cs="Arial"/>
                <w:i/>
                <w:iCs/>
                <w:sz w:val="19"/>
                <w:szCs w:val="19"/>
              </w:rPr>
            </w:pPr>
          </w:p>
        </w:tc>
        <w:tc>
          <w:tcPr>
            <w:tcW w:w="3365" w:type="pct"/>
            <w:tcBorders>
              <w:top w:val="single" w:sz="2" w:space="0" w:color="auto"/>
              <w:left w:val="single" w:sz="2" w:space="0" w:color="auto"/>
              <w:bottom w:val="single" w:sz="2" w:space="0" w:color="auto"/>
              <w:right w:val="single" w:sz="2" w:space="0" w:color="auto"/>
            </w:tcBorders>
          </w:tcPr>
          <w:p w14:paraId="4C701EA1" w14:textId="23B4172B" w:rsidR="003A4C47" w:rsidRPr="000357B9" w:rsidRDefault="003A4C47" w:rsidP="00B330C1">
            <w:pPr>
              <w:spacing w:before="0" w:after="0"/>
              <w:rPr>
                <w:rFonts w:cs="Arial"/>
                <w:sz w:val="19"/>
                <w:szCs w:val="19"/>
              </w:rPr>
            </w:pPr>
            <w:r w:rsidRPr="000357B9">
              <w:rPr>
                <w:rFonts w:cs="Arial"/>
                <w:sz w:val="19"/>
                <w:szCs w:val="19"/>
              </w:rPr>
              <w:t>Transmissible colistin resistance</w:t>
            </w:r>
            <w:r w:rsidR="00B278EC" w:rsidRPr="000357B9">
              <w:rPr>
                <w:rFonts w:cstheme="minorHAnsi"/>
                <w:sz w:val="19"/>
                <w:szCs w:val="19"/>
                <w:vertAlign w:val="superscript"/>
              </w:rPr>
              <w:t>†</w:t>
            </w:r>
          </w:p>
        </w:tc>
      </w:tr>
      <w:tr w:rsidR="003A4C47" w:rsidRPr="00B3430D" w14:paraId="4461B521"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205ECD5D"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 xml:space="preserve">Enterococcus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6FF92733" w14:textId="77777777" w:rsidR="003A4C47" w:rsidRPr="000357B9" w:rsidRDefault="003A4C47" w:rsidP="00B330C1">
            <w:pPr>
              <w:spacing w:before="0" w:after="0"/>
              <w:rPr>
                <w:rFonts w:eastAsiaTheme="minorHAnsi" w:cs="Arial"/>
                <w:sz w:val="19"/>
                <w:szCs w:val="19"/>
              </w:rPr>
            </w:pPr>
            <w:r w:rsidRPr="000357B9">
              <w:rPr>
                <w:rFonts w:cs="Arial"/>
                <w:sz w:val="19"/>
                <w:szCs w:val="19"/>
              </w:rPr>
              <w:t>Linezolid-resistant</w:t>
            </w:r>
          </w:p>
        </w:tc>
      </w:tr>
      <w:tr w:rsidR="003A4C47" w:rsidRPr="00B3430D" w14:paraId="7EAE2A6B"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736E9883"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Mycobacterium tuberculosis</w:t>
            </w:r>
          </w:p>
        </w:tc>
        <w:tc>
          <w:tcPr>
            <w:tcW w:w="3365" w:type="pct"/>
            <w:tcBorders>
              <w:top w:val="single" w:sz="2" w:space="0" w:color="auto"/>
              <w:left w:val="single" w:sz="2" w:space="0" w:color="auto"/>
              <w:bottom w:val="single" w:sz="2" w:space="0" w:color="auto"/>
              <w:right w:val="single" w:sz="2" w:space="0" w:color="auto"/>
            </w:tcBorders>
            <w:hideMark/>
          </w:tcPr>
          <w:p w14:paraId="74DDDE82" w14:textId="77777777" w:rsidR="003A4C47" w:rsidRPr="000357B9" w:rsidRDefault="003A4C47" w:rsidP="00B330C1">
            <w:pPr>
              <w:spacing w:before="0" w:after="0"/>
              <w:rPr>
                <w:rFonts w:eastAsiaTheme="minorHAnsi" w:cs="Arial"/>
                <w:sz w:val="19"/>
                <w:szCs w:val="19"/>
              </w:rPr>
            </w:pPr>
            <w:r w:rsidRPr="000357B9">
              <w:rPr>
                <w:rFonts w:cs="Arial"/>
                <w:sz w:val="19"/>
                <w:szCs w:val="19"/>
              </w:rPr>
              <w:t>Multidrug-resistant – resistant to at least rifampicin and isoniazid</w:t>
            </w:r>
          </w:p>
        </w:tc>
      </w:tr>
      <w:tr w:rsidR="003A4C47" w:rsidRPr="00B3430D" w14:paraId="096AB4EC" w14:textId="77777777" w:rsidTr="00B330C1">
        <w:trPr>
          <w:trHeight w:val="227"/>
        </w:trPr>
        <w:tc>
          <w:tcPr>
            <w:tcW w:w="1635" w:type="pct"/>
            <w:vMerge w:val="restart"/>
            <w:tcBorders>
              <w:top w:val="single" w:sz="2" w:space="0" w:color="auto"/>
              <w:left w:val="single" w:sz="2" w:space="0" w:color="auto"/>
              <w:right w:val="single" w:sz="2" w:space="0" w:color="auto"/>
            </w:tcBorders>
            <w:vAlign w:val="center"/>
            <w:hideMark/>
          </w:tcPr>
          <w:p w14:paraId="7A9E3B2F"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Neisseria gonorrhoeae</w:t>
            </w:r>
          </w:p>
        </w:tc>
        <w:tc>
          <w:tcPr>
            <w:tcW w:w="3365" w:type="pct"/>
            <w:tcBorders>
              <w:top w:val="single" w:sz="2" w:space="0" w:color="auto"/>
              <w:left w:val="single" w:sz="2" w:space="0" w:color="auto"/>
              <w:bottom w:val="single" w:sz="2" w:space="0" w:color="auto"/>
              <w:right w:val="single" w:sz="2" w:space="0" w:color="auto"/>
            </w:tcBorders>
            <w:hideMark/>
          </w:tcPr>
          <w:p w14:paraId="23518511" w14:textId="77777777" w:rsidR="003A4C47" w:rsidRPr="000357B9" w:rsidRDefault="003A4C47" w:rsidP="00B330C1">
            <w:pPr>
              <w:spacing w:before="0" w:after="0"/>
              <w:rPr>
                <w:rFonts w:eastAsiaTheme="minorHAnsi" w:cs="Arial"/>
                <w:sz w:val="19"/>
                <w:szCs w:val="19"/>
              </w:rPr>
            </w:pPr>
            <w:r w:rsidRPr="000357B9">
              <w:rPr>
                <w:rFonts w:cs="Arial"/>
                <w:sz w:val="19"/>
                <w:szCs w:val="19"/>
              </w:rPr>
              <w:t>Ceftriaxone-nonsusceptible and/or azithromycin-nonsusceptible</w:t>
            </w:r>
          </w:p>
        </w:tc>
      </w:tr>
      <w:tr w:rsidR="003A4C47" w:rsidRPr="00B3430D" w14:paraId="10312901" w14:textId="77777777" w:rsidTr="00B330C1">
        <w:trPr>
          <w:trHeight w:val="227"/>
        </w:trPr>
        <w:tc>
          <w:tcPr>
            <w:tcW w:w="1635" w:type="pct"/>
            <w:vMerge/>
            <w:tcBorders>
              <w:left w:val="single" w:sz="2" w:space="0" w:color="auto"/>
              <w:bottom w:val="single" w:sz="2" w:space="0" w:color="auto"/>
              <w:right w:val="single" w:sz="2" w:space="0" w:color="auto"/>
            </w:tcBorders>
          </w:tcPr>
          <w:p w14:paraId="5DAB69BF" w14:textId="77777777" w:rsidR="003A4C47" w:rsidRPr="000357B9" w:rsidRDefault="003A4C47" w:rsidP="00B330C1">
            <w:pPr>
              <w:spacing w:before="0" w:after="0"/>
              <w:rPr>
                <w:rFonts w:cs="Arial"/>
                <w:i/>
                <w:iCs/>
                <w:sz w:val="19"/>
                <w:szCs w:val="19"/>
              </w:rPr>
            </w:pPr>
          </w:p>
        </w:tc>
        <w:tc>
          <w:tcPr>
            <w:tcW w:w="3365" w:type="pct"/>
            <w:tcBorders>
              <w:top w:val="single" w:sz="2" w:space="0" w:color="auto"/>
              <w:left w:val="single" w:sz="2" w:space="0" w:color="auto"/>
              <w:bottom w:val="single" w:sz="2" w:space="0" w:color="auto"/>
              <w:right w:val="single" w:sz="2" w:space="0" w:color="auto"/>
            </w:tcBorders>
          </w:tcPr>
          <w:p w14:paraId="14049E14" w14:textId="379AA98F" w:rsidR="003A4C47" w:rsidRPr="000357B9" w:rsidRDefault="003A4C47" w:rsidP="00B330C1">
            <w:pPr>
              <w:spacing w:before="0" w:after="0"/>
              <w:rPr>
                <w:rFonts w:cs="Arial"/>
                <w:sz w:val="19"/>
                <w:szCs w:val="19"/>
              </w:rPr>
            </w:pPr>
            <w:r w:rsidRPr="000357B9">
              <w:rPr>
                <w:rFonts w:cs="Arial"/>
                <w:sz w:val="19"/>
                <w:szCs w:val="19"/>
              </w:rPr>
              <w:t>Gentamicin-resistant</w:t>
            </w:r>
            <w:r w:rsidR="00EE1FCC" w:rsidRPr="000357B9">
              <w:rPr>
                <w:rFonts w:cs="Arial"/>
                <w:sz w:val="19"/>
                <w:szCs w:val="19"/>
                <w:vertAlign w:val="superscript"/>
              </w:rPr>
              <w:t>§</w:t>
            </w:r>
          </w:p>
        </w:tc>
      </w:tr>
      <w:tr w:rsidR="003A4C47" w:rsidRPr="00B3430D" w14:paraId="1AC12350"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tcPr>
          <w:p w14:paraId="48FEC6A2" w14:textId="77777777" w:rsidR="003A4C47" w:rsidRPr="000357B9" w:rsidRDefault="003A4C47" w:rsidP="00B330C1">
            <w:pPr>
              <w:spacing w:before="0" w:after="0"/>
              <w:rPr>
                <w:rFonts w:cs="Arial"/>
                <w:i/>
                <w:iCs/>
                <w:sz w:val="19"/>
                <w:szCs w:val="19"/>
              </w:rPr>
            </w:pPr>
            <w:r w:rsidRPr="000357B9">
              <w:rPr>
                <w:rFonts w:cs="Arial"/>
                <w:i/>
                <w:iCs/>
                <w:sz w:val="19"/>
                <w:szCs w:val="19"/>
              </w:rPr>
              <w:t>Neisseria meningitidis</w:t>
            </w:r>
          </w:p>
        </w:tc>
        <w:tc>
          <w:tcPr>
            <w:tcW w:w="3365" w:type="pct"/>
            <w:tcBorders>
              <w:top w:val="single" w:sz="2" w:space="0" w:color="auto"/>
              <w:left w:val="single" w:sz="2" w:space="0" w:color="auto"/>
              <w:bottom w:val="single" w:sz="2" w:space="0" w:color="auto"/>
              <w:right w:val="single" w:sz="2" w:space="0" w:color="auto"/>
            </w:tcBorders>
          </w:tcPr>
          <w:p w14:paraId="71170253" w14:textId="56F01E01" w:rsidR="003A4C47" w:rsidRPr="000357B9" w:rsidRDefault="003A4C47" w:rsidP="00B330C1">
            <w:pPr>
              <w:spacing w:before="0" w:after="0"/>
              <w:rPr>
                <w:rFonts w:cs="Arial"/>
                <w:sz w:val="19"/>
                <w:szCs w:val="19"/>
              </w:rPr>
            </w:pPr>
            <w:r w:rsidRPr="000357B9">
              <w:rPr>
                <w:rFonts w:cs="Arial"/>
                <w:sz w:val="19"/>
                <w:szCs w:val="19"/>
              </w:rPr>
              <w:t>Ciprofloxacin-nonsusceptible</w:t>
            </w:r>
            <w:r w:rsidR="00EE1FCC" w:rsidRPr="000357B9">
              <w:rPr>
                <w:rFonts w:cs="Arial"/>
                <w:sz w:val="19"/>
                <w:szCs w:val="19"/>
                <w:vertAlign w:val="superscript"/>
              </w:rPr>
              <w:t>§</w:t>
            </w:r>
          </w:p>
        </w:tc>
      </w:tr>
      <w:tr w:rsidR="003A4C47" w:rsidRPr="00B3430D" w14:paraId="2A4C1E36"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tcPr>
          <w:p w14:paraId="7E7482F5" w14:textId="77777777" w:rsidR="003A4C47" w:rsidRPr="000357B9" w:rsidRDefault="003A4C47" w:rsidP="00B330C1">
            <w:pPr>
              <w:spacing w:before="0" w:after="0"/>
              <w:rPr>
                <w:rFonts w:cs="Arial"/>
                <w:i/>
                <w:iCs/>
                <w:sz w:val="19"/>
                <w:szCs w:val="19"/>
              </w:rPr>
            </w:pPr>
            <w:r w:rsidRPr="000357B9">
              <w:rPr>
                <w:rFonts w:cs="Arial"/>
                <w:i/>
                <w:iCs/>
                <w:sz w:val="19"/>
                <w:szCs w:val="19"/>
              </w:rPr>
              <w:t>Pseudomonas aeruginosa</w:t>
            </w:r>
          </w:p>
        </w:tc>
        <w:tc>
          <w:tcPr>
            <w:tcW w:w="3365" w:type="pct"/>
            <w:tcBorders>
              <w:top w:val="single" w:sz="2" w:space="0" w:color="auto"/>
              <w:left w:val="single" w:sz="2" w:space="0" w:color="auto"/>
              <w:bottom w:val="single" w:sz="2" w:space="0" w:color="auto"/>
              <w:right w:val="single" w:sz="2" w:space="0" w:color="auto"/>
            </w:tcBorders>
          </w:tcPr>
          <w:p w14:paraId="56D0FB78" w14:textId="1884B050" w:rsidR="003A4C47" w:rsidRPr="000357B9" w:rsidRDefault="003A4C47" w:rsidP="00B330C1">
            <w:pPr>
              <w:spacing w:before="0" w:after="0"/>
              <w:rPr>
                <w:rFonts w:cs="Arial"/>
                <w:sz w:val="19"/>
                <w:szCs w:val="19"/>
              </w:rPr>
            </w:pPr>
            <w:r w:rsidRPr="000357B9">
              <w:rPr>
                <w:rFonts w:cs="Arial"/>
                <w:sz w:val="19"/>
                <w:szCs w:val="19"/>
              </w:rPr>
              <w:t>Carbapenemase-producing</w:t>
            </w:r>
            <w:r w:rsidR="00B278EC" w:rsidRPr="000357B9">
              <w:rPr>
                <w:rFonts w:cstheme="minorHAnsi"/>
                <w:sz w:val="19"/>
                <w:szCs w:val="19"/>
                <w:vertAlign w:val="superscript"/>
              </w:rPr>
              <w:t>†</w:t>
            </w:r>
          </w:p>
        </w:tc>
      </w:tr>
      <w:tr w:rsidR="003A4C47" w:rsidRPr="00B3430D" w14:paraId="5728CF85"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452FBB82"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 xml:space="preserve">Salmonella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5339456A" w14:textId="77777777" w:rsidR="003A4C47" w:rsidRPr="000357B9" w:rsidRDefault="003A4C47" w:rsidP="00B330C1">
            <w:pPr>
              <w:spacing w:before="0" w:after="0"/>
              <w:rPr>
                <w:rFonts w:eastAsiaTheme="minorHAnsi" w:cs="Arial"/>
                <w:sz w:val="19"/>
                <w:szCs w:val="19"/>
              </w:rPr>
            </w:pPr>
            <w:r w:rsidRPr="000357B9">
              <w:rPr>
                <w:rFonts w:cs="Arial"/>
                <w:sz w:val="19"/>
                <w:szCs w:val="19"/>
              </w:rPr>
              <w:t>Ceftriaxone-nonsusceptible</w:t>
            </w:r>
          </w:p>
        </w:tc>
      </w:tr>
      <w:tr w:rsidR="003A4C47" w:rsidRPr="00B3430D" w14:paraId="3666DC38"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53ADFD41"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 xml:space="preserve">Shigella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54D97B95" w14:textId="77777777" w:rsidR="003A4C47" w:rsidRPr="000357B9" w:rsidRDefault="003A4C47" w:rsidP="00B330C1">
            <w:pPr>
              <w:spacing w:before="0" w:after="0"/>
              <w:rPr>
                <w:rFonts w:eastAsiaTheme="minorHAnsi" w:cs="Arial"/>
                <w:sz w:val="19"/>
                <w:szCs w:val="19"/>
              </w:rPr>
            </w:pPr>
            <w:r w:rsidRPr="000357B9">
              <w:rPr>
                <w:rFonts w:cs="Arial"/>
                <w:sz w:val="19"/>
                <w:szCs w:val="19"/>
              </w:rPr>
              <w:t>Multidrug-resistant</w:t>
            </w:r>
          </w:p>
        </w:tc>
      </w:tr>
      <w:tr w:rsidR="003A4C47" w:rsidRPr="00B3430D" w14:paraId="623E2A6A"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231B2910" w14:textId="5211C393" w:rsidR="003A4C47" w:rsidRPr="000357B9" w:rsidRDefault="003A4C47" w:rsidP="00B330C1">
            <w:pPr>
              <w:spacing w:before="0" w:after="0"/>
              <w:rPr>
                <w:rFonts w:eastAsiaTheme="minorHAnsi" w:cs="Arial"/>
                <w:bCs/>
                <w:sz w:val="19"/>
                <w:szCs w:val="19"/>
              </w:rPr>
            </w:pPr>
            <w:r w:rsidRPr="000357B9">
              <w:rPr>
                <w:rFonts w:cs="Arial"/>
                <w:i/>
                <w:iCs/>
                <w:sz w:val="19"/>
                <w:szCs w:val="19"/>
              </w:rPr>
              <w:t>Staphylococcus aureus</w:t>
            </w:r>
            <w:r w:rsidR="009C6BCB" w:rsidRPr="009C6BCB">
              <w:rPr>
                <w:rFonts w:cs="Arial"/>
                <w:sz w:val="19"/>
                <w:szCs w:val="19"/>
                <w:vertAlign w:val="superscript"/>
              </w:rPr>
              <w:t>#</w:t>
            </w:r>
          </w:p>
        </w:tc>
        <w:tc>
          <w:tcPr>
            <w:tcW w:w="3365" w:type="pct"/>
            <w:tcBorders>
              <w:top w:val="single" w:sz="2" w:space="0" w:color="auto"/>
              <w:left w:val="single" w:sz="2" w:space="0" w:color="auto"/>
              <w:bottom w:val="single" w:sz="2" w:space="0" w:color="auto"/>
              <w:right w:val="single" w:sz="2" w:space="0" w:color="auto"/>
            </w:tcBorders>
            <w:hideMark/>
          </w:tcPr>
          <w:p w14:paraId="640300AF" w14:textId="75D794F4" w:rsidR="003A4C47" w:rsidRPr="000357B9" w:rsidRDefault="003A4C47" w:rsidP="00B330C1">
            <w:pPr>
              <w:spacing w:before="0" w:after="0"/>
              <w:rPr>
                <w:rFonts w:eastAsiaTheme="minorHAnsi" w:cs="Arial"/>
                <w:sz w:val="19"/>
                <w:szCs w:val="19"/>
              </w:rPr>
            </w:pPr>
            <w:r w:rsidRPr="000357B9">
              <w:rPr>
                <w:rFonts w:cs="Arial"/>
                <w:sz w:val="19"/>
                <w:szCs w:val="19"/>
              </w:rPr>
              <w:t>Vancomycin- or linezolid-nonsusceptible</w:t>
            </w:r>
            <w:r w:rsidR="009C6BCB">
              <w:rPr>
                <w:rFonts w:cs="Arial"/>
                <w:sz w:val="19"/>
                <w:szCs w:val="19"/>
              </w:rPr>
              <w:t>**</w:t>
            </w:r>
          </w:p>
        </w:tc>
      </w:tr>
      <w:tr w:rsidR="003A4C47" w:rsidRPr="00B3430D" w14:paraId="2D709AEC" w14:textId="77777777" w:rsidTr="00B330C1">
        <w:trPr>
          <w:trHeight w:val="227"/>
        </w:trPr>
        <w:tc>
          <w:tcPr>
            <w:tcW w:w="1635" w:type="pct"/>
            <w:tcBorders>
              <w:top w:val="single" w:sz="2" w:space="0" w:color="auto"/>
              <w:left w:val="single" w:sz="2" w:space="0" w:color="auto"/>
              <w:bottom w:val="single" w:sz="2" w:space="0" w:color="auto"/>
              <w:right w:val="single" w:sz="2" w:space="0" w:color="auto"/>
            </w:tcBorders>
            <w:hideMark/>
          </w:tcPr>
          <w:p w14:paraId="05EE137B" w14:textId="77777777" w:rsidR="003A4C47" w:rsidRPr="000357B9" w:rsidRDefault="003A4C47" w:rsidP="00B330C1">
            <w:pPr>
              <w:spacing w:before="0" w:after="0"/>
              <w:rPr>
                <w:rFonts w:eastAsiaTheme="minorHAnsi" w:cs="Arial"/>
                <w:bCs/>
                <w:i/>
                <w:iCs/>
                <w:sz w:val="19"/>
                <w:szCs w:val="19"/>
              </w:rPr>
            </w:pPr>
            <w:r w:rsidRPr="000357B9">
              <w:rPr>
                <w:rFonts w:cs="Arial"/>
                <w:i/>
                <w:iCs/>
                <w:sz w:val="19"/>
                <w:szCs w:val="19"/>
              </w:rPr>
              <w:t>Streptococcus pyogenes</w:t>
            </w:r>
          </w:p>
        </w:tc>
        <w:tc>
          <w:tcPr>
            <w:tcW w:w="3365" w:type="pct"/>
            <w:tcBorders>
              <w:top w:val="single" w:sz="2" w:space="0" w:color="auto"/>
              <w:left w:val="single" w:sz="2" w:space="0" w:color="auto"/>
              <w:bottom w:val="single" w:sz="2" w:space="0" w:color="auto"/>
              <w:right w:val="single" w:sz="2" w:space="0" w:color="auto"/>
            </w:tcBorders>
            <w:hideMark/>
          </w:tcPr>
          <w:p w14:paraId="196E0989" w14:textId="77777777" w:rsidR="003A4C47" w:rsidRPr="000357B9" w:rsidRDefault="003A4C47" w:rsidP="00B330C1">
            <w:pPr>
              <w:spacing w:before="0" w:after="0"/>
              <w:rPr>
                <w:rFonts w:eastAsiaTheme="minorHAnsi" w:cs="Arial"/>
                <w:sz w:val="19"/>
                <w:szCs w:val="19"/>
              </w:rPr>
            </w:pPr>
            <w:r w:rsidRPr="000357B9">
              <w:rPr>
                <w:rFonts w:cs="Arial"/>
                <w:sz w:val="19"/>
                <w:szCs w:val="19"/>
              </w:rPr>
              <w:t>Penicillin reduced susceptibility</w:t>
            </w:r>
          </w:p>
        </w:tc>
      </w:tr>
    </w:tbl>
    <w:p w14:paraId="24DD52B9" w14:textId="51185F43" w:rsidR="00EB6106" w:rsidRPr="009820E0" w:rsidRDefault="00EB6106" w:rsidP="00381534">
      <w:pPr>
        <w:spacing w:after="0"/>
        <w:ind w:left="284" w:hanging="284"/>
        <w:rPr>
          <w:rFonts w:cs="Arial"/>
          <w:sz w:val="16"/>
          <w:szCs w:val="16"/>
        </w:rPr>
      </w:pPr>
      <w:r w:rsidRPr="00B3430D">
        <w:rPr>
          <w:rFonts w:cs="Arial"/>
          <w:sz w:val="16"/>
          <w:szCs w:val="16"/>
        </w:rPr>
        <w:t>*</w:t>
      </w:r>
      <w:r w:rsidRPr="009820E0">
        <w:rPr>
          <w:rFonts w:cs="Arial"/>
          <w:sz w:val="16"/>
          <w:szCs w:val="16"/>
        </w:rPr>
        <w:tab/>
      </w:r>
      <w:r w:rsidR="00F13936" w:rsidRPr="009820E0">
        <w:rPr>
          <w:rFonts w:cs="Arial"/>
          <w:sz w:val="16"/>
          <w:szCs w:val="16"/>
        </w:rPr>
        <w:t>For CARAlert, </w:t>
      </w:r>
      <w:r w:rsidR="00F13936" w:rsidRPr="009820E0">
        <w:rPr>
          <w:rFonts w:cs="Arial"/>
          <w:i/>
          <w:iCs/>
          <w:sz w:val="16"/>
          <w:szCs w:val="16"/>
        </w:rPr>
        <w:t>A. baumannii</w:t>
      </w:r>
      <w:r w:rsidR="00F13936" w:rsidRPr="009820E0">
        <w:rPr>
          <w:rFonts w:cs="Arial"/>
          <w:sz w:val="16"/>
          <w:szCs w:val="16"/>
        </w:rPr>
        <w:t> complex</w:t>
      </w:r>
      <w:r w:rsidR="009820E0">
        <w:rPr>
          <w:rFonts w:cs="Arial"/>
          <w:sz w:val="16"/>
          <w:szCs w:val="16"/>
        </w:rPr>
        <w:t xml:space="preserve"> i</w:t>
      </w:r>
      <w:r w:rsidR="00F13936" w:rsidRPr="009820E0">
        <w:rPr>
          <w:rFonts w:cs="Arial"/>
          <w:sz w:val="16"/>
          <w:szCs w:val="16"/>
        </w:rPr>
        <w:t>ncludes</w:t>
      </w:r>
      <w:r w:rsidR="009820E0">
        <w:rPr>
          <w:rFonts w:cs="Arial"/>
          <w:sz w:val="16"/>
          <w:szCs w:val="16"/>
        </w:rPr>
        <w:t xml:space="preserve"> </w:t>
      </w:r>
      <w:r w:rsidR="00F13936" w:rsidRPr="009820E0">
        <w:rPr>
          <w:rFonts w:cs="Arial"/>
          <w:i/>
          <w:iCs/>
          <w:sz w:val="16"/>
          <w:szCs w:val="16"/>
        </w:rPr>
        <w:t>A. baumannii</w:t>
      </w:r>
      <w:r w:rsidR="00F13936" w:rsidRPr="009820E0">
        <w:rPr>
          <w:rFonts w:cs="Arial"/>
          <w:sz w:val="16"/>
          <w:szCs w:val="16"/>
        </w:rPr>
        <w:t>,</w:t>
      </w:r>
      <w:r w:rsidR="009820E0">
        <w:rPr>
          <w:rFonts w:cs="Arial"/>
          <w:sz w:val="16"/>
          <w:szCs w:val="16"/>
        </w:rPr>
        <w:t xml:space="preserve"> </w:t>
      </w:r>
      <w:r w:rsidR="00F13936" w:rsidRPr="009820E0">
        <w:rPr>
          <w:rFonts w:cs="Arial"/>
          <w:i/>
          <w:iCs/>
          <w:sz w:val="16"/>
          <w:szCs w:val="16"/>
        </w:rPr>
        <w:t>A. calcoaceticus</w:t>
      </w:r>
      <w:r w:rsidR="00F13936" w:rsidRPr="009820E0">
        <w:rPr>
          <w:rFonts w:cs="Arial"/>
          <w:sz w:val="16"/>
          <w:szCs w:val="16"/>
        </w:rPr>
        <w:t>,</w:t>
      </w:r>
      <w:r w:rsidR="009820E0">
        <w:rPr>
          <w:rFonts w:cs="Arial"/>
          <w:sz w:val="16"/>
          <w:szCs w:val="16"/>
        </w:rPr>
        <w:t xml:space="preserve"> </w:t>
      </w:r>
      <w:r w:rsidR="00F13936" w:rsidRPr="009820E0">
        <w:rPr>
          <w:rFonts w:cs="Arial"/>
          <w:i/>
          <w:iCs/>
          <w:sz w:val="16"/>
          <w:szCs w:val="16"/>
        </w:rPr>
        <w:t>A. dijkshoorniae</w:t>
      </w:r>
      <w:r w:rsidR="00F13936" w:rsidRPr="009820E0">
        <w:rPr>
          <w:rFonts w:cs="Arial"/>
          <w:sz w:val="16"/>
          <w:szCs w:val="16"/>
        </w:rPr>
        <w:t>,</w:t>
      </w:r>
      <w:r w:rsidR="009820E0">
        <w:rPr>
          <w:rFonts w:cs="Arial"/>
          <w:sz w:val="16"/>
          <w:szCs w:val="16"/>
        </w:rPr>
        <w:t xml:space="preserve"> </w:t>
      </w:r>
      <w:r w:rsidR="00F13936" w:rsidRPr="009820E0">
        <w:rPr>
          <w:rFonts w:cs="Arial"/>
          <w:i/>
          <w:iCs/>
          <w:sz w:val="16"/>
          <w:szCs w:val="16"/>
        </w:rPr>
        <w:t>A. nosocomialis</w:t>
      </w:r>
      <w:r w:rsidR="00F13936" w:rsidRPr="009820E0">
        <w:rPr>
          <w:rFonts w:cs="Arial"/>
          <w:sz w:val="16"/>
          <w:szCs w:val="16"/>
        </w:rPr>
        <w:t>,</w:t>
      </w:r>
      <w:r w:rsidR="009820E0">
        <w:rPr>
          <w:rFonts w:cs="Arial"/>
          <w:sz w:val="16"/>
          <w:szCs w:val="16"/>
        </w:rPr>
        <w:t xml:space="preserve"> </w:t>
      </w:r>
      <w:r w:rsidR="00F13936" w:rsidRPr="009820E0">
        <w:rPr>
          <w:rFonts w:cs="Arial"/>
          <w:i/>
          <w:iCs/>
          <w:sz w:val="16"/>
          <w:szCs w:val="16"/>
        </w:rPr>
        <w:t>A. pittii</w:t>
      </w:r>
      <w:r w:rsidR="009820E0">
        <w:rPr>
          <w:rFonts w:cs="Arial"/>
          <w:i/>
          <w:iCs/>
          <w:sz w:val="16"/>
          <w:szCs w:val="16"/>
        </w:rPr>
        <w:t xml:space="preserve"> </w:t>
      </w:r>
      <w:r w:rsidR="00F13936" w:rsidRPr="009820E0">
        <w:rPr>
          <w:rFonts w:cs="Arial"/>
          <w:sz w:val="16"/>
          <w:szCs w:val="16"/>
        </w:rPr>
        <w:t>and</w:t>
      </w:r>
      <w:r w:rsidR="009820E0">
        <w:rPr>
          <w:rFonts w:cs="Arial"/>
          <w:i/>
          <w:iCs/>
          <w:sz w:val="16"/>
          <w:szCs w:val="16"/>
        </w:rPr>
        <w:t xml:space="preserve"> </w:t>
      </w:r>
      <w:r w:rsidR="00F13936" w:rsidRPr="009820E0">
        <w:rPr>
          <w:rFonts w:cs="Arial"/>
          <w:i/>
          <w:iCs/>
          <w:sz w:val="16"/>
          <w:szCs w:val="16"/>
        </w:rPr>
        <w:t>A.</w:t>
      </w:r>
      <w:r w:rsidR="009820E0">
        <w:rPr>
          <w:rFonts w:cs="Arial"/>
          <w:i/>
          <w:iCs/>
          <w:sz w:val="16"/>
          <w:szCs w:val="16"/>
        </w:rPr>
        <w:t> </w:t>
      </w:r>
      <w:r w:rsidR="00F13936" w:rsidRPr="009820E0">
        <w:rPr>
          <w:rFonts w:cs="Arial"/>
          <w:i/>
          <w:iCs/>
          <w:sz w:val="16"/>
          <w:szCs w:val="16"/>
        </w:rPr>
        <w:t>seifertii</w:t>
      </w:r>
    </w:p>
    <w:p w14:paraId="6A865EB5" w14:textId="22658FA7" w:rsidR="00B278EC" w:rsidRDefault="00EB6106" w:rsidP="009F45FC">
      <w:pPr>
        <w:spacing w:before="0" w:after="0"/>
        <w:ind w:left="284" w:hanging="284"/>
        <w:rPr>
          <w:rFonts w:cstheme="minorHAnsi"/>
          <w:sz w:val="16"/>
          <w:szCs w:val="16"/>
        </w:rPr>
      </w:pPr>
      <w:r w:rsidRPr="00B3430D">
        <w:rPr>
          <w:rFonts w:cstheme="minorHAnsi"/>
          <w:sz w:val="16"/>
          <w:szCs w:val="16"/>
        </w:rPr>
        <w:t>†</w:t>
      </w:r>
      <w:r>
        <w:rPr>
          <w:rFonts w:cstheme="minorHAnsi"/>
          <w:sz w:val="16"/>
          <w:szCs w:val="16"/>
        </w:rPr>
        <w:tab/>
      </w:r>
      <w:r w:rsidR="00B278EC" w:rsidRPr="00B3430D">
        <w:rPr>
          <w:rFonts w:cs="Arial"/>
          <w:sz w:val="16"/>
          <w:szCs w:val="16"/>
        </w:rPr>
        <w:t>Reported to CARAlert from July 2019</w:t>
      </w:r>
    </w:p>
    <w:p w14:paraId="59BB4B36" w14:textId="489FE722" w:rsidR="00EB6106" w:rsidRDefault="003A59B9" w:rsidP="009F45FC">
      <w:pPr>
        <w:spacing w:before="0" w:after="0"/>
        <w:ind w:left="284" w:hanging="284"/>
        <w:rPr>
          <w:rFonts w:cstheme="minorHAnsi"/>
          <w:sz w:val="16"/>
          <w:szCs w:val="16"/>
        </w:rPr>
      </w:pPr>
      <w:r>
        <w:rPr>
          <w:rFonts w:cs="Arial"/>
          <w:sz w:val="16"/>
          <w:szCs w:val="16"/>
        </w:rPr>
        <w:t>§</w:t>
      </w:r>
      <w:r>
        <w:rPr>
          <w:rFonts w:cs="Arial"/>
          <w:sz w:val="16"/>
          <w:szCs w:val="16"/>
        </w:rPr>
        <w:tab/>
      </w:r>
      <w:r w:rsidR="00EB6106">
        <w:rPr>
          <w:rFonts w:cstheme="minorHAnsi"/>
          <w:sz w:val="16"/>
          <w:szCs w:val="16"/>
        </w:rPr>
        <w:t>Reported to CARAlert from January 2023</w:t>
      </w:r>
    </w:p>
    <w:p w14:paraId="014145D1" w14:textId="056EA00E" w:rsidR="00EB6106" w:rsidRDefault="003A59B9" w:rsidP="009F45FC">
      <w:pPr>
        <w:spacing w:before="0" w:after="0"/>
        <w:ind w:left="284" w:hanging="284"/>
        <w:rPr>
          <w:sz w:val="16"/>
          <w:szCs w:val="16"/>
        </w:rPr>
      </w:pPr>
      <w:r>
        <w:rPr>
          <w:rFonts w:cs="Arial"/>
          <w:sz w:val="16"/>
          <w:szCs w:val="16"/>
        </w:rPr>
        <w:t>#</w:t>
      </w:r>
      <w:r w:rsidR="00EB6106" w:rsidRPr="00B3430D">
        <w:rPr>
          <w:rFonts w:cs="Arial"/>
          <w:sz w:val="16"/>
          <w:szCs w:val="16"/>
        </w:rPr>
        <w:tab/>
        <w:t xml:space="preserve">For CARAlert, </w:t>
      </w:r>
      <w:r w:rsidR="00EB6106" w:rsidRPr="00B3430D">
        <w:rPr>
          <w:rFonts w:cs="Arial"/>
          <w:i/>
          <w:sz w:val="16"/>
          <w:szCs w:val="16"/>
        </w:rPr>
        <w:t>S. aureus</w:t>
      </w:r>
      <w:r w:rsidR="00EB6106" w:rsidRPr="00B3430D">
        <w:rPr>
          <w:rFonts w:cs="Arial"/>
          <w:sz w:val="16"/>
          <w:szCs w:val="16"/>
        </w:rPr>
        <w:t xml:space="preserve"> includes </w:t>
      </w:r>
      <w:r w:rsidR="00EB6106" w:rsidRPr="00B3430D">
        <w:rPr>
          <w:rFonts w:cs="Arial"/>
          <w:i/>
          <w:iCs/>
          <w:sz w:val="16"/>
          <w:szCs w:val="16"/>
        </w:rPr>
        <w:t>S. argenteus</w:t>
      </w:r>
      <w:r w:rsidR="00EB6106" w:rsidRPr="00B3430D">
        <w:rPr>
          <w:rFonts w:cs="Arial"/>
          <w:sz w:val="16"/>
          <w:szCs w:val="16"/>
        </w:rPr>
        <w:t xml:space="preserve"> and</w:t>
      </w:r>
      <w:r w:rsidR="00EB6106" w:rsidRPr="00B3430D">
        <w:rPr>
          <w:rFonts w:cs="Arial"/>
          <w:i/>
          <w:iCs/>
          <w:sz w:val="16"/>
          <w:szCs w:val="16"/>
        </w:rPr>
        <w:t xml:space="preserve"> </w:t>
      </w:r>
      <w:r w:rsidR="00EB6106" w:rsidRPr="00B3430D">
        <w:rPr>
          <w:i/>
          <w:iCs/>
          <w:sz w:val="16"/>
          <w:szCs w:val="16"/>
        </w:rPr>
        <w:t>S. schweitzeri</w:t>
      </w:r>
    </w:p>
    <w:p w14:paraId="40200551" w14:textId="5CC14508" w:rsidR="00EB6106" w:rsidRPr="001760E6" w:rsidRDefault="003A59B9" w:rsidP="009F45FC">
      <w:pPr>
        <w:spacing w:before="0" w:after="0"/>
        <w:ind w:left="284" w:hanging="284"/>
        <w:rPr>
          <w:sz w:val="16"/>
          <w:szCs w:val="16"/>
        </w:rPr>
      </w:pPr>
      <w:r>
        <w:rPr>
          <w:sz w:val="16"/>
          <w:szCs w:val="16"/>
        </w:rPr>
        <w:t>**</w:t>
      </w:r>
      <w:r w:rsidR="00EB6106">
        <w:rPr>
          <w:sz w:val="16"/>
          <w:szCs w:val="16"/>
        </w:rPr>
        <w:tab/>
      </w:r>
      <w:r w:rsidR="00EB6106" w:rsidRPr="007E550C">
        <w:rPr>
          <w:rFonts w:cs="Arial"/>
          <w:sz w:val="16"/>
          <w:szCs w:val="16"/>
        </w:rPr>
        <w:t>Reporting of daptomycin-nonsusceptible </w:t>
      </w:r>
      <w:r w:rsidR="00EB6106" w:rsidRPr="007E550C">
        <w:rPr>
          <w:rFonts w:cs="Arial"/>
          <w:i/>
          <w:iCs/>
          <w:sz w:val="16"/>
          <w:szCs w:val="16"/>
        </w:rPr>
        <w:t>S. aureus</w:t>
      </w:r>
      <w:r w:rsidR="00EB6106" w:rsidRPr="007E550C">
        <w:rPr>
          <w:rFonts w:cs="Arial"/>
          <w:sz w:val="16"/>
          <w:szCs w:val="16"/>
        </w:rPr>
        <w:t xml:space="preserve"> was suspended </w:t>
      </w:r>
      <w:r w:rsidR="00EB6106">
        <w:rPr>
          <w:rFonts w:cs="Arial"/>
          <w:sz w:val="16"/>
          <w:szCs w:val="16"/>
        </w:rPr>
        <w:t>from January 2023</w:t>
      </w:r>
    </w:p>
    <w:p w14:paraId="2778DC94" w14:textId="7BDCDE58" w:rsidR="00EB6106" w:rsidRPr="001760E6" w:rsidRDefault="00EB6106" w:rsidP="009F45FC">
      <w:pPr>
        <w:spacing w:before="0" w:after="0"/>
        <w:ind w:left="284" w:hanging="284"/>
        <w:rPr>
          <w:rFonts w:cs="Arial"/>
          <w:sz w:val="16"/>
          <w:szCs w:val="16"/>
        </w:rPr>
      </w:pPr>
      <w:r>
        <w:rPr>
          <w:rFonts w:cs="Arial"/>
          <w:sz w:val="16"/>
          <w:szCs w:val="16"/>
        </w:rPr>
        <w:t xml:space="preserve">Note: </w:t>
      </w:r>
      <w:r w:rsidRPr="00B3430D">
        <w:rPr>
          <w:rFonts w:cs="Arial"/>
          <w:sz w:val="16"/>
          <w:szCs w:val="16"/>
        </w:rPr>
        <w:t xml:space="preserve">Low level-azithromycin-nonsusceptible </w:t>
      </w:r>
      <w:r w:rsidRPr="00B3430D">
        <w:rPr>
          <w:rFonts w:cs="Arial"/>
          <w:i/>
          <w:iCs/>
          <w:sz w:val="16"/>
          <w:szCs w:val="16"/>
        </w:rPr>
        <w:t xml:space="preserve">N. gonorrhoeae </w:t>
      </w:r>
      <w:r w:rsidRPr="00B3430D">
        <w:rPr>
          <w:rFonts w:cs="Arial"/>
          <w:sz w:val="16"/>
          <w:szCs w:val="16"/>
        </w:rPr>
        <w:t>was excluded from the weekly summary following review in 2018</w:t>
      </w:r>
      <w:r>
        <w:rPr>
          <w:rFonts w:cs="Arial"/>
          <w:sz w:val="16"/>
          <w:szCs w:val="16"/>
        </w:rPr>
        <w:t>.</w:t>
      </w:r>
      <w:r>
        <w:br w:type="page"/>
      </w:r>
    </w:p>
    <w:p w14:paraId="5B4586EE" w14:textId="68FE77DB" w:rsidR="00771492" w:rsidRDefault="00C83B6C" w:rsidP="00771492">
      <w:r>
        <w:lastRenderedPageBreak/>
        <w:t xml:space="preserve">The </w:t>
      </w:r>
      <w:r w:rsidR="00771492" w:rsidRPr="002B0B19">
        <w:t xml:space="preserve">CARAlert </w:t>
      </w:r>
      <w:r>
        <w:t xml:space="preserve">system </w:t>
      </w:r>
      <w:r w:rsidR="00771492" w:rsidRPr="002B0B19">
        <w:t xml:space="preserve">generates a weekly summary email to report information on confirmed </w:t>
      </w:r>
      <w:r w:rsidR="00771492">
        <w:t xml:space="preserve">CARs </w:t>
      </w:r>
      <w:r w:rsidR="00771492" w:rsidRPr="002B0B19">
        <w:t>to state and territory health authorities, the Department and confirming laboratories.</w:t>
      </w:r>
    </w:p>
    <w:p w14:paraId="59B43DC6" w14:textId="1AA8C241" w:rsidR="00D42CA8" w:rsidRPr="00A40561" w:rsidRDefault="00766717" w:rsidP="00771492">
      <w:r w:rsidRPr="007505BE">
        <w:t xml:space="preserve">The Commission publishes data submitted to CARAlert in the form of </w:t>
      </w:r>
      <w:hyperlink r:id="rId72" w:history="1">
        <w:r w:rsidRPr="00766717">
          <w:rPr>
            <w:rStyle w:val="Hyperlink"/>
            <w:color w:val="005370"/>
          </w:rPr>
          <w:t>data updates and annual reports</w:t>
        </w:r>
      </w:hyperlink>
      <w:r w:rsidRPr="00766717">
        <w:t>. The Commission has also developed the CARAlert Data Explorer</w:t>
      </w:r>
      <w:r>
        <w:t xml:space="preserve"> (in press)</w:t>
      </w:r>
      <w:r w:rsidRPr="00766717">
        <w:t xml:space="preserve">, which is an interactive dashboard that provides more timely access to data consistent with </w:t>
      </w:r>
      <w:r w:rsidRPr="00766717">
        <w:rPr>
          <w:rFonts w:ascii="Arial" w:hAnsi="Arial" w:cs="Arial"/>
          <w:bCs/>
        </w:rPr>
        <w:t xml:space="preserve">static CARAlert </w:t>
      </w:r>
      <w:r w:rsidRPr="00A40561">
        <w:rPr>
          <w:rFonts w:ascii="Arial" w:eastAsiaTheme="majorEastAsia" w:hAnsi="Arial" w:cs="Arial"/>
          <w:bCs/>
        </w:rPr>
        <w:t>data updates</w:t>
      </w:r>
      <w:r w:rsidRPr="00A40561">
        <w:rPr>
          <w:rFonts w:ascii="Arial" w:hAnsi="Arial" w:cs="Arial"/>
          <w:bCs/>
        </w:rPr>
        <w:t xml:space="preserve"> and </w:t>
      </w:r>
      <w:r w:rsidRPr="00A40561">
        <w:rPr>
          <w:rFonts w:ascii="Arial" w:eastAsiaTheme="majorEastAsia" w:hAnsi="Arial" w:cs="Arial"/>
          <w:bCs/>
        </w:rPr>
        <w:t>annual reports.</w:t>
      </w:r>
    </w:p>
    <w:p w14:paraId="15563A3F" w14:textId="77777777" w:rsidR="00771492" w:rsidRPr="002B0B19" w:rsidRDefault="00771492" w:rsidP="00771492">
      <w:r w:rsidRPr="002B0B19">
        <w:t xml:space="preserve">CARAlert data </w:t>
      </w:r>
      <w:r>
        <w:t xml:space="preserve">can </w:t>
      </w:r>
      <w:r w:rsidRPr="002B0B19">
        <w:t xml:space="preserve">support timely responses to CARs by hospitals, and state and territory health departments. Some states have made selected CARs, such as carbapenemase-producing </w:t>
      </w:r>
      <w:r w:rsidRPr="002B0B19">
        <w:rPr>
          <w:i/>
        </w:rPr>
        <w:t>Enterobacterales</w:t>
      </w:r>
      <w:r w:rsidRPr="002B0B19">
        <w:t xml:space="preserve"> and </w:t>
      </w:r>
      <w:r w:rsidRPr="002B0B19">
        <w:rPr>
          <w:i/>
        </w:rPr>
        <w:t>Candida auris</w:t>
      </w:r>
      <w:r w:rsidRPr="002B0B19">
        <w:t xml:space="preserve">, notifiable either using their public health legislation or by policy. Some states and territories have standalone systems for monitoring selected CARs, which complement CARAlert, but these are not widespread. Over time, CARAlert data </w:t>
      </w:r>
      <w:r>
        <w:t xml:space="preserve">has the potential </w:t>
      </w:r>
      <w:r w:rsidRPr="002B0B19">
        <w:t>to inform a broad range of safety and quality improvement programs.</w:t>
      </w:r>
    </w:p>
    <w:p w14:paraId="28054EF1" w14:textId="77777777" w:rsidR="00771492" w:rsidRPr="002B0B19" w:rsidRDefault="00771492" w:rsidP="00771492">
      <w:pPr>
        <w:rPr>
          <w:rFonts w:cs="Arial"/>
        </w:rPr>
      </w:pPr>
      <w:r w:rsidRPr="002B0B19">
        <w:rPr>
          <w:rFonts w:cs="Arial"/>
        </w:rPr>
        <w:t xml:space="preserve">The </w:t>
      </w:r>
      <w:r>
        <w:rPr>
          <w:rFonts w:cs="Arial"/>
        </w:rPr>
        <w:t xml:space="preserve">Commission </w:t>
      </w:r>
      <w:r w:rsidRPr="002B0B19">
        <w:rPr>
          <w:rFonts w:cs="Arial"/>
        </w:rPr>
        <w:t xml:space="preserve">reviewed </w:t>
      </w:r>
      <w:r>
        <w:rPr>
          <w:rFonts w:cs="Arial"/>
        </w:rPr>
        <w:t xml:space="preserve">the </w:t>
      </w:r>
      <w:r w:rsidRPr="002B0B19">
        <w:rPr>
          <w:rFonts w:cs="Arial"/>
        </w:rPr>
        <w:t>CAR</w:t>
      </w:r>
      <w:r>
        <w:rPr>
          <w:rFonts w:cs="Arial"/>
        </w:rPr>
        <w:t>s reported to CAR</w:t>
      </w:r>
      <w:r w:rsidRPr="002B0B19">
        <w:rPr>
          <w:rFonts w:cs="Arial"/>
        </w:rPr>
        <w:t>Alert in 2018, in conjunction with the states and territories</w:t>
      </w:r>
      <w:r>
        <w:rPr>
          <w:rFonts w:cs="Arial"/>
        </w:rPr>
        <w:t xml:space="preserve"> and a range of clinical experts</w:t>
      </w:r>
      <w:r w:rsidRPr="002B0B19">
        <w:rPr>
          <w:rFonts w:cs="Arial"/>
        </w:rPr>
        <w:t>. The review identified four new CARs that were reported to CARAlert from July 2019:</w:t>
      </w:r>
    </w:p>
    <w:p w14:paraId="6EB23509" w14:textId="77777777" w:rsidR="00771492" w:rsidRPr="00467357" w:rsidRDefault="00771492" w:rsidP="00C76970">
      <w:pPr>
        <w:pStyle w:val="Bulletlist"/>
        <w:numPr>
          <w:ilvl w:val="0"/>
          <w:numId w:val="9"/>
        </w:numPr>
        <w:spacing w:after="60"/>
      </w:pPr>
      <w:r w:rsidRPr="00467357">
        <w:t xml:space="preserve">Carbapenemase-producing </w:t>
      </w:r>
      <w:r w:rsidRPr="00111D77">
        <w:rPr>
          <w:i/>
          <w:iCs/>
        </w:rPr>
        <w:t>Acinetobacter baumannii</w:t>
      </w:r>
      <w:r w:rsidRPr="00467357">
        <w:t xml:space="preserve"> complex </w:t>
      </w:r>
    </w:p>
    <w:p w14:paraId="45A99108" w14:textId="77777777" w:rsidR="00771492" w:rsidRPr="00467357" w:rsidRDefault="00771492" w:rsidP="00C76970">
      <w:pPr>
        <w:pStyle w:val="Bulletlist"/>
        <w:numPr>
          <w:ilvl w:val="0"/>
          <w:numId w:val="9"/>
        </w:numPr>
        <w:spacing w:after="60"/>
      </w:pPr>
      <w:r w:rsidRPr="00111D77">
        <w:rPr>
          <w:i/>
          <w:iCs/>
        </w:rPr>
        <w:t>C. auris</w:t>
      </w:r>
    </w:p>
    <w:p w14:paraId="152DB600" w14:textId="77777777" w:rsidR="00771492" w:rsidRPr="00467357" w:rsidRDefault="00771492" w:rsidP="00C76970">
      <w:pPr>
        <w:pStyle w:val="Bulletlist"/>
        <w:numPr>
          <w:ilvl w:val="0"/>
          <w:numId w:val="9"/>
        </w:numPr>
        <w:spacing w:after="60"/>
      </w:pPr>
      <w:r w:rsidRPr="00467357">
        <w:t>Trans</w:t>
      </w:r>
      <w:r>
        <w:t>missible</w:t>
      </w:r>
      <w:r w:rsidRPr="00467357">
        <w:t xml:space="preserve"> resistance to colistin in </w:t>
      </w:r>
      <w:r w:rsidRPr="00111D77">
        <w:rPr>
          <w:i/>
          <w:iCs/>
        </w:rPr>
        <w:t>Enterobacterales</w:t>
      </w:r>
    </w:p>
    <w:p w14:paraId="15ABEC87" w14:textId="77777777" w:rsidR="00771492" w:rsidRPr="00467357" w:rsidRDefault="00771492" w:rsidP="00771492">
      <w:pPr>
        <w:pStyle w:val="Bulletlist"/>
        <w:numPr>
          <w:ilvl w:val="0"/>
          <w:numId w:val="9"/>
        </w:numPr>
      </w:pPr>
      <w:r w:rsidRPr="00467357">
        <w:t xml:space="preserve">Carbapenemase-producing </w:t>
      </w:r>
      <w:r w:rsidRPr="00111D77">
        <w:rPr>
          <w:i/>
          <w:iCs/>
        </w:rPr>
        <w:t>Pseudomonas aeruginosa</w:t>
      </w:r>
      <w:r w:rsidRPr="003A2F4A">
        <w:t>.</w:t>
      </w:r>
    </w:p>
    <w:p w14:paraId="7F9DB84D" w14:textId="77777777" w:rsidR="00771492" w:rsidRDefault="00771492" w:rsidP="00D2442E">
      <w:r>
        <w:t>The Commission completed another review of the CARs reported to CARAlert in 2022. This review followed a similar process to the 2018 review. The 2022 review identified two new CARs that were reported to CARAlert from January 2023:</w:t>
      </w:r>
    </w:p>
    <w:p w14:paraId="60B46A31" w14:textId="77777777" w:rsidR="00771492" w:rsidRPr="00467357" w:rsidRDefault="00771492" w:rsidP="00C76970">
      <w:pPr>
        <w:pStyle w:val="Bulletlist"/>
        <w:numPr>
          <w:ilvl w:val="0"/>
          <w:numId w:val="9"/>
        </w:numPr>
        <w:spacing w:after="60"/>
      </w:pPr>
      <w:r w:rsidRPr="00467357">
        <w:t xml:space="preserve">Gentamicin-resistant </w:t>
      </w:r>
      <w:r w:rsidRPr="00111D77">
        <w:rPr>
          <w:i/>
          <w:iCs/>
        </w:rPr>
        <w:t>N</w:t>
      </w:r>
      <w:r>
        <w:rPr>
          <w:i/>
          <w:iCs/>
        </w:rPr>
        <w:t xml:space="preserve">eisseria </w:t>
      </w:r>
      <w:r w:rsidRPr="00111D77">
        <w:rPr>
          <w:i/>
          <w:iCs/>
        </w:rPr>
        <w:t>gonorrhoeae</w:t>
      </w:r>
      <w:r w:rsidRPr="00467357">
        <w:t xml:space="preserve"> </w:t>
      </w:r>
    </w:p>
    <w:p w14:paraId="045ABC56" w14:textId="77777777" w:rsidR="00771492" w:rsidRPr="00467357" w:rsidRDefault="00771492" w:rsidP="00771492">
      <w:pPr>
        <w:pStyle w:val="Bulletlist"/>
        <w:numPr>
          <w:ilvl w:val="0"/>
          <w:numId w:val="9"/>
        </w:numPr>
      </w:pPr>
      <w:r w:rsidRPr="00467357">
        <w:t xml:space="preserve">Ciprofloxacin-nonsusceptible </w:t>
      </w:r>
      <w:r w:rsidRPr="00111D77">
        <w:rPr>
          <w:i/>
          <w:iCs/>
        </w:rPr>
        <w:t>N</w:t>
      </w:r>
      <w:r>
        <w:rPr>
          <w:i/>
          <w:iCs/>
        </w:rPr>
        <w:t>. </w:t>
      </w:r>
      <w:r w:rsidRPr="00111D77">
        <w:rPr>
          <w:i/>
          <w:iCs/>
        </w:rPr>
        <w:t>meningi</w:t>
      </w:r>
      <w:r>
        <w:rPr>
          <w:i/>
          <w:iCs/>
        </w:rPr>
        <w:t>t</w:t>
      </w:r>
      <w:r w:rsidRPr="00111D77">
        <w:rPr>
          <w:i/>
          <w:iCs/>
        </w:rPr>
        <w:t>i</w:t>
      </w:r>
      <w:r>
        <w:rPr>
          <w:i/>
          <w:iCs/>
        </w:rPr>
        <w:t>d</w:t>
      </w:r>
      <w:r w:rsidRPr="00111D77">
        <w:rPr>
          <w:i/>
          <w:iCs/>
        </w:rPr>
        <w:t>is</w:t>
      </w:r>
      <w:r w:rsidRPr="00467357">
        <w:t>.</w:t>
      </w:r>
    </w:p>
    <w:p w14:paraId="27F7DD40" w14:textId="24B1F209" w:rsidR="00771492" w:rsidRPr="0015195D" w:rsidRDefault="00771492" w:rsidP="00D2442E">
      <w:r>
        <w:t xml:space="preserve">Reporting of daptomycin-nonsusceptible </w:t>
      </w:r>
      <w:r>
        <w:rPr>
          <w:i/>
          <w:iCs/>
        </w:rPr>
        <w:t>Staphylococcus aureus</w:t>
      </w:r>
      <w:r>
        <w:t xml:space="preserve"> was suspended from 1 January 2023, as recommended. Reporting of this CAR will be reconsidered when more reliable testing methods are available.</w:t>
      </w:r>
    </w:p>
    <w:p w14:paraId="3B8374F8" w14:textId="77777777" w:rsidR="00597498" w:rsidRPr="00561C0F" w:rsidRDefault="00597498" w:rsidP="00D2442E">
      <w:pPr>
        <w:spacing w:line="259" w:lineRule="auto"/>
        <w:rPr>
          <w:bCs/>
        </w:rPr>
      </w:pPr>
      <w:r w:rsidRPr="00561C0F">
        <w:t>The Department regularly evaluates national surveillance systems to ensure they continue to meet their purpose and objectives. In 2022–</w:t>
      </w:r>
      <w:r>
        <w:t>20</w:t>
      </w:r>
      <w:r w:rsidRPr="00561C0F">
        <w:t xml:space="preserve">23, the Department conducted an evaluation of CARAlert, which complements the Commission’s review of CARs. </w:t>
      </w:r>
      <w:r w:rsidRPr="00561C0F">
        <w:rPr>
          <w:bCs/>
        </w:rPr>
        <w:t>The purpose of the CARAlert evaluation was to examine:</w:t>
      </w:r>
    </w:p>
    <w:p w14:paraId="3D2B1FFE" w14:textId="77777777" w:rsidR="00597498" w:rsidRPr="00561C0F" w:rsidRDefault="00597498" w:rsidP="00C76970">
      <w:pPr>
        <w:pStyle w:val="Bulletlist"/>
        <w:numPr>
          <w:ilvl w:val="0"/>
          <w:numId w:val="9"/>
        </w:numPr>
        <w:spacing w:after="60"/>
      </w:pPr>
      <w:r w:rsidRPr="00561C0F">
        <w:t>How well the system operates to meet its purposes and objectives</w:t>
      </w:r>
    </w:p>
    <w:p w14:paraId="3A771B35" w14:textId="77777777" w:rsidR="00597498" w:rsidRPr="00561C0F" w:rsidRDefault="00597498" w:rsidP="00C76970">
      <w:pPr>
        <w:pStyle w:val="Bulletlist"/>
        <w:numPr>
          <w:ilvl w:val="0"/>
          <w:numId w:val="9"/>
        </w:numPr>
        <w:spacing w:after="60"/>
      </w:pPr>
      <w:r w:rsidRPr="00561C0F">
        <w:t xml:space="preserve">The appropriateness of the system’s purposes and objectives </w:t>
      </w:r>
    </w:p>
    <w:p w14:paraId="065B821F" w14:textId="77777777" w:rsidR="00597498" w:rsidRPr="00561C0F" w:rsidRDefault="00597498" w:rsidP="00597498">
      <w:pPr>
        <w:pStyle w:val="Bulletlist"/>
        <w:numPr>
          <w:ilvl w:val="0"/>
          <w:numId w:val="9"/>
        </w:numPr>
      </w:pPr>
      <w:r w:rsidRPr="00561C0F">
        <w:t xml:space="preserve">Improvements to enhance the system’s ability to meet these objectives. </w:t>
      </w:r>
    </w:p>
    <w:p w14:paraId="7F9B85C5" w14:textId="24F7645A" w:rsidR="00597498" w:rsidRDefault="00597498" w:rsidP="00D2442E">
      <w:r w:rsidRPr="00561C0F">
        <w:t xml:space="preserve">The United States Centers for Disease Control and Prevention </w:t>
      </w:r>
      <w:r w:rsidRPr="00561C0F">
        <w:rPr>
          <w:i/>
          <w:iCs/>
        </w:rPr>
        <w:t xml:space="preserve">Updated Guidelines for Evaluating Public Health Surveillance </w:t>
      </w:r>
      <w:r w:rsidRPr="00CD130D">
        <w:rPr>
          <w:i/>
          <w:iCs/>
        </w:rPr>
        <w:t>Systems</w:t>
      </w:r>
      <w:r w:rsidR="00C61E2A">
        <w:t xml:space="preserve"> </w:t>
      </w:r>
      <w:r w:rsidRPr="00CD130D">
        <w:t>as used</w:t>
      </w:r>
      <w:r w:rsidRPr="00561C0F">
        <w:t xml:space="preserve"> to evaluate </w:t>
      </w:r>
      <w:r w:rsidRPr="00561C0F">
        <w:rPr>
          <w:bCs/>
        </w:rPr>
        <w:t>the system’s usefulness and performance against system attributes.</w:t>
      </w:r>
      <w:r w:rsidRPr="00561C0F">
        <w:t xml:space="preserve"> </w:t>
      </w:r>
      <w:r w:rsidR="00FC02CE">
        <w:rPr>
          <w:bCs/>
        </w:rPr>
        <w:t>T</w:t>
      </w:r>
      <w:r w:rsidRPr="00561C0F">
        <w:rPr>
          <w:bCs/>
        </w:rPr>
        <w:t>he Commission will collaborate with the Department, states and territories and confirming laboratories to consider the recommendations of the evaluation and feasibility for implementation</w:t>
      </w:r>
      <w:r>
        <w:rPr>
          <w:bCs/>
        </w:rPr>
        <w:t>.</w:t>
      </w:r>
    </w:p>
    <w:p w14:paraId="5F550166" w14:textId="708A0627" w:rsidR="00EB6106" w:rsidRDefault="00597498" w:rsidP="00AE0055">
      <w:r w:rsidRPr="002B0B19">
        <w:t>Information on CARAlert</w:t>
      </w:r>
      <w:r>
        <w:t xml:space="preserve"> </w:t>
      </w:r>
      <w:r w:rsidRPr="002B0B19">
        <w:t>processes</w:t>
      </w:r>
      <w:r>
        <w:t xml:space="preserve"> and considerations for interpreting CARAlert data </w:t>
      </w:r>
      <w:r w:rsidRPr="002B0B19">
        <w:t>is in Appendix</w:t>
      </w:r>
      <w:r>
        <w:t> 2</w:t>
      </w:r>
      <w:r w:rsidRPr="002B0B19">
        <w:t>.</w:t>
      </w:r>
      <w:r w:rsidR="00EB6106">
        <w:br w:type="page"/>
      </w:r>
    </w:p>
    <w:p w14:paraId="5B23A043" w14:textId="77777777" w:rsidR="00EB6106" w:rsidRPr="007225FE" w:rsidRDefault="00EB6106" w:rsidP="00FE0619">
      <w:pPr>
        <w:pStyle w:val="Heading2"/>
        <w:rPr>
          <w:color w:val="005370"/>
        </w:rPr>
      </w:pPr>
      <w:bookmarkStart w:id="51" w:name="_Toc197433102"/>
      <w:r w:rsidRPr="007225FE">
        <w:rPr>
          <w:color w:val="005370"/>
        </w:rPr>
        <w:lastRenderedPageBreak/>
        <w:t>Appendix 2</w:t>
      </w:r>
      <w:r w:rsidRPr="007225FE">
        <w:rPr>
          <w:color w:val="005370"/>
        </w:rPr>
        <w:tab/>
        <w:t>Methodology</w:t>
      </w:r>
      <w:bookmarkEnd w:id="51"/>
    </w:p>
    <w:p w14:paraId="00C80E00" w14:textId="77777777" w:rsidR="00EB6106" w:rsidRDefault="00EB6106" w:rsidP="00EB6106">
      <w:pPr>
        <w:pStyle w:val="Heading4"/>
      </w:pPr>
      <w:r>
        <w:t>CARAlert reporting processes</w:t>
      </w:r>
    </w:p>
    <w:p w14:paraId="15CDB972" w14:textId="77777777" w:rsidR="00EB6106" w:rsidRPr="006F4DDF" w:rsidRDefault="00EB6106" w:rsidP="00EB6106">
      <w:pPr>
        <w:pStyle w:val="Normal-beforebullets"/>
        <w:spacing w:after="120"/>
      </w:pPr>
      <w:r w:rsidRPr="002B0B19">
        <w:t xml:space="preserve">All of the following criteria must be met for organisms and resistances to be categorised as a </w:t>
      </w:r>
      <w:r>
        <w:t>critical antimicrobial resistance (</w:t>
      </w:r>
      <w:r w:rsidRPr="002B0B19">
        <w:t>CAR</w:t>
      </w:r>
      <w:r>
        <w:t>)</w:t>
      </w:r>
      <w:r w:rsidRPr="002B0B19">
        <w:t xml:space="preserve"> for reporting to </w:t>
      </w:r>
      <w:r>
        <w:t xml:space="preserve">the National Alert System for Critical </w:t>
      </w:r>
      <w:r w:rsidRPr="006F4DDF">
        <w:t>Antimicrobial Resistances (CARAlert):</w:t>
      </w:r>
    </w:p>
    <w:p w14:paraId="104FFAAC" w14:textId="595CA5E3" w:rsidR="00EB6106" w:rsidRPr="00CD130D" w:rsidRDefault="00EB6106" w:rsidP="00C76970">
      <w:pPr>
        <w:pStyle w:val="Bulletlist"/>
        <w:numPr>
          <w:ilvl w:val="0"/>
          <w:numId w:val="9"/>
        </w:numPr>
        <w:spacing w:after="60"/>
      </w:pPr>
      <w:r w:rsidRPr="00467357">
        <w:t xml:space="preserve">Inclusion as a priority organism for national reporting as part of the Antimicrobial Use and Resistance in Australia (AURA) </w:t>
      </w:r>
      <w:r w:rsidR="0091202A">
        <w:t>s</w:t>
      </w:r>
      <w:r w:rsidRPr="00467357">
        <w:t xml:space="preserve">urveillance </w:t>
      </w:r>
      <w:r w:rsidR="0091202A">
        <w:t>program</w:t>
      </w:r>
      <w:r w:rsidR="00C633CF">
        <w:fldChar w:fldCharType="begin"/>
      </w:r>
      <w:r w:rsidR="00C633CF">
        <w:instrText xml:space="preserve"> ADDIN EN.CITE &lt;EndNote&gt;&lt;Cite&gt;&lt;Author&gt;Australian Commission on Safety and Quality in Health Care&lt;/Author&gt;&lt;Year&gt;2023&lt;/Year&gt;&lt;RecNum&gt;1877&lt;/RecNum&gt;&lt;DisplayText&gt;&lt;style face="superscript"&gt;19&lt;/style&gt;&lt;/DisplayText&gt;&lt;record&gt;&lt;rec-number&gt;1877&lt;/rec-number&gt;&lt;foreign-keys&gt;&lt;key app="EN" db-id="50sdzz5rpr5pp3ev5wcv00w55dtazdrrfws9" timestamp="1700109831"&gt;1877&lt;/key&gt;&lt;/foreign-keys&gt;&lt;ref-type name="Report"&gt;27&lt;/ref-type&gt;&lt;contributors&gt;&lt;authors&gt;&lt;author&gt;Australian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related-urls&gt;&lt;url&gt;https://www.safetyandquality.gov.au/sites/default/files/2023-11/aura_2023_fifth_australian_report_on_antimicrobial_use_and_resistance_in_human_health.pdf&lt;/url&gt;&lt;/related-urls&gt;&lt;/urls&gt;&lt;/record&gt;&lt;/Cite&gt;&lt;/EndNote&gt;</w:instrText>
      </w:r>
      <w:r w:rsidR="00C633CF">
        <w:fldChar w:fldCharType="separate"/>
      </w:r>
      <w:r w:rsidR="00C633CF" w:rsidRPr="00C633CF">
        <w:rPr>
          <w:noProof/>
          <w:vertAlign w:val="superscript"/>
        </w:rPr>
        <w:t>19</w:t>
      </w:r>
      <w:r w:rsidR="00C633CF">
        <w:fldChar w:fldCharType="end"/>
      </w:r>
    </w:p>
    <w:p w14:paraId="6750568F" w14:textId="77777777" w:rsidR="00EB6106" w:rsidRPr="00467357" w:rsidRDefault="00EB6106" w:rsidP="00C76970">
      <w:pPr>
        <w:pStyle w:val="Bulletlist"/>
        <w:numPr>
          <w:ilvl w:val="0"/>
          <w:numId w:val="9"/>
        </w:numPr>
        <w:spacing w:after="60"/>
      </w:pPr>
      <w:r w:rsidRPr="00467357">
        <w:t>A serious threat to last-line antimicrobial agents</w:t>
      </w:r>
    </w:p>
    <w:p w14:paraId="1015ABBE" w14:textId="77777777" w:rsidR="00EB6106" w:rsidRPr="00467357" w:rsidRDefault="00EB6106" w:rsidP="00C76970">
      <w:pPr>
        <w:pStyle w:val="Bulletlist"/>
        <w:numPr>
          <w:ilvl w:val="0"/>
          <w:numId w:val="9"/>
        </w:numPr>
        <w:spacing w:after="60"/>
      </w:pPr>
      <w:r w:rsidRPr="00467357">
        <w:t>Strongly associated with resistance to other antimicrobial classes</w:t>
      </w:r>
    </w:p>
    <w:p w14:paraId="2A6A5684" w14:textId="77777777" w:rsidR="00EB6106" w:rsidRPr="00467357" w:rsidRDefault="00EB6106" w:rsidP="00C76970">
      <w:pPr>
        <w:pStyle w:val="Bulletlist"/>
        <w:numPr>
          <w:ilvl w:val="0"/>
          <w:numId w:val="9"/>
        </w:numPr>
        <w:spacing w:after="60"/>
      </w:pPr>
      <w:r w:rsidRPr="00467357">
        <w:t>At low prevalence in, or currently absent from, Australia and potentially containable</w:t>
      </w:r>
    </w:p>
    <w:p w14:paraId="4C85CC29" w14:textId="77777777" w:rsidR="00EB6106" w:rsidRPr="00467357" w:rsidRDefault="00EB6106" w:rsidP="00EB6106">
      <w:pPr>
        <w:pStyle w:val="Bulletlist"/>
        <w:numPr>
          <w:ilvl w:val="0"/>
          <w:numId w:val="9"/>
        </w:numPr>
      </w:pPr>
      <w:r w:rsidRPr="00467357">
        <w:t>Data not otherwise collected nationally in a timely way.</w:t>
      </w:r>
    </w:p>
    <w:p w14:paraId="0C071152" w14:textId="3946C2CC" w:rsidR="00C53B81" w:rsidRDefault="00C53B81" w:rsidP="00C53B81">
      <w:r>
        <w:rPr>
          <w:i/>
          <w:iCs/>
        </w:rPr>
        <w:t>Candida auris</w:t>
      </w:r>
      <w:r>
        <w:t xml:space="preserve"> was added as a CAR for reporting to CARAlert in 2019 despite not being an AURA </w:t>
      </w:r>
      <w:r w:rsidR="0091202A">
        <w:t>s</w:t>
      </w:r>
      <w:r>
        <w:t xml:space="preserve">urveillance </w:t>
      </w:r>
      <w:r w:rsidR="0091202A">
        <w:t xml:space="preserve">program </w:t>
      </w:r>
      <w:r>
        <w:t>priority organism.</w:t>
      </w:r>
      <w:r w:rsidR="00C633CF">
        <w:fldChar w:fldCharType="begin"/>
      </w:r>
      <w:r w:rsidR="00C633CF">
        <w:instrText xml:space="preserve"> ADDIN EN.CITE &lt;EndNote&gt;&lt;Cite&gt;&lt;Author&gt;Australian Commission on Safety and Quality in Health Care&lt;/Author&gt;&lt;Year&gt;2023&lt;/Year&gt;&lt;RecNum&gt;1877&lt;/RecNum&gt;&lt;DisplayText&gt;&lt;style face="superscript"&gt;19&lt;/style&gt;&lt;/DisplayText&gt;&lt;record&gt;&lt;rec-number&gt;1877&lt;/rec-number&gt;&lt;foreign-keys&gt;&lt;key app="EN" db-id="50sdzz5rpr5pp3ev5wcv00w55dtazdrrfws9" timestamp="1700109831"&gt;1877&lt;/key&gt;&lt;/foreign-keys&gt;&lt;ref-type name="Report"&gt;27&lt;/ref-type&gt;&lt;contributors&gt;&lt;authors&gt;&lt;author&gt;Australian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related-urls&gt;&lt;url&gt;https://www.safetyandquality.gov.au/sites/default/files/2023-11/aura_2023_fifth_australian_report_on_antimicrobial_use_and_resistance_in_human_health.pdf&lt;/url&gt;&lt;/related-urls&gt;&lt;/urls&gt;&lt;/record&gt;&lt;/Cite&gt;&lt;/EndNote&gt;</w:instrText>
      </w:r>
      <w:r w:rsidR="00C633CF">
        <w:fldChar w:fldCharType="separate"/>
      </w:r>
      <w:r w:rsidR="00C633CF" w:rsidRPr="00C633CF">
        <w:rPr>
          <w:noProof/>
          <w:vertAlign w:val="superscript"/>
        </w:rPr>
        <w:t>19</w:t>
      </w:r>
      <w:r w:rsidR="00C633CF">
        <w:fldChar w:fldCharType="end"/>
      </w:r>
      <w:r w:rsidR="00C633CF">
        <w:t xml:space="preserve"> </w:t>
      </w:r>
      <w:r>
        <w:t>This change was in response to feedback from respondents to the 2018 review of CARs, and international c</w:t>
      </w:r>
      <w:r w:rsidRPr="00E27D47">
        <w:t>oncern</w:t>
      </w:r>
      <w:r>
        <w:t>s</w:t>
      </w:r>
      <w:r w:rsidRPr="00E27D47">
        <w:t xml:space="preserve"> </w:t>
      </w:r>
      <w:r>
        <w:t>for its</w:t>
      </w:r>
      <w:r w:rsidRPr="00E27D47">
        <w:t xml:space="preserve"> multi</w:t>
      </w:r>
      <w:r>
        <w:t>-</w:t>
      </w:r>
      <w:r w:rsidRPr="00E27D47">
        <w:t>drug</w:t>
      </w:r>
      <w:r>
        <w:t xml:space="preserve"> </w:t>
      </w:r>
      <w:r w:rsidRPr="00E27D47">
        <w:t>resistan</w:t>
      </w:r>
      <w:r>
        <w:t>ce</w:t>
      </w:r>
      <w:r w:rsidRPr="00E27D47">
        <w:t xml:space="preserve"> and associat</w:t>
      </w:r>
      <w:r>
        <w:t>ion</w:t>
      </w:r>
      <w:r w:rsidRPr="00E27D47">
        <w:t xml:space="preserve"> with </w:t>
      </w:r>
      <w:r>
        <w:t xml:space="preserve">invasive infection </w:t>
      </w:r>
      <w:r w:rsidRPr="00E27D47">
        <w:t xml:space="preserve">outbreaks in healthcare facilities </w:t>
      </w:r>
      <w:r>
        <w:t>in 2017</w:t>
      </w:r>
      <w:r w:rsidRPr="00E27D47">
        <w:t>.</w:t>
      </w:r>
    </w:p>
    <w:p w14:paraId="06301F2E" w14:textId="77777777" w:rsidR="00C53B81" w:rsidRPr="007B7BB0" w:rsidRDefault="00C53B81" w:rsidP="00C53B81">
      <w:pPr>
        <w:pStyle w:val="Normal-beforebullets"/>
        <w:spacing w:after="120"/>
      </w:pPr>
      <w:r w:rsidRPr="007B7BB0">
        <w:t>CARAlert is based on the following routine processes used by pathology laboratories for identifying and confirming potential CARs:</w:t>
      </w:r>
    </w:p>
    <w:p w14:paraId="03D81D72" w14:textId="77777777" w:rsidR="00EB6106" w:rsidRPr="00467357" w:rsidRDefault="00EB6106" w:rsidP="00C76970">
      <w:pPr>
        <w:pStyle w:val="Bulletlist"/>
        <w:numPr>
          <w:ilvl w:val="0"/>
          <w:numId w:val="9"/>
        </w:numPr>
        <w:spacing w:after="60"/>
      </w:pPr>
      <w:r w:rsidRPr="00467357">
        <w:t>Collection and routine testing – the isolate is collected from the patient and sent to the originating laboratory for routine testing</w:t>
      </w:r>
    </w:p>
    <w:p w14:paraId="14EE45C1" w14:textId="77777777" w:rsidR="00EB6106" w:rsidRPr="00467357" w:rsidRDefault="00EB6106" w:rsidP="00C76970">
      <w:pPr>
        <w:pStyle w:val="Bulletlist"/>
        <w:numPr>
          <w:ilvl w:val="0"/>
          <w:numId w:val="9"/>
        </w:numPr>
        <w:spacing w:after="60"/>
      </w:pPr>
      <w:r w:rsidRPr="00467357">
        <w:t xml:space="preserve">Confirmation – if the originating laboratory suspects that the isolate is a CAR, it sends the isolate to a confirming laboratory that has the capacity to confirm the CAR </w:t>
      </w:r>
    </w:p>
    <w:p w14:paraId="13F6BE74" w14:textId="77777777" w:rsidR="00EB6106" w:rsidRPr="00467357" w:rsidRDefault="00EB6106" w:rsidP="00C76970">
      <w:pPr>
        <w:pStyle w:val="Bulletlist"/>
        <w:numPr>
          <w:ilvl w:val="0"/>
          <w:numId w:val="9"/>
        </w:numPr>
        <w:spacing w:after="60"/>
      </w:pPr>
      <w:r w:rsidRPr="00467357">
        <w:t>Reporting to clinicians in accordance with usual laboratory processes – the confirming laboratory reports back to the originating laboratory, which in turn reports to the clinician who initially requested the microbiological testing</w:t>
      </w:r>
    </w:p>
    <w:p w14:paraId="7BF52A99" w14:textId="2B77B6EE" w:rsidR="00EB6106" w:rsidRPr="00467357" w:rsidRDefault="00DB2A53" w:rsidP="00EB6106">
      <w:pPr>
        <w:pStyle w:val="Bulletlist"/>
        <w:numPr>
          <w:ilvl w:val="0"/>
          <w:numId w:val="9"/>
        </w:numPr>
      </w:pPr>
      <w:r w:rsidRPr="00467357">
        <w:t>Submission to CARAlert</w:t>
      </w:r>
      <w:r>
        <w:t xml:space="preserve"> </w:t>
      </w:r>
      <w:r w:rsidRPr="00467357">
        <w:t>– the confirming laboratory advises the originating laboratory of the result</w:t>
      </w:r>
      <w:r>
        <w:t xml:space="preserve"> of the test</w:t>
      </w:r>
      <w:r w:rsidRPr="00467357">
        <w:t>, and the originating laboratory reports back to the health service that cared for the patient</w:t>
      </w:r>
      <w:r>
        <w:t xml:space="preserve"> from whom the specimen was collected</w:t>
      </w:r>
      <w:r w:rsidRPr="00467357">
        <w:t>; the confirming laboratory then submits the details of the resistance and organism to the secure CARAlert web portal</w:t>
      </w:r>
      <w:r w:rsidR="00EB6106" w:rsidRPr="00467357">
        <w:t>.</w:t>
      </w:r>
    </w:p>
    <w:p w14:paraId="00992CA2" w14:textId="77777777" w:rsidR="00572897" w:rsidRDefault="00572897" w:rsidP="00572897">
      <w:r>
        <w:t>T</w:t>
      </w:r>
      <w:r w:rsidRPr="00F13541">
        <w:t xml:space="preserve">he results </w:t>
      </w:r>
      <w:r>
        <w:t xml:space="preserve">of confirmatory testing </w:t>
      </w:r>
      <w:r w:rsidRPr="00F13541">
        <w:t>are provided to the originating laboratory as soon as possible after confirmation.</w:t>
      </w:r>
      <w:r>
        <w:t xml:space="preserve"> Generally, confirming laboratories submit a CAR report within seven days of the isolate being confirmed as a CAR. </w:t>
      </w:r>
    </w:p>
    <w:p w14:paraId="0F51F79B" w14:textId="52B838D0" w:rsidR="00572897" w:rsidRPr="002B0B19" w:rsidRDefault="00572897" w:rsidP="00572897">
      <w:r>
        <w:t xml:space="preserve">Information collected in CARAlert includes: the originating and confirmatory laboratory, specimen identifier, specimen collection date, CAR, CAR type or subtype if applicable, organism name, specimen type, facility type, patient age range, patient </w:t>
      </w:r>
      <w:r w:rsidR="00553674">
        <w:t>sex</w:t>
      </w:r>
      <w:r>
        <w:t>, and state or territory of patient residence and state or territory of record.</w:t>
      </w:r>
    </w:p>
    <w:p w14:paraId="5694A3FD" w14:textId="7B96DD76" w:rsidR="00572897" w:rsidRPr="002B0B19" w:rsidRDefault="00572897" w:rsidP="00572897">
      <w:pPr>
        <w:rPr>
          <w:rFonts w:ascii="Arial" w:hAnsi="Arial" w:cs="Arial"/>
        </w:rPr>
      </w:pPr>
      <w:r w:rsidRPr="002B0B19">
        <w:rPr>
          <w:rFonts w:ascii="Arial" w:hAnsi="Arial" w:cs="Arial"/>
        </w:rPr>
        <w:t xml:space="preserve">No patient-level data are held in the CARAlert system. Authorised officers in each state and territory health department </w:t>
      </w:r>
      <w:r w:rsidR="00766717">
        <w:rPr>
          <w:rFonts w:ascii="Arial" w:hAnsi="Arial" w:cs="Arial"/>
        </w:rPr>
        <w:t>have direct</w:t>
      </w:r>
      <w:r w:rsidRPr="002B0B19">
        <w:rPr>
          <w:rFonts w:ascii="Arial" w:hAnsi="Arial" w:cs="Arial"/>
        </w:rPr>
        <w:t xml:space="preserve"> access </w:t>
      </w:r>
      <w:r w:rsidR="00766717">
        <w:rPr>
          <w:rFonts w:ascii="Arial" w:hAnsi="Arial" w:cs="Arial"/>
        </w:rPr>
        <w:t xml:space="preserve">to </w:t>
      </w:r>
      <w:r w:rsidRPr="002B0B19">
        <w:rPr>
          <w:rFonts w:ascii="Arial" w:hAnsi="Arial" w:cs="Arial"/>
        </w:rPr>
        <w:t>the CARAlert web portal directly for further information about their jurisdiction, including the name of the public hospital where a patient with a confirmed CAR was cared for, and to extract reports on their data.</w:t>
      </w:r>
    </w:p>
    <w:p w14:paraId="62F232F1" w14:textId="678BBA41" w:rsidR="00572897" w:rsidRDefault="00572897" w:rsidP="00572897">
      <w:pPr>
        <w:rPr>
          <w:rFonts w:ascii="Arial" w:hAnsi="Arial" w:cs="Arial"/>
        </w:rPr>
      </w:pPr>
      <w:r w:rsidRPr="002B0B19">
        <w:rPr>
          <w:rFonts w:ascii="Arial" w:hAnsi="Arial" w:cs="Arial"/>
        </w:rPr>
        <w:t>Australian public and private laboratories that have the capacity to confirm CARs were identified through consultation with state and territory health authorities, the Public Health Laboratory Network</w:t>
      </w:r>
      <w:r>
        <w:rPr>
          <w:rFonts w:ascii="Arial" w:hAnsi="Arial" w:cs="Arial"/>
        </w:rPr>
        <w:t xml:space="preserve"> </w:t>
      </w:r>
      <w:r w:rsidRPr="002B0B19">
        <w:rPr>
          <w:rFonts w:ascii="Arial" w:hAnsi="Arial" w:cs="Arial"/>
        </w:rPr>
        <w:t xml:space="preserve">and </w:t>
      </w:r>
      <w:r>
        <w:rPr>
          <w:rFonts w:ascii="Arial" w:hAnsi="Arial" w:cs="Arial"/>
        </w:rPr>
        <w:t>the Australian Group on Antimicrobial Resistance</w:t>
      </w:r>
      <w:r w:rsidRPr="00272803">
        <w:rPr>
          <w:rFonts w:ascii="Arial" w:hAnsi="Arial" w:cs="Arial"/>
        </w:rPr>
        <w:t>. In 202</w:t>
      </w:r>
      <w:r w:rsidR="00C03BD0">
        <w:rPr>
          <w:rFonts w:ascii="Arial" w:hAnsi="Arial" w:cs="Arial"/>
        </w:rPr>
        <w:t>4</w:t>
      </w:r>
      <w:r w:rsidRPr="00272803">
        <w:rPr>
          <w:rFonts w:ascii="Arial" w:hAnsi="Arial" w:cs="Arial"/>
        </w:rPr>
        <w:t xml:space="preserve">, </w:t>
      </w:r>
      <w:r w:rsidRPr="009E7959">
        <w:rPr>
          <w:rFonts w:ascii="Arial" w:hAnsi="Arial" w:cs="Arial"/>
        </w:rPr>
        <w:t>2</w:t>
      </w:r>
      <w:r w:rsidR="00C03BD0">
        <w:rPr>
          <w:rFonts w:ascii="Arial" w:hAnsi="Arial" w:cs="Arial"/>
        </w:rPr>
        <w:t>7</w:t>
      </w:r>
      <w:r w:rsidRPr="00272803">
        <w:rPr>
          <w:rFonts w:ascii="Arial" w:hAnsi="Arial" w:cs="Arial"/>
        </w:rPr>
        <w:t xml:space="preserve"> confirming laboratories </w:t>
      </w:r>
      <w:r>
        <w:rPr>
          <w:rFonts w:ascii="Arial" w:hAnsi="Arial" w:cs="Arial"/>
        </w:rPr>
        <w:t xml:space="preserve">submitted data to </w:t>
      </w:r>
      <w:r w:rsidRPr="00272803">
        <w:rPr>
          <w:rFonts w:ascii="Arial" w:hAnsi="Arial" w:cs="Arial"/>
        </w:rPr>
        <w:t>CARAlert</w:t>
      </w:r>
      <w:r>
        <w:rPr>
          <w:rFonts w:ascii="Arial" w:hAnsi="Arial" w:cs="Arial"/>
        </w:rPr>
        <w:t xml:space="preserve"> (Appendix 3)</w:t>
      </w:r>
      <w:r w:rsidRPr="00272803">
        <w:rPr>
          <w:rFonts w:ascii="Arial" w:hAnsi="Arial" w:cs="Arial"/>
        </w:rPr>
        <w:t xml:space="preserve">, and there was at least one confirming laboratory in each state and territory. </w:t>
      </w:r>
      <w:r w:rsidRPr="002B0B19">
        <w:rPr>
          <w:rFonts w:ascii="Arial" w:hAnsi="Arial" w:cs="Arial"/>
        </w:rPr>
        <w:t>The CARs that each of the confirming laboratories are able to confirm are regularly reviewed.</w:t>
      </w:r>
    </w:p>
    <w:p w14:paraId="658B93DB" w14:textId="77777777" w:rsidR="007D174F" w:rsidRDefault="007D174F" w:rsidP="007D174F">
      <w:r>
        <w:t xml:space="preserve">All data analyses for this report were performed using </w:t>
      </w:r>
      <w:r w:rsidRPr="009E7959">
        <w:t>Microsoft Excel 365.</w:t>
      </w:r>
    </w:p>
    <w:p w14:paraId="197533CA" w14:textId="77777777" w:rsidR="00EB6106" w:rsidRDefault="00EB6106" w:rsidP="00EB6106">
      <w:pPr>
        <w:pStyle w:val="Heading4"/>
      </w:pPr>
      <w:r>
        <w:lastRenderedPageBreak/>
        <w:t>Data considerations</w:t>
      </w:r>
    </w:p>
    <w:p w14:paraId="40509BF5" w14:textId="77777777" w:rsidR="00EB6106" w:rsidRPr="004B6201" w:rsidRDefault="00EB6106" w:rsidP="00EB6106">
      <w:pPr>
        <w:pStyle w:val="Normal-beforebullets"/>
        <w:spacing w:after="120"/>
      </w:pPr>
      <w:r w:rsidRPr="004B6201">
        <w:t>The following are important considerations for interpreting CARAlert data:</w:t>
      </w:r>
    </w:p>
    <w:p w14:paraId="7DD9A6D5" w14:textId="2FFF9871" w:rsidR="00A93BB9" w:rsidRDefault="00A93BB9" w:rsidP="00C76970">
      <w:pPr>
        <w:pStyle w:val="Bulletlist"/>
        <w:numPr>
          <w:ilvl w:val="0"/>
          <w:numId w:val="9"/>
        </w:numPr>
        <w:spacing w:after="60"/>
      </w:pPr>
      <w:r>
        <w:t>Participation in CARAlert is voluntary</w:t>
      </w:r>
    </w:p>
    <w:p w14:paraId="21E23B88" w14:textId="77777777" w:rsidR="00A93BB9" w:rsidRPr="00467357" w:rsidRDefault="00A93BB9" w:rsidP="00C76970">
      <w:pPr>
        <w:pStyle w:val="Bulletlist"/>
        <w:numPr>
          <w:ilvl w:val="0"/>
          <w:numId w:val="9"/>
        </w:numPr>
        <w:spacing w:after="60"/>
      </w:pPr>
      <w:r w:rsidRPr="00467357">
        <w:t>The data are based on the date that the isolate with the confirmed CAR was collected</w:t>
      </w:r>
    </w:p>
    <w:p w14:paraId="7F129782" w14:textId="77777777" w:rsidR="00A93BB9" w:rsidRPr="00467357" w:rsidRDefault="00A93BB9" w:rsidP="00C76970">
      <w:pPr>
        <w:pStyle w:val="Bulletlist"/>
        <w:numPr>
          <w:ilvl w:val="0"/>
          <w:numId w:val="9"/>
        </w:numPr>
        <w:spacing w:after="60"/>
      </w:pPr>
      <w:r>
        <w:t>S</w:t>
      </w:r>
      <w:r w:rsidRPr="00467357">
        <w:t xml:space="preserve">tate or territory </w:t>
      </w:r>
      <w:r>
        <w:t xml:space="preserve">refers to the jurisdiction </w:t>
      </w:r>
      <w:r w:rsidRPr="00467357">
        <w:t>within which the hospital is located, or within which the patient resides for isolates from the community. If place of residence is unknown or overseas, the state or territory of the originating laboratory is reported</w:t>
      </w:r>
    </w:p>
    <w:p w14:paraId="074B64E5" w14:textId="77777777" w:rsidR="00A93BB9" w:rsidRPr="00467357" w:rsidRDefault="00A93BB9" w:rsidP="00C76970">
      <w:pPr>
        <w:pStyle w:val="Bulletlist"/>
        <w:numPr>
          <w:ilvl w:val="0"/>
          <w:numId w:val="9"/>
        </w:numPr>
        <w:spacing w:after="60"/>
      </w:pPr>
      <w:r w:rsidRPr="00467357">
        <w:t xml:space="preserve">The same CAR/type/species is not submitted where the sample originated from the same patient who had the </w:t>
      </w:r>
      <w:r>
        <w:t xml:space="preserve">same </w:t>
      </w:r>
      <w:r w:rsidRPr="00467357">
        <w:t>previous CAR, and the isolate was collected on the same day, or collected in the same admission or within three months</w:t>
      </w:r>
    </w:p>
    <w:p w14:paraId="726A52AC" w14:textId="77777777" w:rsidR="00A93BB9" w:rsidRPr="00467357" w:rsidRDefault="00A93BB9" w:rsidP="00C76970">
      <w:pPr>
        <w:pStyle w:val="Bulletlist"/>
        <w:numPr>
          <w:ilvl w:val="0"/>
          <w:numId w:val="9"/>
        </w:numPr>
        <w:spacing w:after="60"/>
      </w:pPr>
      <w:r w:rsidRPr="00467357">
        <w:t>Number of CARs reported does not always equal the number of patients, as patients may have more than one CAR, or species, detected in a specimen</w:t>
      </w:r>
    </w:p>
    <w:p w14:paraId="73F27423" w14:textId="55F7541C" w:rsidR="00A93BB9" w:rsidRDefault="00A93BB9" w:rsidP="00C76970">
      <w:pPr>
        <w:pStyle w:val="Bulletlist"/>
        <w:numPr>
          <w:ilvl w:val="0"/>
          <w:numId w:val="9"/>
        </w:numPr>
        <w:spacing w:after="60"/>
      </w:pPr>
      <w:r w:rsidRPr="00467357">
        <w:t>Cut-off date for data that are included in</w:t>
      </w:r>
      <w:r w:rsidR="00766717">
        <w:t xml:space="preserve"> the CARAlert Data Explorer, data</w:t>
      </w:r>
      <w:r w:rsidRPr="00467357">
        <w:t xml:space="preserve"> updates and reports is four weeks after the end of each reporting period</w:t>
      </w:r>
    </w:p>
    <w:p w14:paraId="375E5309" w14:textId="744075B5" w:rsidR="00A93BB9" w:rsidRPr="00467357" w:rsidRDefault="00FC02CE" w:rsidP="00C76970">
      <w:pPr>
        <w:pStyle w:val="Bulletlist"/>
        <w:numPr>
          <w:ilvl w:val="0"/>
          <w:numId w:val="9"/>
        </w:numPr>
        <w:spacing w:after="60"/>
      </w:pPr>
      <w:r>
        <w:t xml:space="preserve">Data may vary from that </w:t>
      </w:r>
      <w:r w:rsidR="00064979">
        <w:t xml:space="preserve">previously </w:t>
      </w:r>
      <w:r>
        <w:t xml:space="preserve">published as the reported </w:t>
      </w:r>
      <w:r w:rsidRPr="00393EE0">
        <w:t xml:space="preserve">number of CARs </w:t>
      </w:r>
      <w:r>
        <w:t xml:space="preserve">may have </w:t>
      </w:r>
      <w:r w:rsidRPr="00393EE0">
        <w:t>been updated to include additional submissions received or removed after the previous publication date</w:t>
      </w:r>
      <w:r>
        <w:t>;</w:t>
      </w:r>
      <w:r w:rsidRPr="00467357">
        <w:t xml:space="preserve"> </w:t>
      </w:r>
      <w:r w:rsidR="00A93BB9" w:rsidRPr="00467357">
        <w:t xml:space="preserve">Comparison between reports may be influenced by </w:t>
      </w:r>
      <w:r w:rsidR="00A93BB9">
        <w:t>delays in confirming laboratories reporting CARs to CARAlert</w:t>
      </w:r>
      <w:r w:rsidR="00B65865">
        <w:t xml:space="preserve"> due to late submission</w:t>
      </w:r>
      <w:r w:rsidR="00A93BB9">
        <w:t xml:space="preserve">, which </w:t>
      </w:r>
      <w:r>
        <w:t xml:space="preserve">also </w:t>
      </w:r>
      <w:r w:rsidR="00A93BB9">
        <w:t>means that the data analysed for this report may not be complete for the 202</w:t>
      </w:r>
      <w:r w:rsidR="00F161C5">
        <w:t>4</w:t>
      </w:r>
      <w:r w:rsidR="00A93BB9">
        <w:t xml:space="preserve"> calendar year</w:t>
      </w:r>
      <w:r w:rsidR="00940F7D">
        <w:t xml:space="preserve"> at the time of publication</w:t>
      </w:r>
    </w:p>
    <w:p w14:paraId="38A43E89" w14:textId="09829EFA" w:rsidR="00A93BB9" w:rsidRPr="00BD3C56" w:rsidRDefault="00A93BB9" w:rsidP="00C76970">
      <w:pPr>
        <w:pStyle w:val="Bulletlist"/>
        <w:numPr>
          <w:ilvl w:val="0"/>
          <w:numId w:val="9"/>
        </w:numPr>
        <w:spacing w:after="60"/>
        <w:rPr>
          <w:color w:val="auto"/>
        </w:rPr>
      </w:pPr>
      <w:r w:rsidRPr="00467357">
        <w:t xml:space="preserve">National summary data </w:t>
      </w:r>
      <w:r w:rsidR="00553674">
        <w:t>are</w:t>
      </w:r>
      <w:r w:rsidR="00553674" w:rsidRPr="00467357">
        <w:t xml:space="preserve"> </w:t>
      </w:r>
      <w:r w:rsidRPr="00BD3C56">
        <w:rPr>
          <w:color w:val="auto"/>
        </w:rPr>
        <w:t xml:space="preserve">provided; comparison across states and territories is provided for organisms where large numbers </w:t>
      </w:r>
      <w:r w:rsidR="00553674">
        <w:rPr>
          <w:color w:val="auto"/>
        </w:rPr>
        <w:t xml:space="preserve">are </w:t>
      </w:r>
      <w:r w:rsidRPr="00BD3C56">
        <w:rPr>
          <w:color w:val="auto"/>
        </w:rPr>
        <w:t>reported and a comparison is meaningful</w:t>
      </w:r>
    </w:p>
    <w:p w14:paraId="3F748FA5" w14:textId="77777777" w:rsidR="00EA087A" w:rsidRPr="00EA087A" w:rsidRDefault="00A93BB9" w:rsidP="00B330C1">
      <w:pPr>
        <w:pStyle w:val="Bulletlist"/>
        <w:numPr>
          <w:ilvl w:val="0"/>
          <w:numId w:val="9"/>
        </w:numPr>
        <w:rPr>
          <w:rFonts w:cs="Arial"/>
          <w:b/>
          <w:iCs/>
          <w:kern w:val="28"/>
          <w:szCs w:val="20"/>
        </w:rPr>
      </w:pPr>
      <w:r>
        <w:t>Local operating procedures for laboratories may not currently include testing for all the critical resistances included in CARAlert; however, all laboratories are encouraged to actively screen for CARs</w:t>
      </w:r>
    </w:p>
    <w:p w14:paraId="592F3FC5" w14:textId="1CEE8920" w:rsidR="00EB6106" w:rsidRPr="001B6E7A" w:rsidRDefault="00EA087A" w:rsidP="00B330C1">
      <w:pPr>
        <w:pStyle w:val="Bulletlist"/>
        <w:numPr>
          <w:ilvl w:val="0"/>
          <w:numId w:val="9"/>
        </w:numPr>
        <w:rPr>
          <w:rFonts w:cs="Arial"/>
          <w:b/>
          <w:iCs/>
          <w:kern w:val="28"/>
          <w:szCs w:val="20"/>
        </w:rPr>
      </w:pPr>
      <w:r>
        <w:t>Authorised officers in each state and territory health department have direct access to the CARAlert web portal for further information about their jurisdiction, including the name of the public hospital in which a patient with a confirmed CAR was cared for, and to extract reports on their data</w:t>
      </w:r>
      <w:r w:rsidR="00EB6106" w:rsidRPr="00467357">
        <w:t>.</w:t>
      </w:r>
      <w:r w:rsidR="00EB6106" w:rsidRPr="002B0B19">
        <w:br w:type="page"/>
      </w:r>
    </w:p>
    <w:p w14:paraId="04AE5A89" w14:textId="3CAD2EE2" w:rsidR="00EB6106" w:rsidRPr="007225FE" w:rsidRDefault="00EB6106" w:rsidP="00FE0619">
      <w:pPr>
        <w:pStyle w:val="Heading2"/>
        <w:rPr>
          <w:color w:val="005370"/>
        </w:rPr>
      </w:pPr>
      <w:bookmarkStart w:id="52" w:name="_Toc197433103"/>
      <w:r w:rsidRPr="007225FE">
        <w:rPr>
          <w:color w:val="005370"/>
        </w:rPr>
        <w:lastRenderedPageBreak/>
        <w:t>Appendix 3</w:t>
      </w:r>
      <w:r w:rsidRPr="007225FE">
        <w:rPr>
          <w:color w:val="005370"/>
        </w:rPr>
        <w:tab/>
        <w:t>CARAlert confirming laboratories, 202</w:t>
      </w:r>
      <w:r w:rsidR="00246F00" w:rsidRPr="007225FE">
        <w:rPr>
          <w:color w:val="005370"/>
        </w:rPr>
        <w:t>4</w:t>
      </w:r>
      <w:bookmarkEnd w:id="52"/>
    </w:p>
    <w:p w14:paraId="4456BCDA" w14:textId="3B50E794" w:rsidR="00257B29" w:rsidRDefault="00257B29" w:rsidP="00257B29">
      <w:pPr>
        <w:spacing w:after="0"/>
      </w:pPr>
      <w:r>
        <w:t xml:space="preserve">The Commission thanks all originating and confirming laboratories for their support for the National Alert System for Critical Antimicrobial Resistances (CARAlert) and the Antimicrobial Use and Resistance in Australia (AURA) </w:t>
      </w:r>
      <w:r w:rsidR="0091202A">
        <w:t>s</w:t>
      </w:r>
      <w:r>
        <w:t xml:space="preserve">urveillance </w:t>
      </w:r>
      <w:r w:rsidR="0091202A">
        <w:t>program</w:t>
      </w:r>
      <w:r>
        <w:t xml:space="preserve">. The following confirming laboratories </w:t>
      </w:r>
      <w:r w:rsidR="00EE2EA8">
        <w:t>participated in</w:t>
      </w:r>
      <w:r>
        <w:t xml:space="preserve"> CARAlert </w:t>
      </w:r>
      <w:r w:rsidRPr="00272803">
        <w:t>in 202</w:t>
      </w:r>
      <w:r w:rsidR="00246F00">
        <w:t>4</w:t>
      </w:r>
      <w:r w:rsidRPr="00272803">
        <w:t>:</w:t>
      </w:r>
    </w:p>
    <w:p w14:paraId="5A2CD7F1" w14:textId="77777777" w:rsidR="00EE2EA8" w:rsidRDefault="00EE2EA8" w:rsidP="00EE2EA8">
      <w:pPr>
        <w:spacing w:before="0" w:after="0"/>
      </w:pPr>
    </w:p>
    <w:tbl>
      <w:tblPr>
        <w:tblStyle w:val="GridTable1Light-Accent11"/>
        <w:tblW w:w="5000" w:type="pct"/>
        <w:tblLook w:val="04A0" w:firstRow="1" w:lastRow="0" w:firstColumn="1" w:lastColumn="0" w:noHBand="0" w:noVBand="1"/>
        <w:tblCaption w:val="Appendix 3"/>
        <w:tblDescription w:val="The following confirming laboratories participated in CARAlert in 2024:"/>
      </w:tblPr>
      <w:tblGrid>
        <w:gridCol w:w="2406"/>
        <w:gridCol w:w="7226"/>
      </w:tblGrid>
      <w:tr w:rsidR="00554B46" w:rsidRPr="00910B8A" w14:paraId="50FC5C91" w14:textId="77777777" w:rsidTr="00233D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2" w:space="0" w:color="auto"/>
              <w:right w:val="single" w:sz="2" w:space="0" w:color="auto"/>
            </w:tcBorders>
            <w:shd w:val="clear" w:color="auto" w:fill="C2E9F8"/>
            <w:noWrap/>
            <w:vAlign w:val="center"/>
          </w:tcPr>
          <w:p w14:paraId="079710E2"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color w:val="000000"/>
                <w:sz w:val="17"/>
                <w:szCs w:val="17"/>
              </w:rPr>
              <w:t>State or Territory</w:t>
            </w:r>
          </w:p>
        </w:tc>
        <w:tc>
          <w:tcPr>
            <w:tcW w:w="3751" w:type="pct"/>
            <w:tcBorders>
              <w:top w:val="single" w:sz="2" w:space="0" w:color="auto"/>
              <w:left w:val="single" w:sz="2" w:space="0" w:color="auto"/>
              <w:bottom w:val="single" w:sz="2" w:space="0" w:color="auto"/>
              <w:right w:val="single" w:sz="2" w:space="0" w:color="auto"/>
            </w:tcBorders>
            <w:shd w:val="clear" w:color="auto" w:fill="C2E9F8"/>
            <w:noWrap/>
            <w:vAlign w:val="center"/>
          </w:tcPr>
          <w:p w14:paraId="496F6181" w14:textId="77777777" w:rsidR="00554B46" w:rsidRPr="000357B9" w:rsidRDefault="00554B46" w:rsidP="00B330C1">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Institution</w:t>
            </w:r>
          </w:p>
        </w:tc>
      </w:tr>
      <w:tr w:rsidR="00554B46" w:rsidRPr="00910B8A" w14:paraId="3A64AD3C"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2" w:space="0" w:color="auto"/>
              <w:left w:val="single" w:sz="2" w:space="0" w:color="auto"/>
              <w:right w:val="single" w:sz="2" w:space="0" w:color="auto"/>
            </w:tcBorders>
            <w:vAlign w:val="center"/>
            <w:hideMark/>
          </w:tcPr>
          <w:p w14:paraId="7C78042F" w14:textId="77777777" w:rsidR="00554B46" w:rsidRPr="000357B9" w:rsidRDefault="00554B46" w:rsidP="00B330C1">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New South Wales</w:t>
            </w:r>
          </w:p>
        </w:tc>
        <w:tc>
          <w:tcPr>
            <w:tcW w:w="3751" w:type="pct"/>
            <w:tcBorders>
              <w:top w:val="single" w:sz="2" w:space="0" w:color="auto"/>
              <w:left w:val="single" w:sz="2" w:space="0" w:color="auto"/>
              <w:bottom w:val="single" w:sz="2" w:space="0" w:color="auto"/>
              <w:right w:val="single" w:sz="2" w:space="0" w:color="auto"/>
            </w:tcBorders>
            <w:noWrap/>
            <w:vAlign w:val="center"/>
          </w:tcPr>
          <w:p w14:paraId="2345734A" w14:textId="78C894B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Children’s Hospital Westmead</w:t>
            </w:r>
            <w:r w:rsidR="00E44AF5" w:rsidRPr="000357B9">
              <w:rPr>
                <w:rFonts w:ascii="Arial" w:hAnsi="Arial" w:cs="Arial"/>
                <w:color w:val="000000"/>
                <w:sz w:val="17"/>
                <w:szCs w:val="17"/>
              </w:rPr>
              <w:t>, Westmead</w:t>
            </w:r>
          </w:p>
        </w:tc>
      </w:tr>
      <w:tr w:rsidR="00554B46" w:rsidRPr="00910B8A" w14:paraId="756C7DD3"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435697FC"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6C11796F"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Concord Hospital, Concord</w:t>
            </w:r>
          </w:p>
        </w:tc>
      </w:tr>
      <w:tr w:rsidR="00AA757A" w:rsidRPr="00910B8A" w14:paraId="322CDDFA"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tcPr>
          <w:p w14:paraId="7F6DC6B3" w14:textId="77777777" w:rsidR="00AA757A" w:rsidRPr="000357B9" w:rsidRDefault="00AA757A"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316CB372" w14:textId="0019C69A" w:rsidR="00AA757A" w:rsidRPr="000357B9" w:rsidRDefault="00AA757A"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 xml:space="preserve">NSW Health Pathology, </w:t>
            </w:r>
            <w:r>
              <w:rPr>
                <w:rFonts w:ascii="Arial" w:hAnsi="Arial" w:cs="Arial"/>
                <w:color w:val="000000"/>
                <w:sz w:val="17"/>
                <w:szCs w:val="17"/>
              </w:rPr>
              <w:t>Gosford Hospital, Gosford</w:t>
            </w:r>
          </w:p>
        </w:tc>
      </w:tr>
      <w:tr w:rsidR="00554B46" w:rsidRPr="00910B8A" w14:paraId="44B6138F"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tcPr>
          <w:p w14:paraId="5E23F412"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4575073"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John Hunter Hospital, New Lambton Heights</w:t>
            </w:r>
          </w:p>
        </w:tc>
      </w:tr>
      <w:tr w:rsidR="00554B46" w:rsidRPr="00910B8A" w14:paraId="4981E6D2"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18192F3E"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9360C48"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Liverpool Hospital, Liverpool</w:t>
            </w:r>
          </w:p>
        </w:tc>
      </w:tr>
      <w:tr w:rsidR="00554B46" w:rsidRPr="00910B8A" w14:paraId="74BA2F73"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1780D6C4"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noWrap/>
            <w:vAlign w:val="center"/>
          </w:tcPr>
          <w:p w14:paraId="44BBD3D3"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357B9">
              <w:rPr>
                <w:rFonts w:ascii="Arial" w:hAnsi="Arial" w:cs="Arial"/>
                <w:color w:val="000000"/>
                <w:sz w:val="17"/>
                <w:szCs w:val="17"/>
              </w:rPr>
              <w:t>NSW Health Pathology, Royal North Shore Hospital, St Leonards</w:t>
            </w:r>
          </w:p>
        </w:tc>
      </w:tr>
      <w:tr w:rsidR="00554B46" w:rsidRPr="00910B8A" w14:paraId="21C5E420"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25BB3AE7"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ACF6798"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sz w:val="17"/>
                <w:szCs w:val="17"/>
              </w:rPr>
              <w:t>NSW Health Pathology, Royal Prince Alfred Hospital, Camperdown</w:t>
            </w:r>
          </w:p>
        </w:tc>
      </w:tr>
      <w:tr w:rsidR="00554B46" w:rsidRPr="00910B8A" w14:paraId="7EF133D1"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3FCD520D"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2D19FEE"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St George Hospital, Kogarah</w:t>
            </w:r>
          </w:p>
        </w:tc>
      </w:tr>
      <w:tr w:rsidR="00554B46" w:rsidRPr="00910B8A" w14:paraId="57931320"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065DC846"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56D8D5E8"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The Prince of Wales Hospital, Randwick</w:t>
            </w:r>
          </w:p>
        </w:tc>
      </w:tr>
      <w:tr w:rsidR="00554B46" w:rsidRPr="00910B8A" w14:paraId="0E811559"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40519767" w14:textId="77777777" w:rsidR="00554B46" w:rsidRPr="000357B9" w:rsidRDefault="00554B46" w:rsidP="00B330C1">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52A3006"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Westmead Hospital, Westmead</w:t>
            </w:r>
          </w:p>
        </w:tc>
      </w:tr>
      <w:tr w:rsidR="00554B46" w:rsidRPr="00910B8A" w14:paraId="46368B83"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091CAF88"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C86B0BA"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St Vincent's Pathology (SydPath), Darlinghurst</w:t>
            </w:r>
          </w:p>
        </w:tc>
      </w:tr>
      <w:tr w:rsidR="00554B46" w:rsidRPr="00910B8A" w14:paraId="533291BF"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3593066B"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b w:val="0"/>
                <w:bCs w:val="0"/>
                <w:color w:val="000000"/>
                <w:sz w:val="17"/>
                <w:szCs w:val="17"/>
              </w:rPr>
              <w:t>Victoria</w:t>
            </w:r>
          </w:p>
        </w:tc>
        <w:tc>
          <w:tcPr>
            <w:tcW w:w="3751" w:type="pct"/>
            <w:tcBorders>
              <w:top w:val="single" w:sz="2" w:space="0" w:color="auto"/>
              <w:left w:val="single" w:sz="2" w:space="0" w:color="auto"/>
              <w:bottom w:val="single" w:sz="2" w:space="0" w:color="auto"/>
              <w:right w:val="single" w:sz="2" w:space="0" w:color="auto"/>
            </w:tcBorders>
            <w:vAlign w:val="center"/>
          </w:tcPr>
          <w:p w14:paraId="646A0AF0"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Alfred Pathology Service, Melbourne</w:t>
            </w:r>
          </w:p>
        </w:tc>
      </w:tr>
      <w:tr w:rsidR="00554B46" w:rsidRPr="00910B8A" w14:paraId="4B0465DF"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560E3031"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795B9F8A"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Dorevitch Pathology, Heidelberg</w:t>
            </w:r>
          </w:p>
        </w:tc>
      </w:tr>
      <w:tr w:rsidR="00554B46" w:rsidRPr="00910B8A" w14:paraId="1BA1870B"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02C4F5DB"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59187DDE"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Melbourne Pathology, Collingwood</w:t>
            </w:r>
          </w:p>
        </w:tc>
      </w:tr>
      <w:tr w:rsidR="00554B46" w:rsidRPr="00910B8A" w14:paraId="44DCA442"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1EC66FDD"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3DBE33F9"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Microbiological Diagnostic Unit Public Health Laboratory, Melbourne</w:t>
            </w:r>
          </w:p>
        </w:tc>
      </w:tr>
      <w:tr w:rsidR="00554B46" w:rsidRPr="00910B8A" w14:paraId="0CC58ECE"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5F9658C8"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5D8E492"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Monash Pathology, Clayton</w:t>
            </w:r>
          </w:p>
        </w:tc>
      </w:tr>
      <w:tr w:rsidR="00554B46" w:rsidRPr="00910B8A" w14:paraId="39CF7DCB"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2043F8B"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8066EA5"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Victorian Infectious Diseases Reference Laboratory (VIDRL), Melbourne</w:t>
            </w:r>
          </w:p>
        </w:tc>
      </w:tr>
      <w:tr w:rsidR="00554B46" w:rsidRPr="00910B8A" w14:paraId="7B050C0F"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6819A405"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b w:val="0"/>
                <w:bCs w:val="0"/>
                <w:color w:val="000000"/>
                <w:sz w:val="17"/>
                <w:szCs w:val="17"/>
              </w:rPr>
              <w:t>Queensland</w:t>
            </w:r>
          </w:p>
        </w:tc>
        <w:tc>
          <w:tcPr>
            <w:tcW w:w="3751" w:type="pct"/>
            <w:tcBorders>
              <w:top w:val="single" w:sz="2" w:space="0" w:color="auto"/>
              <w:left w:val="single" w:sz="2" w:space="0" w:color="auto"/>
              <w:bottom w:val="single" w:sz="2" w:space="0" w:color="auto"/>
              <w:right w:val="single" w:sz="2" w:space="0" w:color="auto"/>
            </w:tcBorders>
            <w:vAlign w:val="center"/>
          </w:tcPr>
          <w:p w14:paraId="3AB63466"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Pathology Queensland, Central laboratory, Royal Brisbane and Women’s Hospital, Herston</w:t>
            </w:r>
          </w:p>
        </w:tc>
      </w:tr>
      <w:tr w:rsidR="00554B46" w:rsidRPr="00910B8A" w14:paraId="78FCC3EE"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0BACA7F1"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79B39234"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Pathology Queensland, Forensic &amp; Scientific Services, Coopers Plains</w:t>
            </w:r>
          </w:p>
        </w:tc>
      </w:tr>
      <w:tr w:rsidR="00554B46" w:rsidRPr="00910B8A" w14:paraId="65AC1A49"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13F58929"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D9B9B92"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QML Pathology, Murarrie</w:t>
            </w:r>
          </w:p>
        </w:tc>
      </w:tr>
      <w:tr w:rsidR="00554B46" w:rsidRPr="00910B8A" w14:paraId="3CFCD167"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6795217"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74F0197"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Sullivan Nicolaides Pathology, Bowen Hills</w:t>
            </w:r>
          </w:p>
        </w:tc>
      </w:tr>
      <w:tr w:rsidR="00554B46" w:rsidRPr="00910B8A" w14:paraId="1A4C310C"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2" w:space="0" w:color="auto"/>
              <w:bottom w:val="single" w:sz="4" w:space="0" w:color="auto"/>
              <w:right w:val="single" w:sz="2" w:space="0" w:color="auto"/>
            </w:tcBorders>
            <w:noWrap/>
            <w:vAlign w:val="center"/>
          </w:tcPr>
          <w:p w14:paraId="49FA2433"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b w:val="0"/>
                <w:bCs w:val="0"/>
                <w:color w:val="000000"/>
                <w:sz w:val="17"/>
                <w:szCs w:val="17"/>
              </w:rPr>
              <w:t>South Australia</w:t>
            </w:r>
          </w:p>
        </w:tc>
        <w:tc>
          <w:tcPr>
            <w:tcW w:w="3751" w:type="pct"/>
            <w:tcBorders>
              <w:top w:val="single" w:sz="2" w:space="0" w:color="auto"/>
              <w:left w:val="single" w:sz="2" w:space="0" w:color="auto"/>
              <w:bottom w:val="single" w:sz="2" w:space="0" w:color="auto"/>
              <w:right w:val="single" w:sz="2" w:space="0" w:color="auto"/>
            </w:tcBorders>
            <w:vAlign w:val="center"/>
          </w:tcPr>
          <w:p w14:paraId="1C4B92D2"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SA Pathology, Royal Adelaide Hospital, Adelaide</w:t>
            </w:r>
          </w:p>
        </w:tc>
      </w:tr>
      <w:tr w:rsidR="00554B46" w:rsidRPr="00910B8A" w14:paraId="146FABCF"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78025A05"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b w:val="0"/>
                <w:bCs w:val="0"/>
                <w:color w:val="000000"/>
                <w:sz w:val="17"/>
                <w:szCs w:val="17"/>
              </w:rPr>
              <w:t>Western Australia</w:t>
            </w:r>
          </w:p>
        </w:tc>
        <w:tc>
          <w:tcPr>
            <w:tcW w:w="3751" w:type="pct"/>
            <w:tcBorders>
              <w:top w:val="single" w:sz="2" w:space="0" w:color="auto"/>
              <w:left w:val="single" w:sz="2" w:space="0" w:color="auto"/>
              <w:bottom w:val="single" w:sz="2" w:space="0" w:color="auto"/>
              <w:right w:val="single" w:sz="2" w:space="0" w:color="auto"/>
            </w:tcBorders>
            <w:vAlign w:val="center"/>
          </w:tcPr>
          <w:p w14:paraId="0D4468A8"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PathWest Laboratory Medicine WA, Fiona Stanley Hospital, Murdoch</w:t>
            </w:r>
          </w:p>
        </w:tc>
      </w:tr>
      <w:tr w:rsidR="00554B46" w:rsidRPr="00910B8A" w14:paraId="0444DF11"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B1ECF36" w14:textId="77777777" w:rsidR="00554B46" w:rsidRPr="000357B9" w:rsidRDefault="00554B46" w:rsidP="00B330C1">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08000823"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PathWest Laboratory Medicine WA, QEII Medical Centre, Nedlands</w:t>
            </w:r>
          </w:p>
        </w:tc>
      </w:tr>
      <w:tr w:rsidR="00554B46" w:rsidRPr="00910B8A" w14:paraId="2EBF23BD"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2" w:space="0" w:color="auto"/>
              <w:bottom w:val="single" w:sz="2" w:space="0" w:color="auto"/>
              <w:right w:val="single" w:sz="2" w:space="0" w:color="auto"/>
            </w:tcBorders>
            <w:noWrap/>
            <w:vAlign w:val="center"/>
          </w:tcPr>
          <w:p w14:paraId="612E3311" w14:textId="77777777" w:rsidR="00554B46" w:rsidRPr="000357B9" w:rsidRDefault="00554B46" w:rsidP="00B330C1">
            <w:pPr>
              <w:spacing w:before="0" w:after="0"/>
              <w:rPr>
                <w:rFonts w:ascii="Arial" w:hAnsi="Arial" w:cs="Arial"/>
                <w:color w:val="000000"/>
                <w:sz w:val="17"/>
                <w:szCs w:val="17"/>
              </w:rPr>
            </w:pPr>
            <w:r w:rsidRPr="000357B9">
              <w:rPr>
                <w:rFonts w:ascii="Arial" w:hAnsi="Arial" w:cs="Arial"/>
                <w:b w:val="0"/>
                <w:bCs w:val="0"/>
                <w:color w:val="000000"/>
                <w:sz w:val="17"/>
                <w:szCs w:val="17"/>
              </w:rPr>
              <w:t>Tasmania</w:t>
            </w:r>
          </w:p>
        </w:tc>
        <w:tc>
          <w:tcPr>
            <w:tcW w:w="3751" w:type="pct"/>
            <w:tcBorders>
              <w:top w:val="single" w:sz="2" w:space="0" w:color="auto"/>
              <w:left w:val="single" w:sz="2" w:space="0" w:color="auto"/>
              <w:bottom w:val="single" w:sz="2" w:space="0" w:color="auto"/>
              <w:right w:val="single" w:sz="2" w:space="0" w:color="auto"/>
            </w:tcBorders>
            <w:vAlign w:val="center"/>
          </w:tcPr>
          <w:p w14:paraId="4469ED3D"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Royal Hobart Hospital, Hobart</w:t>
            </w:r>
          </w:p>
        </w:tc>
      </w:tr>
      <w:tr w:rsidR="00554B46" w:rsidRPr="00910B8A" w14:paraId="2F8DF126"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2" w:space="0" w:color="auto"/>
              <w:right w:val="single" w:sz="2" w:space="0" w:color="auto"/>
            </w:tcBorders>
            <w:noWrap/>
            <w:vAlign w:val="center"/>
            <w:hideMark/>
          </w:tcPr>
          <w:p w14:paraId="75CAD6AF" w14:textId="77777777" w:rsidR="00554B46" w:rsidRPr="000357B9" w:rsidRDefault="00554B46" w:rsidP="00B330C1">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Northern Territory</w:t>
            </w:r>
          </w:p>
        </w:tc>
        <w:tc>
          <w:tcPr>
            <w:tcW w:w="3751" w:type="pct"/>
            <w:tcBorders>
              <w:top w:val="single" w:sz="2" w:space="0" w:color="auto"/>
              <w:left w:val="single" w:sz="2" w:space="0" w:color="auto"/>
              <w:bottom w:val="single" w:sz="2" w:space="0" w:color="auto"/>
              <w:right w:val="single" w:sz="2" w:space="0" w:color="auto"/>
            </w:tcBorders>
            <w:vAlign w:val="center"/>
            <w:hideMark/>
          </w:tcPr>
          <w:p w14:paraId="019AED4A"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Territory Pathology, Tiwi</w:t>
            </w:r>
          </w:p>
        </w:tc>
      </w:tr>
      <w:tr w:rsidR="00554B46" w:rsidRPr="00910B8A" w14:paraId="32F96DF8" w14:textId="77777777" w:rsidTr="00B330C1">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4" w:space="0" w:color="auto"/>
              <w:right w:val="single" w:sz="2" w:space="0" w:color="auto"/>
            </w:tcBorders>
            <w:noWrap/>
            <w:vAlign w:val="center"/>
          </w:tcPr>
          <w:p w14:paraId="7368FA4C" w14:textId="77777777" w:rsidR="00554B46" w:rsidRPr="000357B9" w:rsidRDefault="00554B46" w:rsidP="00B330C1">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Australian Capital Territory</w:t>
            </w:r>
          </w:p>
        </w:tc>
        <w:tc>
          <w:tcPr>
            <w:tcW w:w="3751" w:type="pct"/>
            <w:tcBorders>
              <w:top w:val="single" w:sz="2" w:space="0" w:color="auto"/>
              <w:left w:val="single" w:sz="2" w:space="0" w:color="auto"/>
              <w:bottom w:val="single" w:sz="2" w:space="0" w:color="auto"/>
              <w:right w:val="single" w:sz="2" w:space="0" w:color="auto"/>
            </w:tcBorders>
            <w:vAlign w:val="center"/>
          </w:tcPr>
          <w:p w14:paraId="1D57237F" w14:textId="77777777" w:rsidR="00554B46" w:rsidRPr="000357B9" w:rsidRDefault="00554B46" w:rsidP="00B330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ACT Pathology, Garran</w:t>
            </w:r>
          </w:p>
        </w:tc>
      </w:tr>
    </w:tbl>
    <w:p w14:paraId="2DD454FD" w14:textId="034A1532" w:rsidR="00223188" w:rsidRPr="008F4D6A" w:rsidRDefault="00223188" w:rsidP="008F4D6A">
      <w:pPr>
        <w:spacing w:after="0"/>
      </w:pPr>
    </w:p>
    <w:p w14:paraId="45CD2AD4" w14:textId="77777777" w:rsidR="00223188" w:rsidRPr="000A28AC" w:rsidRDefault="00223188" w:rsidP="00223188">
      <w:pPr>
        <w:pStyle w:val="Heading2"/>
        <w:rPr>
          <w:color w:val="00A79D" w:themeColor="accent6"/>
        </w:rPr>
        <w:sectPr w:rsidR="00223188" w:rsidRPr="000A28AC" w:rsidSect="00F84583">
          <w:headerReference w:type="default" r:id="rId73"/>
          <w:footerReference w:type="default" r:id="rId74"/>
          <w:pgSz w:w="11906" w:h="16838"/>
          <w:pgMar w:top="1418" w:right="1134" w:bottom="1418" w:left="1134" w:header="709" w:footer="709" w:gutter="0"/>
          <w:cols w:space="708"/>
          <w:docGrid w:linePitch="360"/>
        </w:sectPr>
      </w:pPr>
    </w:p>
    <w:p w14:paraId="6AF0D457" w14:textId="4FBE5F2E" w:rsidR="00223188" w:rsidRPr="00B70655" w:rsidRDefault="0012710B" w:rsidP="00223188">
      <w:pPr>
        <w:pStyle w:val="Backpagelogoholder"/>
        <w:spacing w:before="10440"/>
        <w:rPr>
          <w:highlight w:val="green"/>
        </w:rPr>
      </w:pPr>
      <w:r>
        <w:rPr>
          <w:rFonts w:ascii="Arial" w:eastAsia="MS Gothic" w:hAnsi="Arial"/>
        </w:rPr>
        <w:lastRenderedPageBreak/>
        <w:drawing>
          <wp:anchor distT="0" distB="0" distL="114300" distR="114300" simplePos="0" relativeHeight="251675648" behindDoc="1" locked="0" layoutInCell="1" allowOverlap="1" wp14:anchorId="5556522F" wp14:editId="4D801716">
            <wp:simplePos x="0" y="0"/>
            <wp:positionH relativeFrom="margin">
              <wp:posOffset>1145540</wp:posOffset>
            </wp:positionH>
            <wp:positionV relativeFrom="paragraph">
              <wp:posOffset>-2941955</wp:posOffset>
            </wp:positionV>
            <wp:extent cx="5678000" cy="9376371"/>
            <wp:effectExtent l="0" t="1270" r="0" b="0"/>
            <wp:wrapNone/>
            <wp:docPr id="1297289646" name="Picture 1297289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4187" name="Picture 3">
                      <a:extLst>
                        <a:ext uri="{C183D7F6-B498-43B3-948B-1728B52AA6E4}">
                          <adec:decorative xmlns:adec="http://schemas.microsoft.com/office/drawing/2017/decorative" val="1"/>
                        </a:ext>
                      </a:extLst>
                    </pic:cNvPr>
                    <pic:cNvPicPr/>
                  </pic:nvPicPr>
                  <pic:blipFill rotWithShape="1">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l="52848" t="44908"/>
                    <a:stretch/>
                  </pic:blipFill>
                  <pic:spPr bwMode="auto">
                    <a:xfrm rot="5400000" flipH="1" flipV="1">
                      <a:off x="0" y="0"/>
                      <a:ext cx="5678000" cy="9376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88" w:rsidRPr="00B70655">
        <w:drawing>
          <wp:inline distT="0" distB="0" distL="0" distR="0" wp14:anchorId="65E96B34" wp14:editId="2FE777D4">
            <wp:extent cx="3941445" cy="555625"/>
            <wp:effectExtent l="0" t="0" r="0" b="3175"/>
            <wp:docPr id="39" name="Picture 3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40EF8D4" w14:textId="77777777" w:rsidR="00223188" w:rsidRPr="00B70655" w:rsidRDefault="00223188" w:rsidP="00223188">
      <w:r w:rsidRPr="00B70655">
        <w:t>Level 5, 255 Elizabeth Street, Sydney NSW 2000</w:t>
      </w:r>
      <w:r w:rsidRPr="00B70655">
        <w:br/>
        <w:t>GPO Box 5480, Sydney NSW 2001</w:t>
      </w:r>
    </w:p>
    <w:p w14:paraId="3D6CB428" w14:textId="77777777" w:rsidR="00223188" w:rsidRPr="00B70655" w:rsidRDefault="00223188" w:rsidP="00223188">
      <w:r w:rsidRPr="00B70655">
        <w:t>Phone: (02) 9126 3600</w:t>
      </w:r>
    </w:p>
    <w:p w14:paraId="2A39B1B5" w14:textId="29382EF9" w:rsidR="00780B4E" w:rsidRPr="00AC6F6C" w:rsidRDefault="00223188" w:rsidP="00AC6F6C">
      <w:pPr>
        <w:rPr>
          <w:rStyle w:val="Hyperlink"/>
        </w:rPr>
      </w:pPr>
      <w:r w:rsidRPr="00B70655">
        <w:t xml:space="preserve">Email: </w:t>
      </w:r>
      <w:hyperlink r:id="rId76" w:history="1">
        <w:r w:rsidRPr="007A5812">
          <w:rPr>
            <w:rStyle w:val="Hyperlink"/>
            <w:color w:val="005370"/>
          </w:rPr>
          <w:t>mail@safetyandquality.gov.au</w:t>
        </w:r>
      </w:hyperlink>
      <w:r w:rsidRPr="00B70655">
        <w:br/>
        <w:t xml:space="preserve">Website: </w:t>
      </w:r>
      <w:hyperlink r:id="rId77" w:history="1">
        <w:r w:rsidRPr="007A5812">
          <w:rPr>
            <w:rStyle w:val="Hyperlink"/>
            <w:color w:val="005370"/>
          </w:rPr>
          <w:t>www.safetyandquality.gov.au</w:t>
        </w:r>
      </w:hyperlink>
    </w:p>
    <w:sectPr w:rsidR="00780B4E" w:rsidRPr="00AC6F6C" w:rsidSect="00F84583">
      <w:footerReference w:type="default" r:id="rId78"/>
      <w:headerReference w:type="first" r:id="rId79"/>
      <w:footerReference w:type="first" r:id="rId80"/>
      <w:footnotePr>
        <w:numFmt w:val="chicago"/>
      </w:footnotePr>
      <w:pgSz w:w="11900" w:h="16840"/>
      <w:pgMar w:top="17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E45B1" w14:textId="77777777" w:rsidR="00EF5181" w:rsidRDefault="00EF5181" w:rsidP="000B0274">
      <w:r>
        <w:separator/>
      </w:r>
    </w:p>
    <w:p w14:paraId="6F044D3F" w14:textId="77777777" w:rsidR="00EF5181" w:rsidRDefault="00EF5181"/>
    <w:p w14:paraId="131461B3" w14:textId="77777777" w:rsidR="00EF5181" w:rsidRDefault="00EF5181"/>
    <w:p w14:paraId="0FF4D497" w14:textId="77777777" w:rsidR="00EF5181" w:rsidRDefault="00EF5181"/>
    <w:p w14:paraId="3E8C600D" w14:textId="77777777" w:rsidR="00EF5181" w:rsidRDefault="00EF5181"/>
  </w:endnote>
  <w:endnote w:type="continuationSeparator" w:id="0">
    <w:p w14:paraId="7DFC4359" w14:textId="77777777" w:rsidR="00EF5181" w:rsidRDefault="00EF5181" w:rsidP="000B0274">
      <w:r>
        <w:continuationSeparator/>
      </w:r>
    </w:p>
    <w:p w14:paraId="51B0A225" w14:textId="77777777" w:rsidR="00EF5181" w:rsidRDefault="00EF5181"/>
    <w:p w14:paraId="0049462E" w14:textId="77777777" w:rsidR="00EF5181" w:rsidRDefault="00EF5181"/>
    <w:p w14:paraId="1615F2EF" w14:textId="77777777" w:rsidR="00EF5181" w:rsidRDefault="00EF5181"/>
    <w:p w14:paraId="63157259" w14:textId="77777777" w:rsidR="00EF5181" w:rsidRDefault="00EF5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panose1 w:val="00000000000000000000"/>
    <w:charset w:val="00"/>
    <w:family w:val="auto"/>
    <w:notTrueType/>
    <w:pitch w:val="variable"/>
    <w:sig w:usb0="00000003" w:usb1="00000000" w:usb2="00000000" w:usb3="00000000" w:csb0="0000000B" w:csb1="00000000"/>
  </w:font>
  <w:font w:name="Lucida Grande">
    <w:altName w:val="Arial"/>
    <w:charset w:val="00"/>
    <w:family w:val="swiss"/>
    <w:pitch w:val="variable"/>
    <w:sig w:usb0="E1000AEF" w:usb1="5000A1FF" w:usb2="00000000" w:usb3="00000000" w:csb0="000001BF"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ubai">
    <w:altName w:val="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20BE" w14:textId="77777777" w:rsidR="00295887" w:rsidRDefault="00295887" w:rsidP="00D84622">
    <w:pPr>
      <w:pStyle w:val="Footer"/>
    </w:pPr>
  </w:p>
  <w:p w14:paraId="1065E5FB" w14:textId="77777777" w:rsidR="00295887" w:rsidRDefault="00295887"/>
  <w:p w14:paraId="30347BB4" w14:textId="77777777" w:rsidR="00295887" w:rsidRDefault="00295887"/>
  <w:p w14:paraId="687A7C58"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F17C" w14:textId="4152AEC0" w:rsidR="00EB6106" w:rsidRDefault="00EB6106" w:rsidP="00B330C1">
    <w:pPr>
      <w:pStyle w:val="Footer"/>
      <w:tabs>
        <w:tab w:val="right" w:pos="9498"/>
      </w:tabs>
    </w:pPr>
    <w:r>
      <w:t>CARAlert annual report: 202</w:t>
    </w:r>
    <w:r w:rsidR="00194A56">
      <w:t>4</w:t>
    </w:r>
    <w:r>
      <w:tab/>
    </w:r>
    <w:r w:rsidRPr="00F57148">
      <w:fldChar w:fldCharType="begin"/>
    </w:r>
    <w:r w:rsidRPr="00F57148">
      <w:instrText xml:space="preserve"> PAGE   \* MERGEFORMAT </w:instrText>
    </w:r>
    <w:r w:rsidRPr="00F57148">
      <w:fldChar w:fldCharType="separate"/>
    </w:r>
    <w:r>
      <w:rPr>
        <w:noProof/>
      </w:rPr>
      <w:t>8</w:t>
    </w:r>
    <w:r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953B" w14:textId="471B1C49" w:rsidR="00EB6106" w:rsidRDefault="00EB6106" w:rsidP="00B330C1">
    <w:pPr>
      <w:pStyle w:val="Footer"/>
      <w:tabs>
        <w:tab w:val="left" w:pos="83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CD5A" w14:textId="6FAB93DF" w:rsidR="00EB6106" w:rsidRDefault="00EB6106" w:rsidP="00AE3767">
    <w:pPr>
      <w:pStyle w:val="Footer"/>
      <w:tabs>
        <w:tab w:val="right" w:pos="13892"/>
      </w:tabs>
    </w:pPr>
    <w:r>
      <w:t>CARAlert annual report: 202</w:t>
    </w:r>
    <w:r w:rsidR="00194A56">
      <w:t>4</w:t>
    </w:r>
    <w:r>
      <w:tab/>
    </w:r>
    <w:r w:rsidR="00AE3767">
      <w:tab/>
    </w:r>
    <w:r w:rsidRPr="00F57148">
      <w:fldChar w:fldCharType="begin"/>
    </w:r>
    <w:r w:rsidRPr="00F57148">
      <w:instrText xml:space="preserve"> PAGE   \* MERGEFORMAT </w:instrText>
    </w:r>
    <w:r w:rsidRPr="00F57148">
      <w:fldChar w:fldCharType="separate"/>
    </w:r>
    <w:r>
      <w:rPr>
        <w:noProof/>
      </w:rPr>
      <w:t>10</w:t>
    </w:r>
    <w:r w:rsidRPr="00F5714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8BA2" w14:textId="5A0E0F8D" w:rsidR="00223188" w:rsidRDefault="00223188">
    <w:pPr>
      <w:pStyle w:val="Footer"/>
    </w:pPr>
    <w:r>
      <w:t>CARAlert annual report: 202</w:t>
    </w:r>
    <w:r w:rsidR="0012710B">
      <w:t>4</w:t>
    </w:r>
    <w:r>
      <w:tab/>
    </w:r>
    <w:r w:rsidRPr="00D84622">
      <w:fldChar w:fldCharType="begin"/>
    </w:r>
    <w:r w:rsidRPr="00D84622">
      <w:instrText xml:space="preserve"> PAGE   \* MERGEFORMAT </w:instrText>
    </w:r>
    <w:r w:rsidRPr="00D84622">
      <w:fldChar w:fldCharType="separate"/>
    </w:r>
    <w:r w:rsidRPr="00D84622">
      <w:t>4</w:t>
    </w:r>
    <w:r w:rsidRPr="00D8462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416A" w14:textId="198A32D6" w:rsidR="00860F73" w:rsidRDefault="00860F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D7AB"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F0E8A" w14:textId="77777777" w:rsidR="00EF5181" w:rsidRDefault="00EF5181" w:rsidP="000B0274">
      <w:r>
        <w:separator/>
      </w:r>
    </w:p>
    <w:p w14:paraId="703D83BF" w14:textId="77777777" w:rsidR="00EF5181" w:rsidRDefault="00EF5181"/>
    <w:p w14:paraId="02F41866" w14:textId="77777777" w:rsidR="00EF5181" w:rsidRDefault="00EF5181"/>
    <w:p w14:paraId="6958A4A5" w14:textId="77777777" w:rsidR="00EF5181" w:rsidRDefault="00EF5181"/>
    <w:p w14:paraId="08B13280" w14:textId="77777777" w:rsidR="00EF5181" w:rsidRDefault="00EF5181"/>
  </w:footnote>
  <w:footnote w:type="continuationSeparator" w:id="0">
    <w:p w14:paraId="264B0F92" w14:textId="77777777" w:rsidR="00EF5181" w:rsidRDefault="00EF5181" w:rsidP="000B0274">
      <w:r>
        <w:continuationSeparator/>
      </w:r>
    </w:p>
    <w:p w14:paraId="28A10BF0" w14:textId="77777777" w:rsidR="00EF5181" w:rsidRDefault="00EF5181"/>
    <w:p w14:paraId="4553BCFF" w14:textId="77777777" w:rsidR="00EF5181" w:rsidRDefault="00EF5181"/>
    <w:p w14:paraId="38864F10" w14:textId="77777777" w:rsidR="00EF5181" w:rsidRDefault="00EF5181"/>
    <w:p w14:paraId="1393FD25" w14:textId="77777777" w:rsidR="00EF5181" w:rsidRDefault="00EF51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77BE" w14:textId="77777777" w:rsidR="00295887" w:rsidRDefault="00295887"/>
  <w:p w14:paraId="7E327D3A" w14:textId="77777777" w:rsidR="00295887" w:rsidRDefault="00295887"/>
  <w:p w14:paraId="71FB05AA" w14:textId="77777777" w:rsidR="00295887" w:rsidRDefault="00295887"/>
  <w:p w14:paraId="461544A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2714" w14:textId="5F2B79A6" w:rsidR="00295887" w:rsidRDefault="00295887" w:rsidP="002E4B35">
    <w:pPr>
      <w:tabs>
        <w:tab w:val="left" w:pos="7062"/>
        <w:tab w:val="right" w:pos="9638"/>
      </w:tabs>
      <w:spacing w:before="0"/>
      <w:ind w:left="-142"/>
    </w:pPr>
    <w:r w:rsidRPr="00FB375B">
      <w:rPr>
        <w:rFonts w:eastAsiaTheme="majorEastAsia"/>
        <w:noProof/>
        <w:lang w:val="en-US" w:eastAsia="en-US"/>
      </w:rPr>
      <w:drawing>
        <wp:inline distT="0" distB="0" distL="0" distR="0" wp14:anchorId="41F30FBD" wp14:editId="24AFAD83">
          <wp:extent cx="4307149" cy="543600"/>
          <wp:effectExtent l="0" t="0" r="0" b="2540"/>
          <wp:docPr id="4" name="Picture 4"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p w14:paraId="2F28CF57" w14:textId="0E059694" w:rsidR="00860F73" w:rsidRPr="002E4B35" w:rsidRDefault="00860F73" w:rsidP="00860F73">
    <w:r>
      <w:rPr>
        <w:rFonts w:cs="Arial"/>
        <w:noProof/>
        <w:sz w:val="20"/>
        <w:szCs w:val="20"/>
      </w:rPr>
      <w:drawing>
        <wp:inline distT="0" distB="0" distL="0" distR="0" wp14:anchorId="620F7C5D" wp14:editId="0722E211">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2">
                    <a:extLst>
                      <a:ext uri="{28A0092B-C50C-407E-A947-70E740481C1C}">
                        <a14:useLocalDpi xmlns:a14="http://schemas.microsoft.com/office/drawing/2010/main" val="0"/>
                      </a:ext>
                    </a:extLst>
                  </a:blip>
                  <a:stretch>
                    <a:fillRect/>
                  </a:stretch>
                </pic:blipFill>
                <pic:spPr>
                  <a:xfrm>
                    <a:off x="0" y="0"/>
                    <a:ext cx="1536779" cy="485030"/>
                  </a:xfrm>
                  <a:prstGeom prst="rect">
                    <a:avLst/>
                  </a:prstGeom>
                </pic:spPr>
              </pic:pic>
            </a:graphicData>
          </a:graphic>
        </wp:inline>
      </w:drawing>
    </w:r>
    <w:r>
      <w:rPr>
        <w:rFonts w:cs="Arial"/>
        <w:noProof/>
        <w:sz w:val="20"/>
        <w:szCs w:val="20"/>
      </w:rPr>
      <w:drawing>
        <wp:inline distT="0" distB="0" distL="0" distR="0" wp14:anchorId="60475754" wp14:editId="2BEE115A">
          <wp:extent cx="913125" cy="468000"/>
          <wp:effectExtent l="0" t="0" r="1905" b="8255"/>
          <wp:docPr id="11" name="Picture 11"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3125" cy="468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9731" w14:textId="3BBF3FAF" w:rsidR="00EB6106" w:rsidRPr="00EB6106" w:rsidRDefault="00EB6106" w:rsidP="00EB6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07F9" w14:textId="7E2451DC" w:rsidR="00EB6106" w:rsidRDefault="00EB6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FFCD" w14:textId="7B4708DF" w:rsidR="00EB6106" w:rsidRDefault="00EB6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07BA" w14:textId="12BF1886" w:rsidR="00EB6106" w:rsidRDefault="00EB6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ADF2" w14:textId="77777777" w:rsidR="00223188" w:rsidRPr="002E4B35" w:rsidRDefault="00223188" w:rsidP="00E52467">
    <w:pPr>
      <w:tabs>
        <w:tab w:val="left" w:pos="7062"/>
        <w:tab w:val="right" w:pos="9638"/>
      </w:tabs>
      <w:spacing w:before="0"/>
      <w:ind w:left="-14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CD5F" w14:textId="77777777" w:rsidR="00EE552C" w:rsidRDefault="00EE552C">
    <w:pPr>
      <w:pStyle w:val="Header"/>
    </w:pPr>
    <w:r w:rsidRPr="00FB375B">
      <w:rPr>
        <w:rFonts w:eastAsiaTheme="majorEastAsia"/>
        <w:noProof/>
        <w:lang w:val="en-US" w:eastAsia="en-US"/>
      </w:rPr>
      <w:drawing>
        <wp:inline distT="0" distB="0" distL="0" distR="0" wp14:anchorId="02A04AFE" wp14:editId="5A69A1ED">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06584F"/>
    <w:multiLevelType w:val="hybridMultilevel"/>
    <w:tmpl w:val="AA1200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333B9"/>
    <w:multiLevelType w:val="hybridMultilevel"/>
    <w:tmpl w:val="F592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90AAF"/>
    <w:multiLevelType w:val="hybridMultilevel"/>
    <w:tmpl w:val="F50A30B2"/>
    <w:lvl w:ilvl="0" w:tplc="86B2C516">
      <w:start w:val="1"/>
      <w:numFmt w:val="bullet"/>
      <w:lvlText w:val=""/>
      <w:lvlJc w:val="left"/>
      <w:pPr>
        <w:ind w:left="720" w:hanging="360"/>
      </w:pPr>
      <w:rPr>
        <w:rFonts w:ascii="Symbol" w:hAnsi="Symbol"/>
      </w:rPr>
    </w:lvl>
    <w:lvl w:ilvl="1" w:tplc="5F6C2430">
      <w:start w:val="1"/>
      <w:numFmt w:val="bullet"/>
      <w:lvlText w:val=""/>
      <w:lvlJc w:val="left"/>
      <w:pPr>
        <w:ind w:left="720" w:hanging="360"/>
      </w:pPr>
      <w:rPr>
        <w:rFonts w:ascii="Symbol" w:hAnsi="Symbol"/>
      </w:rPr>
    </w:lvl>
    <w:lvl w:ilvl="2" w:tplc="91F4B784">
      <w:start w:val="1"/>
      <w:numFmt w:val="bullet"/>
      <w:lvlText w:val=""/>
      <w:lvlJc w:val="left"/>
      <w:pPr>
        <w:ind w:left="720" w:hanging="360"/>
      </w:pPr>
      <w:rPr>
        <w:rFonts w:ascii="Symbol" w:hAnsi="Symbol"/>
      </w:rPr>
    </w:lvl>
    <w:lvl w:ilvl="3" w:tplc="C284DDC4">
      <w:start w:val="1"/>
      <w:numFmt w:val="bullet"/>
      <w:lvlText w:val=""/>
      <w:lvlJc w:val="left"/>
      <w:pPr>
        <w:ind w:left="720" w:hanging="360"/>
      </w:pPr>
      <w:rPr>
        <w:rFonts w:ascii="Symbol" w:hAnsi="Symbol"/>
      </w:rPr>
    </w:lvl>
    <w:lvl w:ilvl="4" w:tplc="4154A53C">
      <w:start w:val="1"/>
      <w:numFmt w:val="bullet"/>
      <w:lvlText w:val=""/>
      <w:lvlJc w:val="left"/>
      <w:pPr>
        <w:ind w:left="720" w:hanging="360"/>
      </w:pPr>
      <w:rPr>
        <w:rFonts w:ascii="Symbol" w:hAnsi="Symbol"/>
      </w:rPr>
    </w:lvl>
    <w:lvl w:ilvl="5" w:tplc="9A60BCD4">
      <w:start w:val="1"/>
      <w:numFmt w:val="bullet"/>
      <w:lvlText w:val=""/>
      <w:lvlJc w:val="left"/>
      <w:pPr>
        <w:ind w:left="720" w:hanging="360"/>
      </w:pPr>
      <w:rPr>
        <w:rFonts w:ascii="Symbol" w:hAnsi="Symbol"/>
      </w:rPr>
    </w:lvl>
    <w:lvl w:ilvl="6" w:tplc="9992E072">
      <w:start w:val="1"/>
      <w:numFmt w:val="bullet"/>
      <w:lvlText w:val=""/>
      <w:lvlJc w:val="left"/>
      <w:pPr>
        <w:ind w:left="720" w:hanging="360"/>
      </w:pPr>
      <w:rPr>
        <w:rFonts w:ascii="Symbol" w:hAnsi="Symbol"/>
      </w:rPr>
    </w:lvl>
    <w:lvl w:ilvl="7" w:tplc="176C0522">
      <w:start w:val="1"/>
      <w:numFmt w:val="bullet"/>
      <w:lvlText w:val=""/>
      <w:lvlJc w:val="left"/>
      <w:pPr>
        <w:ind w:left="720" w:hanging="360"/>
      </w:pPr>
      <w:rPr>
        <w:rFonts w:ascii="Symbol" w:hAnsi="Symbol"/>
      </w:rPr>
    </w:lvl>
    <w:lvl w:ilvl="8" w:tplc="4544A978">
      <w:start w:val="1"/>
      <w:numFmt w:val="bullet"/>
      <w:lvlText w:val=""/>
      <w:lvlJc w:val="left"/>
      <w:pPr>
        <w:ind w:left="720" w:hanging="360"/>
      </w:pPr>
      <w:rPr>
        <w:rFonts w:ascii="Symbol" w:hAnsi="Symbol"/>
      </w:rPr>
    </w:lvl>
  </w:abstractNum>
  <w:abstractNum w:abstractNumId="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39772F2"/>
    <w:multiLevelType w:val="hybridMultilevel"/>
    <w:tmpl w:val="0810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9472A"/>
    <w:multiLevelType w:val="hybridMultilevel"/>
    <w:tmpl w:val="90023384"/>
    <w:lvl w:ilvl="0" w:tplc="ADB6A43E">
      <w:start w:val="1"/>
      <w:numFmt w:val="bullet"/>
      <w:lvlText w:val=""/>
      <w:lvlJc w:val="left"/>
      <w:pPr>
        <w:ind w:left="720" w:hanging="360"/>
      </w:pPr>
      <w:rPr>
        <w:rFonts w:ascii="Symbol" w:hAnsi="Symbol"/>
      </w:rPr>
    </w:lvl>
    <w:lvl w:ilvl="1" w:tplc="91B4448E">
      <w:start w:val="1"/>
      <w:numFmt w:val="bullet"/>
      <w:lvlText w:val=""/>
      <w:lvlJc w:val="left"/>
      <w:pPr>
        <w:ind w:left="720" w:hanging="360"/>
      </w:pPr>
      <w:rPr>
        <w:rFonts w:ascii="Symbol" w:hAnsi="Symbol"/>
      </w:rPr>
    </w:lvl>
    <w:lvl w:ilvl="2" w:tplc="684CA4F8">
      <w:start w:val="1"/>
      <w:numFmt w:val="bullet"/>
      <w:lvlText w:val=""/>
      <w:lvlJc w:val="left"/>
      <w:pPr>
        <w:ind w:left="720" w:hanging="360"/>
      </w:pPr>
      <w:rPr>
        <w:rFonts w:ascii="Symbol" w:hAnsi="Symbol"/>
      </w:rPr>
    </w:lvl>
    <w:lvl w:ilvl="3" w:tplc="2F147DA6">
      <w:start w:val="1"/>
      <w:numFmt w:val="bullet"/>
      <w:lvlText w:val=""/>
      <w:lvlJc w:val="left"/>
      <w:pPr>
        <w:ind w:left="720" w:hanging="360"/>
      </w:pPr>
      <w:rPr>
        <w:rFonts w:ascii="Symbol" w:hAnsi="Symbol"/>
      </w:rPr>
    </w:lvl>
    <w:lvl w:ilvl="4" w:tplc="B610211C">
      <w:start w:val="1"/>
      <w:numFmt w:val="bullet"/>
      <w:lvlText w:val=""/>
      <w:lvlJc w:val="left"/>
      <w:pPr>
        <w:ind w:left="720" w:hanging="360"/>
      </w:pPr>
      <w:rPr>
        <w:rFonts w:ascii="Symbol" w:hAnsi="Symbol"/>
      </w:rPr>
    </w:lvl>
    <w:lvl w:ilvl="5" w:tplc="B9E63236">
      <w:start w:val="1"/>
      <w:numFmt w:val="bullet"/>
      <w:lvlText w:val=""/>
      <w:lvlJc w:val="left"/>
      <w:pPr>
        <w:ind w:left="720" w:hanging="360"/>
      </w:pPr>
      <w:rPr>
        <w:rFonts w:ascii="Symbol" w:hAnsi="Symbol"/>
      </w:rPr>
    </w:lvl>
    <w:lvl w:ilvl="6" w:tplc="9B8A6C84">
      <w:start w:val="1"/>
      <w:numFmt w:val="bullet"/>
      <w:lvlText w:val=""/>
      <w:lvlJc w:val="left"/>
      <w:pPr>
        <w:ind w:left="720" w:hanging="360"/>
      </w:pPr>
      <w:rPr>
        <w:rFonts w:ascii="Symbol" w:hAnsi="Symbol"/>
      </w:rPr>
    </w:lvl>
    <w:lvl w:ilvl="7" w:tplc="879624C6">
      <w:start w:val="1"/>
      <w:numFmt w:val="bullet"/>
      <w:lvlText w:val=""/>
      <w:lvlJc w:val="left"/>
      <w:pPr>
        <w:ind w:left="720" w:hanging="360"/>
      </w:pPr>
      <w:rPr>
        <w:rFonts w:ascii="Symbol" w:hAnsi="Symbol"/>
      </w:rPr>
    </w:lvl>
    <w:lvl w:ilvl="8" w:tplc="239ED4FC">
      <w:start w:val="1"/>
      <w:numFmt w:val="bullet"/>
      <w:lvlText w:val=""/>
      <w:lvlJc w:val="left"/>
      <w:pPr>
        <w:ind w:left="720" w:hanging="360"/>
      </w:pPr>
      <w:rPr>
        <w:rFonts w:ascii="Symbol" w:hAnsi="Symbol"/>
      </w:rPr>
    </w:lvl>
  </w:abstractNum>
  <w:abstractNum w:abstractNumId="9" w15:restartNumberingAfterBreak="0">
    <w:nsid w:val="437639DF"/>
    <w:multiLevelType w:val="hybridMultilevel"/>
    <w:tmpl w:val="BFFEF962"/>
    <w:lvl w:ilvl="0" w:tplc="ECA07EEA">
      <w:start w:val="1"/>
      <w:numFmt w:val="bullet"/>
      <w:lvlText w:val=""/>
      <w:lvlJc w:val="left"/>
      <w:pPr>
        <w:ind w:left="720" w:hanging="360"/>
      </w:pPr>
      <w:rPr>
        <w:rFonts w:ascii="Symbol" w:hAnsi="Symbol"/>
      </w:rPr>
    </w:lvl>
    <w:lvl w:ilvl="1" w:tplc="70B09946">
      <w:start w:val="1"/>
      <w:numFmt w:val="bullet"/>
      <w:lvlText w:val=""/>
      <w:lvlJc w:val="left"/>
      <w:pPr>
        <w:ind w:left="720" w:hanging="360"/>
      </w:pPr>
      <w:rPr>
        <w:rFonts w:ascii="Symbol" w:hAnsi="Symbol"/>
      </w:rPr>
    </w:lvl>
    <w:lvl w:ilvl="2" w:tplc="7E8C31EC">
      <w:start w:val="1"/>
      <w:numFmt w:val="bullet"/>
      <w:lvlText w:val=""/>
      <w:lvlJc w:val="left"/>
      <w:pPr>
        <w:ind w:left="720" w:hanging="360"/>
      </w:pPr>
      <w:rPr>
        <w:rFonts w:ascii="Symbol" w:hAnsi="Symbol"/>
      </w:rPr>
    </w:lvl>
    <w:lvl w:ilvl="3" w:tplc="ADEAA002">
      <w:start w:val="1"/>
      <w:numFmt w:val="bullet"/>
      <w:lvlText w:val=""/>
      <w:lvlJc w:val="left"/>
      <w:pPr>
        <w:ind w:left="720" w:hanging="360"/>
      </w:pPr>
      <w:rPr>
        <w:rFonts w:ascii="Symbol" w:hAnsi="Symbol"/>
      </w:rPr>
    </w:lvl>
    <w:lvl w:ilvl="4" w:tplc="F498F7F0">
      <w:start w:val="1"/>
      <w:numFmt w:val="bullet"/>
      <w:lvlText w:val=""/>
      <w:lvlJc w:val="left"/>
      <w:pPr>
        <w:ind w:left="720" w:hanging="360"/>
      </w:pPr>
      <w:rPr>
        <w:rFonts w:ascii="Symbol" w:hAnsi="Symbol"/>
      </w:rPr>
    </w:lvl>
    <w:lvl w:ilvl="5" w:tplc="404E6B50">
      <w:start w:val="1"/>
      <w:numFmt w:val="bullet"/>
      <w:lvlText w:val=""/>
      <w:lvlJc w:val="left"/>
      <w:pPr>
        <w:ind w:left="720" w:hanging="360"/>
      </w:pPr>
      <w:rPr>
        <w:rFonts w:ascii="Symbol" w:hAnsi="Symbol"/>
      </w:rPr>
    </w:lvl>
    <w:lvl w:ilvl="6" w:tplc="38903F22">
      <w:start w:val="1"/>
      <w:numFmt w:val="bullet"/>
      <w:lvlText w:val=""/>
      <w:lvlJc w:val="left"/>
      <w:pPr>
        <w:ind w:left="720" w:hanging="360"/>
      </w:pPr>
      <w:rPr>
        <w:rFonts w:ascii="Symbol" w:hAnsi="Symbol"/>
      </w:rPr>
    </w:lvl>
    <w:lvl w:ilvl="7" w:tplc="4A5E7E4E">
      <w:start w:val="1"/>
      <w:numFmt w:val="bullet"/>
      <w:lvlText w:val=""/>
      <w:lvlJc w:val="left"/>
      <w:pPr>
        <w:ind w:left="720" w:hanging="360"/>
      </w:pPr>
      <w:rPr>
        <w:rFonts w:ascii="Symbol" w:hAnsi="Symbol"/>
      </w:rPr>
    </w:lvl>
    <w:lvl w:ilvl="8" w:tplc="F8380972">
      <w:start w:val="1"/>
      <w:numFmt w:val="bullet"/>
      <w:lvlText w:val=""/>
      <w:lvlJc w:val="left"/>
      <w:pPr>
        <w:ind w:left="720" w:hanging="360"/>
      </w:pPr>
      <w:rPr>
        <w:rFonts w:ascii="Symbol" w:hAnsi="Symbol"/>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ED0436"/>
    <w:multiLevelType w:val="hybridMultilevel"/>
    <w:tmpl w:val="8806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375110"/>
    <w:multiLevelType w:val="hybridMultilevel"/>
    <w:tmpl w:val="2C367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D42DF5"/>
    <w:multiLevelType w:val="hybridMultilevel"/>
    <w:tmpl w:val="B234E918"/>
    <w:lvl w:ilvl="0" w:tplc="CE924DC4">
      <w:start w:val="1"/>
      <w:numFmt w:val="bullet"/>
      <w:lvlText w:val=""/>
      <w:lvlJc w:val="left"/>
      <w:pPr>
        <w:ind w:left="720" w:hanging="360"/>
      </w:pPr>
      <w:rPr>
        <w:rFonts w:ascii="Symbol" w:hAnsi="Symbol"/>
      </w:rPr>
    </w:lvl>
    <w:lvl w:ilvl="1" w:tplc="DD28C8BA">
      <w:start w:val="1"/>
      <w:numFmt w:val="bullet"/>
      <w:lvlText w:val=""/>
      <w:lvlJc w:val="left"/>
      <w:pPr>
        <w:ind w:left="720" w:hanging="360"/>
      </w:pPr>
      <w:rPr>
        <w:rFonts w:ascii="Symbol" w:hAnsi="Symbol"/>
      </w:rPr>
    </w:lvl>
    <w:lvl w:ilvl="2" w:tplc="23889F6C">
      <w:start w:val="1"/>
      <w:numFmt w:val="bullet"/>
      <w:lvlText w:val=""/>
      <w:lvlJc w:val="left"/>
      <w:pPr>
        <w:ind w:left="720" w:hanging="360"/>
      </w:pPr>
      <w:rPr>
        <w:rFonts w:ascii="Symbol" w:hAnsi="Symbol"/>
      </w:rPr>
    </w:lvl>
    <w:lvl w:ilvl="3" w:tplc="63124212">
      <w:start w:val="1"/>
      <w:numFmt w:val="bullet"/>
      <w:lvlText w:val=""/>
      <w:lvlJc w:val="left"/>
      <w:pPr>
        <w:ind w:left="720" w:hanging="360"/>
      </w:pPr>
      <w:rPr>
        <w:rFonts w:ascii="Symbol" w:hAnsi="Symbol"/>
      </w:rPr>
    </w:lvl>
    <w:lvl w:ilvl="4" w:tplc="11E27002">
      <w:start w:val="1"/>
      <w:numFmt w:val="bullet"/>
      <w:lvlText w:val=""/>
      <w:lvlJc w:val="left"/>
      <w:pPr>
        <w:ind w:left="720" w:hanging="360"/>
      </w:pPr>
      <w:rPr>
        <w:rFonts w:ascii="Symbol" w:hAnsi="Symbol"/>
      </w:rPr>
    </w:lvl>
    <w:lvl w:ilvl="5" w:tplc="569887AC">
      <w:start w:val="1"/>
      <w:numFmt w:val="bullet"/>
      <w:lvlText w:val=""/>
      <w:lvlJc w:val="left"/>
      <w:pPr>
        <w:ind w:left="720" w:hanging="360"/>
      </w:pPr>
      <w:rPr>
        <w:rFonts w:ascii="Symbol" w:hAnsi="Symbol"/>
      </w:rPr>
    </w:lvl>
    <w:lvl w:ilvl="6" w:tplc="574451D4">
      <w:start w:val="1"/>
      <w:numFmt w:val="bullet"/>
      <w:lvlText w:val=""/>
      <w:lvlJc w:val="left"/>
      <w:pPr>
        <w:ind w:left="720" w:hanging="360"/>
      </w:pPr>
      <w:rPr>
        <w:rFonts w:ascii="Symbol" w:hAnsi="Symbol"/>
      </w:rPr>
    </w:lvl>
    <w:lvl w:ilvl="7" w:tplc="AC1E714A">
      <w:start w:val="1"/>
      <w:numFmt w:val="bullet"/>
      <w:lvlText w:val=""/>
      <w:lvlJc w:val="left"/>
      <w:pPr>
        <w:ind w:left="720" w:hanging="360"/>
      </w:pPr>
      <w:rPr>
        <w:rFonts w:ascii="Symbol" w:hAnsi="Symbol"/>
      </w:rPr>
    </w:lvl>
    <w:lvl w:ilvl="8" w:tplc="C1CE79CE">
      <w:start w:val="1"/>
      <w:numFmt w:val="bullet"/>
      <w:lvlText w:val=""/>
      <w:lvlJc w:val="left"/>
      <w:pPr>
        <w:ind w:left="720" w:hanging="360"/>
      </w:pPr>
      <w:rPr>
        <w:rFonts w:ascii="Symbol" w:hAnsi="Symbol"/>
      </w:rPr>
    </w:lvl>
  </w:abstractNum>
  <w:abstractNum w:abstractNumId="14" w15:restartNumberingAfterBreak="0">
    <w:nsid w:val="5F510147"/>
    <w:multiLevelType w:val="hybridMultilevel"/>
    <w:tmpl w:val="62A6D410"/>
    <w:lvl w:ilvl="0" w:tplc="215E73AC">
      <w:start w:val="1"/>
      <w:numFmt w:val="bullet"/>
      <w:lvlText w:val=""/>
      <w:lvlJc w:val="left"/>
      <w:pPr>
        <w:ind w:left="720" w:hanging="360"/>
      </w:pPr>
      <w:rPr>
        <w:rFonts w:ascii="Symbol" w:hAnsi="Symbol"/>
      </w:rPr>
    </w:lvl>
    <w:lvl w:ilvl="1" w:tplc="183E4658">
      <w:start w:val="1"/>
      <w:numFmt w:val="bullet"/>
      <w:lvlText w:val=""/>
      <w:lvlJc w:val="left"/>
      <w:pPr>
        <w:ind w:left="720" w:hanging="360"/>
      </w:pPr>
      <w:rPr>
        <w:rFonts w:ascii="Symbol" w:hAnsi="Symbol"/>
      </w:rPr>
    </w:lvl>
    <w:lvl w:ilvl="2" w:tplc="2DBE5E42">
      <w:start w:val="1"/>
      <w:numFmt w:val="bullet"/>
      <w:lvlText w:val=""/>
      <w:lvlJc w:val="left"/>
      <w:pPr>
        <w:ind w:left="720" w:hanging="360"/>
      </w:pPr>
      <w:rPr>
        <w:rFonts w:ascii="Symbol" w:hAnsi="Symbol"/>
      </w:rPr>
    </w:lvl>
    <w:lvl w:ilvl="3" w:tplc="9C342536">
      <w:start w:val="1"/>
      <w:numFmt w:val="bullet"/>
      <w:lvlText w:val=""/>
      <w:lvlJc w:val="left"/>
      <w:pPr>
        <w:ind w:left="720" w:hanging="360"/>
      </w:pPr>
      <w:rPr>
        <w:rFonts w:ascii="Symbol" w:hAnsi="Symbol"/>
      </w:rPr>
    </w:lvl>
    <w:lvl w:ilvl="4" w:tplc="CFB86E34">
      <w:start w:val="1"/>
      <w:numFmt w:val="bullet"/>
      <w:lvlText w:val=""/>
      <w:lvlJc w:val="left"/>
      <w:pPr>
        <w:ind w:left="720" w:hanging="360"/>
      </w:pPr>
      <w:rPr>
        <w:rFonts w:ascii="Symbol" w:hAnsi="Symbol"/>
      </w:rPr>
    </w:lvl>
    <w:lvl w:ilvl="5" w:tplc="58F0405E">
      <w:start w:val="1"/>
      <w:numFmt w:val="bullet"/>
      <w:lvlText w:val=""/>
      <w:lvlJc w:val="left"/>
      <w:pPr>
        <w:ind w:left="720" w:hanging="360"/>
      </w:pPr>
      <w:rPr>
        <w:rFonts w:ascii="Symbol" w:hAnsi="Symbol"/>
      </w:rPr>
    </w:lvl>
    <w:lvl w:ilvl="6" w:tplc="D528E606">
      <w:start w:val="1"/>
      <w:numFmt w:val="bullet"/>
      <w:lvlText w:val=""/>
      <w:lvlJc w:val="left"/>
      <w:pPr>
        <w:ind w:left="720" w:hanging="360"/>
      </w:pPr>
      <w:rPr>
        <w:rFonts w:ascii="Symbol" w:hAnsi="Symbol"/>
      </w:rPr>
    </w:lvl>
    <w:lvl w:ilvl="7" w:tplc="0F3E3E68">
      <w:start w:val="1"/>
      <w:numFmt w:val="bullet"/>
      <w:lvlText w:val=""/>
      <w:lvlJc w:val="left"/>
      <w:pPr>
        <w:ind w:left="720" w:hanging="360"/>
      </w:pPr>
      <w:rPr>
        <w:rFonts w:ascii="Symbol" w:hAnsi="Symbol"/>
      </w:rPr>
    </w:lvl>
    <w:lvl w:ilvl="8" w:tplc="A998BB80">
      <w:start w:val="1"/>
      <w:numFmt w:val="bullet"/>
      <w:lvlText w:val=""/>
      <w:lvlJc w:val="left"/>
      <w:pPr>
        <w:ind w:left="720" w:hanging="360"/>
      </w:pPr>
      <w:rPr>
        <w:rFonts w:ascii="Symbol" w:hAnsi="Symbol"/>
      </w:rPr>
    </w:lvl>
  </w:abstractNum>
  <w:abstractNum w:abstractNumId="15" w15:restartNumberingAfterBreak="0">
    <w:nsid w:val="61262F0E"/>
    <w:multiLevelType w:val="hybridMultilevel"/>
    <w:tmpl w:val="AA120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201D98"/>
    <w:multiLevelType w:val="hybridMultilevel"/>
    <w:tmpl w:val="F0882E04"/>
    <w:lvl w:ilvl="0" w:tplc="EB0E270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785E0066"/>
    <w:multiLevelType w:val="hybridMultilevel"/>
    <w:tmpl w:val="D73A6CB2"/>
    <w:lvl w:ilvl="0" w:tplc="742EA7F8">
      <w:start w:val="1"/>
      <w:numFmt w:val="decimal"/>
      <w:lvlText w:val="%1."/>
      <w:lvlJc w:val="left"/>
      <w:pPr>
        <w:ind w:left="765" w:hanging="360"/>
      </w:pPr>
      <w:rPr>
        <w:b w:val="0"/>
        <w:bCs w:val="0"/>
        <w:i w:val="0"/>
        <w:iCs w:val="0"/>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num w:numId="1" w16cid:durableId="407264671">
    <w:abstractNumId w:val="0"/>
  </w:num>
  <w:num w:numId="2" w16cid:durableId="151913477">
    <w:abstractNumId w:val="4"/>
  </w:num>
  <w:num w:numId="3" w16cid:durableId="348606052">
    <w:abstractNumId w:val="6"/>
  </w:num>
  <w:num w:numId="4" w16cid:durableId="1235355125">
    <w:abstractNumId w:val="10"/>
  </w:num>
  <w:num w:numId="5" w16cid:durableId="1305818463">
    <w:abstractNumId w:val="7"/>
  </w:num>
  <w:num w:numId="6" w16cid:durableId="1710883177">
    <w:abstractNumId w:val="11"/>
  </w:num>
  <w:num w:numId="7" w16cid:durableId="1823427061">
    <w:abstractNumId w:val="2"/>
  </w:num>
  <w:num w:numId="8" w16cid:durableId="1450396771">
    <w:abstractNumId w:val="15"/>
  </w:num>
  <w:num w:numId="9" w16cid:durableId="1444688243">
    <w:abstractNumId w:val="5"/>
  </w:num>
  <w:num w:numId="10" w16cid:durableId="1253079230">
    <w:abstractNumId w:val="12"/>
  </w:num>
  <w:num w:numId="11" w16cid:durableId="1615209120">
    <w:abstractNumId w:val="9"/>
  </w:num>
  <w:num w:numId="12" w16cid:durableId="617032628">
    <w:abstractNumId w:val="8"/>
  </w:num>
  <w:num w:numId="13" w16cid:durableId="2102792096">
    <w:abstractNumId w:val="3"/>
  </w:num>
  <w:num w:numId="14" w16cid:durableId="884173663">
    <w:abstractNumId w:val="13"/>
  </w:num>
  <w:num w:numId="15" w16cid:durableId="1494292732">
    <w:abstractNumId w:val="14"/>
  </w:num>
  <w:num w:numId="16" w16cid:durableId="157966476">
    <w:abstractNumId w:val="1"/>
  </w:num>
  <w:num w:numId="17" w16cid:durableId="2116947731">
    <w:abstractNumId w:val="17"/>
  </w:num>
  <w:num w:numId="18" w16cid:durableId="127902910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dzz5rpr5pp3ev5wcv00w55dtazdrrfws9&quot;&gt;JBells EndNote Library&lt;record-ids&gt;&lt;item&gt;563&lt;/item&gt;&lt;item&gt;565&lt;/item&gt;&lt;item&gt;1469&lt;/item&gt;&lt;item&gt;1569&lt;/item&gt;&lt;item&gt;1716&lt;/item&gt;&lt;item&gt;1720&lt;/item&gt;&lt;item&gt;1721&lt;/item&gt;&lt;item&gt;1722&lt;/item&gt;&lt;item&gt;1726&lt;/item&gt;&lt;item&gt;1745&lt;/item&gt;&lt;item&gt;1746&lt;/item&gt;&lt;item&gt;1749&lt;/item&gt;&lt;item&gt;1835&lt;/item&gt;&lt;item&gt;1836&lt;/item&gt;&lt;item&gt;1877&lt;/item&gt;&lt;item&gt;1878&lt;/item&gt;&lt;item&gt;1883&lt;/item&gt;&lt;item&gt;1885&lt;/item&gt;&lt;item&gt;1930&lt;/item&gt;&lt;item&gt;1936&lt;/item&gt;&lt;item&gt;2068&lt;/item&gt;&lt;/record-ids&gt;&lt;/item&gt;&lt;/Libraries&gt;"/>
  </w:docVars>
  <w:rsids>
    <w:rsidRoot w:val="00860F73"/>
    <w:rsid w:val="00002668"/>
    <w:rsid w:val="00002C08"/>
    <w:rsid w:val="00003743"/>
    <w:rsid w:val="00004601"/>
    <w:rsid w:val="000077FA"/>
    <w:rsid w:val="0001053B"/>
    <w:rsid w:val="0001076C"/>
    <w:rsid w:val="0001178C"/>
    <w:rsid w:val="00012782"/>
    <w:rsid w:val="00020806"/>
    <w:rsid w:val="00020DBD"/>
    <w:rsid w:val="00020E48"/>
    <w:rsid w:val="000217FB"/>
    <w:rsid w:val="00025273"/>
    <w:rsid w:val="00025A92"/>
    <w:rsid w:val="0002659E"/>
    <w:rsid w:val="0003162D"/>
    <w:rsid w:val="00033565"/>
    <w:rsid w:val="0003403A"/>
    <w:rsid w:val="000357B9"/>
    <w:rsid w:val="000359B9"/>
    <w:rsid w:val="00035FC5"/>
    <w:rsid w:val="00036AB8"/>
    <w:rsid w:val="00036F5E"/>
    <w:rsid w:val="000375EE"/>
    <w:rsid w:val="000406F8"/>
    <w:rsid w:val="00040B20"/>
    <w:rsid w:val="00043671"/>
    <w:rsid w:val="00050069"/>
    <w:rsid w:val="00050775"/>
    <w:rsid w:val="000509DE"/>
    <w:rsid w:val="0005349B"/>
    <w:rsid w:val="0005443E"/>
    <w:rsid w:val="00054B74"/>
    <w:rsid w:val="00054E14"/>
    <w:rsid w:val="0005537E"/>
    <w:rsid w:val="00056ED7"/>
    <w:rsid w:val="00062CB2"/>
    <w:rsid w:val="00064979"/>
    <w:rsid w:val="00064B79"/>
    <w:rsid w:val="000653E9"/>
    <w:rsid w:val="00067456"/>
    <w:rsid w:val="00067955"/>
    <w:rsid w:val="00067BD5"/>
    <w:rsid w:val="00067CE9"/>
    <w:rsid w:val="00070812"/>
    <w:rsid w:val="000720AA"/>
    <w:rsid w:val="00073684"/>
    <w:rsid w:val="00074553"/>
    <w:rsid w:val="000759B8"/>
    <w:rsid w:val="00077169"/>
    <w:rsid w:val="00077AFF"/>
    <w:rsid w:val="0008065C"/>
    <w:rsid w:val="00083CD1"/>
    <w:rsid w:val="00084072"/>
    <w:rsid w:val="000848CE"/>
    <w:rsid w:val="00084C36"/>
    <w:rsid w:val="00085D34"/>
    <w:rsid w:val="000871B6"/>
    <w:rsid w:val="00087CEC"/>
    <w:rsid w:val="00090EFF"/>
    <w:rsid w:val="00091FC5"/>
    <w:rsid w:val="00092229"/>
    <w:rsid w:val="00092E65"/>
    <w:rsid w:val="00095DA6"/>
    <w:rsid w:val="00095DC5"/>
    <w:rsid w:val="00096126"/>
    <w:rsid w:val="000A0E3A"/>
    <w:rsid w:val="000A1C7F"/>
    <w:rsid w:val="000A20F2"/>
    <w:rsid w:val="000A28AC"/>
    <w:rsid w:val="000A3F0D"/>
    <w:rsid w:val="000A404B"/>
    <w:rsid w:val="000A4684"/>
    <w:rsid w:val="000A4C01"/>
    <w:rsid w:val="000A62BC"/>
    <w:rsid w:val="000B0274"/>
    <w:rsid w:val="000B0BFE"/>
    <w:rsid w:val="000B0E21"/>
    <w:rsid w:val="000B391B"/>
    <w:rsid w:val="000B4610"/>
    <w:rsid w:val="000B481E"/>
    <w:rsid w:val="000B4BED"/>
    <w:rsid w:val="000B53E9"/>
    <w:rsid w:val="000B5661"/>
    <w:rsid w:val="000B5A0A"/>
    <w:rsid w:val="000B6A64"/>
    <w:rsid w:val="000B72A4"/>
    <w:rsid w:val="000B79D3"/>
    <w:rsid w:val="000B7DE9"/>
    <w:rsid w:val="000C0C3E"/>
    <w:rsid w:val="000C1722"/>
    <w:rsid w:val="000C1DD4"/>
    <w:rsid w:val="000C324F"/>
    <w:rsid w:val="000C424B"/>
    <w:rsid w:val="000C4EBF"/>
    <w:rsid w:val="000C5B0F"/>
    <w:rsid w:val="000C7A69"/>
    <w:rsid w:val="000D00CD"/>
    <w:rsid w:val="000D017D"/>
    <w:rsid w:val="000D239B"/>
    <w:rsid w:val="000D3952"/>
    <w:rsid w:val="000D4383"/>
    <w:rsid w:val="000D6405"/>
    <w:rsid w:val="000E15DA"/>
    <w:rsid w:val="000E2A73"/>
    <w:rsid w:val="000E2F2E"/>
    <w:rsid w:val="000E3941"/>
    <w:rsid w:val="000E46CB"/>
    <w:rsid w:val="000E51CC"/>
    <w:rsid w:val="000E53AD"/>
    <w:rsid w:val="000E54EB"/>
    <w:rsid w:val="000F0D77"/>
    <w:rsid w:val="000F29C7"/>
    <w:rsid w:val="000F3BB7"/>
    <w:rsid w:val="000F5707"/>
    <w:rsid w:val="000F5AE3"/>
    <w:rsid w:val="000F6B39"/>
    <w:rsid w:val="000F795D"/>
    <w:rsid w:val="001002D1"/>
    <w:rsid w:val="00100D30"/>
    <w:rsid w:val="00100F6F"/>
    <w:rsid w:val="00103EF3"/>
    <w:rsid w:val="00104444"/>
    <w:rsid w:val="001044F5"/>
    <w:rsid w:val="0010673D"/>
    <w:rsid w:val="0010677C"/>
    <w:rsid w:val="00106CF5"/>
    <w:rsid w:val="00107A6E"/>
    <w:rsid w:val="00112211"/>
    <w:rsid w:val="00113D15"/>
    <w:rsid w:val="00115403"/>
    <w:rsid w:val="00115AF0"/>
    <w:rsid w:val="00115CA1"/>
    <w:rsid w:val="00115E61"/>
    <w:rsid w:val="00116553"/>
    <w:rsid w:val="00116C0E"/>
    <w:rsid w:val="00116CE2"/>
    <w:rsid w:val="00116EB5"/>
    <w:rsid w:val="001204A3"/>
    <w:rsid w:val="00120FCB"/>
    <w:rsid w:val="001211C3"/>
    <w:rsid w:val="00121895"/>
    <w:rsid w:val="001232B1"/>
    <w:rsid w:val="001250F2"/>
    <w:rsid w:val="001266CF"/>
    <w:rsid w:val="00126DBD"/>
    <w:rsid w:val="0012710B"/>
    <w:rsid w:val="001315F9"/>
    <w:rsid w:val="001317E7"/>
    <w:rsid w:val="00131E52"/>
    <w:rsid w:val="001330D9"/>
    <w:rsid w:val="00133846"/>
    <w:rsid w:val="00136E5B"/>
    <w:rsid w:val="00140002"/>
    <w:rsid w:val="00140259"/>
    <w:rsid w:val="001406B5"/>
    <w:rsid w:val="00140C54"/>
    <w:rsid w:val="00140D71"/>
    <w:rsid w:val="00141817"/>
    <w:rsid w:val="0014334B"/>
    <w:rsid w:val="00143A76"/>
    <w:rsid w:val="00143FBC"/>
    <w:rsid w:val="001447C9"/>
    <w:rsid w:val="00145091"/>
    <w:rsid w:val="001458E8"/>
    <w:rsid w:val="00145BE3"/>
    <w:rsid w:val="00146033"/>
    <w:rsid w:val="00146A66"/>
    <w:rsid w:val="00147F1B"/>
    <w:rsid w:val="001507C6"/>
    <w:rsid w:val="00151ABD"/>
    <w:rsid w:val="00151D93"/>
    <w:rsid w:val="0015205D"/>
    <w:rsid w:val="00152471"/>
    <w:rsid w:val="00152789"/>
    <w:rsid w:val="00156630"/>
    <w:rsid w:val="001572A0"/>
    <w:rsid w:val="00157B31"/>
    <w:rsid w:val="00157B9F"/>
    <w:rsid w:val="00160453"/>
    <w:rsid w:val="00161C1B"/>
    <w:rsid w:val="00161E1F"/>
    <w:rsid w:val="0016450F"/>
    <w:rsid w:val="001652A9"/>
    <w:rsid w:val="001665BC"/>
    <w:rsid w:val="00167224"/>
    <w:rsid w:val="001673E2"/>
    <w:rsid w:val="00167839"/>
    <w:rsid w:val="00167B29"/>
    <w:rsid w:val="00170612"/>
    <w:rsid w:val="00171234"/>
    <w:rsid w:val="0017179E"/>
    <w:rsid w:val="00172F3E"/>
    <w:rsid w:val="00173944"/>
    <w:rsid w:val="00173ACE"/>
    <w:rsid w:val="00174141"/>
    <w:rsid w:val="00174535"/>
    <w:rsid w:val="00174798"/>
    <w:rsid w:val="0017675C"/>
    <w:rsid w:val="00180170"/>
    <w:rsid w:val="00180A72"/>
    <w:rsid w:val="001817E3"/>
    <w:rsid w:val="00181F3B"/>
    <w:rsid w:val="00182C0F"/>
    <w:rsid w:val="00183675"/>
    <w:rsid w:val="00183C95"/>
    <w:rsid w:val="00184C86"/>
    <w:rsid w:val="00184D9A"/>
    <w:rsid w:val="001852DE"/>
    <w:rsid w:val="001859B5"/>
    <w:rsid w:val="00185F44"/>
    <w:rsid w:val="00185FAA"/>
    <w:rsid w:val="001860B2"/>
    <w:rsid w:val="00187B07"/>
    <w:rsid w:val="00187CBB"/>
    <w:rsid w:val="001900CC"/>
    <w:rsid w:val="001918F7"/>
    <w:rsid w:val="001921ED"/>
    <w:rsid w:val="00192E0F"/>
    <w:rsid w:val="00194A56"/>
    <w:rsid w:val="00195458"/>
    <w:rsid w:val="001956CE"/>
    <w:rsid w:val="001962DE"/>
    <w:rsid w:val="00196AC8"/>
    <w:rsid w:val="001A0CD9"/>
    <w:rsid w:val="001A11A5"/>
    <w:rsid w:val="001A1396"/>
    <w:rsid w:val="001A1EBD"/>
    <w:rsid w:val="001A2B15"/>
    <w:rsid w:val="001A4A68"/>
    <w:rsid w:val="001A629F"/>
    <w:rsid w:val="001A6C51"/>
    <w:rsid w:val="001A6FAB"/>
    <w:rsid w:val="001B0E25"/>
    <w:rsid w:val="001B0F69"/>
    <w:rsid w:val="001B15D1"/>
    <w:rsid w:val="001B1C2C"/>
    <w:rsid w:val="001B2525"/>
    <w:rsid w:val="001B3443"/>
    <w:rsid w:val="001B41AC"/>
    <w:rsid w:val="001B5FDF"/>
    <w:rsid w:val="001B6E7A"/>
    <w:rsid w:val="001B7C8B"/>
    <w:rsid w:val="001C0E00"/>
    <w:rsid w:val="001C0F51"/>
    <w:rsid w:val="001C1AD4"/>
    <w:rsid w:val="001C2CC2"/>
    <w:rsid w:val="001C5494"/>
    <w:rsid w:val="001C6DD4"/>
    <w:rsid w:val="001D0D87"/>
    <w:rsid w:val="001D5517"/>
    <w:rsid w:val="001E1042"/>
    <w:rsid w:val="001E1285"/>
    <w:rsid w:val="001E38B8"/>
    <w:rsid w:val="001E43A0"/>
    <w:rsid w:val="001E618F"/>
    <w:rsid w:val="001E77C4"/>
    <w:rsid w:val="001F1454"/>
    <w:rsid w:val="001F16D5"/>
    <w:rsid w:val="001F1C71"/>
    <w:rsid w:val="001F5AD3"/>
    <w:rsid w:val="001F5FE5"/>
    <w:rsid w:val="001F6D10"/>
    <w:rsid w:val="0020027C"/>
    <w:rsid w:val="0020087C"/>
    <w:rsid w:val="00201062"/>
    <w:rsid w:val="00201AA0"/>
    <w:rsid w:val="00203E1A"/>
    <w:rsid w:val="002042BE"/>
    <w:rsid w:val="00204883"/>
    <w:rsid w:val="00206AEE"/>
    <w:rsid w:val="00206E28"/>
    <w:rsid w:val="00210B12"/>
    <w:rsid w:val="00210CF3"/>
    <w:rsid w:val="002132AE"/>
    <w:rsid w:val="00214C09"/>
    <w:rsid w:val="002166E4"/>
    <w:rsid w:val="00216723"/>
    <w:rsid w:val="002172A3"/>
    <w:rsid w:val="00221FE9"/>
    <w:rsid w:val="002220B1"/>
    <w:rsid w:val="00222802"/>
    <w:rsid w:val="00222B17"/>
    <w:rsid w:val="00223188"/>
    <w:rsid w:val="00223BA5"/>
    <w:rsid w:val="002255F7"/>
    <w:rsid w:val="0022581A"/>
    <w:rsid w:val="00227EF9"/>
    <w:rsid w:val="0023051A"/>
    <w:rsid w:val="002306DE"/>
    <w:rsid w:val="00230C3D"/>
    <w:rsid w:val="0023112B"/>
    <w:rsid w:val="002321AC"/>
    <w:rsid w:val="0023231A"/>
    <w:rsid w:val="00233DC6"/>
    <w:rsid w:val="00237ADF"/>
    <w:rsid w:val="00237F1B"/>
    <w:rsid w:val="0024311D"/>
    <w:rsid w:val="002440AF"/>
    <w:rsid w:val="00245659"/>
    <w:rsid w:val="00245D81"/>
    <w:rsid w:val="00246F00"/>
    <w:rsid w:val="0024767D"/>
    <w:rsid w:val="00247D7F"/>
    <w:rsid w:val="002503C3"/>
    <w:rsid w:val="00250E1D"/>
    <w:rsid w:val="00251167"/>
    <w:rsid w:val="00252A4D"/>
    <w:rsid w:val="0025400B"/>
    <w:rsid w:val="00254DB9"/>
    <w:rsid w:val="002550A7"/>
    <w:rsid w:val="00255596"/>
    <w:rsid w:val="002557F2"/>
    <w:rsid w:val="00255DCB"/>
    <w:rsid w:val="002566BA"/>
    <w:rsid w:val="00257B29"/>
    <w:rsid w:val="00261F43"/>
    <w:rsid w:val="00262327"/>
    <w:rsid w:val="002625FB"/>
    <w:rsid w:val="00263A63"/>
    <w:rsid w:val="00264387"/>
    <w:rsid w:val="00264A5A"/>
    <w:rsid w:val="00264F6E"/>
    <w:rsid w:val="00265A11"/>
    <w:rsid w:val="002662B4"/>
    <w:rsid w:val="0026675D"/>
    <w:rsid w:val="002674D8"/>
    <w:rsid w:val="00267635"/>
    <w:rsid w:val="00267745"/>
    <w:rsid w:val="00270EBB"/>
    <w:rsid w:val="00272D76"/>
    <w:rsid w:val="002749F9"/>
    <w:rsid w:val="00277A59"/>
    <w:rsid w:val="0028150E"/>
    <w:rsid w:val="00281D58"/>
    <w:rsid w:val="00281DA7"/>
    <w:rsid w:val="00281FD4"/>
    <w:rsid w:val="00282AF8"/>
    <w:rsid w:val="00282AF9"/>
    <w:rsid w:val="00282E99"/>
    <w:rsid w:val="0028456B"/>
    <w:rsid w:val="002851F2"/>
    <w:rsid w:val="0028558F"/>
    <w:rsid w:val="00285D9B"/>
    <w:rsid w:val="002862B1"/>
    <w:rsid w:val="00286D4E"/>
    <w:rsid w:val="002907D9"/>
    <w:rsid w:val="00291291"/>
    <w:rsid w:val="00291585"/>
    <w:rsid w:val="00291EBD"/>
    <w:rsid w:val="00293CDE"/>
    <w:rsid w:val="0029488B"/>
    <w:rsid w:val="00295887"/>
    <w:rsid w:val="002A03FA"/>
    <w:rsid w:val="002A06B1"/>
    <w:rsid w:val="002A1A8D"/>
    <w:rsid w:val="002A1BDA"/>
    <w:rsid w:val="002A5442"/>
    <w:rsid w:val="002A68F9"/>
    <w:rsid w:val="002B0C1E"/>
    <w:rsid w:val="002B2364"/>
    <w:rsid w:val="002B2445"/>
    <w:rsid w:val="002B4227"/>
    <w:rsid w:val="002B4493"/>
    <w:rsid w:val="002B56EC"/>
    <w:rsid w:val="002B5AED"/>
    <w:rsid w:val="002C1AF6"/>
    <w:rsid w:val="002C1CA0"/>
    <w:rsid w:val="002C2FEA"/>
    <w:rsid w:val="002C34C0"/>
    <w:rsid w:val="002C3666"/>
    <w:rsid w:val="002C3D4F"/>
    <w:rsid w:val="002C527D"/>
    <w:rsid w:val="002C529B"/>
    <w:rsid w:val="002C5486"/>
    <w:rsid w:val="002C5D90"/>
    <w:rsid w:val="002C6AF0"/>
    <w:rsid w:val="002C6E07"/>
    <w:rsid w:val="002C7236"/>
    <w:rsid w:val="002C7EFF"/>
    <w:rsid w:val="002D0EB0"/>
    <w:rsid w:val="002D1AE1"/>
    <w:rsid w:val="002D247E"/>
    <w:rsid w:val="002D543F"/>
    <w:rsid w:val="002D626C"/>
    <w:rsid w:val="002D7211"/>
    <w:rsid w:val="002D757B"/>
    <w:rsid w:val="002E0ED5"/>
    <w:rsid w:val="002E195D"/>
    <w:rsid w:val="002E1C2F"/>
    <w:rsid w:val="002E20E3"/>
    <w:rsid w:val="002E2DBA"/>
    <w:rsid w:val="002E3863"/>
    <w:rsid w:val="002E3986"/>
    <w:rsid w:val="002E3A22"/>
    <w:rsid w:val="002E4B35"/>
    <w:rsid w:val="002E53A2"/>
    <w:rsid w:val="002E64A1"/>
    <w:rsid w:val="002E6A48"/>
    <w:rsid w:val="002E6D7F"/>
    <w:rsid w:val="002E6E84"/>
    <w:rsid w:val="002E7082"/>
    <w:rsid w:val="002E757B"/>
    <w:rsid w:val="002F06A9"/>
    <w:rsid w:val="002F0B7E"/>
    <w:rsid w:val="002F38C6"/>
    <w:rsid w:val="002F3AE3"/>
    <w:rsid w:val="002F7E6F"/>
    <w:rsid w:val="003015DC"/>
    <w:rsid w:val="00303757"/>
    <w:rsid w:val="00306A17"/>
    <w:rsid w:val="003075FF"/>
    <w:rsid w:val="0030786C"/>
    <w:rsid w:val="00311A57"/>
    <w:rsid w:val="0031272F"/>
    <w:rsid w:val="00312A62"/>
    <w:rsid w:val="003130D7"/>
    <w:rsid w:val="0031471F"/>
    <w:rsid w:val="003154C9"/>
    <w:rsid w:val="00315E35"/>
    <w:rsid w:val="00316683"/>
    <w:rsid w:val="00316E2E"/>
    <w:rsid w:val="00317D0F"/>
    <w:rsid w:val="00320B46"/>
    <w:rsid w:val="00321BE8"/>
    <w:rsid w:val="00322170"/>
    <w:rsid w:val="00323515"/>
    <w:rsid w:val="00325748"/>
    <w:rsid w:val="003257CA"/>
    <w:rsid w:val="003258CA"/>
    <w:rsid w:val="0033340A"/>
    <w:rsid w:val="00333416"/>
    <w:rsid w:val="00337BF2"/>
    <w:rsid w:val="00340CF2"/>
    <w:rsid w:val="00341900"/>
    <w:rsid w:val="00341A36"/>
    <w:rsid w:val="00341BEE"/>
    <w:rsid w:val="00343286"/>
    <w:rsid w:val="003457B8"/>
    <w:rsid w:val="003462EA"/>
    <w:rsid w:val="0034680F"/>
    <w:rsid w:val="0035066E"/>
    <w:rsid w:val="00350BE1"/>
    <w:rsid w:val="0035331B"/>
    <w:rsid w:val="003537F7"/>
    <w:rsid w:val="00354BCF"/>
    <w:rsid w:val="00355053"/>
    <w:rsid w:val="003558B9"/>
    <w:rsid w:val="003559EA"/>
    <w:rsid w:val="003566EB"/>
    <w:rsid w:val="0035723A"/>
    <w:rsid w:val="003615CD"/>
    <w:rsid w:val="00361C39"/>
    <w:rsid w:val="003621BB"/>
    <w:rsid w:val="00362E49"/>
    <w:rsid w:val="003651F5"/>
    <w:rsid w:val="00365419"/>
    <w:rsid w:val="003657DB"/>
    <w:rsid w:val="0036588B"/>
    <w:rsid w:val="00367C8D"/>
    <w:rsid w:val="00370326"/>
    <w:rsid w:val="0037035D"/>
    <w:rsid w:val="00370F9C"/>
    <w:rsid w:val="0037139F"/>
    <w:rsid w:val="00372725"/>
    <w:rsid w:val="00374F69"/>
    <w:rsid w:val="003769AE"/>
    <w:rsid w:val="00377EC3"/>
    <w:rsid w:val="00377FB3"/>
    <w:rsid w:val="0038017E"/>
    <w:rsid w:val="00380792"/>
    <w:rsid w:val="003808E4"/>
    <w:rsid w:val="00381534"/>
    <w:rsid w:val="00381E09"/>
    <w:rsid w:val="0038248B"/>
    <w:rsid w:val="00382B2D"/>
    <w:rsid w:val="0038363B"/>
    <w:rsid w:val="00386070"/>
    <w:rsid w:val="00386683"/>
    <w:rsid w:val="00386A45"/>
    <w:rsid w:val="003873C6"/>
    <w:rsid w:val="0039013D"/>
    <w:rsid w:val="00392002"/>
    <w:rsid w:val="00392A85"/>
    <w:rsid w:val="00396AFB"/>
    <w:rsid w:val="00397342"/>
    <w:rsid w:val="00397346"/>
    <w:rsid w:val="0039748F"/>
    <w:rsid w:val="003A00AD"/>
    <w:rsid w:val="003A21C3"/>
    <w:rsid w:val="003A25A6"/>
    <w:rsid w:val="003A2F4A"/>
    <w:rsid w:val="003A3A95"/>
    <w:rsid w:val="003A4C47"/>
    <w:rsid w:val="003A4E56"/>
    <w:rsid w:val="003A59B9"/>
    <w:rsid w:val="003A6D4A"/>
    <w:rsid w:val="003A70CE"/>
    <w:rsid w:val="003A78D2"/>
    <w:rsid w:val="003B065D"/>
    <w:rsid w:val="003B53F1"/>
    <w:rsid w:val="003B5E18"/>
    <w:rsid w:val="003C0AEA"/>
    <w:rsid w:val="003C0CAD"/>
    <w:rsid w:val="003C0E23"/>
    <w:rsid w:val="003C1EAB"/>
    <w:rsid w:val="003C297A"/>
    <w:rsid w:val="003C5192"/>
    <w:rsid w:val="003C540E"/>
    <w:rsid w:val="003C55D1"/>
    <w:rsid w:val="003C5F0C"/>
    <w:rsid w:val="003D0177"/>
    <w:rsid w:val="003D052A"/>
    <w:rsid w:val="003D15D6"/>
    <w:rsid w:val="003D17F9"/>
    <w:rsid w:val="003D1EFB"/>
    <w:rsid w:val="003D1FEA"/>
    <w:rsid w:val="003D200E"/>
    <w:rsid w:val="003D2908"/>
    <w:rsid w:val="003D3806"/>
    <w:rsid w:val="003D437B"/>
    <w:rsid w:val="003D4497"/>
    <w:rsid w:val="003D4829"/>
    <w:rsid w:val="003D6413"/>
    <w:rsid w:val="003E197F"/>
    <w:rsid w:val="003E28AD"/>
    <w:rsid w:val="003E3832"/>
    <w:rsid w:val="003E442B"/>
    <w:rsid w:val="003E6045"/>
    <w:rsid w:val="003E6071"/>
    <w:rsid w:val="003E6E73"/>
    <w:rsid w:val="003E76C8"/>
    <w:rsid w:val="003F35A6"/>
    <w:rsid w:val="003F3F0B"/>
    <w:rsid w:val="003F74D3"/>
    <w:rsid w:val="00400141"/>
    <w:rsid w:val="00400F84"/>
    <w:rsid w:val="004010E4"/>
    <w:rsid w:val="0040152C"/>
    <w:rsid w:val="004017B2"/>
    <w:rsid w:val="004021E3"/>
    <w:rsid w:val="00402CBA"/>
    <w:rsid w:val="00405C91"/>
    <w:rsid w:val="004074C8"/>
    <w:rsid w:val="00407C41"/>
    <w:rsid w:val="00412E9D"/>
    <w:rsid w:val="00413915"/>
    <w:rsid w:val="00413AC8"/>
    <w:rsid w:val="00414952"/>
    <w:rsid w:val="00416470"/>
    <w:rsid w:val="00416D2D"/>
    <w:rsid w:val="00417000"/>
    <w:rsid w:val="00417613"/>
    <w:rsid w:val="00417DD3"/>
    <w:rsid w:val="0042236F"/>
    <w:rsid w:val="00422AED"/>
    <w:rsid w:val="00423210"/>
    <w:rsid w:val="00424205"/>
    <w:rsid w:val="00425286"/>
    <w:rsid w:val="00425504"/>
    <w:rsid w:val="004261FB"/>
    <w:rsid w:val="0042727E"/>
    <w:rsid w:val="004305D6"/>
    <w:rsid w:val="00431DA4"/>
    <w:rsid w:val="00433636"/>
    <w:rsid w:val="004377EE"/>
    <w:rsid w:val="00437B1C"/>
    <w:rsid w:val="00440901"/>
    <w:rsid w:val="00440CC0"/>
    <w:rsid w:val="00440D73"/>
    <w:rsid w:val="0044112A"/>
    <w:rsid w:val="00441E9C"/>
    <w:rsid w:val="004429AC"/>
    <w:rsid w:val="004437F3"/>
    <w:rsid w:val="00443A1B"/>
    <w:rsid w:val="00443D13"/>
    <w:rsid w:val="004452E5"/>
    <w:rsid w:val="00447D31"/>
    <w:rsid w:val="004515A3"/>
    <w:rsid w:val="00451E5C"/>
    <w:rsid w:val="00452849"/>
    <w:rsid w:val="00454603"/>
    <w:rsid w:val="00455560"/>
    <w:rsid w:val="00456385"/>
    <w:rsid w:val="00461E7D"/>
    <w:rsid w:val="00462235"/>
    <w:rsid w:val="00462A28"/>
    <w:rsid w:val="00462F19"/>
    <w:rsid w:val="00463334"/>
    <w:rsid w:val="00463C2C"/>
    <w:rsid w:val="00463C43"/>
    <w:rsid w:val="00465AB0"/>
    <w:rsid w:val="00466BC0"/>
    <w:rsid w:val="0046704C"/>
    <w:rsid w:val="0046776E"/>
    <w:rsid w:val="00470AB8"/>
    <w:rsid w:val="004778C5"/>
    <w:rsid w:val="00477E9B"/>
    <w:rsid w:val="00480C54"/>
    <w:rsid w:val="00482208"/>
    <w:rsid w:val="00482ECA"/>
    <w:rsid w:val="00485776"/>
    <w:rsid w:val="00485794"/>
    <w:rsid w:val="004867E2"/>
    <w:rsid w:val="00486826"/>
    <w:rsid w:val="004868A4"/>
    <w:rsid w:val="0048712C"/>
    <w:rsid w:val="004871AC"/>
    <w:rsid w:val="0048784D"/>
    <w:rsid w:val="00493AA0"/>
    <w:rsid w:val="00494855"/>
    <w:rsid w:val="004A0670"/>
    <w:rsid w:val="004A1707"/>
    <w:rsid w:val="004A299A"/>
    <w:rsid w:val="004A3615"/>
    <w:rsid w:val="004A4851"/>
    <w:rsid w:val="004A4AAC"/>
    <w:rsid w:val="004A5C81"/>
    <w:rsid w:val="004A68C2"/>
    <w:rsid w:val="004A7BC7"/>
    <w:rsid w:val="004B0417"/>
    <w:rsid w:val="004B0BCF"/>
    <w:rsid w:val="004B25CD"/>
    <w:rsid w:val="004B2999"/>
    <w:rsid w:val="004B2DF0"/>
    <w:rsid w:val="004B3E79"/>
    <w:rsid w:val="004B3ED7"/>
    <w:rsid w:val="004B5D73"/>
    <w:rsid w:val="004B5E29"/>
    <w:rsid w:val="004B78A9"/>
    <w:rsid w:val="004C04EB"/>
    <w:rsid w:val="004C0E8B"/>
    <w:rsid w:val="004C186C"/>
    <w:rsid w:val="004C18BB"/>
    <w:rsid w:val="004C3664"/>
    <w:rsid w:val="004C4927"/>
    <w:rsid w:val="004C5CFC"/>
    <w:rsid w:val="004C6833"/>
    <w:rsid w:val="004D3E75"/>
    <w:rsid w:val="004D448C"/>
    <w:rsid w:val="004D4A6D"/>
    <w:rsid w:val="004D68EA"/>
    <w:rsid w:val="004E067A"/>
    <w:rsid w:val="004E10B5"/>
    <w:rsid w:val="004E1785"/>
    <w:rsid w:val="004E179B"/>
    <w:rsid w:val="004E1996"/>
    <w:rsid w:val="004E2389"/>
    <w:rsid w:val="004E44D7"/>
    <w:rsid w:val="004E50C2"/>
    <w:rsid w:val="004E58C1"/>
    <w:rsid w:val="004E722F"/>
    <w:rsid w:val="004E7303"/>
    <w:rsid w:val="004F1DD1"/>
    <w:rsid w:val="004F3B70"/>
    <w:rsid w:val="004F412D"/>
    <w:rsid w:val="004F412E"/>
    <w:rsid w:val="004F4740"/>
    <w:rsid w:val="004F4D9C"/>
    <w:rsid w:val="004F77CD"/>
    <w:rsid w:val="004F7A13"/>
    <w:rsid w:val="004F7A3E"/>
    <w:rsid w:val="00500328"/>
    <w:rsid w:val="00502435"/>
    <w:rsid w:val="005035E5"/>
    <w:rsid w:val="00504DA1"/>
    <w:rsid w:val="00505824"/>
    <w:rsid w:val="00506A3E"/>
    <w:rsid w:val="00512ADB"/>
    <w:rsid w:val="0051363E"/>
    <w:rsid w:val="00514E0A"/>
    <w:rsid w:val="00515477"/>
    <w:rsid w:val="0051563D"/>
    <w:rsid w:val="00516EBF"/>
    <w:rsid w:val="005179C7"/>
    <w:rsid w:val="00520218"/>
    <w:rsid w:val="0052107C"/>
    <w:rsid w:val="0052179D"/>
    <w:rsid w:val="005221B7"/>
    <w:rsid w:val="00524074"/>
    <w:rsid w:val="0052478B"/>
    <w:rsid w:val="00526D8B"/>
    <w:rsid w:val="00530100"/>
    <w:rsid w:val="00530B2C"/>
    <w:rsid w:val="005314DF"/>
    <w:rsid w:val="0053231E"/>
    <w:rsid w:val="00533E27"/>
    <w:rsid w:val="00534530"/>
    <w:rsid w:val="00535009"/>
    <w:rsid w:val="00536E0C"/>
    <w:rsid w:val="005378F0"/>
    <w:rsid w:val="00537DA3"/>
    <w:rsid w:val="0054010F"/>
    <w:rsid w:val="005408C7"/>
    <w:rsid w:val="005422E7"/>
    <w:rsid w:val="005427B6"/>
    <w:rsid w:val="005428DB"/>
    <w:rsid w:val="005436B1"/>
    <w:rsid w:val="005437FD"/>
    <w:rsid w:val="00544A4E"/>
    <w:rsid w:val="00545F2F"/>
    <w:rsid w:val="00546D03"/>
    <w:rsid w:val="0055205D"/>
    <w:rsid w:val="00552133"/>
    <w:rsid w:val="00552C27"/>
    <w:rsid w:val="005531AD"/>
    <w:rsid w:val="0055341C"/>
    <w:rsid w:val="00553674"/>
    <w:rsid w:val="00553E33"/>
    <w:rsid w:val="005548AD"/>
    <w:rsid w:val="00554B46"/>
    <w:rsid w:val="00554E98"/>
    <w:rsid w:val="00555C4C"/>
    <w:rsid w:val="00555D6E"/>
    <w:rsid w:val="00557170"/>
    <w:rsid w:val="00561911"/>
    <w:rsid w:val="00561BBD"/>
    <w:rsid w:val="00562F72"/>
    <w:rsid w:val="0056304B"/>
    <w:rsid w:val="005644DB"/>
    <w:rsid w:val="005651EF"/>
    <w:rsid w:val="00565356"/>
    <w:rsid w:val="005667C9"/>
    <w:rsid w:val="00566B97"/>
    <w:rsid w:val="00567A85"/>
    <w:rsid w:val="00570C6C"/>
    <w:rsid w:val="0057141E"/>
    <w:rsid w:val="00572897"/>
    <w:rsid w:val="00573B2D"/>
    <w:rsid w:val="00574CE9"/>
    <w:rsid w:val="0057501C"/>
    <w:rsid w:val="005752A5"/>
    <w:rsid w:val="005778A8"/>
    <w:rsid w:val="00584334"/>
    <w:rsid w:val="005867FD"/>
    <w:rsid w:val="00587B7A"/>
    <w:rsid w:val="00591A14"/>
    <w:rsid w:val="005932B6"/>
    <w:rsid w:val="0059380A"/>
    <w:rsid w:val="00594860"/>
    <w:rsid w:val="0059724C"/>
    <w:rsid w:val="00597498"/>
    <w:rsid w:val="005A14B2"/>
    <w:rsid w:val="005A1AA7"/>
    <w:rsid w:val="005A418E"/>
    <w:rsid w:val="005A4946"/>
    <w:rsid w:val="005A4D0B"/>
    <w:rsid w:val="005A61B4"/>
    <w:rsid w:val="005A65E0"/>
    <w:rsid w:val="005A70FB"/>
    <w:rsid w:val="005A735B"/>
    <w:rsid w:val="005B04D8"/>
    <w:rsid w:val="005B16CE"/>
    <w:rsid w:val="005B2A1F"/>
    <w:rsid w:val="005B2D00"/>
    <w:rsid w:val="005B55E8"/>
    <w:rsid w:val="005B709F"/>
    <w:rsid w:val="005B7BCE"/>
    <w:rsid w:val="005C1496"/>
    <w:rsid w:val="005C3BEE"/>
    <w:rsid w:val="005C3D31"/>
    <w:rsid w:val="005C4D1B"/>
    <w:rsid w:val="005C5EF4"/>
    <w:rsid w:val="005C65B2"/>
    <w:rsid w:val="005C6AAE"/>
    <w:rsid w:val="005D1073"/>
    <w:rsid w:val="005D1804"/>
    <w:rsid w:val="005D188E"/>
    <w:rsid w:val="005D2770"/>
    <w:rsid w:val="005D2AA7"/>
    <w:rsid w:val="005D315D"/>
    <w:rsid w:val="005D3428"/>
    <w:rsid w:val="005D5D06"/>
    <w:rsid w:val="005D62B5"/>
    <w:rsid w:val="005E1A8F"/>
    <w:rsid w:val="005E2030"/>
    <w:rsid w:val="005E2614"/>
    <w:rsid w:val="005E2695"/>
    <w:rsid w:val="005E3BCF"/>
    <w:rsid w:val="005E44A5"/>
    <w:rsid w:val="005E4AC7"/>
    <w:rsid w:val="005E4D9A"/>
    <w:rsid w:val="005E502B"/>
    <w:rsid w:val="005E7144"/>
    <w:rsid w:val="005F1E4A"/>
    <w:rsid w:val="005F56CB"/>
    <w:rsid w:val="005F6312"/>
    <w:rsid w:val="005F6A83"/>
    <w:rsid w:val="005F729D"/>
    <w:rsid w:val="005F7B65"/>
    <w:rsid w:val="006006F0"/>
    <w:rsid w:val="006012BF"/>
    <w:rsid w:val="006033F3"/>
    <w:rsid w:val="0060604C"/>
    <w:rsid w:val="006060B8"/>
    <w:rsid w:val="00607B0B"/>
    <w:rsid w:val="00611870"/>
    <w:rsid w:val="0061367D"/>
    <w:rsid w:val="00614E29"/>
    <w:rsid w:val="00615D64"/>
    <w:rsid w:val="00617CC9"/>
    <w:rsid w:val="006201A1"/>
    <w:rsid w:val="00621126"/>
    <w:rsid w:val="0062216A"/>
    <w:rsid w:val="00622517"/>
    <w:rsid w:val="00623B45"/>
    <w:rsid w:val="0062531C"/>
    <w:rsid w:val="00625634"/>
    <w:rsid w:val="00625EC1"/>
    <w:rsid w:val="00626598"/>
    <w:rsid w:val="00626F7D"/>
    <w:rsid w:val="00627B94"/>
    <w:rsid w:val="00630199"/>
    <w:rsid w:val="006317C9"/>
    <w:rsid w:val="00632475"/>
    <w:rsid w:val="00632C35"/>
    <w:rsid w:val="00633EC7"/>
    <w:rsid w:val="006340B0"/>
    <w:rsid w:val="006348C7"/>
    <w:rsid w:val="00634F10"/>
    <w:rsid w:val="006356F1"/>
    <w:rsid w:val="0063571F"/>
    <w:rsid w:val="00636395"/>
    <w:rsid w:val="00637236"/>
    <w:rsid w:val="00641773"/>
    <w:rsid w:val="00641CB0"/>
    <w:rsid w:val="00641CBF"/>
    <w:rsid w:val="0064239F"/>
    <w:rsid w:val="00642C8F"/>
    <w:rsid w:val="00644237"/>
    <w:rsid w:val="00645041"/>
    <w:rsid w:val="006456F1"/>
    <w:rsid w:val="006470C3"/>
    <w:rsid w:val="006477A7"/>
    <w:rsid w:val="006500F8"/>
    <w:rsid w:val="006501AE"/>
    <w:rsid w:val="00650EF5"/>
    <w:rsid w:val="00653576"/>
    <w:rsid w:val="00653DB7"/>
    <w:rsid w:val="00653E73"/>
    <w:rsid w:val="0065467D"/>
    <w:rsid w:val="00656A90"/>
    <w:rsid w:val="00657DD2"/>
    <w:rsid w:val="00661059"/>
    <w:rsid w:val="00662E5A"/>
    <w:rsid w:val="006649A9"/>
    <w:rsid w:val="00664B6D"/>
    <w:rsid w:val="00664F67"/>
    <w:rsid w:val="006655E2"/>
    <w:rsid w:val="00667AB5"/>
    <w:rsid w:val="0067071C"/>
    <w:rsid w:val="00670E59"/>
    <w:rsid w:val="00670F54"/>
    <w:rsid w:val="00671348"/>
    <w:rsid w:val="006728F9"/>
    <w:rsid w:val="006738E1"/>
    <w:rsid w:val="006746DA"/>
    <w:rsid w:val="00675823"/>
    <w:rsid w:val="00676360"/>
    <w:rsid w:val="006765C3"/>
    <w:rsid w:val="006767BC"/>
    <w:rsid w:val="006803BA"/>
    <w:rsid w:val="00680E85"/>
    <w:rsid w:val="00684FB9"/>
    <w:rsid w:val="006852C3"/>
    <w:rsid w:val="006921DA"/>
    <w:rsid w:val="006922F5"/>
    <w:rsid w:val="00692A70"/>
    <w:rsid w:val="00692FB3"/>
    <w:rsid w:val="00694113"/>
    <w:rsid w:val="006947D9"/>
    <w:rsid w:val="006951FB"/>
    <w:rsid w:val="0069676C"/>
    <w:rsid w:val="006A042F"/>
    <w:rsid w:val="006A136B"/>
    <w:rsid w:val="006A16DD"/>
    <w:rsid w:val="006A2587"/>
    <w:rsid w:val="006A2678"/>
    <w:rsid w:val="006A35E7"/>
    <w:rsid w:val="006A641D"/>
    <w:rsid w:val="006B2EBD"/>
    <w:rsid w:val="006B3802"/>
    <w:rsid w:val="006B3CFC"/>
    <w:rsid w:val="006B78DD"/>
    <w:rsid w:val="006C00A8"/>
    <w:rsid w:val="006C0BC3"/>
    <w:rsid w:val="006C0CD8"/>
    <w:rsid w:val="006C103C"/>
    <w:rsid w:val="006C1B5F"/>
    <w:rsid w:val="006C2A77"/>
    <w:rsid w:val="006C45E7"/>
    <w:rsid w:val="006C5AEE"/>
    <w:rsid w:val="006C679A"/>
    <w:rsid w:val="006D090A"/>
    <w:rsid w:val="006D09FE"/>
    <w:rsid w:val="006D0C40"/>
    <w:rsid w:val="006D1120"/>
    <w:rsid w:val="006D15C1"/>
    <w:rsid w:val="006D2405"/>
    <w:rsid w:val="006D2783"/>
    <w:rsid w:val="006D2D40"/>
    <w:rsid w:val="006D3668"/>
    <w:rsid w:val="006D4CD4"/>
    <w:rsid w:val="006D636A"/>
    <w:rsid w:val="006D6755"/>
    <w:rsid w:val="006D732F"/>
    <w:rsid w:val="006E110B"/>
    <w:rsid w:val="006E27DA"/>
    <w:rsid w:val="006E2CC9"/>
    <w:rsid w:val="006E2DDB"/>
    <w:rsid w:val="006E3F5D"/>
    <w:rsid w:val="006E4597"/>
    <w:rsid w:val="006E688D"/>
    <w:rsid w:val="006E7049"/>
    <w:rsid w:val="006F0CD9"/>
    <w:rsid w:val="006F1432"/>
    <w:rsid w:val="006F1FAC"/>
    <w:rsid w:val="006F44D8"/>
    <w:rsid w:val="006F4A26"/>
    <w:rsid w:val="006F618A"/>
    <w:rsid w:val="006F6CB7"/>
    <w:rsid w:val="006F7964"/>
    <w:rsid w:val="007020AB"/>
    <w:rsid w:val="007028B7"/>
    <w:rsid w:val="007028EC"/>
    <w:rsid w:val="00703328"/>
    <w:rsid w:val="007035D8"/>
    <w:rsid w:val="00703F1C"/>
    <w:rsid w:val="0070464E"/>
    <w:rsid w:val="0070703E"/>
    <w:rsid w:val="00707D22"/>
    <w:rsid w:val="007103BE"/>
    <w:rsid w:val="00710B2C"/>
    <w:rsid w:val="00711E21"/>
    <w:rsid w:val="00712832"/>
    <w:rsid w:val="00713F05"/>
    <w:rsid w:val="00714F99"/>
    <w:rsid w:val="00715168"/>
    <w:rsid w:val="0071550F"/>
    <w:rsid w:val="00716103"/>
    <w:rsid w:val="0071637F"/>
    <w:rsid w:val="00716597"/>
    <w:rsid w:val="00716FED"/>
    <w:rsid w:val="00717149"/>
    <w:rsid w:val="00717734"/>
    <w:rsid w:val="00721146"/>
    <w:rsid w:val="0072122F"/>
    <w:rsid w:val="00721911"/>
    <w:rsid w:val="007225FE"/>
    <w:rsid w:val="00722691"/>
    <w:rsid w:val="007238E8"/>
    <w:rsid w:val="0072413F"/>
    <w:rsid w:val="00725FB9"/>
    <w:rsid w:val="00730020"/>
    <w:rsid w:val="0073187C"/>
    <w:rsid w:val="0073230B"/>
    <w:rsid w:val="00732544"/>
    <w:rsid w:val="007328E4"/>
    <w:rsid w:val="00733344"/>
    <w:rsid w:val="007333AD"/>
    <w:rsid w:val="007360BF"/>
    <w:rsid w:val="00737D4D"/>
    <w:rsid w:val="007406E6"/>
    <w:rsid w:val="00741955"/>
    <w:rsid w:val="0074340C"/>
    <w:rsid w:val="00744515"/>
    <w:rsid w:val="00745F23"/>
    <w:rsid w:val="00746626"/>
    <w:rsid w:val="00746CCD"/>
    <w:rsid w:val="007479CF"/>
    <w:rsid w:val="00747CE1"/>
    <w:rsid w:val="00747D54"/>
    <w:rsid w:val="0075164B"/>
    <w:rsid w:val="007517A6"/>
    <w:rsid w:val="00752535"/>
    <w:rsid w:val="00752687"/>
    <w:rsid w:val="0075415E"/>
    <w:rsid w:val="007545C7"/>
    <w:rsid w:val="00754F16"/>
    <w:rsid w:val="00755C27"/>
    <w:rsid w:val="007561E8"/>
    <w:rsid w:val="00756932"/>
    <w:rsid w:val="00757A12"/>
    <w:rsid w:val="00757E35"/>
    <w:rsid w:val="0076005C"/>
    <w:rsid w:val="007606FA"/>
    <w:rsid w:val="0076111D"/>
    <w:rsid w:val="00761729"/>
    <w:rsid w:val="007635C1"/>
    <w:rsid w:val="0076444E"/>
    <w:rsid w:val="00766717"/>
    <w:rsid w:val="00766B42"/>
    <w:rsid w:val="00767003"/>
    <w:rsid w:val="0076731D"/>
    <w:rsid w:val="00767650"/>
    <w:rsid w:val="00767A90"/>
    <w:rsid w:val="00770588"/>
    <w:rsid w:val="00770EDE"/>
    <w:rsid w:val="00770FCE"/>
    <w:rsid w:val="00771492"/>
    <w:rsid w:val="00771B94"/>
    <w:rsid w:val="00772C72"/>
    <w:rsid w:val="00773683"/>
    <w:rsid w:val="0078070C"/>
    <w:rsid w:val="00780B4E"/>
    <w:rsid w:val="00784541"/>
    <w:rsid w:val="007853C2"/>
    <w:rsid w:val="00786943"/>
    <w:rsid w:val="00787790"/>
    <w:rsid w:val="00787CE6"/>
    <w:rsid w:val="00791753"/>
    <w:rsid w:val="00793BB6"/>
    <w:rsid w:val="00794DF2"/>
    <w:rsid w:val="00795ECB"/>
    <w:rsid w:val="007968CC"/>
    <w:rsid w:val="00796FB7"/>
    <w:rsid w:val="0079708B"/>
    <w:rsid w:val="007A0CBC"/>
    <w:rsid w:val="007A0FFB"/>
    <w:rsid w:val="007A13D1"/>
    <w:rsid w:val="007A4B12"/>
    <w:rsid w:val="007A4FD1"/>
    <w:rsid w:val="007A5552"/>
    <w:rsid w:val="007A5812"/>
    <w:rsid w:val="007A5982"/>
    <w:rsid w:val="007A5C97"/>
    <w:rsid w:val="007A60FF"/>
    <w:rsid w:val="007A6D2C"/>
    <w:rsid w:val="007A6DEF"/>
    <w:rsid w:val="007A75CD"/>
    <w:rsid w:val="007B04A9"/>
    <w:rsid w:val="007B098D"/>
    <w:rsid w:val="007B16AC"/>
    <w:rsid w:val="007B1B62"/>
    <w:rsid w:val="007B1D5C"/>
    <w:rsid w:val="007B54E0"/>
    <w:rsid w:val="007B5D05"/>
    <w:rsid w:val="007B5D1E"/>
    <w:rsid w:val="007B6D81"/>
    <w:rsid w:val="007B7930"/>
    <w:rsid w:val="007C1BBE"/>
    <w:rsid w:val="007C2217"/>
    <w:rsid w:val="007C2E29"/>
    <w:rsid w:val="007C3302"/>
    <w:rsid w:val="007C471C"/>
    <w:rsid w:val="007C4B91"/>
    <w:rsid w:val="007C52D3"/>
    <w:rsid w:val="007C6B07"/>
    <w:rsid w:val="007C6CC5"/>
    <w:rsid w:val="007C76F5"/>
    <w:rsid w:val="007D0AD8"/>
    <w:rsid w:val="007D174F"/>
    <w:rsid w:val="007D4258"/>
    <w:rsid w:val="007D567D"/>
    <w:rsid w:val="007D7110"/>
    <w:rsid w:val="007E000D"/>
    <w:rsid w:val="007E0EE7"/>
    <w:rsid w:val="007E10DE"/>
    <w:rsid w:val="007E1463"/>
    <w:rsid w:val="007E175B"/>
    <w:rsid w:val="007E1AF0"/>
    <w:rsid w:val="007E2321"/>
    <w:rsid w:val="007E3F8A"/>
    <w:rsid w:val="007E3FD0"/>
    <w:rsid w:val="007E4469"/>
    <w:rsid w:val="007E48D7"/>
    <w:rsid w:val="007E7F6B"/>
    <w:rsid w:val="007F05A4"/>
    <w:rsid w:val="007F1C5B"/>
    <w:rsid w:val="007F3022"/>
    <w:rsid w:val="007F3645"/>
    <w:rsid w:val="007F58DD"/>
    <w:rsid w:val="007F671E"/>
    <w:rsid w:val="007F6791"/>
    <w:rsid w:val="00800DE7"/>
    <w:rsid w:val="00801DCA"/>
    <w:rsid w:val="00802131"/>
    <w:rsid w:val="00803451"/>
    <w:rsid w:val="00805E44"/>
    <w:rsid w:val="0080631F"/>
    <w:rsid w:val="0081035D"/>
    <w:rsid w:val="00810D52"/>
    <w:rsid w:val="00810E58"/>
    <w:rsid w:val="00811026"/>
    <w:rsid w:val="00811C26"/>
    <w:rsid w:val="00812A44"/>
    <w:rsid w:val="008144CB"/>
    <w:rsid w:val="00816CF6"/>
    <w:rsid w:val="0081746E"/>
    <w:rsid w:val="00817503"/>
    <w:rsid w:val="00820059"/>
    <w:rsid w:val="00820DD2"/>
    <w:rsid w:val="0082214B"/>
    <w:rsid w:val="00822444"/>
    <w:rsid w:val="008226F3"/>
    <w:rsid w:val="00825F0E"/>
    <w:rsid w:val="008264EB"/>
    <w:rsid w:val="00827924"/>
    <w:rsid w:val="0083039B"/>
    <w:rsid w:val="00830756"/>
    <w:rsid w:val="008313B7"/>
    <w:rsid w:val="00835385"/>
    <w:rsid w:val="00835969"/>
    <w:rsid w:val="0083799B"/>
    <w:rsid w:val="00837A90"/>
    <w:rsid w:val="0084088A"/>
    <w:rsid w:val="00840E37"/>
    <w:rsid w:val="0084161C"/>
    <w:rsid w:val="0084411F"/>
    <w:rsid w:val="0084624A"/>
    <w:rsid w:val="00851189"/>
    <w:rsid w:val="00852779"/>
    <w:rsid w:val="00853526"/>
    <w:rsid w:val="00854E1A"/>
    <w:rsid w:val="00855A49"/>
    <w:rsid w:val="00856DF5"/>
    <w:rsid w:val="00857E76"/>
    <w:rsid w:val="0086059A"/>
    <w:rsid w:val="00860F73"/>
    <w:rsid w:val="008615F2"/>
    <w:rsid w:val="00861776"/>
    <w:rsid w:val="00861AB8"/>
    <w:rsid w:val="00864046"/>
    <w:rsid w:val="00865932"/>
    <w:rsid w:val="0087019C"/>
    <w:rsid w:val="00872059"/>
    <w:rsid w:val="00873673"/>
    <w:rsid w:val="0087690D"/>
    <w:rsid w:val="008803A1"/>
    <w:rsid w:val="0088122A"/>
    <w:rsid w:val="00882FE6"/>
    <w:rsid w:val="008839CD"/>
    <w:rsid w:val="00884BA9"/>
    <w:rsid w:val="00884C82"/>
    <w:rsid w:val="00884D2B"/>
    <w:rsid w:val="00884D87"/>
    <w:rsid w:val="00887F0A"/>
    <w:rsid w:val="0089126E"/>
    <w:rsid w:val="008912E8"/>
    <w:rsid w:val="00892AC8"/>
    <w:rsid w:val="00897E5A"/>
    <w:rsid w:val="008A07AF"/>
    <w:rsid w:val="008A0CFE"/>
    <w:rsid w:val="008A4580"/>
    <w:rsid w:val="008A4AC8"/>
    <w:rsid w:val="008A4B9F"/>
    <w:rsid w:val="008A4E8B"/>
    <w:rsid w:val="008A58F9"/>
    <w:rsid w:val="008A6E93"/>
    <w:rsid w:val="008B014E"/>
    <w:rsid w:val="008B2DC1"/>
    <w:rsid w:val="008B34B5"/>
    <w:rsid w:val="008B55D3"/>
    <w:rsid w:val="008B7914"/>
    <w:rsid w:val="008C00B4"/>
    <w:rsid w:val="008C076F"/>
    <w:rsid w:val="008C10A5"/>
    <w:rsid w:val="008C1630"/>
    <w:rsid w:val="008C1853"/>
    <w:rsid w:val="008C2220"/>
    <w:rsid w:val="008C2971"/>
    <w:rsid w:val="008C30CE"/>
    <w:rsid w:val="008C3AFF"/>
    <w:rsid w:val="008C4649"/>
    <w:rsid w:val="008D09DE"/>
    <w:rsid w:val="008D45C6"/>
    <w:rsid w:val="008D5AFD"/>
    <w:rsid w:val="008D7939"/>
    <w:rsid w:val="008E3658"/>
    <w:rsid w:val="008E4E31"/>
    <w:rsid w:val="008E59EB"/>
    <w:rsid w:val="008E5D6A"/>
    <w:rsid w:val="008E676F"/>
    <w:rsid w:val="008E7426"/>
    <w:rsid w:val="008F0106"/>
    <w:rsid w:val="008F22CF"/>
    <w:rsid w:val="008F24E1"/>
    <w:rsid w:val="008F26C0"/>
    <w:rsid w:val="008F34B8"/>
    <w:rsid w:val="008F41C5"/>
    <w:rsid w:val="008F48EC"/>
    <w:rsid w:val="008F4D6A"/>
    <w:rsid w:val="008F76E6"/>
    <w:rsid w:val="008F7D27"/>
    <w:rsid w:val="008F7D64"/>
    <w:rsid w:val="0090029D"/>
    <w:rsid w:val="00900D04"/>
    <w:rsid w:val="00901462"/>
    <w:rsid w:val="00901D6C"/>
    <w:rsid w:val="00902A76"/>
    <w:rsid w:val="00904474"/>
    <w:rsid w:val="00904800"/>
    <w:rsid w:val="00904D1C"/>
    <w:rsid w:val="009061A9"/>
    <w:rsid w:val="00907ED0"/>
    <w:rsid w:val="009102B2"/>
    <w:rsid w:val="0091041D"/>
    <w:rsid w:val="00910C1E"/>
    <w:rsid w:val="0091137C"/>
    <w:rsid w:val="0091202A"/>
    <w:rsid w:val="009123ED"/>
    <w:rsid w:val="0091384C"/>
    <w:rsid w:val="00913C3D"/>
    <w:rsid w:val="00914242"/>
    <w:rsid w:val="009151BB"/>
    <w:rsid w:val="0091791A"/>
    <w:rsid w:val="009213F3"/>
    <w:rsid w:val="00921895"/>
    <w:rsid w:val="0092204C"/>
    <w:rsid w:val="0092223D"/>
    <w:rsid w:val="00922DEE"/>
    <w:rsid w:val="009238AA"/>
    <w:rsid w:val="009240C6"/>
    <w:rsid w:val="009244B8"/>
    <w:rsid w:val="00925748"/>
    <w:rsid w:val="00925E83"/>
    <w:rsid w:val="009264D0"/>
    <w:rsid w:val="00926908"/>
    <w:rsid w:val="009270B6"/>
    <w:rsid w:val="009318C7"/>
    <w:rsid w:val="00932407"/>
    <w:rsid w:val="00933B21"/>
    <w:rsid w:val="00933EC2"/>
    <w:rsid w:val="00935611"/>
    <w:rsid w:val="0093597C"/>
    <w:rsid w:val="00936372"/>
    <w:rsid w:val="009374DD"/>
    <w:rsid w:val="00940F7D"/>
    <w:rsid w:val="00941048"/>
    <w:rsid w:val="00942325"/>
    <w:rsid w:val="009424A5"/>
    <w:rsid w:val="00942D3A"/>
    <w:rsid w:val="009438B9"/>
    <w:rsid w:val="009451DB"/>
    <w:rsid w:val="00946AA0"/>
    <w:rsid w:val="009471A1"/>
    <w:rsid w:val="00950089"/>
    <w:rsid w:val="00950D5F"/>
    <w:rsid w:val="00953AEF"/>
    <w:rsid w:val="0095539D"/>
    <w:rsid w:val="00955D2A"/>
    <w:rsid w:val="00957E88"/>
    <w:rsid w:val="009606DF"/>
    <w:rsid w:val="00961B39"/>
    <w:rsid w:val="00961FBE"/>
    <w:rsid w:val="00964277"/>
    <w:rsid w:val="009659A2"/>
    <w:rsid w:val="00965BD6"/>
    <w:rsid w:val="00966040"/>
    <w:rsid w:val="00966674"/>
    <w:rsid w:val="00970FC9"/>
    <w:rsid w:val="0097108C"/>
    <w:rsid w:val="00971BBF"/>
    <w:rsid w:val="00972775"/>
    <w:rsid w:val="009729B3"/>
    <w:rsid w:val="00972D94"/>
    <w:rsid w:val="009732AB"/>
    <w:rsid w:val="00973994"/>
    <w:rsid w:val="00974E23"/>
    <w:rsid w:val="0097582E"/>
    <w:rsid w:val="00975F19"/>
    <w:rsid w:val="00977191"/>
    <w:rsid w:val="00977D26"/>
    <w:rsid w:val="00977E26"/>
    <w:rsid w:val="009805EC"/>
    <w:rsid w:val="00980AA2"/>
    <w:rsid w:val="00980C11"/>
    <w:rsid w:val="009820E0"/>
    <w:rsid w:val="009832A1"/>
    <w:rsid w:val="00984227"/>
    <w:rsid w:val="00984BEF"/>
    <w:rsid w:val="00985476"/>
    <w:rsid w:val="009856CF"/>
    <w:rsid w:val="00985B7E"/>
    <w:rsid w:val="00985E92"/>
    <w:rsid w:val="00987675"/>
    <w:rsid w:val="00987DF2"/>
    <w:rsid w:val="0099043F"/>
    <w:rsid w:val="009904EA"/>
    <w:rsid w:val="00991AF5"/>
    <w:rsid w:val="00991E6C"/>
    <w:rsid w:val="0099343F"/>
    <w:rsid w:val="00995094"/>
    <w:rsid w:val="0099565A"/>
    <w:rsid w:val="00995BA0"/>
    <w:rsid w:val="00996ED8"/>
    <w:rsid w:val="009A007B"/>
    <w:rsid w:val="009A0425"/>
    <w:rsid w:val="009A16F9"/>
    <w:rsid w:val="009A263C"/>
    <w:rsid w:val="009A5AD9"/>
    <w:rsid w:val="009A6169"/>
    <w:rsid w:val="009A678A"/>
    <w:rsid w:val="009B053D"/>
    <w:rsid w:val="009B071B"/>
    <w:rsid w:val="009B0ED3"/>
    <w:rsid w:val="009B120C"/>
    <w:rsid w:val="009B3E5D"/>
    <w:rsid w:val="009B4212"/>
    <w:rsid w:val="009B64E3"/>
    <w:rsid w:val="009B69D0"/>
    <w:rsid w:val="009B7AE1"/>
    <w:rsid w:val="009C1BB7"/>
    <w:rsid w:val="009C4864"/>
    <w:rsid w:val="009C49A1"/>
    <w:rsid w:val="009C5964"/>
    <w:rsid w:val="009C672E"/>
    <w:rsid w:val="009C6BCB"/>
    <w:rsid w:val="009C77A3"/>
    <w:rsid w:val="009C7EB0"/>
    <w:rsid w:val="009D097C"/>
    <w:rsid w:val="009D0B90"/>
    <w:rsid w:val="009D0D07"/>
    <w:rsid w:val="009D1A6C"/>
    <w:rsid w:val="009D1DA4"/>
    <w:rsid w:val="009D2C49"/>
    <w:rsid w:val="009D3827"/>
    <w:rsid w:val="009D3964"/>
    <w:rsid w:val="009D4D40"/>
    <w:rsid w:val="009D5D22"/>
    <w:rsid w:val="009D6852"/>
    <w:rsid w:val="009D7288"/>
    <w:rsid w:val="009D7FD6"/>
    <w:rsid w:val="009E0725"/>
    <w:rsid w:val="009E0D48"/>
    <w:rsid w:val="009E1F38"/>
    <w:rsid w:val="009E2981"/>
    <w:rsid w:val="009E2CAF"/>
    <w:rsid w:val="009E44CB"/>
    <w:rsid w:val="009E5D18"/>
    <w:rsid w:val="009E6B78"/>
    <w:rsid w:val="009E6D37"/>
    <w:rsid w:val="009F1EC9"/>
    <w:rsid w:val="009F33F8"/>
    <w:rsid w:val="009F3D86"/>
    <w:rsid w:val="009F430A"/>
    <w:rsid w:val="009F45FC"/>
    <w:rsid w:val="009F4ACF"/>
    <w:rsid w:val="009F5377"/>
    <w:rsid w:val="009F5557"/>
    <w:rsid w:val="009F56FA"/>
    <w:rsid w:val="00A0054F"/>
    <w:rsid w:val="00A012F4"/>
    <w:rsid w:val="00A01522"/>
    <w:rsid w:val="00A0241B"/>
    <w:rsid w:val="00A02BFF"/>
    <w:rsid w:val="00A04E4C"/>
    <w:rsid w:val="00A05242"/>
    <w:rsid w:val="00A0554C"/>
    <w:rsid w:val="00A1015B"/>
    <w:rsid w:val="00A107AA"/>
    <w:rsid w:val="00A11805"/>
    <w:rsid w:val="00A12B60"/>
    <w:rsid w:val="00A139AB"/>
    <w:rsid w:val="00A1457D"/>
    <w:rsid w:val="00A14828"/>
    <w:rsid w:val="00A15082"/>
    <w:rsid w:val="00A16AEE"/>
    <w:rsid w:val="00A2133D"/>
    <w:rsid w:val="00A21529"/>
    <w:rsid w:val="00A217D2"/>
    <w:rsid w:val="00A21AA2"/>
    <w:rsid w:val="00A2224D"/>
    <w:rsid w:val="00A225FD"/>
    <w:rsid w:val="00A22856"/>
    <w:rsid w:val="00A24141"/>
    <w:rsid w:val="00A24397"/>
    <w:rsid w:val="00A24BA3"/>
    <w:rsid w:val="00A25AF1"/>
    <w:rsid w:val="00A3186B"/>
    <w:rsid w:val="00A32028"/>
    <w:rsid w:val="00A369E8"/>
    <w:rsid w:val="00A37563"/>
    <w:rsid w:val="00A40561"/>
    <w:rsid w:val="00A4199A"/>
    <w:rsid w:val="00A42CB9"/>
    <w:rsid w:val="00A44515"/>
    <w:rsid w:val="00A4512D"/>
    <w:rsid w:val="00A45295"/>
    <w:rsid w:val="00A524C0"/>
    <w:rsid w:val="00A524D8"/>
    <w:rsid w:val="00A52F85"/>
    <w:rsid w:val="00A541E1"/>
    <w:rsid w:val="00A54759"/>
    <w:rsid w:val="00A54775"/>
    <w:rsid w:val="00A5502C"/>
    <w:rsid w:val="00A5694A"/>
    <w:rsid w:val="00A6242A"/>
    <w:rsid w:val="00A62B2E"/>
    <w:rsid w:val="00A6360A"/>
    <w:rsid w:val="00A63F5B"/>
    <w:rsid w:val="00A65795"/>
    <w:rsid w:val="00A65E50"/>
    <w:rsid w:val="00A6672E"/>
    <w:rsid w:val="00A67BDB"/>
    <w:rsid w:val="00A705AF"/>
    <w:rsid w:val="00A7126D"/>
    <w:rsid w:val="00A72475"/>
    <w:rsid w:val="00A72937"/>
    <w:rsid w:val="00A73C2F"/>
    <w:rsid w:val="00A75A79"/>
    <w:rsid w:val="00A75B58"/>
    <w:rsid w:val="00A7603B"/>
    <w:rsid w:val="00A77349"/>
    <w:rsid w:val="00A77B5B"/>
    <w:rsid w:val="00A805F0"/>
    <w:rsid w:val="00A81B25"/>
    <w:rsid w:val="00A81D72"/>
    <w:rsid w:val="00A82128"/>
    <w:rsid w:val="00A82F89"/>
    <w:rsid w:val="00A84298"/>
    <w:rsid w:val="00A845A9"/>
    <w:rsid w:val="00A85CD1"/>
    <w:rsid w:val="00A86D66"/>
    <w:rsid w:val="00A876CD"/>
    <w:rsid w:val="00A931E2"/>
    <w:rsid w:val="00A93A18"/>
    <w:rsid w:val="00A93BB9"/>
    <w:rsid w:val="00A94E91"/>
    <w:rsid w:val="00A964DB"/>
    <w:rsid w:val="00A966B8"/>
    <w:rsid w:val="00A96DED"/>
    <w:rsid w:val="00AA0055"/>
    <w:rsid w:val="00AA064C"/>
    <w:rsid w:val="00AA0A90"/>
    <w:rsid w:val="00AA1521"/>
    <w:rsid w:val="00AA2CF4"/>
    <w:rsid w:val="00AA3A3E"/>
    <w:rsid w:val="00AA52B1"/>
    <w:rsid w:val="00AA603A"/>
    <w:rsid w:val="00AA63CB"/>
    <w:rsid w:val="00AA6DC2"/>
    <w:rsid w:val="00AA757A"/>
    <w:rsid w:val="00AA7B58"/>
    <w:rsid w:val="00AA7D0B"/>
    <w:rsid w:val="00AB05F5"/>
    <w:rsid w:val="00AB0A6E"/>
    <w:rsid w:val="00AB1DB2"/>
    <w:rsid w:val="00AB22AE"/>
    <w:rsid w:val="00AB40AB"/>
    <w:rsid w:val="00AB578A"/>
    <w:rsid w:val="00AB64E5"/>
    <w:rsid w:val="00AB67C9"/>
    <w:rsid w:val="00AB6E76"/>
    <w:rsid w:val="00AB6ED9"/>
    <w:rsid w:val="00AB6F9B"/>
    <w:rsid w:val="00AB737A"/>
    <w:rsid w:val="00AB79B4"/>
    <w:rsid w:val="00AB7DD2"/>
    <w:rsid w:val="00AC3ACD"/>
    <w:rsid w:val="00AC4A8A"/>
    <w:rsid w:val="00AC508A"/>
    <w:rsid w:val="00AC5476"/>
    <w:rsid w:val="00AC5B93"/>
    <w:rsid w:val="00AC6331"/>
    <w:rsid w:val="00AC637F"/>
    <w:rsid w:val="00AC6B72"/>
    <w:rsid w:val="00AC6C87"/>
    <w:rsid w:val="00AC6F6C"/>
    <w:rsid w:val="00AC7573"/>
    <w:rsid w:val="00AD008F"/>
    <w:rsid w:val="00AD01B4"/>
    <w:rsid w:val="00AD055C"/>
    <w:rsid w:val="00AD2D79"/>
    <w:rsid w:val="00AD2E69"/>
    <w:rsid w:val="00AD43AD"/>
    <w:rsid w:val="00AD52A0"/>
    <w:rsid w:val="00AD5717"/>
    <w:rsid w:val="00AD5878"/>
    <w:rsid w:val="00AD7160"/>
    <w:rsid w:val="00AE0055"/>
    <w:rsid w:val="00AE02B4"/>
    <w:rsid w:val="00AE05BB"/>
    <w:rsid w:val="00AE0BA6"/>
    <w:rsid w:val="00AE16F9"/>
    <w:rsid w:val="00AE3267"/>
    <w:rsid w:val="00AE3395"/>
    <w:rsid w:val="00AE34E6"/>
    <w:rsid w:val="00AE361D"/>
    <w:rsid w:val="00AE3767"/>
    <w:rsid w:val="00AE4F31"/>
    <w:rsid w:val="00AE61DC"/>
    <w:rsid w:val="00AE623F"/>
    <w:rsid w:val="00AF04BC"/>
    <w:rsid w:val="00AF15C4"/>
    <w:rsid w:val="00AF485A"/>
    <w:rsid w:val="00AF6154"/>
    <w:rsid w:val="00AF6E5C"/>
    <w:rsid w:val="00B00182"/>
    <w:rsid w:val="00B004EB"/>
    <w:rsid w:val="00B03533"/>
    <w:rsid w:val="00B042C4"/>
    <w:rsid w:val="00B0432B"/>
    <w:rsid w:val="00B04F44"/>
    <w:rsid w:val="00B07615"/>
    <w:rsid w:val="00B10490"/>
    <w:rsid w:val="00B14849"/>
    <w:rsid w:val="00B14A3D"/>
    <w:rsid w:val="00B150AE"/>
    <w:rsid w:val="00B163F6"/>
    <w:rsid w:val="00B17650"/>
    <w:rsid w:val="00B17AED"/>
    <w:rsid w:val="00B17B22"/>
    <w:rsid w:val="00B17FDF"/>
    <w:rsid w:val="00B204F6"/>
    <w:rsid w:val="00B20701"/>
    <w:rsid w:val="00B213FD"/>
    <w:rsid w:val="00B2338E"/>
    <w:rsid w:val="00B23F21"/>
    <w:rsid w:val="00B24DF4"/>
    <w:rsid w:val="00B2665E"/>
    <w:rsid w:val="00B273E8"/>
    <w:rsid w:val="00B278EC"/>
    <w:rsid w:val="00B300FD"/>
    <w:rsid w:val="00B30753"/>
    <w:rsid w:val="00B328AF"/>
    <w:rsid w:val="00B32B18"/>
    <w:rsid w:val="00B32DD1"/>
    <w:rsid w:val="00B330C1"/>
    <w:rsid w:val="00B34A84"/>
    <w:rsid w:val="00B35D08"/>
    <w:rsid w:val="00B36811"/>
    <w:rsid w:val="00B37148"/>
    <w:rsid w:val="00B3720C"/>
    <w:rsid w:val="00B37974"/>
    <w:rsid w:val="00B37C27"/>
    <w:rsid w:val="00B40BCC"/>
    <w:rsid w:val="00B41409"/>
    <w:rsid w:val="00B4251C"/>
    <w:rsid w:val="00B42851"/>
    <w:rsid w:val="00B42EA6"/>
    <w:rsid w:val="00B4317E"/>
    <w:rsid w:val="00B45641"/>
    <w:rsid w:val="00B456E0"/>
    <w:rsid w:val="00B459E9"/>
    <w:rsid w:val="00B45B22"/>
    <w:rsid w:val="00B47076"/>
    <w:rsid w:val="00B5113E"/>
    <w:rsid w:val="00B5517B"/>
    <w:rsid w:val="00B55FCC"/>
    <w:rsid w:val="00B56B37"/>
    <w:rsid w:val="00B57759"/>
    <w:rsid w:val="00B603A7"/>
    <w:rsid w:val="00B60986"/>
    <w:rsid w:val="00B60D44"/>
    <w:rsid w:val="00B60D86"/>
    <w:rsid w:val="00B624CD"/>
    <w:rsid w:val="00B6287B"/>
    <w:rsid w:val="00B63325"/>
    <w:rsid w:val="00B6503C"/>
    <w:rsid w:val="00B65865"/>
    <w:rsid w:val="00B6721B"/>
    <w:rsid w:val="00B67E80"/>
    <w:rsid w:val="00B7410A"/>
    <w:rsid w:val="00B76C3B"/>
    <w:rsid w:val="00B77BBA"/>
    <w:rsid w:val="00B77E0A"/>
    <w:rsid w:val="00B80D49"/>
    <w:rsid w:val="00B8256F"/>
    <w:rsid w:val="00B82D2C"/>
    <w:rsid w:val="00B85761"/>
    <w:rsid w:val="00B87D0B"/>
    <w:rsid w:val="00B87DD4"/>
    <w:rsid w:val="00B902D0"/>
    <w:rsid w:val="00B904EC"/>
    <w:rsid w:val="00B91269"/>
    <w:rsid w:val="00B91454"/>
    <w:rsid w:val="00B9269F"/>
    <w:rsid w:val="00B929D9"/>
    <w:rsid w:val="00B93CD5"/>
    <w:rsid w:val="00B9432A"/>
    <w:rsid w:val="00B94B7D"/>
    <w:rsid w:val="00B95A67"/>
    <w:rsid w:val="00B95C1F"/>
    <w:rsid w:val="00B96A84"/>
    <w:rsid w:val="00BA0015"/>
    <w:rsid w:val="00BA2A5D"/>
    <w:rsid w:val="00BA2DE8"/>
    <w:rsid w:val="00BA4AEE"/>
    <w:rsid w:val="00BB0090"/>
    <w:rsid w:val="00BB0134"/>
    <w:rsid w:val="00BB01E2"/>
    <w:rsid w:val="00BB1DF8"/>
    <w:rsid w:val="00BB2D0A"/>
    <w:rsid w:val="00BB33F7"/>
    <w:rsid w:val="00BC07E4"/>
    <w:rsid w:val="00BC0B8A"/>
    <w:rsid w:val="00BC1B73"/>
    <w:rsid w:val="00BC4293"/>
    <w:rsid w:val="00BC493D"/>
    <w:rsid w:val="00BC4D09"/>
    <w:rsid w:val="00BC5099"/>
    <w:rsid w:val="00BC764D"/>
    <w:rsid w:val="00BD0B57"/>
    <w:rsid w:val="00BD0DD3"/>
    <w:rsid w:val="00BD3C56"/>
    <w:rsid w:val="00BD5F76"/>
    <w:rsid w:val="00BD649D"/>
    <w:rsid w:val="00BD741B"/>
    <w:rsid w:val="00BE0DE7"/>
    <w:rsid w:val="00BE154D"/>
    <w:rsid w:val="00BE21AB"/>
    <w:rsid w:val="00BE42C0"/>
    <w:rsid w:val="00BE6832"/>
    <w:rsid w:val="00BE6F39"/>
    <w:rsid w:val="00BE76C1"/>
    <w:rsid w:val="00BF1F1B"/>
    <w:rsid w:val="00BF2561"/>
    <w:rsid w:val="00BF327E"/>
    <w:rsid w:val="00BF3FB3"/>
    <w:rsid w:val="00BF42EB"/>
    <w:rsid w:val="00BF46F5"/>
    <w:rsid w:val="00BF4872"/>
    <w:rsid w:val="00BF4921"/>
    <w:rsid w:val="00BF5905"/>
    <w:rsid w:val="00BF6152"/>
    <w:rsid w:val="00BF6ED0"/>
    <w:rsid w:val="00C0047F"/>
    <w:rsid w:val="00C012A5"/>
    <w:rsid w:val="00C025A9"/>
    <w:rsid w:val="00C034BA"/>
    <w:rsid w:val="00C03A73"/>
    <w:rsid w:val="00C03BD0"/>
    <w:rsid w:val="00C042C9"/>
    <w:rsid w:val="00C04924"/>
    <w:rsid w:val="00C06128"/>
    <w:rsid w:val="00C06314"/>
    <w:rsid w:val="00C06CAD"/>
    <w:rsid w:val="00C10135"/>
    <w:rsid w:val="00C11B77"/>
    <w:rsid w:val="00C123DF"/>
    <w:rsid w:val="00C17B87"/>
    <w:rsid w:val="00C206EE"/>
    <w:rsid w:val="00C20DCA"/>
    <w:rsid w:val="00C217D4"/>
    <w:rsid w:val="00C22604"/>
    <w:rsid w:val="00C23604"/>
    <w:rsid w:val="00C24FB0"/>
    <w:rsid w:val="00C25333"/>
    <w:rsid w:val="00C261EA"/>
    <w:rsid w:val="00C26375"/>
    <w:rsid w:val="00C26AF1"/>
    <w:rsid w:val="00C308FA"/>
    <w:rsid w:val="00C31839"/>
    <w:rsid w:val="00C31A7F"/>
    <w:rsid w:val="00C32280"/>
    <w:rsid w:val="00C33D29"/>
    <w:rsid w:val="00C35287"/>
    <w:rsid w:val="00C35DEC"/>
    <w:rsid w:val="00C35F32"/>
    <w:rsid w:val="00C4121B"/>
    <w:rsid w:val="00C41A4D"/>
    <w:rsid w:val="00C436EE"/>
    <w:rsid w:val="00C44920"/>
    <w:rsid w:val="00C455BC"/>
    <w:rsid w:val="00C472E4"/>
    <w:rsid w:val="00C477AC"/>
    <w:rsid w:val="00C47C0B"/>
    <w:rsid w:val="00C51BE7"/>
    <w:rsid w:val="00C51C3F"/>
    <w:rsid w:val="00C53B81"/>
    <w:rsid w:val="00C53C65"/>
    <w:rsid w:val="00C5404C"/>
    <w:rsid w:val="00C54F23"/>
    <w:rsid w:val="00C56426"/>
    <w:rsid w:val="00C565EF"/>
    <w:rsid w:val="00C56CCE"/>
    <w:rsid w:val="00C57614"/>
    <w:rsid w:val="00C618D7"/>
    <w:rsid w:val="00C61E2A"/>
    <w:rsid w:val="00C62016"/>
    <w:rsid w:val="00C624CC"/>
    <w:rsid w:val="00C633CF"/>
    <w:rsid w:val="00C63431"/>
    <w:rsid w:val="00C63C14"/>
    <w:rsid w:val="00C64BBB"/>
    <w:rsid w:val="00C64D00"/>
    <w:rsid w:val="00C65117"/>
    <w:rsid w:val="00C653F7"/>
    <w:rsid w:val="00C6540A"/>
    <w:rsid w:val="00C65FC3"/>
    <w:rsid w:val="00C67A03"/>
    <w:rsid w:val="00C70F95"/>
    <w:rsid w:val="00C737D9"/>
    <w:rsid w:val="00C74176"/>
    <w:rsid w:val="00C74358"/>
    <w:rsid w:val="00C74935"/>
    <w:rsid w:val="00C7543A"/>
    <w:rsid w:val="00C75B30"/>
    <w:rsid w:val="00C76970"/>
    <w:rsid w:val="00C81A38"/>
    <w:rsid w:val="00C83B6C"/>
    <w:rsid w:val="00C83BDA"/>
    <w:rsid w:val="00C84552"/>
    <w:rsid w:val="00C84B06"/>
    <w:rsid w:val="00C8527A"/>
    <w:rsid w:val="00C85E91"/>
    <w:rsid w:val="00C86949"/>
    <w:rsid w:val="00C873D7"/>
    <w:rsid w:val="00C911AD"/>
    <w:rsid w:val="00C929AD"/>
    <w:rsid w:val="00CA00DA"/>
    <w:rsid w:val="00CA04C6"/>
    <w:rsid w:val="00CA0769"/>
    <w:rsid w:val="00CA0B0B"/>
    <w:rsid w:val="00CA1A38"/>
    <w:rsid w:val="00CA2056"/>
    <w:rsid w:val="00CA3173"/>
    <w:rsid w:val="00CA31C5"/>
    <w:rsid w:val="00CA477C"/>
    <w:rsid w:val="00CA47FA"/>
    <w:rsid w:val="00CA4824"/>
    <w:rsid w:val="00CA6E71"/>
    <w:rsid w:val="00CB0684"/>
    <w:rsid w:val="00CB14FB"/>
    <w:rsid w:val="00CB2190"/>
    <w:rsid w:val="00CB2870"/>
    <w:rsid w:val="00CB57EC"/>
    <w:rsid w:val="00CB5999"/>
    <w:rsid w:val="00CB5B1A"/>
    <w:rsid w:val="00CB61D6"/>
    <w:rsid w:val="00CB733F"/>
    <w:rsid w:val="00CC1A4B"/>
    <w:rsid w:val="00CC36EF"/>
    <w:rsid w:val="00CC3B6C"/>
    <w:rsid w:val="00CC4B4F"/>
    <w:rsid w:val="00CC4B8E"/>
    <w:rsid w:val="00CC50C5"/>
    <w:rsid w:val="00CC5CD8"/>
    <w:rsid w:val="00CC697B"/>
    <w:rsid w:val="00CC7207"/>
    <w:rsid w:val="00CC7DC0"/>
    <w:rsid w:val="00CD0018"/>
    <w:rsid w:val="00CD130D"/>
    <w:rsid w:val="00CD18EA"/>
    <w:rsid w:val="00CD2887"/>
    <w:rsid w:val="00CD55EE"/>
    <w:rsid w:val="00CD7AF1"/>
    <w:rsid w:val="00CD7D13"/>
    <w:rsid w:val="00CE098C"/>
    <w:rsid w:val="00CE09F3"/>
    <w:rsid w:val="00CE0F3C"/>
    <w:rsid w:val="00CE16CC"/>
    <w:rsid w:val="00CE1712"/>
    <w:rsid w:val="00CE17BD"/>
    <w:rsid w:val="00CE1D34"/>
    <w:rsid w:val="00CE1E16"/>
    <w:rsid w:val="00CE3387"/>
    <w:rsid w:val="00CE3581"/>
    <w:rsid w:val="00CE3A39"/>
    <w:rsid w:val="00CE6C0D"/>
    <w:rsid w:val="00CE7355"/>
    <w:rsid w:val="00CF0059"/>
    <w:rsid w:val="00CF34D6"/>
    <w:rsid w:val="00CF3795"/>
    <w:rsid w:val="00CF4118"/>
    <w:rsid w:val="00CF419C"/>
    <w:rsid w:val="00CF4F58"/>
    <w:rsid w:val="00CF702F"/>
    <w:rsid w:val="00CF7200"/>
    <w:rsid w:val="00D003F9"/>
    <w:rsid w:val="00D02024"/>
    <w:rsid w:val="00D03F70"/>
    <w:rsid w:val="00D047A5"/>
    <w:rsid w:val="00D04D49"/>
    <w:rsid w:val="00D057B1"/>
    <w:rsid w:val="00D05CB2"/>
    <w:rsid w:val="00D07C0D"/>
    <w:rsid w:val="00D07D71"/>
    <w:rsid w:val="00D1033B"/>
    <w:rsid w:val="00D10D90"/>
    <w:rsid w:val="00D116AD"/>
    <w:rsid w:val="00D11EC3"/>
    <w:rsid w:val="00D13062"/>
    <w:rsid w:val="00D139E9"/>
    <w:rsid w:val="00D13C42"/>
    <w:rsid w:val="00D14F3F"/>
    <w:rsid w:val="00D1541C"/>
    <w:rsid w:val="00D15AC1"/>
    <w:rsid w:val="00D16741"/>
    <w:rsid w:val="00D16B25"/>
    <w:rsid w:val="00D20AD1"/>
    <w:rsid w:val="00D23B07"/>
    <w:rsid w:val="00D24096"/>
    <w:rsid w:val="00D2442E"/>
    <w:rsid w:val="00D24922"/>
    <w:rsid w:val="00D24D35"/>
    <w:rsid w:val="00D24E34"/>
    <w:rsid w:val="00D301EA"/>
    <w:rsid w:val="00D319BB"/>
    <w:rsid w:val="00D31DC2"/>
    <w:rsid w:val="00D35127"/>
    <w:rsid w:val="00D41AE5"/>
    <w:rsid w:val="00D429E0"/>
    <w:rsid w:val="00D42B9A"/>
    <w:rsid w:val="00D42CA8"/>
    <w:rsid w:val="00D430A2"/>
    <w:rsid w:val="00D443A1"/>
    <w:rsid w:val="00D446AF"/>
    <w:rsid w:val="00D44A8B"/>
    <w:rsid w:val="00D46928"/>
    <w:rsid w:val="00D469E4"/>
    <w:rsid w:val="00D4728F"/>
    <w:rsid w:val="00D472FE"/>
    <w:rsid w:val="00D47544"/>
    <w:rsid w:val="00D47D8E"/>
    <w:rsid w:val="00D47EBE"/>
    <w:rsid w:val="00D50BCB"/>
    <w:rsid w:val="00D50F47"/>
    <w:rsid w:val="00D516DC"/>
    <w:rsid w:val="00D5199B"/>
    <w:rsid w:val="00D5354B"/>
    <w:rsid w:val="00D53ECC"/>
    <w:rsid w:val="00D559CE"/>
    <w:rsid w:val="00D55BCE"/>
    <w:rsid w:val="00D563D0"/>
    <w:rsid w:val="00D56DD5"/>
    <w:rsid w:val="00D576F8"/>
    <w:rsid w:val="00D57879"/>
    <w:rsid w:val="00D61E75"/>
    <w:rsid w:val="00D6286A"/>
    <w:rsid w:val="00D654C8"/>
    <w:rsid w:val="00D708EC"/>
    <w:rsid w:val="00D723E1"/>
    <w:rsid w:val="00D727C7"/>
    <w:rsid w:val="00D738DB"/>
    <w:rsid w:val="00D73FE2"/>
    <w:rsid w:val="00D7465B"/>
    <w:rsid w:val="00D75162"/>
    <w:rsid w:val="00D75F75"/>
    <w:rsid w:val="00D7724B"/>
    <w:rsid w:val="00D77741"/>
    <w:rsid w:val="00D81026"/>
    <w:rsid w:val="00D812BD"/>
    <w:rsid w:val="00D81B38"/>
    <w:rsid w:val="00D83EDD"/>
    <w:rsid w:val="00D84622"/>
    <w:rsid w:val="00D84721"/>
    <w:rsid w:val="00D87145"/>
    <w:rsid w:val="00D87992"/>
    <w:rsid w:val="00D87CBD"/>
    <w:rsid w:val="00D903CF"/>
    <w:rsid w:val="00D9306A"/>
    <w:rsid w:val="00D944BF"/>
    <w:rsid w:val="00D96327"/>
    <w:rsid w:val="00D9744D"/>
    <w:rsid w:val="00D975CE"/>
    <w:rsid w:val="00DA03C3"/>
    <w:rsid w:val="00DA1010"/>
    <w:rsid w:val="00DA1EC6"/>
    <w:rsid w:val="00DA204F"/>
    <w:rsid w:val="00DA689A"/>
    <w:rsid w:val="00DA68D9"/>
    <w:rsid w:val="00DB03BF"/>
    <w:rsid w:val="00DB07A4"/>
    <w:rsid w:val="00DB1672"/>
    <w:rsid w:val="00DB2A53"/>
    <w:rsid w:val="00DB4153"/>
    <w:rsid w:val="00DB5454"/>
    <w:rsid w:val="00DB5911"/>
    <w:rsid w:val="00DB66AA"/>
    <w:rsid w:val="00DB78DD"/>
    <w:rsid w:val="00DB7A6B"/>
    <w:rsid w:val="00DC0220"/>
    <w:rsid w:val="00DC0477"/>
    <w:rsid w:val="00DC0D24"/>
    <w:rsid w:val="00DC1DFC"/>
    <w:rsid w:val="00DC4FD2"/>
    <w:rsid w:val="00DC639B"/>
    <w:rsid w:val="00DD047B"/>
    <w:rsid w:val="00DD08C4"/>
    <w:rsid w:val="00DD0B65"/>
    <w:rsid w:val="00DD1C87"/>
    <w:rsid w:val="00DD5D99"/>
    <w:rsid w:val="00DD6F15"/>
    <w:rsid w:val="00DD7EE5"/>
    <w:rsid w:val="00DE04F0"/>
    <w:rsid w:val="00DE2685"/>
    <w:rsid w:val="00DE283F"/>
    <w:rsid w:val="00DE3C4E"/>
    <w:rsid w:val="00DE5080"/>
    <w:rsid w:val="00DE5D9E"/>
    <w:rsid w:val="00DE75D8"/>
    <w:rsid w:val="00DF0B12"/>
    <w:rsid w:val="00DF2DFE"/>
    <w:rsid w:val="00DF3751"/>
    <w:rsid w:val="00DF515C"/>
    <w:rsid w:val="00DF5695"/>
    <w:rsid w:val="00E015E6"/>
    <w:rsid w:val="00E0293A"/>
    <w:rsid w:val="00E02BEB"/>
    <w:rsid w:val="00E0517A"/>
    <w:rsid w:val="00E05B44"/>
    <w:rsid w:val="00E066B4"/>
    <w:rsid w:val="00E06E17"/>
    <w:rsid w:val="00E075A5"/>
    <w:rsid w:val="00E12EC5"/>
    <w:rsid w:val="00E13C5C"/>
    <w:rsid w:val="00E15B51"/>
    <w:rsid w:val="00E161B3"/>
    <w:rsid w:val="00E171B8"/>
    <w:rsid w:val="00E209BF"/>
    <w:rsid w:val="00E2144C"/>
    <w:rsid w:val="00E22F34"/>
    <w:rsid w:val="00E22FF7"/>
    <w:rsid w:val="00E23206"/>
    <w:rsid w:val="00E236C6"/>
    <w:rsid w:val="00E23E76"/>
    <w:rsid w:val="00E260E8"/>
    <w:rsid w:val="00E3115C"/>
    <w:rsid w:val="00E31497"/>
    <w:rsid w:val="00E34CC1"/>
    <w:rsid w:val="00E34F33"/>
    <w:rsid w:val="00E35CBB"/>
    <w:rsid w:val="00E35DC5"/>
    <w:rsid w:val="00E365CD"/>
    <w:rsid w:val="00E36AE3"/>
    <w:rsid w:val="00E40503"/>
    <w:rsid w:val="00E40F95"/>
    <w:rsid w:val="00E41302"/>
    <w:rsid w:val="00E417A8"/>
    <w:rsid w:val="00E41CF8"/>
    <w:rsid w:val="00E42453"/>
    <w:rsid w:val="00E4269D"/>
    <w:rsid w:val="00E430B0"/>
    <w:rsid w:val="00E4312B"/>
    <w:rsid w:val="00E44AF5"/>
    <w:rsid w:val="00E50D4D"/>
    <w:rsid w:val="00E5222C"/>
    <w:rsid w:val="00E52467"/>
    <w:rsid w:val="00E526FB"/>
    <w:rsid w:val="00E534A6"/>
    <w:rsid w:val="00E549A3"/>
    <w:rsid w:val="00E552DD"/>
    <w:rsid w:val="00E56E91"/>
    <w:rsid w:val="00E5721F"/>
    <w:rsid w:val="00E57576"/>
    <w:rsid w:val="00E604B3"/>
    <w:rsid w:val="00E60650"/>
    <w:rsid w:val="00E60EE1"/>
    <w:rsid w:val="00E6109E"/>
    <w:rsid w:val="00E6216A"/>
    <w:rsid w:val="00E63EBE"/>
    <w:rsid w:val="00E64BA6"/>
    <w:rsid w:val="00E64D72"/>
    <w:rsid w:val="00E65243"/>
    <w:rsid w:val="00E66A12"/>
    <w:rsid w:val="00E6703B"/>
    <w:rsid w:val="00E671BE"/>
    <w:rsid w:val="00E67A3D"/>
    <w:rsid w:val="00E704AB"/>
    <w:rsid w:val="00E707D1"/>
    <w:rsid w:val="00E708F6"/>
    <w:rsid w:val="00E70BC7"/>
    <w:rsid w:val="00E716B4"/>
    <w:rsid w:val="00E718E9"/>
    <w:rsid w:val="00E7210E"/>
    <w:rsid w:val="00E73565"/>
    <w:rsid w:val="00E74C22"/>
    <w:rsid w:val="00E77E48"/>
    <w:rsid w:val="00E80F8E"/>
    <w:rsid w:val="00E85BC2"/>
    <w:rsid w:val="00E8664A"/>
    <w:rsid w:val="00E86B67"/>
    <w:rsid w:val="00E879D1"/>
    <w:rsid w:val="00E87EAC"/>
    <w:rsid w:val="00E91673"/>
    <w:rsid w:val="00E9314D"/>
    <w:rsid w:val="00E958CA"/>
    <w:rsid w:val="00E95DFC"/>
    <w:rsid w:val="00E979D4"/>
    <w:rsid w:val="00EA087A"/>
    <w:rsid w:val="00EA0E00"/>
    <w:rsid w:val="00EA20D5"/>
    <w:rsid w:val="00EA33D5"/>
    <w:rsid w:val="00EA3A9E"/>
    <w:rsid w:val="00EA3CB3"/>
    <w:rsid w:val="00EA4CB9"/>
    <w:rsid w:val="00EA5C37"/>
    <w:rsid w:val="00EA5E02"/>
    <w:rsid w:val="00EA5F45"/>
    <w:rsid w:val="00EA5FD0"/>
    <w:rsid w:val="00EA63B1"/>
    <w:rsid w:val="00EB0020"/>
    <w:rsid w:val="00EB0A7E"/>
    <w:rsid w:val="00EB32CF"/>
    <w:rsid w:val="00EB3985"/>
    <w:rsid w:val="00EB42D3"/>
    <w:rsid w:val="00EB493E"/>
    <w:rsid w:val="00EB5C4D"/>
    <w:rsid w:val="00EB6106"/>
    <w:rsid w:val="00EB7271"/>
    <w:rsid w:val="00EC30E0"/>
    <w:rsid w:val="00EC3200"/>
    <w:rsid w:val="00EC3D23"/>
    <w:rsid w:val="00EC603B"/>
    <w:rsid w:val="00EC71AC"/>
    <w:rsid w:val="00EC7D3F"/>
    <w:rsid w:val="00ED0468"/>
    <w:rsid w:val="00ED0DD3"/>
    <w:rsid w:val="00ED4987"/>
    <w:rsid w:val="00ED51C0"/>
    <w:rsid w:val="00ED648B"/>
    <w:rsid w:val="00ED6C31"/>
    <w:rsid w:val="00ED7579"/>
    <w:rsid w:val="00EE16DD"/>
    <w:rsid w:val="00EE1FCC"/>
    <w:rsid w:val="00EE21E8"/>
    <w:rsid w:val="00EE2AE5"/>
    <w:rsid w:val="00EE2EA8"/>
    <w:rsid w:val="00EE31B0"/>
    <w:rsid w:val="00EE356F"/>
    <w:rsid w:val="00EE397E"/>
    <w:rsid w:val="00EE552C"/>
    <w:rsid w:val="00EE5ECF"/>
    <w:rsid w:val="00EE6449"/>
    <w:rsid w:val="00EE65B1"/>
    <w:rsid w:val="00EE78CF"/>
    <w:rsid w:val="00EF0725"/>
    <w:rsid w:val="00EF1C55"/>
    <w:rsid w:val="00EF1C95"/>
    <w:rsid w:val="00EF23C0"/>
    <w:rsid w:val="00EF271B"/>
    <w:rsid w:val="00EF2774"/>
    <w:rsid w:val="00EF3796"/>
    <w:rsid w:val="00EF4059"/>
    <w:rsid w:val="00EF5181"/>
    <w:rsid w:val="00EF53EC"/>
    <w:rsid w:val="00EF5586"/>
    <w:rsid w:val="00EF65B1"/>
    <w:rsid w:val="00EF72D9"/>
    <w:rsid w:val="00EF75FF"/>
    <w:rsid w:val="00F00403"/>
    <w:rsid w:val="00F02D26"/>
    <w:rsid w:val="00F02E7B"/>
    <w:rsid w:val="00F0548A"/>
    <w:rsid w:val="00F067A6"/>
    <w:rsid w:val="00F078B7"/>
    <w:rsid w:val="00F07B77"/>
    <w:rsid w:val="00F100D6"/>
    <w:rsid w:val="00F112E3"/>
    <w:rsid w:val="00F1259B"/>
    <w:rsid w:val="00F1278D"/>
    <w:rsid w:val="00F13541"/>
    <w:rsid w:val="00F13936"/>
    <w:rsid w:val="00F14BFD"/>
    <w:rsid w:val="00F15286"/>
    <w:rsid w:val="00F161C5"/>
    <w:rsid w:val="00F16480"/>
    <w:rsid w:val="00F169C8"/>
    <w:rsid w:val="00F16BB4"/>
    <w:rsid w:val="00F17566"/>
    <w:rsid w:val="00F20F84"/>
    <w:rsid w:val="00F238F2"/>
    <w:rsid w:val="00F239F3"/>
    <w:rsid w:val="00F25E48"/>
    <w:rsid w:val="00F267D0"/>
    <w:rsid w:val="00F27741"/>
    <w:rsid w:val="00F27AA3"/>
    <w:rsid w:val="00F27AEB"/>
    <w:rsid w:val="00F30A63"/>
    <w:rsid w:val="00F332B3"/>
    <w:rsid w:val="00F33C98"/>
    <w:rsid w:val="00F34C1C"/>
    <w:rsid w:val="00F34D63"/>
    <w:rsid w:val="00F35DD9"/>
    <w:rsid w:val="00F35F7A"/>
    <w:rsid w:val="00F36DFE"/>
    <w:rsid w:val="00F41C35"/>
    <w:rsid w:val="00F42380"/>
    <w:rsid w:val="00F43538"/>
    <w:rsid w:val="00F43B89"/>
    <w:rsid w:val="00F4438C"/>
    <w:rsid w:val="00F44575"/>
    <w:rsid w:val="00F4496D"/>
    <w:rsid w:val="00F46095"/>
    <w:rsid w:val="00F46765"/>
    <w:rsid w:val="00F46AC5"/>
    <w:rsid w:val="00F46ED7"/>
    <w:rsid w:val="00F474CD"/>
    <w:rsid w:val="00F549D7"/>
    <w:rsid w:val="00F54FF1"/>
    <w:rsid w:val="00F556DB"/>
    <w:rsid w:val="00F560D5"/>
    <w:rsid w:val="00F56325"/>
    <w:rsid w:val="00F6215B"/>
    <w:rsid w:val="00F6264A"/>
    <w:rsid w:val="00F629BE"/>
    <w:rsid w:val="00F64D67"/>
    <w:rsid w:val="00F64EBC"/>
    <w:rsid w:val="00F66484"/>
    <w:rsid w:val="00F6653F"/>
    <w:rsid w:val="00F674AB"/>
    <w:rsid w:val="00F7003B"/>
    <w:rsid w:val="00F70A78"/>
    <w:rsid w:val="00F70BEE"/>
    <w:rsid w:val="00F71DD6"/>
    <w:rsid w:val="00F735C8"/>
    <w:rsid w:val="00F73D95"/>
    <w:rsid w:val="00F7441E"/>
    <w:rsid w:val="00F77044"/>
    <w:rsid w:val="00F776F9"/>
    <w:rsid w:val="00F77D64"/>
    <w:rsid w:val="00F77F77"/>
    <w:rsid w:val="00F8015E"/>
    <w:rsid w:val="00F818DC"/>
    <w:rsid w:val="00F83598"/>
    <w:rsid w:val="00F84583"/>
    <w:rsid w:val="00F85766"/>
    <w:rsid w:val="00F866FA"/>
    <w:rsid w:val="00F87067"/>
    <w:rsid w:val="00F87AD4"/>
    <w:rsid w:val="00F91869"/>
    <w:rsid w:val="00F91CCA"/>
    <w:rsid w:val="00F92166"/>
    <w:rsid w:val="00F931D3"/>
    <w:rsid w:val="00F9372D"/>
    <w:rsid w:val="00F9524F"/>
    <w:rsid w:val="00F95769"/>
    <w:rsid w:val="00F95B76"/>
    <w:rsid w:val="00F95DF1"/>
    <w:rsid w:val="00F9754A"/>
    <w:rsid w:val="00F97D76"/>
    <w:rsid w:val="00FA1499"/>
    <w:rsid w:val="00FA289A"/>
    <w:rsid w:val="00FA3C5E"/>
    <w:rsid w:val="00FA4197"/>
    <w:rsid w:val="00FA477A"/>
    <w:rsid w:val="00FA5E34"/>
    <w:rsid w:val="00FB3147"/>
    <w:rsid w:val="00FB375B"/>
    <w:rsid w:val="00FB5A09"/>
    <w:rsid w:val="00FB5F22"/>
    <w:rsid w:val="00FB620F"/>
    <w:rsid w:val="00FB6345"/>
    <w:rsid w:val="00FB6425"/>
    <w:rsid w:val="00FB722E"/>
    <w:rsid w:val="00FC02CE"/>
    <w:rsid w:val="00FC08D1"/>
    <w:rsid w:val="00FC1521"/>
    <w:rsid w:val="00FC3BB9"/>
    <w:rsid w:val="00FC4327"/>
    <w:rsid w:val="00FC4708"/>
    <w:rsid w:val="00FC6F23"/>
    <w:rsid w:val="00FC7F5D"/>
    <w:rsid w:val="00FD0934"/>
    <w:rsid w:val="00FD1BC7"/>
    <w:rsid w:val="00FD1D84"/>
    <w:rsid w:val="00FD21EE"/>
    <w:rsid w:val="00FD272E"/>
    <w:rsid w:val="00FD4E9C"/>
    <w:rsid w:val="00FD50A4"/>
    <w:rsid w:val="00FD704D"/>
    <w:rsid w:val="00FD744A"/>
    <w:rsid w:val="00FD7D25"/>
    <w:rsid w:val="00FE0619"/>
    <w:rsid w:val="00FE3526"/>
    <w:rsid w:val="00FE41DB"/>
    <w:rsid w:val="00FE58D5"/>
    <w:rsid w:val="00FE5CA3"/>
    <w:rsid w:val="00FF0531"/>
    <w:rsid w:val="00FF08C3"/>
    <w:rsid w:val="00FF0DC3"/>
    <w:rsid w:val="00FF120A"/>
    <w:rsid w:val="00FF2966"/>
    <w:rsid w:val="00FF4C6D"/>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F6F34"/>
  <w15:docId w15:val="{B7BBE8B7-6654-4CAA-BF13-3BCE8477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3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94860"/>
    <w:pPr>
      <w:spacing w:before="120" w:after="120"/>
    </w:pPr>
  </w:style>
  <w:style w:type="paragraph" w:styleId="Heading1">
    <w:name w:val="heading 1"/>
    <w:basedOn w:val="Normal"/>
    <w:next w:val="Normal"/>
    <w:link w:val="Heading1Char"/>
    <w:qFormat/>
    <w:rsid w:val="008C1853"/>
    <w:pPr>
      <w:spacing w:before="480" w:after="240"/>
      <w:outlineLvl w:val="0"/>
    </w:pPr>
    <w:rPr>
      <w:rFonts w:cs="Arial"/>
      <w:b/>
      <w:bCs/>
      <w:color w:val="404042" w:themeColor="text2"/>
      <w:kern w:val="28"/>
      <w:sz w:val="40"/>
      <w:szCs w:val="32"/>
    </w:rPr>
  </w:style>
  <w:style w:type="paragraph" w:styleId="Heading2">
    <w:name w:val="heading 2"/>
    <w:basedOn w:val="Heading1"/>
    <w:next w:val="Normal"/>
    <w:link w:val="Heading2Char"/>
    <w:qFormat/>
    <w:rsid w:val="002A5442"/>
    <w:pPr>
      <w:spacing w:before="360"/>
      <w:outlineLvl w:val="1"/>
    </w:pPr>
    <w:rPr>
      <w:bCs w:val="0"/>
      <w:iCs/>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link w:val="Heading4Char"/>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qFormat/>
    <w:rsid w:val="002A5442"/>
    <w:pPr>
      <w:keepNext/>
      <w:spacing w:before="240"/>
      <w:outlineLvl w:val="4"/>
    </w:pPr>
    <w:rPr>
      <w:b/>
      <w:bCs/>
      <w:iCs/>
      <w:color w:val="000000" w:themeColor="text1"/>
    </w:rPr>
  </w:style>
  <w:style w:type="paragraph" w:styleId="Heading6">
    <w:name w:val="heading 6"/>
    <w:basedOn w:val="Normal"/>
    <w:next w:val="Normal"/>
    <w:link w:val="Heading6Char"/>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FFFFFF"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FFFFFF" w:themeColor="background2"/>
      <w:sz w:val="40"/>
    </w:rPr>
  </w:style>
  <w:style w:type="paragraph" w:styleId="Title">
    <w:name w:val="Title"/>
    <w:basedOn w:val="Normal"/>
    <w:next w:val="Normal"/>
    <w:link w:val="TitleChar"/>
    <w:qFormat/>
    <w:rsid w:val="00D975CE"/>
    <w:pPr>
      <w:spacing w:before="480" w:after="240"/>
      <w:contextualSpacing/>
    </w:pPr>
    <w:rPr>
      <w:rFonts w:asciiTheme="majorHAnsi" w:eastAsiaTheme="majorEastAsia" w:hAnsiTheme="majorHAnsi" w:cs="Times New Roman (Headings CS)"/>
      <w:b/>
      <w:color w:val="404042" w:themeColor="text2"/>
      <w:spacing w:val="-6"/>
      <w:kern w:val="28"/>
      <w:sz w:val="60"/>
      <w:szCs w:val="56"/>
    </w:rPr>
  </w:style>
  <w:style w:type="character" w:customStyle="1" w:styleId="TitleChar">
    <w:name w:val="Title Char"/>
    <w:basedOn w:val="DefaultParagraphFont"/>
    <w:link w:val="Title"/>
    <w:rsid w:val="00D975CE"/>
    <w:rPr>
      <w:rFonts w:asciiTheme="majorHAnsi" w:eastAsiaTheme="majorEastAsia" w:hAnsiTheme="majorHAnsi" w:cs="Times New Roman (Headings CS)"/>
      <w:b/>
      <w:color w:val="404042" w:themeColor="text2"/>
      <w:spacing w:val="-6"/>
      <w:kern w:val="28"/>
      <w:sz w:val="60"/>
      <w:szCs w:val="56"/>
    </w:rPr>
  </w:style>
  <w:style w:type="paragraph" w:customStyle="1" w:styleId="PulloutTextHead">
    <w:name w:val="Pullout Text Head"/>
    <w:basedOn w:val="Heading3"/>
    <w:qFormat/>
    <w:rsid w:val="00036AB8"/>
    <w:pPr>
      <w:pBdr>
        <w:left w:val="single" w:sz="48" w:space="8" w:color="FFFFFF"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404042" w:themeColor="text2"/>
      <w:sz w:val="24"/>
      <w:szCs w:val="20"/>
    </w:rPr>
  </w:style>
  <w:style w:type="paragraph" w:styleId="TOC2">
    <w:name w:val="toc 2"/>
    <w:basedOn w:val="Normal"/>
    <w:next w:val="Normal"/>
    <w:autoRedefine/>
    <w:uiPriority w:val="39"/>
    <w:qFormat/>
    <w:rsid w:val="005F56CB"/>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DE283F"/>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themeColor="text1"/>
      <w:sz w:val="20"/>
    </w:rPr>
    <w:tblPr>
      <w:tblBorders>
        <w:top w:val="single" w:sz="4" w:space="0" w:color="404042" w:themeColor="text2"/>
        <w:left w:val="single" w:sz="4" w:space="0" w:color="404042" w:themeColor="text2"/>
        <w:bottom w:val="single" w:sz="4" w:space="0" w:color="404042" w:themeColor="text2"/>
        <w:right w:val="single" w:sz="4" w:space="0" w:color="404042" w:themeColor="text2"/>
        <w:insideH w:val="single" w:sz="4" w:space="0" w:color="404042" w:themeColor="text2"/>
        <w:insideV w:val="single" w:sz="4" w:space="0" w:color="404042"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D4602C"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8"/>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555D6E"/>
  </w:style>
  <w:style w:type="character" w:styleId="Hyperlink">
    <w:name w:val="Hyperlink"/>
    <w:basedOn w:val="DefaultParagraphFont"/>
    <w:uiPriority w:val="99"/>
    <w:rsid w:val="009374DD"/>
    <w:rPr>
      <w:color w:val="404042" w:themeColor="text2"/>
      <w:u w:val="single"/>
    </w:rPr>
  </w:style>
  <w:style w:type="paragraph" w:styleId="Footer">
    <w:name w:val="footer"/>
    <w:basedOn w:val="Normal"/>
    <w:link w:val="FooterChar"/>
    <w:uiPriority w:val="99"/>
    <w:rsid w:val="00D84622"/>
    <w:pPr>
      <w:tabs>
        <w:tab w:val="right" w:pos="9638"/>
      </w:tabs>
      <w:spacing w:after="0"/>
    </w:pPr>
    <w:rPr>
      <w:sz w:val="20"/>
    </w:rPr>
  </w:style>
  <w:style w:type="character" w:customStyle="1" w:styleId="FooterChar">
    <w:name w:val="Footer Char"/>
    <w:basedOn w:val="DefaultParagraphFont"/>
    <w:link w:val="Footer"/>
    <w:uiPriority w:val="99"/>
    <w:rsid w:val="00D84622"/>
    <w:rPr>
      <w:sz w:val="20"/>
    </w:rPr>
  </w:style>
  <w:style w:type="character" w:styleId="FollowedHyperlink">
    <w:name w:val="FollowedHyperlink"/>
    <w:basedOn w:val="DefaultParagraphFont"/>
    <w:rsid w:val="006E4597"/>
    <w:rPr>
      <w:color w:val="FFFFFF" w:themeColor="background2"/>
      <w:u w:val="single"/>
    </w:rPr>
  </w:style>
  <w:style w:type="paragraph" w:styleId="TOCHeading">
    <w:name w:val="TOC Heading"/>
    <w:basedOn w:val="Heading1"/>
    <w:next w:val="Normal"/>
    <w:uiPriority w:val="39"/>
    <w:unhideWhenUsed/>
    <w:qFormat/>
    <w:rsid w:val="00255596"/>
    <w:pPr>
      <w:spacing w:after="0" w:line="276" w:lineRule="auto"/>
      <w:outlineLvl w:val="9"/>
    </w:pPr>
    <w:rPr>
      <w:rFonts w:asciiTheme="majorHAnsi" w:eastAsiaTheme="majorEastAsia" w:hAnsiTheme="majorHAnsi" w:cstheme="majorBidi"/>
      <w:color w:val="672C15"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6E110B"/>
    <w:pPr>
      <w:spacing w:before="480" w:after="0"/>
    </w:pPr>
    <w:rPr>
      <w:color w:val="404042" w:themeColor="text2"/>
      <w:sz w:val="32"/>
      <w:szCs w:val="40"/>
    </w:rPr>
  </w:style>
  <w:style w:type="character" w:customStyle="1" w:styleId="PublicationDateChar">
    <w:name w:val="Publication Date Char"/>
    <w:basedOn w:val="DefaultParagraphFont"/>
    <w:link w:val="PublicationDate"/>
    <w:rsid w:val="006E110B"/>
    <w:rPr>
      <w:color w:val="404042" w:themeColor="text2"/>
      <w:sz w:val="32"/>
      <w:szCs w:val="40"/>
    </w:rPr>
  </w:style>
  <w:style w:type="paragraph" w:customStyle="1" w:styleId="Redtext">
    <w:name w:val="Red text"/>
    <w:basedOn w:val="Normal"/>
    <w:qFormat/>
    <w:rsid w:val="00F866FA"/>
    <w:pPr>
      <w:spacing w:after="80"/>
    </w:pPr>
    <w:rPr>
      <w:color w:val="00A79D"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blStylePr w:type="firstRow">
      <w:pPr>
        <w:jc w:val="left"/>
      </w:pPr>
      <w:rPr>
        <w:b/>
        <w:color w:val="FFFFFF" w:themeColor="background1"/>
      </w:rPr>
      <w:tblPr/>
      <w:tcPr>
        <w:shd w:val="clear" w:color="auto" w:fill="FFFFFF"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blStylePr w:type="firstRow">
      <w:rPr>
        <w:rFonts w:asciiTheme="minorHAnsi" w:hAnsiTheme="minorHAnsi"/>
        <w:b/>
        <w:color w:val="FFFFFF"/>
        <w:sz w:val="20"/>
      </w:rPr>
      <w:tblPr/>
      <w:tcPr>
        <w:shd w:val="clear" w:color="auto" w:fill="FFFFFF"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404042" w:themeColor="text2"/>
        <w:left w:val="single" w:sz="4" w:space="0" w:color="404042" w:themeColor="text2"/>
        <w:bottom w:val="single" w:sz="4" w:space="0" w:color="404042" w:themeColor="text2"/>
        <w:right w:val="single" w:sz="4" w:space="0" w:color="404042" w:themeColor="text2"/>
        <w:insideH w:val="single" w:sz="4" w:space="0" w:color="404042" w:themeColor="text2"/>
        <w:insideV w:val="single" w:sz="4" w:space="0" w:color="404042" w:themeColor="text2"/>
      </w:tblBorders>
    </w:tblPr>
    <w:tblStylePr w:type="firstRow">
      <w:rPr>
        <w:rFonts w:asciiTheme="minorHAnsi" w:hAnsiTheme="minorHAnsi"/>
        <w:b/>
        <w:color w:val="000000" w:themeColor="text1"/>
      </w:rPr>
      <w:tblPr/>
      <w:tcPr>
        <w:shd w:val="clear" w:color="auto" w:fill="D4602C"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D4602C"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FFFFFF"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FFFFFF" w:themeFill="background2"/>
      </w:tcPr>
    </w:tblStylePr>
    <w:tblStylePr w:type="firstCol">
      <w:rPr>
        <w:b/>
      </w:rPr>
      <w:tblPr/>
      <w:tcPr>
        <w:shd w:val="clear" w:color="auto" w:fill="D4602C"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Numberedlists">
    <w:name w:val="Numbered lists"/>
    <w:basedOn w:val="Normal"/>
    <w:link w:val="NumberedlistsChar"/>
    <w:qFormat/>
    <w:rsid w:val="003154C9"/>
    <w:pPr>
      <w:spacing w:after="200"/>
      <w:ind w:left="360" w:hanging="360"/>
      <w:contextualSpacing/>
    </w:pPr>
  </w:style>
  <w:style w:type="character" w:customStyle="1" w:styleId="NumberedlistsChar">
    <w:name w:val="Numbered lists Char"/>
    <w:basedOn w:val="DefaultParagraphFont"/>
    <w:link w:val="Numberedlists"/>
    <w:rsid w:val="003154C9"/>
  </w:style>
  <w:style w:type="character" w:customStyle="1" w:styleId="A4">
    <w:name w:val="A4"/>
    <w:uiPriority w:val="99"/>
    <w:rsid w:val="00506A3E"/>
    <w:rPr>
      <w:color w:val="211D1E"/>
      <w:sz w:val="20"/>
      <w:szCs w:val="20"/>
    </w:rPr>
  </w:style>
  <w:style w:type="paragraph" w:customStyle="1" w:styleId="Normal-beforebullets">
    <w:name w:val="Normal - before bullets"/>
    <w:basedOn w:val="Normal"/>
    <w:qFormat/>
    <w:rsid w:val="00E8664A"/>
    <w:pPr>
      <w:spacing w:before="0" w:after="0"/>
    </w:pPr>
  </w:style>
  <w:style w:type="paragraph" w:customStyle="1" w:styleId="FigureTitle">
    <w:name w:val="Figure Title"/>
    <w:basedOn w:val="Normal"/>
    <w:qFormat/>
    <w:rsid w:val="00147F1B"/>
    <w:pPr>
      <w:spacing w:before="0" w:after="200"/>
      <w:contextualSpacing/>
    </w:pPr>
    <w:rPr>
      <w:b/>
    </w:rPr>
  </w:style>
  <w:style w:type="character" w:customStyle="1" w:styleId="Heading1Char">
    <w:name w:val="Heading 1 Char"/>
    <w:basedOn w:val="DefaultParagraphFont"/>
    <w:link w:val="Heading1"/>
    <w:rsid w:val="00557170"/>
    <w:rPr>
      <w:rFonts w:cs="Arial"/>
      <w:b/>
      <w:bCs/>
      <w:color w:val="404042" w:themeColor="text2"/>
      <w:kern w:val="28"/>
      <w:sz w:val="40"/>
      <w:szCs w:val="32"/>
    </w:rPr>
  </w:style>
  <w:style w:type="character" w:customStyle="1" w:styleId="Heading2Char">
    <w:name w:val="Heading 2 Char"/>
    <w:basedOn w:val="DefaultParagraphFont"/>
    <w:link w:val="Heading2"/>
    <w:rsid w:val="00557170"/>
    <w:rPr>
      <w:rFonts w:cs="Arial"/>
      <w:b/>
      <w:iCs/>
      <w:color w:val="404042" w:themeColor="text2"/>
      <w:kern w:val="28"/>
      <w:sz w:val="32"/>
      <w:szCs w:val="28"/>
    </w:rPr>
  </w:style>
  <w:style w:type="character" w:customStyle="1" w:styleId="Heading3Char">
    <w:name w:val="Heading 3 Char"/>
    <w:basedOn w:val="DefaultParagraphFont"/>
    <w:link w:val="Heading3"/>
    <w:rsid w:val="00557170"/>
    <w:rPr>
      <w:rFonts w:cs="Arial"/>
      <w:b/>
      <w:bCs/>
      <w:iCs/>
      <w:color w:val="404042" w:themeColor="text2"/>
      <w:kern w:val="28"/>
      <w:sz w:val="28"/>
      <w:szCs w:val="26"/>
    </w:rPr>
  </w:style>
  <w:style w:type="character" w:customStyle="1" w:styleId="Heading4Char">
    <w:name w:val="Heading 4 Char"/>
    <w:basedOn w:val="DefaultParagraphFont"/>
    <w:link w:val="Heading4"/>
    <w:rsid w:val="00557170"/>
    <w:rPr>
      <w:b/>
      <w:bCs/>
      <w:color w:val="000000" w:themeColor="text1"/>
      <w:sz w:val="24"/>
      <w:szCs w:val="26"/>
    </w:rPr>
  </w:style>
  <w:style w:type="character" w:customStyle="1" w:styleId="Heading5Char">
    <w:name w:val="Heading 5 Char"/>
    <w:basedOn w:val="DefaultParagraphFont"/>
    <w:link w:val="Heading5"/>
    <w:rsid w:val="00557170"/>
    <w:rPr>
      <w:b/>
      <w:bCs/>
      <w:iCs/>
      <w:color w:val="000000" w:themeColor="text1"/>
    </w:rPr>
  </w:style>
  <w:style w:type="character" w:customStyle="1" w:styleId="Heading6Char">
    <w:name w:val="Heading 6 Char"/>
    <w:basedOn w:val="DefaultParagraphFont"/>
    <w:link w:val="Heading6"/>
    <w:uiPriority w:val="98"/>
    <w:rsid w:val="00557170"/>
    <w:rPr>
      <w:bCs/>
      <w:i/>
      <w:u w:val="single"/>
    </w:rPr>
  </w:style>
  <w:style w:type="paragraph" w:customStyle="1" w:styleId="Bulletlist">
    <w:name w:val="Bullet list"/>
    <w:qFormat/>
    <w:rsid w:val="00557170"/>
    <w:pPr>
      <w:spacing w:after="120"/>
      <w:ind w:left="567" w:hanging="283"/>
    </w:pPr>
    <w:rPr>
      <w:rFonts w:ascii="Arial" w:hAnsi="Arial"/>
      <w:color w:val="000000" w:themeColor="text1"/>
      <w:szCs w:val="24"/>
      <w:lang w:eastAsia="en-US"/>
    </w:rPr>
  </w:style>
  <w:style w:type="paragraph" w:customStyle="1" w:styleId="Chaptertitle">
    <w:name w:val="Chapter title"/>
    <w:basedOn w:val="Title"/>
    <w:qFormat/>
    <w:rsid w:val="00557170"/>
    <w:pPr>
      <w:spacing w:before="240"/>
      <w:contextualSpacing w:val="0"/>
    </w:pPr>
    <w:rPr>
      <w:rFonts w:ascii="Arial Bold" w:hAnsi="Arial Bold" w:cstheme="majorBidi"/>
      <w:color w:val="E29919" w:themeColor="accent3"/>
      <w:spacing w:val="0"/>
      <w:sz w:val="48"/>
      <w:szCs w:val="48"/>
    </w:rPr>
  </w:style>
  <w:style w:type="paragraph" w:styleId="Quote">
    <w:name w:val="Quote"/>
    <w:basedOn w:val="Normal"/>
    <w:next w:val="Normal"/>
    <w:link w:val="QuoteChar"/>
    <w:qFormat/>
    <w:rsid w:val="00557170"/>
    <w:pPr>
      <w:spacing w:before="240" w:after="240"/>
      <w:ind w:left="397"/>
    </w:pPr>
    <w:rPr>
      <w:iCs/>
      <w:sz w:val="20"/>
    </w:rPr>
  </w:style>
  <w:style w:type="character" w:customStyle="1" w:styleId="QuoteChar">
    <w:name w:val="Quote Char"/>
    <w:basedOn w:val="DefaultParagraphFont"/>
    <w:link w:val="Quote"/>
    <w:rsid w:val="00557170"/>
    <w:rPr>
      <w:iCs/>
      <w:sz w:val="20"/>
    </w:rPr>
  </w:style>
  <w:style w:type="paragraph" w:styleId="BalloonText">
    <w:name w:val="Balloon Text"/>
    <w:basedOn w:val="Normal"/>
    <w:link w:val="BalloonTextChar"/>
    <w:locked/>
    <w:rsid w:val="00557170"/>
    <w:pPr>
      <w:spacing w:before="0" w:after="0"/>
    </w:pPr>
    <w:rPr>
      <w:rFonts w:ascii="Tahoma" w:hAnsi="Tahoma" w:cs="Tahoma"/>
      <w:sz w:val="16"/>
      <w:szCs w:val="16"/>
    </w:rPr>
  </w:style>
  <w:style w:type="character" w:customStyle="1" w:styleId="BalloonTextChar">
    <w:name w:val="Balloon Text Char"/>
    <w:basedOn w:val="DefaultParagraphFont"/>
    <w:link w:val="BalloonText"/>
    <w:rsid w:val="00557170"/>
    <w:rPr>
      <w:rFonts w:ascii="Tahoma" w:hAnsi="Tahoma" w:cs="Tahoma"/>
      <w:sz w:val="16"/>
      <w:szCs w:val="16"/>
    </w:rPr>
  </w:style>
  <w:style w:type="paragraph" w:customStyle="1" w:styleId="Subheading">
    <w:name w:val="Subheading"/>
    <w:basedOn w:val="Normal"/>
    <w:next w:val="Normal"/>
    <w:qFormat/>
    <w:rsid w:val="00557170"/>
    <w:pPr>
      <w:spacing w:before="240" w:after="200"/>
    </w:pPr>
    <w:rPr>
      <w:b/>
      <w:color w:val="00A9E5"/>
      <w:sz w:val="36"/>
      <w:szCs w:val="36"/>
    </w:rPr>
  </w:style>
  <w:style w:type="character" w:styleId="IntenseReference">
    <w:name w:val="Intense Reference"/>
    <w:basedOn w:val="DefaultParagraphFont"/>
    <w:uiPriority w:val="32"/>
    <w:qFormat/>
    <w:locked/>
    <w:rsid w:val="00557170"/>
    <w:rPr>
      <w:b/>
      <w:bCs/>
      <w:i/>
      <w:smallCaps/>
      <w:color w:val="D4602C" w:themeColor="accent2"/>
      <w:spacing w:val="5"/>
      <w:u w:val="none"/>
    </w:rPr>
  </w:style>
  <w:style w:type="paragraph" w:styleId="Caption">
    <w:name w:val="caption"/>
    <w:basedOn w:val="Normal"/>
    <w:next w:val="Normal"/>
    <w:link w:val="CaptionChar"/>
    <w:unhideWhenUsed/>
    <w:qFormat/>
    <w:locked/>
    <w:rsid w:val="00557170"/>
    <w:pPr>
      <w:spacing w:before="0" w:after="200"/>
    </w:pPr>
    <w:rPr>
      <w:rFonts w:ascii="Arial" w:hAnsi="Arial"/>
      <w:i/>
      <w:iCs/>
      <w:color w:val="404042" w:themeColor="text2"/>
      <w:sz w:val="18"/>
      <w:szCs w:val="18"/>
      <w:lang w:eastAsia="en-US"/>
    </w:rPr>
  </w:style>
  <w:style w:type="table" w:customStyle="1" w:styleId="GridTable4-Accent11">
    <w:name w:val="Grid Table 4 - Accent 1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DB7955" w:themeColor="accent1" w:themeTint="99"/>
        <w:left w:val="single" w:sz="4" w:space="0" w:color="DB7955" w:themeColor="accent1" w:themeTint="99"/>
        <w:bottom w:val="single" w:sz="4" w:space="0" w:color="DB7955" w:themeColor="accent1" w:themeTint="99"/>
        <w:right w:val="single" w:sz="4" w:space="0" w:color="DB7955" w:themeColor="accent1" w:themeTint="99"/>
        <w:insideH w:val="single" w:sz="4" w:space="0" w:color="DB7955" w:themeColor="accent1" w:themeTint="99"/>
        <w:insideV w:val="single" w:sz="4" w:space="0" w:color="DB7955" w:themeColor="accent1" w:themeTint="99"/>
      </w:tblBorders>
    </w:tblPr>
    <w:tblStylePr w:type="firstRow">
      <w:rPr>
        <w:b/>
        <w:bCs/>
        <w:color w:val="FFFFFF" w:themeColor="background1"/>
      </w:rPr>
      <w:tblPr/>
      <w:tcPr>
        <w:tcBorders>
          <w:top w:val="single" w:sz="4" w:space="0" w:color="8B3B1D" w:themeColor="accent1"/>
          <w:left w:val="single" w:sz="4" w:space="0" w:color="8B3B1D" w:themeColor="accent1"/>
          <w:bottom w:val="single" w:sz="4" w:space="0" w:color="8B3B1D" w:themeColor="accent1"/>
          <w:right w:val="single" w:sz="4" w:space="0" w:color="8B3B1D" w:themeColor="accent1"/>
          <w:insideH w:val="nil"/>
          <w:insideV w:val="nil"/>
        </w:tcBorders>
        <w:shd w:val="clear" w:color="auto" w:fill="8B3B1D" w:themeFill="accent1"/>
      </w:tcPr>
    </w:tblStylePr>
    <w:tblStylePr w:type="lastRow">
      <w:rPr>
        <w:b/>
        <w:bCs/>
      </w:rPr>
      <w:tblPr/>
      <w:tcPr>
        <w:tcBorders>
          <w:top w:val="double" w:sz="4" w:space="0" w:color="8B3B1D" w:themeColor="accent1"/>
        </w:tcBorders>
      </w:tcPr>
    </w:tblStylePr>
    <w:tblStylePr w:type="firstCol">
      <w:rPr>
        <w:b/>
        <w:bCs/>
      </w:rPr>
    </w:tblStylePr>
    <w:tblStylePr w:type="lastCol">
      <w:rPr>
        <w:b/>
        <w:bCs/>
      </w:rPr>
    </w:tblStylePr>
    <w:tblStylePr w:type="band1Vert">
      <w:tblPr/>
      <w:tcPr>
        <w:shd w:val="clear" w:color="auto" w:fill="F3D2C6" w:themeFill="accent1" w:themeFillTint="33"/>
      </w:tcPr>
    </w:tblStylePr>
    <w:tblStylePr w:type="band1Horz">
      <w:tblPr/>
      <w:tcPr>
        <w:shd w:val="clear" w:color="auto" w:fill="F3D2C6" w:themeFill="accent1" w:themeFillTint="33"/>
      </w:tcPr>
    </w:tblStylePr>
  </w:style>
  <w:style w:type="character" w:customStyle="1" w:styleId="CaptionChar">
    <w:name w:val="Caption Char"/>
    <w:basedOn w:val="DefaultParagraphFont"/>
    <w:link w:val="Caption"/>
    <w:rsid w:val="00557170"/>
    <w:rPr>
      <w:rFonts w:ascii="Arial" w:hAnsi="Arial"/>
      <w:i/>
      <w:iCs/>
      <w:color w:val="404042" w:themeColor="text2"/>
      <w:sz w:val="18"/>
      <w:szCs w:val="18"/>
      <w:lang w:eastAsia="en-US"/>
    </w:rPr>
  </w:style>
  <w:style w:type="table" w:customStyle="1" w:styleId="ListTable4-Accent51">
    <w:name w:val="List Table 4 - Accent 5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8DC63F" w:themeColor="accent5"/>
          <w:left w:val="single" w:sz="4" w:space="0" w:color="8DC63F" w:themeColor="accent5"/>
          <w:bottom w:val="single" w:sz="4" w:space="0" w:color="8DC63F" w:themeColor="accent5"/>
          <w:right w:val="single" w:sz="4" w:space="0" w:color="8DC63F" w:themeColor="accent5"/>
          <w:insideH w:val="nil"/>
        </w:tcBorders>
        <w:shd w:val="clear" w:color="auto" w:fill="8DC63F" w:themeFill="accent5"/>
      </w:tcPr>
    </w:tblStylePr>
    <w:tblStylePr w:type="lastRow">
      <w:rPr>
        <w:b/>
        <w:bCs/>
      </w:rPr>
      <w:tblPr/>
      <w:tcPr>
        <w:tcBorders>
          <w:top w:val="double" w:sz="4" w:space="0" w:color="BADC8B" w:themeColor="accent5" w:themeTint="99"/>
        </w:tcBorders>
      </w:tcPr>
    </w:tblStylePr>
    <w:tblStylePr w:type="firstCol">
      <w:rPr>
        <w:b/>
        <w:bCs/>
      </w:rPr>
    </w:tblStylePr>
    <w:tblStylePr w:type="lastCol">
      <w:rPr>
        <w:b/>
        <w:bCs/>
      </w:rPr>
    </w:tblStylePr>
    <w:tblStylePr w:type="band1Vert">
      <w:tblPr/>
      <w:tcPr>
        <w:shd w:val="clear" w:color="auto" w:fill="E8F3D8" w:themeFill="accent5" w:themeFillTint="33"/>
      </w:tcPr>
    </w:tblStylePr>
    <w:tblStylePr w:type="band1Horz">
      <w:tblPr/>
      <w:tcPr>
        <w:shd w:val="clear" w:color="auto" w:fill="E8F3D8" w:themeFill="accent5" w:themeFillTint="33"/>
      </w:tcPr>
    </w:tblStylePr>
  </w:style>
  <w:style w:type="paragraph" w:styleId="NoSpacing">
    <w:name w:val="No Spacing"/>
    <w:link w:val="NoSpacingChar"/>
    <w:uiPriority w:val="1"/>
    <w:qFormat/>
    <w:locked/>
    <w:rsid w:val="00557170"/>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557170"/>
    <w:rPr>
      <w:b/>
      <w:bCs/>
      <w:i/>
      <w:iCs/>
      <w:color w:val="8B3B1D" w:themeColor="accent1"/>
    </w:rPr>
  </w:style>
  <w:style w:type="character" w:customStyle="1" w:styleId="NoSpacingChar">
    <w:name w:val="No Spacing Char"/>
    <w:link w:val="NoSpacing"/>
    <w:uiPriority w:val="1"/>
    <w:locked/>
    <w:rsid w:val="00557170"/>
    <w:rPr>
      <w:rFonts w:ascii="Times New Roman" w:hAnsi="Times New Roman"/>
      <w:sz w:val="24"/>
      <w:szCs w:val="24"/>
      <w:lang w:eastAsia="en-US"/>
    </w:rPr>
  </w:style>
  <w:style w:type="paragraph" w:customStyle="1" w:styleId="FigList">
    <w:name w:val="FigList"/>
    <w:basedOn w:val="Caption"/>
    <w:link w:val="FigListChar"/>
    <w:qFormat/>
    <w:rsid w:val="00557170"/>
    <w:pPr>
      <w:keepNext/>
      <w:tabs>
        <w:tab w:val="left" w:pos="851"/>
      </w:tabs>
      <w:ind w:left="851" w:hanging="851"/>
    </w:pPr>
    <w:rPr>
      <w:b/>
    </w:rPr>
  </w:style>
  <w:style w:type="character" w:customStyle="1" w:styleId="FigListChar">
    <w:name w:val="FigList Char"/>
    <w:basedOn w:val="CaptionChar"/>
    <w:link w:val="FigList"/>
    <w:rsid w:val="00557170"/>
    <w:rPr>
      <w:rFonts w:ascii="Arial" w:hAnsi="Arial"/>
      <w:b/>
      <w:i/>
      <w:iCs/>
      <w:color w:val="404042" w:themeColor="text2"/>
      <w:sz w:val="18"/>
      <w:szCs w:val="18"/>
      <w:lang w:eastAsia="en-US"/>
    </w:rPr>
  </w:style>
  <w:style w:type="table" w:customStyle="1" w:styleId="GridTable1Light-Accent11">
    <w:name w:val="Grid Table 1 Light - Accent 11"/>
    <w:basedOn w:val="TableNormal"/>
    <w:uiPriority w:val="46"/>
    <w:rsid w:val="00557170"/>
    <w:pPr>
      <w:spacing w:after="0"/>
    </w:pPr>
    <w:rPr>
      <w:rFonts w:ascii="Times New Roman" w:hAnsi="Times New Roman"/>
      <w:sz w:val="20"/>
      <w:szCs w:val="20"/>
    </w:rPr>
    <w:tblPr>
      <w:tblStyleRowBandSize w:val="1"/>
      <w:tblStyleColBandSize w:val="1"/>
      <w:tblBorders>
        <w:top w:val="single" w:sz="4" w:space="0" w:color="E7A58D" w:themeColor="accent1" w:themeTint="66"/>
        <w:left w:val="single" w:sz="4" w:space="0" w:color="E7A58D" w:themeColor="accent1" w:themeTint="66"/>
        <w:bottom w:val="single" w:sz="4" w:space="0" w:color="E7A58D" w:themeColor="accent1" w:themeTint="66"/>
        <w:right w:val="single" w:sz="4" w:space="0" w:color="E7A58D" w:themeColor="accent1" w:themeTint="66"/>
        <w:insideH w:val="single" w:sz="4" w:space="0" w:color="E7A58D" w:themeColor="accent1" w:themeTint="66"/>
        <w:insideV w:val="single" w:sz="4" w:space="0" w:color="E7A58D" w:themeColor="accent1" w:themeTint="66"/>
      </w:tblBorders>
    </w:tblPr>
    <w:tblStylePr w:type="firstRow">
      <w:rPr>
        <w:b/>
        <w:bCs/>
      </w:rPr>
      <w:tblPr/>
      <w:tcPr>
        <w:tcBorders>
          <w:bottom w:val="single" w:sz="12" w:space="0" w:color="DB7955" w:themeColor="accent1" w:themeTint="99"/>
        </w:tcBorders>
      </w:tcPr>
    </w:tblStylePr>
    <w:tblStylePr w:type="lastRow">
      <w:rPr>
        <w:b/>
        <w:bCs/>
      </w:rPr>
      <w:tblPr/>
      <w:tcPr>
        <w:tcBorders>
          <w:top w:val="double" w:sz="2" w:space="0" w:color="DB7955"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57170"/>
    <w:rPr>
      <w:color w:val="808080"/>
      <w:shd w:val="clear" w:color="auto" w:fill="E6E6E6"/>
    </w:rPr>
  </w:style>
  <w:style w:type="character" w:styleId="CommentReference">
    <w:name w:val="annotation reference"/>
    <w:basedOn w:val="DefaultParagraphFont"/>
    <w:unhideWhenUsed/>
    <w:locked/>
    <w:rsid w:val="00557170"/>
    <w:rPr>
      <w:sz w:val="16"/>
      <w:szCs w:val="16"/>
    </w:rPr>
  </w:style>
  <w:style w:type="paragraph" w:styleId="CommentText">
    <w:name w:val="annotation text"/>
    <w:basedOn w:val="Normal"/>
    <w:link w:val="CommentTextChar"/>
    <w:uiPriority w:val="98"/>
    <w:unhideWhenUsed/>
    <w:locked/>
    <w:rsid w:val="00557170"/>
    <w:pPr>
      <w:spacing w:before="0" w:after="200"/>
    </w:pPr>
    <w:rPr>
      <w:sz w:val="20"/>
      <w:szCs w:val="20"/>
    </w:rPr>
  </w:style>
  <w:style w:type="character" w:customStyle="1" w:styleId="CommentTextChar">
    <w:name w:val="Comment Text Char"/>
    <w:basedOn w:val="DefaultParagraphFont"/>
    <w:link w:val="CommentText"/>
    <w:uiPriority w:val="98"/>
    <w:rsid w:val="00557170"/>
    <w:rPr>
      <w:sz w:val="20"/>
      <w:szCs w:val="20"/>
    </w:rPr>
  </w:style>
  <w:style w:type="paragraph" w:styleId="CommentSubject">
    <w:name w:val="annotation subject"/>
    <w:basedOn w:val="CommentText"/>
    <w:next w:val="CommentText"/>
    <w:link w:val="CommentSubjectChar"/>
    <w:uiPriority w:val="98"/>
    <w:semiHidden/>
    <w:unhideWhenUsed/>
    <w:locked/>
    <w:rsid w:val="00557170"/>
    <w:rPr>
      <w:b/>
      <w:bCs/>
    </w:rPr>
  </w:style>
  <w:style w:type="character" w:customStyle="1" w:styleId="CommentSubjectChar">
    <w:name w:val="Comment Subject Char"/>
    <w:basedOn w:val="CommentTextChar"/>
    <w:link w:val="CommentSubject"/>
    <w:uiPriority w:val="98"/>
    <w:semiHidden/>
    <w:rsid w:val="00557170"/>
    <w:rPr>
      <w:b/>
      <w:bCs/>
      <w:sz w:val="20"/>
      <w:szCs w:val="20"/>
    </w:rPr>
  </w:style>
  <w:style w:type="paragraph" w:styleId="NormalWeb">
    <w:name w:val="Normal (Web)"/>
    <w:basedOn w:val="Normal"/>
    <w:uiPriority w:val="99"/>
    <w:semiHidden/>
    <w:unhideWhenUsed/>
    <w:locked/>
    <w:rsid w:val="00557170"/>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557170"/>
    <w:pPr>
      <w:spacing w:before="100" w:beforeAutospacing="1" w:after="100" w:afterAutospacing="1"/>
    </w:pPr>
    <w:rPr>
      <w:rFonts w:ascii="Calibri" w:eastAsiaTheme="minorHAnsi" w:hAnsi="Calibri" w:cs="Calibri"/>
      <w:i/>
      <w:iCs/>
      <w:sz w:val="18"/>
      <w:szCs w:val="18"/>
    </w:rPr>
  </w:style>
  <w:style w:type="table" w:customStyle="1" w:styleId="ListTable4-Accent31">
    <w:name w:val="List Table 4 - Accent 3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EFC272" w:themeColor="accent3" w:themeTint="99"/>
        <w:left w:val="single" w:sz="4" w:space="0" w:color="EFC272" w:themeColor="accent3" w:themeTint="99"/>
        <w:bottom w:val="single" w:sz="4" w:space="0" w:color="EFC272" w:themeColor="accent3" w:themeTint="99"/>
        <w:right w:val="single" w:sz="4" w:space="0" w:color="EFC272" w:themeColor="accent3" w:themeTint="99"/>
        <w:insideH w:val="single" w:sz="4" w:space="0" w:color="EFC272" w:themeColor="accent3" w:themeTint="99"/>
      </w:tblBorders>
    </w:tblPr>
    <w:tblStylePr w:type="firstRow">
      <w:rPr>
        <w:b/>
        <w:bCs/>
        <w:color w:val="FFFFFF" w:themeColor="background1"/>
      </w:rPr>
      <w:tblPr/>
      <w:tcPr>
        <w:tcBorders>
          <w:top w:val="single" w:sz="4" w:space="0" w:color="E29919" w:themeColor="accent3"/>
          <w:left w:val="single" w:sz="4" w:space="0" w:color="E29919" w:themeColor="accent3"/>
          <w:bottom w:val="single" w:sz="4" w:space="0" w:color="E29919" w:themeColor="accent3"/>
          <w:right w:val="single" w:sz="4" w:space="0" w:color="E29919" w:themeColor="accent3"/>
          <w:insideH w:val="nil"/>
        </w:tcBorders>
        <w:shd w:val="clear" w:color="auto" w:fill="E29919" w:themeFill="accent3"/>
      </w:tcPr>
    </w:tblStylePr>
    <w:tblStylePr w:type="lastRow">
      <w:rPr>
        <w:b/>
        <w:bCs/>
      </w:rPr>
      <w:tblPr/>
      <w:tcPr>
        <w:tcBorders>
          <w:top w:val="double" w:sz="4" w:space="0" w:color="EFC272" w:themeColor="accent3" w:themeTint="99"/>
        </w:tcBorders>
      </w:tcPr>
    </w:tblStylePr>
    <w:tblStylePr w:type="firstCol">
      <w:rPr>
        <w:b/>
        <w:bCs/>
      </w:rPr>
    </w:tblStylePr>
    <w:tblStylePr w:type="lastCol">
      <w:rPr>
        <w:b/>
        <w:bCs/>
      </w:rPr>
    </w:tblStylePr>
    <w:tblStylePr w:type="band1Vert">
      <w:tblPr/>
      <w:tcPr>
        <w:shd w:val="clear" w:color="auto" w:fill="F9EAD0" w:themeFill="accent3" w:themeFillTint="33"/>
      </w:tcPr>
    </w:tblStylePr>
    <w:tblStylePr w:type="band1Horz">
      <w:tblPr/>
      <w:tcPr>
        <w:shd w:val="clear" w:color="auto" w:fill="F9EAD0" w:themeFill="accent3" w:themeFillTint="33"/>
      </w:tcPr>
    </w:tblStylePr>
  </w:style>
  <w:style w:type="character" w:customStyle="1" w:styleId="highlight">
    <w:name w:val="highlight"/>
    <w:basedOn w:val="DefaultParagraphFont"/>
    <w:rsid w:val="00557170"/>
  </w:style>
  <w:style w:type="paragraph" w:customStyle="1" w:styleId="EndNoteBibliographyTitle">
    <w:name w:val="EndNote Bibliography Title"/>
    <w:basedOn w:val="Normal"/>
    <w:link w:val="EndNoteBibliographyTitleChar"/>
    <w:rsid w:val="00557170"/>
    <w:pPr>
      <w:spacing w:before="0"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557170"/>
    <w:rPr>
      <w:rFonts w:ascii="Arial" w:hAnsi="Arial" w:cs="Arial"/>
      <w:noProof/>
    </w:rPr>
  </w:style>
  <w:style w:type="paragraph" w:customStyle="1" w:styleId="EndNoteBibliography">
    <w:name w:val="EndNote Bibliography"/>
    <w:basedOn w:val="Normal"/>
    <w:link w:val="EndNoteBibliographyChar"/>
    <w:rsid w:val="00557170"/>
    <w:pPr>
      <w:spacing w:before="0" w:after="200"/>
    </w:pPr>
    <w:rPr>
      <w:rFonts w:ascii="Arial" w:hAnsi="Arial" w:cs="Arial"/>
      <w:noProof/>
    </w:rPr>
  </w:style>
  <w:style w:type="character" w:customStyle="1" w:styleId="EndNoteBibliographyChar">
    <w:name w:val="EndNote Bibliography Char"/>
    <w:basedOn w:val="DefaultParagraphFont"/>
    <w:link w:val="EndNoteBibliography"/>
    <w:rsid w:val="00557170"/>
    <w:rPr>
      <w:rFonts w:ascii="Arial" w:hAnsi="Arial" w:cs="Arial"/>
      <w:noProof/>
    </w:rPr>
  </w:style>
  <w:style w:type="character" w:customStyle="1" w:styleId="UnresolvedMention2">
    <w:name w:val="Unresolved Mention2"/>
    <w:basedOn w:val="DefaultParagraphFont"/>
    <w:uiPriority w:val="99"/>
    <w:semiHidden/>
    <w:unhideWhenUsed/>
    <w:rsid w:val="00557170"/>
    <w:rPr>
      <w:color w:val="605E5C"/>
      <w:shd w:val="clear" w:color="auto" w:fill="E1DFDD"/>
    </w:rPr>
  </w:style>
  <w:style w:type="character" w:customStyle="1" w:styleId="UnresolvedMention3">
    <w:name w:val="Unresolved Mention3"/>
    <w:basedOn w:val="DefaultParagraphFont"/>
    <w:uiPriority w:val="99"/>
    <w:semiHidden/>
    <w:unhideWhenUsed/>
    <w:rsid w:val="00557170"/>
    <w:rPr>
      <w:color w:val="605E5C"/>
      <w:shd w:val="clear" w:color="auto" w:fill="E1DFDD"/>
    </w:rPr>
  </w:style>
  <w:style w:type="character" w:customStyle="1" w:styleId="UnresolvedMention4">
    <w:name w:val="Unresolved Mention4"/>
    <w:basedOn w:val="DefaultParagraphFont"/>
    <w:uiPriority w:val="99"/>
    <w:semiHidden/>
    <w:unhideWhenUsed/>
    <w:rsid w:val="00557170"/>
    <w:rPr>
      <w:color w:val="605E5C"/>
      <w:shd w:val="clear" w:color="auto" w:fill="E1DFDD"/>
    </w:rPr>
  </w:style>
  <w:style w:type="paragraph" w:customStyle="1" w:styleId="TFNoteSourceSpace">
    <w:name w:val="TFNoteSource+Space"/>
    <w:basedOn w:val="Normal"/>
    <w:next w:val="Normal"/>
    <w:rsid w:val="00557170"/>
    <w:pPr>
      <w:keepLines/>
      <w:spacing w:before="0" w:after="360"/>
      <w:ind w:left="624" w:hanging="624"/>
    </w:pPr>
    <w:rPr>
      <w:rFonts w:ascii="Arial" w:hAnsi="Arial"/>
      <w:color w:val="000000"/>
      <w:sz w:val="18"/>
      <w:szCs w:val="18"/>
    </w:rPr>
  </w:style>
  <w:style w:type="character" w:customStyle="1" w:styleId="title-text">
    <w:name w:val="title-text"/>
    <w:basedOn w:val="DefaultParagraphFont"/>
    <w:rsid w:val="00557170"/>
  </w:style>
  <w:style w:type="paragraph" w:customStyle="1" w:styleId="Commissionbodytext">
    <w:name w:val="Commission body text"/>
    <w:basedOn w:val="Normal"/>
    <w:link w:val="CommissionbodytextChar"/>
    <w:qFormat/>
    <w:rsid w:val="00557170"/>
    <w:pPr>
      <w:spacing w:before="0" w:after="0" w:line="276" w:lineRule="auto"/>
    </w:pPr>
    <w:rPr>
      <w:rFonts w:ascii="Arial" w:hAnsi="Arial" w:cs="Arial"/>
    </w:rPr>
  </w:style>
  <w:style w:type="character" w:customStyle="1" w:styleId="CommissionbodytextChar">
    <w:name w:val="Commission body text Char"/>
    <w:basedOn w:val="DefaultParagraphFont"/>
    <w:link w:val="Commissionbodytext"/>
    <w:rsid w:val="00557170"/>
    <w:rPr>
      <w:rFonts w:ascii="Arial" w:hAnsi="Arial" w:cs="Arial"/>
    </w:rPr>
  </w:style>
  <w:style w:type="character" w:customStyle="1" w:styleId="cf01">
    <w:name w:val="cf01"/>
    <w:basedOn w:val="DefaultParagraphFont"/>
    <w:rsid w:val="00557170"/>
    <w:rPr>
      <w:rFonts w:ascii="Segoe UI" w:hAnsi="Segoe UI" w:cs="Segoe UI" w:hint="default"/>
      <w:sz w:val="18"/>
      <w:szCs w:val="18"/>
    </w:rPr>
  </w:style>
  <w:style w:type="character" w:customStyle="1" w:styleId="cf11">
    <w:name w:val="cf11"/>
    <w:basedOn w:val="DefaultParagraphFont"/>
    <w:rsid w:val="00557170"/>
    <w:rPr>
      <w:rFonts w:ascii="Segoe UI" w:hAnsi="Segoe UI" w:cs="Segoe UI" w:hint="default"/>
      <w:i/>
      <w:iCs/>
      <w:sz w:val="18"/>
      <w:szCs w:val="18"/>
    </w:rPr>
  </w:style>
  <w:style w:type="paragraph" w:styleId="BodyText">
    <w:name w:val="Body Text"/>
    <w:basedOn w:val="Normal"/>
    <w:link w:val="BodyTextChar"/>
    <w:uiPriority w:val="1"/>
    <w:qFormat/>
    <w:locked/>
    <w:rsid w:val="00557170"/>
    <w:pPr>
      <w:widowControl w:val="0"/>
      <w:autoSpaceDE w:val="0"/>
      <w:autoSpaceDN w:val="0"/>
      <w:spacing w:before="0"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557170"/>
    <w:rPr>
      <w:rFonts w:ascii="Arial" w:eastAsia="Arial" w:hAnsi="Arial" w:cs="Arial"/>
      <w:lang w:val="en-US" w:eastAsia="en-US"/>
    </w:rPr>
  </w:style>
  <w:style w:type="character" w:customStyle="1" w:styleId="Blue">
    <w:name w:val="Blue"/>
    <w:basedOn w:val="DefaultParagraphFont"/>
    <w:uiPriority w:val="1"/>
    <w:qFormat/>
    <w:rsid w:val="007853C2"/>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449396892">
      <w:bodyDiv w:val="1"/>
      <w:marLeft w:val="0"/>
      <w:marRight w:val="0"/>
      <w:marTop w:val="0"/>
      <w:marBottom w:val="0"/>
      <w:divBdr>
        <w:top w:val="none" w:sz="0" w:space="0" w:color="auto"/>
        <w:left w:val="none" w:sz="0" w:space="0" w:color="auto"/>
        <w:bottom w:val="none" w:sz="0" w:space="0" w:color="auto"/>
        <w:right w:val="none" w:sz="0" w:space="0" w:color="auto"/>
      </w:divBdr>
    </w:div>
    <w:div w:id="605384349">
      <w:bodyDiv w:val="1"/>
      <w:marLeft w:val="0"/>
      <w:marRight w:val="0"/>
      <w:marTop w:val="0"/>
      <w:marBottom w:val="0"/>
      <w:divBdr>
        <w:top w:val="none" w:sz="0" w:space="0" w:color="auto"/>
        <w:left w:val="none" w:sz="0" w:space="0" w:color="auto"/>
        <w:bottom w:val="none" w:sz="0" w:space="0" w:color="auto"/>
        <w:right w:val="none" w:sz="0" w:space="0" w:color="auto"/>
      </w:divBdr>
    </w:div>
    <w:div w:id="1046878975">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oter" Target="footer4.xm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chart" Target="charts/chart4.xml"/><Relationship Id="rId42" Type="http://schemas.openxmlformats.org/officeDocument/2006/relationships/image" Target="media/image16.png"/><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hyperlink" Target="mailto:mail@safetyandquality.gov.au" TargetMode="External"/><Relationship Id="rId7" Type="http://schemas.openxmlformats.org/officeDocument/2006/relationships/settings" Target="settings.xml"/><Relationship Id="rId71" Type="http://schemas.openxmlformats.org/officeDocument/2006/relationships/hyperlink" Target="https://nindss.health.gov.au/pbi-dashboard/" TargetMode="External"/><Relationship Id="rId2" Type="http://schemas.openxmlformats.org/officeDocument/2006/relationships/customXml" Target="../customXml/item2.xml"/><Relationship Id="rId16" Type="http://schemas.openxmlformats.org/officeDocument/2006/relationships/hyperlink" Target="http://www.safetyandquality.gov.au" TargetMode="External"/><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5.xm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mmunications@safetyandquality.gov.au?subject=Enquiry"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7.xml"/><Relationship Id="rId78" Type="http://schemas.openxmlformats.org/officeDocument/2006/relationships/footer" Target="footer6.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chart" Target="charts/chart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s://www.safetyandquality.gov.au/standards/aged-care-quality-standards-standard-5-clinical-care" TargetMode="External"/><Relationship Id="rId77" Type="http://schemas.openxmlformats.org/officeDocument/2006/relationships/hyperlink" Target="http://www.safetyandquality.gov.au/" TargetMode="External"/><Relationship Id="rId8" Type="http://schemas.openxmlformats.org/officeDocument/2006/relationships/webSettings" Target="webSettings.xml"/><Relationship Id="rId51" Type="http://schemas.openxmlformats.org/officeDocument/2006/relationships/hyperlink" Target="https://www.abs.gov.au/statistics/people/population/national-state-and-territory-population" TargetMode="External"/><Relationship Id="rId72" Type="http://schemas.openxmlformats.org/officeDocument/2006/relationships/hyperlink" Target="https://www.safetyandquality.gov.au/caralert-reports" TargetMode="Externa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nc-nd/4.0/" TargetMode="External"/><Relationship Id="rId25" Type="http://schemas.openxmlformats.org/officeDocument/2006/relationships/header" Target="header5.xml"/><Relationship Id="rId33" Type="http://schemas.openxmlformats.org/officeDocument/2006/relationships/chart" Target="charts/chart3.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mailto:CARAlert@safetyandquality.gov.au"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hyperlink" Target="https://www.agedcarequality.gov.au/providers/quality-standards/strengthened-quality-standards" TargetMode="External"/><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il@safetyandquality.gov.au" TargetMode="Externa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yb\AppData\Roaming\Hewlett-Packard\HP%20TRIM\TEMP\HPTRIM.13396\D22-40120%20%20TEMPLATE%20-%20Accessible%20Word%20-%20ACSQHC%20Long%20Form%20Document%20-%201%20September%20202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9402411655065"/>
          <c:y val="3.3883624143375382E-2"/>
          <c:w val="0.82327944514182105"/>
          <c:h val="0.85615119499257741"/>
        </c:manualLayout>
      </c:layout>
      <c:barChart>
        <c:barDir val="col"/>
        <c:grouping val="stacked"/>
        <c:varyColors val="0"/>
        <c:ser>
          <c:idx val="0"/>
          <c:order val="0"/>
          <c:tx>
            <c:strRef>
              <c:f>'Fig 1A'!$B$9</c:f>
              <c:strCache>
                <c:ptCount val="1"/>
                <c:pt idx="0">
                  <c:v>Carbapenemase-producing Enterobacterales</c:v>
                </c:pt>
              </c:strCache>
            </c:strRef>
          </c:tx>
          <c:spPr>
            <a:solidFill>
              <a:srgbClr val="0000FF"/>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1A'!$B$10:$B$20</c:f>
              <c:numCache>
                <c:formatCode>General</c:formatCode>
                <c:ptCount val="11"/>
                <c:pt idx="0">
                  <c:v>55</c:v>
                </c:pt>
                <c:pt idx="1">
                  <c:v>14</c:v>
                </c:pt>
                <c:pt idx="2">
                  <c:v>8</c:v>
                </c:pt>
                <c:pt idx="3">
                  <c:v>10</c:v>
                </c:pt>
                <c:pt idx="4">
                  <c:v>49</c:v>
                </c:pt>
                <c:pt idx="5">
                  <c:v>115</c:v>
                </c:pt>
                <c:pt idx="6">
                  <c:v>109</c:v>
                </c:pt>
                <c:pt idx="7">
                  <c:v>191</c:v>
                </c:pt>
                <c:pt idx="8">
                  <c:v>276</c:v>
                </c:pt>
                <c:pt idx="9">
                  <c:v>339</c:v>
                </c:pt>
                <c:pt idx="10">
                  <c:v>252</c:v>
                </c:pt>
              </c:numCache>
            </c:numRef>
          </c:val>
          <c:extLst>
            <c:ext xmlns:c16="http://schemas.microsoft.com/office/drawing/2014/chart" uri="{C3380CC4-5D6E-409C-BE32-E72D297353CC}">
              <c16:uniqueId val="{00000000-D5EA-4FA7-B044-75D9F66DFEED}"/>
            </c:ext>
          </c:extLst>
        </c:ser>
        <c:ser>
          <c:idx val="4"/>
          <c:order val="1"/>
          <c:tx>
            <c:strRef>
              <c:f>'Fig 1A'!$C$9</c:f>
              <c:strCache>
                <c:ptCount val="1"/>
                <c:pt idx="0">
                  <c:v>Carbapenemase-producing and/or ribosomal methyltransferase-producing Enterobacterales</c:v>
                </c:pt>
              </c:strCache>
            </c:strRef>
          </c:tx>
          <c:spPr>
            <a:pattFill prst="pct75">
              <a:fgClr>
                <a:srgbClr val="0000FF"/>
              </a:fgClr>
              <a:bgClr>
                <a:schemeClr val="bg1"/>
              </a:bgClr>
            </a:patt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1A'!$C$10:$C$20</c:f>
              <c:numCache>
                <c:formatCode>General</c:formatCode>
                <c:ptCount val="11"/>
                <c:pt idx="0">
                  <c:v>2</c:v>
                </c:pt>
                <c:pt idx="1">
                  <c:v>1</c:v>
                </c:pt>
                <c:pt idx="3">
                  <c:v>1</c:v>
                </c:pt>
                <c:pt idx="4">
                  <c:v>10</c:v>
                </c:pt>
                <c:pt idx="5">
                  <c:v>8</c:v>
                </c:pt>
                <c:pt idx="6">
                  <c:v>15</c:v>
                </c:pt>
                <c:pt idx="7">
                  <c:v>9</c:v>
                </c:pt>
                <c:pt idx="8">
                  <c:v>27</c:v>
                </c:pt>
                <c:pt idx="9">
                  <c:v>23</c:v>
                </c:pt>
                <c:pt idx="10">
                  <c:v>11</c:v>
                </c:pt>
              </c:numCache>
            </c:numRef>
          </c:val>
          <c:extLst>
            <c:ext xmlns:c16="http://schemas.microsoft.com/office/drawing/2014/chart" uri="{C3380CC4-5D6E-409C-BE32-E72D297353CC}">
              <c16:uniqueId val="{00000001-D5EA-4FA7-B044-75D9F66DFEED}"/>
            </c:ext>
          </c:extLst>
        </c:ser>
        <c:ser>
          <c:idx val="12"/>
          <c:order val="2"/>
          <c:tx>
            <c:strRef>
              <c:f>'Fig 1A'!$D$9</c:f>
              <c:strCache>
                <c:ptCount val="1"/>
                <c:pt idx="0">
                  <c:v>Carbapenemase-producing and transmissible resistance to colistin Enterobacterales</c:v>
                </c:pt>
              </c:strCache>
            </c:strRef>
          </c:tx>
          <c:spPr>
            <a:pattFill prst="sphere">
              <a:fgClr>
                <a:srgbClr val="0000FF"/>
              </a:fgClr>
              <a:bgClr>
                <a:srgbClr val="E17F00"/>
              </a:bgClr>
            </a:patt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1A'!$D$10:$D$20</c:f>
              <c:numCache>
                <c:formatCode>General</c:formatCode>
                <c:ptCount val="11"/>
                <c:pt idx="6">
                  <c:v>1</c:v>
                </c:pt>
                <c:pt idx="9">
                  <c:v>1</c:v>
                </c:pt>
              </c:numCache>
            </c:numRef>
          </c:val>
          <c:extLst>
            <c:ext xmlns:c16="http://schemas.microsoft.com/office/drawing/2014/chart" uri="{C3380CC4-5D6E-409C-BE32-E72D297353CC}">
              <c16:uniqueId val="{00000002-D5EA-4FA7-B044-75D9F66DFEED}"/>
            </c:ext>
          </c:extLst>
        </c:ser>
        <c:ser>
          <c:idx val="6"/>
          <c:order val="3"/>
          <c:tx>
            <c:strRef>
              <c:f>'Fig 1A'!$E$9</c:f>
              <c:strCache>
                <c:ptCount val="1"/>
                <c:pt idx="0">
                  <c:v>Vancomycin non-susceptible Staphylococcus aureus complex</c:v>
                </c:pt>
              </c:strCache>
            </c:strRef>
          </c:tx>
          <c:spPr>
            <a:solidFill>
              <a:srgbClr val="00FFFF"/>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1A'!$E$10:$E$20</c:f>
              <c:numCache>
                <c:formatCode>General</c:formatCode>
                <c:ptCount val="11"/>
              </c:numCache>
            </c:numRef>
          </c:val>
          <c:extLst>
            <c:ext xmlns:c16="http://schemas.microsoft.com/office/drawing/2014/chart" uri="{C3380CC4-5D6E-409C-BE32-E72D297353CC}">
              <c16:uniqueId val="{00000003-D5EA-4FA7-B044-75D9F66DFEED}"/>
            </c:ext>
          </c:extLst>
        </c:ser>
        <c:ser>
          <c:idx val="5"/>
          <c:order val="4"/>
          <c:tx>
            <c:strRef>
              <c:f>'Fig 1A'!$F$9</c:f>
              <c:strCache>
                <c:ptCount val="1"/>
                <c:pt idx="0">
                  <c:v>Ceftriaxone- or azithromycin-nonsusceptible Neisseria gonorrhoeae</c:v>
                </c:pt>
              </c:strCache>
            </c:strRef>
          </c:tx>
          <c:spPr>
            <a:solidFill>
              <a:srgbClr val="00FF00"/>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1A'!$F$10:$F$20</c:f>
              <c:numCache>
                <c:formatCode>General</c:formatCode>
                <c:ptCount val="11"/>
                <c:pt idx="0">
                  <c:v>5</c:v>
                </c:pt>
                <c:pt idx="2">
                  <c:v>1</c:v>
                </c:pt>
                <c:pt idx="3">
                  <c:v>39</c:v>
                </c:pt>
                <c:pt idx="4">
                  <c:v>441</c:v>
                </c:pt>
                <c:pt idx="5">
                  <c:v>380</c:v>
                </c:pt>
                <c:pt idx="6">
                  <c:v>136</c:v>
                </c:pt>
                <c:pt idx="7">
                  <c:v>41</c:v>
                </c:pt>
                <c:pt idx="8">
                  <c:v>23</c:v>
                </c:pt>
                <c:pt idx="9">
                  <c:v>9</c:v>
                </c:pt>
                <c:pt idx="10">
                  <c:v>3</c:v>
                </c:pt>
              </c:numCache>
            </c:numRef>
          </c:val>
          <c:extLst>
            <c:ext xmlns:c16="http://schemas.microsoft.com/office/drawing/2014/chart" uri="{C3380CC4-5D6E-409C-BE32-E72D297353CC}">
              <c16:uniqueId val="{00000004-D5EA-4FA7-B044-75D9F66DFEED}"/>
            </c:ext>
          </c:extLst>
        </c:ser>
        <c:ser>
          <c:idx val="1"/>
          <c:order val="5"/>
          <c:tx>
            <c:strRef>
              <c:f>'Fig 1A'!$G$9</c:f>
              <c:strCache>
                <c:ptCount val="1"/>
                <c:pt idx="0">
                  <c:v>Multidrug-resistant Shigella species</c:v>
                </c:pt>
              </c:strCache>
            </c:strRef>
          </c:tx>
          <c:spPr>
            <a:solidFill>
              <a:srgbClr val="FF00FF"/>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1A'!$G$10:$G$20</c:f>
              <c:numCache>
                <c:formatCode>General</c:formatCode>
                <c:ptCount val="11"/>
                <c:pt idx="0">
                  <c:v>14</c:v>
                </c:pt>
                <c:pt idx="1">
                  <c:v>11</c:v>
                </c:pt>
                <c:pt idx="2">
                  <c:v>5</c:v>
                </c:pt>
                <c:pt idx="3">
                  <c:v>9</c:v>
                </c:pt>
                <c:pt idx="4">
                  <c:v>71</c:v>
                </c:pt>
                <c:pt idx="5">
                  <c:v>117</c:v>
                </c:pt>
                <c:pt idx="6">
                  <c:v>59</c:v>
                </c:pt>
                <c:pt idx="7">
                  <c:v>45</c:v>
                </c:pt>
                <c:pt idx="8">
                  <c:v>31</c:v>
                </c:pt>
                <c:pt idx="9">
                  <c:v>7</c:v>
                </c:pt>
              </c:numCache>
            </c:numRef>
          </c:val>
          <c:extLst>
            <c:ext xmlns:c16="http://schemas.microsoft.com/office/drawing/2014/chart" uri="{C3380CC4-5D6E-409C-BE32-E72D297353CC}">
              <c16:uniqueId val="{00000005-D5EA-4FA7-B044-75D9F66DFEED}"/>
            </c:ext>
          </c:extLst>
        </c:ser>
        <c:ser>
          <c:idx val="2"/>
          <c:order val="6"/>
          <c:tx>
            <c:strRef>
              <c:f>'Fig 1A'!$H$9</c:f>
              <c:strCache>
                <c:ptCount val="1"/>
                <c:pt idx="0">
                  <c:v>Carbapenemase-producing Pseudomonas aeruginosa</c:v>
                </c:pt>
              </c:strCache>
            </c:strRef>
          </c:tx>
          <c:spPr>
            <a:solidFill>
              <a:srgbClr val="8BC800"/>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1A'!$H$10:$H$20</c:f>
              <c:numCache>
                <c:formatCode>General</c:formatCode>
                <c:ptCount val="11"/>
                <c:pt idx="1">
                  <c:v>1</c:v>
                </c:pt>
                <c:pt idx="4">
                  <c:v>6</c:v>
                </c:pt>
                <c:pt idx="5">
                  <c:v>8</c:v>
                </c:pt>
                <c:pt idx="6">
                  <c:v>13</c:v>
                </c:pt>
                <c:pt idx="7">
                  <c:v>13</c:v>
                </c:pt>
                <c:pt idx="8">
                  <c:v>22</c:v>
                </c:pt>
                <c:pt idx="9">
                  <c:v>15</c:v>
                </c:pt>
                <c:pt idx="10">
                  <c:v>19</c:v>
                </c:pt>
              </c:numCache>
            </c:numRef>
          </c:val>
          <c:extLst>
            <c:ext xmlns:c16="http://schemas.microsoft.com/office/drawing/2014/chart" uri="{C3380CC4-5D6E-409C-BE32-E72D297353CC}">
              <c16:uniqueId val="{00000006-D5EA-4FA7-B044-75D9F66DFEED}"/>
            </c:ext>
          </c:extLst>
        </c:ser>
        <c:ser>
          <c:idx val="3"/>
          <c:order val="7"/>
          <c:tx>
            <c:strRef>
              <c:f>'Fig 1A'!$I$9</c:f>
              <c:strCache>
                <c:ptCount val="1"/>
                <c:pt idx="0">
                  <c:v>Ceftriaxone non-susceptible Salmonella species</c:v>
                </c:pt>
              </c:strCache>
            </c:strRef>
          </c:tx>
          <c:spPr>
            <a:solidFill>
              <a:srgbClr val="FFFF00"/>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1A'!$I$10:$I$20</c:f>
              <c:numCache>
                <c:formatCode>General</c:formatCode>
                <c:ptCount val="11"/>
                <c:pt idx="0">
                  <c:v>13</c:v>
                </c:pt>
                <c:pt idx="1">
                  <c:v>4</c:v>
                </c:pt>
                <c:pt idx="2">
                  <c:v>5</c:v>
                </c:pt>
                <c:pt idx="3">
                  <c:v>5</c:v>
                </c:pt>
                <c:pt idx="4">
                  <c:v>22</c:v>
                </c:pt>
                <c:pt idx="5">
                  <c:v>9</c:v>
                </c:pt>
                <c:pt idx="6">
                  <c:v>11</c:v>
                </c:pt>
                <c:pt idx="7">
                  <c:v>9</c:v>
                </c:pt>
                <c:pt idx="8">
                  <c:v>13</c:v>
                </c:pt>
                <c:pt idx="9">
                  <c:v>8</c:v>
                </c:pt>
                <c:pt idx="10">
                  <c:v>5</c:v>
                </c:pt>
              </c:numCache>
            </c:numRef>
          </c:val>
          <c:extLst>
            <c:ext xmlns:c16="http://schemas.microsoft.com/office/drawing/2014/chart" uri="{C3380CC4-5D6E-409C-BE32-E72D297353CC}">
              <c16:uniqueId val="{00000007-D5EA-4FA7-B044-75D9F66DFEED}"/>
            </c:ext>
          </c:extLst>
        </c:ser>
        <c:ser>
          <c:idx val="7"/>
          <c:order val="8"/>
          <c:tx>
            <c:strRef>
              <c:f>'Fig 1A'!$J$9</c:f>
              <c:strCache>
                <c:ptCount val="1"/>
                <c:pt idx="0">
                  <c:v>Carbapenemase-producing Acinetobacter baumannii complex</c:v>
                </c:pt>
              </c:strCache>
            </c:strRef>
          </c:tx>
          <c:spPr>
            <a:solidFill>
              <a:srgbClr val="7F00FF"/>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1A'!$J$10:$J$20</c:f>
              <c:numCache>
                <c:formatCode>General</c:formatCode>
                <c:ptCount val="11"/>
                <c:pt idx="0">
                  <c:v>1</c:v>
                </c:pt>
                <c:pt idx="2">
                  <c:v>1</c:v>
                </c:pt>
                <c:pt idx="4">
                  <c:v>3</c:v>
                </c:pt>
                <c:pt idx="5">
                  <c:v>3</c:v>
                </c:pt>
                <c:pt idx="6">
                  <c:v>5</c:v>
                </c:pt>
                <c:pt idx="7">
                  <c:v>9</c:v>
                </c:pt>
                <c:pt idx="8">
                  <c:v>6</c:v>
                </c:pt>
                <c:pt idx="9">
                  <c:v>16</c:v>
                </c:pt>
                <c:pt idx="10">
                  <c:v>3</c:v>
                </c:pt>
              </c:numCache>
            </c:numRef>
          </c:val>
          <c:extLst>
            <c:ext xmlns:c16="http://schemas.microsoft.com/office/drawing/2014/chart" uri="{C3380CC4-5D6E-409C-BE32-E72D297353CC}">
              <c16:uniqueId val="{00000008-D5EA-4FA7-B044-75D9F66DFEED}"/>
            </c:ext>
          </c:extLst>
        </c:ser>
        <c:ser>
          <c:idx val="8"/>
          <c:order val="9"/>
          <c:tx>
            <c:strRef>
              <c:f>'Fig 1A'!$K$9</c:f>
              <c:strCache>
                <c:ptCount val="1"/>
                <c:pt idx="0">
                  <c:v>Linezolid resistant Enterococcus species</c:v>
                </c:pt>
              </c:strCache>
            </c:strRef>
          </c:tx>
          <c:spPr>
            <a:solidFill>
              <a:srgbClr val="FF0000"/>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1A'!$K$10:$K$20</c:f>
              <c:numCache>
                <c:formatCode>General</c:formatCode>
                <c:ptCount val="11"/>
                <c:pt idx="1">
                  <c:v>1</c:v>
                </c:pt>
                <c:pt idx="3">
                  <c:v>3</c:v>
                </c:pt>
                <c:pt idx="4">
                  <c:v>6</c:v>
                </c:pt>
                <c:pt idx="5">
                  <c:v>4</c:v>
                </c:pt>
                <c:pt idx="6">
                  <c:v>9</c:v>
                </c:pt>
                <c:pt idx="7">
                  <c:v>14</c:v>
                </c:pt>
                <c:pt idx="8">
                  <c:v>33</c:v>
                </c:pt>
                <c:pt idx="9">
                  <c:v>24</c:v>
                </c:pt>
                <c:pt idx="10">
                  <c:v>24</c:v>
                </c:pt>
              </c:numCache>
            </c:numRef>
          </c:val>
          <c:extLst>
            <c:ext xmlns:c16="http://schemas.microsoft.com/office/drawing/2014/chart" uri="{C3380CC4-5D6E-409C-BE32-E72D297353CC}">
              <c16:uniqueId val="{00000009-D5EA-4FA7-B044-75D9F66DFEED}"/>
            </c:ext>
          </c:extLst>
        </c:ser>
        <c:ser>
          <c:idx val="9"/>
          <c:order val="10"/>
          <c:tx>
            <c:strRef>
              <c:f>'Fig 1A'!$L$9</c:f>
              <c:strCache>
                <c:ptCount val="1"/>
                <c:pt idx="0">
                  <c:v>Ribosomal methylase-producing Enterobacterales</c:v>
                </c:pt>
              </c:strCache>
            </c:strRef>
          </c:tx>
          <c:spPr>
            <a:solidFill>
              <a:schemeClr val="tx1"/>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1A'!$L$10:$L$20</c:f>
              <c:numCache>
                <c:formatCode>General</c:formatCode>
                <c:ptCount val="11"/>
                <c:pt idx="0">
                  <c:v>1</c:v>
                </c:pt>
                <c:pt idx="4">
                  <c:v>3</c:v>
                </c:pt>
                <c:pt idx="5">
                  <c:v>2</c:v>
                </c:pt>
                <c:pt idx="6">
                  <c:v>1</c:v>
                </c:pt>
                <c:pt idx="7">
                  <c:v>1</c:v>
                </c:pt>
                <c:pt idx="8">
                  <c:v>2</c:v>
                </c:pt>
                <c:pt idx="9">
                  <c:v>2</c:v>
                </c:pt>
              </c:numCache>
            </c:numRef>
          </c:val>
          <c:extLst>
            <c:ext xmlns:c16="http://schemas.microsoft.com/office/drawing/2014/chart" uri="{C3380CC4-5D6E-409C-BE32-E72D297353CC}">
              <c16:uniqueId val="{0000000A-D5EA-4FA7-B044-75D9F66DFEED}"/>
            </c:ext>
          </c:extLst>
        </c:ser>
        <c:ser>
          <c:idx val="10"/>
          <c:order val="11"/>
          <c:tx>
            <c:strRef>
              <c:f>'Fig 1A'!$M$9</c:f>
              <c:strCache>
                <c:ptCount val="1"/>
                <c:pt idx="0">
                  <c:v>Multidrug-resistant (at least rifampicin and isoniazid) Mycobacterium tuberculosis</c:v>
                </c:pt>
              </c:strCache>
            </c:strRef>
          </c:tx>
          <c:spPr>
            <a:solidFill>
              <a:srgbClr val="008080"/>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1A'!$M$10:$M$20</c:f>
              <c:numCache>
                <c:formatCode>General</c:formatCode>
                <c:ptCount val="11"/>
                <c:pt idx="3">
                  <c:v>2</c:v>
                </c:pt>
                <c:pt idx="4">
                  <c:v>9</c:v>
                </c:pt>
                <c:pt idx="6">
                  <c:v>1</c:v>
                </c:pt>
                <c:pt idx="7">
                  <c:v>1</c:v>
                </c:pt>
                <c:pt idx="8">
                  <c:v>2</c:v>
                </c:pt>
                <c:pt idx="9">
                  <c:v>1</c:v>
                </c:pt>
              </c:numCache>
            </c:numRef>
          </c:val>
          <c:extLst>
            <c:ext xmlns:c16="http://schemas.microsoft.com/office/drawing/2014/chart" uri="{C3380CC4-5D6E-409C-BE32-E72D297353CC}">
              <c16:uniqueId val="{0000000B-D5EA-4FA7-B044-75D9F66DFEED}"/>
            </c:ext>
          </c:extLst>
        </c:ser>
        <c:ser>
          <c:idx val="11"/>
          <c:order val="12"/>
          <c:tx>
            <c:strRef>
              <c:f>'Fig 1A'!$N$9</c:f>
              <c:strCache>
                <c:ptCount val="1"/>
                <c:pt idx="0">
                  <c:v>Candida auris</c:v>
                </c:pt>
              </c:strCache>
            </c:strRef>
          </c:tx>
          <c:spPr>
            <a:solidFill>
              <a:srgbClr val="B7B7B7"/>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1A'!$N$10:$N$20</c:f>
              <c:numCache>
                <c:formatCode>General</c:formatCode>
                <c:ptCount val="11"/>
                <c:pt idx="5">
                  <c:v>2</c:v>
                </c:pt>
                <c:pt idx="6">
                  <c:v>2</c:v>
                </c:pt>
                <c:pt idx="7">
                  <c:v>4</c:v>
                </c:pt>
                <c:pt idx="8">
                  <c:v>4</c:v>
                </c:pt>
                <c:pt idx="9">
                  <c:v>4</c:v>
                </c:pt>
              </c:numCache>
            </c:numRef>
          </c:val>
          <c:extLst>
            <c:ext xmlns:c16="http://schemas.microsoft.com/office/drawing/2014/chart" uri="{C3380CC4-5D6E-409C-BE32-E72D297353CC}">
              <c16:uniqueId val="{0000000C-D5EA-4FA7-B044-75D9F66DFEED}"/>
            </c:ext>
          </c:extLst>
        </c:ser>
        <c:ser>
          <c:idx val="13"/>
          <c:order val="13"/>
          <c:tx>
            <c:strRef>
              <c:f>'Fig 1A'!$O$9</c:f>
              <c:strCache>
                <c:ptCount val="1"/>
                <c:pt idx="0">
                  <c:v>Ciprofloxacin non-susceptible Neisseria meningitidis</c:v>
                </c:pt>
              </c:strCache>
            </c:strRef>
          </c:tx>
          <c:spPr>
            <a:solidFill>
              <a:srgbClr val="FFCCFF"/>
            </a:solidFill>
            <a:ln>
              <a:noFill/>
            </a:ln>
            <a:effectLst/>
          </c:spPr>
          <c:invertIfNegative val="0"/>
          <c:cat>
            <c:strRef>
              <c:f>'Fig 1A'!$A$10:$A$20</c:f>
              <c:strCache>
                <c:ptCount val="11"/>
                <c:pt idx="0">
                  <c:v>0-4</c:v>
                </c:pt>
                <c:pt idx="1">
                  <c:v>5-9</c:v>
                </c:pt>
                <c:pt idx="2">
                  <c:v>10-14</c:v>
                </c:pt>
                <c:pt idx="3">
                  <c:v>15-19</c:v>
                </c:pt>
                <c:pt idx="4">
                  <c:v>20-29</c:v>
                </c:pt>
                <c:pt idx="5">
                  <c:v>30-39</c:v>
                </c:pt>
                <c:pt idx="6">
                  <c:v>40-49</c:v>
                </c:pt>
                <c:pt idx="7">
                  <c:v>50-59</c:v>
                </c:pt>
                <c:pt idx="8">
                  <c:v>60-69</c:v>
                </c:pt>
                <c:pt idx="9">
                  <c:v>70-79</c:v>
                </c:pt>
                <c:pt idx="10">
                  <c:v>80+</c:v>
                </c:pt>
              </c:strCache>
            </c:strRef>
          </c:cat>
          <c:val>
            <c:numRef>
              <c:f>'Fig 1A'!$O$10:$O$20</c:f>
              <c:numCache>
                <c:formatCode>General</c:formatCode>
                <c:ptCount val="11"/>
                <c:pt idx="4">
                  <c:v>2</c:v>
                </c:pt>
                <c:pt idx="5">
                  <c:v>2</c:v>
                </c:pt>
                <c:pt idx="6">
                  <c:v>1</c:v>
                </c:pt>
              </c:numCache>
            </c:numRef>
          </c:val>
          <c:extLst>
            <c:ext xmlns:c16="http://schemas.microsoft.com/office/drawing/2014/chart" uri="{C3380CC4-5D6E-409C-BE32-E72D297353CC}">
              <c16:uniqueId val="{0000000E-D5EA-4FA7-B044-75D9F66DFEED}"/>
            </c:ext>
          </c:extLst>
        </c:ser>
        <c:dLbls>
          <c:showLegendKey val="0"/>
          <c:showVal val="0"/>
          <c:showCatName val="0"/>
          <c:showSerName val="0"/>
          <c:showPercent val="0"/>
          <c:showBubbleSize val="0"/>
        </c:dLbls>
        <c:gapWidth val="75"/>
        <c:overlap val="100"/>
        <c:axId val="1325104296"/>
        <c:axId val="1325107576"/>
      </c:barChart>
      <c:catAx>
        <c:axId val="132510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7576"/>
        <c:crosses val="autoZero"/>
        <c:auto val="1"/>
        <c:lblAlgn val="ctr"/>
        <c:lblOffset val="100"/>
        <c:noMultiLvlLbl val="0"/>
      </c:catAx>
      <c:valAx>
        <c:axId val="13251075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rPr>
                  <a:t>Number of isolates</a:t>
                </a:r>
              </a:p>
            </c:rich>
          </c:tx>
          <c:layout>
            <c:manualLayout>
              <c:xMode val="edge"/>
              <c:yMode val="edge"/>
              <c:x val="2.5117222666007327E-2"/>
              <c:y val="0.25409961020583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60697737313293E-2"/>
          <c:y val="8.2814311594202897E-2"/>
          <c:w val="0.87921290890833315"/>
          <c:h val="0.73881601116979712"/>
        </c:manualLayout>
      </c:layout>
      <c:barChart>
        <c:barDir val="col"/>
        <c:grouping val="percentStacked"/>
        <c:varyColors val="0"/>
        <c:ser>
          <c:idx val="0"/>
          <c:order val="0"/>
          <c:tx>
            <c:strRef>
              <c:f>'Fig 1B'!$B$9</c:f>
              <c:strCache>
                <c:ptCount val="1"/>
                <c:pt idx="0">
                  <c:v>Carbapenemase-producing Enterobacterales</c:v>
                </c:pt>
              </c:strCache>
            </c:strRef>
          </c:tx>
          <c:spPr>
            <a:solidFill>
              <a:srgbClr val="0000FF"/>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1B'!$B$10:$B$20</c:f>
              <c:numCache>
                <c:formatCode>General</c:formatCode>
                <c:ptCount val="11"/>
                <c:pt idx="0">
                  <c:v>55</c:v>
                </c:pt>
                <c:pt idx="1">
                  <c:v>14</c:v>
                </c:pt>
                <c:pt idx="2">
                  <c:v>8</c:v>
                </c:pt>
                <c:pt idx="3">
                  <c:v>10</c:v>
                </c:pt>
                <c:pt idx="4">
                  <c:v>49</c:v>
                </c:pt>
                <c:pt idx="5">
                  <c:v>115</c:v>
                </c:pt>
                <c:pt idx="6">
                  <c:v>109</c:v>
                </c:pt>
                <c:pt idx="7">
                  <c:v>191</c:v>
                </c:pt>
                <c:pt idx="8">
                  <c:v>276</c:v>
                </c:pt>
                <c:pt idx="9">
                  <c:v>339</c:v>
                </c:pt>
                <c:pt idx="10">
                  <c:v>252</c:v>
                </c:pt>
              </c:numCache>
            </c:numRef>
          </c:val>
          <c:extLst>
            <c:ext xmlns:c16="http://schemas.microsoft.com/office/drawing/2014/chart" uri="{C3380CC4-5D6E-409C-BE32-E72D297353CC}">
              <c16:uniqueId val="{00000000-5F88-4A49-8225-90A5A7A5BD12}"/>
            </c:ext>
          </c:extLst>
        </c:ser>
        <c:ser>
          <c:idx val="4"/>
          <c:order val="1"/>
          <c:tx>
            <c:strRef>
              <c:f>'Fig 1B'!$C$9</c:f>
              <c:strCache>
                <c:ptCount val="1"/>
                <c:pt idx="0">
                  <c:v>Carbapenemase-producing and/or ribosomal methyltransferase-producing Enterobacterales</c:v>
                </c:pt>
              </c:strCache>
            </c:strRef>
          </c:tx>
          <c:spPr>
            <a:pattFill prst="pct75">
              <a:fgClr>
                <a:srgbClr val="0000FF"/>
              </a:fgClr>
              <a:bgClr>
                <a:schemeClr val="bg1"/>
              </a:bgClr>
            </a:patt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1B'!$C$10:$C$20</c:f>
              <c:numCache>
                <c:formatCode>General</c:formatCode>
                <c:ptCount val="11"/>
                <c:pt idx="0">
                  <c:v>2</c:v>
                </c:pt>
                <c:pt idx="1">
                  <c:v>1</c:v>
                </c:pt>
                <c:pt idx="3">
                  <c:v>1</c:v>
                </c:pt>
                <c:pt idx="4">
                  <c:v>10</c:v>
                </c:pt>
                <c:pt idx="5">
                  <c:v>8</c:v>
                </c:pt>
                <c:pt idx="6">
                  <c:v>15</c:v>
                </c:pt>
                <c:pt idx="7">
                  <c:v>9</c:v>
                </c:pt>
                <c:pt idx="8">
                  <c:v>27</c:v>
                </c:pt>
                <c:pt idx="9">
                  <c:v>23</c:v>
                </c:pt>
                <c:pt idx="10">
                  <c:v>11</c:v>
                </c:pt>
              </c:numCache>
            </c:numRef>
          </c:val>
          <c:extLst>
            <c:ext xmlns:c16="http://schemas.microsoft.com/office/drawing/2014/chart" uri="{C3380CC4-5D6E-409C-BE32-E72D297353CC}">
              <c16:uniqueId val="{00000001-5F88-4A49-8225-90A5A7A5BD12}"/>
            </c:ext>
          </c:extLst>
        </c:ser>
        <c:ser>
          <c:idx val="12"/>
          <c:order val="2"/>
          <c:tx>
            <c:strRef>
              <c:f>'Fig 1B'!$D$9</c:f>
              <c:strCache>
                <c:ptCount val="1"/>
                <c:pt idx="0">
                  <c:v>Carbapenemase-producing and transmissible resistance to colistin Enterobacterales</c:v>
                </c:pt>
              </c:strCache>
            </c:strRef>
          </c:tx>
          <c:spPr>
            <a:pattFill prst="sphere">
              <a:fgClr>
                <a:srgbClr val="0000FF"/>
              </a:fgClr>
              <a:bgClr>
                <a:srgbClr val="E17F00"/>
              </a:bgClr>
            </a:patt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1B'!$D$10:$D$20</c:f>
              <c:numCache>
                <c:formatCode>General</c:formatCode>
                <c:ptCount val="11"/>
                <c:pt idx="6">
                  <c:v>1</c:v>
                </c:pt>
                <c:pt idx="9">
                  <c:v>1</c:v>
                </c:pt>
              </c:numCache>
            </c:numRef>
          </c:val>
          <c:extLst>
            <c:ext xmlns:c16="http://schemas.microsoft.com/office/drawing/2014/chart" uri="{C3380CC4-5D6E-409C-BE32-E72D297353CC}">
              <c16:uniqueId val="{00000002-5F88-4A49-8225-90A5A7A5BD12}"/>
            </c:ext>
          </c:extLst>
        </c:ser>
        <c:ser>
          <c:idx val="6"/>
          <c:order val="3"/>
          <c:tx>
            <c:strRef>
              <c:f>'Fig 1B'!$E$9</c:f>
              <c:strCache>
                <c:ptCount val="1"/>
                <c:pt idx="0">
                  <c:v>Vancomycin or linezolid non-susceptible Staphylococcus aureus complex</c:v>
                </c:pt>
              </c:strCache>
            </c:strRef>
          </c:tx>
          <c:spPr>
            <a:solidFill>
              <a:srgbClr val="00FFFF"/>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1B'!$E$10:$E$20</c:f>
              <c:numCache>
                <c:formatCode>General</c:formatCode>
                <c:ptCount val="11"/>
              </c:numCache>
            </c:numRef>
          </c:val>
          <c:extLst>
            <c:ext xmlns:c16="http://schemas.microsoft.com/office/drawing/2014/chart" uri="{C3380CC4-5D6E-409C-BE32-E72D297353CC}">
              <c16:uniqueId val="{00000003-5F88-4A49-8225-90A5A7A5BD12}"/>
            </c:ext>
          </c:extLst>
        </c:ser>
        <c:ser>
          <c:idx val="5"/>
          <c:order val="4"/>
          <c:tx>
            <c:strRef>
              <c:f>'Fig 1B'!$F$9</c:f>
              <c:strCache>
                <c:ptCount val="1"/>
                <c:pt idx="0">
                  <c:v>Ceftriaxone- or azithromycin-nonsusceptible Neisseria gonorrhoeae</c:v>
                </c:pt>
              </c:strCache>
            </c:strRef>
          </c:tx>
          <c:spPr>
            <a:solidFill>
              <a:srgbClr val="00FF00"/>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1B'!$F$10:$F$20</c:f>
              <c:numCache>
                <c:formatCode>General</c:formatCode>
                <c:ptCount val="11"/>
                <c:pt idx="0">
                  <c:v>5</c:v>
                </c:pt>
                <c:pt idx="2">
                  <c:v>1</c:v>
                </c:pt>
                <c:pt idx="3">
                  <c:v>39</c:v>
                </c:pt>
                <c:pt idx="4">
                  <c:v>441</c:v>
                </c:pt>
                <c:pt idx="5">
                  <c:v>380</c:v>
                </c:pt>
                <c:pt idx="6">
                  <c:v>136</c:v>
                </c:pt>
                <c:pt idx="7">
                  <c:v>41</c:v>
                </c:pt>
                <c:pt idx="8">
                  <c:v>23</c:v>
                </c:pt>
                <c:pt idx="9">
                  <c:v>9</c:v>
                </c:pt>
                <c:pt idx="10">
                  <c:v>3</c:v>
                </c:pt>
              </c:numCache>
            </c:numRef>
          </c:val>
          <c:extLst>
            <c:ext xmlns:c16="http://schemas.microsoft.com/office/drawing/2014/chart" uri="{C3380CC4-5D6E-409C-BE32-E72D297353CC}">
              <c16:uniqueId val="{00000004-5F88-4A49-8225-90A5A7A5BD12}"/>
            </c:ext>
          </c:extLst>
        </c:ser>
        <c:ser>
          <c:idx val="1"/>
          <c:order val="5"/>
          <c:tx>
            <c:strRef>
              <c:f>'Fig 1B'!$G$9</c:f>
              <c:strCache>
                <c:ptCount val="1"/>
                <c:pt idx="0">
                  <c:v>Multidrug-resistant Shigella species</c:v>
                </c:pt>
              </c:strCache>
            </c:strRef>
          </c:tx>
          <c:spPr>
            <a:solidFill>
              <a:srgbClr val="FF00FF"/>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1B'!$G$10:$G$20</c:f>
              <c:numCache>
                <c:formatCode>General</c:formatCode>
                <c:ptCount val="11"/>
                <c:pt idx="0">
                  <c:v>14</c:v>
                </c:pt>
                <c:pt idx="1">
                  <c:v>11</c:v>
                </c:pt>
                <c:pt idx="2">
                  <c:v>5</c:v>
                </c:pt>
                <c:pt idx="3">
                  <c:v>9</c:v>
                </c:pt>
                <c:pt idx="4">
                  <c:v>71</c:v>
                </c:pt>
                <c:pt idx="5">
                  <c:v>117</c:v>
                </c:pt>
                <c:pt idx="6">
                  <c:v>59</c:v>
                </c:pt>
                <c:pt idx="7">
                  <c:v>45</c:v>
                </c:pt>
                <c:pt idx="8">
                  <c:v>31</c:v>
                </c:pt>
                <c:pt idx="9">
                  <c:v>7</c:v>
                </c:pt>
              </c:numCache>
            </c:numRef>
          </c:val>
          <c:extLst>
            <c:ext xmlns:c16="http://schemas.microsoft.com/office/drawing/2014/chart" uri="{C3380CC4-5D6E-409C-BE32-E72D297353CC}">
              <c16:uniqueId val="{00000005-5F88-4A49-8225-90A5A7A5BD12}"/>
            </c:ext>
          </c:extLst>
        </c:ser>
        <c:ser>
          <c:idx val="2"/>
          <c:order val="6"/>
          <c:tx>
            <c:strRef>
              <c:f>'Fig 1B'!$H$9</c:f>
              <c:strCache>
                <c:ptCount val="1"/>
                <c:pt idx="0">
                  <c:v>Carbapenemase-producing Pseudomonas aeruginosa</c:v>
                </c:pt>
              </c:strCache>
            </c:strRef>
          </c:tx>
          <c:spPr>
            <a:solidFill>
              <a:srgbClr val="8BC800"/>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1B'!$H$10:$H$20</c:f>
              <c:numCache>
                <c:formatCode>General</c:formatCode>
                <c:ptCount val="11"/>
                <c:pt idx="1">
                  <c:v>1</c:v>
                </c:pt>
                <c:pt idx="4">
                  <c:v>6</c:v>
                </c:pt>
                <c:pt idx="5">
                  <c:v>8</c:v>
                </c:pt>
                <c:pt idx="6">
                  <c:v>13</c:v>
                </c:pt>
                <c:pt idx="7">
                  <c:v>13</c:v>
                </c:pt>
                <c:pt idx="8">
                  <c:v>22</c:v>
                </c:pt>
                <c:pt idx="9">
                  <c:v>15</c:v>
                </c:pt>
                <c:pt idx="10">
                  <c:v>19</c:v>
                </c:pt>
              </c:numCache>
            </c:numRef>
          </c:val>
          <c:extLst>
            <c:ext xmlns:c16="http://schemas.microsoft.com/office/drawing/2014/chart" uri="{C3380CC4-5D6E-409C-BE32-E72D297353CC}">
              <c16:uniqueId val="{00000006-5F88-4A49-8225-90A5A7A5BD12}"/>
            </c:ext>
          </c:extLst>
        </c:ser>
        <c:ser>
          <c:idx val="3"/>
          <c:order val="7"/>
          <c:tx>
            <c:strRef>
              <c:f>'Fig 1B'!$I$9</c:f>
              <c:strCache>
                <c:ptCount val="1"/>
                <c:pt idx="0">
                  <c:v>Ceftriaxone non-susceptible Salmonella species</c:v>
                </c:pt>
              </c:strCache>
            </c:strRef>
          </c:tx>
          <c:spPr>
            <a:solidFill>
              <a:srgbClr val="FFFF00"/>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1B'!$I$10:$I$20</c:f>
              <c:numCache>
                <c:formatCode>General</c:formatCode>
                <c:ptCount val="11"/>
                <c:pt idx="0">
                  <c:v>13</c:v>
                </c:pt>
                <c:pt idx="1">
                  <c:v>4</c:v>
                </c:pt>
                <c:pt idx="2">
                  <c:v>5</c:v>
                </c:pt>
                <c:pt idx="3">
                  <c:v>5</c:v>
                </c:pt>
                <c:pt idx="4">
                  <c:v>22</c:v>
                </c:pt>
                <c:pt idx="5">
                  <c:v>9</c:v>
                </c:pt>
                <c:pt idx="6">
                  <c:v>11</c:v>
                </c:pt>
                <c:pt idx="7">
                  <c:v>9</c:v>
                </c:pt>
                <c:pt idx="8">
                  <c:v>13</c:v>
                </c:pt>
                <c:pt idx="9">
                  <c:v>8</c:v>
                </c:pt>
                <c:pt idx="10">
                  <c:v>5</c:v>
                </c:pt>
              </c:numCache>
            </c:numRef>
          </c:val>
          <c:extLst>
            <c:ext xmlns:c16="http://schemas.microsoft.com/office/drawing/2014/chart" uri="{C3380CC4-5D6E-409C-BE32-E72D297353CC}">
              <c16:uniqueId val="{00000007-5F88-4A49-8225-90A5A7A5BD12}"/>
            </c:ext>
          </c:extLst>
        </c:ser>
        <c:ser>
          <c:idx val="7"/>
          <c:order val="8"/>
          <c:tx>
            <c:strRef>
              <c:f>'Fig 1B'!$J$9</c:f>
              <c:strCache>
                <c:ptCount val="1"/>
                <c:pt idx="0">
                  <c:v>Carbapenemase-producing Acinetobacter baumannii complex</c:v>
                </c:pt>
              </c:strCache>
            </c:strRef>
          </c:tx>
          <c:spPr>
            <a:solidFill>
              <a:srgbClr val="7F00FF"/>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1B'!$J$10:$J$20</c:f>
              <c:numCache>
                <c:formatCode>General</c:formatCode>
                <c:ptCount val="11"/>
                <c:pt idx="0">
                  <c:v>1</c:v>
                </c:pt>
                <c:pt idx="2">
                  <c:v>1</c:v>
                </c:pt>
                <c:pt idx="4">
                  <c:v>3</c:v>
                </c:pt>
                <c:pt idx="5">
                  <c:v>3</c:v>
                </c:pt>
                <c:pt idx="6">
                  <c:v>5</c:v>
                </c:pt>
                <c:pt idx="7">
                  <c:v>9</c:v>
                </c:pt>
                <c:pt idx="8">
                  <c:v>6</c:v>
                </c:pt>
                <c:pt idx="9">
                  <c:v>16</c:v>
                </c:pt>
                <c:pt idx="10">
                  <c:v>3</c:v>
                </c:pt>
              </c:numCache>
            </c:numRef>
          </c:val>
          <c:extLst>
            <c:ext xmlns:c16="http://schemas.microsoft.com/office/drawing/2014/chart" uri="{C3380CC4-5D6E-409C-BE32-E72D297353CC}">
              <c16:uniqueId val="{00000008-5F88-4A49-8225-90A5A7A5BD12}"/>
            </c:ext>
          </c:extLst>
        </c:ser>
        <c:ser>
          <c:idx val="8"/>
          <c:order val="9"/>
          <c:tx>
            <c:strRef>
              <c:f>'Fig 1B'!$K$9</c:f>
              <c:strCache>
                <c:ptCount val="1"/>
                <c:pt idx="0">
                  <c:v>Linezolid resistant Enterococcus species</c:v>
                </c:pt>
              </c:strCache>
            </c:strRef>
          </c:tx>
          <c:spPr>
            <a:solidFill>
              <a:srgbClr val="FF0000"/>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1B'!$K$10:$K$20</c:f>
              <c:numCache>
                <c:formatCode>General</c:formatCode>
                <c:ptCount val="11"/>
                <c:pt idx="1">
                  <c:v>1</c:v>
                </c:pt>
                <c:pt idx="3">
                  <c:v>3</c:v>
                </c:pt>
                <c:pt idx="4">
                  <c:v>6</c:v>
                </c:pt>
                <c:pt idx="5">
                  <c:v>4</c:v>
                </c:pt>
                <c:pt idx="6">
                  <c:v>9</c:v>
                </c:pt>
                <c:pt idx="7">
                  <c:v>14</c:v>
                </c:pt>
                <c:pt idx="8">
                  <c:v>33</c:v>
                </c:pt>
                <c:pt idx="9">
                  <c:v>24</c:v>
                </c:pt>
                <c:pt idx="10">
                  <c:v>24</c:v>
                </c:pt>
              </c:numCache>
            </c:numRef>
          </c:val>
          <c:extLst>
            <c:ext xmlns:c16="http://schemas.microsoft.com/office/drawing/2014/chart" uri="{C3380CC4-5D6E-409C-BE32-E72D297353CC}">
              <c16:uniqueId val="{00000009-5F88-4A49-8225-90A5A7A5BD12}"/>
            </c:ext>
          </c:extLst>
        </c:ser>
        <c:ser>
          <c:idx val="9"/>
          <c:order val="10"/>
          <c:tx>
            <c:strRef>
              <c:f>'Fig 1B'!$L$9</c:f>
              <c:strCache>
                <c:ptCount val="1"/>
                <c:pt idx="0">
                  <c:v>Ribosomal methylase-producing Enterobacterales</c:v>
                </c:pt>
              </c:strCache>
            </c:strRef>
          </c:tx>
          <c:spPr>
            <a:solidFill>
              <a:schemeClr val="tx1"/>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1B'!$L$10:$L$20</c:f>
              <c:numCache>
                <c:formatCode>General</c:formatCode>
                <c:ptCount val="11"/>
                <c:pt idx="0">
                  <c:v>1</c:v>
                </c:pt>
                <c:pt idx="4">
                  <c:v>3</c:v>
                </c:pt>
                <c:pt idx="5">
                  <c:v>2</c:v>
                </c:pt>
                <c:pt idx="6">
                  <c:v>1</c:v>
                </c:pt>
                <c:pt idx="7">
                  <c:v>1</c:v>
                </c:pt>
                <c:pt idx="8">
                  <c:v>2</c:v>
                </c:pt>
                <c:pt idx="9">
                  <c:v>2</c:v>
                </c:pt>
              </c:numCache>
            </c:numRef>
          </c:val>
          <c:extLst>
            <c:ext xmlns:c16="http://schemas.microsoft.com/office/drawing/2014/chart" uri="{C3380CC4-5D6E-409C-BE32-E72D297353CC}">
              <c16:uniqueId val="{0000000A-5F88-4A49-8225-90A5A7A5BD12}"/>
            </c:ext>
          </c:extLst>
        </c:ser>
        <c:ser>
          <c:idx val="10"/>
          <c:order val="11"/>
          <c:tx>
            <c:strRef>
              <c:f>'Fig 1B'!$M$9</c:f>
              <c:strCache>
                <c:ptCount val="1"/>
                <c:pt idx="0">
                  <c:v>Multidrug-resistant (at least rifampicin and isoniazid) Mycobacterium tuberculosis</c:v>
                </c:pt>
              </c:strCache>
            </c:strRef>
          </c:tx>
          <c:spPr>
            <a:solidFill>
              <a:srgbClr val="008080"/>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1B'!$M$10:$M$20</c:f>
              <c:numCache>
                <c:formatCode>General</c:formatCode>
                <c:ptCount val="11"/>
                <c:pt idx="3">
                  <c:v>2</c:v>
                </c:pt>
                <c:pt idx="4">
                  <c:v>9</c:v>
                </c:pt>
                <c:pt idx="6">
                  <c:v>1</c:v>
                </c:pt>
                <c:pt idx="7">
                  <c:v>1</c:v>
                </c:pt>
                <c:pt idx="8">
                  <c:v>2</c:v>
                </c:pt>
                <c:pt idx="9">
                  <c:v>1</c:v>
                </c:pt>
              </c:numCache>
            </c:numRef>
          </c:val>
          <c:extLst>
            <c:ext xmlns:c16="http://schemas.microsoft.com/office/drawing/2014/chart" uri="{C3380CC4-5D6E-409C-BE32-E72D297353CC}">
              <c16:uniqueId val="{0000000B-5F88-4A49-8225-90A5A7A5BD12}"/>
            </c:ext>
          </c:extLst>
        </c:ser>
        <c:ser>
          <c:idx val="11"/>
          <c:order val="12"/>
          <c:tx>
            <c:strRef>
              <c:f>'Fig 1B'!$N$9</c:f>
              <c:strCache>
                <c:ptCount val="1"/>
                <c:pt idx="0">
                  <c:v>Candida auris</c:v>
                </c:pt>
              </c:strCache>
            </c:strRef>
          </c:tx>
          <c:spPr>
            <a:solidFill>
              <a:srgbClr val="B7B7B7"/>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1B'!$N$10:$N$20</c:f>
              <c:numCache>
                <c:formatCode>General</c:formatCode>
                <c:ptCount val="11"/>
                <c:pt idx="5">
                  <c:v>2</c:v>
                </c:pt>
                <c:pt idx="6">
                  <c:v>2</c:v>
                </c:pt>
                <c:pt idx="7">
                  <c:v>4</c:v>
                </c:pt>
                <c:pt idx="8">
                  <c:v>4</c:v>
                </c:pt>
                <c:pt idx="9">
                  <c:v>4</c:v>
                </c:pt>
              </c:numCache>
            </c:numRef>
          </c:val>
          <c:extLst>
            <c:ext xmlns:c16="http://schemas.microsoft.com/office/drawing/2014/chart" uri="{C3380CC4-5D6E-409C-BE32-E72D297353CC}">
              <c16:uniqueId val="{0000000C-5F88-4A49-8225-90A5A7A5BD12}"/>
            </c:ext>
          </c:extLst>
        </c:ser>
        <c:ser>
          <c:idx val="14"/>
          <c:order val="13"/>
          <c:tx>
            <c:strRef>
              <c:f>'Fig 1B'!$P$9</c:f>
              <c:strCache>
                <c:ptCount val="1"/>
                <c:pt idx="0">
                  <c:v>Ciprofloxacin non-susceptible Neisseria meningitidis</c:v>
                </c:pt>
              </c:strCache>
            </c:strRef>
          </c:tx>
          <c:spPr>
            <a:solidFill>
              <a:srgbClr val="FFCCFF"/>
            </a:solidFill>
            <a:ln>
              <a:noFill/>
            </a:ln>
            <a:effectLst/>
          </c:spPr>
          <c:invertIfNegative val="0"/>
          <c:cat>
            <c:strRef>
              <c:f>'Fig 1B'!$A$10:$A$20</c:f>
              <c:strCache>
                <c:ptCount val="11"/>
                <c:pt idx="0">
                  <c:v>0-4
 (n = 91)</c:v>
                </c:pt>
                <c:pt idx="1">
                  <c:v>5-9
 (n = 32)</c:v>
                </c:pt>
                <c:pt idx="2">
                  <c:v>10-14
 (n = 20)</c:v>
                </c:pt>
                <c:pt idx="3">
                  <c:v>15-19
 (n = 69)</c:v>
                </c:pt>
                <c:pt idx="4">
                  <c:v>20-29
 (n = 622)</c:v>
                </c:pt>
                <c:pt idx="5">
                  <c:v>30-39
 (n = 650)</c:v>
                </c:pt>
                <c:pt idx="6">
                  <c:v>40-49
 (n = 363)</c:v>
                </c:pt>
                <c:pt idx="7">
                  <c:v>50-59
 (n = 337)</c:v>
                </c:pt>
                <c:pt idx="8">
                  <c:v>60-69
 (n = 439)</c:v>
                </c:pt>
                <c:pt idx="9">
                  <c:v>70-79
 (n = 449)</c:v>
                </c:pt>
                <c:pt idx="10">
                  <c:v>80+
 (n = 317)</c:v>
                </c:pt>
              </c:strCache>
            </c:strRef>
          </c:cat>
          <c:val>
            <c:numRef>
              <c:f>'Fig 1B'!$P$10:$P$20</c:f>
              <c:numCache>
                <c:formatCode>General</c:formatCode>
                <c:ptCount val="11"/>
                <c:pt idx="4">
                  <c:v>2</c:v>
                </c:pt>
                <c:pt idx="5">
                  <c:v>2</c:v>
                </c:pt>
                <c:pt idx="6">
                  <c:v>1</c:v>
                </c:pt>
              </c:numCache>
            </c:numRef>
          </c:val>
          <c:extLst>
            <c:ext xmlns:c16="http://schemas.microsoft.com/office/drawing/2014/chart" uri="{C3380CC4-5D6E-409C-BE32-E72D297353CC}">
              <c16:uniqueId val="{0000000E-5F88-4A49-8225-90A5A7A5BD12}"/>
            </c:ext>
          </c:extLst>
        </c:ser>
        <c:dLbls>
          <c:showLegendKey val="0"/>
          <c:showVal val="0"/>
          <c:showCatName val="0"/>
          <c:showSerName val="0"/>
          <c:showPercent val="0"/>
          <c:showBubbleSize val="0"/>
        </c:dLbls>
        <c:gapWidth val="150"/>
        <c:overlap val="100"/>
        <c:axId val="1325104296"/>
        <c:axId val="1325107576"/>
      </c:barChart>
      <c:catAx>
        <c:axId val="1325104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rPr>
                  <a:t>Age group (years)</a:t>
                </a:r>
              </a:p>
            </c:rich>
          </c:tx>
          <c:layout>
            <c:manualLayout>
              <c:xMode val="edge"/>
              <c:yMode val="edge"/>
              <c:x val="0.43261135110004995"/>
              <c:y val="0.922955333248965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7576"/>
        <c:crosses val="autoZero"/>
        <c:auto val="1"/>
        <c:lblAlgn val="ctr"/>
        <c:lblOffset val="100"/>
        <c:noMultiLvlLbl val="0"/>
      </c:catAx>
      <c:valAx>
        <c:axId val="13251075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AU" sz="900">
                    <a:solidFill>
                      <a:schemeClr val="tx1"/>
                    </a:solidFill>
                  </a:rPr>
                  <a:t>Proportion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9684685822224"/>
          <c:y val="4.0222124669137597E-2"/>
          <c:w val="0.80121064886132343"/>
          <c:h val="0.76238661769254845"/>
        </c:manualLayout>
      </c:layout>
      <c:barChart>
        <c:barDir val="col"/>
        <c:grouping val="percentStacked"/>
        <c:varyColors val="0"/>
        <c:ser>
          <c:idx val="6"/>
          <c:order val="0"/>
          <c:tx>
            <c:strRef>
              <c:f>'Fig 2B'!$C$10</c:f>
              <c:strCache>
                <c:ptCount val="1"/>
                <c:pt idx="0">
                  <c:v>Carbapenemase-producing Enterobacterales</c:v>
                </c:pt>
              </c:strCache>
            </c:strRef>
          </c:tx>
          <c:spPr>
            <a:solidFill>
              <a:srgbClr val="0000FF"/>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2B'!$C$11:$C$15</c:f>
              <c:numCache>
                <c:formatCode>General</c:formatCode>
                <c:ptCount val="5"/>
                <c:pt idx="0">
                  <c:v>268</c:v>
                </c:pt>
                <c:pt idx="1">
                  <c:v>416</c:v>
                </c:pt>
                <c:pt idx="2">
                  <c:v>37</c:v>
                </c:pt>
                <c:pt idx="3">
                  <c:v>30</c:v>
                </c:pt>
                <c:pt idx="4">
                  <c:v>667</c:v>
                </c:pt>
              </c:numCache>
            </c:numRef>
          </c:val>
          <c:extLst>
            <c:ext xmlns:c16="http://schemas.microsoft.com/office/drawing/2014/chart" uri="{C3380CC4-5D6E-409C-BE32-E72D297353CC}">
              <c16:uniqueId val="{00000000-00C9-4E16-B2BA-0D8A91740D5A}"/>
            </c:ext>
          </c:extLst>
        </c:ser>
        <c:ser>
          <c:idx val="10"/>
          <c:order val="1"/>
          <c:tx>
            <c:strRef>
              <c:f>'Fig 2B'!$D$10</c:f>
              <c:strCache>
                <c:ptCount val="1"/>
                <c:pt idx="0">
                  <c:v>Carbapenemase- &amp; ribosomal methylase-producing Enterobacterales</c:v>
                </c:pt>
              </c:strCache>
            </c:strRef>
          </c:tx>
          <c:spPr>
            <a:pattFill prst="pct75">
              <a:fgClr>
                <a:srgbClr val="0000FF"/>
              </a:fgClr>
              <a:bgClr>
                <a:schemeClr val="bg1"/>
              </a:bgClr>
            </a:pattFill>
            <a:ln>
              <a:noFill/>
            </a:ln>
            <a:effectLst/>
          </c:spPr>
          <c:invertIfNegative val="0"/>
          <c:dPt>
            <c:idx val="2"/>
            <c:invertIfNegative val="0"/>
            <c:bubble3D val="0"/>
            <c:spPr>
              <a:pattFill prst="pct70">
                <a:fgClr>
                  <a:srgbClr val="0000FF"/>
                </a:fgClr>
                <a:bgClr>
                  <a:schemeClr val="bg1"/>
                </a:bgClr>
              </a:pattFill>
              <a:ln>
                <a:noFill/>
              </a:ln>
              <a:effectLst/>
            </c:spPr>
            <c:extLst>
              <c:ext xmlns:c16="http://schemas.microsoft.com/office/drawing/2014/chart" uri="{C3380CC4-5D6E-409C-BE32-E72D297353CC}">
                <c16:uniqueId val="{00000002-00C9-4E16-B2BA-0D8A91740D5A}"/>
              </c:ext>
            </c:extLst>
          </c:dPt>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2B'!$D$11:$D$15</c:f>
              <c:numCache>
                <c:formatCode>General</c:formatCode>
                <c:ptCount val="5"/>
                <c:pt idx="0">
                  <c:v>41</c:v>
                </c:pt>
                <c:pt idx="1">
                  <c:v>25</c:v>
                </c:pt>
                <c:pt idx="2">
                  <c:v>6</c:v>
                </c:pt>
                <c:pt idx="3">
                  <c:v>1</c:v>
                </c:pt>
                <c:pt idx="4">
                  <c:v>34</c:v>
                </c:pt>
              </c:numCache>
            </c:numRef>
          </c:val>
          <c:extLst>
            <c:ext xmlns:c16="http://schemas.microsoft.com/office/drawing/2014/chart" uri="{C3380CC4-5D6E-409C-BE32-E72D297353CC}">
              <c16:uniqueId val="{00000003-00C9-4E16-B2BA-0D8A91740D5A}"/>
            </c:ext>
          </c:extLst>
        </c:ser>
        <c:ser>
          <c:idx val="3"/>
          <c:order val="2"/>
          <c:tx>
            <c:strRef>
              <c:f>'Fig 2B'!$E$10</c:f>
              <c:strCache>
                <c:ptCount val="1"/>
                <c:pt idx="0">
                  <c:v>Carbapenemase-producing and transmissible resistance to colistin  Enterobacterales</c:v>
                </c:pt>
              </c:strCache>
            </c:strRef>
          </c:tx>
          <c:spPr>
            <a:pattFill prst="sphere">
              <a:fgClr>
                <a:srgbClr val="FF7F00"/>
              </a:fgClr>
              <a:bgClr>
                <a:srgbClr val="0000FF"/>
              </a:bgClr>
            </a:patt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2B'!$E$11:$E$15</c:f>
              <c:numCache>
                <c:formatCode>General</c:formatCode>
                <c:ptCount val="5"/>
                <c:pt idx="4">
                  <c:v>2</c:v>
                </c:pt>
              </c:numCache>
            </c:numRef>
          </c:val>
          <c:extLst>
            <c:ext xmlns:c16="http://schemas.microsoft.com/office/drawing/2014/chart" uri="{C3380CC4-5D6E-409C-BE32-E72D297353CC}">
              <c16:uniqueId val="{00000004-00C9-4E16-B2BA-0D8A91740D5A}"/>
            </c:ext>
          </c:extLst>
        </c:ser>
        <c:ser>
          <c:idx val="5"/>
          <c:order val="3"/>
          <c:tx>
            <c:strRef>
              <c:f>'Fig 2B'!$F$10</c:f>
              <c:strCache>
                <c:ptCount val="1"/>
                <c:pt idx="0">
                  <c:v>Vancomycin, linezolid or daptomycin non-susceptible Staphylococcus aureus complex</c:v>
                </c:pt>
              </c:strCache>
            </c:strRef>
          </c:tx>
          <c:spPr>
            <a:solidFill>
              <a:srgbClr val="00FFFF"/>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2B'!$F$11:$F$15</c:f>
              <c:numCache>
                <c:formatCode>General</c:formatCode>
                <c:ptCount val="5"/>
              </c:numCache>
            </c:numRef>
          </c:val>
          <c:extLst>
            <c:ext xmlns:c16="http://schemas.microsoft.com/office/drawing/2014/chart" uri="{C3380CC4-5D6E-409C-BE32-E72D297353CC}">
              <c16:uniqueId val="{00000005-00C9-4E16-B2BA-0D8A91740D5A}"/>
            </c:ext>
          </c:extLst>
        </c:ser>
        <c:ser>
          <c:idx val="1"/>
          <c:order val="4"/>
          <c:tx>
            <c:strRef>
              <c:f>'Fig 2B'!$G$10</c:f>
              <c:strCache>
                <c:ptCount val="1"/>
                <c:pt idx="0">
                  <c:v>Ceftriaxone non-susceptible and/or azithromycin resistant Neisseria gonorrhoeae</c:v>
                </c:pt>
              </c:strCache>
            </c:strRef>
          </c:tx>
          <c:spPr>
            <a:solidFill>
              <a:srgbClr val="00FF0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2B'!$G$11:$G$15</c:f>
              <c:numCache>
                <c:formatCode>General</c:formatCode>
                <c:ptCount val="5"/>
                <c:pt idx="0">
                  <c:v>799</c:v>
                </c:pt>
                <c:pt idx="1">
                  <c:v>14</c:v>
                </c:pt>
                <c:pt idx="4">
                  <c:v>265</c:v>
                </c:pt>
              </c:numCache>
            </c:numRef>
          </c:val>
          <c:extLst>
            <c:ext xmlns:c16="http://schemas.microsoft.com/office/drawing/2014/chart" uri="{C3380CC4-5D6E-409C-BE32-E72D297353CC}">
              <c16:uniqueId val="{00000006-00C9-4E16-B2BA-0D8A91740D5A}"/>
            </c:ext>
          </c:extLst>
        </c:ser>
        <c:ser>
          <c:idx val="4"/>
          <c:order val="5"/>
          <c:tx>
            <c:strRef>
              <c:f>'Fig 2B'!$I$10</c:f>
              <c:strCache>
                <c:ptCount val="1"/>
                <c:pt idx="0">
                  <c:v>MDR Shigella</c:v>
                </c:pt>
              </c:strCache>
            </c:strRef>
          </c:tx>
          <c:spPr>
            <a:solidFill>
              <a:srgbClr val="FF00FF"/>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2B'!$I$11:$I$15</c:f>
              <c:numCache>
                <c:formatCode>General</c:formatCode>
                <c:ptCount val="5"/>
                <c:pt idx="0">
                  <c:v>354</c:v>
                </c:pt>
                <c:pt idx="3">
                  <c:v>1</c:v>
                </c:pt>
                <c:pt idx="4">
                  <c:v>14</c:v>
                </c:pt>
              </c:numCache>
            </c:numRef>
          </c:val>
          <c:extLst>
            <c:ext xmlns:c16="http://schemas.microsoft.com/office/drawing/2014/chart" uri="{C3380CC4-5D6E-409C-BE32-E72D297353CC}">
              <c16:uniqueId val="{00000007-00C9-4E16-B2BA-0D8A91740D5A}"/>
            </c:ext>
          </c:extLst>
        </c:ser>
        <c:ser>
          <c:idx val="2"/>
          <c:order val="6"/>
          <c:tx>
            <c:strRef>
              <c:f>'Fig 2B'!$H$10</c:f>
              <c:strCache>
                <c:ptCount val="1"/>
                <c:pt idx="0">
                  <c:v>Carbapenemase-producing Pseudomonas aeruginosa</c:v>
                </c:pt>
              </c:strCache>
            </c:strRef>
          </c:tx>
          <c:spPr>
            <a:solidFill>
              <a:srgbClr val="92D05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2B'!$H$11:$H$15</c:f>
              <c:numCache>
                <c:formatCode>General</c:formatCode>
                <c:ptCount val="5"/>
                <c:pt idx="0">
                  <c:v>35</c:v>
                </c:pt>
                <c:pt idx="1">
                  <c:v>36</c:v>
                </c:pt>
                <c:pt idx="2">
                  <c:v>6</c:v>
                </c:pt>
                <c:pt idx="3">
                  <c:v>9</c:v>
                </c:pt>
                <c:pt idx="4">
                  <c:v>11</c:v>
                </c:pt>
              </c:numCache>
            </c:numRef>
          </c:val>
          <c:extLst>
            <c:ext xmlns:c16="http://schemas.microsoft.com/office/drawing/2014/chart" uri="{C3380CC4-5D6E-409C-BE32-E72D297353CC}">
              <c16:uniqueId val="{00000008-00C9-4E16-B2BA-0D8A91740D5A}"/>
            </c:ext>
          </c:extLst>
        </c:ser>
        <c:ser>
          <c:idx val="7"/>
          <c:order val="7"/>
          <c:tx>
            <c:strRef>
              <c:f>'Fig 2B'!$J$10</c:f>
              <c:strCache>
                <c:ptCount val="1"/>
                <c:pt idx="0">
                  <c:v>Ceftriaxone non-susceptible Salmonella</c:v>
                </c:pt>
              </c:strCache>
            </c:strRef>
          </c:tx>
          <c:spPr>
            <a:solidFill>
              <a:srgbClr val="FFFF0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2B'!$J$11:$J$15</c:f>
              <c:numCache>
                <c:formatCode>General</c:formatCode>
                <c:ptCount val="5"/>
                <c:pt idx="0">
                  <c:v>77</c:v>
                </c:pt>
                <c:pt idx="1">
                  <c:v>4</c:v>
                </c:pt>
                <c:pt idx="2">
                  <c:v>5</c:v>
                </c:pt>
                <c:pt idx="4">
                  <c:v>18</c:v>
                </c:pt>
              </c:numCache>
            </c:numRef>
          </c:val>
          <c:extLst>
            <c:ext xmlns:c16="http://schemas.microsoft.com/office/drawing/2014/chart" uri="{C3380CC4-5D6E-409C-BE32-E72D297353CC}">
              <c16:uniqueId val="{00000009-00C9-4E16-B2BA-0D8A91740D5A}"/>
            </c:ext>
          </c:extLst>
        </c:ser>
        <c:ser>
          <c:idx val="8"/>
          <c:order val="8"/>
          <c:tx>
            <c:strRef>
              <c:f>'Fig 2B'!$K$10</c:f>
              <c:strCache>
                <c:ptCount val="1"/>
                <c:pt idx="0">
                  <c:v>Carbapenemase-producing Acinetobacter baumannii complex</c:v>
                </c:pt>
              </c:strCache>
            </c:strRef>
          </c:tx>
          <c:spPr>
            <a:solidFill>
              <a:srgbClr val="7F00FF"/>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2B'!$K$11:$K$15</c:f>
              <c:numCache>
                <c:formatCode>General</c:formatCode>
                <c:ptCount val="5"/>
                <c:pt idx="0">
                  <c:v>25</c:v>
                </c:pt>
                <c:pt idx="1">
                  <c:v>3</c:v>
                </c:pt>
                <c:pt idx="3">
                  <c:v>3</c:v>
                </c:pt>
                <c:pt idx="4">
                  <c:v>16</c:v>
                </c:pt>
              </c:numCache>
            </c:numRef>
          </c:val>
          <c:extLst>
            <c:ext xmlns:c16="http://schemas.microsoft.com/office/drawing/2014/chart" uri="{C3380CC4-5D6E-409C-BE32-E72D297353CC}">
              <c16:uniqueId val="{0000000A-00C9-4E16-B2BA-0D8A91740D5A}"/>
            </c:ext>
          </c:extLst>
        </c:ser>
        <c:ser>
          <c:idx val="9"/>
          <c:order val="9"/>
          <c:tx>
            <c:strRef>
              <c:f>'Fig 2B'!$L$10</c:f>
              <c:strCache>
                <c:ptCount val="1"/>
                <c:pt idx="0">
                  <c:v>Linezolid resistant Enterococcus</c:v>
                </c:pt>
              </c:strCache>
            </c:strRef>
          </c:tx>
          <c:spPr>
            <a:solidFill>
              <a:srgbClr val="FF000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2B'!$L$11:$L$15</c:f>
              <c:numCache>
                <c:formatCode>General</c:formatCode>
                <c:ptCount val="5"/>
                <c:pt idx="0">
                  <c:v>52</c:v>
                </c:pt>
                <c:pt idx="1">
                  <c:v>24</c:v>
                </c:pt>
                <c:pt idx="2">
                  <c:v>4</c:v>
                </c:pt>
                <c:pt idx="3">
                  <c:v>2</c:v>
                </c:pt>
                <c:pt idx="4">
                  <c:v>36</c:v>
                </c:pt>
              </c:numCache>
            </c:numRef>
          </c:val>
          <c:extLst>
            <c:ext xmlns:c16="http://schemas.microsoft.com/office/drawing/2014/chart" uri="{C3380CC4-5D6E-409C-BE32-E72D297353CC}">
              <c16:uniqueId val="{0000000B-00C9-4E16-B2BA-0D8A91740D5A}"/>
            </c:ext>
          </c:extLst>
        </c:ser>
        <c:ser>
          <c:idx val="11"/>
          <c:order val="10"/>
          <c:tx>
            <c:strRef>
              <c:f>'Fig 2B'!$M$10</c:f>
              <c:strCache>
                <c:ptCount val="1"/>
                <c:pt idx="0">
                  <c:v>Ribosomal methylase-producing Enterobacterales</c:v>
                </c:pt>
              </c:strCache>
            </c:strRef>
          </c:tx>
          <c:spPr>
            <a:solidFill>
              <a:schemeClr val="tx1"/>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2B'!$M$11:$M$15</c:f>
              <c:numCache>
                <c:formatCode>General</c:formatCode>
                <c:ptCount val="5"/>
                <c:pt idx="0">
                  <c:v>5</c:v>
                </c:pt>
                <c:pt idx="1">
                  <c:v>2</c:v>
                </c:pt>
                <c:pt idx="4">
                  <c:v>5</c:v>
                </c:pt>
              </c:numCache>
            </c:numRef>
          </c:val>
          <c:extLst>
            <c:ext xmlns:c16="http://schemas.microsoft.com/office/drawing/2014/chart" uri="{C3380CC4-5D6E-409C-BE32-E72D297353CC}">
              <c16:uniqueId val="{0000000C-00C9-4E16-B2BA-0D8A91740D5A}"/>
            </c:ext>
          </c:extLst>
        </c:ser>
        <c:ser>
          <c:idx val="12"/>
          <c:order val="11"/>
          <c:tx>
            <c:strRef>
              <c:f>'Fig 2B'!$N$10</c:f>
              <c:strCache>
                <c:ptCount val="1"/>
                <c:pt idx="0">
                  <c:v>MDR (resistant to at least rifampicin and isoniazid) Mycobacterium</c:v>
                </c:pt>
              </c:strCache>
            </c:strRef>
          </c:tx>
          <c:spPr>
            <a:solidFill>
              <a:srgbClr val="00808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2B'!$N$11:$N$15</c:f>
              <c:numCache>
                <c:formatCode>General</c:formatCode>
                <c:ptCount val="5"/>
                <c:pt idx="0">
                  <c:v>16</c:v>
                </c:pt>
              </c:numCache>
            </c:numRef>
          </c:val>
          <c:extLst>
            <c:ext xmlns:c16="http://schemas.microsoft.com/office/drawing/2014/chart" uri="{C3380CC4-5D6E-409C-BE32-E72D297353CC}">
              <c16:uniqueId val="{0000000D-00C9-4E16-B2BA-0D8A91740D5A}"/>
            </c:ext>
          </c:extLst>
        </c:ser>
        <c:ser>
          <c:idx val="14"/>
          <c:order val="12"/>
          <c:tx>
            <c:strRef>
              <c:f>'Fig 2B'!$P$10</c:f>
              <c:strCache>
                <c:ptCount val="1"/>
                <c:pt idx="0">
                  <c:v>Candida auris</c:v>
                </c:pt>
              </c:strCache>
            </c:strRef>
          </c:tx>
          <c:spPr>
            <a:solidFill>
              <a:srgbClr val="B7B7B7"/>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2B'!$P$11:$P$15</c:f>
              <c:numCache>
                <c:formatCode>General</c:formatCode>
                <c:ptCount val="5"/>
                <c:pt idx="0">
                  <c:v>7</c:v>
                </c:pt>
                <c:pt idx="4">
                  <c:v>9</c:v>
                </c:pt>
              </c:numCache>
            </c:numRef>
          </c:val>
          <c:extLst>
            <c:ext xmlns:c16="http://schemas.microsoft.com/office/drawing/2014/chart" uri="{C3380CC4-5D6E-409C-BE32-E72D297353CC}">
              <c16:uniqueId val="{0000000E-00C9-4E16-B2BA-0D8A91740D5A}"/>
            </c:ext>
          </c:extLst>
        </c:ser>
        <c:ser>
          <c:idx val="13"/>
          <c:order val="13"/>
          <c:tx>
            <c:strRef>
              <c:f>'Fig 2B'!$O$10</c:f>
              <c:strCache>
                <c:ptCount val="1"/>
                <c:pt idx="0">
                  <c:v>Transferrable resistance to colistin</c:v>
                </c:pt>
              </c:strCache>
            </c:strRef>
          </c:tx>
          <c:spPr>
            <a:solidFill>
              <a:srgbClr val="FF7F00"/>
            </a:solidFill>
            <a:ln>
              <a:noFill/>
            </a:ln>
            <a:effectLst/>
          </c:spPr>
          <c:invertIfNegative val="0"/>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2B'!$O$11:$O$15</c:f>
              <c:numCache>
                <c:formatCode>General</c:formatCode>
                <c:ptCount val="5"/>
              </c:numCache>
            </c:numRef>
          </c:val>
          <c:extLst>
            <c:ext xmlns:c16="http://schemas.microsoft.com/office/drawing/2014/chart" uri="{C3380CC4-5D6E-409C-BE32-E72D297353CC}">
              <c16:uniqueId val="{0000000F-00C9-4E16-B2BA-0D8A91740D5A}"/>
            </c:ext>
          </c:extLst>
        </c:ser>
        <c:ser>
          <c:idx val="0"/>
          <c:order val="14"/>
          <c:tx>
            <c:strRef>
              <c:f>'Fig 2B'!$Q$10</c:f>
              <c:strCache>
                <c:ptCount val="1"/>
                <c:pt idx="0">
                  <c:v>Ciprofloxacin non-susceptible Neisseria meningitidis</c:v>
                </c:pt>
              </c:strCache>
            </c:strRef>
          </c:tx>
          <c:spPr>
            <a:solidFill>
              <a:schemeClr val="accent1"/>
            </a:solidFill>
            <a:ln>
              <a:noFill/>
            </a:ln>
            <a:effectLst/>
          </c:spPr>
          <c:invertIfNegative val="0"/>
          <c:dPt>
            <c:idx val="4"/>
            <c:invertIfNegative val="0"/>
            <c:bubble3D val="0"/>
            <c:spPr>
              <a:solidFill>
                <a:srgbClr val="FFCCFF"/>
              </a:solidFill>
              <a:ln>
                <a:noFill/>
              </a:ln>
              <a:effectLst/>
            </c:spPr>
            <c:extLst>
              <c:ext xmlns:c16="http://schemas.microsoft.com/office/drawing/2014/chart" uri="{C3380CC4-5D6E-409C-BE32-E72D297353CC}">
                <c16:uniqueId val="{00000011-00C9-4E16-B2BA-0D8A91740D5A}"/>
              </c:ext>
            </c:extLst>
          </c:dPt>
          <c:cat>
            <c:multiLvlStrRef>
              <c:f>'Fig 2B'!$A$11:$B$15</c:f>
              <c:multiLvlStrCache>
                <c:ptCount val="5"/>
                <c:lvl>
                  <c:pt idx="0">
                    <c:v>Other
 (n = 1682)</c:v>
                  </c:pt>
                  <c:pt idx="1">
                    <c:v>Urine
 (n = 524)</c:v>
                  </c:pt>
                  <c:pt idx="2">
                    <c:v>Blood
 (n = 58)</c:v>
                  </c:pt>
                  <c:pt idx="3">
                    <c:v>Wound
 (n = 46)</c:v>
                  </c:pt>
                  <c:pt idx="4">
                    <c:v>All sources
 (n = 1079)</c:v>
                  </c:pt>
                </c:lvl>
                <c:lvl>
                  <c:pt idx="0">
                    <c:v>Clinical isolate</c:v>
                  </c:pt>
                  <c:pt idx="4">
                    <c:v>Screen</c:v>
                  </c:pt>
                </c:lvl>
              </c:multiLvlStrCache>
            </c:multiLvlStrRef>
          </c:cat>
          <c:val>
            <c:numRef>
              <c:f>'Fig 2B'!$Q$11:$Q$15</c:f>
              <c:numCache>
                <c:formatCode>General</c:formatCode>
                <c:ptCount val="5"/>
                <c:pt idx="0">
                  <c:v>3</c:v>
                </c:pt>
                <c:pt idx="4">
                  <c:v>2</c:v>
                </c:pt>
              </c:numCache>
            </c:numRef>
          </c:val>
          <c:extLst>
            <c:ext xmlns:c16="http://schemas.microsoft.com/office/drawing/2014/chart" uri="{C3380CC4-5D6E-409C-BE32-E72D297353CC}">
              <c16:uniqueId val="{00000012-00C9-4E16-B2BA-0D8A91740D5A}"/>
            </c:ext>
          </c:extLst>
        </c:ser>
        <c:dLbls>
          <c:showLegendKey val="0"/>
          <c:showVal val="0"/>
          <c:showCatName val="0"/>
          <c:showSerName val="0"/>
          <c:showPercent val="0"/>
          <c:showBubbleSize val="0"/>
        </c:dLbls>
        <c:gapWidth val="100"/>
        <c:overlap val="100"/>
        <c:axId val="1325104296"/>
        <c:axId val="1325107576"/>
      </c:barChart>
      <c:catAx>
        <c:axId val="132510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7576"/>
        <c:crosses val="autoZero"/>
        <c:auto val="1"/>
        <c:lblAlgn val="ctr"/>
        <c:lblOffset val="100"/>
        <c:noMultiLvlLbl val="0"/>
      </c:catAx>
      <c:valAx>
        <c:axId val="13251075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AU" sz="900">
                    <a:solidFill>
                      <a:schemeClr val="tx1"/>
                    </a:solidFill>
                  </a:rPr>
                  <a:t>Proportion</a:t>
                </a:r>
              </a:p>
            </c:rich>
          </c:tx>
          <c:layout>
            <c:manualLayout>
              <c:xMode val="edge"/>
              <c:yMode val="edge"/>
              <c:x val="3.3368603940543355E-2"/>
              <c:y val="0.309629786043858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28137863459819"/>
          <c:y val="3.8004817299072187E-2"/>
          <c:w val="0.80055936320981047"/>
          <c:h val="0.80042977225518819"/>
        </c:manualLayout>
      </c:layout>
      <c:barChart>
        <c:barDir val="col"/>
        <c:grouping val="stacked"/>
        <c:varyColors val="0"/>
        <c:ser>
          <c:idx val="6"/>
          <c:order val="0"/>
          <c:tx>
            <c:strRef>
              <c:f>'Fig 2A'!$C$10</c:f>
              <c:strCache>
                <c:ptCount val="1"/>
                <c:pt idx="0">
                  <c:v>Carbapenemase-producing Enterobacterales</c:v>
                </c:pt>
              </c:strCache>
            </c:strRef>
          </c:tx>
          <c:spPr>
            <a:solidFill>
              <a:srgbClr val="0000FF"/>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2A'!$C$11:$C$15</c:f>
              <c:numCache>
                <c:formatCode>General</c:formatCode>
                <c:ptCount val="5"/>
                <c:pt idx="0">
                  <c:v>268</c:v>
                </c:pt>
                <c:pt idx="1">
                  <c:v>416</c:v>
                </c:pt>
                <c:pt idx="2">
                  <c:v>37</c:v>
                </c:pt>
                <c:pt idx="3">
                  <c:v>30</c:v>
                </c:pt>
                <c:pt idx="4">
                  <c:v>667</c:v>
                </c:pt>
              </c:numCache>
            </c:numRef>
          </c:val>
          <c:extLst>
            <c:ext xmlns:c16="http://schemas.microsoft.com/office/drawing/2014/chart" uri="{C3380CC4-5D6E-409C-BE32-E72D297353CC}">
              <c16:uniqueId val="{00000000-3960-4976-A972-F8D056FBB453}"/>
            </c:ext>
          </c:extLst>
        </c:ser>
        <c:ser>
          <c:idx val="10"/>
          <c:order val="1"/>
          <c:tx>
            <c:strRef>
              <c:f>'Fig 2A'!$D$10</c:f>
              <c:strCache>
                <c:ptCount val="1"/>
                <c:pt idx="0">
                  <c:v>Carbapenemase- &amp; ribosomal methylase-producing Enterobacterales</c:v>
                </c:pt>
              </c:strCache>
            </c:strRef>
          </c:tx>
          <c:spPr>
            <a:pattFill prst="pct70">
              <a:fgClr>
                <a:srgbClr val="0000FF"/>
              </a:fgClr>
              <a:bgClr>
                <a:schemeClr val="bg1"/>
              </a:bgClr>
            </a:patt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2A'!$D$11:$D$15</c:f>
              <c:numCache>
                <c:formatCode>General</c:formatCode>
                <c:ptCount val="5"/>
                <c:pt idx="0">
                  <c:v>41</c:v>
                </c:pt>
                <c:pt idx="1">
                  <c:v>25</c:v>
                </c:pt>
                <c:pt idx="2">
                  <c:v>6</c:v>
                </c:pt>
                <c:pt idx="3">
                  <c:v>1</c:v>
                </c:pt>
                <c:pt idx="4">
                  <c:v>34</c:v>
                </c:pt>
              </c:numCache>
            </c:numRef>
          </c:val>
          <c:extLst>
            <c:ext xmlns:c16="http://schemas.microsoft.com/office/drawing/2014/chart" uri="{C3380CC4-5D6E-409C-BE32-E72D297353CC}">
              <c16:uniqueId val="{00000001-3960-4976-A972-F8D056FBB453}"/>
            </c:ext>
          </c:extLst>
        </c:ser>
        <c:ser>
          <c:idx val="1"/>
          <c:order val="2"/>
          <c:tx>
            <c:strRef>
              <c:f>'Fig 2A'!$E$10</c:f>
              <c:strCache>
                <c:ptCount val="1"/>
                <c:pt idx="0">
                  <c:v>Carbapenemase-producing and transmissible resistance to colistin  Enterobacterales</c:v>
                </c:pt>
              </c:strCache>
            </c:strRef>
          </c:tx>
          <c:spPr>
            <a:pattFill prst="sphere">
              <a:fgClr>
                <a:srgbClr val="0000FF"/>
              </a:fgClr>
              <a:bgClr>
                <a:srgbClr val="FF7F00"/>
              </a:bgClr>
            </a:patt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2A'!$E$11:$E$15</c:f>
              <c:numCache>
                <c:formatCode>General</c:formatCode>
                <c:ptCount val="5"/>
                <c:pt idx="4">
                  <c:v>2</c:v>
                </c:pt>
              </c:numCache>
            </c:numRef>
          </c:val>
          <c:extLst>
            <c:ext xmlns:c16="http://schemas.microsoft.com/office/drawing/2014/chart" uri="{C3380CC4-5D6E-409C-BE32-E72D297353CC}">
              <c16:uniqueId val="{00000002-3960-4976-A972-F8D056FBB453}"/>
            </c:ext>
          </c:extLst>
        </c:ser>
        <c:ser>
          <c:idx val="7"/>
          <c:order val="3"/>
          <c:tx>
            <c:strRef>
              <c:f>'Fig 2A'!$F$10</c:f>
              <c:strCache>
                <c:ptCount val="1"/>
                <c:pt idx="0">
                  <c:v>Vancomycin or linezolid non-susceptible Staphylococcus aureus complex</c:v>
                </c:pt>
              </c:strCache>
            </c:strRef>
          </c:tx>
          <c:spPr>
            <a:solidFill>
              <a:srgbClr val="00FFFF"/>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2A'!$F$11:$F$15</c:f>
              <c:numCache>
                <c:formatCode>General</c:formatCode>
                <c:ptCount val="5"/>
              </c:numCache>
            </c:numRef>
          </c:val>
          <c:extLst>
            <c:ext xmlns:c16="http://schemas.microsoft.com/office/drawing/2014/chart" uri="{C3380CC4-5D6E-409C-BE32-E72D297353CC}">
              <c16:uniqueId val="{00000003-3960-4976-A972-F8D056FBB453}"/>
            </c:ext>
          </c:extLst>
        </c:ser>
        <c:ser>
          <c:idx val="4"/>
          <c:order val="4"/>
          <c:tx>
            <c:strRef>
              <c:f>'Fig 2A'!$G$10</c:f>
              <c:strCache>
                <c:ptCount val="1"/>
                <c:pt idx="0">
                  <c:v>Ceftriaxone non-susceptible and/or azithromycin resistant Neisseria gonorrhoeae</c:v>
                </c:pt>
              </c:strCache>
            </c:strRef>
          </c:tx>
          <c:spPr>
            <a:solidFill>
              <a:srgbClr val="00FF0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2A'!$G$11:$G$15</c:f>
              <c:numCache>
                <c:formatCode>General</c:formatCode>
                <c:ptCount val="5"/>
                <c:pt idx="0">
                  <c:v>799</c:v>
                </c:pt>
                <c:pt idx="1">
                  <c:v>14</c:v>
                </c:pt>
                <c:pt idx="4">
                  <c:v>265</c:v>
                </c:pt>
              </c:numCache>
            </c:numRef>
          </c:val>
          <c:extLst>
            <c:ext xmlns:c16="http://schemas.microsoft.com/office/drawing/2014/chart" uri="{C3380CC4-5D6E-409C-BE32-E72D297353CC}">
              <c16:uniqueId val="{00000004-3960-4976-A972-F8D056FBB453}"/>
            </c:ext>
          </c:extLst>
        </c:ser>
        <c:ser>
          <c:idx val="2"/>
          <c:order val="5"/>
          <c:tx>
            <c:strRef>
              <c:f>'Fig 2A'!$I$10</c:f>
              <c:strCache>
                <c:ptCount val="1"/>
                <c:pt idx="0">
                  <c:v>MDR Shigella</c:v>
                </c:pt>
              </c:strCache>
            </c:strRef>
          </c:tx>
          <c:spPr>
            <a:solidFill>
              <a:srgbClr val="FF00FF"/>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2A'!$I$11:$I$15</c:f>
              <c:numCache>
                <c:formatCode>General</c:formatCode>
                <c:ptCount val="5"/>
                <c:pt idx="0">
                  <c:v>354</c:v>
                </c:pt>
                <c:pt idx="3">
                  <c:v>1</c:v>
                </c:pt>
                <c:pt idx="4">
                  <c:v>14</c:v>
                </c:pt>
              </c:numCache>
            </c:numRef>
          </c:val>
          <c:extLst>
            <c:ext xmlns:c16="http://schemas.microsoft.com/office/drawing/2014/chart" uri="{C3380CC4-5D6E-409C-BE32-E72D297353CC}">
              <c16:uniqueId val="{00000005-3960-4976-A972-F8D056FBB453}"/>
            </c:ext>
          </c:extLst>
        </c:ser>
        <c:ser>
          <c:idx val="5"/>
          <c:order val="6"/>
          <c:tx>
            <c:strRef>
              <c:f>'Fig 2A'!$H$10</c:f>
              <c:strCache>
                <c:ptCount val="1"/>
                <c:pt idx="0">
                  <c:v>Carbapenemase-producing Pseudomonas aeruginosa</c:v>
                </c:pt>
              </c:strCache>
            </c:strRef>
          </c:tx>
          <c:spPr>
            <a:solidFill>
              <a:srgbClr val="8BC80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2A'!$H$11:$H$15</c:f>
              <c:numCache>
                <c:formatCode>General</c:formatCode>
                <c:ptCount val="5"/>
                <c:pt idx="0">
                  <c:v>35</c:v>
                </c:pt>
                <c:pt idx="1">
                  <c:v>36</c:v>
                </c:pt>
                <c:pt idx="2">
                  <c:v>6</c:v>
                </c:pt>
                <c:pt idx="3">
                  <c:v>9</c:v>
                </c:pt>
                <c:pt idx="4">
                  <c:v>11</c:v>
                </c:pt>
              </c:numCache>
            </c:numRef>
          </c:val>
          <c:extLst>
            <c:ext xmlns:c16="http://schemas.microsoft.com/office/drawing/2014/chart" uri="{C3380CC4-5D6E-409C-BE32-E72D297353CC}">
              <c16:uniqueId val="{00000006-3960-4976-A972-F8D056FBB453}"/>
            </c:ext>
          </c:extLst>
        </c:ser>
        <c:ser>
          <c:idx val="3"/>
          <c:order val="7"/>
          <c:tx>
            <c:strRef>
              <c:f>'Fig 2A'!$J$10</c:f>
              <c:strCache>
                <c:ptCount val="1"/>
                <c:pt idx="0">
                  <c:v>Ceftriaxone non-susceptible Salmonella</c:v>
                </c:pt>
              </c:strCache>
            </c:strRef>
          </c:tx>
          <c:spPr>
            <a:solidFill>
              <a:srgbClr val="FFFF0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2A'!$J$11:$J$15</c:f>
              <c:numCache>
                <c:formatCode>General</c:formatCode>
                <c:ptCount val="5"/>
                <c:pt idx="0">
                  <c:v>77</c:v>
                </c:pt>
                <c:pt idx="1">
                  <c:v>4</c:v>
                </c:pt>
                <c:pt idx="2">
                  <c:v>5</c:v>
                </c:pt>
                <c:pt idx="4">
                  <c:v>18</c:v>
                </c:pt>
              </c:numCache>
            </c:numRef>
          </c:val>
          <c:extLst>
            <c:ext xmlns:c16="http://schemas.microsoft.com/office/drawing/2014/chart" uri="{C3380CC4-5D6E-409C-BE32-E72D297353CC}">
              <c16:uniqueId val="{00000007-3960-4976-A972-F8D056FBB453}"/>
            </c:ext>
          </c:extLst>
        </c:ser>
        <c:ser>
          <c:idx val="8"/>
          <c:order val="8"/>
          <c:tx>
            <c:strRef>
              <c:f>'Fig 2A'!$K$10</c:f>
              <c:strCache>
                <c:ptCount val="1"/>
                <c:pt idx="0">
                  <c:v>Carbapenemase-producing Acinetobacter baumannii complex</c:v>
                </c:pt>
              </c:strCache>
            </c:strRef>
          </c:tx>
          <c:spPr>
            <a:solidFill>
              <a:srgbClr val="7F00FF"/>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2A'!$K$11:$K$15</c:f>
              <c:numCache>
                <c:formatCode>General</c:formatCode>
                <c:ptCount val="5"/>
                <c:pt idx="0">
                  <c:v>25</c:v>
                </c:pt>
                <c:pt idx="1">
                  <c:v>3</c:v>
                </c:pt>
                <c:pt idx="3">
                  <c:v>3</c:v>
                </c:pt>
                <c:pt idx="4">
                  <c:v>16</c:v>
                </c:pt>
              </c:numCache>
            </c:numRef>
          </c:val>
          <c:extLst>
            <c:ext xmlns:c16="http://schemas.microsoft.com/office/drawing/2014/chart" uri="{C3380CC4-5D6E-409C-BE32-E72D297353CC}">
              <c16:uniqueId val="{00000008-3960-4976-A972-F8D056FBB453}"/>
            </c:ext>
          </c:extLst>
        </c:ser>
        <c:ser>
          <c:idx val="9"/>
          <c:order val="9"/>
          <c:tx>
            <c:strRef>
              <c:f>'Fig 2A'!$L$10</c:f>
              <c:strCache>
                <c:ptCount val="1"/>
                <c:pt idx="0">
                  <c:v>Linezolid resistant Enterococcus</c:v>
                </c:pt>
              </c:strCache>
            </c:strRef>
          </c:tx>
          <c:spPr>
            <a:solidFill>
              <a:srgbClr val="FF000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2A'!$L$11:$L$15</c:f>
              <c:numCache>
                <c:formatCode>General</c:formatCode>
                <c:ptCount val="5"/>
                <c:pt idx="0">
                  <c:v>52</c:v>
                </c:pt>
                <c:pt idx="1">
                  <c:v>24</c:v>
                </c:pt>
                <c:pt idx="2">
                  <c:v>4</c:v>
                </c:pt>
                <c:pt idx="3">
                  <c:v>2</c:v>
                </c:pt>
                <c:pt idx="4">
                  <c:v>36</c:v>
                </c:pt>
              </c:numCache>
            </c:numRef>
          </c:val>
          <c:extLst>
            <c:ext xmlns:c16="http://schemas.microsoft.com/office/drawing/2014/chart" uri="{C3380CC4-5D6E-409C-BE32-E72D297353CC}">
              <c16:uniqueId val="{00000009-3960-4976-A972-F8D056FBB453}"/>
            </c:ext>
          </c:extLst>
        </c:ser>
        <c:ser>
          <c:idx val="11"/>
          <c:order val="10"/>
          <c:tx>
            <c:strRef>
              <c:f>'Fig 2A'!$M$10</c:f>
              <c:strCache>
                <c:ptCount val="1"/>
                <c:pt idx="0">
                  <c:v>Ribosomal methylase-producing Enterobacterales</c:v>
                </c:pt>
              </c:strCache>
            </c:strRef>
          </c:tx>
          <c:spPr>
            <a:solidFill>
              <a:schemeClr val="tx1"/>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2A'!$M$11:$M$15</c:f>
              <c:numCache>
                <c:formatCode>General</c:formatCode>
                <c:ptCount val="5"/>
                <c:pt idx="0">
                  <c:v>5</c:v>
                </c:pt>
                <c:pt idx="1">
                  <c:v>2</c:v>
                </c:pt>
                <c:pt idx="4">
                  <c:v>5</c:v>
                </c:pt>
              </c:numCache>
            </c:numRef>
          </c:val>
          <c:extLst>
            <c:ext xmlns:c16="http://schemas.microsoft.com/office/drawing/2014/chart" uri="{C3380CC4-5D6E-409C-BE32-E72D297353CC}">
              <c16:uniqueId val="{0000000A-3960-4976-A972-F8D056FBB453}"/>
            </c:ext>
          </c:extLst>
        </c:ser>
        <c:ser>
          <c:idx val="12"/>
          <c:order val="11"/>
          <c:tx>
            <c:strRef>
              <c:f>'Fig 2A'!$N$10</c:f>
              <c:strCache>
                <c:ptCount val="1"/>
                <c:pt idx="0">
                  <c:v>MDR (resistant to at least rifampicin and isoniazid) Mycobacterium</c:v>
                </c:pt>
              </c:strCache>
            </c:strRef>
          </c:tx>
          <c:spPr>
            <a:solidFill>
              <a:srgbClr val="00808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2A'!$N$11:$N$15</c:f>
              <c:numCache>
                <c:formatCode>General</c:formatCode>
                <c:ptCount val="5"/>
                <c:pt idx="0">
                  <c:v>16</c:v>
                </c:pt>
              </c:numCache>
            </c:numRef>
          </c:val>
          <c:extLst>
            <c:ext xmlns:c16="http://schemas.microsoft.com/office/drawing/2014/chart" uri="{C3380CC4-5D6E-409C-BE32-E72D297353CC}">
              <c16:uniqueId val="{0000000B-3960-4976-A972-F8D056FBB453}"/>
            </c:ext>
          </c:extLst>
        </c:ser>
        <c:ser>
          <c:idx val="14"/>
          <c:order val="12"/>
          <c:tx>
            <c:strRef>
              <c:f>'Fig 2A'!$P$10</c:f>
              <c:strCache>
                <c:ptCount val="1"/>
                <c:pt idx="0">
                  <c:v>Candida auris</c:v>
                </c:pt>
              </c:strCache>
            </c:strRef>
          </c:tx>
          <c:spPr>
            <a:solidFill>
              <a:srgbClr val="B7B7B7"/>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2A'!$P$11:$P$15</c:f>
              <c:numCache>
                <c:formatCode>General</c:formatCode>
                <c:ptCount val="5"/>
                <c:pt idx="0">
                  <c:v>7</c:v>
                </c:pt>
                <c:pt idx="4">
                  <c:v>9</c:v>
                </c:pt>
              </c:numCache>
            </c:numRef>
          </c:val>
          <c:extLst>
            <c:ext xmlns:c16="http://schemas.microsoft.com/office/drawing/2014/chart" uri="{C3380CC4-5D6E-409C-BE32-E72D297353CC}">
              <c16:uniqueId val="{0000000C-3960-4976-A972-F8D056FBB453}"/>
            </c:ext>
          </c:extLst>
        </c:ser>
        <c:ser>
          <c:idx val="13"/>
          <c:order val="13"/>
          <c:tx>
            <c:strRef>
              <c:f>'Fig 2A'!$O$10</c:f>
              <c:strCache>
                <c:ptCount val="1"/>
                <c:pt idx="0">
                  <c:v>Transferrable resistance to colistin</c:v>
                </c:pt>
              </c:strCache>
            </c:strRef>
          </c:tx>
          <c:spPr>
            <a:solidFill>
              <a:srgbClr val="FF7F00"/>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2A'!$O$11:$O$15</c:f>
              <c:numCache>
                <c:formatCode>General</c:formatCode>
                <c:ptCount val="5"/>
              </c:numCache>
            </c:numRef>
          </c:val>
          <c:extLst>
            <c:ext xmlns:c16="http://schemas.microsoft.com/office/drawing/2014/chart" uri="{C3380CC4-5D6E-409C-BE32-E72D297353CC}">
              <c16:uniqueId val="{0000000D-3960-4976-A972-F8D056FBB453}"/>
            </c:ext>
          </c:extLst>
        </c:ser>
        <c:ser>
          <c:idx val="0"/>
          <c:order val="14"/>
          <c:tx>
            <c:strRef>
              <c:f>'Fig 2A'!$Q$10</c:f>
              <c:strCache>
                <c:ptCount val="1"/>
                <c:pt idx="0">
                  <c:v>Ciprofloxacin non-susceptible Neisseria meningitidis</c:v>
                </c:pt>
              </c:strCache>
            </c:strRef>
          </c:tx>
          <c:spPr>
            <a:solidFill>
              <a:srgbClr val="FFCCFF"/>
            </a:solidFill>
            <a:ln>
              <a:noFill/>
            </a:ln>
            <a:effectLst/>
          </c:spPr>
          <c:invertIfNegative val="0"/>
          <c:cat>
            <c:multiLvlStrRef>
              <c:f>'Fig 2A'!$A$11:$B$15</c:f>
              <c:multiLvlStrCache>
                <c:ptCount val="5"/>
                <c:lvl>
                  <c:pt idx="0">
                    <c:v>Other</c:v>
                  </c:pt>
                  <c:pt idx="1">
                    <c:v>Urine</c:v>
                  </c:pt>
                  <c:pt idx="2">
                    <c:v>Blood</c:v>
                  </c:pt>
                  <c:pt idx="3">
                    <c:v>Wound</c:v>
                  </c:pt>
                  <c:pt idx="4">
                    <c:v>All sources</c:v>
                  </c:pt>
                </c:lvl>
                <c:lvl>
                  <c:pt idx="0">
                    <c:v>Clinical isolate</c:v>
                  </c:pt>
                  <c:pt idx="4">
                    <c:v>Screen</c:v>
                  </c:pt>
                </c:lvl>
              </c:multiLvlStrCache>
            </c:multiLvlStrRef>
          </c:cat>
          <c:val>
            <c:numRef>
              <c:f>'Fig 2A'!$Q$11:$Q$15</c:f>
              <c:numCache>
                <c:formatCode>General</c:formatCode>
                <c:ptCount val="5"/>
                <c:pt idx="0">
                  <c:v>3</c:v>
                </c:pt>
                <c:pt idx="4">
                  <c:v>2</c:v>
                </c:pt>
              </c:numCache>
            </c:numRef>
          </c:val>
          <c:extLst>
            <c:ext xmlns:c16="http://schemas.microsoft.com/office/drawing/2014/chart" uri="{C3380CC4-5D6E-409C-BE32-E72D297353CC}">
              <c16:uniqueId val="{0000000E-3960-4976-A972-F8D056FBB453}"/>
            </c:ext>
          </c:extLst>
        </c:ser>
        <c:dLbls>
          <c:showLegendKey val="0"/>
          <c:showVal val="0"/>
          <c:showCatName val="0"/>
          <c:showSerName val="0"/>
          <c:showPercent val="0"/>
          <c:showBubbleSize val="0"/>
        </c:dLbls>
        <c:gapWidth val="100"/>
        <c:overlap val="100"/>
        <c:axId val="1325104296"/>
        <c:axId val="1325107576"/>
      </c:barChart>
      <c:catAx>
        <c:axId val="132510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7576"/>
        <c:crosses val="autoZero"/>
        <c:auto val="1"/>
        <c:lblAlgn val="ctr"/>
        <c:lblOffset val="100"/>
        <c:noMultiLvlLbl val="0"/>
      </c:catAx>
      <c:valAx>
        <c:axId val="13251075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rPr>
                  <a:t>Number of isolates</a:t>
                </a:r>
              </a:p>
            </c:rich>
          </c:tx>
          <c:layout>
            <c:manualLayout>
              <c:xMode val="edge"/>
              <c:yMode val="edge"/>
              <c:x val="2.6167339249367403E-2"/>
              <c:y val="0.2816648977452271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510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URA">
  <a:themeElements>
    <a:clrScheme name="AURA figures">
      <a:dk1>
        <a:srgbClr val="000000"/>
      </a:dk1>
      <a:lt1>
        <a:srgbClr val="FFFFFF"/>
      </a:lt1>
      <a:dk2>
        <a:srgbClr val="404042"/>
      </a:dk2>
      <a:lt2>
        <a:srgbClr val="FFFFFF"/>
      </a:lt2>
      <a:accent1>
        <a:srgbClr val="8B3B1D"/>
      </a:accent1>
      <a:accent2>
        <a:srgbClr val="D4602C"/>
      </a:accent2>
      <a:accent3>
        <a:srgbClr val="E29919"/>
      </a:accent3>
      <a:accent4>
        <a:srgbClr val="F1D511"/>
      </a:accent4>
      <a:accent5>
        <a:srgbClr val="8DC63F"/>
      </a:accent5>
      <a:accent6>
        <a:srgbClr val="00A79D"/>
      </a:accent6>
      <a:hlink>
        <a:srgbClr val="2D5A6C"/>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URA" id="{F04973AC-9DA5-47B4-80C2-ACDFD276C15C}" vid="{90EF29FB-AA2F-4AC6-B0F4-E4D44B2846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2.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3.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A968CD84-916F-405B-B1B8-49EDDD3F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D22-40120  TEMPLATE - Accessible Word - ACSQHC Long Form Document - 1 September 2022.DOTX</Template>
  <TotalTime>1</TotalTime>
  <Pages>48</Pages>
  <Words>15240</Words>
  <Characters>86868</Characters>
  <Application>Microsoft Office Word</Application>
  <DocSecurity>4</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101905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Brighid</dc:creator>
  <cp:keywords/>
  <dc:description/>
  <cp:lastModifiedBy>MERTENS, Kate</cp:lastModifiedBy>
  <cp:revision>2</cp:revision>
  <cp:lastPrinted>2025-04-01T02:19:00Z</cp:lastPrinted>
  <dcterms:created xsi:type="dcterms:W3CDTF">2025-06-23T01:56:00Z</dcterms:created>
  <dcterms:modified xsi:type="dcterms:W3CDTF">2025-06-23T01:56:00Z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