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8.xml" ContentType="application/vnd.openxmlformats-officedocument.wordprocessingml.footer+xml"/>
  <Override PartName="/word/footer79.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90.xml" ContentType="application/vnd.openxmlformats-officedocument.wordprocessingml.footer+xml"/>
  <Override PartName="/word/footer91.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6.xml" ContentType="application/vnd.openxmlformats-officedocument.wordprocessingml.footer+xml"/>
  <Override PartName="/word/footer97.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99.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0.xml" ContentType="application/vnd.openxmlformats-officedocument.wordprocessingml.header+xml"/>
  <Override PartName="/word/footer102.xml" ContentType="application/vnd.openxmlformats-officedocument.wordprocessingml.footer+xml"/>
  <Override PartName="/word/footer103.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108.xml" ContentType="application/vnd.openxmlformats-officedocument.wordprocessingml.footer+xml"/>
  <Override PartName="/word/footer109.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114.xml" ContentType="application/vnd.openxmlformats-officedocument.wordprocessingml.footer+xml"/>
  <Override PartName="/word/footer1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9DEA17" w14:textId="6F20D51E" w:rsidR="00AF0899" w:rsidRPr="00080615" w:rsidRDefault="00B8299F" w:rsidP="00507BD8">
      <w:pPr>
        <w:pStyle w:val="Title"/>
      </w:pPr>
      <w:r w:rsidRPr="00B8299F">
        <w:t>ANNUAL REPORT 2017–2018</w:t>
      </w:r>
    </w:p>
    <w:p w14:paraId="079EF668" w14:textId="10AACA7D" w:rsidR="00B8299F" w:rsidRDefault="00B8299F" w:rsidP="00B8299F"/>
    <w:p w14:paraId="7AC9897A" w14:textId="77777777" w:rsidR="00A6113A" w:rsidRDefault="00A6113A" w:rsidP="00B8299F">
      <w:pPr>
        <w:sectPr w:rsidR="00A6113A" w:rsidSect="00262B4C">
          <w:headerReference w:type="even" r:id="rId9"/>
          <w:footerReference w:type="even" r:id="rId10"/>
          <w:footerReference w:type="default" r:id="rId11"/>
          <w:footnotePr>
            <w:numFmt w:val="chicago"/>
            <w:numRestart w:val="eachPage"/>
          </w:footnotePr>
          <w:pgSz w:w="9978" w:h="14173" w:code="34"/>
          <w:pgMar w:top="10348" w:right="851" w:bottom="1276" w:left="851" w:header="680" w:footer="680" w:gutter="0"/>
          <w:cols w:space="708"/>
          <w:docGrid w:linePitch="360"/>
          <w15:footnoteColumns w:val="1"/>
        </w:sectPr>
      </w:pPr>
    </w:p>
    <w:p w14:paraId="42F96BC9" w14:textId="7B867812"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lastRenderedPageBreak/>
        <w:t>Published by the Australian Commission on Safety and Quality in Health Care</w:t>
      </w:r>
    </w:p>
    <w:p w14:paraId="75A8E947" w14:textId="77777777"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Level 5, 255 Elizabeth Street, Sydney NSW 2000</w:t>
      </w:r>
    </w:p>
    <w:p w14:paraId="6C0A367C" w14:textId="77777777"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Phone: (02) 9126 3600</w:t>
      </w:r>
    </w:p>
    <w:p w14:paraId="5ED93040" w14:textId="77777777"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Fax: (02) 9126 3613</w:t>
      </w:r>
    </w:p>
    <w:p w14:paraId="4D1CF52B" w14:textId="74AE3D93"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 xml:space="preserve">Email: </w:t>
      </w:r>
      <w:hyperlink r:id="rId12" w:tooltip="Email the Australian Commission on Safety and Quality in Health Care" w:history="1">
        <w:r w:rsidRPr="00634477">
          <w:rPr>
            <w:rStyle w:val="Hyperlink"/>
            <w:rFonts w:ascii="Cambria" w:hAnsi="Cambria"/>
            <w:sz w:val="18"/>
            <w:szCs w:val="18"/>
            <w:lang w:val="en-US"/>
          </w:rPr>
          <w:t>mail@safetyandquality.gov.au</w:t>
        </w:r>
      </w:hyperlink>
      <w:r w:rsidRPr="00634477">
        <w:rPr>
          <w:rFonts w:ascii="Cambria" w:hAnsi="Cambria"/>
          <w:sz w:val="18"/>
          <w:szCs w:val="18"/>
          <w:lang w:val="en-US"/>
        </w:rPr>
        <w:t xml:space="preserve"> </w:t>
      </w:r>
    </w:p>
    <w:p w14:paraId="6AF65E5E" w14:textId="4E5E3A14"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 xml:space="preserve">Website: </w:t>
      </w:r>
      <w:hyperlink r:id="rId13" w:tooltip="Australian Commission on Safety and Quality in Health Care website" w:history="1">
        <w:r w:rsidRPr="00634477">
          <w:rPr>
            <w:rStyle w:val="Hyperlink"/>
            <w:rFonts w:ascii="Cambria" w:hAnsi="Cambria"/>
            <w:sz w:val="18"/>
            <w:szCs w:val="18"/>
            <w:lang w:val="en-US"/>
          </w:rPr>
          <w:t>www.safetyandquality.gov.au</w:t>
        </w:r>
      </w:hyperlink>
    </w:p>
    <w:p w14:paraId="088F1DA2" w14:textId="77777777"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ISBN: 978-1-925665-61-1</w:t>
      </w:r>
    </w:p>
    <w:p w14:paraId="75708F76" w14:textId="77777777"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 Australian Commission on Safety and Quality in Health Care 2018</w:t>
      </w:r>
    </w:p>
    <w:p w14:paraId="7A3CAA3C" w14:textId="77777777"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All material and work pro</w:t>
      </w:r>
      <w:bookmarkStart w:id="0" w:name="_GoBack"/>
      <w:bookmarkEnd w:id="0"/>
      <w:r w:rsidRPr="00634477">
        <w:rPr>
          <w:rFonts w:ascii="Cambria" w:hAnsi="Cambria"/>
          <w:sz w:val="18"/>
          <w:szCs w:val="18"/>
          <w:lang w:val="en-US"/>
        </w:rPr>
        <w:t>duced by the Australian Commission on Safety and Quality in Health Care is protected by copyright. The Commission reserves the right to set out the terms and conditions for the use of such material.</w:t>
      </w:r>
    </w:p>
    <w:p w14:paraId="045BB01E" w14:textId="77777777"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As far as practicable, material for which the copyright is owned by a third party will be clearly labelled. The Commission has made all reasonable efforts to ensure that this material has been reproduced in this publication with the full consent of the copyright owners.</w:t>
      </w:r>
    </w:p>
    <w:p w14:paraId="4C802D2A" w14:textId="032112B4"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With the exception of any material protected by a trademark, any content provided b</w:t>
      </w:r>
      <w:r w:rsidR="00054E56" w:rsidRPr="00634477">
        <w:rPr>
          <w:rFonts w:ascii="Cambria" w:hAnsi="Cambria"/>
          <w:sz w:val="18"/>
          <w:szCs w:val="18"/>
          <w:lang w:val="en-US"/>
        </w:rPr>
        <w:t xml:space="preserve"> </w:t>
      </w:r>
      <w:r w:rsidRPr="00634477">
        <w:rPr>
          <w:rFonts w:ascii="Cambria" w:hAnsi="Cambria"/>
          <w:sz w:val="18"/>
          <w:szCs w:val="18"/>
          <w:lang w:val="en-US"/>
        </w:rPr>
        <w:t>y third parties, and where otherwise noted, all material presented in this publication is licensed under a Creative Commons Attribution-NonCommercial-NoDerivatives 4.0 International licence.</w:t>
      </w:r>
    </w:p>
    <w:p w14:paraId="6C517BEC" w14:textId="74CB2497" w:rsidR="00A6113A" w:rsidRPr="00634477" w:rsidRDefault="00262B4C" w:rsidP="00262B4C">
      <w:pPr>
        <w:spacing w:before="60" w:line="220" w:lineRule="atLeast"/>
        <w:ind w:right="1900"/>
        <w:rPr>
          <w:rFonts w:ascii="Cambria" w:hAnsi="Cambria"/>
          <w:sz w:val="18"/>
          <w:szCs w:val="18"/>
          <w:lang w:val="en-US"/>
        </w:rPr>
      </w:pPr>
      <w:r w:rsidRPr="00634477">
        <w:rPr>
          <w:rFonts w:ascii="Cambria" w:hAnsi="Cambria"/>
          <w:noProof/>
          <w:sz w:val="18"/>
          <w:szCs w:val="18"/>
          <w:lang w:val="en-US" w:eastAsia="zh-CN"/>
        </w:rPr>
        <w:drawing>
          <wp:inline distT="0" distB="0" distL="0" distR="0" wp14:anchorId="30479D75" wp14:editId="484421F9">
            <wp:extent cx="762120" cy="266760"/>
            <wp:effectExtent l="0" t="0" r="0" b="0"/>
            <wp:docPr id="225" name="Picture 225" descr="Creative Commons Attribution-NonCommercial-NoDerivatives 4.0 International licenc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CON-Creative-commons-standard-eps.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62120" cy="266760"/>
                    </a:xfrm>
                    <a:prstGeom prst="rect">
                      <a:avLst/>
                    </a:prstGeom>
                  </pic:spPr>
                </pic:pic>
              </a:graphicData>
            </a:graphic>
          </wp:inline>
        </w:drawing>
      </w:r>
    </w:p>
    <w:p w14:paraId="0D0BFA82" w14:textId="41446115"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 xml:space="preserve">Enquiries about the licence and any use of this publication are welcome and can be sent to </w:t>
      </w:r>
      <w:hyperlink r:id="rId15" w:tooltip="Email the Australian Commission on Safety and Quality in Health Care" w:history="1">
        <w:r w:rsidRPr="00634477">
          <w:rPr>
            <w:rStyle w:val="Hyperlink"/>
            <w:rFonts w:ascii="Cambria" w:hAnsi="Cambria"/>
            <w:sz w:val="18"/>
            <w:szCs w:val="18"/>
            <w:lang w:val="en-US"/>
          </w:rPr>
          <w:t>communications@safetyandquality.gov.au</w:t>
        </w:r>
      </w:hyperlink>
      <w:r w:rsidRPr="00634477">
        <w:rPr>
          <w:rFonts w:ascii="Cambria" w:hAnsi="Cambria"/>
          <w:sz w:val="18"/>
          <w:szCs w:val="18"/>
          <w:lang w:val="en-US"/>
        </w:rPr>
        <w:t>.</w:t>
      </w:r>
    </w:p>
    <w:p w14:paraId="1F9604C0" w14:textId="77777777"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The Commission’s preference is that you attribute this publication (and any material sourced from it) using the following citation:</w:t>
      </w:r>
    </w:p>
    <w:p w14:paraId="59410414" w14:textId="77777777"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Australian Commission on Safety and Quality in Health Care. Annual Report 2017–18. Sydney; ACSQHC, 2018.</w:t>
      </w:r>
    </w:p>
    <w:p w14:paraId="2E46544D" w14:textId="77777777" w:rsidR="00A6113A" w:rsidRPr="00634477" w:rsidRDefault="00A6113A" w:rsidP="00262B4C">
      <w:pPr>
        <w:spacing w:before="60" w:line="220" w:lineRule="atLeast"/>
        <w:ind w:right="1900"/>
        <w:rPr>
          <w:rFonts w:ascii="Cambria" w:hAnsi="Cambria"/>
          <w:b/>
          <w:bCs/>
          <w:sz w:val="18"/>
          <w:szCs w:val="18"/>
          <w:lang w:val="en-US"/>
        </w:rPr>
      </w:pPr>
      <w:r w:rsidRPr="00634477">
        <w:rPr>
          <w:rFonts w:ascii="Cambria" w:hAnsi="Cambria"/>
          <w:b/>
          <w:bCs/>
          <w:sz w:val="18"/>
          <w:szCs w:val="18"/>
          <w:lang w:val="en-US"/>
        </w:rPr>
        <w:t>Disclaimer</w:t>
      </w:r>
    </w:p>
    <w:p w14:paraId="5B1CCA10" w14:textId="77777777"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The content of this document is published in good faith by the Australian Commission on Safety and Quality in Health Care for information purposes. The document is not intended to provide guidance on particular healthcare choices. You should contact your healthcare provider on particular healthcare choices.</w:t>
      </w:r>
    </w:p>
    <w:p w14:paraId="7A80BB93" w14:textId="0D9FB2F6" w:rsidR="00A6113A" w:rsidRPr="00634477" w:rsidRDefault="00A6113A" w:rsidP="00262B4C">
      <w:pPr>
        <w:spacing w:before="60" w:line="220" w:lineRule="atLeast"/>
        <w:ind w:right="1900"/>
        <w:rPr>
          <w:rFonts w:ascii="Cambria" w:hAnsi="Cambria"/>
          <w:sz w:val="18"/>
          <w:szCs w:val="18"/>
          <w:lang w:val="en-US"/>
        </w:rPr>
      </w:pPr>
      <w:r w:rsidRPr="00634477">
        <w:rPr>
          <w:rFonts w:ascii="Cambria" w:hAnsi="Cambria"/>
          <w:sz w:val="18"/>
          <w:szCs w:val="18"/>
          <w:lang w:val="en-US"/>
        </w:rPr>
        <w:t>The Commission does not accept any legal liability for any injury, loss or damage incurred by the use of, or reliance on, this document.</w:t>
      </w:r>
    </w:p>
    <w:p w14:paraId="0D06B3F9" w14:textId="77777777" w:rsidR="00A6113A" w:rsidRDefault="00A6113A" w:rsidP="00A6113A">
      <w:pPr>
        <w:spacing w:line="200" w:lineRule="atLeast"/>
        <w:ind w:right="907"/>
        <w:rPr>
          <w:sz w:val="16"/>
          <w:szCs w:val="16"/>
        </w:rPr>
      </w:pPr>
    </w:p>
    <w:p w14:paraId="0309A7A3" w14:textId="77777777" w:rsidR="00A6113A" w:rsidRDefault="00A6113A" w:rsidP="00A6113A">
      <w:pPr>
        <w:spacing w:line="200" w:lineRule="atLeast"/>
        <w:ind w:right="907"/>
        <w:rPr>
          <w:sz w:val="16"/>
          <w:szCs w:val="16"/>
        </w:rPr>
        <w:sectPr w:rsidR="00A6113A" w:rsidSect="00262B4C">
          <w:headerReference w:type="even" r:id="rId16"/>
          <w:headerReference w:type="default" r:id="rId17"/>
          <w:footerReference w:type="even" r:id="rId18"/>
          <w:footerReference w:type="default" r:id="rId19"/>
          <w:footnotePr>
            <w:numFmt w:val="chicago"/>
            <w:numRestart w:val="eachPage"/>
          </w:footnotePr>
          <w:pgSz w:w="9978" w:h="14173" w:code="34"/>
          <w:pgMar w:top="1474" w:right="851" w:bottom="1474" w:left="851" w:header="680" w:footer="680" w:gutter="0"/>
          <w:cols w:space="708"/>
          <w:vAlign w:val="bottom"/>
          <w:docGrid w:linePitch="360"/>
          <w15:footnoteColumns w:val="1"/>
        </w:sectPr>
      </w:pPr>
    </w:p>
    <w:p w14:paraId="40E472FC" w14:textId="77777777" w:rsidR="00A6113A" w:rsidRPr="00513D90" w:rsidRDefault="00A6113A" w:rsidP="00A6113A">
      <w:pPr>
        <w:pStyle w:val="Heading2"/>
        <w:rPr>
          <w:lang w:val="en-GB"/>
        </w:rPr>
      </w:pPr>
      <w:bookmarkStart w:id="1" w:name="_Toc527122049"/>
      <w:r w:rsidRPr="00513D90">
        <w:rPr>
          <w:lang w:val="en-GB"/>
        </w:rPr>
        <w:lastRenderedPageBreak/>
        <w:t>Letter of transmittal</w:t>
      </w:r>
      <w:bookmarkEnd w:id="1"/>
    </w:p>
    <w:p w14:paraId="171BF747" w14:textId="77777777" w:rsidR="00A6113A" w:rsidRPr="00513D90" w:rsidRDefault="00A6113A" w:rsidP="00A6113A">
      <w:pPr>
        <w:contextualSpacing/>
        <w:rPr>
          <w:b/>
          <w:bCs/>
          <w:lang w:val="en-US"/>
        </w:rPr>
      </w:pPr>
      <w:r w:rsidRPr="00513D90">
        <w:rPr>
          <w:b/>
          <w:bCs/>
          <w:lang w:val="en-US"/>
        </w:rPr>
        <w:t xml:space="preserve">The Honourable Greg Hunt </w:t>
      </w:r>
      <w:r w:rsidRPr="00513D90">
        <w:rPr>
          <w:lang w:val="en-US"/>
        </w:rPr>
        <w:t>MP</w:t>
      </w:r>
      <w:r w:rsidRPr="00513D90">
        <w:rPr>
          <w:b/>
          <w:bCs/>
          <w:lang w:val="en-US"/>
        </w:rPr>
        <w:t xml:space="preserve"> </w:t>
      </w:r>
    </w:p>
    <w:p w14:paraId="26EA2E72" w14:textId="77777777" w:rsidR="00A6113A" w:rsidRPr="00513D90" w:rsidRDefault="00A6113A" w:rsidP="00A6113A">
      <w:pPr>
        <w:contextualSpacing/>
        <w:rPr>
          <w:b/>
          <w:bCs/>
          <w:lang w:val="en-US"/>
        </w:rPr>
      </w:pPr>
      <w:r w:rsidRPr="00513D90">
        <w:rPr>
          <w:b/>
          <w:bCs/>
          <w:lang w:val="en-US"/>
        </w:rPr>
        <w:t>Minister for Health</w:t>
      </w:r>
    </w:p>
    <w:p w14:paraId="0104821E" w14:textId="77777777" w:rsidR="00A6113A" w:rsidRPr="00513D90" w:rsidRDefault="00A6113A" w:rsidP="00A6113A">
      <w:pPr>
        <w:contextualSpacing/>
        <w:rPr>
          <w:lang w:val="en-US"/>
        </w:rPr>
      </w:pPr>
      <w:r w:rsidRPr="00513D90">
        <w:rPr>
          <w:lang w:val="en-US"/>
        </w:rPr>
        <w:t xml:space="preserve">Parliament House </w:t>
      </w:r>
    </w:p>
    <w:p w14:paraId="25005CF1" w14:textId="1F43A79D" w:rsidR="00A6113A" w:rsidRDefault="00A6113A" w:rsidP="00A6113A">
      <w:pPr>
        <w:contextualSpacing/>
        <w:rPr>
          <w:lang w:val="en-US"/>
        </w:rPr>
      </w:pPr>
      <w:r w:rsidRPr="00513D90">
        <w:rPr>
          <w:lang w:val="en-US"/>
        </w:rPr>
        <w:t>Canberra ACT 2600</w:t>
      </w:r>
    </w:p>
    <w:p w14:paraId="01820582" w14:textId="77777777" w:rsidR="0093310B" w:rsidRPr="00513D90" w:rsidRDefault="0093310B" w:rsidP="00A6113A">
      <w:pPr>
        <w:rPr>
          <w:lang w:val="en-US"/>
        </w:rPr>
      </w:pPr>
    </w:p>
    <w:p w14:paraId="19FA4B31" w14:textId="77777777" w:rsidR="00A6113A" w:rsidRPr="00513D90" w:rsidRDefault="00A6113A" w:rsidP="00A8476C">
      <w:pPr>
        <w:ind w:right="1188"/>
        <w:rPr>
          <w:lang w:val="en-US"/>
        </w:rPr>
      </w:pPr>
      <w:r w:rsidRPr="00513D90">
        <w:rPr>
          <w:lang w:val="en-US"/>
        </w:rPr>
        <w:t>Dear Minister</w:t>
      </w:r>
    </w:p>
    <w:p w14:paraId="32235A46" w14:textId="65BF28D8" w:rsidR="00A6113A" w:rsidRPr="00513D90" w:rsidRDefault="00A6113A" w:rsidP="00A8476C">
      <w:pPr>
        <w:ind w:right="1188"/>
        <w:rPr>
          <w:lang w:val="en-US"/>
        </w:rPr>
      </w:pPr>
      <w:r w:rsidRPr="00513D90">
        <w:rPr>
          <w:lang w:val="en-US"/>
        </w:rPr>
        <w:t>On behalf of the Board of the Australian Commission on Safety and Quality in Health Care (the Commission), I am pleased to submit our Annual Rep</w:t>
      </w:r>
      <w:r w:rsidR="002F467D">
        <w:rPr>
          <w:lang w:val="en-US"/>
        </w:rPr>
        <w:t>.</w:t>
      </w:r>
      <w:r w:rsidRPr="00513D90">
        <w:rPr>
          <w:lang w:val="en-US"/>
        </w:rPr>
        <w:t>ort for the financial year ending 30 June 2018.</w:t>
      </w:r>
    </w:p>
    <w:p w14:paraId="114B0BDB" w14:textId="77777777" w:rsidR="00A6113A" w:rsidRPr="00513D90" w:rsidRDefault="00A6113A" w:rsidP="00A8476C">
      <w:pPr>
        <w:ind w:right="1188"/>
        <w:rPr>
          <w:lang w:val="en-US"/>
        </w:rPr>
      </w:pPr>
      <w:r w:rsidRPr="00513D90">
        <w:rPr>
          <w:lang w:val="en-US"/>
        </w:rPr>
        <w:t xml:space="preserve">This report was prepared in accordance with the requirements of the </w:t>
      </w:r>
      <w:r w:rsidRPr="00513D90">
        <w:rPr>
          <w:i/>
          <w:iCs/>
          <w:lang w:val="en-US"/>
        </w:rPr>
        <w:t xml:space="preserve">National Health Reform Act 2011 </w:t>
      </w:r>
      <w:r w:rsidRPr="00513D90">
        <w:rPr>
          <w:lang w:val="en-US"/>
        </w:rPr>
        <w:t xml:space="preserve">and section 46 of the </w:t>
      </w:r>
      <w:r w:rsidRPr="00513D90">
        <w:rPr>
          <w:i/>
          <w:iCs/>
          <w:lang w:val="en-US"/>
        </w:rPr>
        <w:t>Public Governance, Performance and Accountability Act 2013.</w:t>
      </w:r>
    </w:p>
    <w:p w14:paraId="07129948" w14:textId="77777777" w:rsidR="00A6113A" w:rsidRPr="00513D90" w:rsidRDefault="00A6113A" w:rsidP="00A8476C">
      <w:pPr>
        <w:ind w:right="1188"/>
        <w:rPr>
          <w:lang w:val="en-US"/>
        </w:rPr>
      </w:pPr>
      <w:r w:rsidRPr="00513D90">
        <w:rPr>
          <w:lang w:val="en-US"/>
        </w:rPr>
        <w:t>The report includes the Commission’s audited financial statements, as required by section 42 of the Public Governance, Performance and Accountability Act.</w:t>
      </w:r>
    </w:p>
    <w:p w14:paraId="6F8F0A46" w14:textId="77777777" w:rsidR="00A6113A" w:rsidRPr="00513D90" w:rsidRDefault="00A6113A" w:rsidP="00A8476C">
      <w:pPr>
        <w:ind w:right="1188"/>
        <w:rPr>
          <w:lang w:val="en-US"/>
        </w:rPr>
      </w:pPr>
      <w:r w:rsidRPr="00513D90">
        <w:rPr>
          <w:lang w:val="en-US"/>
        </w:rPr>
        <w:t>The Commission’s annual performance statements were prepared in accordance with the requirements of section 39 of the Public Governance, Performance Accountability Act and accurately present the Commission’s performance from 1 July 2017 to 30 June 2018.</w:t>
      </w:r>
    </w:p>
    <w:p w14:paraId="5D8A20F1" w14:textId="77777777" w:rsidR="00A6113A" w:rsidRPr="00513D90" w:rsidRDefault="00A6113A" w:rsidP="00A8476C">
      <w:pPr>
        <w:ind w:right="1188"/>
        <w:rPr>
          <w:lang w:val="en-US"/>
        </w:rPr>
      </w:pPr>
      <w:r w:rsidRPr="00513D90">
        <w:rPr>
          <w:lang w:val="en-US"/>
        </w:rPr>
        <w:t>As required by section 10 of the Public Governance, Performance and Accountability Rule 2014, I certify on behalf of the Board that:</w:t>
      </w:r>
    </w:p>
    <w:p w14:paraId="171EA960" w14:textId="77777777" w:rsidR="00A6113A" w:rsidRPr="00513D90" w:rsidRDefault="00A6113A" w:rsidP="00A8476C">
      <w:pPr>
        <w:pStyle w:val="Bullet1"/>
        <w:ind w:right="1188"/>
        <w:rPr>
          <w:lang w:val="en-US"/>
        </w:rPr>
      </w:pPr>
      <w:r w:rsidRPr="00513D90">
        <w:rPr>
          <w:lang w:val="en-US"/>
        </w:rPr>
        <w:t>The Commission has prepared fraud risk assessments and fraud control plans</w:t>
      </w:r>
    </w:p>
    <w:p w14:paraId="0E5489F7" w14:textId="77777777" w:rsidR="00A6113A" w:rsidRPr="00513D90" w:rsidRDefault="00A6113A" w:rsidP="00A8476C">
      <w:pPr>
        <w:pStyle w:val="Bullet1"/>
        <w:ind w:right="1188"/>
        <w:rPr>
          <w:lang w:val="en-US"/>
        </w:rPr>
      </w:pPr>
      <w:r w:rsidRPr="00513D90">
        <w:rPr>
          <w:lang w:val="en-US"/>
        </w:rPr>
        <w:t>The Commission has in place appropriate fraud control mechanisms that meet its specific needs</w:t>
      </w:r>
    </w:p>
    <w:p w14:paraId="5C3D8426" w14:textId="77777777" w:rsidR="00A6113A" w:rsidRPr="00513D90" w:rsidRDefault="00A6113A" w:rsidP="00A8476C">
      <w:pPr>
        <w:pStyle w:val="Bullet1"/>
        <w:ind w:right="1188"/>
        <w:rPr>
          <w:lang w:val="en-US"/>
        </w:rPr>
      </w:pPr>
      <w:r w:rsidRPr="00513D90">
        <w:rPr>
          <w:lang w:val="en-US"/>
        </w:rPr>
        <w:t>All reasonable measures have been taken to appropriately deal with fraud relating to the Commission.</w:t>
      </w:r>
    </w:p>
    <w:p w14:paraId="3F038138" w14:textId="77777777" w:rsidR="00A6113A" w:rsidRPr="00513D90" w:rsidRDefault="00A6113A" w:rsidP="00A8476C">
      <w:pPr>
        <w:ind w:right="1188"/>
        <w:rPr>
          <w:lang w:val="en-US"/>
        </w:rPr>
      </w:pPr>
      <w:r w:rsidRPr="00513D90">
        <w:rPr>
          <w:lang w:val="en-US"/>
        </w:rPr>
        <w:t>This report was approved for presentation to you in accordance with a resolution of the Board on 11 September 2018.</w:t>
      </w:r>
    </w:p>
    <w:p w14:paraId="04810BE7" w14:textId="77777777" w:rsidR="00A6113A" w:rsidRPr="00513D90" w:rsidRDefault="00A6113A" w:rsidP="00A8476C">
      <w:pPr>
        <w:ind w:right="1188"/>
        <w:rPr>
          <w:lang w:val="en-US"/>
        </w:rPr>
      </w:pPr>
      <w:r w:rsidRPr="00513D90">
        <w:rPr>
          <w:lang w:val="en-US"/>
        </w:rPr>
        <w:t xml:space="preserve">I commend this report to you as a record of our achievements and compliance. </w:t>
      </w:r>
    </w:p>
    <w:p w14:paraId="65B24620" w14:textId="77777777" w:rsidR="00A6113A" w:rsidRPr="00513D90" w:rsidRDefault="00A6113A" w:rsidP="00A8476C">
      <w:pPr>
        <w:ind w:right="1188"/>
        <w:rPr>
          <w:lang w:val="en-US"/>
        </w:rPr>
      </w:pPr>
      <w:r w:rsidRPr="00513D90">
        <w:rPr>
          <w:lang w:val="en-US"/>
        </w:rPr>
        <w:t>Yours sincerely</w:t>
      </w:r>
    </w:p>
    <w:p w14:paraId="03393616" w14:textId="71094A62" w:rsidR="00A6113A" w:rsidRPr="00513D90" w:rsidRDefault="00054E56" w:rsidP="00A6113A">
      <w:pPr>
        <w:rPr>
          <w:lang w:val="en-US"/>
        </w:rPr>
      </w:pPr>
      <w:r w:rsidRPr="00E553A3">
        <w:rPr>
          <w:noProof/>
          <w:lang w:val="en-US" w:eastAsia="zh-CN"/>
        </w:rPr>
        <w:drawing>
          <wp:inline distT="0" distB="0" distL="0" distR="0" wp14:anchorId="0C7786A5" wp14:editId="49BF6B96">
            <wp:extent cx="1352241" cy="544830"/>
            <wp:effectExtent l="0" t="0" r="0" b="7620"/>
            <wp:docPr id="14" name="Picture 14" descr="Villis Marshall's signature">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5886"/>
                    <a:stretch/>
                  </pic:blipFill>
                  <pic:spPr bwMode="auto">
                    <a:xfrm>
                      <a:off x="0" y="0"/>
                      <a:ext cx="1352425" cy="544904"/>
                    </a:xfrm>
                    <a:prstGeom prst="rect">
                      <a:avLst/>
                    </a:prstGeom>
                    <a:noFill/>
                    <a:ln>
                      <a:noFill/>
                    </a:ln>
                    <a:extLst>
                      <a:ext uri="{53640926-AAD7-44D8-BBD7-CCE9431645EC}">
                        <a14:shadowObscured xmlns:a14="http://schemas.microsoft.com/office/drawing/2010/main"/>
                      </a:ext>
                    </a:extLst>
                  </pic:spPr>
                </pic:pic>
              </a:graphicData>
            </a:graphic>
          </wp:inline>
        </w:drawing>
      </w:r>
    </w:p>
    <w:p w14:paraId="44DC9227" w14:textId="77777777" w:rsidR="00A6113A" w:rsidRPr="00513D90" w:rsidRDefault="00A6113A" w:rsidP="00A6113A">
      <w:pPr>
        <w:contextualSpacing/>
        <w:rPr>
          <w:lang w:val="en-US"/>
        </w:rPr>
      </w:pPr>
      <w:r w:rsidRPr="00513D90">
        <w:rPr>
          <w:b/>
          <w:bCs/>
          <w:lang w:val="en-US"/>
        </w:rPr>
        <w:t xml:space="preserve">Professor Villis Marshall </w:t>
      </w:r>
      <w:r w:rsidRPr="00513D90">
        <w:rPr>
          <w:lang w:val="en-US"/>
        </w:rPr>
        <w:t>AC</w:t>
      </w:r>
    </w:p>
    <w:p w14:paraId="5CDFC9CB" w14:textId="77777777" w:rsidR="00A6113A" w:rsidRPr="00513D90" w:rsidRDefault="00A6113A" w:rsidP="00A6113A">
      <w:pPr>
        <w:contextualSpacing/>
        <w:rPr>
          <w:b/>
          <w:bCs/>
          <w:lang w:val="en-US"/>
        </w:rPr>
      </w:pPr>
      <w:r w:rsidRPr="00513D90">
        <w:rPr>
          <w:b/>
          <w:bCs/>
          <w:lang w:val="en-US"/>
        </w:rPr>
        <w:t>Chair</w:t>
      </w:r>
    </w:p>
    <w:p w14:paraId="104D699C" w14:textId="77777777" w:rsidR="00A6113A" w:rsidRPr="00513D90" w:rsidRDefault="00A6113A" w:rsidP="00A6113A">
      <w:pPr>
        <w:contextualSpacing/>
        <w:rPr>
          <w:lang w:val="en-US"/>
        </w:rPr>
      </w:pPr>
      <w:r w:rsidRPr="00513D90">
        <w:rPr>
          <w:lang w:val="en-US"/>
        </w:rPr>
        <w:t>Australian Commission on Safety and Quality in Health Care</w:t>
      </w:r>
    </w:p>
    <w:p w14:paraId="5EAB9A9E" w14:textId="5E064EAD" w:rsidR="00A6113A" w:rsidRDefault="00A6113A" w:rsidP="00AF0899">
      <w:pPr>
        <w:contextualSpacing/>
      </w:pPr>
      <w:r w:rsidRPr="00513D90">
        <w:rPr>
          <w:lang w:val="en-US"/>
        </w:rPr>
        <w:t>11 September 2018</w:t>
      </w:r>
    </w:p>
    <w:p w14:paraId="13B0A11A" w14:textId="77777777" w:rsidR="00A6113A" w:rsidRDefault="00A6113A" w:rsidP="00AF0899">
      <w:pPr>
        <w:sectPr w:rsidR="00A6113A" w:rsidSect="00AB3F21">
          <w:headerReference w:type="default" r:id="rId21"/>
          <w:footerReference w:type="default" r:id="rId22"/>
          <w:footnotePr>
            <w:numFmt w:val="chicago"/>
            <w:numRestart w:val="eachPage"/>
          </w:footnotePr>
          <w:pgSz w:w="9978" w:h="14173" w:code="34"/>
          <w:pgMar w:top="1474" w:right="851" w:bottom="1135" w:left="851" w:header="680" w:footer="680" w:gutter="0"/>
          <w:pgNumType w:start="1"/>
          <w:cols w:space="708"/>
          <w:docGrid w:linePitch="360"/>
          <w15:footnoteColumns w:val="1"/>
        </w:sectPr>
      </w:pPr>
    </w:p>
    <w:p w14:paraId="18E78F75" w14:textId="77777777" w:rsidR="00AF0899" w:rsidRDefault="00AF0899" w:rsidP="00AF0899">
      <w:pPr>
        <w:pStyle w:val="TOCHeading"/>
      </w:pPr>
      <w:r>
        <w:lastRenderedPageBreak/>
        <w:t>Contents</w:t>
      </w:r>
    </w:p>
    <w:p w14:paraId="1E9A656B" w14:textId="52B712AE" w:rsidR="00362250" w:rsidRDefault="00362250" w:rsidP="00362250">
      <w:pPr>
        <w:pStyle w:val="TOC2"/>
        <w:rPr>
          <w:noProof/>
          <w:color w:val="auto"/>
          <w:sz w:val="22"/>
          <w:szCs w:val="22"/>
          <w:lang w:val="en-GB" w:eastAsia="zh-CN"/>
        </w:rPr>
      </w:pPr>
      <w:r>
        <w:rPr>
          <w:b/>
          <w:caps/>
          <w:u w:color="214F69" w:themeColor="text2"/>
        </w:rPr>
        <w:fldChar w:fldCharType="begin"/>
      </w:r>
      <w:r>
        <w:rPr>
          <w:b/>
          <w:caps/>
          <w:u w:color="214F69" w:themeColor="text2"/>
        </w:rPr>
        <w:instrText xml:space="preserve"> TOC \o "2-2" \h \z \t "Heading 1,1,Heading 1 Numbered,1" </w:instrText>
      </w:r>
      <w:r>
        <w:rPr>
          <w:b/>
          <w:caps/>
          <w:u w:color="214F69" w:themeColor="text2"/>
        </w:rPr>
        <w:fldChar w:fldCharType="separate"/>
      </w:r>
      <w:hyperlink w:anchor="_Toc527122049" w:history="1">
        <w:r w:rsidRPr="00D23D11">
          <w:rPr>
            <w:rStyle w:val="Hyperlink"/>
            <w:noProof/>
            <w:lang w:val="en-GB"/>
          </w:rPr>
          <w:t>Letter of transmittal</w:t>
        </w:r>
        <w:r>
          <w:rPr>
            <w:noProof/>
            <w:webHidden/>
          </w:rPr>
          <w:tab/>
        </w:r>
        <w:r>
          <w:rPr>
            <w:noProof/>
            <w:webHidden/>
          </w:rPr>
          <w:fldChar w:fldCharType="begin"/>
        </w:r>
        <w:r>
          <w:rPr>
            <w:noProof/>
            <w:webHidden/>
          </w:rPr>
          <w:instrText xml:space="preserve"> PAGEREF _Toc527122049 \h </w:instrText>
        </w:r>
        <w:r>
          <w:rPr>
            <w:noProof/>
            <w:webHidden/>
          </w:rPr>
        </w:r>
        <w:r>
          <w:rPr>
            <w:noProof/>
            <w:webHidden/>
          </w:rPr>
          <w:fldChar w:fldCharType="separate"/>
        </w:r>
        <w:r w:rsidR="005B0EDE">
          <w:rPr>
            <w:noProof/>
            <w:webHidden/>
          </w:rPr>
          <w:t>1</w:t>
        </w:r>
        <w:r>
          <w:rPr>
            <w:noProof/>
            <w:webHidden/>
          </w:rPr>
          <w:fldChar w:fldCharType="end"/>
        </w:r>
      </w:hyperlink>
    </w:p>
    <w:p w14:paraId="24318028" w14:textId="4764DB78" w:rsidR="00362250" w:rsidRDefault="00817D06">
      <w:pPr>
        <w:pStyle w:val="TOC1"/>
        <w:rPr>
          <w:rFonts w:asciiTheme="minorHAnsi" w:hAnsiTheme="minorHAnsi"/>
          <w:b w:val="0"/>
          <w:color w:val="auto"/>
          <w:sz w:val="22"/>
          <w:szCs w:val="22"/>
          <w:lang w:eastAsia="zh-CN"/>
        </w:rPr>
      </w:pPr>
      <w:hyperlink w:anchor="_Toc527122050" w:history="1">
        <w:r w:rsidR="00362250" w:rsidRPr="00D23D11">
          <w:rPr>
            <w:rStyle w:val="Hyperlink"/>
          </w:rPr>
          <w:t>Overview</w:t>
        </w:r>
        <w:r w:rsidR="00362250">
          <w:rPr>
            <w:webHidden/>
          </w:rPr>
          <w:tab/>
        </w:r>
        <w:r w:rsidR="00362250">
          <w:rPr>
            <w:webHidden/>
          </w:rPr>
          <w:fldChar w:fldCharType="begin"/>
        </w:r>
        <w:r w:rsidR="00362250">
          <w:rPr>
            <w:webHidden/>
          </w:rPr>
          <w:instrText xml:space="preserve"> PAGEREF _Toc527122050 \h </w:instrText>
        </w:r>
        <w:r w:rsidR="00362250">
          <w:rPr>
            <w:webHidden/>
          </w:rPr>
        </w:r>
        <w:r w:rsidR="00362250">
          <w:rPr>
            <w:webHidden/>
          </w:rPr>
          <w:fldChar w:fldCharType="separate"/>
        </w:r>
        <w:r w:rsidR="005B0EDE">
          <w:rPr>
            <w:webHidden/>
          </w:rPr>
          <w:t>4</w:t>
        </w:r>
        <w:r w:rsidR="00362250">
          <w:rPr>
            <w:webHidden/>
          </w:rPr>
          <w:fldChar w:fldCharType="end"/>
        </w:r>
      </w:hyperlink>
    </w:p>
    <w:p w14:paraId="1A0E408C" w14:textId="5A639002" w:rsidR="00362250" w:rsidRDefault="00817D06" w:rsidP="00362250">
      <w:pPr>
        <w:pStyle w:val="TOC2"/>
        <w:rPr>
          <w:noProof/>
          <w:color w:val="auto"/>
          <w:sz w:val="22"/>
          <w:szCs w:val="22"/>
          <w:lang w:val="en-GB" w:eastAsia="zh-CN"/>
        </w:rPr>
      </w:pPr>
      <w:hyperlink w:anchor="_Toc527122051" w:history="1">
        <w:r w:rsidR="00362250" w:rsidRPr="00D23D11">
          <w:rPr>
            <w:rStyle w:val="Hyperlink"/>
            <w:noProof/>
            <w:lang w:val="en-GB"/>
          </w:rPr>
          <w:t>About the Commission</w:t>
        </w:r>
        <w:r w:rsidR="00362250">
          <w:rPr>
            <w:noProof/>
            <w:webHidden/>
          </w:rPr>
          <w:tab/>
        </w:r>
        <w:r w:rsidR="00362250">
          <w:rPr>
            <w:noProof/>
            <w:webHidden/>
          </w:rPr>
          <w:fldChar w:fldCharType="begin"/>
        </w:r>
        <w:r w:rsidR="00362250">
          <w:rPr>
            <w:noProof/>
            <w:webHidden/>
          </w:rPr>
          <w:instrText xml:space="preserve"> PAGEREF _Toc527122051 \h </w:instrText>
        </w:r>
        <w:r w:rsidR="00362250">
          <w:rPr>
            <w:noProof/>
            <w:webHidden/>
          </w:rPr>
        </w:r>
        <w:r w:rsidR="00362250">
          <w:rPr>
            <w:noProof/>
            <w:webHidden/>
          </w:rPr>
          <w:fldChar w:fldCharType="separate"/>
        </w:r>
        <w:r w:rsidR="005B0EDE">
          <w:rPr>
            <w:noProof/>
            <w:webHidden/>
          </w:rPr>
          <w:t>6</w:t>
        </w:r>
        <w:r w:rsidR="00362250">
          <w:rPr>
            <w:noProof/>
            <w:webHidden/>
          </w:rPr>
          <w:fldChar w:fldCharType="end"/>
        </w:r>
      </w:hyperlink>
    </w:p>
    <w:p w14:paraId="2FCEEF4F" w14:textId="7F1739BC" w:rsidR="00362250" w:rsidRDefault="00817D06" w:rsidP="00362250">
      <w:pPr>
        <w:pStyle w:val="TOC2"/>
        <w:rPr>
          <w:noProof/>
          <w:color w:val="auto"/>
          <w:sz w:val="22"/>
          <w:szCs w:val="22"/>
          <w:lang w:val="en-GB" w:eastAsia="zh-CN"/>
        </w:rPr>
      </w:pPr>
      <w:hyperlink w:anchor="_Toc527122052" w:history="1">
        <w:r w:rsidR="00362250" w:rsidRPr="00D23D11">
          <w:rPr>
            <w:rStyle w:val="Hyperlink"/>
            <w:noProof/>
            <w:lang w:val="en-GB"/>
          </w:rPr>
          <w:t>Report from the Chair</w:t>
        </w:r>
        <w:r w:rsidR="00362250">
          <w:rPr>
            <w:noProof/>
            <w:webHidden/>
          </w:rPr>
          <w:tab/>
        </w:r>
        <w:r w:rsidR="00362250">
          <w:rPr>
            <w:noProof/>
            <w:webHidden/>
          </w:rPr>
          <w:fldChar w:fldCharType="begin"/>
        </w:r>
        <w:r w:rsidR="00362250">
          <w:rPr>
            <w:noProof/>
            <w:webHidden/>
          </w:rPr>
          <w:instrText xml:space="preserve"> PAGEREF _Toc527122052 \h </w:instrText>
        </w:r>
        <w:r w:rsidR="00362250">
          <w:rPr>
            <w:noProof/>
            <w:webHidden/>
          </w:rPr>
        </w:r>
        <w:r w:rsidR="00362250">
          <w:rPr>
            <w:noProof/>
            <w:webHidden/>
          </w:rPr>
          <w:fldChar w:fldCharType="separate"/>
        </w:r>
        <w:r w:rsidR="005B0EDE">
          <w:rPr>
            <w:noProof/>
            <w:webHidden/>
          </w:rPr>
          <w:t>8</w:t>
        </w:r>
        <w:r w:rsidR="00362250">
          <w:rPr>
            <w:noProof/>
            <w:webHidden/>
          </w:rPr>
          <w:fldChar w:fldCharType="end"/>
        </w:r>
      </w:hyperlink>
    </w:p>
    <w:p w14:paraId="30BF893C" w14:textId="47BDC470" w:rsidR="00362250" w:rsidRDefault="00817D06" w:rsidP="00362250">
      <w:pPr>
        <w:pStyle w:val="TOC2"/>
        <w:rPr>
          <w:noProof/>
          <w:color w:val="auto"/>
          <w:sz w:val="22"/>
          <w:szCs w:val="22"/>
          <w:lang w:val="en-GB" w:eastAsia="zh-CN"/>
        </w:rPr>
      </w:pPr>
      <w:hyperlink w:anchor="_Toc527122053" w:history="1">
        <w:r w:rsidR="00362250" w:rsidRPr="00D23D11">
          <w:rPr>
            <w:rStyle w:val="Hyperlink"/>
            <w:noProof/>
            <w:lang w:val="en-GB"/>
          </w:rPr>
          <w:t>Report from the CEO</w:t>
        </w:r>
        <w:r w:rsidR="00362250">
          <w:rPr>
            <w:noProof/>
            <w:webHidden/>
          </w:rPr>
          <w:tab/>
        </w:r>
        <w:r w:rsidR="00362250">
          <w:rPr>
            <w:noProof/>
            <w:webHidden/>
          </w:rPr>
          <w:fldChar w:fldCharType="begin"/>
        </w:r>
        <w:r w:rsidR="00362250">
          <w:rPr>
            <w:noProof/>
            <w:webHidden/>
          </w:rPr>
          <w:instrText xml:space="preserve"> PAGEREF _Toc527122053 \h </w:instrText>
        </w:r>
        <w:r w:rsidR="00362250">
          <w:rPr>
            <w:noProof/>
            <w:webHidden/>
          </w:rPr>
        </w:r>
        <w:r w:rsidR="00362250">
          <w:rPr>
            <w:noProof/>
            <w:webHidden/>
          </w:rPr>
          <w:fldChar w:fldCharType="separate"/>
        </w:r>
        <w:r w:rsidR="005B0EDE">
          <w:rPr>
            <w:noProof/>
            <w:webHidden/>
          </w:rPr>
          <w:t>10</w:t>
        </w:r>
        <w:r w:rsidR="00362250">
          <w:rPr>
            <w:noProof/>
            <w:webHidden/>
          </w:rPr>
          <w:fldChar w:fldCharType="end"/>
        </w:r>
      </w:hyperlink>
    </w:p>
    <w:p w14:paraId="3F008CFA" w14:textId="75CD9847" w:rsidR="00362250" w:rsidRDefault="00817D06" w:rsidP="00362250">
      <w:pPr>
        <w:pStyle w:val="TOC2"/>
        <w:rPr>
          <w:noProof/>
          <w:color w:val="auto"/>
          <w:sz w:val="22"/>
          <w:szCs w:val="22"/>
          <w:lang w:val="en-GB" w:eastAsia="zh-CN"/>
        </w:rPr>
      </w:pPr>
      <w:hyperlink w:anchor="_Toc527122054" w:history="1">
        <w:r w:rsidR="00362250" w:rsidRPr="00D23D11">
          <w:rPr>
            <w:rStyle w:val="Hyperlink"/>
            <w:noProof/>
            <w:lang w:val="en-GB"/>
          </w:rPr>
          <w:t>Strategic plan 2016–19</w:t>
        </w:r>
        <w:r w:rsidR="00362250">
          <w:rPr>
            <w:noProof/>
            <w:webHidden/>
          </w:rPr>
          <w:tab/>
        </w:r>
        <w:r w:rsidR="00362250">
          <w:rPr>
            <w:noProof/>
            <w:webHidden/>
          </w:rPr>
          <w:fldChar w:fldCharType="begin"/>
        </w:r>
        <w:r w:rsidR="00362250">
          <w:rPr>
            <w:noProof/>
            <w:webHidden/>
          </w:rPr>
          <w:instrText xml:space="preserve"> PAGEREF _Toc527122054 \h </w:instrText>
        </w:r>
        <w:r w:rsidR="00362250">
          <w:rPr>
            <w:noProof/>
            <w:webHidden/>
          </w:rPr>
        </w:r>
        <w:r w:rsidR="00362250">
          <w:rPr>
            <w:noProof/>
            <w:webHidden/>
          </w:rPr>
          <w:fldChar w:fldCharType="separate"/>
        </w:r>
        <w:r w:rsidR="005B0EDE">
          <w:rPr>
            <w:noProof/>
            <w:webHidden/>
          </w:rPr>
          <w:t>12</w:t>
        </w:r>
        <w:r w:rsidR="00362250">
          <w:rPr>
            <w:noProof/>
            <w:webHidden/>
          </w:rPr>
          <w:fldChar w:fldCharType="end"/>
        </w:r>
      </w:hyperlink>
    </w:p>
    <w:p w14:paraId="132D25EB" w14:textId="706D8833" w:rsidR="00362250" w:rsidRDefault="00817D06">
      <w:pPr>
        <w:pStyle w:val="TOC1"/>
        <w:rPr>
          <w:rFonts w:asciiTheme="minorHAnsi" w:hAnsiTheme="minorHAnsi"/>
          <w:b w:val="0"/>
          <w:color w:val="auto"/>
          <w:sz w:val="22"/>
          <w:szCs w:val="22"/>
          <w:lang w:eastAsia="zh-CN"/>
        </w:rPr>
      </w:pPr>
      <w:hyperlink w:anchor="_Toc527122055" w:history="1">
        <w:r w:rsidR="00362250" w:rsidRPr="00D23D11">
          <w:rPr>
            <w:rStyle w:val="Hyperlink"/>
          </w:rPr>
          <w:t>Report on performance</w:t>
        </w:r>
        <w:r w:rsidR="00362250">
          <w:rPr>
            <w:webHidden/>
          </w:rPr>
          <w:tab/>
        </w:r>
        <w:r w:rsidR="00362250">
          <w:rPr>
            <w:webHidden/>
          </w:rPr>
          <w:fldChar w:fldCharType="begin"/>
        </w:r>
        <w:r w:rsidR="00362250">
          <w:rPr>
            <w:webHidden/>
          </w:rPr>
          <w:instrText xml:space="preserve"> PAGEREF _Toc527122055 \h </w:instrText>
        </w:r>
        <w:r w:rsidR="00362250">
          <w:rPr>
            <w:webHidden/>
          </w:rPr>
        </w:r>
        <w:r w:rsidR="00362250">
          <w:rPr>
            <w:webHidden/>
          </w:rPr>
          <w:fldChar w:fldCharType="separate"/>
        </w:r>
        <w:r w:rsidR="005B0EDE">
          <w:rPr>
            <w:webHidden/>
          </w:rPr>
          <w:t>14</w:t>
        </w:r>
        <w:r w:rsidR="00362250">
          <w:rPr>
            <w:webHidden/>
          </w:rPr>
          <w:fldChar w:fldCharType="end"/>
        </w:r>
      </w:hyperlink>
    </w:p>
    <w:p w14:paraId="46146CB5" w14:textId="559585EF" w:rsidR="00362250" w:rsidRDefault="00817D06" w:rsidP="00362250">
      <w:pPr>
        <w:pStyle w:val="TOC2"/>
        <w:rPr>
          <w:noProof/>
          <w:color w:val="auto"/>
          <w:sz w:val="22"/>
          <w:szCs w:val="22"/>
          <w:lang w:val="en-GB" w:eastAsia="zh-CN"/>
        </w:rPr>
      </w:pPr>
      <w:hyperlink w:anchor="_Toc527122056" w:history="1">
        <w:r w:rsidR="00362250" w:rsidRPr="00D23D11">
          <w:rPr>
            <w:rStyle w:val="Hyperlink"/>
            <w:noProof/>
            <w:lang w:val="en-GB"/>
          </w:rPr>
          <w:t>Priority 1: Patient safety</w:t>
        </w:r>
        <w:r w:rsidR="00362250">
          <w:rPr>
            <w:noProof/>
            <w:webHidden/>
          </w:rPr>
          <w:tab/>
        </w:r>
        <w:r w:rsidR="00362250">
          <w:rPr>
            <w:noProof/>
            <w:webHidden/>
          </w:rPr>
          <w:fldChar w:fldCharType="begin"/>
        </w:r>
        <w:r w:rsidR="00362250">
          <w:rPr>
            <w:noProof/>
            <w:webHidden/>
          </w:rPr>
          <w:instrText xml:space="preserve"> PAGEREF _Toc527122056 \h </w:instrText>
        </w:r>
        <w:r w:rsidR="00362250">
          <w:rPr>
            <w:noProof/>
            <w:webHidden/>
          </w:rPr>
        </w:r>
        <w:r w:rsidR="00362250">
          <w:rPr>
            <w:noProof/>
            <w:webHidden/>
          </w:rPr>
          <w:fldChar w:fldCharType="separate"/>
        </w:r>
        <w:r w:rsidR="005B0EDE">
          <w:rPr>
            <w:noProof/>
            <w:webHidden/>
          </w:rPr>
          <w:t>16</w:t>
        </w:r>
        <w:r w:rsidR="00362250">
          <w:rPr>
            <w:noProof/>
            <w:webHidden/>
          </w:rPr>
          <w:fldChar w:fldCharType="end"/>
        </w:r>
      </w:hyperlink>
    </w:p>
    <w:p w14:paraId="189B2869" w14:textId="6173A160" w:rsidR="00362250" w:rsidRDefault="00817D06" w:rsidP="00362250">
      <w:pPr>
        <w:pStyle w:val="TOC2"/>
        <w:rPr>
          <w:noProof/>
          <w:color w:val="auto"/>
          <w:sz w:val="22"/>
          <w:szCs w:val="22"/>
          <w:lang w:val="en-GB" w:eastAsia="zh-CN"/>
        </w:rPr>
      </w:pPr>
      <w:hyperlink w:anchor="_Toc527122057" w:history="1">
        <w:r w:rsidR="00362250" w:rsidRPr="00D23D11">
          <w:rPr>
            <w:rStyle w:val="Hyperlink"/>
            <w:noProof/>
            <w:lang w:val="en-GB"/>
          </w:rPr>
          <w:t>Priority 2: Partnering with patients, consumers and communities</w:t>
        </w:r>
        <w:r w:rsidR="00362250">
          <w:rPr>
            <w:noProof/>
            <w:webHidden/>
          </w:rPr>
          <w:tab/>
        </w:r>
        <w:r w:rsidR="00362250">
          <w:rPr>
            <w:noProof/>
            <w:webHidden/>
          </w:rPr>
          <w:fldChar w:fldCharType="begin"/>
        </w:r>
        <w:r w:rsidR="00362250">
          <w:rPr>
            <w:noProof/>
            <w:webHidden/>
          </w:rPr>
          <w:instrText xml:space="preserve"> PAGEREF _Toc527122057 \h </w:instrText>
        </w:r>
        <w:r w:rsidR="00362250">
          <w:rPr>
            <w:noProof/>
            <w:webHidden/>
          </w:rPr>
        </w:r>
        <w:r w:rsidR="00362250">
          <w:rPr>
            <w:noProof/>
            <w:webHidden/>
          </w:rPr>
          <w:fldChar w:fldCharType="separate"/>
        </w:r>
        <w:r w:rsidR="005B0EDE">
          <w:rPr>
            <w:noProof/>
            <w:webHidden/>
          </w:rPr>
          <w:t>34</w:t>
        </w:r>
        <w:r w:rsidR="00362250">
          <w:rPr>
            <w:noProof/>
            <w:webHidden/>
          </w:rPr>
          <w:fldChar w:fldCharType="end"/>
        </w:r>
      </w:hyperlink>
    </w:p>
    <w:p w14:paraId="1369F0A8" w14:textId="12B1362C" w:rsidR="00362250" w:rsidRDefault="00817D06" w:rsidP="00362250">
      <w:pPr>
        <w:pStyle w:val="TOC2"/>
        <w:rPr>
          <w:noProof/>
          <w:color w:val="auto"/>
          <w:sz w:val="22"/>
          <w:szCs w:val="22"/>
          <w:lang w:val="en-GB" w:eastAsia="zh-CN"/>
        </w:rPr>
      </w:pPr>
      <w:hyperlink w:anchor="_Toc527122058" w:history="1">
        <w:r w:rsidR="00362250" w:rsidRPr="00D23D11">
          <w:rPr>
            <w:rStyle w:val="Hyperlink"/>
            <w:noProof/>
            <w:lang w:val="en-GB"/>
          </w:rPr>
          <w:t>Priority 3: Quality, cost and value</w:t>
        </w:r>
        <w:r w:rsidR="00362250">
          <w:rPr>
            <w:noProof/>
            <w:webHidden/>
          </w:rPr>
          <w:tab/>
        </w:r>
        <w:r w:rsidR="00362250">
          <w:rPr>
            <w:noProof/>
            <w:webHidden/>
          </w:rPr>
          <w:fldChar w:fldCharType="begin"/>
        </w:r>
        <w:r w:rsidR="00362250">
          <w:rPr>
            <w:noProof/>
            <w:webHidden/>
          </w:rPr>
          <w:instrText xml:space="preserve"> PAGEREF _Toc527122058 \h </w:instrText>
        </w:r>
        <w:r w:rsidR="00362250">
          <w:rPr>
            <w:noProof/>
            <w:webHidden/>
          </w:rPr>
        </w:r>
        <w:r w:rsidR="00362250">
          <w:rPr>
            <w:noProof/>
            <w:webHidden/>
          </w:rPr>
          <w:fldChar w:fldCharType="separate"/>
        </w:r>
        <w:r w:rsidR="005B0EDE">
          <w:rPr>
            <w:noProof/>
            <w:webHidden/>
          </w:rPr>
          <w:t>37</w:t>
        </w:r>
        <w:r w:rsidR="00362250">
          <w:rPr>
            <w:noProof/>
            <w:webHidden/>
          </w:rPr>
          <w:fldChar w:fldCharType="end"/>
        </w:r>
      </w:hyperlink>
    </w:p>
    <w:p w14:paraId="62420C76" w14:textId="4F077AB5" w:rsidR="00362250" w:rsidRDefault="00817D06" w:rsidP="00362250">
      <w:pPr>
        <w:pStyle w:val="TOC2"/>
        <w:rPr>
          <w:noProof/>
          <w:color w:val="auto"/>
          <w:sz w:val="22"/>
          <w:szCs w:val="22"/>
          <w:lang w:val="en-GB" w:eastAsia="zh-CN"/>
        </w:rPr>
      </w:pPr>
      <w:hyperlink w:anchor="_Toc527122059" w:history="1">
        <w:r w:rsidR="00362250" w:rsidRPr="00D23D11">
          <w:rPr>
            <w:rStyle w:val="Hyperlink"/>
            <w:noProof/>
            <w:lang w:val="en-GB"/>
          </w:rPr>
          <w:t>Priority 4: Supporting health professionals to provide safe and  high-quality care</w:t>
        </w:r>
        <w:r w:rsidR="00362250">
          <w:rPr>
            <w:noProof/>
            <w:webHidden/>
          </w:rPr>
          <w:tab/>
        </w:r>
        <w:r w:rsidR="00362250">
          <w:rPr>
            <w:noProof/>
            <w:webHidden/>
          </w:rPr>
          <w:fldChar w:fldCharType="begin"/>
        </w:r>
        <w:r w:rsidR="00362250">
          <w:rPr>
            <w:noProof/>
            <w:webHidden/>
          </w:rPr>
          <w:instrText xml:space="preserve"> PAGEREF _Toc527122059 \h </w:instrText>
        </w:r>
        <w:r w:rsidR="00362250">
          <w:rPr>
            <w:noProof/>
            <w:webHidden/>
          </w:rPr>
        </w:r>
        <w:r w:rsidR="00362250">
          <w:rPr>
            <w:noProof/>
            <w:webHidden/>
          </w:rPr>
          <w:fldChar w:fldCharType="separate"/>
        </w:r>
        <w:r w:rsidR="005B0EDE">
          <w:rPr>
            <w:noProof/>
            <w:webHidden/>
          </w:rPr>
          <w:t>40</w:t>
        </w:r>
        <w:r w:rsidR="00362250">
          <w:rPr>
            <w:noProof/>
            <w:webHidden/>
          </w:rPr>
          <w:fldChar w:fldCharType="end"/>
        </w:r>
      </w:hyperlink>
    </w:p>
    <w:p w14:paraId="1AE4E3E2" w14:textId="540ED8F8" w:rsidR="00362250" w:rsidRDefault="00817D06" w:rsidP="00362250">
      <w:pPr>
        <w:pStyle w:val="TOC2"/>
        <w:rPr>
          <w:noProof/>
          <w:color w:val="auto"/>
          <w:sz w:val="22"/>
          <w:szCs w:val="22"/>
          <w:lang w:val="en-GB" w:eastAsia="zh-CN"/>
        </w:rPr>
      </w:pPr>
      <w:hyperlink w:anchor="_Toc527122060" w:history="1">
        <w:r w:rsidR="00362250" w:rsidRPr="00D23D11">
          <w:rPr>
            <w:rStyle w:val="Hyperlink"/>
            <w:noProof/>
            <w:lang w:val="en-GB"/>
          </w:rPr>
          <w:t>The state of safety and quality in Australian health care</w:t>
        </w:r>
        <w:r w:rsidR="00362250">
          <w:rPr>
            <w:noProof/>
            <w:webHidden/>
          </w:rPr>
          <w:tab/>
        </w:r>
        <w:r w:rsidR="00362250">
          <w:rPr>
            <w:noProof/>
            <w:webHidden/>
          </w:rPr>
          <w:fldChar w:fldCharType="begin"/>
        </w:r>
        <w:r w:rsidR="00362250">
          <w:rPr>
            <w:noProof/>
            <w:webHidden/>
          </w:rPr>
          <w:instrText xml:space="preserve"> PAGEREF _Toc527122060 \h </w:instrText>
        </w:r>
        <w:r w:rsidR="00362250">
          <w:rPr>
            <w:noProof/>
            <w:webHidden/>
          </w:rPr>
        </w:r>
        <w:r w:rsidR="00362250">
          <w:rPr>
            <w:noProof/>
            <w:webHidden/>
          </w:rPr>
          <w:fldChar w:fldCharType="separate"/>
        </w:r>
        <w:r w:rsidR="005B0EDE">
          <w:rPr>
            <w:noProof/>
            <w:webHidden/>
          </w:rPr>
          <w:t>54</w:t>
        </w:r>
        <w:r w:rsidR="00362250">
          <w:rPr>
            <w:noProof/>
            <w:webHidden/>
          </w:rPr>
          <w:fldChar w:fldCharType="end"/>
        </w:r>
      </w:hyperlink>
    </w:p>
    <w:p w14:paraId="5A0726D9" w14:textId="6701C540" w:rsidR="00362250" w:rsidRDefault="00817D06" w:rsidP="00362250">
      <w:pPr>
        <w:pStyle w:val="TOC2"/>
        <w:rPr>
          <w:noProof/>
          <w:color w:val="auto"/>
          <w:sz w:val="22"/>
          <w:szCs w:val="22"/>
          <w:lang w:val="en-GB" w:eastAsia="zh-CN"/>
        </w:rPr>
      </w:pPr>
      <w:hyperlink w:anchor="_Toc527122061" w:history="1">
        <w:r w:rsidR="00362250" w:rsidRPr="00D23D11">
          <w:rPr>
            <w:rStyle w:val="Hyperlink"/>
            <w:noProof/>
            <w:lang w:val="en-GB"/>
          </w:rPr>
          <w:t>Annual performance statements</w:t>
        </w:r>
        <w:r w:rsidR="00362250">
          <w:rPr>
            <w:noProof/>
            <w:webHidden/>
          </w:rPr>
          <w:tab/>
        </w:r>
        <w:r w:rsidR="00362250">
          <w:rPr>
            <w:noProof/>
            <w:webHidden/>
          </w:rPr>
          <w:fldChar w:fldCharType="begin"/>
        </w:r>
        <w:r w:rsidR="00362250">
          <w:rPr>
            <w:noProof/>
            <w:webHidden/>
          </w:rPr>
          <w:instrText xml:space="preserve"> PAGEREF _Toc527122061 \h </w:instrText>
        </w:r>
        <w:r w:rsidR="00362250">
          <w:rPr>
            <w:noProof/>
            <w:webHidden/>
          </w:rPr>
        </w:r>
        <w:r w:rsidR="00362250">
          <w:rPr>
            <w:noProof/>
            <w:webHidden/>
          </w:rPr>
          <w:fldChar w:fldCharType="separate"/>
        </w:r>
        <w:r w:rsidR="005B0EDE">
          <w:rPr>
            <w:noProof/>
            <w:webHidden/>
          </w:rPr>
          <w:t>62</w:t>
        </w:r>
        <w:r w:rsidR="00362250">
          <w:rPr>
            <w:noProof/>
            <w:webHidden/>
          </w:rPr>
          <w:fldChar w:fldCharType="end"/>
        </w:r>
      </w:hyperlink>
    </w:p>
    <w:p w14:paraId="5F6A3330" w14:textId="3BA12E60" w:rsidR="00362250" w:rsidRDefault="00817D06">
      <w:pPr>
        <w:pStyle w:val="TOC1"/>
        <w:rPr>
          <w:rFonts w:asciiTheme="minorHAnsi" w:hAnsiTheme="minorHAnsi"/>
          <w:b w:val="0"/>
          <w:color w:val="auto"/>
          <w:sz w:val="22"/>
          <w:szCs w:val="22"/>
          <w:lang w:eastAsia="zh-CN"/>
        </w:rPr>
      </w:pPr>
      <w:hyperlink w:anchor="_Toc527122062" w:history="1">
        <w:r w:rsidR="00362250" w:rsidRPr="00D23D11">
          <w:rPr>
            <w:rStyle w:val="Hyperlink"/>
          </w:rPr>
          <w:t>Corporate governance and accountability</w:t>
        </w:r>
        <w:r w:rsidR="00362250">
          <w:rPr>
            <w:webHidden/>
          </w:rPr>
          <w:tab/>
        </w:r>
        <w:r w:rsidR="00362250">
          <w:rPr>
            <w:webHidden/>
          </w:rPr>
          <w:fldChar w:fldCharType="begin"/>
        </w:r>
        <w:r w:rsidR="00362250">
          <w:rPr>
            <w:webHidden/>
          </w:rPr>
          <w:instrText xml:space="preserve"> PAGEREF _Toc527122062 \h </w:instrText>
        </w:r>
        <w:r w:rsidR="00362250">
          <w:rPr>
            <w:webHidden/>
          </w:rPr>
        </w:r>
        <w:r w:rsidR="00362250">
          <w:rPr>
            <w:webHidden/>
          </w:rPr>
          <w:fldChar w:fldCharType="separate"/>
        </w:r>
        <w:r w:rsidR="005B0EDE">
          <w:rPr>
            <w:webHidden/>
          </w:rPr>
          <w:t>74</w:t>
        </w:r>
        <w:r w:rsidR="00362250">
          <w:rPr>
            <w:webHidden/>
          </w:rPr>
          <w:fldChar w:fldCharType="end"/>
        </w:r>
      </w:hyperlink>
    </w:p>
    <w:p w14:paraId="083AA8E9" w14:textId="76C43A81" w:rsidR="00362250" w:rsidRDefault="00817D06" w:rsidP="00362250">
      <w:pPr>
        <w:pStyle w:val="TOC2"/>
        <w:rPr>
          <w:noProof/>
          <w:color w:val="auto"/>
          <w:sz w:val="22"/>
          <w:szCs w:val="22"/>
          <w:lang w:val="en-GB" w:eastAsia="zh-CN"/>
        </w:rPr>
      </w:pPr>
      <w:hyperlink w:anchor="_Toc527122063" w:history="1">
        <w:r w:rsidR="00362250" w:rsidRPr="00D23D11">
          <w:rPr>
            <w:rStyle w:val="Hyperlink"/>
            <w:noProof/>
            <w:lang w:val="en-GB"/>
          </w:rPr>
          <w:t>Legislation and requirements</w:t>
        </w:r>
        <w:r w:rsidR="00362250">
          <w:rPr>
            <w:noProof/>
            <w:webHidden/>
          </w:rPr>
          <w:tab/>
        </w:r>
        <w:r w:rsidR="00362250">
          <w:rPr>
            <w:noProof/>
            <w:webHidden/>
          </w:rPr>
          <w:fldChar w:fldCharType="begin"/>
        </w:r>
        <w:r w:rsidR="00362250">
          <w:rPr>
            <w:noProof/>
            <w:webHidden/>
          </w:rPr>
          <w:instrText xml:space="preserve"> PAGEREF _Toc527122063 \h </w:instrText>
        </w:r>
        <w:r w:rsidR="00362250">
          <w:rPr>
            <w:noProof/>
            <w:webHidden/>
          </w:rPr>
        </w:r>
        <w:r w:rsidR="00362250">
          <w:rPr>
            <w:noProof/>
            <w:webHidden/>
          </w:rPr>
          <w:fldChar w:fldCharType="separate"/>
        </w:r>
        <w:r w:rsidR="005B0EDE">
          <w:rPr>
            <w:noProof/>
            <w:webHidden/>
          </w:rPr>
          <w:t>76</w:t>
        </w:r>
        <w:r w:rsidR="00362250">
          <w:rPr>
            <w:noProof/>
            <w:webHidden/>
          </w:rPr>
          <w:fldChar w:fldCharType="end"/>
        </w:r>
      </w:hyperlink>
    </w:p>
    <w:p w14:paraId="4D6E9868" w14:textId="27A6970A" w:rsidR="00362250" w:rsidRDefault="00817D06" w:rsidP="00362250">
      <w:pPr>
        <w:pStyle w:val="TOC2"/>
        <w:rPr>
          <w:noProof/>
          <w:color w:val="auto"/>
          <w:sz w:val="22"/>
          <w:szCs w:val="22"/>
          <w:lang w:val="en-GB" w:eastAsia="zh-CN"/>
        </w:rPr>
      </w:pPr>
      <w:hyperlink w:anchor="_Toc527122064" w:history="1">
        <w:r w:rsidR="00362250" w:rsidRPr="00D23D11">
          <w:rPr>
            <w:rStyle w:val="Hyperlink"/>
            <w:noProof/>
            <w:lang w:val="en-GB"/>
          </w:rPr>
          <w:t>The Commission’s Board</w:t>
        </w:r>
        <w:r w:rsidR="00362250">
          <w:rPr>
            <w:noProof/>
            <w:webHidden/>
          </w:rPr>
          <w:tab/>
        </w:r>
        <w:r w:rsidR="00362250">
          <w:rPr>
            <w:noProof/>
            <w:webHidden/>
          </w:rPr>
          <w:fldChar w:fldCharType="begin"/>
        </w:r>
        <w:r w:rsidR="00362250">
          <w:rPr>
            <w:noProof/>
            <w:webHidden/>
          </w:rPr>
          <w:instrText xml:space="preserve"> PAGEREF _Toc527122064 \h </w:instrText>
        </w:r>
        <w:r w:rsidR="00362250">
          <w:rPr>
            <w:noProof/>
            <w:webHidden/>
          </w:rPr>
        </w:r>
        <w:r w:rsidR="00362250">
          <w:rPr>
            <w:noProof/>
            <w:webHidden/>
          </w:rPr>
          <w:fldChar w:fldCharType="separate"/>
        </w:r>
        <w:r w:rsidR="005B0EDE">
          <w:rPr>
            <w:noProof/>
            <w:webHidden/>
          </w:rPr>
          <w:t>78</w:t>
        </w:r>
        <w:r w:rsidR="00362250">
          <w:rPr>
            <w:noProof/>
            <w:webHidden/>
          </w:rPr>
          <w:fldChar w:fldCharType="end"/>
        </w:r>
      </w:hyperlink>
    </w:p>
    <w:p w14:paraId="26D9BC9A" w14:textId="5B3324C2" w:rsidR="00362250" w:rsidRDefault="00817D06" w:rsidP="00362250">
      <w:pPr>
        <w:pStyle w:val="TOC2"/>
        <w:rPr>
          <w:noProof/>
          <w:color w:val="auto"/>
          <w:sz w:val="22"/>
          <w:szCs w:val="22"/>
          <w:lang w:val="en-GB" w:eastAsia="zh-CN"/>
        </w:rPr>
      </w:pPr>
      <w:hyperlink w:anchor="_Toc527122065" w:history="1">
        <w:r w:rsidR="00362250" w:rsidRPr="00D23D11">
          <w:rPr>
            <w:rStyle w:val="Hyperlink"/>
            <w:noProof/>
            <w:lang w:val="en-GB"/>
          </w:rPr>
          <w:t>Committees</w:t>
        </w:r>
        <w:r w:rsidR="00362250">
          <w:rPr>
            <w:noProof/>
            <w:webHidden/>
          </w:rPr>
          <w:tab/>
        </w:r>
        <w:r w:rsidR="00362250">
          <w:rPr>
            <w:noProof/>
            <w:webHidden/>
          </w:rPr>
          <w:fldChar w:fldCharType="begin"/>
        </w:r>
        <w:r w:rsidR="00362250">
          <w:rPr>
            <w:noProof/>
            <w:webHidden/>
          </w:rPr>
          <w:instrText xml:space="preserve"> PAGEREF _Toc527122065 \h </w:instrText>
        </w:r>
        <w:r w:rsidR="00362250">
          <w:rPr>
            <w:noProof/>
            <w:webHidden/>
          </w:rPr>
        </w:r>
        <w:r w:rsidR="00362250">
          <w:rPr>
            <w:noProof/>
            <w:webHidden/>
          </w:rPr>
          <w:fldChar w:fldCharType="separate"/>
        </w:r>
        <w:r w:rsidR="005B0EDE">
          <w:rPr>
            <w:noProof/>
            <w:webHidden/>
          </w:rPr>
          <w:t>85</w:t>
        </w:r>
        <w:r w:rsidR="00362250">
          <w:rPr>
            <w:noProof/>
            <w:webHidden/>
          </w:rPr>
          <w:fldChar w:fldCharType="end"/>
        </w:r>
      </w:hyperlink>
    </w:p>
    <w:p w14:paraId="0A252C3A" w14:textId="4C6AA23E" w:rsidR="00362250" w:rsidRDefault="00817D06" w:rsidP="00362250">
      <w:pPr>
        <w:pStyle w:val="TOC2"/>
        <w:rPr>
          <w:noProof/>
          <w:color w:val="auto"/>
          <w:sz w:val="22"/>
          <w:szCs w:val="22"/>
          <w:lang w:val="en-GB" w:eastAsia="zh-CN"/>
        </w:rPr>
      </w:pPr>
      <w:hyperlink w:anchor="_Toc527122066" w:history="1">
        <w:r w:rsidR="00362250" w:rsidRPr="00D23D11">
          <w:rPr>
            <w:rStyle w:val="Hyperlink"/>
            <w:noProof/>
            <w:lang w:val="en-GB"/>
          </w:rPr>
          <w:t>Internal governance arrangements</w:t>
        </w:r>
        <w:r w:rsidR="00362250">
          <w:rPr>
            <w:noProof/>
            <w:webHidden/>
          </w:rPr>
          <w:tab/>
        </w:r>
        <w:r w:rsidR="00362250">
          <w:rPr>
            <w:noProof/>
            <w:webHidden/>
          </w:rPr>
          <w:fldChar w:fldCharType="begin"/>
        </w:r>
        <w:r w:rsidR="00362250">
          <w:rPr>
            <w:noProof/>
            <w:webHidden/>
          </w:rPr>
          <w:instrText xml:space="preserve"> PAGEREF _Toc527122066 \h </w:instrText>
        </w:r>
        <w:r w:rsidR="00362250">
          <w:rPr>
            <w:noProof/>
            <w:webHidden/>
          </w:rPr>
        </w:r>
        <w:r w:rsidR="00362250">
          <w:rPr>
            <w:noProof/>
            <w:webHidden/>
          </w:rPr>
          <w:fldChar w:fldCharType="separate"/>
        </w:r>
        <w:r w:rsidR="005B0EDE">
          <w:rPr>
            <w:noProof/>
            <w:webHidden/>
          </w:rPr>
          <w:t>87</w:t>
        </w:r>
        <w:r w:rsidR="00362250">
          <w:rPr>
            <w:noProof/>
            <w:webHidden/>
          </w:rPr>
          <w:fldChar w:fldCharType="end"/>
        </w:r>
      </w:hyperlink>
    </w:p>
    <w:p w14:paraId="4F1E5D19" w14:textId="5809A94D" w:rsidR="00362250" w:rsidRDefault="00817D06" w:rsidP="00362250">
      <w:pPr>
        <w:pStyle w:val="TOC2"/>
        <w:rPr>
          <w:rStyle w:val="Hyperlink"/>
          <w:noProof/>
        </w:rPr>
      </w:pPr>
      <w:hyperlink w:anchor="_Toc527122067" w:history="1">
        <w:r w:rsidR="00362250" w:rsidRPr="00D23D11">
          <w:rPr>
            <w:rStyle w:val="Hyperlink"/>
            <w:noProof/>
            <w:lang w:val="en-GB"/>
          </w:rPr>
          <w:t>External scrutiny</w:t>
        </w:r>
        <w:r w:rsidR="00362250">
          <w:rPr>
            <w:noProof/>
            <w:webHidden/>
          </w:rPr>
          <w:tab/>
        </w:r>
        <w:r w:rsidR="00362250">
          <w:rPr>
            <w:noProof/>
            <w:webHidden/>
          </w:rPr>
          <w:fldChar w:fldCharType="begin"/>
        </w:r>
        <w:r w:rsidR="00362250">
          <w:rPr>
            <w:noProof/>
            <w:webHidden/>
          </w:rPr>
          <w:instrText xml:space="preserve"> PAGEREF _Toc527122067 \h </w:instrText>
        </w:r>
        <w:r w:rsidR="00362250">
          <w:rPr>
            <w:noProof/>
            <w:webHidden/>
          </w:rPr>
        </w:r>
        <w:r w:rsidR="00362250">
          <w:rPr>
            <w:noProof/>
            <w:webHidden/>
          </w:rPr>
          <w:fldChar w:fldCharType="separate"/>
        </w:r>
        <w:r w:rsidR="005B0EDE">
          <w:rPr>
            <w:noProof/>
            <w:webHidden/>
          </w:rPr>
          <w:t>89</w:t>
        </w:r>
        <w:r w:rsidR="00362250">
          <w:rPr>
            <w:noProof/>
            <w:webHidden/>
          </w:rPr>
          <w:fldChar w:fldCharType="end"/>
        </w:r>
      </w:hyperlink>
    </w:p>
    <w:p w14:paraId="05B0D27B" w14:textId="065C88FF" w:rsidR="00362250" w:rsidRDefault="00362250">
      <w:pPr>
        <w:rPr>
          <w:rStyle w:val="Hyperlink"/>
          <w:noProof/>
        </w:rPr>
      </w:pPr>
      <w:r>
        <w:rPr>
          <w:rStyle w:val="Hyperlink"/>
          <w:noProof/>
        </w:rPr>
        <w:br w:type="page"/>
      </w:r>
    </w:p>
    <w:p w14:paraId="27005E1A" w14:textId="77777777" w:rsidR="00362250" w:rsidRDefault="00362250" w:rsidP="00362250">
      <w:pPr>
        <w:spacing w:after="600"/>
        <w:rPr>
          <w:rStyle w:val="Hyperlink"/>
          <w:noProof/>
        </w:rPr>
      </w:pPr>
    </w:p>
    <w:p w14:paraId="5AE6727B" w14:textId="2C42F9B2" w:rsidR="00362250" w:rsidRDefault="00817D06">
      <w:pPr>
        <w:pStyle w:val="TOC1"/>
        <w:rPr>
          <w:rFonts w:asciiTheme="minorHAnsi" w:hAnsiTheme="minorHAnsi"/>
          <w:b w:val="0"/>
          <w:color w:val="auto"/>
          <w:sz w:val="22"/>
          <w:szCs w:val="22"/>
          <w:lang w:eastAsia="zh-CN"/>
        </w:rPr>
      </w:pPr>
      <w:hyperlink w:anchor="_Toc527122068" w:history="1">
        <w:r w:rsidR="00362250" w:rsidRPr="00D23D11">
          <w:rPr>
            <w:rStyle w:val="Hyperlink"/>
          </w:rPr>
          <w:t>Our organisation</w:t>
        </w:r>
        <w:r w:rsidR="00362250">
          <w:rPr>
            <w:webHidden/>
          </w:rPr>
          <w:tab/>
        </w:r>
        <w:r w:rsidR="00362250">
          <w:rPr>
            <w:webHidden/>
          </w:rPr>
          <w:fldChar w:fldCharType="begin"/>
        </w:r>
        <w:r w:rsidR="00362250">
          <w:rPr>
            <w:webHidden/>
          </w:rPr>
          <w:instrText xml:space="preserve"> PAGEREF _Toc527122068 \h </w:instrText>
        </w:r>
        <w:r w:rsidR="00362250">
          <w:rPr>
            <w:webHidden/>
          </w:rPr>
        </w:r>
        <w:r w:rsidR="00362250">
          <w:rPr>
            <w:webHidden/>
          </w:rPr>
          <w:fldChar w:fldCharType="separate"/>
        </w:r>
        <w:r w:rsidR="005B0EDE">
          <w:rPr>
            <w:webHidden/>
          </w:rPr>
          <w:t>92</w:t>
        </w:r>
        <w:r w:rsidR="00362250">
          <w:rPr>
            <w:webHidden/>
          </w:rPr>
          <w:fldChar w:fldCharType="end"/>
        </w:r>
      </w:hyperlink>
    </w:p>
    <w:p w14:paraId="55C2AFD3" w14:textId="0A880AA8" w:rsidR="00362250" w:rsidRDefault="00817D06" w:rsidP="00362250">
      <w:pPr>
        <w:pStyle w:val="TOC2"/>
        <w:rPr>
          <w:noProof/>
          <w:color w:val="auto"/>
          <w:sz w:val="22"/>
          <w:szCs w:val="22"/>
          <w:lang w:val="en-GB" w:eastAsia="zh-CN"/>
        </w:rPr>
      </w:pPr>
      <w:hyperlink w:anchor="_Toc527122069" w:history="1">
        <w:r w:rsidR="00362250" w:rsidRPr="00D23D11">
          <w:rPr>
            <w:rStyle w:val="Hyperlink"/>
            <w:noProof/>
            <w:lang w:val="en-GB"/>
          </w:rPr>
          <w:t>Organisational structure</w:t>
        </w:r>
        <w:r w:rsidR="00362250">
          <w:rPr>
            <w:noProof/>
            <w:webHidden/>
          </w:rPr>
          <w:tab/>
        </w:r>
        <w:r w:rsidR="00362250">
          <w:rPr>
            <w:noProof/>
            <w:webHidden/>
          </w:rPr>
          <w:fldChar w:fldCharType="begin"/>
        </w:r>
        <w:r w:rsidR="00362250">
          <w:rPr>
            <w:noProof/>
            <w:webHidden/>
          </w:rPr>
          <w:instrText xml:space="preserve"> PAGEREF _Toc527122069 \h </w:instrText>
        </w:r>
        <w:r w:rsidR="00362250">
          <w:rPr>
            <w:noProof/>
            <w:webHidden/>
          </w:rPr>
        </w:r>
        <w:r w:rsidR="00362250">
          <w:rPr>
            <w:noProof/>
            <w:webHidden/>
          </w:rPr>
          <w:fldChar w:fldCharType="separate"/>
        </w:r>
        <w:r w:rsidR="005B0EDE">
          <w:rPr>
            <w:noProof/>
            <w:webHidden/>
          </w:rPr>
          <w:t>94</w:t>
        </w:r>
        <w:r w:rsidR="00362250">
          <w:rPr>
            <w:noProof/>
            <w:webHidden/>
          </w:rPr>
          <w:fldChar w:fldCharType="end"/>
        </w:r>
      </w:hyperlink>
    </w:p>
    <w:p w14:paraId="28E01502" w14:textId="7DBD616A" w:rsidR="00362250" w:rsidRDefault="00817D06" w:rsidP="00362250">
      <w:pPr>
        <w:pStyle w:val="TOC2"/>
        <w:rPr>
          <w:noProof/>
          <w:color w:val="auto"/>
          <w:sz w:val="22"/>
          <w:szCs w:val="22"/>
          <w:lang w:val="en-GB" w:eastAsia="zh-CN"/>
        </w:rPr>
      </w:pPr>
      <w:hyperlink w:anchor="_Toc527122070" w:history="1">
        <w:r w:rsidR="00362250" w:rsidRPr="00D23D11">
          <w:rPr>
            <w:rStyle w:val="Hyperlink"/>
            <w:noProof/>
            <w:lang w:val="en-GB"/>
          </w:rPr>
          <w:t>People management</w:t>
        </w:r>
        <w:r w:rsidR="00362250">
          <w:rPr>
            <w:noProof/>
            <w:webHidden/>
          </w:rPr>
          <w:tab/>
        </w:r>
        <w:r w:rsidR="00362250">
          <w:rPr>
            <w:noProof/>
            <w:webHidden/>
          </w:rPr>
          <w:fldChar w:fldCharType="begin"/>
        </w:r>
        <w:r w:rsidR="00362250">
          <w:rPr>
            <w:noProof/>
            <w:webHidden/>
          </w:rPr>
          <w:instrText xml:space="preserve"> PAGEREF _Toc527122070 \h </w:instrText>
        </w:r>
        <w:r w:rsidR="00362250">
          <w:rPr>
            <w:noProof/>
            <w:webHidden/>
          </w:rPr>
        </w:r>
        <w:r w:rsidR="00362250">
          <w:rPr>
            <w:noProof/>
            <w:webHidden/>
          </w:rPr>
          <w:fldChar w:fldCharType="separate"/>
        </w:r>
        <w:r w:rsidR="005B0EDE">
          <w:rPr>
            <w:noProof/>
            <w:webHidden/>
          </w:rPr>
          <w:t>96</w:t>
        </w:r>
        <w:r w:rsidR="00362250">
          <w:rPr>
            <w:noProof/>
            <w:webHidden/>
          </w:rPr>
          <w:fldChar w:fldCharType="end"/>
        </w:r>
      </w:hyperlink>
    </w:p>
    <w:p w14:paraId="3792C206" w14:textId="037A0DC1" w:rsidR="00362250" w:rsidRDefault="00817D06" w:rsidP="00362250">
      <w:pPr>
        <w:pStyle w:val="TOC2"/>
        <w:rPr>
          <w:noProof/>
          <w:color w:val="auto"/>
          <w:sz w:val="22"/>
          <w:szCs w:val="22"/>
          <w:lang w:val="en-GB" w:eastAsia="zh-CN"/>
        </w:rPr>
      </w:pPr>
      <w:hyperlink w:anchor="_Toc527122071" w:history="1">
        <w:r w:rsidR="00362250" w:rsidRPr="00D23D11">
          <w:rPr>
            <w:rStyle w:val="Hyperlink"/>
            <w:noProof/>
            <w:lang w:val="en-GB"/>
          </w:rPr>
          <w:t>Staff profile</w:t>
        </w:r>
        <w:r w:rsidR="00362250">
          <w:rPr>
            <w:noProof/>
            <w:webHidden/>
          </w:rPr>
          <w:tab/>
        </w:r>
        <w:r w:rsidR="00362250">
          <w:rPr>
            <w:noProof/>
            <w:webHidden/>
          </w:rPr>
          <w:fldChar w:fldCharType="begin"/>
        </w:r>
        <w:r w:rsidR="00362250">
          <w:rPr>
            <w:noProof/>
            <w:webHidden/>
          </w:rPr>
          <w:instrText xml:space="preserve"> PAGEREF _Toc527122071 \h </w:instrText>
        </w:r>
        <w:r w:rsidR="00362250">
          <w:rPr>
            <w:noProof/>
            <w:webHidden/>
          </w:rPr>
        </w:r>
        <w:r w:rsidR="00362250">
          <w:rPr>
            <w:noProof/>
            <w:webHidden/>
          </w:rPr>
          <w:fldChar w:fldCharType="separate"/>
        </w:r>
        <w:r w:rsidR="005B0EDE">
          <w:rPr>
            <w:noProof/>
            <w:webHidden/>
          </w:rPr>
          <w:t>97</w:t>
        </w:r>
        <w:r w:rsidR="00362250">
          <w:rPr>
            <w:noProof/>
            <w:webHidden/>
          </w:rPr>
          <w:fldChar w:fldCharType="end"/>
        </w:r>
      </w:hyperlink>
    </w:p>
    <w:p w14:paraId="142A20EC" w14:textId="1C8C2D8B" w:rsidR="00362250" w:rsidRDefault="00817D06" w:rsidP="00362250">
      <w:pPr>
        <w:pStyle w:val="TOC2"/>
        <w:rPr>
          <w:noProof/>
          <w:color w:val="auto"/>
          <w:sz w:val="22"/>
          <w:szCs w:val="22"/>
          <w:lang w:val="en-GB" w:eastAsia="zh-CN"/>
        </w:rPr>
      </w:pPr>
      <w:hyperlink w:anchor="_Toc527122072" w:history="1">
        <w:r w:rsidR="00362250" w:rsidRPr="00D23D11">
          <w:rPr>
            <w:rStyle w:val="Hyperlink"/>
            <w:noProof/>
            <w:lang w:val="en-GB"/>
          </w:rPr>
          <w:t>Workplace health and safety</w:t>
        </w:r>
        <w:r w:rsidR="00362250">
          <w:rPr>
            <w:noProof/>
            <w:webHidden/>
          </w:rPr>
          <w:tab/>
        </w:r>
        <w:r w:rsidR="00362250">
          <w:rPr>
            <w:noProof/>
            <w:webHidden/>
          </w:rPr>
          <w:fldChar w:fldCharType="begin"/>
        </w:r>
        <w:r w:rsidR="00362250">
          <w:rPr>
            <w:noProof/>
            <w:webHidden/>
          </w:rPr>
          <w:instrText xml:space="preserve"> PAGEREF _Toc527122072 \h </w:instrText>
        </w:r>
        <w:r w:rsidR="00362250">
          <w:rPr>
            <w:noProof/>
            <w:webHidden/>
          </w:rPr>
        </w:r>
        <w:r w:rsidR="00362250">
          <w:rPr>
            <w:noProof/>
            <w:webHidden/>
          </w:rPr>
          <w:fldChar w:fldCharType="separate"/>
        </w:r>
        <w:r w:rsidR="005B0EDE">
          <w:rPr>
            <w:noProof/>
            <w:webHidden/>
          </w:rPr>
          <w:t>98</w:t>
        </w:r>
        <w:r w:rsidR="00362250">
          <w:rPr>
            <w:noProof/>
            <w:webHidden/>
          </w:rPr>
          <w:fldChar w:fldCharType="end"/>
        </w:r>
      </w:hyperlink>
    </w:p>
    <w:p w14:paraId="2F3DAED0" w14:textId="3791CFFE" w:rsidR="00362250" w:rsidRDefault="00817D06" w:rsidP="00362250">
      <w:pPr>
        <w:pStyle w:val="TOC2"/>
        <w:rPr>
          <w:noProof/>
          <w:color w:val="auto"/>
          <w:sz w:val="22"/>
          <w:szCs w:val="22"/>
          <w:lang w:val="en-GB" w:eastAsia="zh-CN"/>
        </w:rPr>
      </w:pPr>
      <w:hyperlink w:anchor="_Toc527122073" w:history="1">
        <w:r w:rsidR="00362250" w:rsidRPr="00D23D11">
          <w:rPr>
            <w:rStyle w:val="Hyperlink"/>
            <w:noProof/>
            <w:lang w:val="en-GB"/>
          </w:rPr>
          <w:t>Learning and development</w:t>
        </w:r>
        <w:r w:rsidR="00362250">
          <w:rPr>
            <w:noProof/>
            <w:webHidden/>
          </w:rPr>
          <w:tab/>
        </w:r>
        <w:r w:rsidR="00362250">
          <w:rPr>
            <w:noProof/>
            <w:webHidden/>
          </w:rPr>
          <w:fldChar w:fldCharType="begin"/>
        </w:r>
        <w:r w:rsidR="00362250">
          <w:rPr>
            <w:noProof/>
            <w:webHidden/>
          </w:rPr>
          <w:instrText xml:space="preserve"> PAGEREF _Toc527122073 \h </w:instrText>
        </w:r>
        <w:r w:rsidR="00362250">
          <w:rPr>
            <w:noProof/>
            <w:webHidden/>
          </w:rPr>
        </w:r>
        <w:r w:rsidR="00362250">
          <w:rPr>
            <w:noProof/>
            <w:webHidden/>
          </w:rPr>
          <w:fldChar w:fldCharType="separate"/>
        </w:r>
        <w:r w:rsidR="005B0EDE">
          <w:rPr>
            <w:noProof/>
            <w:webHidden/>
          </w:rPr>
          <w:t>99</w:t>
        </w:r>
        <w:r w:rsidR="00362250">
          <w:rPr>
            <w:noProof/>
            <w:webHidden/>
          </w:rPr>
          <w:fldChar w:fldCharType="end"/>
        </w:r>
      </w:hyperlink>
    </w:p>
    <w:p w14:paraId="6C683A6D" w14:textId="6D1FCDBE" w:rsidR="00362250" w:rsidRDefault="00817D06" w:rsidP="00362250">
      <w:pPr>
        <w:pStyle w:val="TOC2"/>
        <w:rPr>
          <w:noProof/>
          <w:color w:val="auto"/>
          <w:sz w:val="22"/>
          <w:szCs w:val="22"/>
          <w:lang w:val="en-GB" w:eastAsia="zh-CN"/>
        </w:rPr>
      </w:pPr>
      <w:hyperlink w:anchor="_Toc527122074" w:history="1">
        <w:r w:rsidR="00362250" w:rsidRPr="00D23D11">
          <w:rPr>
            <w:rStyle w:val="Hyperlink"/>
            <w:noProof/>
            <w:lang w:val="en-GB"/>
          </w:rPr>
          <w:t>Workplace diversity</w:t>
        </w:r>
        <w:r w:rsidR="00362250">
          <w:rPr>
            <w:noProof/>
            <w:webHidden/>
          </w:rPr>
          <w:tab/>
        </w:r>
        <w:r w:rsidR="00362250">
          <w:rPr>
            <w:noProof/>
            <w:webHidden/>
          </w:rPr>
          <w:fldChar w:fldCharType="begin"/>
        </w:r>
        <w:r w:rsidR="00362250">
          <w:rPr>
            <w:noProof/>
            <w:webHidden/>
          </w:rPr>
          <w:instrText xml:space="preserve"> PAGEREF _Toc527122074 \h </w:instrText>
        </w:r>
        <w:r w:rsidR="00362250">
          <w:rPr>
            <w:noProof/>
            <w:webHidden/>
          </w:rPr>
        </w:r>
        <w:r w:rsidR="00362250">
          <w:rPr>
            <w:noProof/>
            <w:webHidden/>
          </w:rPr>
          <w:fldChar w:fldCharType="separate"/>
        </w:r>
        <w:r w:rsidR="005B0EDE">
          <w:rPr>
            <w:noProof/>
            <w:webHidden/>
          </w:rPr>
          <w:t>100</w:t>
        </w:r>
        <w:r w:rsidR="00362250">
          <w:rPr>
            <w:noProof/>
            <w:webHidden/>
          </w:rPr>
          <w:fldChar w:fldCharType="end"/>
        </w:r>
      </w:hyperlink>
    </w:p>
    <w:p w14:paraId="759651C5" w14:textId="2AE19248" w:rsidR="00362250" w:rsidRDefault="00817D06" w:rsidP="00362250">
      <w:pPr>
        <w:pStyle w:val="TOC2"/>
        <w:rPr>
          <w:noProof/>
          <w:color w:val="auto"/>
          <w:sz w:val="22"/>
          <w:szCs w:val="22"/>
          <w:lang w:val="en-GB" w:eastAsia="zh-CN"/>
        </w:rPr>
      </w:pPr>
      <w:hyperlink w:anchor="_Toc527122075" w:history="1">
        <w:r w:rsidR="00362250" w:rsidRPr="00D23D11">
          <w:rPr>
            <w:rStyle w:val="Hyperlink"/>
            <w:noProof/>
            <w:lang w:val="en-GB"/>
          </w:rPr>
          <w:t>Aboriginal and Torres Strait Islander employment</w:t>
        </w:r>
        <w:r w:rsidR="00362250">
          <w:rPr>
            <w:noProof/>
            <w:webHidden/>
          </w:rPr>
          <w:tab/>
        </w:r>
        <w:r w:rsidR="00362250">
          <w:rPr>
            <w:noProof/>
            <w:webHidden/>
          </w:rPr>
          <w:fldChar w:fldCharType="begin"/>
        </w:r>
        <w:r w:rsidR="00362250">
          <w:rPr>
            <w:noProof/>
            <w:webHidden/>
          </w:rPr>
          <w:instrText xml:space="preserve"> PAGEREF _Toc527122075 \h </w:instrText>
        </w:r>
        <w:r w:rsidR="00362250">
          <w:rPr>
            <w:noProof/>
            <w:webHidden/>
          </w:rPr>
        </w:r>
        <w:r w:rsidR="00362250">
          <w:rPr>
            <w:noProof/>
            <w:webHidden/>
          </w:rPr>
          <w:fldChar w:fldCharType="separate"/>
        </w:r>
        <w:r w:rsidR="005B0EDE">
          <w:rPr>
            <w:noProof/>
            <w:webHidden/>
          </w:rPr>
          <w:t>101</w:t>
        </w:r>
        <w:r w:rsidR="00362250">
          <w:rPr>
            <w:noProof/>
            <w:webHidden/>
          </w:rPr>
          <w:fldChar w:fldCharType="end"/>
        </w:r>
      </w:hyperlink>
    </w:p>
    <w:p w14:paraId="22CBDB3E" w14:textId="74CD519D" w:rsidR="00362250" w:rsidRDefault="00817D06">
      <w:pPr>
        <w:pStyle w:val="TOC1"/>
        <w:rPr>
          <w:rFonts w:asciiTheme="minorHAnsi" w:hAnsiTheme="minorHAnsi"/>
          <w:b w:val="0"/>
          <w:color w:val="auto"/>
          <w:sz w:val="22"/>
          <w:szCs w:val="22"/>
          <w:lang w:eastAsia="zh-CN"/>
        </w:rPr>
      </w:pPr>
      <w:hyperlink w:anchor="_Toc527122076" w:history="1">
        <w:r w:rsidR="00362250" w:rsidRPr="00D23D11">
          <w:rPr>
            <w:rStyle w:val="Hyperlink"/>
          </w:rPr>
          <w:t>Financial statements</w:t>
        </w:r>
        <w:r w:rsidR="00362250">
          <w:rPr>
            <w:webHidden/>
          </w:rPr>
          <w:tab/>
        </w:r>
        <w:r w:rsidR="00362250">
          <w:rPr>
            <w:webHidden/>
          </w:rPr>
          <w:fldChar w:fldCharType="begin"/>
        </w:r>
        <w:r w:rsidR="00362250">
          <w:rPr>
            <w:webHidden/>
          </w:rPr>
          <w:instrText xml:space="preserve"> PAGEREF _Toc527122076 \h </w:instrText>
        </w:r>
        <w:r w:rsidR="00362250">
          <w:rPr>
            <w:webHidden/>
          </w:rPr>
        </w:r>
        <w:r w:rsidR="00362250">
          <w:rPr>
            <w:webHidden/>
          </w:rPr>
          <w:fldChar w:fldCharType="separate"/>
        </w:r>
        <w:r w:rsidR="005B0EDE">
          <w:rPr>
            <w:webHidden/>
          </w:rPr>
          <w:t>102</w:t>
        </w:r>
        <w:r w:rsidR="00362250">
          <w:rPr>
            <w:webHidden/>
          </w:rPr>
          <w:fldChar w:fldCharType="end"/>
        </w:r>
      </w:hyperlink>
    </w:p>
    <w:p w14:paraId="01A6A9ED" w14:textId="41CE3E71" w:rsidR="00362250" w:rsidRDefault="00817D06" w:rsidP="00362250">
      <w:pPr>
        <w:pStyle w:val="TOC2"/>
        <w:rPr>
          <w:noProof/>
          <w:color w:val="auto"/>
          <w:sz w:val="22"/>
          <w:szCs w:val="22"/>
          <w:lang w:val="en-GB" w:eastAsia="zh-CN"/>
        </w:rPr>
      </w:pPr>
      <w:hyperlink w:anchor="_Toc527122077" w:history="1">
        <w:r w:rsidR="00362250" w:rsidRPr="00D23D11">
          <w:rPr>
            <w:rStyle w:val="Hyperlink"/>
            <w:noProof/>
            <w:lang w:val="en-GB"/>
          </w:rPr>
          <w:t>Independent auditor’s report</w:t>
        </w:r>
        <w:r w:rsidR="00362250">
          <w:rPr>
            <w:noProof/>
            <w:webHidden/>
          </w:rPr>
          <w:tab/>
        </w:r>
        <w:r w:rsidR="00362250">
          <w:rPr>
            <w:noProof/>
            <w:webHidden/>
          </w:rPr>
          <w:fldChar w:fldCharType="begin"/>
        </w:r>
        <w:r w:rsidR="00362250">
          <w:rPr>
            <w:noProof/>
            <w:webHidden/>
          </w:rPr>
          <w:instrText xml:space="preserve"> PAGEREF _Toc527122077 \h </w:instrText>
        </w:r>
        <w:r w:rsidR="00362250">
          <w:rPr>
            <w:noProof/>
            <w:webHidden/>
          </w:rPr>
        </w:r>
        <w:r w:rsidR="00362250">
          <w:rPr>
            <w:noProof/>
            <w:webHidden/>
          </w:rPr>
          <w:fldChar w:fldCharType="separate"/>
        </w:r>
        <w:r w:rsidR="005B0EDE">
          <w:rPr>
            <w:noProof/>
            <w:webHidden/>
          </w:rPr>
          <w:t>104</w:t>
        </w:r>
        <w:r w:rsidR="00362250">
          <w:rPr>
            <w:noProof/>
            <w:webHidden/>
          </w:rPr>
          <w:fldChar w:fldCharType="end"/>
        </w:r>
      </w:hyperlink>
    </w:p>
    <w:p w14:paraId="71D198C0" w14:textId="35CD4D36" w:rsidR="00362250" w:rsidRDefault="00817D06" w:rsidP="00362250">
      <w:pPr>
        <w:pStyle w:val="TOC2"/>
        <w:rPr>
          <w:noProof/>
          <w:color w:val="auto"/>
          <w:sz w:val="22"/>
          <w:szCs w:val="22"/>
          <w:lang w:val="en-GB" w:eastAsia="zh-CN"/>
        </w:rPr>
      </w:pPr>
      <w:hyperlink w:anchor="_Toc527122078" w:history="1">
        <w:r w:rsidR="00362250" w:rsidRPr="00D23D11">
          <w:rPr>
            <w:rStyle w:val="Hyperlink"/>
            <w:noProof/>
            <w:lang w:val="en-GB"/>
          </w:rPr>
          <w:t>Financial statements</w:t>
        </w:r>
        <w:r w:rsidR="00362250">
          <w:rPr>
            <w:noProof/>
            <w:webHidden/>
          </w:rPr>
          <w:tab/>
        </w:r>
        <w:r w:rsidR="00362250">
          <w:rPr>
            <w:noProof/>
            <w:webHidden/>
          </w:rPr>
          <w:fldChar w:fldCharType="begin"/>
        </w:r>
        <w:r w:rsidR="00362250">
          <w:rPr>
            <w:noProof/>
            <w:webHidden/>
          </w:rPr>
          <w:instrText xml:space="preserve"> PAGEREF _Toc527122078 \h </w:instrText>
        </w:r>
        <w:r w:rsidR="00362250">
          <w:rPr>
            <w:noProof/>
            <w:webHidden/>
          </w:rPr>
        </w:r>
        <w:r w:rsidR="00362250">
          <w:rPr>
            <w:noProof/>
            <w:webHidden/>
          </w:rPr>
          <w:fldChar w:fldCharType="separate"/>
        </w:r>
        <w:r w:rsidR="005B0EDE">
          <w:rPr>
            <w:noProof/>
            <w:webHidden/>
          </w:rPr>
          <w:t>106</w:t>
        </w:r>
        <w:r w:rsidR="00362250">
          <w:rPr>
            <w:noProof/>
            <w:webHidden/>
          </w:rPr>
          <w:fldChar w:fldCharType="end"/>
        </w:r>
      </w:hyperlink>
    </w:p>
    <w:p w14:paraId="10DDEBAD" w14:textId="75AE90D3" w:rsidR="00362250" w:rsidRDefault="00817D06" w:rsidP="00362250">
      <w:pPr>
        <w:pStyle w:val="TOC2"/>
        <w:rPr>
          <w:noProof/>
          <w:color w:val="auto"/>
          <w:sz w:val="22"/>
          <w:szCs w:val="22"/>
          <w:lang w:val="en-GB" w:eastAsia="zh-CN"/>
        </w:rPr>
      </w:pPr>
      <w:hyperlink w:anchor="_Toc527122079" w:history="1">
        <w:r w:rsidR="00362250" w:rsidRPr="00D23D11">
          <w:rPr>
            <w:rStyle w:val="Hyperlink"/>
            <w:noProof/>
            <w:lang w:val="en-GB"/>
          </w:rPr>
          <w:t xml:space="preserve">Notes to and forming part of the Financial Statements </w:t>
        </w:r>
        <w:r w:rsidR="00AA7AC8">
          <w:rPr>
            <w:rStyle w:val="Hyperlink"/>
            <w:noProof/>
            <w:lang w:val="en-GB"/>
          </w:rPr>
          <w:br/>
        </w:r>
        <w:r w:rsidR="00362250" w:rsidRPr="00D23D11">
          <w:rPr>
            <w:rStyle w:val="Hyperlink"/>
            <w:noProof/>
            <w:lang w:val="en-GB"/>
          </w:rPr>
          <w:t>for the period ended 30 June 2018</w:t>
        </w:r>
        <w:r w:rsidR="00362250">
          <w:rPr>
            <w:noProof/>
            <w:webHidden/>
          </w:rPr>
          <w:tab/>
        </w:r>
        <w:r w:rsidR="00362250">
          <w:rPr>
            <w:noProof/>
            <w:webHidden/>
          </w:rPr>
          <w:fldChar w:fldCharType="begin"/>
        </w:r>
        <w:r w:rsidR="00362250">
          <w:rPr>
            <w:noProof/>
            <w:webHidden/>
          </w:rPr>
          <w:instrText xml:space="preserve"> PAGEREF _Toc527122079 \h </w:instrText>
        </w:r>
        <w:r w:rsidR="00362250">
          <w:rPr>
            <w:noProof/>
            <w:webHidden/>
          </w:rPr>
        </w:r>
        <w:r w:rsidR="00362250">
          <w:rPr>
            <w:noProof/>
            <w:webHidden/>
          </w:rPr>
          <w:fldChar w:fldCharType="separate"/>
        </w:r>
        <w:r w:rsidR="005B0EDE">
          <w:rPr>
            <w:noProof/>
            <w:webHidden/>
          </w:rPr>
          <w:t>111</w:t>
        </w:r>
        <w:r w:rsidR="00362250">
          <w:rPr>
            <w:noProof/>
            <w:webHidden/>
          </w:rPr>
          <w:fldChar w:fldCharType="end"/>
        </w:r>
      </w:hyperlink>
    </w:p>
    <w:p w14:paraId="2CA6F67C" w14:textId="04D3D0D1" w:rsidR="00362250" w:rsidRDefault="00817D06">
      <w:pPr>
        <w:pStyle w:val="TOC1"/>
        <w:rPr>
          <w:rFonts w:asciiTheme="minorHAnsi" w:hAnsiTheme="minorHAnsi"/>
          <w:b w:val="0"/>
          <w:color w:val="auto"/>
          <w:sz w:val="22"/>
          <w:szCs w:val="22"/>
          <w:lang w:eastAsia="zh-CN"/>
        </w:rPr>
      </w:pPr>
      <w:hyperlink w:anchor="_Toc527122080" w:history="1">
        <w:r w:rsidR="00362250" w:rsidRPr="00D23D11">
          <w:rPr>
            <w:rStyle w:val="Hyperlink"/>
          </w:rPr>
          <w:t>Appendices</w:t>
        </w:r>
        <w:r w:rsidR="00362250">
          <w:rPr>
            <w:webHidden/>
          </w:rPr>
          <w:tab/>
        </w:r>
        <w:r w:rsidR="00362250">
          <w:rPr>
            <w:webHidden/>
          </w:rPr>
          <w:fldChar w:fldCharType="begin"/>
        </w:r>
        <w:r w:rsidR="00362250">
          <w:rPr>
            <w:webHidden/>
          </w:rPr>
          <w:instrText xml:space="preserve"> PAGEREF _Toc527122080 \h </w:instrText>
        </w:r>
        <w:r w:rsidR="00362250">
          <w:rPr>
            <w:webHidden/>
          </w:rPr>
        </w:r>
        <w:r w:rsidR="00362250">
          <w:rPr>
            <w:webHidden/>
          </w:rPr>
          <w:fldChar w:fldCharType="separate"/>
        </w:r>
        <w:r w:rsidR="005B0EDE">
          <w:rPr>
            <w:webHidden/>
          </w:rPr>
          <w:t>126</w:t>
        </w:r>
        <w:r w:rsidR="00362250">
          <w:rPr>
            <w:webHidden/>
          </w:rPr>
          <w:fldChar w:fldCharType="end"/>
        </w:r>
      </w:hyperlink>
    </w:p>
    <w:p w14:paraId="1C4AB416" w14:textId="215B72C1" w:rsidR="00362250" w:rsidRDefault="00817D06" w:rsidP="00362250">
      <w:pPr>
        <w:pStyle w:val="TOC2"/>
        <w:rPr>
          <w:noProof/>
          <w:color w:val="auto"/>
          <w:sz w:val="22"/>
          <w:szCs w:val="22"/>
          <w:lang w:val="en-GB" w:eastAsia="zh-CN"/>
        </w:rPr>
      </w:pPr>
      <w:hyperlink w:anchor="_Toc527122081" w:history="1">
        <w:r w:rsidR="00362250" w:rsidRPr="00D23D11">
          <w:rPr>
            <w:rStyle w:val="Hyperlink"/>
            <w:noProof/>
            <w:lang w:val="en-GB"/>
          </w:rPr>
          <w:t>Appendix A: Freedom of information summary</w:t>
        </w:r>
        <w:r w:rsidR="00362250">
          <w:rPr>
            <w:noProof/>
            <w:webHidden/>
          </w:rPr>
          <w:tab/>
        </w:r>
        <w:r w:rsidR="00362250">
          <w:rPr>
            <w:noProof/>
            <w:webHidden/>
          </w:rPr>
          <w:fldChar w:fldCharType="begin"/>
        </w:r>
        <w:r w:rsidR="00362250">
          <w:rPr>
            <w:noProof/>
            <w:webHidden/>
          </w:rPr>
          <w:instrText xml:space="preserve"> PAGEREF _Toc527122081 \h </w:instrText>
        </w:r>
        <w:r w:rsidR="00362250">
          <w:rPr>
            <w:noProof/>
            <w:webHidden/>
          </w:rPr>
        </w:r>
        <w:r w:rsidR="00362250">
          <w:rPr>
            <w:noProof/>
            <w:webHidden/>
          </w:rPr>
          <w:fldChar w:fldCharType="separate"/>
        </w:r>
        <w:r w:rsidR="005B0EDE">
          <w:rPr>
            <w:noProof/>
            <w:webHidden/>
          </w:rPr>
          <w:t>128</w:t>
        </w:r>
        <w:r w:rsidR="00362250">
          <w:rPr>
            <w:noProof/>
            <w:webHidden/>
          </w:rPr>
          <w:fldChar w:fldCharType="end"/>
        </w:r>
      </w:hyperlink>
    </w:p>
    <w:p w14:paraId="78EB7CF1" w14:textId="29508BF8" w:rsidR="00362250" w:rsidRDefault="00817D06" w:rsidP="00362250">
      <w:pPr>
        <w:pStyle w:val="TOC2"/>
        <w:rPr>
          <w:noProof/>
          <w:color w:val="auto"/>
          <w:sz w:val="22"/>
          <w:szCs w:val="22"/>
          <w:lang w:val="en-GB" w:eastAsia="zh-CN"/>
        </w:rPr>
      </w:pPr>
      <w:hyperlink w:anchor="_Toc527122082" w:history="1">
        <w:r w:rsidR="00362250" w:rsidRPr="00D23D11">
          <w:rPr>
            <w:rStyle w:val="Hyperlink"/>
            <w:noProof/>
            <w:lang w:val="en-GB"/>
          </w:rPr>
          <w:t>Appendix B: Compliance to ecologically sustainable development</w:t>
        </w:r>
        <w:r w:rsidR="00362250">
          <w:rPr>
            <w:noProof/>
            <w:webHidden/>
          </w:rPr>
          <w:tab/>
        </w:r>
        <w:r w:rsidR="00362250">
          <w:rPr>
            <w:noProof/>
            <w:webHidden/>
          </w:rPr>
          <w:fldChar w:fldCharType="begin"/>
        </w:r>
        <w:r w:rsidR="00362250">
          <w:rPr>
            <w:noProof/>
            <w:webHidden/>
          </w:rPr>
          <w:instrText xml:space="preserve"> PAGEREF _Toc527122082 \h </w:instrText>
        </w:r>
        <w:r w:rsidR="00362250">
          <w:rPr>
            <w:noProof/>
            <w:webHidden/>
          </w:rPr>
        </w:r>
        <w:r w:rsidR="00362250">
          <w:rPr>
            <w:noProof/>
            <w:webHidden/>
          </w:rPr>
          <w:fldChar w:fldCharType="separate"/>
        </w:r>
        <w:r w:rsidR="005B0EDE">
          <w:rPr>
            <w:noProof/>
            <w:webHidden/>
          </w:rPr>
          <w:t>130</w:t>
        </w:r>
        <w:r w:rsidR="00362250">
          <w:rPr>
            <w:noProof/>
            <w:webHidden/>
          </w:rPr>
          <w:fldChar w:fldCharType="end"/>
        </w:r>
      </w:hyperlink>
    </w:p>
    <w:p w14:paraId="7D25184B" w14:textId="3974382D" w:rsidR="00362250" w:rsidRDefault="00817D06" w:rsidP="00362250">
      <w:pPr>
        <w:pStyle w:val="TOC2"/>
        <w:rPr>
          <w:noProof/>
          <w:color w:val="auto"/>
          <w:sz w:val="22"/>
          <w:szCs w:val="22"/>
          <w:lang w:val="en-GB" w:eastAsia="zh-CN"/>
        </w:rPr>
      </w:pPr>
      <w:hyperlink w:anchor="_Toc527122083" w:history="1">
        <w:r w:rsidR="00362250" w:rsidRPr="00D23D11">
          <w:rPr>
            <w:rStyle w:val="Hyperlink"/>
            <w:noProof/>
            <w:lang w:val="en-GB"/>
          </w:rPr>
          <w:t>Appendix C: Related-entity transactions</w:t>
        </w:r>
        <w:r w:rsidR="00362250">
          <w:rPr>
            <w:noProof/>
            <w:webHidden/>
          </w:rPr>
          <w:tab/>
        </w:r>
        <w:r w:rsidR="00362250">
          <w:rPr>
            <w:noProof/>
            <w:webHidden/>
          </w:rPr>
          <w:fldChar w:fldCharType="begin"/>
        </w:r>
        <w:r w:rsidR="00362250">
          <w:rPr>
            <w:noProof/>
            <w:webHidden/>
          </w:rPr>
          <w:instrText xml:space="preserve"> PAGEREF _Toc527122083 \h </w:instrText>
        </w:r>
        <w:r w:rsidR="00362250">
          <w:rPr>
            <w:noProof/>
            <w:webHidden/>
          </w:rPr>
        </w:r>
        <w:r w:rsidR="00362250">
          <w:rPr>
            <w:noProof/>
            <w:webHidden/>
          </w:rPr>
          <w:fldChar w:fldCharType="separate"/>
        </w:r>
        <w:r w:rsidR="005B0EDE">
          <w:rPr>
            <w:noProof/>
            <w:webHidden/>
          </w:rPr>
          <w:t>132</w:t>
        </w:r>
        <w:r w:rsidR="00362250">
          <w:rPr>
            <w:noProof/>
            <w:webHidden/>
          </w:rPr>
          <w:fldChar w:fldCharType="end"/>
        </w:r>
      </w:hyperlink>
    </w:p>
    <w:p w14:paraId="1321E112" w14:textId="65EACAD1" w:rsidR="00362250" w:rsidRDefault="00817D06">
      <w:pPr>
        <w:pStyle w:val="TOC1"/>
        <w:rPr>
          <w:rFonts w:asciiTheme="minorHAnsi" w:hAnsiTheme="minorHAnsi"/>
          <w:b w:val="0"/>
          <w:color w:val="auto"/>
          <w:sz w:val="22"/>
          <w:szCs w:val="22"/>
          <w:lang w:eastAsia="zh-CN"/>
        </w:rPr>
      </w:pPr>
      <w:hyperlink w:anchor="_Toc527122084" w:history="1">
        <w:r w:rsidR="00362250" w:rsidRPr="00D23D11">
          <w:rPr>
            <w:rStyle w:val="Hyperlink"/>
          </w:rPr>
          <w:t>Indexes and references</w:t>
        </w:r>
        <w:r w:rsidR="00362250">
          <w:rPr>
            <w:webHidden/>
          </w:rPr>
          <w:tab/>
        </w:r>
        <w:r w:rsidR="00362250">
          <w:rPr>
            <w:webHidden/>
          </w:rPr>
          <w:fldChar w:fldCharType="begin"/>
        </w:r>
        <w:r w:rsidR="00362250">
          <w:rPr>
            <w:webHidden/>
          </w:rPr>
          <w:instrText xml:space="preserve"> PAGEREF _Toc527122084 \h </w:instrText>
        </w:r>
        <w:r w:rsidR="00362250">
          <w:rPr>
            <w:webHidden/>
          </w:rPr>
        </w:r>
        <w:r w:rsidR="00362250">
          <w:rPr>
            <w:webHidden/>
          </w:rPr>
          <w:fldChar w:fldCharType="separate"/>
        </w:r>
        <w:r w:rsidR="005B0EDE">
          <w:rPr>
            <w:webHidden/>
          </w:rPr>
          <w:t>134</w:t>
        </w:r>
        <w:r w:rsidR="00362250">
          <w:rPr>
            <w:webHidden/>
          </w:rPr>
          <w:fldChar w:fldCharType="end"/>
        </w:r>
      </w:hyperlink>
    </w:p>
    <w:p w14:paraId="15C431B4" w14:textId="63485688" w:rsidR="00362250" w:rsidRDefault="00817D06" w:rsidP="00362250">
      <w:pPr>
        <w:pStyle w:val="TOC2"/>
        <w:rPr>
          <w:noProof/>
          <w:color w:val="auto"/>
          <w:sz w:val="22"/>
          <w:szCs w:val="22"/>
          <w:lang w:val="en-GB" w:eastAsia="zh-CN"/>
        </w:rPr>
      </w:pPr>
      <w:hyperlink w:anchor="_Toc527122085" w:history="1">
        <w:r w:rsidR="00362250" w:rsidRPr="00D23D11">
          <w:rPr>
            <w:rStyle w:val="Hyperlink"/>
            <w:noProof/>
            <w:lang w:val="en-GB"/>
          </w:rPr>
          <w:t>Acronyms and abbreviations</w:t>
        </w:r>
        <w:r w:rsidR="00362250">
          <w:rPr>
            <w:noProof/>
            <w:webHidden/>
          </w:rPr>
          <w:tab/>
        </w:r>
        <w:r w:rsidR="00362250">
          <w:rPr>
            <w:noProof/>
            <w:webHidden/>
          </w:rPr>
          <w:fldChar w:fldCharType="begin"/>
        </w:r>
        <w:r w:rsidR="00362250">
          <w:rPr>
            <w:noProof/>
            <w:webHidden/>
          </w:rPr>
          <w:instrText xml:space="preserve"> PAGEREF _Toc527122085 \h </w:instrText>
        </w:r>
        <w:r w:rsidR="00362250">
          <w:rPr>
            <w:noProof/>
            <w:webHidden/>
          </w:rPr>
        </w:r>
        <w:r w:rsidR="00362250">
          <w:rPr>
            <w:noProof/>
            <w:webHidden/>
          </w:rPr>
          <w:fldChar w:fldCharType="separate"/>
        </w:r>
        <w:r w:rsidR="005B0EDE">
          <w:rPr>
            <w:noProof/>
            <w:webHidden/>
          </w:rPr>
          <w:t>136</w:t>
        </w:r>
        <w:r w:rsidR="00362250">
          <w:rPr>
            <w:noProof/>
            <w:webHidden/>
          </w:rPr>
          <w:fldChar w:fldCharType="end"/>
        </w:r>
      </w:hyperlink>
    </w:p>
    <w:p w14:paraId="22B388C7" w14:textId="1FA7D309" w:rsidR="00362250" w:rsidRDefault="00817D06" w:rsidP="00362250">
      <w:pPr>
        <w:pStyle w:val="TOC2"/>
        <w:rPr>
          <w:noProof/>
          <w:color w:val="auto"/>
          <w:sz w:val="22"/>
          <w:szCs w:val="22"/>
          <w:lang w:val="en-GB" w:eastAsia="zh-CN"/>
        </w:rPr>
      </w:pPr>
      <w:hyperlink w:anchor="_Toc527122086" w:history="1">
        <w:r w:rsidR="00362250" w:rsidRPr="00D23D11">
          <w:rPr>
            <w:rStyle w:val="Hyperlink"/>
            <w:noProof/>
            <w:lang w:val="en-GB"/>
          </w:rPr>
          <w:t>Glossary</w:t>
        </w:r>
        <w:r w:rsidR="00362250">
          <w:rPr>
            <w:noProof/>
            <w:webHidden/>
          </w:rPr>
          <w:tab/>
        </w:r>
        <w:r w:rsidR="00362250">
          <w:rPr>
            <w:noProof/>
            <w:webHidden/>
          </w:rPr>
          <w:fldChar w:fldCharType="begin"/>
        </w:r>
        <w:r w:rsidR="00362250">
          <w:rPr>
            <w:noProof/>
            <w:webHidden/>
          </w:rPr>
          <w:instrText xml:space="preserve"> PAGEREF _Toc527122086 \h </w:instrText>
        </w:r>
        <w:r w:rsidR="00362250">
          <w:rPr>
            <w:noProof/>
            <w:webHidden/>
          </w:rPr>
        </w:r>
        <w:r w:rsidR="00362250">
          <w:rPr>
            <w:noProof/>
            <w:webHidden/>
          </w:rPr>
          <w:fldChar w:fldCharType="separate"/>
        </w:r>
        <w:r w:rsidR="005B0EDE">
          <w:rPr>
            <w:noProof/>
            <w:webHidden/>
          </w:rPr>
          <w:t>138</w:t>
        </w:r>
        <w:r w:rsidR="00362250">
          <w:rPr>
            <w:noProof/>
            <w:webHidden/>
          </w:rPr>
          <w:fldChar w:fldCharType="end"/>
        </w:r>
      </w:hyperlink>
    </w:p>
    <w:p w14:paraId="5C931195" w14:textId="42C32C2C" w:rsidR="00362250" w:rsidRDefault="00817D06" w:rsidP="00362250">
      <w:pPr>
        <w:pStyle w:val="TOC2"/>
        <w:rPr>
          <w:noProof/>
          <w:color w:val="auto"/>
          <w:sz w:val="22"/>
          <w:szCs w:val="22"/>
          <w:lang w:val="en-GB" w:eastAsia="zh-CN"/>
        </w:rPr>
      </w:pPr>
      <w:hyperlink w:anchor="_Toc527122087" w:history="1">
        <w:r w:rsidR="00362250" w:rsidRPr="00D23D11">
          <w:rPr>
            <w:rStyle w:val="Hyperlink"/>
            <w:noProof/>
            <w:lang w:val="en-GB"/>
          </w:rPr>
          <w:t>Index of figures</w:t>
        </w:r>
        <w:r w:rsidR="00362250">
          <w:rPr>
            <w:noProof/>
            <w:webHidden/>
          </w:rPr>
          <w:tab/>
        </w:r>
        <w:r w:rsidR="00362250">
          <w:rPr>
            <w:noProof/>
            <w:webHidden/>
          </w:rPr>
          <w:fldChar w:fldCharType="begin"/>
        </w:r>
        <w:r w:rsidR="00362250">
          <w:rPr>
            <w:noProof/>
            <w:webHidden/>
          </w:rPr>
          <w:instrText xml:space="preserve"> PAGEREF _Toc527122087 \h </w:instrText>
        </w:r>
        <w:r w:rsidR="00362250">
          <w:rPr>
            <w:noProof/>
            <w:webHidden/>
          </w:rPr>
        </w:r>
        <w:r w:rsidR="00362250">
          <w:rPr>
            <w:noProof/>
            <w:webHidden/>
          </w:rPr>
          <w:fldChar w:fldCharType="separate"/>
        </w:r>
        <w:r w:rsidR="005B0EDE">
          <w:rPr>
            <w:noProof/>
            <w:webHidden/>
          </w:rPr>
          <w:t>142</w:t>
        </w:r>
        <w:r w:rsidR="00362250">
          <w:rPr>
            <w:noProof/>
            <w:webHidden/>
          </w:rPr>
          <w:fldChar w:fldCharType="end"/>
        </w:r>
      </w:hyperlink>
    </w:p>
    <w:p w14:paraId="1116726C" w14:textId="766FC108" w:rsidR="00362250" w:rsidRDefault="00817D06" w:rsidP="00362250">
      <w:pPr>
        <w:pStyle w:val="TOC2"/>
        <w:rPr>
          <w:noProof/>
          <w:color w:val="auto"/>
          <w:sz w:val="22"/>
          <w:szCs w:val="22"/>
          <w:lang w:val="en-GB" w:eastAsia="zh-CN"/>
        </w:rPr>
      </w:pPr>
      <w:hyperlink w:anchor="_Toc527122088" w:history="1">
        <w:r w:rsidR="00362250" w:rsidRPr="00D23D11">
          <w:rPr>
            <w:rStyle w:val="Hyperlink"/>
            <w:noProof/>
            <w:lang w:val="en-GB"/>
          </w:rPr>
          <w:t>Index of tables</w:t>
        </w:r>
        <w:r w:rsidR="00362250">
          <w:rPr>
            <w:noProof/>
            <w:webHidden/>
          </w:rPr>
          <w:tab/>
        </w:r>
        <w:r w:rsidR="00362250">
          <w:rPr>
            <w:noProof/>
            <w:webHidden/>
          </w:rPr>
          <w:fldChar w:fldCharType="begin"/>
        </w:r>
        <w:r w:rsidR="00362250">
          <w:rPr>
            <w:noProof/>
            <w:webHidden/>
          </w:rPr>
          <w:instrText xml:space="preserve"> PAGEREF _Toc527122088 \h </w:instrText>
        </w:r>
        <w:r w:rsidR="00362250">
          <w:rPr>
            <w:noProof/>
            <w:webHidden/>
          </w:rPr>
        </w:r>
        <w:r w:rsidR="00362250">
          <w:rPr>
            <w:noProof/>
            <w:webHidden/>
          </w:rPr>
          <w:fldChar w:fldCharType="separate"/>
        </w:r>
        <w:r w:rsidR="005B0EDE">
          <w:rPr>
            <w:noProof/>
            <w:webHidden/>
          </w:rPr>
          <w:t>143</w:t>
        </w:r>
        <w:r w:rsidR="00362250">
          <w:rPr>
            <w:noProof/>
            <w:webHidden/>
          </w:rPr>
          <w:fldChar w:fldCharType="end"/>
        </w:r>
      </w:hyperlink>
    </w:p>
    <w:p w14:paraId="2530654A" w14:textId="0A09A630" w:rsidR="00362250" w:rsidRDefault="00817D06" w:rsidP="00362250">
      <w:pPr>
        <w:pStyle w:val="TOC2"/>
        <w:rPr>
          <w:noProof/>
          <w:color w:val="auto"/>
          <w:sz w:val="22"/>
          <w:szCs w:val="22"/>
          <w:lang w:val="en-GB" w:eastAsia="zh-CN"/>
        </w:rPr>
      </w:pPr>
      <w:hyperlink w:anchor="_Toc527122089" w:history="1">
        <w:r w:rsidR="00362250" w:rsidRPr="00D23D11">
          <w:rPr>
            <w:rStyle w:val="Hyperlink"/>
            <w:noProof/>
            <w:lang w:val="en-GB"/>
          </w:rPr>
          <w:t>Compliance index</w:t>
        </w:r>
        <w:r w:rsidR="00362250">
          <w:rPr>
            <w:noProof/>
            <w:webHidden/>
          </w:rPr>
          <w:tab/>
        </w:r>
        <w:r w:rsidR="00362250">
          <w:rPr>
            <w:noProof/>
            <w:webHidden/>
          </w:rPr>
          <w:fldChar w:fldCharType="begin"/>
        </w:r>
        <w:r w:rsidR="00362250">
          <w:rPr>
            <w:noProof/>
            <w:webHidden/>
          </w:rPr>
          <w:instrText xml:space="preserve"> PAGEREF _Toc527122089 \h </w:instrText>
        </w:r>
        <w:r w:rsidR="00362250">
          <w:rPr>
            <w:noProof/>
            <w:webHidden/>
          </w:rPr>
        </w:r>
        <w:r w:rsidR="00362250">
          <w:rPr>
            <w:noProof/>
            <w:webHidden/>
          </w:rPr>
          <w:fldChar w:fldCharType="separate"/>
        </w:r>
        <w:r w:rsidR="005B0EDE">
          <w:rPr>
            <w:noProof/>
            <w:webHidden/>
          </w:rPr>
          <w:t>144</w:t>
        </w:r>
        <w:r w:rsidR="00362250">
          <w:rPr>
            <w:noProof/>
            <w:webHidden/>
          </w:rPr>
          <w:fldChar w:fldCharType="end"/>
        </w:r>
      </w:hyperlink>
    </w:p>
    <w:p w14:paraId="4CAA895F" w14:textId="1E55B7E0" w:rsidR="00362250" w:rsidRDefault="00817D06" w:rsidP="00362250">
      <w:pPr>
        <w:pStyle w:val="TOC2"/>
        <w:rPr>
          <w:noProof/>
          <w:color w:val="auto"/>
          <w:sz w:val="22"/>
          <w:szCs w:val="22"/>
          <w:lang w:val="en-GB" w:eastAsia="zh-CN"/>
        </w:rPr>
      </w:pPr>
      <w:hyperlink w:anchor="_Toc527122090" w:history="1">
        <w:r w:rsidR="00362250" w:rsidRPr="00D23D11">
          <w:rPr>
            <w:rStyle w:val="Hyperlink"/>
            <w:noProof/>
            <w:lang w:val="en-GB"/>
          </w:rPr>
          <w:t>Index</w:t>
        </w:r>
        <w:r w:rsidR="00362250">
          <w:rPr>
            <w:noProof/>
            <w:webHidden/>
          </w:rPr>
          <w:tab/>
        </w:r>
        <w:r w:rsidR="00362250">
          <w:rPr>
            <w:noProof/>
            <w:webHidden/>
          </w:rPr>
          <w:fldChar w:fldCharType="begin"/>
        </w:r>
        <w:r w:rsidR="00362250">
          <w:rPr>
            <w:noProof/>
            <w:webHidden/>
          </w:rPr>
          <w:instrText xml:space="preserve"> PAGEREF _Toc527122090 \h </w:instrText>
        </w:r>
        <w:r w:rsidR="00362250">
          <w:rPr>
            <w:noProof/>
            <w:webHidden/>
          </w:rPr>
        </w:r>
        <w:r w:rsidR="00362250">
          <w:rPr>
            <w:noProof/>
            <w:webHidden/>
          </w:rPr>
          <w:fldChar w:fldCharType="separate"/>
        </w:r>
        <w:r w:rsidR="005B0EDE">
          <w:rPr>
            <w:noProof/>
            <w:webHidden/>
          </w:rPr>
          <w:t>147</w:t>
        </w:r>
        <w:r w:rsidR="00362250">
          <w:rPr>
            <w:noProof/>
            <w:webHidden/>
          </w:rPr>
          <w:fldChar w:fldCharType="end"/>
        </w:r>
      </w:hyperlink>
    </w:p>
    <w:p w14:paraId="4564D1E9" w14:textId="62C31CE3" w:rsidR="00362250" w:rsidRDefault="00817D06" w:rsidP="00362250">
      <w:pPr>
        <w:pStyle w:val="TOC2"/>
        <w:rPr>
          <w:noProof/>
          <w:color w:val="auto"/>
          <w:sz w:val="22"/>
          <w:szCs w:val="22"/>
          <w:lang w:val="en-GB" w:eastAsia="zh-CN"/>
        </w:rPr>
      </w:pPr>
      <w:hyperlink w:anchor="_Toc527122091" w:history="1">
        <w:r w:rsidR="00362250" w:rsidRPr="00D23D11">
          <w:rPr>
            <w:rStyle w:val="Hyperlink"/>
            <w:noProof/>
            <w:lang w:val="en-GB"/>
          </w:rPr>
          <w:t>References</w:t>
        </w:r>
        <w:r w:rsidR="00362250">
          <w:rPr>
            <w:noProof/>
            <w:webHidden/>
          </w:rPr>
          <w:tab/>
        </w:r>
        <w:r w:rsidR="00362250">
          <w:rPr>
            <w:noProof/>
            <w:webHidden/>
          </w:rPr>
          <w:fldChar w:fldCharType="begin"/>
        </w:r>
        <w:r w:rsidR="00362250">
          <w:rPr>
            <w:noProof/>
            <w:webHidden/>
          </w:rPr>
          <w:instrText xml:space="preserve"> PAGEREF _Toc527122091 \h </w:instrText>
        </w:r>
        <w:r w:rsidR="00362250">
          <w:rPr>
            <w:noProof/>
            <w:webHidden/>
          </w:rPr>
        </w:r>
        <w:r w:rsidR="00362250">
          <w:rPr>
            <w:noProof/>
            <w:webHidden/>
          </w:rPr>
          <w:fldChar w:fldCharType="separate"/>
        </w:r>
        <w:r w:rsidR="005B0EDE">
          <w:rPr>
            <w:noProof/>
            <w:webHidden/>
          </w:rPr>
          <w:t>152</w:t>
        </w:r>
        <w:r w:rsidR="00362250">
          <w:rPr>
            <w:noProof/>
            <w:webHidden/>
          </w:rPr>
          <w:fldChar w:fldCharType="end"/>
        </w:r>
      </w:hyperlink>
    </w:p>
    <w:p w14:paraId="73846937" w14:textId="60224ABF" w:rsidR="00AF0899" w:rsidRDefault="00362250" w:rsidP="00AF0899">
      <w:pPr>
        <w:rPr>
          <w:rFonts w:asciiTheme="majorHAnsi" w:hAnsiTheme="majorHAnsi"/>
          <w:caps/>
          <w:color w:val="FFFFFF" w:themeColor="background1"/>
          <w:sz w:val="24"/>
        </w:rPr>
      </w:pPr>
      <w:r>
        <w:rPr>
          <w:rFonts w:asciiTheme="majorHAnsi" w:hAnsiTheme="majorHAnsi"/>
          <w:b/>
          <w:caps/>
          <w:color w:val="2F2F2F" w:themeColor="text1" w:themeTint="E6"/>
          <w:sz w:val="24"/>
          <w:u w:color="214F69" w:themeColor="text2"/>
        </w:rPr>
        <w:fldChar w:fldCharType="end"/>
      </w:r>
    </w:p>
    <w:p w14:paraId="1CAD4142" w14:textId="77777777" w:rsidR="00A6113A" w:rsidRDefault="00A6113A" w:rsidP="00362250"/>
    <w:p w14:paraId="78D742EB" w14:textId="77777777" w:rsidR="00A6113A" w:rsidRDefault="00A6113A" w:rsidP="00362250">
      <w:pPr>
        <w:sectPr w:rsidR="00A6113A" w:rsidSect="00381179">
          <w:headerReference w:type="even" r:id="rId23"/>
          <w:headerReference w:type="default" r:id="rId24"/>
          <w:footerReference w:type="even" r:id="rId25"/>
          <w:footerReference w:type="default" r:id="rId26"/>
          <w:footnotePr>
            <w:numFmt w:val="chicago"/>
            <w:numRestart w:val="eachPage"/>
          </w:footnotePr>
          <w:pgSz w:w="9978" w:h="14173" w:code="34"/>
          <w:pgMar w:top="1474" w:right="851" w:bottom="1474" w:left="851" w:header="680" w:footer="680" w:gutter="0"/>
          <w:cols w:space="708"/>
          <w:docGrid w:linePitch="360"/>
          <w15:footnoteColumns w:val="1"/>
        </w:sectPr>
      </w:pPr>
    </w:p>
    <w:p w14:paraId="34FAB1AE" w14:textId="77777777" w:rsidR="00513D90" w:rsidRPr="00513D90" w:rsidRDefault="00513D90" w:rsidP="00507BD8">
      <w:pPr>
        <w:pStyle w:val="Heading1"/>
        <w:rPr>
          <w:lang w:val="en-GB"/>
        </w:rPr>
      </w:pPr>
      <w:bookmarkStart w:id="2" w:name="_Toc527122050"/>
      <w:r w:rsidRPr="00513D90">
        <w:rPr>
          <w:lang w:val="en-GB"/>
        </w:rPr>
        <w:lastRenderedPageBreak/>
        <w:t>Overview</w:t>
      </w:r>
      <w:bookmarkEnd w:id="2"/>
    </w:p>
    <w:p w14:paraId="107F24B3" w14:textId="77777777" w:rsidR="00513D90" w:rsidRPr="00513D90" w:rsidRDefault="00513D90" w:rsidP="00E553A3">
      <w:pPr>
        <w:pStyle w:val="SectionText"/>
        <w:spacing w:after="480"/>
        <w:ind w:right="1613"/>
        <w:rPr>
          <w:lang w:val="en-US"/>
        </w:rPr>
      </w:pPr>
      <w:r w:rsidRPr="00513D90">
        <w:rPr>
          <w:lang w:val="en-US"/>
        </w:rPr>
        <w:t>This section provides an overview of the Australian Commission on Safety and Quality in Health Care – including its mission, role, functions and accountability – and reports from the Commission’s Chair and Chief Executive Officer (CEO).</w:t>
      </w:r>
    </w:p>
    <w:p w14:paraId="03E3D73F" w14:textId="77777777" w:rsidR="00513D90" w:rsidRPr="00513D90" w:rsidRDefault="00513D90" w:rsidP="00507BD8">
      <w:pPr>
        <w:pStyle w:val="SectionTOC"/>
        <w:rPr>
          <w:lang w:val="en-US"/>
        </w:rPr>
      </w:pPr>
      <w:r w:rsidRPr="00513D90">
        <w:rPr>
          <w:lang w:val="en-US"/>
        </w:rPr>
        <w:t>About the Commission</w:t>
      </w:r>
      <w:r w:rsidRPr="00513D90">
        <w:rPr>
          <w:lang w:val="en-US"/>
        </w:rPr>
        <w:tab/>
        <w:t>6</w:t>
      </w:r>
    </w:p>
    <w:p w14:paraId="56C53C11" w14:textId="77777777" w:rsidR="00513D90" w:rsidRPr="00513D90" w:rsidRDefault="00513D90" w:rsidP="00507BD8">
      <w:pPr>
        <w:pStyle w:val="SectionTOC"/>
        <w:rPr>
          <w:lang w:val="en-US"/>
        </w:rPr>
      </w:pPr>
      <w:r w:rsidRPr="00513D90">
        <w:rPr>
          <w:lang w:val="en-US"/>
        </w:rPr>
        <w:t>Report from the Chair</w:t>
      </w:r>
      <w:r w:rsidRPr="00513D90">
        <w:rPr>
          <w:lang w:val="en-US"/>
        </w:rPr>
        <w:tab/>
        <w:t>8</w:t>
      </w:r>
    </w:p>
    <w:p w14:paraId="679E2A25" w14:textId="77777777" w:rsidR="00513D90" w:rsidRPr="00513D90" w:rsidRDefault="00513D90" w:rsidP="00507BD8">
      <w:pPr>
        <w:pStyle w:val="SectionTOC"/>
        <w:rPr>
          <w:lang w:val="en-US"/>
        </w:rPr>
      </w:pPr>
      <w:r w:rsidRPr="00513D90">
        <w:rPr>
          <w:lang w:val="en-US"/>
        </w:rPr>
        <w:t>Report from the CEO</w:t>
      </w:r>
      <w:r w:rsidRPr="00513D90">
        <w:rPr>
          <w:lang w:val="en-US"/>
        </w:rPr>
        <w:tab/>
        <w:t>10</w:t>
      </w:r>
    </w:p>
    <w:p w14:paraId="39C3C2B4" w14:textId="77777777" w:rsidR="00513D90" w:rsidRPr="00513D90" w:rsidRDefault="00513D90" w:rsidP="00507BD8">
      <w:pPr>
        <w:pStyle w:val="SectionTOC"/>
        <w:rPr>
          <w:lang w:val="en-US"/>
        </w:rPr>
      </w:pPr>
      <w:r w:rsidRPr="00513D90">
        <w:rPr>
          <w:lang w:val="en-US"/>
        </w:rPr>
        <w:t>Strategic plan 2016–19</w:t>
      </w:r>
      <w:r w:rsidRPr="00513D90">
        <w:rPr>
          <w:lang w:val="en-US"/>
        </w:rPr>
        <w:tab/>
        <w:t>12</w:t>
      </w:r>
    </w:p>
    <w:p w14:paraId="2E2835AA" w14:textId="21022F0A" w:rsidR="00507BD8" w:rsidRDefault="00507BD8">
      <w:pPr>
        <w:rPr>
          <w:lang w:val="en-GB"/>
        </w:rPr>
      </w:pPr>
      <w:r>
        <w:rPr>
          <w:lang w:val="en-GB"/>
        </w:rPr>
        <w:br w:type="page"/>
      </w:r>
    </w:p>
    <w:p w14:paraId="6BD35C36" w14:textId="2C3C17C7" w:rsidR="00507BD8" w:rsidRDefault="00507BD8" w:rsidP="00507BD8">
      <w:pPr>
        <w:rPr>
          <w:lang w:val="en-GB"/>
        </w:rPr>
      </w:pPr>
    </w:p>
    <w:p w14:paraId="19B1940A" w14:textId="77777777" w:rsidR="00507BD8" w:rsidRDefault="00507BD8" w:rsidP="00507BD8">
      <w:pPr>
        <w:rPr>
          <w:lang w:val="en-GB"/>
        </w:rPr>
        <w:sectPr w:rsidR="00507BD8" w:rsidSect="00362250">
          <w:headerReference w:type="even" r:id="rId27"/>
          <w:headerReference w:type="default" r:id="rId28"/>
          <w:footerReference w:type="even" r:id="rId29"/>
          <w:footerReference w:type="default" r:id="rId30"/>
          <w:footnotePr>
            <w:numFmt w:val="chicago"/>
            <w:numRestart w:val="eachPage"/>
          </w:footnotePr>
          <w:pgSz w:w="9978" w:h="14173" w:code="34"/>
          <w:pgMar w:top="1474" w:right="851" w:bottom="1474" w:left="851" w:header="680" w:footer="680" w:gutter="0"/>
          <w:cols w:space="708"/>
          <w:vAlign w:val="bottom"/>
          <w:docGrid w:linePitch="360"/>
          <w15:footnoteColumns w:val="1"/>
        </w:sectPr>
      </w:pPr>
    </w:p>
    <w:p w14:paraId="2611577F" w14:textId="2F35631E" w:rsidR="00513D90" w:rsidRPr="00513D90" w:rsidRDefault="00513D90" w:rsidP="00507BD8">
      <w:pPr>
        <w:pStyle w:val="Heading2"/>
        <w:rPr>
          <w:lang w:val="en-GB"/>
        </w:rPr>
      </w:pPr>
      <w:bookmarkStart w:id="3" w:name="_Toc527122051"/>
      <w:r w:rsidRPr="00513D90">
        <w:rPr>
          <w:lang w:val="en-GB"/>
        </w:rPr>
        <w:lastRenderedPageBreak/>
        <w:t>About the Commission</w:t>
      </w:r>
      <w:bookmarkEnd w:id="3"/>
    </w:p>
    <w:p w14:paraId="02567064" w14:textId="77777777" w:rsidR="00513D90" w:rsidRPr="00513D90" w:rsidRDefault="00513D90" w:rsidP="00507BD8">
      <w:pPr>
        <w:pStyle w:val="IntroPara"/>
        <w:rPr>
          <w:lang w:val="en-US"/>
        </w:rPr>
      </w:pPr>
      <w:r w:rsidRPr="00513D90">
        <w:rPr>
          <w:lang w:val="en-US"/>
        </w:rPr>
        <w:t xml:space="preserve">In 2006, the Council of Australian Governments (COAG) established the Commission to lead and coordinate national improvements in the safety and quality of health care. The Commission’s permanent status was confirmed with the passage of the </w:t>
      </w:r>
      <w:r w:rsidRPr="00513D90">
        <w:rPr>
          <w:i/>
          <w:iCs/>
          <w:lang w:val="en-US"/>
        </w:rPr>
        <w:t>National Health and Hospitals Network Act 2011</w:t>
      </w:r>
      <w:r w:rsidRPr="00513D90">
        <w:rPr>
          <w:lang w:val="en-US"/>
        </w:rPr>
        <w:t xml:space="preserve">, while its role was codified in the </w:t>
      </w:r>
      <w:r w:rsidRPr="00513D90">
        <w:rPr>
          <w:i/>
          <w:iCs/>
          <w:lang w:val="en-US"/>
        </w:rPr>
        <w:t>National Health Reform Act 2011</w:t>
      </w:r>
      <w:r w:rsidRPr="00513D90">
        <w:rPr>
          <w:lang w:val="en-US"/>
        </w:rPr>
        <w:t>. The Commission commenced as an independent statutory authority on 1 July 2011, funded jointly by the Australian Government and by state and territory governments.</w:t>
      </w:r>
    </w:p>
    <w:p w14:paraId="173E77CE" w14:textId="77777777" w:rsidR="00A8476C" w:rsidRDefault="00A8476C" w:rsidP="00507BD8">
      <w:pPr>
        <w:pStyle w:val="Heading3"/>
        <w:rPr>
          <w:lang w:val="en-US"/>
        </w:rPr>
        <w:sectPr w:rsidR="00A8476C" w:rsidSect="00381179">
          <w:headerReference w:type="even" r:id="rId31"/>
          <w:headerReference w:type="default" r:id="rId32"/>
          <w:footerReference w:type="even" r:id="rId33"/>
          <w:footerReference w:type="default" r:id="rId34"/>
          <w:footnotePr>
            <w:numFmt w:val="chicago"/>
            <w:numRestart w:val="eachPage"/>
          </w:footnotePr>
          <w:pgSz w:w="9978" w:h="14173" w:code="34"/>
          <w:pgMar w:top="1474" w:right="851" w:bottom="1474" w:left="851" w:header="680" w:footer="680" w:gutter="0"/>
          <w:cols w:space="708"/>
          <w:docGrid w:linePitch="360"/>
          <w15:footnoteColumns w:val="1"/>
        </w:sectPr>
      </w:pPr>
    </w:p>
    <w:p w14:paraId="49226A38" w14:textId="13A0B4A2" w:rsidR="00513D90" w:rsidRPr="00513D90" w:rsidRDefault="00513D90" w:rsidP="00507BD8">
      <w:pPr>
        <w:pStyle w:val="Heading3"/>
        <w:rPr>
          <w:lang w:val="en-US"/>
        </w:rPr>
      </w:pPr>
      <w:r w:rsidRPr="00513D90">
        <w:rPr>
          <w:lang w:val="en-US"/>
        </w:rPr>
        <w:lastRenderedPageBreak/>
        <w:t>Our purpose</w:t>
      </w:r>
    </w:p>
    <w:p w14:paraId="4851C189" w14:textId="77777777" w:rsidR="00513D90" w:rsidRPr="00513D90" w:rsidRDefault="00513D90" w:rsidP="00507BD8">
      <w:pPr>
        <w:rPr>
          <w:lang w:val="en-US"/>
        </w:rPr>
      </w:pPr>
      <w:r w:rsidRPr="00513D90">
        <w:rPr>
          <w:lang w:val="en-US"/>
        </w:rPr>
        <w:t>Our purpose is to contribute to better health outcomes and experiences for all patients and consumers, and improved value and sustainability in the health system by leading and coordinating national improvements in the safety and quality of health care. Within this overarching purpose the Commission aims to ensure that people are kept safe when they receive health care and that they receive the care they should.</w:t>
      </w:r>
    </w:p>
    <w:p w14:paraId="037A716D" w14:textId="5C245976" w:rsidR="00513D90" w:rsidRPr="00513D90" w:rsidRDefault="00A8476C" w:rsidP="00507BD8">
      <w:pPr>
        <w:rPr>
          <w:lang w:val="en-US"/>
        </w:rPr>
      </w:pPr>
      <w:r>
        <w:rPr>
          <w:lang w:val="en-US"/>
        </w:rPr>
        <w:br w:type="column"/>
      </w:r>
      <w:r w:rsidR="00513D90" w:rsidRPr="00513D90">
        <w:rPr>
          <w:lang w:val="en-US"/>
        </w:rPr>
        <w:lastRenderedPageBreak/>
        <w:t xml:space="preserve">The functions of the Commission are specified in section 9 of the </w:t>
      </w:r>
      <w:r w:rsidR="00513D90" w:rsidRPr="00513D90">
        <w:rPr>
          <w:i/>
          <w:iCs/>
          <w:lang w:val="en-US"/>
        </w:rPr>
        <w:t>National Health Reform Act 2011</w:t>
      </w:r>
      <w:r w:rsidR="00513D90" w:rsidRPr="00513D90">
        <w:rPr>
          <w:lang w:val="en-US"/>
        </w:rPr>
        <w:t>, and include:</w:t>
      </w:r>
    </w:p>
    <w:p w14:paraId="0B5E0F1C" w14:textId="77777777" w:rsidR="00513D90" w:rsidRPr="00513D90" w:rsidRDefault="00513D90" w:rsidP="00507BD8">
      <w:pPr>
        <w:pStyle w:val="Bullet1"/>
        <w:rPr>
          <w:lang w:val="en-US"/>
        </w:rPr>
      </w:pPr>
      <w:r w:rsidRPr="00513D90">
        <w:rPr>
          <w:lang w:val="en-US"/>
        </w:rPr>
        <w:t>Formulating standards, guidelines and indicators relating to healthcare safety and quality matters</w:t>
      </w:r>
    </w:p>
    <w:p w14:paraId="3276549A" w14:textId="77777777" w:rsidR="00513D90" w:rsidRPr="00513D90" w:rsidRDefault="00513D90" w:rsidP="00507BD8">
      <w:pPr>
        <w:pStyle w:val="Bullet1"/>
        <w:rPr>
          <w:lang w:val="en-US"/>
        </w:rPr>
      </w:pPr>
      <w:r w:rsidRPr="00513D90">
        <w:rPr>
          <w:lang w:val="en-US"/>
        </w:rPr>
        <w:t>Advising health ministers on national clinical standards</w:t>
      </w:r>
    </w:p>
    <w:p w14:paraId="009870F7" w14:textId="77777777" w:rsidR="00513D90" w:rsidRPr="00513D90" w:rsidRDefault="00513D90" w:rsidP="00507BD8">
      <w:pPr>
        <w:pStyle w:val="Bullet1"/>
        <w:rPr>
          <w:lang w:val="en-US"/>
        </w:rPr>
      </w:pPr>
      <w:r w:rsidRPr="00513D90">
        <w:rPr>
          <w:lang w:val="en-US"/>
        </w:rPr>
        <w:t>Promoting, supporting and encouraging the implementation of these standards and related guidelines and indicators</w:t>
      </w:r>
    </w:p>
    <w:p w14:paraId="73325F1C" w14:textId="77777777" w:rsidR="00513D90" w:rsidRPr="00513D90" w:rsidRDefault="00513D90" w:rsidP="00507BD8">
      <w:pPr>
        <w:pStyle w:val="Bullet1"/>
        <w:rPr>
          <w:lang w:val="en-US"/>
        </w:rPr>
      </w:pPr>
      <w:r w:rsidRPr="00513D90">
        <w:rPr>
          <w:lang w:val="en-US"/>
        </w:rPr>
        <w:t>Monitoring the implementation and impact of the standards</w:t>
      </w:r>
    </w:p>
    <w:p w14:paraId="6E77BBE4" w14:textId="77777777" w:rsidR="00513D90" w:rsidRPr="00513D90" w:rsidRDefault="00513D90" w:rsidP="00507BD8">
      <w:pPr>
        <w:pStyle w:val="Bullet1"/>
        <w:rPr>
          <w:lang w:val="en-US"/>
        </w:rPr>
      </w:pPr>
      <w:r w:rsidRPr="00513D90">
        <w:rPr>
          <w:lang w:val="en-US"/>
        </w:rPr>
        <w:t>Promoting, supporting and encouraging the implementation of programs and initiatives relating to healthcare safety and quality matters</w:t>
      </w:r>
    </w:p>
    <w:p w14:paraId="027015D7" w14:textId="77777777" w:rsidR="00513D90" w:rsidRPr="00513D90" w:rsidRDefault="00513D90" w:rsidP="00507BD8">
      <w:pPr>
        <w:pStyle w:val="Bullet1"/>
        <w:rPr>
          <w:lang w:val="en-US"/>
        </w:rPr>
      </w:pPr>
      <w:r w:rsidRPr="00513D90">
        <w:rPr>
          <w:lang w:val="en-US"/>
        </w:rPr>
        <w:t>Formulating model national schemes that provide for the accreditation of organisations that provide healthcare services and relate to healthcare safety and quality matters</w:t>
      </w:r>
    </w:p>
    <w:p w14:paraId="21027DE6" w14:textId="77777777" w:rsidR="00513D90" w:rsidRPr="00513D90" w:rsidRDefault="00513D90" w:rsidP="00507BD8">
      <w:pPr>
        <w:pStyle w:val="Bullet1"/>
        <w:rPr>
          <w:lang w:val="en-US"/>
        </w:rPr>
      </w:pPr>
      <w:r w:rsidRPr="00513D90">
        <w:rPr>
          <w:lang w:val="en-US"/>
        </w:rPr>
        <w:t>Publishing reports and papers relating to healthcare safety and quality matters.</w:t>
      </w:r>
    </w:p>
    <w:p w14:paraId="70420D5A" w14:textId="77777777" w:rsidR="00A8476C" w:rsidRDefault="00A8476C">
      <w:pPr>
        <w:rPr>
          <w:lang w:val="en-US"/>
        </w:rPr>
        <w:sectPr w:rsidR="00A8476C" w:rsidSect="00A8476C">
          <w:footnotePr>
            <w:numFmt w:val="chicago"/>
            <w:numRestart w:val="eachPage"/>
          </w:footnotePr>
          <w:type w:val="continuous"/>
          <w:pgSz w:w="9978" w:h="14173" w:code="34"/>
          <w:pgMar w:top="1474" w:right="851" w:bottom="1474" w:left="851" w:header="680" w:footer="680" w:gutter="0"/>
          <w:cols w:num="2" w:space="227"/>
          <w:docGrid w:linePitch="360"/>
          <w15:footnoteColumns w:val="1"/>
        </w:sectPr>
      </w:pPr>
    </w:p>
    <w:p w14:paraId="5D1D2951" w14:textId="6543AC9E" w:rsidR="00A8476C" w:rsidRDefault="00A8476C">
      <w:pPr>
        <w:rPr>
          <w:lang w:val="en-US"/>
        </w:rPr>
      </w:pPr>
    </w:p>
    <w:p w14:paraId="3907A8F9" w14:textId="565A312B" w:rsidR="00A8476C" w:rsidRDefault="00A8476C">
      <w:pPr>
        <w:rPr>
          <w:lang w:val="en-US"/>
        </w:rPr>
      </w:pPr>
      <w:r>
        <w:rPr>
          <w:lang w:val="en-US"/>
        </w:rPr>
        <w:br w:type="page"/>
      </w:r>
    </w:p>
    <w:p w14:paraId="17187578" w14:textId="77777777" w:rsidR="00A8476C" w:rsidRDefault="00A8476C" w:rsidP="00A8476C">
      <w:pPr>
        <w:spacing w:after="3720"/>
        <w:rPr>
          <w:lang w:val="en-US"/>
        </w:rPr>
      </w:pPr>
    </w:p>
    <w:p w14:paraId="36E69129" w14:textId="77777777" w:rsidR="00A8476C" w:rsidRDefault="00A8476C" w:rsidP="00507BD8">
      <w:pPr>
        <w:rPr>
          <w:lang w:val="en-US"/>
        </w:rPr>
        <w:sectPr w:rsidR="00A8476C" w:rsidSect="00A8476C">
          <w:footnotePr>
            <w:numFmt w:val="chicago"/>
            <w:numRestart w:val="eachPage"/>
          </w:footnotePr>
          <w:type w:val="continuous"/>
          <w:pgSz w:w="9978" w:h="14173" w:code="34"/>
          <w:pgMar w:top="1474" w:right="851" w:bottom="1474" w:left="851" w:header="680" w:footer="680" w:gutter="0"/>
          <w:cols w:space="708"/>
          <w:docGrid w:linePitch="360"/>
          <w15:footnoteColumns w:val="1"/>
        </w:sectPr>
      </w:pPr>
    </w:p>
    <w:p w14:paraId="77A49B26" w14:textId="4A443D0A" w:rsidR="00513D90" w:rsidRPr="00513D90" w:rsidRDefault="00513D90" w:rsidP="00507BD8">
      <w:pPr>
        <w:rPr>
          <w:lang w:val="en-US"/>
        </w:rPr>
      </w:pPr>
      <w:r w:rsidRPr="00513D90">
        <w:rPr>
          <w:lang w:val="en-US"/>
        </w:rPr>
        <w:lastRenderedPageBreak/>
        <w:t>These functions guide the Commission in undertaking its work, and are expressed in four strategic priorities that aim to ensure patients, consumers and communities have access to and receive safe and high-quality health care. These priorities, and the outcomes for the health system that the Commission seeks to achieve in each area, are as follows:</w:t>
      </w:r>
    </w:p>
    <w:p w14:paraId="00E0F34D" w14:textId="77777777" w:rsidR="00513D90" w:rsidRPr="00513D90" w:rsidRDefault="00513D90" w:rsidP="00507BD8">
      <w:pPr>
        <w:pStyle w:val="List1Numbered1"/>
        <w:rPr>
          <w:lang w:val="en-US"/>
        </w:rPr>
      </w:pPr>
      <w:r w:rsidRPr="00513D90">
        <w:rPr>
          <w:b/>
          <w:bCs/>
          <w:lang w:val="en-US"/>
        </w:rPr>
        <w:t>Patient safety:</w:t>
      </w:r>
      <w:r w:rsidRPr="00513D90">
        <w:rPr>
          <w:lang w:val="en-US"/>
        </w:rPr>
        <w:t xml:space="preserve"> A health system that is designed to ensure that patients and consumers are kept safe from preventable harm</w:t>
      </w:r>
    </w:p>
    <w:p w14:paraId="50E27310" w14:textId="77777777" w:rsidR="00513D90" w:rsidRPr="00513D90" w:rsidRDefault="00513D90" w:rsidP="00507BD8">
      <w:pPr>
        <w:pStyle w:val="List1Numbered1"/>
        <w:rPr>
          <w:lang w:val="en-US"/>
        </w:rPr>
      </w:pPr>
      <w:r w:rsidRPr="00513D90">
        <w:rPr>
          <w:b/>
          <w:bCs/>
          <w:lang w:val="en-US"/>
        </w:rPr>
        <w:t>Partnering with patients, consumers and communities:</w:t>
      </w:r>
      <w:r w:rsidRPr="00513D90">
        <w:rPr>
          <w:lang w:val="en-US"/>
        </w:rPr>
        <w:t xml:space="preserve"> A health system where patients, consumers and members of the community participate with health professionals as partners in all aspects of health care</w:t>
      </w:r>
    </w:p>
    <w:p w14:paraId="1A651F75" w14:textId="77777777" w:rsidR="00513D90" w:rsidRPr="00513D90" w:rsidRDefault="00513D90" w:rsidP="00507BD8">
      <w:pPr>
        <w:pStyle w:val="List1Numbered1"/>
        <w:rPr>
          <w:lang w:val="en-US"/>
        </w:rPr>
      </w:pPr>
      <w:r w:rsidRPr="00513D90">
        <w:rPr>
          <w:b/>
          <w:bCs/>
          <w:lang w:val="en-US"/>
        </w:rPr>
        <w:t xml:space="preserve">Quality, cost and value: </w:t>
      </w:r>
      <w:r w:rsidRPr="00513D90">
        <w:rPr>
          <w:lang w:val="en-US"/>
        </w:rPr>
        <w:t>A health system that provides the right care, minimises waste and optimises value and productivity</w:t>
      </w:r>
    </w:p>
    <w:p w14:paraId="347486FF" w14:textId="77777777" w:rsidR="00513D90" w:rsidRPr="00513D90" w:rsidRDefault="00513D90" w:rsidP="00507BD8">
      <w:pPr>
        <w:pStyle w:val="List1Numbered1"/>
        <w:rPr>
          <w:lang w:val="en-US"/>
        </w:rPr>
      </w:pPr>
      <w:r w:rsidRPr="00513D90">
        <w:rPr>
          <w:b/>
          <w:bCs/>
          <w:lang w:val="en-US"/>
        </w:rPr>
        <w:t xml:space="preserve">Supporting health professionals to provide safe and high-quality care: </w:t>
      </w:r>
      <w:r w:rsidRPr="00513D90">
        <w:rPr>
          <w:lang w:val="en-US"/>
        </w:rPr>
        <w:t>A health system that supports safe clinical practice by having robust and sustainable improvement systems.</w:t>
      </w:r>
    </w:p>
    <w:p w14:paraId="756BC704" w14:textId="3418CD6D" w:rsidR="00513D90" w:rsidRPr="00513D90" w:rsidRDefault="00A8476C" w:rsidP="00AB3F21">
      <w:pPr>
        <w:pStyle w:val="Heading3"/>
        <w:spacing w:before="0"/>
        <w:rPr>
          <w:lang w:val="en-US"/>
        </w:rPr>
      </w:pPr>
      <w:r>
        <w:rPr>
          <w:lang w:val="en-US"/>
        </w:rPr>
        <w:br w:type="column"/>
      </w:r>
      <w:r w:rsidR="00513D90" w:rsidRPr="00513D90">
        <w:rPr>
          <w:lang w:val="en-US"/>
        </w:rPr>
        <w:lastRenderedPageBreak/>
        <w:t>Our accountability</w:t>
      </w:r>
    </w:p>
    <w:p w14:paraId="42BED140" w14:textId="77F7B869" w:rsidR="00513D90" w:rsidRDefault="00513D90" w:rsidP="00507BD8">
      <w:pPr>
        <w:rPr>
          <w:lang w:val="en-US"/>
        </w:rPr>
      </w:pPr>
      <w:r w:rsidRPr="00513D90">
        <w:rPr>
          <w:lang w:val="en-US"/>
        </w:rPr>
        <w:t>The Commission is a corporate Commonwealth entity and part of the health portfolio of the Australian Government. As such, it is accountable to the Australian Parliament and the Minister for Health, the Honourable Greg Hunt.</w:t>
      </w:r>
    </w:p>
    <w:p w14:paraId="756A9B89" w14:textId="0EF63C4E" w:rsidR="00507BD8" w:rsidRDefault="00507BD8" w:rsidP="00507BD8">
      <w:pPr>
        <w:rPr>
          <w:lang w:val="en-US"/>
        </w:rPr>
      </w:pPr>
    </w:p>
    <w:p w14:paraId="067D3CE7" w14:textId="77777777" w:rsidR="00507BD8" w:rsidRDefault="00507BD8" w:rsidP="00507BD8">
      <w:pPr>
        <w:rPr>
          <w:lang w:val="en-US"/>
        </w:rPr>
        <w:sectPr w:rsidR="00507BD8" w:rsidSect="00A8476C">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2D6E5433" w14:textId="77777777" w:rsidR="00513D90" w:rsidRPr="00513D90" w:rsidRDefault="00513D90" w:rsidP="00507BD8">
      <w:pPr>
        <w:pStyle w:val="Heading2"/>
        <w:rPr>
          <w:lang w:val="en-GB"/>
        </w:rPr>
      </w:pPr>
      <w:bookmarkStart w:id="4" w:name="_Toc527122052"/>
      <w:r w:rsidRPr="00513D90">
        <w:rPr>
          <w:lang w:val="en-GB"/>
        </w:rPr>
        <w:lastRenderedPageBreak/>
        <w:t>Report from the Chair</w:t>
      </w:r>
      <w:bookmarkEnd w:id="4"/>
    </w:p>
    <w:p w14:paraId="5E5FBF8D" w14:textId="77777777" w:rsidR="00507BD8" w:rsidRDefault="00513D90" w:rsidP="00513D90">
      <w:pPr>
        <w:rPr>
          <w:lang w:val="en-US"/>
        </w:rPr>
      </w:pPr>
      <w:r w:rsidRPr="00513D90">
        <w:rPr>
          <w:b/>
          <w:bCs/>
          <w:lang w:val="en-US"/>
        </w:rPr>
        <w:t>Professor Villis Marshall</w:t>
      </w:r>
      <w:r w:rsidRPr="00513D90">
        <w:rPr>
          <w:lang w:val="en-US"/>
        </w:rPr>
        <w:t xml:space="preserve"> AC</w:t>
      </w:r>
    </w:p>
    <w:p w14:paraId="7CA0FB18" w14:textId="4E6E96E9" w:rsidR="00513D90" w:rsidRPr="00513D90" w:rsidRDefault="00586066" w:rsidP="00507BD8">
      <w:pPr>
        <w:rPr>
          <w:lang w:val="en-US"/>
        </w:rPr>
      </w:pPr>
      <w:r>
        <w:rPr>
          <w:noProof/>
          <w:lang w:val="en-US" w:eastAsia="zh-CN"/>
        </w:rPr>
        <mc:AlternateContent>
          <mc:Choice Requires="wps">
            <w:drawing>
              <wp:anchor distT="0" distB="0" distL="114300" distR="114300" simplePos="0" relativeHeight="251662336" behindDoc="0" locked="1" layoutInCell="1" allowOverlap="1" wp14:anchorId="03A03E71" wp14:editId="70068995">
                <wp:simplePos x="0" y="0"/>
                <wp:positionH relativeFrom="page">
                  <wp:posOffset>0</wp:posOffset>
                </wp:positionH>
                <wp:positionV relativeFrom="page">
                  <wp:posOffset>3463962</wp:posOffset>
                </wp:positionV>
                <wp:extent cx="216000" cy="4195440"/>
                <wp:effectExtent l="0" t="0" r="0" b="0"/>
                <wp:wrapNone/>
                <wp:docPr id="4" name="Rectangle 4">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6000" cy="41954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5EBC3BC6" id="Rectangle 4" o:spid="_x0000_s1026" style="position:absolute;margin-left:0;margin-top:272.75pt;width:17pt;height:330.3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" fillcolor="white [3212]" stroked="f" strokeweight="1pt">
                <w10:wrap anchorx="page" anchory="page"/>
                <w10:anchorlock/>
              </v:rect>
            </w:pict>
          </mc:Fallback>
        </mc:AlternateContent>
      </w:r>
    </w:p>
    <w:p w14:paraId="46CDCE5D" w14:textId="67D169E5" w:rsidR="00513D90" w:rsidRPr="00513D90" w:rsidRDefault="00A8476C" w:rsidP="00507BD8">
      <w:pPr>
        <w:rPr>
          <w:lang w:val="en-US"/>
        </w:rPr>
      </w:pPr>
      <w:r w:rsidRPr="00513D90">
        <w:rPr>
          <w:noProof/>
          <w:lang w:val="en-US" w:eastAsia="zh-CN"/>
        </w:rPr>
        <w:drawing>
          <wp:anchor distT="0" distB="0" distL="114300" distR="114300" simplePos="0" relativeHeight="251658240" behindDoc="0" locked="0" layoutInCell="1" allowOverlap="1" wp14:anchorId="15F7CD83" wp14:editId="0C4AAA50">
            <wp:simplePos x="0" y="0"/>
            <wp:positionH relativeFrom="column">
              <wp:posOffset>-670516</wp:posOffset>
            </wp:positionH>
            <wp:positionV relativeFrom="page">
              <wp:posOffset>3606165</wp:posOffset>
            </wp:positionV>
            <wp:extent cx="2677680" cy="2683440"/>
            <wp:effectExtent l="0" t="0" r="8890" b="3175"/>
            <wp:wrapNone/>
            <wp:docPr id="6" name="Picture 6" descr="Professor Villis Marshall 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5">
                      <a:extLst>
                        <a:ext uri="{28A0092B-C50C-407E-A947-70E740481C1C}">
                          <a14:useLocalDpi xmlns:a14="http://schemas.microsoft.com/office/drawing/2010/main" val="0"/>
                        </a:ext>
                      </a:extLst>
                    </a:blip>
                    <a:srcRect l="10639" r="9398"/>
                    <a:stretch/>
                  </pic:blipFill>
                  <pic:spPr bwMode="auto">
                    <a:xfrm>
                      <a:off x="0" y="0"/>
                      <a:ext cx="2677680" cy="268344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en-US"/>
        </w:rPr>
        <w:br w:type="column"/>
      </w:r>
      <w:r w:rsidR="00513D90" w:rsidRPr="00513D90">
        <w:rPr>
          <w:lang w:val="en-US"/>
        </w:rPr>
        <w:lastRenderedPageBreak/>
        <w:t xml:space="preserve">We are fortunate in Australia to have a healthcare system that delivers high-quality and safe care. We are even more fortunate that the Commonwealth and all states and territories are committed to continuously improving the safety and quality of our healthcare system, and pursuing innovative means of achieving this, through their support of the Commission. </w:t>
      </w:r>
    </w:p>
    <w:p w14:paraId="6072AF5C" w14:textId="77777777" w:rsidR="00513D90" w:rsidRPr="00513D90" w:rsidRDefault="00513D90" w:rsidP="00507BD8">
      <w:pPr>
        <w:rPr>
          <w:lang w:val="en-US"/>
        </w:rPr>
      </w:pPr>
      <w:r w:rsidRPr="00513D90">
        <w:rPr>
          <w:lang w:val="en-US"/>
        </w:rPr>
        <w:t xml:space="preserve">The Commission has continued its national leadership of healthcare safety and quality throughout 2017–18 and this report demonstrates its achievements. The Commission has demonstrated its leadership by providing expert advice to ministers and senior policy makers in the Australian Government and state and territory departments of health, and by facilitating consensus between all jurisdictions. The Commission has also demonstrated a strong commitment to engaging consumers and frontline health professionals as well as the private sector to create a common safety and quality agenda. </w:t>
      </w:r>
    </w:p>
    <w:p w14:paraId="2ABE33A4" w14:textId="77777777" w:rsidR="00513D90" w:rsidRPr="00513D90" w:rsidRDefault="00513D90" w:rsidP="00507BD8">
      <w:pPr>
        <w:rPr>
          <w:lang w:val="en-US"/>
        </w:rPr>
      </w:pPr>
      <w:r w:rsidRPr="00513D90">
        <w:rPr>
          <w:lang w:val="en-US"/>
        </w:rPr>
        <w:t xml:space="preserve">In 2017–18, the Commission made significant progress against its nationally agreed work plan, and its contribution to provision of safe and high quality health care can be seen through the many successful projects that were completed throughout the year. </w:t>
      </w:r>
    </w:p>
    <w:p w14:paraId="5DCFDE89" w14:textId="77777777" w:rsidR="00513D90" w:rsidRPr="00513D90" w:rsidRDefault="00513D90" w:rsidP="00507BD8">
      <w:pPr>
        <w:rPr>
          <w:lang w:val="en-US"/>
        </w:rPr>
      </w:pPr>
      <w:r w:rsidRPr="00513D90">
        <w:rPr>
          <w:lang w:val="en-US"/>
        </w:rPr>
        <w:t xml:space="preserve">The National Safety and Quality Health Service (NSQHS) Standards is the Commission’s flagship program. The primary aims of the NSQHS Standards are to protect the public from harm and improve the quality of health service provision. Importantly, the release of the second edition of the NSQHS Standards demonstrates the Commission’s commitment to some </w:t>
      </w:r>
      <w:r w:rsidRPr="00513D90">
        <w:rPr>
          <w:lang w:val="en-US"/>
        </w:rPr>
        <w:lastRenderedPageBreak/>
        <w:t xml:space="preserve">important safety and quality issues that did not feature in the first edition. </w:t>
      </w:r>
    </w:p>
    <w:p w14:paraId="0A99244F" w14:textId="77777777" w:rsidR="00513D90" w:rsidRPr="00513D90" w:rsidRDefault="00513D90" w:rsidP="00507BD8">
      <w:pPr>
        <w:rPr>
          <w:lang w:val="en-US"/>
        </w:rPr>
      </w:pPr>
      <w:r w:rsidRPr="00513D90">
        <w:rPr>
          <w:lang w:val="en-US"/>
        </w:rPr>
        <w:t xml:space="preserve">For the first time the NSQHS Standards include mental health and cognitive impairment, health literacy, end-of-life care and Aboriginal and Torres Strait Islander health. The Commission’s efforts in developing tools and resources to support the implementation of the second edition have been substantial, and I thank the staff and stakeholders that contributed to their development for this achievement. </w:t>
      </w:r>
    </w:p>
    <w:p w14:paraId="3012ABD0" w14:textId="77777777" w:rsidR="00513D90" w:rsidRPr="00513D90" w:rsidRDefault="00513D90" w:rsidP="00507BD8">
      <w:pPr>
        <w:rPr>
          <w:lang w:val="en-US"/>
        </w:rPr>
      </w:pPr>
      <w:r w:rsidRPr="00513D90">
        <w:rPr>
          <w:lang w:val="en-US"/>
        </w:rPr>
        <w:t xml:space="preserve">Moreover, the release of the second edition of the NSQHS Standards alongside the </w:t>
      </w:r>
      <w:r w:rsidRPr="00513D90">
        <w:rPr>
          <w:i/>
          <w:iCs/>
          <w:lang w:val="en-US"/>
        </w:rPr>
        <w:t>National Model Clinical Governance Framework</w:t>
      </w:r>
      <w:r w:rsidRPr="00513D90">
        <w:rPr>
          <w:lang w:val="en-US"/>
        </w:rPr>
        <w:t xml:space="preserve"> provides health services with a clear understanding of their governance roles and responsibilities and its relationship to the safety and quality of the services they provide. The Framework is a significant enabler of safety and quality improvement in health services. </w:t>
      </w:r>
    </w:p>
    <w:p w14:paraId="57561E7B" w14:textId="77777777" w:rsidR="00513D90" w:rsidRPr="00513D90" w:rsidRDefault="00513D90" w:rsidP="00507BD8">
      <w:pPr>
        <w:rPr>
          <w:lang w:val="en-US"/>
        </w:rPr>
      </w:pPr>
      <w:r w:rsidRPr="00513D90">
        <w:rPr>
          <w:lang w:val="en-US"/>
        </w:rPr>
        <w:t xml:space="preserve">Another important achievement for the Commission this year was the release of the second edition of </w:t>
      </w:r>
      <w:r w:rsidRPr="00513D90">
        <w:rPr>
          <w:i/>
          <w:iCs/>
          <w:lang w:val="en-US"/>
        </w:rPr>
        <w:t>Antimicrobial Stewardship in Australian Health Care 2018</w:t>
      </w:r>
      <w:r w:rsidRPr="00513D90">
        <w:rPr>
          <w:lang w:val="en-US"/>
        </w:rPr>
        <w:t xml:space="preserve">, which was written by leading Australian medical, scientific, pharmacy, nursing and infection control experts to support improved prescribing of antimicrobials and patient care, and support strategies to contain the growing problem of antimicrobial resistance (AMR). The second edition of this resource will provide Australian hospitals with world leading guidance and support that will ensure patients receive appropriate antibiotic treatment. </w:t>
      </w:r>
    </w:p>
    <w:p w14:paraId="1DDC3F4F" w14:textId="13C755C4" w:rsidR="00513D90" w:rsidRDefault="00A8476C" w:rsidP="00507BD8">
      <w:pPr>
        <w:rPr>
          <w:lang w:val="en-US"/>
        </w:rPr>
      </w:pPr>
      <w:r>
        <w:rPr>
          <w:lang w:val="en-US"/>
        </w:rPr>
        <w:br w:type="column"/>
      </w:r>
      <w:r w:rsidR="00513D90" w:rsidRPr="00513D90">
        <w:rPr>
          <w:lang w:val="en-US"/>
        </w:rPr>
        <w:lastRenderedPageBreak/>
        <w:t xml:space="preserve">I would like to extend my thanks to the members of the Commission’s Board for their advice and guidance throughout 2017–18. On behalf of the Board, I would also like to thank Minister Hunt for his leadership and support of the Commission’s work. Finally, I would like to thank the Commission’s staff for their continued commitment to improving the safety and quality of health care in Australia. </w:t>
      </w:r>
    </w:p>
    <w:p w14:paraId="029F38D0" w14:textId="00AB89C1" w:rsidR="00507BD8" w:rsidRDefault="00507BD8" w:rsidP="00507BD8">
      <w:pPr>
        <w:rPr>
          <w:lang w:val="en-US"/>
        </w:rPr>
      </w:pPr>
    </w:p>
    <w:p w14:paraId="07A5F99A" w14:textId="77777777" w:rsidR="00507BD8" w:rsidRDefault="00507BD8" w:rsidP="00507BD8">
      <w:pPr>
        <w:rPr>
          <w:lang w:val="en-US"/>
        </w:rPr>
        <w:sectPr w:rsidR="00507BD8" w:rsidSect="00A8476C">
          <w:headerReference w:type="even" r:id="rId36"/>
          <w:headerReference w:type="default" r:id="rId37"/>
          <w:footerReference w:type="even" r:id="rId38"/>
          <w:footerReference w:type="default" r:id="rId39"/>
          <w:footnotePr>
            <w:numFmt w:val="chicago"/>
            <w:numRestart w:val="eachPage"/>
          </w:footnotePr>
          <w:pgSz w:w="9978" w:h="14173" w:code="34"/>
          <w:pgMar w:top="3261" w:right="851" w:bottom="1474" w:left="851" w:header="680" w:footer="680" w:gutter="0"/>
          <w:cols w:num="2" w:space="284"/>
          <w:docGrid w:linePitch="360"/>
          <w15:footnoteColumns w:val="1"/>
        </w:sectPr>
      </w:pPr>
    </w:p>
    <w:p w14:paraId="25757F62" w14:textId="77777777" w:rsidR="00513D90" w:rsidRPr="00513D90" w:rsidRDefault="00513D90" w:rsidP="00507BD8">
      <w:pPr>
        <w:pStyle w:val="Heading2"/>
        <w:rPr>
          <w:lang w:val="en-GB"/>
        </w:rPr>
      </w:pPr>
      <w:bookmarkStart w:id="5" w:name="_Toc527122053"/>
      <w:r w:rsidRPr="00513D90">
        <w:rPr>
          <w:lang w:val="en-GB"/>
        </w:rPr>
        <w:lastRenderedPageBreak/>
        <w:t>Report from the CEO</w:t>
      </w:r>
      <w:bookmarkEnd w:id="5"/>
    </w:p>
    <w:p w14:paraId="03317E0A" w14:textId="77777777" w:rsidR="00507BD8" w:rsidRDefault="00513D90" w:rsidP="00513D90">
      <w:pPr>
        <w:rPr>
          <w:lang w:val="en-US"/>
        </w:rPr>
      </w:pPr>
      <w:r w:rsidRPr="00513D90">
        <w:rPr>
          <w:b/>
          <w:bCs/>
          <w:lang w:val="en-US"/>
        </w:rPr>
        <w:t>Adjunct Professor Debora Picone</w:t>
      </w:r>
      <w:r w:rsidRPr="00513D90">
        <w:rPr>
          <w:lang w:val="en-US"/>
        </w:rPr>
        <w:t xml:space="preserve"> AM</w:t>
      </w:r>
    </w:p>
    <w:p w14:paraId="730B01A2" w14:textId="4BDDCC3B" w:rsidR="00513D90" w:rsidRPr="00513D90" w:rsidRDefault="00586066" w:rsidP="00507BD8">
      <w:pPr>
        <w:rPr>
          <w:lang w:val="en-US"/>
        </w:rPr>
      </w:pPr>
      <w:r>
        <w:rPr>
          <w:noProof/>
          <w:lang w:val="en-US" w:eastAsia="zh-CN"/>
        </w:rPr>
        <mc:AlternateContent>
          <mc:Choice Requires="wps">
            <w:drawing>
              <wp:anchor distT="0" distB="0" distL="114300" distR="114300" simplePos="0" relativeHeight="251664384" behindDoc="0" locked="1" layoutInCell="1" allowOverlap="1" wp14:anchorId="16F0D1D9" wp14:editId="3137688F">
                <wp:simplePos x="0" y="0"/>
                <wp:positionH relativeFrom="page">
                  <wp:posOffset>0</wp:posOffset>
                </wp:positionH>
                <wp:positionV relativeFrom="page">
                  <wp:posOffset>3228975</wp:posOffset>
                </wp:positionV>
                <wp:extent cx="216000" cy="4194720"/>
                <wp:effectExtent l="0" t="0" r="0" b="0"/>
                <wp:wrapNone/>
                <wp:docPr id="12" name="Rectangle 12">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16000" cy="41947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0A50ABA5" id="Rectangle 12" o:spid="_x0000_s1026" style="position:absolute;margin-left:0;margin-top:254.25pt;width:17pt;height:330.3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" fillcolor="white [3212]" stroked="f" strokeweight="1pt">
                <w10:wrap anchorx="page" anchory="page"/>
                <w10:anchorlock/>
              </v:rect>
            </w:pict>
          </mc:Fallback>
        </mc:AlternateContent>
      </w:r>
      <w:r w:rsidR="00A8476C" w:rsidRPr="00513D90">
        <w:rPr>
          <w:noProof/>
          <w:lang w:val="en-US" w:eastAsia="zh-CN"/>
        </w:rPr>
        <w:drawing>
          <wp:anchor distT="0" distB="0" distL="114300" distR="114300" simplePos="0" relativeHeight="251659264" behindDoc="0" locked="0" layoutInCell="1" allowOverlap="1" wp14:anchorId="5E93D063" wp14:editId="1C7E5AAA">
            <wp:simplePos x="0" y="0"/>
            <wp:positionH relativeFrom="column">
              <wp:posOffset>-646339</wp:posOffset>
            </wp:positionH>
            <wp:positionV relativeFrom="page">
              <wp:posOffset>3593465</wp:posOffset>
            </wp:positionV>
            <wp:extent cx="2645280" cy="2666880"/>
            <wp:effectExtent l="0" t="0" r="3175" b="635"/>
            <wp:wrapNone/>
            <wp:docPr id="5" name="Picture 5" descr="Adjunct Professor Debora Picone 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7144" t="6499" r="11689" b="15523"/>
                    <a:stretch/>
                  </pic:blipFill>
                  <pic:spPr bwMode="auto">
                    <a:xfrm>
                      <a:off x="0" y="0"/>
                      <a:ext cx="2645280" cy="2666880"/>
                    </a:xfrm>
                    <a:prstGeom prst="ellipse">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8476C">
        <w:rPr>
          <w:lang w:val="en-US"/>
        </w:rPr>
        <w:br w:type="column"/>
      </w:r>
      <w:r w:rsidR="00513D90" w:rsidRPr="00513D90">
        <w:rPr>
          <w:lang w:val="en-US"/>
        </w:rPr>
        <w:lastRenderedPageBreak/>
        <w:t>This has been a year of significant achievements for the Commission and the many public and private sector organisations and individuals that contribute to its work. This annual report highlights the Commission’s work and achievements in collaboration with the Australian Government and state and territory governments, clinicians, consumer and patient groups, and the private sector in improving the safety and quality of the Australian healthcare system.</w:t>
      </w:r>
    </w:p>
    <w:p w14:paraId="084AA6C1" w14:textId="77777777" w:rsidR="00513D90" w:rsidRPr="00513D90" w:rsidRDefault="00513D90" w:rsidP="00507BD8">
      <w:pPr>
        <w:rPr>
          <w:lang w:val="en-US"/>
        </w:rPr>
      </w:pPr>
      <w:r w:rsidRPr="00513D90">
        <w:rPr>
          <w:lang w:val="en-US"/>
        </w:rPr>
        <w:t xml:space="preserve">The release of the second edition of the NSQHS Standards in November 2017 was a highlight of the year. The development of the second edition was made successful through extensive consultation and collaboration with a large range of stakeholders and the application of new evidence and feedback from across the hospital sector. </w:t>
      </w:r>
    </w:p>
    <w:p w14:paraId="32EBFA2E" w14:textId="77777777" w:rsidR="00513D90" w:rsidRPr="00513D90" w:rsidRDefault="00513D90" w:rsidP="00507BD8">
      <w:pPr>
        <w:rPr>
          <w:lang w:val="en-US"/>
        </w:rPr>
      </w:pPr>
      <w:r w:rsidRPr="00513D90">
        <w:rPr>
          <w:lang w:val="en-US"/>
        </w:rPr>
        <w:t>The second edition has expanded the NSQHS Standards to include safety and quality issues that were not covered in the first edition, including Aboriginal and Torres Strait Islander health, mental health and cognitive impairment, health literacy, and end-of-life care.</w:t>
      </w:r>
    </w:p>
    <w:p w14:paraId="21E975CD" w14:textId="77777777" w:rsidR="00513D90" w:rsidRPr="00513D90" w:rsidRDefault="00513D90" w:rsidP="00507BD8">
      <w:pPr>
        <w:rPr>
          <w:lang w:val="en-US"/>
        </w:rPr>
      </w:pPr>
      <w:r w:rsidRPr="00513D90">
        <w:rPr>
          <w:lang w:val="en-US"/>
        </w:rPr>
        <w:t>The Commission has developed a suite of resources to provide implementation support and advice for the second edition, and continues to provide support via the NSQHS Standards Advice Centre.</w:t>
      </w:r>
    </w:p>
    <w:p w14:paraId="14591111" w14:textId="77777777" w:rsidR="00513D90" w:rsidRPr="00513D90" w:rsidRDefault="00513D90" w:rsidP="00513D90">
      <w:pPr>
        <w:rPr>
          <w:lang w:val="en-US"/>
        </w:rPr>
      </w:pPr>
      <w:r w:rsidRPr="00513D90">
        <w:rPr>
          <w:lang w:val="en-US"/>
        </w:rPr>
        <w:t xml:space="preserve">Work on the </w:t>
      </w:r>
      <w:r w:rsidRPr="00513D90">
        <w:rPr>
          <w:i/>
          <w:iCs/>
          <w:lang w:val="en-US"/>
        </w:rPr>
        <w:t>Australian Atlas of Healthcare Variation</w:t>
      </w:r>
      <w:r w:rsidRPr="00513D90">
        <w:rPr>
          <w:lang w:val="en-US"/>
        </w:rPr>
        <w:t xml:space="preserve"> series continued throughout the year. Notably, findings from the first Atlas showing a 30-fold variation in colonoscopy rates across the country have resulted in a change to the Medicare Benefits Schedule colonoscopy items, </w:t>
      </w:r>
      <w:r w:rsidRPr="00513D90">
        <w:rPr>
          <w:lang w:val="en-US"/>
        </w:rPr>
        <w:lastRenderedPageBreak/>
        <w:t xml:space="preserve">designed to address significant unwarranted variation. </w:t>
      </w:r>
    </w:p>
    <w:p w14:paraId="37F0799D" w14:textId="77777777" w:rsidR="00513D90" w:rsidRPr="00513D90" w:rsidRDefault="00513D90" w:rsidP="00513D90">
      <w:pPr>
        <w:rPr>
          <w:lang w:val="en-US"/>
        </w:rPr>
      </w:pPr>
      <w:r w:rsidRPr="00513D90">
        <w:rPr>
          <w:lang w:val="en-US"/>
        </w:rPr>
        <w:t xml:space="preserve">With the launch of the second Atlas in June 2017, we saw the impact of publishing data at every level across the health system, and the power of data to drive change. In late 2017, the Queensland Clinical Senate used the findings on potentially preventable hospitalisations in the second Atlas as a prompt to explore ways to reduce unwarranted clinical variation. We are very pleased that other states and territories have plans to undertake similar work using the Atlas data. </w:t>
      </w:r>
    </w:p>
    <w:p w14:paraId="1F765DF8" w14:textId="77777777" w:rsidR="00513D90" w:rsidRPr="00513D90" w:rsidRDefault="00513D90" w:rsidP="00513D90">
      <w:pPr>
        <w:rPr>
          <w:lang w:val="en-US"/>
        </w:rPr>
      </w:pPr>
      <w:r w:rsidRPr="00513D90">
        <w:rPr>
          <w:lang w:val="en-US"/>
        </w:rPr>
        <w:t>Following a request from state and territory health department representatives to look at safety and quality issues regarding the use of transvaginal mesh, the Commission developed resources to assist women considering treatment options for pelvic organ prolapse and stress urinary incontinence, and to provide support in discussions with their health care professionals.</w:t>
      </w:r>
    </w:p>
    <w:p w14:paraId="1AFFB615" w14:textId="77777777" w:rsidR="00513D90" w:rsidRPr="00513D90" w:rsidRDefault="00513D90" w:rsidP="00513D90">
      <w:pPr>
        <w:rPr>
          <w:lang w:val="en-US"/>
        </w:rPr>
      </w:pPr>
      <w:r w:rsidRPr="00513D90">
        <w:rPr>
          <w:lang w:val="en-US"/>
        </w:rPr>
        <w:t>The Commission is very grateful to the many women who contributed to the development of the resources through a number of workshops held across the country. The women brought a range of experiences and important advice to inform the resources, and the personal information that they were willing to share was extremely valuable and appreciated.</w:t>
      </w:r>
    </w:p>
    <w:p w14:paraId="5EF905F0" w14:textId="77777777" w:rsidR="00513D90" w:rsidRPr="00513D90" w:rsidRDefault="00513D90" w:rsidP="00513D90">
      <w:pPr>
        <w:rPr>
          <w:lang w:val="en-US"/>
        </w:rPr>
      </w:pPr>
      <w:r w:rsidRPr="00513D90">
        <w:rPr>
          <w:lang w:val="en-US"/>
        </w:rPr>
        <w:t xml:space="preserve">The Commission has continued its work with the Australian Government and state and territory partners to incorporate quality and safety into hospital pricing and funding to improve patient health outcomes. As part of this work, and in </w:t>
      </w:r>
      <w:r w:rsidRPr="00513D90">
        <w:rPr>
          <w:lang w:val="en-US"/>
        </w:rPr>
        <w:lastRenderedPageBreak/>
        <w:t>partnership with Commonwealth, state and territory healthcare safety and quality experts, clinicians, consumers and technical experts, the Commission revised the national sentinel events list, developed a series of fact sheets to assist interpretation of the hospital-acquired complications (HACs) list, and finalised a list of conditions considered to be avoidable hospital readmissions. The COAG Health Council will continue to oversee the development, implementation and ongoing</w:t>
      </w:r>
      <w:r w:rsidRPr="00513D90">
        <w:rPr>
          <w:b/>
          <w:bCs/>
          <w:lang w:val="en-US"/>
        </w:rPr>
        <w:t xml:space="preserve"> </w:t>
      </w:r>
      <w:r w:rsidRPr="00513D90">
        <w:rPr>
          <w:lang w:val="en-US"/>
        </w:rPr>
        <w:t xml:space="preserve">refinement of reforms to integrate safety and quality into the pricing and funding of public hospital services. </w:t>
      </w:r>
    </w:p>
    <w:p w14:paraId="1265BEE1" w14:textId="77777777" w:rsidR="00513D90" w:rsidRPr="00513D90" w:rsidRDefault="00513D90" w:rsidP="00513D90">
      <w:pPr>
        <w:rPr>
          <w:lang w:val="en-US"/>
        </w:rPr>
      </w:pPr>
      <w:r w:rsidRPr="00513D90">
        <w:rPr>
          <w:lang w:val="en-US"/>
        </w:rPr>
        <w:t xml:space="preserve">In late 2017, the COAG Health Council also asked the Commission to develop options to align standards of public reporting of safety and quality data across public and private hospitals. The Commission is undertaking this work in close collaboration with its state and territory colleagues, private health sector representatives, consumers and clinicians. As part of this work, the Commission held focus groups in May 2018 to understand the type and format of safety and quality information that consumers and clinicians would find meaningful if publicly reported. </w:t>
      </w:r>
    </w:p>
    <w:p w14:paraId="6458666C" w14:textId="2CF804A8" w:rsidR="00513D90" w:rsidRDefault="00513D90" w:rsidP="00513D90">
      <w:pPr>
        <w:rPr>
          <w:lang w:val="en-US"/>
        </w:rPr>
      </w:pPr>
      <w:r w:rsidRPr="00513D90">
        <w:rPr>
          <w:lang w:val="en-US"/>
        </w:rPr>
        <w:t>Finally, I would like to thank the Commission Board, health ministers, and health chief executive officers for their leadership and contribution to improving the safety and quality of health care nationally. My thanks also go to our Australian Government and state and territory partners, private sector colleagues, clinical and consumer advisors, and the outstanding staff of the Commission for our achievements this year.</w:t>
      </w:r>
    </w:p>
    <w:p w14:paraId="41D76C72" w14:textId="07E17226" w:rsidR="00507BD8" w:rsidRDefault="00507BD8" w:rsidP="00513D90">
      <w:pPr>
        <w:rPr>
          <w:lang w:val="en-US"/>
        </w:rPr>
      </w:pPr>
    </w:p>
    <w:p w14:paraId="19B33601" w14:textId="77777777" w:rsidR="00507BD8" w:rsidRDefault="00507BD8" w:rsidP="00513D90">
      <w:pPr>
        <w:rPr>
          <w:lang w:val="en-US"/>
        </w:rPr>
        <w:sectPr w:rsidR="00507BD8" w:rsidSect="00A8476C">
          <w:headerReference w:type="even" r:id="rId41"/>
          <w:headerReference w:type="default" r:id="rId42"/>
          <w:footerReference w:type="even" r:id="rId43"/>
          <w:footerReference w:type="default" r:id="rId44"/>
          <w:footnotePr>
            <w:numFmt w:val="chicago"/>
            <w:numRestart w:val="eachPage"/>
          </w:footnotePr>
          <w:pgSz w:w="9978" w:h="14173" w:code="34"/>
          <w:pgMar w:top="3261" w:right="851" w:bottom="1474" w:left="851" w:header="680" w:footer="680" w:gutter="0"/>
          <w:cols w:num="2" w:space="284"/>
          <w:docGrid w:linePitch="360"/>
          <w15:footnoteColumns w:val="1"/>
        </w:sectPr>
      </w:pPr>
    </w:p>
    <w:p w14:paraId="2E5E2F47" w14:textId="525F9F88" w:rsidR="00513D90" w:rsidRPr="00513D90" w:rsidRDefault="00A8476C" w:rsidP="00507BD8">
      <w:pPr>
        <w:pStyle w:val="Heading2"/>
        <w:rPr>
          <w:lang w:val="en-GB"/>
        </w:rPr>
      </w:pPr>
      <w:bookmarkStart w:id="6" w:name="_Toc527122054"/>
      <w:r>
        <w:rPr>
          <w:noProof/>
          <w:lang w:val="en-US" w:eastAsia="zh-CN"/>
        </w:rPr>
        <w:lastRenderedPageBreak/>
        <w:drawing>
          <wp:anchor distT="0" distB="0" distL="114300" distR="114300" simplePos="0" relativeHeight="251660288" behindDoc="0" locked="0" layoutInCell="1" allowOverlap="1" wp14:anchorId="615CC853" wp14:editId="559913DE">
            <wp:simplePos x="0" y="0"/>
            <wp:positionH relativeFrom="column">
              <wp:posOffset>0</wp:posOffset>
            </wp:positionH>
            <wp:positionV relativeFrom="page">
              <wp:posOffset>1403985</wp:posOffset>
            </wp:positionV>
            <wp:extent cx="5768640" cy="6802560"/>
            <wp:effectExtent l="0" t="0" r="3810" b="0"/>
            <wp:wrapNone/>
            <wp:docPr id="171" name="Picture 171" descr="Strategic Plan&#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8430ACSQ_AnnualReport_2017_2018_B5_StrategicPlan_FA-2.jpg"/>
                    <pic:cNvPicPr/>
                  </pic:nvPicPr>
                  <pic:blipFill rotWithShape="1">
                    <a:blip r:embed="rId45">
                      <a:extLst>
                        <a:ext uri="{28A0092B-C50C-407E-A947-70E740481C1C}">
                          <a14:useLocalDpi xmlns:a14="http://schemas.microsoft.com/office/drawing/2010/main" val="0"/>
                        </a:ext>
                      </a:extLst>
                    </a:blip>
                    <a:srcRect r="49872"/>
                    <a:stretch/>
                  </pic:blipFill>
                  <pic:spPr bwMode="auto">
                    <a:xfrm>
                      <a:off x="0" y="0"/>
                      <a:ext cx="5768640" cy="6802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13D90" w:rsidRPr="00513D90">
        <w:rPr>
          <w:lang w:val="en-GB"/>
        </w:rPr>
        <w:t>Strategic plan 2016–19</w:t>
      </w:r>
      <w:bookmarkEnd w:id="6"/>
    </w:p>
    <w:p w14:paraId="6E487BCD" w14:textId="6F81672A" w:rsidR="00513D90" w:rsidRDefault="00513D90" w:rsidP="00513D90">
      <w:pPr>
        <w:rPr>
          <w:lang w:val="en-US"/>
        </w:rPr>
      </w:pPr>
    </w:p>
    <w:p w14:paraId="58CC28DE" w14:textId="0B68BEC7" w:rsidR="00507BD8" w:rsidRDefault="00507BD8">
      <w:pPr>
        <w:rPr>
          <w:lang w:val="en-US"/>
        </w:rPr>
      </w:pPr>
      <w:r>
        <w:rPr>
          <w:lang w:val="en-US"/>
        </w:rPr>
        <w:br w:type="page"/>
      </w:r>
    </w:p>
    <w:p w14:paraId="4C6B8FE4" w14:textId="4A8CF430" w:rsidR="00A8476C" w:rsidRDefault="00A8476C">
      <w:pPr>
        <w:rPr>
          <w:lang w:val="en-US"/>
        </w:rPr>
      </w:pPr>
      <w:r>
        <w:rPr>
          <w:noProof/>
          <w:lang w:val="en-US" w:eastAsia="zh-CN"/>
        </w:rPr>
        <w:lastRenderedPageBreak/>
        <w:drawing>
          <wp:anchor distT="0" distB="0" distL="114300" distR="114300" simplePos="0" relativeHeight="251661312" behindDoc="0" locked="0" layoutInCell="1" allowOverlap="1" wp14:anchorId="1C80B7F8" wp14:editId="551B0990">
            <wp:simplePos x="0" y="0"/>
            <wp:positionH relativeFrom="page">
              <wp:posOffset>0</wp:posOffset>
            </wp:positionH>
            <wp:positionV relativeFrom="page">
              <wp:posOffset>1403985</wp:posOffset>
            </wp:positionV>
            <wp:extent cx="5799600" cy="6902640"/>
            <wp:effectExtent l="0" t="0" r="0" b="0"/>
            <wp:wrapNone/>
            <wp:docPr id="173" name="Picture 173" descr="Strategic Plan&#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8430ACSQ_AnnualReport_2017_2018_B5_StrategicPlan_FA-2.jpg"/>
                    <pic:cNvPicPr/>
                  </pic:nvPicPr>
                  <pic:blipFill rotWithShape="1">
                    <a:blip r:embed="rId45">
                      <a:extLst>
                        <a:ext uri="{28A0092B-C50C-407E-A947-70E740481C1C}">
                          <a14:useLocalDpi xmlns:a14="http://schemas.microsoft.com/office/drawing/2010/main" val="0"/>
                        </a:ext>
                      </a:extLst>
                    </a:blip>
                    <a:srcRect l="50335"/>
                    <a:stretch/>
                  </pic:blipFill>
                  <pic:spPr bwMode="auto">
                    <a:xfrm>
                      <a:off x="0" y="0"/>
                      <a:ext cx="5799600" cy="6902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C94F87" w14:textId="6635F54F" w:rsidR="00507BD8" w:rsidRDefault="00507BD8" w:rsidP="00513D90">
      <w:pPr>
        <w:rPr>
          <w:lang w:val="en-US"/>
        </w:rPr>
      </w:pPr>
    </w:p>
    <w:p w14:paraId="078C2F53" w14:textId="77777777" w:rsidR="00507BD8" w:rsidRDefault="00507BD8" w:rsidP="00513D90">
      <w:pPr>
        <w:rPr>
          <w:lang w:val="en-US"/>
        </w:rPr>
        <w:sectPr w:rsidR="00507BD8" w:rsidSect="00381179">
          <w:headerReference w:type="even" r:id="rId46"/>
          <w:headerReference w:type="default" r:id="rId47"/>
          <w:footerReference w:type="even" r:id="rId48"/>
          <w:footerReference w:type="default" r:id="rId49"/>
          <w:footnotePr>
            <w:numFmt w:val="chicago"/>
            <w:numRestart w:val="eachPage"/>
          </w:footnotePr>
          <w:pgSz w:w="9978" w:h="14173" w:code="34"/>
          <w:pgMar w:top="1474" w:right="851" w:bottom="1474" w:left="851" w:header="680" w:footer="680" w:gutter="0"/>
          <w:cols w:space="708"/>
          <w:docGrid w:linePitch="360"/>
          <w15:footnoteColumns w:val="1"/>
        </w:sectPr>
      </w:pPr>
    </w:p>
    <w:p w14:paraId="6DC24C79" w14:textId="77777777" w:rsidR="00513D90" w:rsidRPr="00513D90" w:rsidRDefault="00513D90" w:rsidP="00507BD8">
      <w:pPr>
        <w:pStyle w:val="Heading1"/>
        <w:ind w:right="-513"/>
        <w:rPr>
          <w:lang w:val="en-GB"/>
        </w:rPr>
      </w:pPr>
      <w:bookmarkStart w:id="7" w:name="_Toc527122055"/>
      <w:r w:rsidRPr="00513D90">
        <w:rPr>
          <w:lang w:val="en-GB"/>
        </w:rPr>
        <w:lastRenderedPageBreak/>
        <w:t>Report on performance</w:t>
      </w:r>
      <w:bookmarkEnd w:id="7"/>
    </w:p>
    <w:p w14:paraId="51FCB877" w14:textId="77777777" w:rsidR="00513D90" w:rsidRPr="00513D90" w:rsidRDefault="00513D90" w:rsidP="00E553A3">
      <w:pPr>
        <w:pStyle w:val="SectionText"/>
        <w:spacing w:after="480"/>
        <w:rPr>
          <w:lang w:val="en-US"/>
        </w:rPr>
      </w:pPr>
      <w:r w:rsidRPr="00513D90">
        <w:rPr>
          <w:lang w:val="en-US"/>
        </w:rPr>
        <w:t>This section details the Commission’s achievements against its four priority areas. It also provides a snapshot of the state of safety and quality in Australian health care focusing on hospital-acquired complications.</w:t>
      </w:r>
    </w:p>
    <w:p w14:paraId="3E5C903F" w14:textId="77777777" w:rsidR="00513D90" w:rsidRPr="00513D90" w:rsidRDefault="00513D90" w:rsidP="00507BD8">
      <w:pPr>
        <w:pStyle w:val="SectionTOC"/>
        <w:rPr>
          <w:lang w:val="en-US"/>
        </w:rPr>
      </w:pPr>
      <w:r w:rsidRPr="00513D90">
        <w:rPr>
          <w:b/>
          <w:bCs/>
          <w:lang w:val="en-US"/>
        </w:rPr>
        <w:t xml:space="preserve">Priority 1: </w:t>
      </w:r>
      <w:r w:rsidRPr="00513D90">
        <w:rPr>
          <w:lang w:val="en-US"/>
        </w:rPr>
        <w:t>Patient safety</w:t>
      </w:r>
      <w:r w:rsidRPr="00513D90">
        <w:rPr>
          <w:lang w:val="en-US"/>
        </w:rPr>
        <w:tab/>
        <w:t>16</w:t>
      </w:r>
    </w:p>
    <w:p w14:paraId="001694E3" w14:textId="4CE391B4" w:rsidR="00513D90" w:rsidRPr="00513D90" w:rsidRDefault="00513D90" w:rsidP="00507BD8">
      <w:pPr>
        <w:pStyle w:val="SectionTOC"/>
        <w:rPr>
          <w:lang w:val="en-US"/>
        </w:rPr>
      </w:pPr>
      <w:r w:rsidRPr="00513D90">
        <w:rPr>
          <w:b/>
          <w:bCs/>
          <w:lang w:val="en-US"/>
        </w:rPr>
        <w:t xml:space="preserve">Priority 2: </w:t>
      </w:r>
      <w:r w:rsidRPr="00513D90">
        <w:rPr>
          <w:lang w:val="en-US"/>
        </w:rPr>
        <w:t xml:space="preserve">Partnering with patients, consumers </w:t>
      </w:r>
      <w:r w:rsidR="003C76F9">
        <w:rPr>
          <w:lang w:val="en-US"/>
        </w:rPr>
        <w:br/>
      </w:r>
      <w:r w:rsidRPr="00513D90">
        <w:rPr>
          <w:lang w:val="en-US"/>
        </w:rPr>
        <w:t>and communities</w:t>
      </w:r>
      <w:r w:rsidRPr="00513D90">
        <w:rPr>
          <w:lang w:val="en-US"/>
        </w:rPr>
        <w:tab/>
        <w:t>34</w:t>
      </w:r>
    </w:p>
    <w:p w14:paraId="7D5A6D53" w14:textId="77777777" w:rsidR="00513D90" w:rsidRPr="00513D90" w:rsidRDefault="00513D90" w:rsidP="00507BD8">
      <w:pPr>
        <w:pStyle w:val="SectionTOC"/>
        <w:rPr>
          <w:lang w:val="en-US"/>
        </w:rPr>
      </w:pPr>
      <w:r w:rsidRPr="00513D90">
        <w:rPr>
          <w:b/>
          <w:bCs/>
          <w:lang w:val="en-US"/>
        </w:rPr>
        <w:t xml:space="preserve">Priority 3: </w:t>
      </w:r>
      <w:r w:rsidRPr="00513D90">
        <w:rPr>
          <w:lang w:val="en-US"/>
        </w:rPr>
        <w:t>Quality, cost and value</w:t>
      </w:r>
      <w:r w:rsidRPr="00513D90">
        <w:rPr>
          <w:lang w:val="en-US"/>
        </w:rPr>
        <w:tab/>
        <w:t>37</w:t>
      </w:r>
    </w:p>
    <w:p w14:paraId="11211772" w14:textId="076A4B43" w:rsidR="00513D90" w:rsidRPr="00513D90" w:rsidRDefault="00513D90" w:rsidP="00507BD8">
      <w:pPr>
        <w:pStyle w:val="SectionTOC"/>
        <w:rPr>
          <w:lang w:val="en-US"/>
        </w:rPr>
      </w:pPr>
      <w:r w:rsidRPr="00513D90">
        <w:rPr>
          <w:b/>
          <w:bCs/>
          <w:lang w:val="en-US"/>
        </w:rPr>
        <w:t xml:space="preserve">Priority 4: </w:t>
      </w:r>
      <w:r w:rsidRPr="00513D90">
        <w:rPr>
          <w:lang w:val="en-US"/>
        </w:rPr>
        <w:t xml:space="preserve">Supporting health professionals to provide safe </w:t>
      </w:r>
      <w:r w:rsidR="003C76F9">
        <w:rPr>
          <w:lang w:val="en-US"/>
        </w:rPr>
        <w:br/>
      </w:r>
      <w:r w:rsidRPr="00513D90">
        <w:rPr>
          <w:lang w:val="en-US"/>
        </w:rPr>
        <w:t>and high-quality care</w:t>
      </w:r>
      <w:r w:rsidRPr="00513D90">
        <w:rPr>
          <w:lang w:val="en-US"/>
        </w:rPr>
        <w:tab/>
        <w:t>40</w:t>
      </w:r>
    </w:p>
    <w:p w14:paraId="3D8D2F21" w14:textId="77777777" w:rsidR="00513D90" w:rsidRPr="00513D90" w:rsidRDefault="00513D90" w:rsidP="00507BD8">
      <w:pPr>
        <w:pStyle w:val="SectionTOC"/>
        <w:rPr>
          <w:lang w:val="en-US"/>
        </w:rPr>
      </w:pPr>
      <w:r w:rsidRPr="00513D90">
        <w:rPr>
          <w:lang w:val="en-US"/>
        </w:rPr>
        <w:t>The state of safety and quality in Australian health care</w:t>
      </w:r>
      <w:r w:rsidRPr="00513D90">
        <w:rPr>
          <w:lang w:val="en-US"/>
        </w:rPr>
        <w:tab/>
        <w:t>54</w:t>
      </w:r>
    </w:p>
    <w:p w14:paraId="6C55E019" w14:textId="77777777" w:rsidR="00513D90" w:rsidRPr="00513D90" w:rsidRDefault="00513D90" w:rsidP="00507BD8">
      <w:pPr>
        <w:pStyle w:val="SectionTOC"/>
        <w:rPr>
          <w:lang w:val="en-US"/>
        </w:rPr>
      </w:pPr>
      <w:r w:rsidRPr="00513D90">
        <w:rPr>
          <w:lang w:val="en-US"/>
        </w:rPr>
        <w:t>Annual performance statements</w:t>
      </w:r>
      <w:r w:rsidRPr="00513D90">
        <w:rPr>
          <w:lang w:val="en-US"/>
        </w:rPr>
        <w:tab/>
        <w:t>62</w:t>
      </w:r>
    </w:p>
    <w:p w14:paraId="6ED1510F" w14:textId="305002BE" w:rsidR="00507BD8" w:rsidRDefault="00507BD8">
      <w:pPr>
        <w:rPr>
          <w:lang w:val="en-GB"/>
        </w:rPr>
      </w:pPr>
      <w:r>
        <w:rPr>
          <w:lang w:val="en-GB"/>
        </w:rPr>
        <w:br w:type="page"/>
      </w:r>
    </w:p>
    <w:p w14:paraId="0885F9D6" w14:textId="1E68CFC6" w:rsidR="00507BD8" w:rsidRDefault="00507BD8" w:rsidP="00513D90">
      <w:pPr>
        <w:rPr>
          <w:lang w:val="en-GB"/>
        </w:rPr>
      </w:pPr>
    </w:p>
    <w:p w14:paraId="2968188D" w14:textId="77777777" w:rsidR="00507BD8" w:rsidRDefault="00507BD8" w:rsidP="00513D90">
      <w:pPr>
        <w:rPr>
          <w:lang w:val="en-GB"/>
        </w:rPr>
        <w:sectPr w:rsidR="00507BD8" w:rsidSect="00381179">
          <w:headerReference w:type="even" r:id="rId50"/>
          <w:headerReference w:type="default" r:id="rId51"/>
          <w:footerReference w:type="even" r:id="rId52"/>
          <w:footerReference w:type="default" r:id="rId53"/>
          <w:footnotePr>
            <w:numFmt w:val="chicago"/>
            <w:numRestart w:val="eachPage"/>
          </w:footnotePr>
          <w:pgSz w:w="9978" w:h="14173" w:code="34"/>
          <w:pgMar w:top="1474" w:right="851" w:bottom="1474" w:left="851" w:header="680" w:footer="680" w:gutter="0"/>
          <w:cols w:space="708"/>
          <w:docGrid w:linePitch="360"/>
          <w15:footnoteColumns w:val="1"/>
        </w:sectPr>
      </w:pPr>
    </w:p>
    <w:p w14:paraId="35831A7D" w14:textId="3E4B6E40" w:rsidR="00513D90" w:rsidRPr="00513D90" w:rsidRDefault="00513D90" w:rsidP="00507BD8">
      <w:pPr>
        <w:pStyle w:val="Heading2"/>
        <w:rPr>
          <w:lang w:val="en-GB"/>
        </w:rPr>
      </w:pPr>
      <w:bookmarkStart w:id="8" w:name="_Toc527122056"/>
      <w:r w:rsidRPr="00513D90">
        <w:rPr>
          <w:lang w:val="en-GB"/>
        </w:rPr>
        <w:lastRenderedPageBreak/>
        <w:t>Priority 1: Patient safety</w:t>
      </w:r>
      <w:bookmarkEnd w:id="8"/>
    </w:p>
    <w:p w14:paraId="019C0D8C" w14:textId="77777777" w:rsidR="00513D90" w:rsidRPr="00513D90" w:rsidRDefault="00513D90" w:rsidP="00507BD8">
      <w:pPr>
        <w:pStyle w:val="IntroPara"/>
        <w:rPr>
          <w:lang w:val="en-US"/>
        </w:rPr>
      </w:pPr>
      <w:r w:rsidRPr="00513D90">
        <w:rPr>
          <w:lang w:val="en-US"/>
        </w:rPr>
        <w:t>This priority area aims to ensure patients and consumers are kept safe from preventable harm.</w:t>
      </w:r>
    </w:p>
    <w:p w14:paraId="6E6183D3" w14:textId="77777777" w:rsidR="003C76F9" w:rsidRDefault="003C76F9" w:rsidP="00507BD8">
      <w:pPr>
        <w:pStyle w:val="Heading3"/>
        <w:rPr>
          <w:lang w:val="en-US"/>
        </w:rPr>
        <w:sectPr w:rsidR="003C76F9" w:rsidSect="00381179">
          <w:headerReference w:type="even" r:id="rId54"/>
          <w:headerReference w:type="default" r:id="rId55"/>
          <w:footerReference w:type="even" r:id="rId56"/>
          <w:footerReference w:type="default" r:id="rId57"/>
          <w:footnotePr>
            <w:numFmt w:val="chicago"/>
            <w:numRestart w:val="eachPage"/>
          </w:footnotePr>
          <w:pgSz w:w="9978" w:h="14173" w:code="34"/>
          <w:pgMar w:top="1474" w:right="851" w:bottom="1474" w:left="851" w:header="680" w:footer="680" w:gutter="0"/>
          <w:cols w:space="708"/>
          <w:docGrid w:linePitch="360"/>
          <w15:footnoteColumns w:val="1"/>
        </w:sectPr>
      </w:pPr>
    </w:p>
    <w:p w14:paraId="5AC0690F" w14:textId="0469EACE" w:rsidR="00513D90" w:rsidRPr="00513D90" w:rsidRDefault="00513D90" w:rsidP="00507BD8">
      <w:pPr>
        <w:pStyle w:val="Heading3"/>
        <w:rPr>
          <w:lang w:val="en-US"/>
        </w:rPr>
      </w:pPr>
      <w:r w:rsidRPr="00513D90">
        <w:rPr>
          <w:lang w:val="en-US"/>
        </w:rPr>
        <w:lastRenderedPageBreak/>
        <w:t>Implementation of the National Safety and Quality Health Service Standards</w:t>
      </w:r>
    </w:p>
    <w:p w14:paraId="228B3CF1" w14:textId="77777777" w:rsidR="00513D90" w:rsidRPr="00513D90" w:rsidRDefault="00513D90" w:rsidP="00507BD8">
      <w:pPr>
        <w:rPr>
          <w:lang w:val="en-US"/>
        </w:rPr>
      </w:pPr>
      <w:r w:rsidRPr="00513D90">
        <w:rPr>
          <w:lang w:val="en-US"/>
        </w:rPr>
        <w:t>The primary aim of the NSQHS Standards is to protect the public from harm and to improve the quality of health service provision. They outline safety and quality outcomes that a health service organisation must achieve, while allowing health service organisations the flexibility to decide how to achieve these outcomes in a way that is appropriate for their context. The first edition of the NSQHS Standards was endorsed in 2011.</w:t>
      </w:r>
    </w:p>
    <w:p w14:paraId="52ADBC59" w14:textId="77777777" w:rsidR="00513D90" w:rsidRPr="00513D90" w:rsidRDefault="00513D90" w:rsidP="00507BD8">
      <w:pPr>
        <w:rPr>
          <w:lang w:val="en-US"/>
        </w:rPr>
      </w:pPr>
      <w:r w:rsidRPr="00513D90">
        <w:rPr>
          <w:lang w:val="en-US"/>
        </w:rPr>
        <w:t>All hospitals and day procedure services are required to implement the NSQHS Standards. They must implement organisation-wide safety and quality processes and a comprehensive clinical governance framework. With the NSQHS Standards and a clinical governance framework in place, health service organisations can reduce the risk of harm to patients from hospital-acquired infections, the wrong medicines, falls, pressure injuries or failures to communicate or identify and manage acute deterioration.</w:t>
      </w:r>
    </w:p>
    <w:p w14:paraId="71456D21" w14:textId="77777777" w:rsidR="003C76F9" w:rsidRDefault="00513D90" w:rsidP="00507BD8">
      <w:pPr>
        <w:rPr>
          <w:lang w:val="en-US"/>
        </w:rPr>
      </w:pPr>
      <w:r w:rsidRPr="00513D90">
        <w:rPr>
          <w:lang w:val="en-US"/>
        </w:rPr>
        <w:t xml:space="preserve">Nine independent accrediting agencies have approval from the Commission to assess health service organisations against the NSQHS Standards. </w:t>
      </w:r>
    </w:p>
    <w:p w14:paraId="6E1F7127" w14:textId="108C35B6" w:rsidR="00513D90" w:rsidRPr="00513D90" w:rsidRDefault="003C76F9" w:rsidP="00507BD8">
      <w:pPr>
        <w:rPr>
          <w:lang w:val="en-US"/>
        </w:rPr>
      </w:pPr>
      <w:r>
        <w:rPr>
          <w:lang w:val="en-US"/>
        </w:rPr>
        <w:br w:type="column"/>
      </w:r>
      <w:r w:rsidR="00513D90" w:rsidRPr="00513D90">
        <w:rPr>
          <w:lang w:val="en-US"/>
        </w:rPr>
        <w:lastRenderedPageBreak/>
        <w:t>Health service organisations have to demonstrate they meet all of the requirements in the NSQHS Standards to achieve accreditation.</w:t>
      </w:r>
    </w:p>
    <w:p w14:paraId="4744E8AB" w14:textId="77777777" w:rsidR="00513D90" w:rsidRPr="00513D90" w:rsidRDefault="00513D90" w:rsidP="00507BD8">
      <w:pPr>
        <w:rPr>
          <w:lang w:val="en-US"/>
        </w:rPr>
      </w:pPr>
      <w:r w:rsidRPr="00513D90">
        <w:rPr>
          <w:lang w:val="en-US"/>
        </w:rPr>
        <w:t>Since January 2013, all hospitals and day procedure services in Australia (1,312 organisations) have been assessed at least once, and 746 health service organisations have completed two assessment cycles. Of these organisations, 66% (489 organisations) met all core actions at initial assessment for their first accreditation cycle, compared to 73% (544 organisations) for the second accreditation cycle, demonstrating an improvement in accreditation results over time.</w:t>
      </w:r>
    </w:p>
    <w:p w14:paraId="399EB992" w14:textId="77777777" w:rsidR="00513D90" w:rsidRPr="00513D90" w:rsidRDefault="00513D90" w:rsidP="00513D90">
      <w:pPr>
        <w:rPr>
          <w:lang w:val="en-US"/>
        </w:rPr>
      </w:pPr>
      <w:r w:rsidRPr="00513D90">
        <w:rPr>
          <w:lang w:val="en-US"/>
        </w:rPr>
        <w:t>The Commission supports health service organisations to implement the NSQHS Standards in a number of ways. One such way is by providing an advice centre. In 2017–18, the Commission responded to 1,997 enquiries that included 244 telephone enquiries and 1,753 email enquiries. The Commission continues to meet its service targets, responding to 92% of email enquiries within five business days.</w:t>
      </w:r>
    </w:p>
    <w:p w14:paraId="1941DA87" w14:textId="77777777" w:rsidR="00513D90" w:rsidRPr="00513D90" w:rsidRDefault="00513D90" w:rsidP="00507BD8">
      <w:pPr>
        <w:pStyle w:val="Heading4"/>
        <w:rPr>
          <w:lang w:val="en-US"/>
        </w:rPr>
      </w:pPr>
      <w:r w:rsidRPr="00513D90">
        <w:rPr>
          <w:lang w:val="en-US"/>
        </w:rPr>
        <w:t>National General Practice Accreditation Scheme</w:t>
      </w:r>
    </w:p>
    <w:p w14:paraId="01B1CF8C" w14:textId="77777777" w:rsidR="003C76F9" w:rsidRDefault="00513D90" w:rsidP="00507BD8">
      <w:pPr>
        <w:rPr>
          <w:lang w:val="en-US"/>
        </w:rPr>
      </w:pPr>
      <w:r w:rsidRPr="00513D90">
        <w:rPr>
          <w:lang w:val="en-US"/>
        </w:rPr>
        <w:t xml:space="preserve">The National General Practice Accreditation Scheme started operation on 1 January 2018. The four accrediting agencies approved </w:t>
      </w:r>
    </w:p>
    <w:p w14:paraId="0C65A2C9" w14:textId="7EB02483" w:rsidR="003C76F9" w:rsidRDefault="003C76F9" w:rsidP="003C76F9">
      <w:pPr>
        <w:spacing w:after="2400"/>
        <w:rPr>
          <w:lang w:val="en-US"/>
        </w:rPr>
      </w:pPr>
      <w:r>
        <w:rPr>
          <w:lang w:val="en-US"/>
        </w:rPr>
        <w:br w:type="column"/>
      </w:r>
    </w:p>
    <w:p w14:paraId="0E692145" w14:textId="49EE0E94" w:rsidR="00513D90" w:rsidRPr="00513D90" w:rsidRDefault="00513D90" w:rsidP="00507BD8">
      <w:pPr>
        <w:rPr>
          <w:lang w:val="en-US"/>
        </w:rPr>
      </w:pPr>
      <w:r w:rsidRPr="00513D90">
        <w:rPr>
          <w:lang w:val="en-US"/>
        </w:rPr>
        <w:t xml:space="preserve">to assess general practices to the Royal Australian College of General Practitioners’ </w:t>
      </w:r>
      <w:r w:rsidRPr="00513D90">
        <w:rPr>
          <w:i/>
          <w:iCs/>
          <w:lang w:val="en-US"/>
        </w:rPr>
        <w:t>Standards for General Practice</w:t>
      </w:r>
      <w:r w:rsidRPr="00513D90">
        <w:rPr>
          <w:lang w:val="en-US"/>
        </w:rPr>
        <w:t xml:space="preserve"> are now reporting to the Commission on the outcome of accreditation assessments. Through the National</w:t>
      </w:r>
      <w:r w:rsidR="003C76F9">
        <w:rPr>
          <w:lang w:val="en-US"/>
        </w:rPr>
        <w:t> </w:t>
      </w:r>
      <w:r w:rsidRPr="00513D90">
        <w:rPr>
          <w:lang w:val="en-US"/>
        </w:rPr>
        <w:t xml:space="preserve">General Practice Accreditation Scheme, de-identified data will be available nationally for the first time on performance at accreditation assessments. </w:t>
      </w:r>
    </w:p>
    <w:p w14:paraId="722E1EB1" w14:textId="77777777" w:rsidR="00513D90" w:rsidRPr="00513D90" w:rsidRDefault="00513D90" w:rsidP="00507BD8">
      <w:pPr>
        <w:pStyle w:val="Boxed1Heading"/>
        <w:rPr>
          <w:lang w:val="en-US"/>
        </w:rPr>
      </w:pPr>
      <w:r w:rsidRPr="00513D90">
        <w:rPr>
          <w:lang w:val="en-US"/>
        </w:rPr>
        <w:t>Highlights</w:t>
      </w:r>
    </w:p>
    <w:p w14:paraId="6E5C6934" w14:textId="3BE23D1F" w:rsidR="00513D90" w:rsidRPr="00513D90" w:rsidRDefault="003C76F9" w:rsidP="00507BD8">
      <w:pPr>
        <w:pStyle w:val="Boxed1Text"/>
        <w:rPr>
          <w:lang w:val="en-US"/>
        </w:rPr>
      </w:pPr>
      <w:r>
        <w:rPr>
          <w:lang w:val="en-US"/>
        </w:rPr>
        <w:br/>
      </w:r>
      <w:r w:rsidR="00513D90" w:rsidRPr="00513D90">
        <w:rPr>
          <w:lang w:val="en-US"/>
        </w:rPr>
        <w:t>308 public hospitals, 162 private hospitals and 207 day procedure services assessed in 2017–18</w:t>
      </w:r>
      <w:r>
        <w:rPr>
          <w:lang w:val="en-US"/>
        </w:rPr>
        <w:br/>
      </w:r>
      <w:r w:rsidRPr="003C76F9">
        <w:rPr>
          <w:color w:val="A20080" w:themeColor="accent6"/>
          <w:lang w:val="en-US"/>
        </w:rPr>
        <w:tab/>
      </w:r>
    </w:p>
    <w:p w14:paraId="6A3CE84C" w14:textId="47110A7C" w:rsidR="00513D90" w:rsidRPr="00513D90" w:rsidRDefault="00513D90" w:rsidP="00507BD8">
      <w:pPr>
        <w:pStyle w:val="Boxed1Text"/>
        <w:rPr>
          <w:lang w:val="en-US"/>
        </w:rPr>
      </w:pPr>
      <w:r w:rsidRPr="00513D90">
        <w:rPr>
          <w:lang w:val="en-US"/>
        </w:rPr>
        <w:t>Conducted annual performance review meetings with accrediting agencies and highlighted upcoming reform of the accreditation process</w:t>
      </w:r>
      <w:r w:rsidR="003C76F9">
        <w:rPr>
          <w:lang w:val="en-US"/>
        </w:rPr>
        <w:br/>
      </w:r>
      <w:r w:rsidR="003C76F9" w:rsidRPr="003C76F9">
        <w:rPr>
          <w:color w:val="A20080" w:themeColor="accent6"/>
          <w:lang w:val="en-US"/>
        </w:rPr>
        <w:tab/>
      </w:r>
    </w:p>
    <w:p w14:paraId="3DA8A7EA" w14:textId="2FE3988D" w:rsidR="00513D90" w:rsidRDefault="00513D90" w:rsidP="00507BD8">
      <w:pPr>
        <w:pStyle w:val="Boxed1Text"/>
        <w:rPr>
          <w:lang w:val="en-US"/>
        </w:rPr>
      </w:pPr>
      <w:r w:rsidRPr="00513D90">
        <w:rPr>
          <w:lang w:val="en-US"/>
        </w:rPr>
        <w:t>Achieved service targets for responding to 92% of email enquiries within five working days</w:t>
      </w:r>
    </w:p>
    <w:p w14:paraId="49602127" w14:textId="44F8563E" w:rsidR="00507BD8" w:rsidRDefault="00507BD8" w:rsidP="00507BD8">
      <w:pPr>
        <w:rPr>
          <w:lang w:val="en-US"/>
        </w:rPr>
      </w:pPr>
    </w:p>
    <w:p w14:paraId="42F8F0F8" w14:textId="77777777" w:rsidR="00507BD8" w:rsidRDefault="00507BD8" w:rsidP="00507BD8">
      <w:pPr>
        <w:rPr>
          <w:lang w:val="en-US"/>
        </w:rPr>
        <w:sectPr w:rsidR="00507BD8" w:rsidSect="003C76F9">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0A3EA2F7" w14:textId="7811D302" w:rsidR="00513D90" w:rsidRPr="00513D90" w:rsidRDefault="00513D90" w:rsidP="00AA27F8">
      <w:pPr>
        <w:pStyle w:val="FigureTitle"/>
        <w:rPr>
          <w:lang w:val="en-GB"/>
        </w:rPr>
      </w:pPr>
      <w:r w:rsidRPr="00513D90">
        <w:rPr>
          <w:lang w:val="en-GB"/>
        </w:rPr>
        <w:lastRenderedPageBreak/>
        <w:t xml:space="preserve">Health service organisation accreditation 2017–18 </w:t>
      </w:r>
    </w:p>
    <w:p w14:paraId="1FFE80E0" w14:textId="3B4B2FB7" w:rsidR="00513D90" w:rsidRPr="00513D90" w:rsidRDefault="00507BD8" w:rsidP="00513D90">
      <w:pPr>
        <w:rPr>
          <w:lang w:val="en-US"/>
        </w:rPr>
      </w:pPr>
      <w:r>
        <w:rPr>
          <w:noProof/>
          <w:lang w:val="en-US" w:eastAsia="zh-CN"/>
        </w:rPr>
        <w:drawing>
          <wp:inline distT="0" distB="0" distL="0" distR="0" wp14:anchorId="4E725AF8" wp14:editId="23BF4F7E">
            <wp:extent cx="5255260" cy="6390005"/>
            <wp:effectExtent l="0" t="0" r="2540" b="0"/>
            <wp:docPr id="57" name="Picture 57" descr="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HSOA.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55260" cy="6390005"/>
                    </a:xfrm>
                    <a:prstGeom prst="rect">
                      <a:avLst/>
                    </a:prstGeom>
                  </pic:spPr>
                </pic:pic>
              </a:graphicData>
            </a:graphic>
          </wp:inline>
        </w:drawing>
      </w:r>
    </w:p>
    <w:p w14:paraId="01A2CC1F" w14:textId="111A4B7D" w:rsidR="00513D90" w:rsidRPr="00513D90" w:rsidRDefault="00513D90" w:rsidP="00507BD8">
      <w:pPr>
        <w:pStyle w:val="TableTitle"/>
        <w:rPr>
          <w:lang w:val="en-US"/>
        </w:rPr>
      </w:pPr>
      <w:r w:rsidRPr="00513D90">
        <w:rPr>
          <w:lang w:val="en-GB"/>
        </w:rPr>
        <w:lastRenderedPageBreak/>
        <w:t>Top core NSQHS Standards actions not met and met with merit</w:t>
      </w:r>
    </w:p>
    <w:tbl>
      <w:tblPr>
        <w:tblStyle w:val="DefaultTable1"/>
        <w:tblW w:w="0" w:type="auto"/>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669"/>
        <w:gridCol w:w="6192"/>
      </w:tblGrid>
      <w:tr w:rsidR="00513D90" w:rsidRPr="00513D90" w14:paraId="751AD648" w14:textId="77777777" w:rsidTr="000D10B7">
        <w:trPr>
          <w:cnfStyle w:val="100000000000" w:firstRow="1" w:lastRow="0" w:firstColumn="0" w:lastColumn="0" w:oddVBand="0" w:evenVBand="0" w:oddHBand="0" w:evenHBand="0" w:firstRowFirstColumn="0" w:firstRowLastColumn="0" w:lastRowFirstColumn="0" w:lastRowLastColumn="0"/>
          <w:trHeight w:val="113"/>
          <w:tblHeader/>
        </w:trPr>
        <w:tc>
          <w:tcPr>
            <w:tcW w:w="1669" w:type="dxa"/>
          </w:tcPr>
          <w:p w14:paraId="669CEE05" w14:textId="77777777" w:rsidR="00513D90" w:rsidRPr="00513D90" w:rsidRDefault="00513D90" w:rsidP="00507BD8">
            <w:r w:rsidRPr="00513D90">
              <w:t>Not met</w:t>
            </w:r>
          </w:p>
        </w:tc>
        <w:tc>
          <w:tcPr>
            <w:tcW w:w="6192" w:type="dxa"/>
          </w:tcPr>
          <w:p w14:paraId="2D641F8B" w14:textId="77777777" w:rsidR="00513D90" w:rsidRPr="00513D90" w:rsidRDefault="00513D90" w:rsidP="00507BD8"/>
        </w:tc>
      </w:tr>
      <w:tr w:rsidR="00513D90" w:rsidRPr="00513D90" w14:paraId="7786E8F3" w14:textId="77777777" w:rsidTr="000D10B7">
        <w:trPr>
          <w:trHeight w:val="113"/>
        </w:trPr>
        <w:tc>
          <w:tcPr>
            <w:tcW w:w="1669" w:type="dxa"/>
          </w:tcPr>
          <w:p w14:paraId="219B909A" w14:textId="77777777" w:rsidR="00513D90" w:rsidRPr="00513D90" w:rsidRDefault="00513D90" w:rsidP="00507BD8">
            <w:pPr>
              <w:rPr>
                <w:lang w:val="en-US"/>
              </w:rPr>
            </w:pPr>
            <w:r w:rsidRPr="00513D90">
              <w:rPr>
                <w:lang w:val="en-US"/>
              </w:rPr>
              <w:t>3.16.1</w:t>
            </w:r>
          </w:p>
        </w:tc>
        <w:tc>
          <w:tcPr>
            <w:tcW w:w="6192" w:type="dxa"/>
          </w:tcPr>
          <w:p w14:paraId="680734F1" w14:textId="77777777" w:rsidR="00513D90" w:rsidRPr="00513D90" w:rsidRDefault="00513D90" w:rsidP="00507BD8">
            <w:pPr>
              <w:rPr>
                <w:lang w:val="en-US"/>
              </w:rPr>
            </w:pPr>
            <w:r w:rsidRPr="00513D90">
              <w:rPr>
                <w:lang w:val="en-US"/>
              </w:rPr>
              <w:t>Compliance with relevant national or international standards and manufacturers’ instructions for cleaning, disinfection and sterilisation of reusable instruments and devices is regularly monitored</w:t>
            </w:r>
          </w:p>
        </w:tc>
      </w:tr>
      <w:tr w:rsidR="00513D90" w:rsidRPr="00513D90" w14:paraId="5F993920" w14:textId="77777777" w:rsidTr="000D10B7">
        <w:trPr>
          <w:trHeight w:val="113"/>
        </w:trPr>
        <w:tc>
          <w:tcPr>
            <w:tcW w:w="1669" w:type="dxa"/>
          </w:tcPr>
          <w:p w14:paraId="0DA3A598" w14:textId="77777777" w:rsidR="00513D90" w:rsidRPr="00513D90" w:rsidRDefault="00513D90" w:rsidP="00507BD8">
            <w:pPr>
              <w:rPr>
                <w:lang w:val="en-US"/>
              </w:rPr>
            </w:pPr>
            <w:r w:rsidRPr="00513D90">
              <w:rPr>
                <w:lang w:val="en-US"/>
              </w:rPr>
              <w:t>1.5.2</w:t>
            </w:r>
          </w:p>
        </w:tc>
        <w:tc>
          <w:tcPr>
            <w:tcW w:w="6192" w:type="dxa"/>
          </w:tcPr>
          <w:p w14:paraId="5A1480AC" w14:textId="77777777" w:rsidR="00513D90" w:rsidRPr="00513D90" w:rsidRDefault="00513D90" w:rsidP="00507BD8">
            <w:pPr>
              <w:rPr>
                <w:lang w:val="en-US"/>
              </w:rPr>
            </w:pPr>
            <w:r w:rsidRPr="00513D90">
              <w:rPr>
                <w:lang w:val="en-US"/>
              </w:rPr>
              <w:t>Actions are taken to minimise risks to patient safety and quality of care</w:t>
            </w:r>
          </w:p>
        </w:tc>
      </w:tr>
      <w:tr w:rsidR="00513D90" w:rsidRPr="00513D90" w14:paraId="21806857" w14:textId="77777777" w:rsidTr="000D10B7">
        <w:trPr>
          <w:trHeight w:val="113"/>
        </w:trPr>
        <w:tc>
          <w:tcPr>
            <w:tcW w:w="1669" w:type="dxa"/>
          </w:tcPr>
          <w:p w14:paraId="14315705" w14:textId="77777777" w:rsidR="00513D90" w:rsidRPr="00513D90" w:rsidRDefault="00513D90" w:rsidP="00507BD8">
            <w:pPr>
              <w:rPr>
                <w:lang w:val="en-US"/>
              </w:rPr>
            </w:pPr>
            <w:r w:rsidRPr="00513D90">
              <w:rPr>
                <w:lang w:val="en-US"/>
              </w:rPr>
              <w:t>3.14.4</w:t>
            </w:r>
          </w:p>
        </w:tc>
        <w:tc>
          <w:tcPr>
            <w:tcW w:w="6192" w:type="dxa"/>
          </w:tcPr>
          <w:p w14:paraId="43E41EDA" w14:textId="77777777" w:rsidR="00513D90" w:rsidRPr="00513D90" w:rsidRDefault="00513D90" w:rsidP="00507BD8">
            <w:pPr>
              <w:rPr>
                <w:lang w:val="en-US"/>
              </w:rPr>
            </w:pPr>
            <w:r w:rsidRPr="00513D90">
              <w:rPr>
                <w:lang w:val="en-US"/>
              </w:rPr>
              <w:t>Action is taken to improve effectiveness of antimicrobial stewardship</w:t>
            </w:r>
          </w:p>
        </w:tc>
      </w:tr>
      <w:tr w:rsidR="00513D90" w:rsidRPr="00513D90" w14:paraId="7EFE1379" w14:textId="77777777" w:rsidTr="000D10B7">
        <w:trPr>
          <w:trHeight w:val="113"/>
        </w:trPr>
        <w:tc>
          <w:tcPr>
            <w:tcW w:w="1669" w:type="dxa"/>
          </w:tcPr>
          <w:p w14:paraId="562F8E99" w14:textId="77777777" w:rsidR="00513D90" w:rsidRPr="00513D90" w:rsidRDefault="00513D90" w:rsidP="00507BD8">
            <w:pPr>
              <w:rPr>
                <w:lang w:val="en-US"/>
              </w:rPr>
            </w:pPr>
            <w:r w:rsidRPr="00513D90">
              <w:rPr>
                <w:lang w:val="en-US"/>
              </w:rPr>
              <w:t>4.12.1</w:t>
            </w:r>
          </w:p>
        </w:tc>
        <w:tc>
          <w:tcPr>
            <w:tcW w:w="6192" w:type="dxa"/>
          </w:tcPr>
          <w:p w14:paraId="797E57E0" w14:textId="77777777" w:rsidR="00513D90" w:rsidRPr="00513D90" w:rsidRDefault="00513D90" w:rsidP="00507BD8">
            <w:pPr>
              <w:rPr>
                <w:lang w:val="en-US"/>
              </w:rPr>
            </w:pPr>
            <w:r w:rsidRPr="00513D90">
              <w:rPr>
                <w:lang w:val="en-US"/>
              </w:rPr>
              <w:t>A system is in use that generates and distributes a current and comprehensive list of medicines and explanation of changes in medicines</w:t>
            </w:r>
          </w:p>
        </w:tc>
      </w:tr>
      <w:tr w:rsidR="00513D90" w:rsidRPr="00513D90" w14:paraId="4119A683" w14:textId="77777777" w:rsidTr="000D10B7">
        <w:trPr>
          <w:trHeight w:val="113"/>
        </w:trPr>
        <w:tc>
          <w:tcPr>
            <w:tcW w:w="1669" w:type="dxa"/>
          </w:tcPr>
          <w:p w14:paraId="743E06C2" w14:textId="77777777" w:rsidR="00513D90" w:rsidRPr="00513D90" w:rsidRDefault="00513D90" w:rsidP="00507BD8">
            <w:pPr>
              <w:rPr>
                <w:lang w:val="en-US"/>
              </w:rPr>
            </w:pPr>
            <w:r w:rsidRPr="00513D90">
              <w:rPr>
                <w:lang w:val="en-US"/>
              </w:rPr>
              <w:t>1.1.1</w:t>
            </w:r>
          </w:p>
        </w:tc>
        <w:tc>
          <w:tcPr>
            <w:tcW w:w="6192" w:type="dxa"/>
          </w:tcPr>
          <w:p w14:paraId="0A963FC9" w14:textId="77777777" w:rsidR="00513D90" w:rsidRPr="00513D90" w:rsidRDefault="00513D90" w:rsidP="00507BD8">
            <w:pPr>
              <w:rPr>
                <w:lang w:val="en-US"/>
              </w:rPr>
            </w:pPr>
            <w:r w:rsidRPr="00513D90">
              <w:rPr>
                <w:lang w:val="en-US"/>
              </w:rPr>
              <w:t>An organisation-wide management system is in place for the development, implementation and regular review of policies, procedures and/or protocols</w:t>
            </w:r>
          </w:p>
        </w:tc>
      </w:tr>
      <w:tr w:rsidR="00513D90" w:rsidRPr="00513D90" w14:paraId="29875687" w14:textId="77777777" w:rsidTr="000D10B7">
        <w:trPr>
          <w:trHeight w:val="113"/>
        </w:trPr>
        <w:tc>
          <w:tcPr>
            <w:tcW w:w="1669" w:type="dxa"/>
          </w:tcPr>
          <w:p w14:paraId="1015B4AD" w14:textId="77777777" w:rsidR="00513D90" w:rsidRPr="00513D90" w:rsidRDefault="00513D90" w:rsidP="00507BD8">
            <w:pPr>
              <w:rPr>
                <w:lang w:val="en-US"/>
              </w:rPr>
            </w:pPr>
            <w:r w:rsidRPr="00513D90">
              <w:rPr>
                <w:lang w:val="en-US"/>
              </w:rPr>
              <w:t>1.9.1</w:t>
            </w:r>
          </w:p>
        </w:tc>
        <w:tc>
          <w:tcPr>
            <w:tcW w:w="6192" w:type="dxa"/>
          </w:tcPr>
          <w:p w14:paraId="2BC11675" w14:textId="77777777" w:rsidR="00513D90" w:rsidRPr="00513D90" w:rsidRDefault="00513D90" w:rsidP="00507BD8">
            <w:pPr>
              <w:rPr>
                <w:lang w:val="en-US"/>
              </w:rPr>
            </w:pPr>
            <w:r w:rsidRPr="00513D90">
              <w:rPr>
                <w:lang w:val="en-US"/>
              </w:rPr>
              <w:t>Accurate, integrated and readily acceptable patient clinical record allows for systematic audit of the contents against the requirements of these Standards</w:t>
            </w:r>
          </w:p>
        </w:tc>
      </w:tr>
    </w:tbl>
    <w:p w14:paraId="3C2ED858" w14:textId="02B1F637" w:rsidR="00513D90" w:rsidRDefault="00513D90" w:rsidP="00507BD8">
      <w:pPr>
        <w:rPr>
          <w:lang w:val="en-US"/>
        </w:rPr>
      </w:pPr>
    </w:p>
    <w:tbl>
      <w:tblPr>
        <w:tblStyle w:val="DefaultTable1"/>
        <w:tblW w:w="0" w:type="auto"/>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669"/>
        <w:gridCol w:w="6192"/>
      </w:tblGrid>
      <w:tr w:rsidR="00507BD8" w:rsidRPr="00507BD8" w14:paraId="1538D50A" w14:textId="77777777" w:rsidTr="000D10B7">
        <w:trPr>
          <w:cnfStyle w:val="100000000000" w:firstRow="1" w:lastRow="0" w:firstColumn="0" w:lastColumn="0" w:oddVBand="0" w:evenVBand="0" w:oddHBand="0" w:evenHBand="0" w:firstRowFirstColumn="0" w:firstRowLastColumn="0" w:lastRowFirstColumn="0" w:lastRowLastColumn="0"/>
          <w:trHeight w:val="113"/>
          <w:tblHeader/>
        </w:trPr>
        <w:tc>
          <w:tcPr>
            <w:tcW w:w="7861" w:type="dxa"/>
            <w:gridSpan w:val="2"/>
          </w:tcPr>
          <w:p w14:paraId="49EC9C66" w14:textId="77777777" w:rsidR="00507BD8" w:rsidRPr="00507BD8" w:rsidRDefault="00507BD8" w:rsidP="00507BD8">
            <w:r w:rsidRPr="00507BD8">
              <w:t>Met with merit</w:t>
            </w:r>
          </w:p>
        </w:tc>
      </w:tr>
      <w:tr w:rsidR="00507BD8" w:rsidRPr="00507BD8" w14:paraId="731CDEB2" w14:textId="77777777" w:rsidTr="000D10B7">
        <w:trPr>
          <w:trHeight w:val="113"/>
        </w:trPr>
        <w:tc>
          <w:tcPr>
            <w:tcW w:w="1669" w:type="dxa"/>
          </w:tcPr>
          <w:p w14:paraId="4051AE42" w14:textId="77777777" w:rsidR="00507BD8" w:rsidRPr="00507BD8" w:rsidRDefault="00507BD8" w:rsidP="00507BD8">
            <w:pPr>
              <w:rPr>
                <w:lang w:val="en-US"/>
              </w:rPr>
            </w:pPr>
            <w:r w:rsidRPr="00507BD8">
              <w:rPr>
                <w:lang w:val="en-US"/>
              </w:rPr>
              <w:t>1.6.2</w:t>
            </w:r>
          </w:p>
        </w:tc>
        <w:tc>
          <w:tcPr>
            <w:tcW w:w="6192" w:type="dxa"/>
          </w:tcPr>
          <w:p w14:paraId="1896FAB6" w14:textId="77777777" w:rsidR="00507BD8" w:rsidRPr="00507BD8" w:rsidRDefault="00507BD8" w:rsidP="00507BD8">
            <w:pPr>
              <w:rPr>
                <w:lang w:val="en-US"/>
              </w:rPr>
            </w:pPr>
            <w:r w:rsidRPr="00507BD8">
              <w:rPr>
                <w:lang w:val="en-US"/>
              </w:rPr>
              <w:t>Actions are taken to maximise patient quality of care</w:t>
            </w:r>
          </w:p>
        </w:tc>
      </w:tr>
      <w:tr w:rsidR="00507BD8" w:rsidRPr="00507BD8" w14:paraId="4C1AB925" w14:textId="77777777" w:rsidTr="000D10B7">
        <w:trPr>
          <w:trHeight w:val="113"/>
        </w:trPr>
        <w:tc>
          <w:tcPr>
            <w:tcW w:w="1669" w:type="dxa"/>
          </w:tcPr>
          <w:p w14:paraId="359856EA" w14:textId="77777777" w:rsidR="00507BD8" w:rsidRPr="00507BD8" w:rsidRDefault="00507BD8" w:rsidP="00507BD8">
            <w:pPr>
              <w:rPr>
                <w:lang w:val="en-US"/>
              </w:rPr>
            </w:pPr>
            <w:r w:rsidRPr="00507BD8">
              <w:rPr>
                <w:lang w:val="en-US"/>
              </w:rPr>
              <w:t>1.6.1</w:t>
            </w:r>
          </w:p>
        </w:tc>
        <w:tc>
          <w:tcPr>
            <w:tcW w:w="6192" w:type="dxa"/>
          </w:tcPr>
          <w:p w14:paraId="304B196A" w14:textId="77777777" w:rsidR="00507BD8" w:rsidRPr="00507BD8" w:rsidRDefault="00507BD8" w:rsidP="00507BD8">
            <w:pPr>
              <w:rPr>
                <w:lang w:val="en-US"/>
              </w:rPr>
            </w:pPr>
            <w:r w:rsidRPr="00507BD8">
              <w:rPr>
                <w:lang w:val="en-US"/>
              </w:rPr>
              <w:t>An organisation-wide quality management system is used and regularly monitored</w:t>
            </w:r>
          </w:p>
        </w:tc>
      </w:tr>
      <w:tr w:rsidR="00507BD8" w:rsidRPr="00507BD8" w14:paraId="5552A8D8" w14:textId="77777777" w:rsidTr="000D10B7">
        <w:trPr>
          <w:trHeight w:val="113"/>
        </w:trPr>
        <w:tc>
          <w:tcPr>
            <w:tcW w:w="1669" w:type="dxa"/>
          </w:tcPr>
          <w:p w14:paraId="383D9EC7" w14:textId="77777777" w:rsidR="00507BD8" w:rsidRPr="00507BD8" w:rsidRDefault="00507BD8" w:rsidP="00507BD8">
            <w:pPr>
              <w:rPr>
                <w:lang w:val="en-US"/>
              </w:rPr>
            </w:pPr>
            <w:r w:rsidRPr="00507BD8">
              <w:rPr>
                <w:lang w:val="en-US"/>
              </w:rPr>
              <w:t>1.2.2</w:t>
            </w:r>
          </w:p>
        </w:tc>
        <w:tc>
          <w:tcPr>
            <w:tcW w:w="6192" w:type="dxa"/>
          </w:tcPr>
          <w:p w14:paraId="2F010612" w14:textId="77777777" w:rsidR="00507BD8" w:rsidRPr="00507BD8" w:rsidRDefault="00507BD8" w:rsidP="00507BD8">
            <w:pPr>
              <w:rPr>
                <w:lang w:val="en-US"/>
              </w:rPr>
            </w:pPr>
            <w:r w:rsidRPr="00507BD8">
              <w:rPr>
                <w:lang w:val="en-US"/>
              </w:rPr>
              <w:t>Action is taken to improve the safety and quality of patient care</w:t>
            </w:r>
          </w:p>
        </w:tc>
      </w:tr>
      <w:tr w:rsidR="00507BD8" w:rsidRPr="00507BD8" w14:paraId="4898580C" w14:textId="77777777" w:rsidTr="000D10B7">
        <w:trPr>
          <w:trHeight w:val="113"/>
        </w:trPr>
        <w:tc>
          <w:tcPr>
            <w:tcW w:w="1669" w:type="dxa"/>
          </w:tcPr>
          <w:p w14:paraId="5F244B2C" w14:textId="77777777" w:rsidR="00507BD8" w:rsidRPr="00507BD8" w:rsidRDefault="00507BD8" w:rsidP="00507BD8">
            <w:pPr>
              <w:rPr>
                <w:lang w:val="en-US"/>
              </w:rPr>
            </w:pPr>
            <w:r w:rsidRPr="00507BD8">
              <w:rPr>
                <w:lang w:val="en-US"/>
              </w:rPr>
              <w:t>1.1.2</w:t>
            </w:r>
          </w:p>
        </w:tc>
        <w:tc>
          <w:tcPr>
            <w:tcW w:w="6192" w:type="dxa"/>
          </w:tcPr>
          <w:p w14:paraId="0E64B59F" w14:textId="77777777" w:rsidR="00507BD8" w:rsidRPr="00507BD8" w:rsidRDefault="00507BD8" w:rsidP="00507BD8">
            <w:pPr>
              <w:rPr>
                <w:lang w:val="en-US"/>
              </w:rPr>
            </w:pPr>
            <w:r w:rsidRPr="00507BD8">
              <w:rPr>
                <w:lang w:val="en-US"/>
              </w:rPr>
              <w:t>The impact on patient safety and quality of care is considered in business decision making</w:t>
            </w:r>
          </w:p>
        </w:tc>
      </w:tr>
      <w:tr w:rsidR="00507BD8" w:rsidRPr="00507BD8" w14:paraId="57C36793" w14:textId="77777777" w:rsidTr="000D10B7">
        <w:trPr>
          <w:trHeight w:val="113"/>
        </w:trPr>
        <w:tc>
          <w:tcPr>
            <w:tcW w:w="1669" w:type="dxa"/>
          </w:tcPr>
          <w:p w14:paraId="1776A28C" w14:textId="77777777" w:rsidR="00507BD8" w:rsidRPr="00507BD8" w:rsidRDefault="00507BD8" w:rsidP="00507BD8">
            <w:pPr>
              <w:rPr>
                <w:lang w:val="en-US"/>
              </w:rPr>
            </w:pPr>
            <w:r w:rsidRPr="00507BD8">
              <w:rPr>
                <w:lang w:val="en-US"/>
              </w:rPr>
              <w:t>1.2.1</w:t>
            </w:r>
          </w:p>
        </w:tc>
        <w:tc>
          <w:tcPr>
            <w:tcW w:w="6192" w:type="dxa"/>
          </w:tcPr>
          <w:p w14:paraId="3D4694B3" w14:textId="77777777" w:rsidR="00507BD8" w:rsidRPr="00507BD8" w:rsidRDefault="00507BD8" w:rsidP="00507BD8">
            <w:pPr>
              <w:rPr>
                <w:lang w:val="en-US"/>
              </w:rPr>
            </w:pPr>
            <w:r w:rsidRPr="00507BD8">
              <w:rPr>
                <w:lang w:val="en-US"/>
              </w:rPr>
              <w:t>Regular reports on safety and quality indicators and other safety and quality performance data are monitored by the executive level of governance</w:t>
            </w:r>
          </w:p>
        </w:tc>
      </w:tr>
    </w:tbl>
    <w:p w14:paraId="003F590D" w14:textId="5F483446" w:rsidR="00507BD8" w:rsidRDefault="00507BD8" w:rsidP="00507BD8">
      <w:pPr>
        <w:rPr>
          <w:lang w:val="en-US"/>
        </w:rPr>
      </w:pPr>
    </w:p>
    <w:p w14:paraId="77F9F0B6" w14:textId="77777777" w:rsidR="003C76F9" w:rsidRDefault="003C76F9">
      <w:pPr>
        <w:rPr>
          <w:lang w:val="en-US"/>
        </w:rPr>
        <w:sectPr w:rsidR="003C76F9" w:rsidSect="00381179">
          <w:headerReference w:type="even" r:id="rId59"/>
          <w:headerReference w:type="default" r:id="rId60"/>
          <w:footerReference w:type="even" r:id="rId61"/>
          <w:footerReference w:type="default" r:id="rId62"/>
          <w:footnotePr>
            <w:numFmt w:val="chicago"/>
            <w:numRestart w:val="eachPage"/>
          </w:footnotePr>
          <w:pgSz w:w="9978" w:h="14173" w:code="34"/>
          <w:pgMar w:top="1474" w:right="851" w:bottom="1474" w:left="851" w:header="680" w:footer="680" w:gutter="0"/>
          <w:cols w:space="708"/>
          <w:docGrid w:linePitch="360"/>
          <w15:footnoteColumns w:val="1"/>
        </w:sectPr>
      </w:pPr>
    </w:p>
    <w:p w14:paraId="6C2E7F68" w14:textId="77777777" w:rsidR="00513D90" w:rsidRPr="00513D90" w:rsidRDefault="00513D90" w:rsidP="003C76F9">
      <w:pPr>
        <w:pStyle w:val="Heading3"/>
        <w:spacing w:before="0"/>
        <w:rPr>
          <w:lang w:val="en-US"/>
        </w:rPr>
      </w:pPr>
      <w:r w:rsidRPr="00513D90">
        <w:rPr>
          <w:lang w:val="en-US"/>
        </w:rPr>
        <w:lastRenderedPageBreak/>
        <w:t>Release of the second edition of the NSQHS Standards</w:t>
      </w:r>
    </w:p>
    <w:p w14:paraId="4EDAB802" w14:textId="77777777" w:rsidR="00513D90" w:rsidRPr="00513D90" w:rsidRDefault="00513D90" w:rsidP="00507BD8">
      <w:pPr>
        <w:rPr>
          <w:lang w:val="en-US"/>
        </w:rPr>
      </w:pPr>
      <w:r w:rsidRPr="00513D90">
        <w:rPr>
          <w:lang w:val="en-US"/>
        </w:rPr>
        <w:t>The successful implementation of the first edition of the NSQHS Standards led to significant improvements in the safety and quality of care provided to patients and consumers across Australia. The NSQHS Standards have also had a significant impact on empowering patients and consumers in decision-making around the governance, design, and delivery of health services.</w:t>
      </w:r>
    </w:p>
    <w:p w14:paraId="37D20F0D" w14:textId="77777777" w:rsidR="00513D90" w:rsidRPr="00513D90" w:rsidRDefault="00513D90" w:rsidP="00507BD8">
      <w:pPr>
        <w:rPr>
          <w:lang w:val="en-US"/>
        </w:rPr>
      </w:pPr>
      <w:r w:rsidRPr="00513D90">
        <w:rPr>
          <w:lang w:val="en-US"/>
        </w:rPr>
        <w:t>Following a comprehensive review of the first edition, the Commission developed a second edition in consultation and collaboration with the Australian Government, state and territory governments, private sector partners, clinicians, consumers, technical experts and a range of other interested parties. This second edition was released in November 2017.</w:t>
      </w:r>
    </w:p>
    <w:p w14:paraId="109835E6" w14:textId="77777777" w:rsidR="00513D90" w:rsidRPr="00513D90" w:rsidRDefault="00513D90" w:rsidP="00507BD8">
      <w:pPr>
        <w:rPr>
          <w:lang w:val="en-US"/>
        </w:rPr>
      </w:pPr>
      <w:r w:rsidRPr="00513D90">
        <w:rPr>
          <w:lang w:val="en-US"/>
        </w:rPr>
        <w:t>The second edition addresses gaps in the first edition, updates the evidence for actions, and consolidates and streamlines standards and actions to make them clearer and easier to implement. The second edition embeds person-centred care and addresses the needs of people who may be at greater risk of harm. It sets requirements for providing comprehensive care for all patients and for actions related to health literacy, end-of-life care, care for Aboriginal and Torres Strait Islander people and care for people with lived experience of mental illness or cognitive impairment.</w:t>
      </w:r>
    </w:p>
    <w:p w14:paraId="3A5879AB" w14:textId="77777777" w:rsidR="00513D90" w:rsidRPr="00513D90" w:rsidRDefault="00513D90" w:rsidP="00507BD8">
      <w:pPr>
        <w:pStyle w:val="Heading4"/>
        <w:rPr>
          <w:lang w:val="en-US"/>
        </w:rPr>
      </w:pPr>
      <w:r w:rsidRPr="00513D90">
        <w:rPr>
          <w:lang w:val="en-US"/>
        </w:rPr>
        <w:t>Implementation support resources</w:t>
      </w:r>
    </w:p>
    <w:p w14:paraId="6F40690A" w14:textId="77777777" w:rsidR="00513D90" w:rsidRPr="00513D90" w:rsidRDefault="00513D90" w:rsidP="00513D90">
      <w:pPr>
        <w:rPr>
          <w:lang w:val="en-US"/>
        </w:rPr>
      </w:pPr>
      <w:r w:rsidRPr="00513D90">
        <w:rPr>
          <w:lang w:val="en-US"/>
        </w:rPr>
        <w:t xml:space="preserve">The Commission is developing a suite of resources that describe how the NSQHS Standards can be used in different contexts. These resources take into account the differing safety and quality risks within the health service organisation, the types of services that different types of health service organisations provide, and differences in terminology and approach </w:t>
      </w:r>
      <w:r w:rsidRPr="00513D90">
        <w:rPr>
          <w:lang w:val="en-US"/>
        </w:rPr>
        <w:lastRenderedPageBreak/>
        <w:t>used by these services. Hospitals, day procedure services, multi-purpose services and paediatric facilities each have a guide on the second edition of the NSQHS Standards. The Commission will develop further online resources in response to identified needs.</w:t>
      </w:r>
    </w:p>
    <w:p w14:paraId="150A8F42" w14:textId="77777777" w:rsidR="00513D90" w:rsidRPr="00513D90" w:rsidRDefault="00513D90" w:rsidP="00513D90">
      <w:pPr>
        <w:rPr>
          <w:lang w:val="en-US"/>
        </w:rPr>
      </w:pPr>
      <w:r w:rsidRPr="00513D90">
        <w:rPr>
          <w:lang w:val="en-US"/>
        </w:rPr>
        <w:t>The NSQHS Standards Advice Centre allows health service organisations and others to seek guidance as they implement the NSQHS Standards.</w:t>
      </w:r>
    </w:p>
    <w:p w14:paraId="51269CBC" w14:textId="241615F7" w:rsidR="00513D90" w:rsidRPr="00513D90" w:rsidRDefault="00513D90" w:rsidP="00507BD8">
      <w:pPr>
        <w:pStyle w:val="Boxed1Heading"/>
        <w:rPr>
          <w:lang w:val="en-US"/>
        </w:rPr>
      </w:pPr>
      <w:r w:rsidRPr="00513D90">
        <w:rPr>
          <w:lang w:val="en-US"/>
        </w:rPr>
        <w:t>Highlights</w:t>
      </w:r>
    </w:p>
    <w:p w14:paraId="5157B642" w14:textId="598B233E" w:rsidR="00513D90" w:rsidRPr="00513D90" w:rsidRDefault="003C76F9" w:rsidP="00507BD8">
      <w:pPr>
        <w:pStyle w:val="Boxed1Text"/>
        <w:rPr>
          <w:lang w:val="en-US"/>
        </w:rPr>
      </w:pPr>
      <w:r>
        <w:rPr>
          <w:lang w:val="en-US"/>
        </w:rPr>
        <w:br/>
      </w:r>
      <w:r w:rsidR="00513D90" w:rsidRPr="00513D90">
        <w:rPr>
          <w:lang w:val="en-US"/>
        </w:rPr>
        <w:t>Released the second edition of the NSQHS Standards in November 2017</w:t>
      </w:r>
      <w:r w:rsidR="008A1873">
        <w:rPr>
          <w:lang w:val="en-US"/>
        </w:rPr>
        <w:br/>
      </w:r>
      <w:r w:rsidR="008A1873" w:rsidRPr="003C76F9">
        <w:rPr>
          <w:color w:val="A20080" w:themeColor="accent6"/>
          <w:lang w:val="en-US"/>
        </w:rPr>
        <w:tab/>
      </w:r>
    </w:p>
    <w:p w14:paraId="2CF7D346" w14:textId="61483CCC" w:rsidR="00513D90" w:rsidRPr="00513D90" w:rsidRDefault="00513D90" w:rsidP="00507BD8">
      <w:pPr>
        <w:pStyle w:val="Boxed1Text"/>
        <w:rPr>
          <w:lang w:val="en-US"/>
        </w:rPr>
      </w:pPr>
      <w:r w:rsidRPr="00513D90">
        <w:rPr>
          <w:lang w:val="en-US"/>
        </w:rPr>
        <w:t>39,425 copies of the NSQHS Standards (2nd ed.) downloaded from the Commission website as at 30 June 2018</w:t>
      </w:r>
      <w:r w:rsidR="008A1873">
        <w:rPr>
          <w:lang w:val="en-US"/>
        </w:rPr>
        <w:br/>
      </w:r>
      <w:r w:rsidR="008A1873" w:rsidRPr="003C76F9">
        <w:rPr>
          <w:color w:val="A20080" w:themeColor="accent6"/>
          <w:lang w:val="en-US"/>
        </w:rPr>
        <w:tab/>
      </w:r>
    </w:p>
    <w:p w14:paraId="3A710157" w14:textId="61D5CE1D" w:rsidR="00513D90" w:rsidRPr="00513D90" w:rsidRDefault="00513D90" w:rsidP="00507BD8">
      <w:pPr>
        <w:pStyle w:val="Boxed1Text"/>
        <w:rPr>
          <w:lang w:val="en-US"/>
        </w:rPr>
      </w:pPr>
      <w:r w:rsidRPr="00513D90">
        <w:rPr>
          <w:lang w:val="en-US"/>
        </w:rPr>
        <w:t>Developed implementation resources for hospitals, day procedure services, multi-purpose and small hospitals, and paediatric facilities</w:t>
      </w:r>
      <w:r w:rsidR="008A1873">
        <w:rPr>
          <w:lang w:val="en-US"/>
        </w:rPr>
        <w:br/>
      </w:r>
      <w:r w:rsidR="008A1873" w:rsidRPr="003C76F9">
        <w:rPr>
          <w:color w:val="A20080" w:themeColor="accent6"/>
          <w:lang w:val="en-US"/>
        </w:rPr>
        <w:tab/>
      </w:r>
    </w:p>
    <w:p w14:paraId="1C4D4970" w14:textId="04529E80" w:rsidR="00513D90" w:rsidRDefault="00513D90" w:rsidP="00507BD8">
      <w:pPr>
        <w:pStyle w:val="Boxed1Text"/>
        <w:rPr>
          <w:lang w:val="en-US"/>
        </w:rPr>
      </w:pPr>
      <w:r w:rsidRPr="00513D90">
        <w:rPr>
          <w:lang w:val="en-US"/>
        </w:rPr>
        <w:t>Released additional guidance to support Aboriginal and Torres Strait Islander health, partnering with consumers and clinical governance</w:t>
      </w:r>
    </w:p>
    <w:p w14:paraId="5D6A9186" w14:textId="77777777" w:rsidR="003C76F9" w:rsidRDefault="003C76F9" w:rsidP="003C76F9">
      <w:pPr>
        <w:rPr>
          <w:lang w:val="en-US"/>
        </w:rPr>
        <w:sectPr w:rsidR="003C76F9" w:rsidSect="003C76F9">
          <w:footnotePr>
            <w:numFmt w:val="chicago"/>
            <w:numRestart w:val="eachPage"/>
          </w:footnotePr>
          <w:pgSz w:w="9978" w:h="14173" w:code="34"/>
          <w:pgMar w:top="1474" w:right="851" w:bottom="1474" w:left="851" w:header="680" w:footer="680" w:gutter="0"/>
          <w:cols w:num="2" w:space="284"/>
          <w:docGrid w:linePitch="360"/>
          <w15:footnoteColumns w:val="1"/>
        </w:sectPr>
      </w:pPr>
    </w:p>
    <w:p w14:paraId="19DD3B89" w14:textId="2431F6A0" w:rsidR="003C76F9" w:rsidRPr="003C76F9" w:rsidRDefault="00513D90" w:rsidP="00CB766C">
      <w:pPr>
        <w:pStyle w:val="Boxed2Heading"/>
        <w:tabs>
          <w:tab w:val="left" w:pos="7230"/>
        </w:tabs>
        <w:ind w:right="2180"/>
      </w:pPr>
      <w:r w:rsidRPr="003C76F9">
        <w:lastRenderedPageBreak/>
        <w:t>Improvement highlights associated with implementation of the first</w:t>
      </w:r>
      <w:r w:rsidR="00507BD8" w:rsidRPr="003C76F9">
        <w:t> </w:t>
      </w:r>
      <w:r w:rsidRPr="003C76F9">
        <w:t>edition of the NSQHS Standards</w:t>
      </w:r>
    </w:p>
    <w:p w14:paraId="40ECA4F8" w14:textId="77777777" w:rsidR="003C76F9" w:rsidRDefault="003C76F9" w:rsidP="00CB766C">
      <w:pPr>
        <w:pStyle w:val="Boxed2Text"/>
        <w:tabs>
          <w:tab w:val="left" w:pos="7230"/>
        </w:tabs>
        <w:spacing w:after="0"/>
        <w:ind w:right="2180"/>
        <w:rPr>
          <w:lang w:val="en-US"/>
        </w:rPr>
      </w:pPr>
    </w:p>
    <w:p w14:paraId="171FF344" w14:textId="3C165CA3" w:rsidR="00513D90" w:rsidRPr="00513D90" w:rsidRDefault="00513D90" w:rsidP="00CB766C">
      <w:pPr>
        <w:pStyle w:val="Boxed2Bullet"/>
        <w:tabs>
          <w:tab w:val="left" w:pos="7230"/>
        </w:tabs>
        <w:spacing w:before="60"/>
        <w:ind w:right="2180"/>
        <w:rPr>
          <w:lang w:val="en-US"/>
        </w:rPr>
      </w:pPr>
      <w:r w:rsidRPr="00513D90">
        <w:rPr>
          <w:lang w:val="en-US"/>
        </w:rPr>
        <w:t xml:space="preserve">A decline in the </w:t>
      </w:r>
      <w:r w:rsidRPr="00513D90">
        <w:rPr>
          <w:i/>
          <w:iCs/>
          <w:lang w:val="en-US"/>
        </w:rPr>
        <w:t xml:space="preserve">Staphylococcus aureus </w:t>
      </w:r>
      <w:r w:rsidRPr="00513D90">
        <w:rPr>
          <w:lang w:val="en-US"/>
        </w:rPr>
        <w:t>bacteraemia rate per 10,000 patient days under surveillance between 2010 and 2014 from 1.1 to 0.87</w:t>
      </w:r>
      <w:r w:rsidR="003C76F9">
        <w:rPr>
          <w:lang w:val="en-US"/>
        </w:rPr>
        <w:t> </w:t>
      </w:r>
      <w:r w:rsidRPr="00513D90">
        <w:rPr>
          <w:lang w:val="en-US"/>
        </w:rPr>
        <w:t>cases</w:t>
      </w:r>
    </w:p>
    <w:p w14:paraId="3FC42629" w14:textId="77777777" w:rsidR="00513D90" w:rsidRPr="00513D90" w:rsidRDefault="00513D90" w:rsidP="00CB766C">
      <w:pPr>
        <w:pStyle w:val="Boxed2Bullet"/>
        <w:tabs>
          <w:tab w:val="left" w:pos="7230"/>
        </w:tabs>
        <w:spacing w:before="60"/>
        <w:ind w:right="2180"/>
        <w:rPr>
          <w:lang w:val="en-US"/>
        </w:rPr>
      </w:pPr>
      <w:r w:rsidRPr="00513D90">
        <w:rPr>
          <w:lang w:val="en-US"/>
        </w:rPr>
        <w:t xml:space="preserve">A drop in the yearly number of methicillin-resistant </w:t>
      </w:r>
      <w:r w:rsidRPr="00513D90">
        <w:rPr>
          <w:i/>
          <w:iCs/>
          <w:lang w:val="en-US"/>
        </w:rPr>
        <w:t xml:space="preserve">Staphylococcus aureus </w:t>
      </w:r>
      <w:r w:rsidRPr="00513D90">
        <w:rPr>
          <w:lang w:val="en-US"/>
        </w:rPr>
        <w:t>bacteraemia cases between 2010 and 2014 from 505 to 389</w:t>
      </w:r>
    </w:p>
    <w:p w14:paraId="62F8BE0C" w14:textId="77777777" w:rsidR="00513D90" w:rsidRPr="00513D90" w:rsidRDefault="00513D90" w:rsidP="00CB766C">
      <w:pPr>
        <w:pStyle w:val="Boxed2Bullet"/>
        <w:tabs>
          <w:tab w:val="left" w:pos="7230"/>
        </w:tabs>
        <w:spacing w:before="60"/>
        <w:ind w:right="2180"/>
        <w:rPr>
          <w:lang w:val="en-US"/>
        </w:rPr>
      </w:pPr>
      <w:r w:rsidRPr="00513D90">
        <w:rPr>
          <w:lang w:val="en-US"/>
        </w:rPr>
        <w:t>A decline of almost one-half in the national rate of central line-associated bloodstream infections between 2012–13 and 2013–14 from 1.02 to 0.6 per 1,000 line days</w:t>
      </w:r>
    </w:p>
    <w:p w14:paraId="7B9FB350" w14:textId="77777777" w:rsidR="00513D90" w:rsidRPr="00513D90" w:rsidRDefault="00513D90" w:rsidP="00CB766C">
      <w:pPr>
        <w:pStyle w:val="Boxed2Bullet"/>
        <w:tabs>
          <w:tab w:val="left" w:pos="7230"/>
        </w:tabs>
        <w:spacing w:before="60"/>
        <w:ind w:right="2180"/>
        <w:rPr>
          <w:lang w:val="en-US"/>
        </w:rPr>
      </w:pPr>
      <w:r w:rsidRPr="00513D90">
        <w:rPr>
          <w:lang w:val="en-US"/>
        </w:rPr>
        <w:t>The number of hospitals with antimicrobial stewardship increased from 36% in 2010 to 98% in 2015</w:t>
      </w:r>
    </w:p>
    <w:p w14:paraId="38AF05EA" w14:textId="77777777" w:rsidR="00513D90" w:rsidRPr="00513D90" w:rsidRDefault="00513D90" w:rsidP="00CB766C">
      <w:pPr>
        <w:pStyle w:val="Boxed2Bullet"/>
        <w:tabs>
          <w:tab w:val="left" w:pos="7230"/>
        </w:tabs>
        <w:spacing w:before="60"/>
        <w:ind w:right="2180"/>
        <w:rPr>
          <w:lang w:val="en-US"/>
        </w:rPr>
      </w:pPr>
      <w:r w:rsidRPr="00513D90">
        <w:rPr>
          <w:lang w:val="en-US"/>
        </w:rPr>
        <w:t>Formularies restricting use of broad-spectrum antimicrobials increased from 41% in 2010 to 86% in 2015</w:t>
      </w:r>
    </w:p>
    <w:p w14:paraId="2D82B39B" w14:textId="77777777" w:rsidR="00513D90" w:rsidRPr="00513D90" w:rsidRDefault="00513D90" w:rsidP="00CB766C">
      <w:pPr>
        <w:pStyle w:val="Boxed2Bullet"/>
        <w:tabs>
          <w:tab w:val="left" w:pos="7230"/>
        </w:tabs>
        <w:spacing w:before="60"/>
        <w:ind w:right="2180"/>
        <w:rPr>
          <w:lang w:val="en-US"/>
        </w:rPr>
      </w:pPr>
      <w:r w:rsidRPr="00513D90">
        <w:rPr>
          <w:lang w:val="en-US"/>
        </w:rPr>
        <w:t>Inappropriate use of antibacterials in Australian hospitals reduced by 12.6% from 2010 to 2016</w:t>
      </w:r>
    </w:p>
    <w:p w14:paraId="0A3113BC" w14:textId="77777777" w:rsidR="00513D90" w:rsidRPr="00513D90" w:rsidRDefault="00513D90" w:rsidP="00CB766C">
      <w:pPr>
        <w:pStyle w:val="Boxed2Bullet"/>
        <w:tabs>
          <w:tab w:val="left" w:pos="7230"/>
        </w:tabs>
        <w:spacing w:before="60"/>
        <w:ind w:right="2180"/>
        <w:rPr>
          <w:lang w:val="en-US"/>
        </w:rPr>
      </w:pPr>
      <w:r w:rsidRPr="00513D90">
        <w:rPr>
          <w:lang w:val="en-US"/>
        </w:rPr>
        <w:t>Better documentation of adverse drug reactions and medication history</w:t>
      </w:r>
    </w:p>
    <w:p w14:paraId="17CEBF48" w14:textId="77777777" w:rsidR="00513D90" w:rsidRPr="00513D90" w:rsidRDefault="00513D90" w:rsidP="00CB766C">
      <w:pPr>
        <w:pStyle w:val="Boxed2Bullet"/>
        <w:tabs>
          <w:tab w:val="left" w:pos="7230"/>
        </w:tabs>
        <w:spacing w:before="60"/>
        <w:ind w:right="2180"/>
        <w:rPr>
          <w:lang w:val="en-US"/>
        </w:rPr>
      </w:pPr>
      <w:r w:rsidRPr="00513D90">
        <w:rPr>
          <w:lang w:val="en-US"/>
        </w:rPr>
        <w:t>Reduction in yearly red blood cell issues by the National Blood Authority between mid-2010 and mid-2015 from about 800,000 units to 667,000 units</w:t>
      </w:r>
    </w:p>
    <w:p w14:paraId="718CF888" w14:textId="77777777" w:rsidR="00513D90" w:rsidRPr="00513D90" w:rsidRDefault="00513D90" w:rsidP="00CB766C">
      <w:pPr>
        <w:pStyle w:val="Boxed2Bullet"/>
        <w:tabs>
          <w:tab w:val="left" w:pos="7230"/>
        </w:tabs>
        <w:spacing w:before="60"/>
        <w:ind w:right="2180"/>
        <w:rPr>
          <w:lang w:val="en-US"/>
        </w:rPr>
      </w:pPr>
      <w:r w:rsidRPr="00513D90">
        <w:rPr>
          <w:lang w:val="en-US"/>
        </w:rPr>
        <w:t>Declining rates of in-hospital cardiac arrest and intensive care unit admissions following cardiac arrests:</w:t>
      </w:r>
    </w:p>
    <w:p w14:paraId="48276F45" w14:textId="0A5D2611" w:rsidR="00513D90" w:rsidRPr="00513D90" w:rsidRDefault="00507BD8" w:rsidP="00CB766C">
      <w:pPr>
        <w:pStyle w:val="Boxed2Text"/>
        <w:tabs>
          <w:tab w:val="clear" w:pos="3686"/>
          <w:tab w:val="left" w:pos="426"/>
          <w:tab w:val="left" w:pos="709"/>
          <w:tab w:val="left" w:pos="7230"/>
        </w:tabs>
        <w:spacing w:before="60"/>
        <w:ind w:left="709" w:right="2180" w:hanging="539"/>
        <w:rPr>
          <w:lang w:val="en-US"/>
        </w:rPr>
      </w:pPr>
      <w:r>
        <w:rPr>
          <w:lang w:val="en-US"/>
        </w:rPr>
        <w:tab/>
      </w:r>
      <w:r>
        <w:rPr>
          <w:lang w:val="en-US"/>
        </w:rPr>
        <w:noBreakHyphen/>
      </w:r>
      <w:r>
        <w:rPr>
          <w:lang w:val="en-US"/>
        </w:rPr>
        <w:tab/>
      </w:r>
      <w:r w:rsidR="00513D90" w:rsidRPr="00513D90">
        <w:rPr>
          <w:lang w:val="en-US"/>
        </w:rPr>
        <w:t>NSW Between the Flags program report 51.5% decrease in cardiac arrest rates</w:t>
      </w:r>
    </w:p>
    <w:p w14:paraId="2BE47944" w14:textId="4F548701" w:rsidR="00513D90" w:rsidRPr="00513D90" w:rsidRDefault="00507BD8" w:rsidP="00CB766C">
      <w:pPr>
        <w:pStyle w:val="Boxed2Text"/>
        <w:tabs>
          <w:tab w:val="clear" w:pos="3686"/>
          <w:tab w:val="left" w:pos="426"/>
          <w:tab w:val="left" w:pos="709"/>
          <w:tab w:val="left" w:pos="7230"/>
        </w:tabs>
        <w:spacing w:before="60"/>
        <w:ind w:left="709" w:right="2180" w:hanging="539"/>
        <w:rPr>
          <w:lang w:val="en-US"/>
        </w:rPr>
      </w:pPr>
      <w:r>
        <w:rPr>
          <w:lang w:val="en-US"/>
        </w:rPr>
        <w:tab/>
      </w:r>
      <w:r>
        <w:rPr>
          <w:lang w:val="en-US"/>
        </w:rPr>
        <w:noBreakHyphen/>
      </w:r>
      <w:r>
        <w:rPr>
          <w:lang w:val="en-US"/>
        </w:rPr>
        <w:tab/>
      </w:r>
      <w:r w:rsidR="00513D90" w:rsidRPr="00513D90">
        <w:rPr>
          <w:lang w:val="en-US"/>
        </w:rPr>
        <w:t>Victorian hospitals report a 20% relative reduction in monthly cardiac arrest rates</w:t>
      </w:r>
    </w:p>
    <w:p w14:paraId="770CFF50" w14:textId="77777777" w:rsidR="00513D90" w:rsidRPr="00513D90" w:rsidRDefault="00513D90" w:rsidP="00CB766C">
      <w:pPr>
        <w:pStyle w:val="Boxed2Bullet"/>
        <w:tabs>
          <w:tab w:val="left" w:pos="7230"/>
        </w:tabs>
        <w:spacing w:before="60"/>
        <w:ind w:right="2180"/>
        <w:rPr>
          <w:lang w:val="en-US"/>
        </w:rPr>
      </w:pPr>
      <w:r w:rsidRPr="00513D90">
        <w:rPr>
          <w:lang w:val="en-US"/>
        </w:rPr>
        <w:t>Early warning or track and trigger tools in 96% of recognition and response systems in 2015, compared with 35% in 2010</w:t>
      </w:r>
    </w:p>
    <w:p w14:paraId="48ABA98E" w14:textId="094A7DC8" w:rsidR="00513D90" w:rsidRDefault="00513D90" w:rsidP="00CB766C">
      <w:pPr>
        <w:pStyle w:val="Boxed2Bullet"/>
        <w:tabs>
          <w:tab w:val="left" w:pos="7230"/>
        </w:tabs>
        <w:spacing w:before="60"/>
        <w:ind w:right="2180"/>
        <w:rPr>
          <w:lang w:val="en-US"/>
        </w:rPr>
      </w:pPr>
      <w:r w:rsidRPr="00513D90">
        <w:rPr>
          <w:lang w:val="en-US"/>
        </w:rPr>
        <w:t>The majority of hospital boards or their governance equivalent (84%) reported that as a result of the NSQHS Standards the board understood and enacted their roles and responsibilities concerning patient safety and quality.</w:t>
      </w:r>
    </w:p>
    <w:p w14:paraId="09C826AB" w14:textId="34EB879E" w:rsidR="00F61446" w:rsidRDefault="00F61446" w:rsidP="00F61446">
      <w:pPr>
        <w:rPr>
          <w:lang w:val="en-US"/>
        </w:rPr>
      </w:pPr>
    </w:p>
    <w:p w14:paraId="2FD37584" w14:textId="77777777" w:rsidR="00F61446" w:rsidRDefault="00F61446" w:rsidP="00F61446">
      <w:pPr>
        <w:rPr>
          <w:lang w:val="en-US"/>
        </w:rPr>
        <w:sectPr w:rsidR="00F61446" w:rsidSect="00381179">
          <w:footnotePr>
            <w:numFmt w:val="chicago"/>
            <w:numRestart w:val="eachPage"/>
          </w:footnotePr>
          <w:pgSz w:w="9978" w:h="14173" w:code="34"/>
          <w:pgMar w:top="1474" w:right="851" w:bottom="1474" w:left="851" w:header="680" w:footer="680" w:gutter="0"/>
          <w:cols w:space="708"/>
          <w:docGrid w:linePitch="360"/>
          <w15:footnoteColumns w:val="1"/>
        </w:sectPr>
      </w:pPr>
    </w:p>
    <w:p w14:paraId="7C949269" w14:textId="77777777" w:rsidR="00513D90" w:rsidRPr="00513D90" w:rsidRDefault="00513D90" w:rsidP="00AB3F21">
      <w:pPr>
        <w:pStyle w:val="Heading3"/>
        <w:spacing w:before="0"/>
        <w:rPr>
          <w:lang w:val="en-US"/>
        </w:rPr>
      </w:pPr>
      <w:r w:rsidRPr="00513D90">
        <w:rPr>
          <w:lang w:val="en-US"/>
        </w:rPr>
        <w:lastRenderedPageBreak/>
        <w:t>Revision of the Australian Health Service Safety and Quality Accreditation Scheme</w:t>
      </w:r>
    </w:p>
    <w:p w14:paraId="6AC1C093" w14:textId="77777777" w:rsidR="00513D90" w:rsidRPr="00513D90" w:rsidRDefault="00513D90" w:rsidP="00513D90">
      <w:pPr>
        <w:rPr>
          <w:lang w:val="en-US"/>
        </w:rPr>
      </w:pPr>
      <w:r w:rsidRPr="00513D90">
        <w:rPr>
          <w:lang w:val="en-US"/>
        </w:rPr>
        <w:t>Under the National Health Reform Act, the Commission is responsible for formulating and coordinating national models of accreditation for health service organisations. An accreditation award provides assurance to the community that a health service organisation has the systems and processes in place to meet national standards for safety and quality.</w:t>
      </w:r>
    </w:p>
    <w:p w14:paraId="2605C01D" w14:textId="77777777" w:rsidR="00513D90" w:rsidRPr="00513D90" w:rsidRDefault="00513D90" w:rsidP="00513D90">
      <w:pPr>
        <w:rPr>
          <w:lang w:val="en-US"/>
        </w:rPr>
      </w:pPr>
      <w:r w:rsidRPr="00513D90">
        <w:rPr>
          <w:lang w:val="en-US"/>
        </w:rPr>
        <w:t>Health service organisations must show that they have strategies in place to minimise patient harm in each of the areas covered, to be accredited against the NSQHS Standards. Such harm can be associated with hospital-acquired infections, medication errors, communication failures, and lack of comprehensive care or clinical deterioration, among others.</w:t>
      </w:r>
    </w:p>
    <w:p w14:paraId="45A7E3EA" w14:textId="77777777" w:rsidR="00513D90" w:rsidRPr="00513D90" w:rsidRDefault="00513D90" w:rsidP="00513D90">
      <w:pPr>
        <w:rPr>
          <w:lang w:val="en-US"/>
        </w:rPr>
      </w:pPr>
      <w:r w:rsidRPr="00513D90">
        <w:rPr>
          <w:lang w:val="en-US"/>
        </w:rPr>
        <w:t>To become accredited, health service organisations must pass assessment showing they have implemented the NSQHS Standards. Assessments are conducted by any of nine independent accrediting agencies approved by the Commission as part of the Australian Health Service Safety and Quality Accreditation (AHSSQA) Scheme, which provides for the national coordination of accreditation processes.</w:t>
      </w:r>
    </w:p>
    <w:p w14:paraId="54DF5781" w14:textId="77777777" w:rsidR="00513D90" w:rsidRPr="00513D90" w:rsidRDefault="00513D90" w:rsidP="00513D90">
      <w:pPr>
        <w:rPr>
          <w:lang w:val="en-US"/>
        </w:rPr>
      </w:pPr>
      <w:r w:rsidRPr="00513D90">
        <w:rPr>
          <w:lang w:val="en-US"/>
        </w:rPr>
        <w:t xml:space="preserve">State and territory health departments and chief executives of health service organisations have raised concerns about the reliability of the accreditation process. To address these concerns, the Commission has agreed with states and territories on a suite of strategies that improve the rigour of the assessment process; improve the effectiveness and expertise of the assessment team; better inform assessment processes through the use of data; improve regulatory oversight; improve communication about the assessments and their outcomes, </w:t>
      </w:r>
      <w:r w:rsidRPr="00513D90">
        <w:rPr>
          <w:lang w:val="en-US"/>
        </w:rPr>
        <w:lastRenderedPageBreak/>
        <w:t>particularly to consumers; and provide targeted resources to support health service organisations to implement the NSQHS Standards and prepare for assessment.</w:t>
      </w:r>
    </w:p>
    <w:p w14:paraId="172CE55B" w14:textId="77777777" w:rsidR="00513D90" w:rsidRPr="00513D90" w:rsidRDefault="00513D90" w:rsidP="00513D90">
      <w:pPr>
        <w:rPr>
          <w:lang w:val="en-US"/>
        </w:rPr>
      </w:pPr>
      <w:r w:rsidRPr="00513D90">
        <w:rPr>
          <w:lang w:val="en-US"/>
        </w:rPr>
        <w:t>Implementation of these reforms will commence with the introduction of the second edition of the NSQHS Standards in January 2019. The key reforms will see:</w:t>
      </w:r>
    </w:p>
    <w:p w14:paraId="30678058" w14:textId="77777777" w:rsidR="00513D90" w:rsidRPr="00513D90" w:rsidRDefault="00513D90" w:rsidP="00507BD8">
      <w:pPr>
        <w:pStyle w:val="Bullet1"/>
        <w:rPr>
          <w:lang w:val="en-US"/>
        </w:rPr>
      </w:pPr>
      <w:r w:rsidRPr="00513D90">
        <w:rPr>
          <w:lang w:val="en-US"/>
        </w:rPr>
        <w:t>Introduction of standard three-year cycles</w:t>
      </w:r>
    </w:p>
    <w:p w14:paraId="0DB370DC" w14:textId="77777777" w:rsidR="00513D90" w:rsidRPr="00513D90" w:rsidRDefault="00513D90" w:rsidP="00507BD8">
      <w:pPr>
        <w:pStyle w:val="Bullet1"/>
        <w:rPr>
          <w:lang w:val="en-US"/>
        </w:rPr>
      </w:pPr>
      <w:r w:rsidRPr="00513D90">
        <w:rPr>
          <w:lang w:val="en-US"/>
        </w:rPr>
        <w:t>A new rating scale identifying areas where improvements are recommended</w:t>
      </w:r>
    </w:p>
    <w:p w14:paraId="37FD66F0" w14:textId="77777777" w:rsidR="00513D90" w:rsidRPr="00513D90" w:rsidRDefault="00513D90" w:rsidP="00507BD8">
      <w:pPr>
        <w:pStyle w:val="Bullet1"/>
        <w:rPr>
          <w:lang w:val="en-US"/>
        </w:rPr>
      </w:pPr>
      <w:r w:rsidRPr="00513D90">
        <w:rPr>
          <w:lang w:val="en-US"/>
        </w:rPr>
        <w:t>Repeat assessment after six months for health service organisations that have a large number of actions that are not met </w:t>
      </w:r>
    </w:p>
    <w:p w14:paraId="0F62D5D0" w14:textId="77777777" w:rsidR="00513D90" w:rsidRPr="00513D90" w:rsidRDefault="00513D90" w:rsidP="00507BD8">
      <w:pPr>
        <w:pStyle w:val="Bullet1"/>
        <w:rPr>
          <w:lang w:val="en-US"/>
        </w:rPr>
      </w:pPr>
      <w:r w:rsidRPr="00513D90">
        <w:rPr>
          <w:lang w:val="en-US"/>
        </w:rPr>
        <w:t>Governing bodies attesting to their compliance with key actions required of them</w:t>
      </w:r>
    </w:p>
    <w:p w14:paraId="5DB1511F" w14:textId="77777777" w:rsidR="00513D90" w:rsidRPr="00513D90" w:rsidRDefault="00513D90" w:rsidP="00507BD8">
      <w:pPr>
        <w:pStyle w:val="Bullet1"/>
        <w:rPr>
          <w:lang w:val="en-US"/>
        </w:rPr>
      </w:pPr>
      <w:r w:rsidRPr="00513D90">
        <w:rPr>
          <w:lang w:val="en-US"/>
        </w:rPr>
        <w:t>Assessors testing high-risk scenarios to ensure health services are prepared</w:t>
      </w:r>
    </w:p>
    <w:p w14:paraId="7681F3D1" w14:textId="77777777" w:rsidR="00513D90" w:rsidRPr="00513D90" w:rsidRDefault="00513D90" w:rsidP="00507BD8">
      <w:pPr>
        <w:pStyle w:val="Bullet1"/>
        <w:rPr>
          <w:lang w:val="en-US"/>
        </w:rPr>
      </w:pPr>
      <w:r w:rsidRPr="00513D90">
        <w:rPr>
          <w:lang w:val="en-US"/>
        </w:rPr>
        <w:t>Voluntary short-notice assessments to shift the effort from preparation for assessment to long-term improvement in care</w:t>
      </w:r>
    </w:p>
    <w:p w14:paraId="727385CB" w14:textId="77777777" w:rsidR="00513D90" w:rsidRPr="00513D90" w:rsidRDefault="00513D90" w:rsidP="00507BD8">
      <w:pPr>
        <w:pStyle w:val="Bullet1"/>
        <w:rPr>
          <w:lang w:val="en-US"/>
        </w:rPr>
      </w:pPr>
      <w:r w:rsidRPr="00513D90">
        <w:rPr>
          <w:lang w:val="en-US"/>
        </w:rPr>
        <w:t>Use of a structured assessment process to ensure all components of safety and quality systems are comprehensively evaluated</w:t>
      </w:r>
    </w:p>
    <w:p w14:paraId="54E0BA1A" w14:textId="77777777" w:rsidR="00513D90" w:rsidRPr="00513D90" w:rsidRDefault="00513D90" w:rsidP="00507BD8">
      <w:pPr>
        <w:pStyle w:val="Bullet1"/>
        <w:rPr>
          <w:lang w:val="en-US"/>
        </w:rPr>
      </w:pPr>
      <w:r w:rsidRPr="00513D90">
        <w:rPr>
          <w:lang w:val="en-US"/>
        </w:rPr>
        <w:t>Greater involvement of patients and consumers in assessment processes</w:t>
      </w:r>
    </w:p>
    <w:p w14:paraId="4C504CF0" w14:textId="77777777" w:rsidR="00513D90" w:rsidRPr="00513D90" w:rsidRDefault="00513D90" w:rsidP="00507BD8">
      <w:pPr>
        <w:pStyle w:val="Bullet1"/>
        <w:rPr>
          <w:lang w:val="en-US"/>
        </w:rPr>
      </w:pPr>
      <w:r w:rsidRPr="00513D90">
        <w:rPr>
          <w:lang w:val="en-US"/>
        </w:rPr>
        <w:t>Assessors completing a 40-hour online orientation program before carrying out their first assessment.</w:t>
      </w:r>
    </w:p>
    <w:p w14:paraId="12BA9AEA" w14:textId="129CF646" w:rsidR="00F61446" w:rsidRPr="00513D90" w:rsidRDefault="00513D90" w:rsidP="00F61446">
      <w:pPr>
        <w:spacing w:after="1200"/>
        <w:rPr>
          <w:lang w:val="en-US"/>
        </w:rPr>
      </w:pPr>
      <w:r w:rsidRPr="00513D90">
        <w:rPr>
          <w:lang w:val="en-US"/>
        </w:rPr>
        <w:t>In 2018–19 the Commission will work with relevant parties to introduce standardised assessment reporting that can lead to public reporting on accreditation outcomes.</w:t>
      </w:r>
    </w:p>
    <w:p w14:paraId="236A4689" w14:textId="77777777" w:rsidR="00513D90" w:rsidRPr="00513D90" w:rsidRDefault="00513D90" w:rsidP="00F61446">
      <w:pPr>
        <w:pStyle w:val="Boxed1Heading"/>
        <w:rPr>
          <w:lang w:val="en-US"/>
        </w:rPr>
      </w:pPr>
      <w:r w:rsidRPr="00513D90">
        <w:rPr>
          <w:lang w:val="en-US"/>
        </w:rPr>
        <w:lastRenderedPageBreak/>
        <w:t>Highlights</w:t>
      </w:r>
    </w:p>
    <w:p w14:paraId="3F20AE44" w14:textId="1910529A" w:rsidR="00513D90" w:rsidRPr="00513D90" w:rsidRDefault="00F61446" w:rsidP="00507BD8">
      <w:pPr>
        <w:pStyle w:val="Boxed1Text"/>
        <w:rPr>
          <w:lang w:val="en-US"/>
        </w:rPr>
      </w:pPr>
      <w:r>
        <w:rPr>
          <w:lang w:val="en-US"/>
        </w:rPr>
        <w:br/>
      </w:r>
      <w:r w:rsidR="00513D90" w:rsidRPr="00513D90">
        <w:rPr>
          <w:lang w:val="en-US"/>
        </w:rPr>
        <w:t>Agreed on six strategies to improve the rigour of accreditation with states and territories</w:t>
      </w:r>
      <w:r>
        <w:rPr>
          <w:lang w:val="en-US"/>
        </w:rPr>
        <w:br/>
      </w:r>
      <w:r w:rsidRPr="00F61446">
        <w:rPr>
          <w:color w:val="A20080" w:themeColor="accent6"/>
          <w:lang w:val="en-US"/>
        </w:rPr>
        <w:tab/>
      </w:r>
    </w:p>
    <w:p w14:paraId="63CA3EE4" w14:textId="77777777" w:rsidR="00513D90" w:rsidRPr="00513D90" w:rsidRDefault="00513D90" w:rsidP="00507BD8">
      <w:pPr>
        <w:pStyle w:val="Boxed1Text"/>
        <w:rPr>
          <w:lang w:val="en-US"/>
        </w:rPr>
      </w:pPr>
      <w:r w:rsidRPr="00513D90">
        <w:rPr>
          <w:lang w:val="en-US"/>
        </w:rPr>
        <w:t>Commenced implementation of reforms to the AHSSQA Scheme</w:t>
      </w:r>
    </w:p>
    <w:p w14:paraId="60DBA903" w14:textId="77777777" w:rsidR="00513D90" w:rsidRPr="00513D90" w:rsidRDefault="00513D90" w:rsidP="00F61446">
      <w:pPr>
        <w:pStyle w:val="Heading3"/>
        <w:spacing w:before="600"/>
        <w:rPr>
          <w:lang w:val="en-US"/>
        </w:rPr>
      </w:pPr>
      <w:r w:rsidRPr="00513D90">
        <w:rPr>
          <w:lang w:val="en-US"/>
        </w:rPr>
        <w:t>Antimicrobial resistance, antimicrobial use, surveillance and healthcare-associated infections</w:t>
      </w:r>
    </w:p>
    <w:p w14:paraId="65EFBF6A" w14:textId="77777777" w:rsidR="00513D90" w:rsidRPr="00513D90" w:rsidRDefault="00513D90" w:rsidP="00513D90">
      <w:pPr>
        <w:rPr>
          <w:lang w:val="en-US"/>
        </w:rPr>
      </w:pPr>
      <w:r w:rsidRPr="00513D90">
        <w:rPr>
          <w:lang w:val="en-US"/>
        </w:rPr>
        <w:t>The Antimicrobial Use and Resistance in Australia (AURA) Surveillance System is now well established. It has enabled enhanced national coordination and integration of more comprehensive data on antimicrobial resistance (AMR), antimicrobial use and the appropriateness of prescribing in Australia. The AURA program analyses and reports on AMR and antimicrobial use in hospitals, aged care homes, and the community more generally, through a range of surveillance programs. In 2017–18 the Australian Government and states and territories contributed funding for the operation of AURA.</w:t>
      </w:r>
    </w:p>
    <w:p w14:paraId="398F31DB" w14:textId="77777777" w:rsidR="00513D90" w:rsidRPr="00513D90" w:rsidRDefault="00513D90" w:rsidP="00513D90">
      <w:pPr>
        <w:rPr>
          <w:lang w:val="en-US"/>
        </w:rPr>
      </w:pPr>
      <w:r w:rsidRPr="00513D90">
        <w:rPr>
          <w:i/>
          <w:iCs/>
          <w:lang w:val="en-US"/>
        </w:rPr>
        <w:t>AURA 2017: Second Australian report on antimicrobial use and resistance in human health</w:t>
      </w:r>
      <w:r w:rsidRPr="00513D90">
        <w:rPr>
          <w:lang w:val="en-US"/>
        </w:rPr>
        <w:t xml:space="preserve"> was released in August 2017. The report included analyses of trends where possible, and highlighted a number of areas for action to prevent and control AMR and improve antimicrobial prescribing, such as:</w:t>
      </w:r>
    </w:p>
    <w:p w14:paraId="45786B0F" w14:textId="77777777" w:rsidR="00513D90" w:rsidRPr="00513D90" w:rsidRDefault="00513D90" w:rsidP="00F61446">
      <w:pPr>
        <w:pStyle w:val="Bullet1"/>
        <w:keepNext/>
        <w:rPr>
          <w:lang w:val="en-US"/>
        </w:rPr>
      </w:pPr>
      <w:r w:rsidRPr="00513D90">
        <w:rPr>
          <w:lang w:val="en-US"/>
        </w:rPr>
        <w:lastRenderedPageBreak/>
        <w:t>Improving the appropriateness of antimicrobial use for surgical prophylaxis</w:t>
      </w:r>
    </w:p>
    <w:p w14:paraId="37B009BF" w14:textId="77777777" w:rsidR="00513D90" w:rsidRPr="00513D90" w:rsidRDefault="00513D90" w:rsidP="00507BD8">
      <w:pPr>
        <w:pStyle w:val="Bullet1"/>
        <w:rPr>
          <w:lang w:val="en-US"/>
        </w:rPr>
      </w:pPr>
      <w:r w:rsidRPr="00513D90">
        <w:rPr>
          <w:lang w:val="en-US"/>
        </w:rPr>
        <w:t>Intensifying efforts to reduce unnecessary prescribing of antimicrobials in the community</w:t>
      </w:r>
    </w:p>
    <w:p w14:paraId="7772C26B" w14:textId="77777777" w:rsidR="00513D90" w:rsidRPr="00513D90" w:rsidRDefault="00513D90" w:rsidP="00507BD8">
      <w:pPr>
        <w:pStyle w:val="Bullet1"/>
        <w:rPr>
          <w:lang w:val="en-US"/>
        </w:rPr>
      </w:pPr>
      <w:r w:rsidRPr="00513D90">
        <w:rPr>
          <w:lang w:val="en-US"/>
        </w:rPr>
        <w:t>Strengthening infection control practices to minimise the spread of vancomycin-resistant enterococci.</w:t>
      </w:r>
    </w:p>
    <w:p w14:paraId="08998181" w14:textId="77777777" w:rsidR="00513D90" w:rsidRPr="00513D90" w:rsidRDefault="00513D90" w:rsidP="00507BD8">
      <w:pPr>
        <w:rPr>
          <w:lang w:val="en-US"/>
        </w:rPr>
      </w:pPr>
      <w:r w:rsidRPr="00513D90">
        <w:rPr>
          <w:lang w:val="en-US"/>
        </w:rPr>
        <w:t>The AURA Surveillance System involves strategic partnerships with the Australian Group on Antimicrobial Resistance, the National Antimicrobial Prescribing Survey and the National Antimicrobial Utilisation Surveillance Program. Data from the National Antimicrobial Prescribing Survey and the National Antimicrobial Utilisation Surveillance Program support local antimicrobial stewardship programs and help health service organisations meet the requirements of the Preventing and Controlling Healthcare-Associate Infection Standard in the NSQHS Standards.</w:t>
      </w:r>
    </w:p>
    <w:p w14:paraId="0409E472" w14:textId="77777777" w:rsidR="00513D90" w:rsidRPr="00513D90" w:rsidRDefault="00513D90" w:rsidP="00507BD8">
      <w:pPr>
        <w:rPr>
          <w:lang w:val="en-US"/>
        </w:rPr>
      </w:pPr>
      <w:r w:rsidRPr="00513D90">
        <w:rPr>
          <w:lang w:val="en-US"/>
        </w:rPr>
        <w:t>Data are also included in the AURA Surveillance System from the National Alert System for Critical Antimicrobial Resistances and Australian Passive AMR Surveillance (APAS), a surveillance program established by the Commission in 2015 with the support of Queensland Health to provide access to its OrgTRx system as the base infrastructure. APAS data are used to generate antibiograms, which are tables showing how susceptible organisms are to different antimicrobials, to inform local antimicrobial therapy recommendations and formulary management.</w:t>
      </w:r>
    </w:p>
    <w:p w14:paraId="0AD568C9" w14:textId="77777777" w:rsidR="00F61446" w:rsidRDefault="00513D90" w:rsidP="00507BD8">
      <w:pPr>
        <w:rPr>
          <w:lang w:val="en-US"/>
        </w:rPr>
      </w:pPr>
      <w:r w:rsidRPr="00513D90">
        <w:rPr>
          <w:lang w:val="en-US"/>
        </w:rPr>
        <w:t>In 2017–18, APAS was enhanced by progressively</w:t>
      </w:r>
      <w:r w:rsidR="00F61446">
        <w:rPr>
          <w:lang w:val="en-US"/>
        </w:rPr>
        <w:t> </w:t>
      </w:r>
      <w:r w:rsidRPr="00513D90">
        <w:rPr>
          <w:lang w:val="en-US"/>
        </w:rPr>
        <w:t xml:space="preserve">incorporating data from 2006 to 2015 from a number of the participating pathology services. The APAS database now contains more than 50 million records, </w:t>
      </w:r>
    </w:p>
    <w:p w14:paraId="7CBAC599" w14:textId="77777777" w:rsidR="00F61446" w:rsidRDefault="00F61446">
      <w:pPr>
        <w:rPr>
          <w:lang w:val="en-US"/>
        </w:rPr>
      </w:pPr>
      <w:r>
        <w:rPr>
          <w:lang w:val="en-US"/>
        </w:rPr>
        <w:br w:type="page"/>
      </w:r>
    </w:p>
    <w:p w14:paraId="0A8D8DD5" w14:textId="38219E18" w:rsidR="00513D90" w:rsidRPr="00513D90" w:rsidRDefault="00513D90" w:rsidP="00507BD8">
      <w:pPr>
        <w:rPr>
          <w:lang w:val="en-US"/>
        </w:rPr>
      </w:pPr>
      <w:r w:rsidRPr="00513D90">
        <w:rPr>
          <w:lang w:val="en-US"/>
        </w:rPr>
        <w:lastRenderedPageBreak/>
        <w:t xml:space="preserve">increasing the capacity for trend analysis. The Commission published the first APAS report on multi-resistant organisms in June 2018. The report includes analyses of data for three important types of resistance – methicillin resistance in </w:t>
      </w:r>
      <w:r w:rsidRPr="00513D90">
        <w:rPr>
          <w:i/>
          <w:iCs/>
          <w:lang w:val="en-US"/>
        </w:rPr>
        <w:t>Staphylococcus aureus</w:t>
      </w:r>
      <w:r w:rsidRPr="00513D90">
        <w:rPr>
          <w:lang w:val="en-US"/>
        </w:rPr>
        <w:t xml:space="preserve">, fluoroquinolone resistance in </w:t>
      </w:r>
      <w:r w:rsidRPr="00513D90">
        <w:rPr>
          <w:i/>
          <w:iCs/>
          <w:lang w:val="en-US"/>
        </w:rPr>
        <w:t>Escherichia coli</w:t>
      </w:r>
      <w:r w:rsidRPr="00513D90">
        <w:rPr>
          <w:lang w:val="en-US"/>
        </w:rPr>
        <w:t xml:space="preserve"> and vancomycin resistance in </w:t>
      </w:r>
      <w:r w:rsidRPr="00513D90">
        <w:rPr>
          <w:i/>
          <w:iCs/>
          <w:lang w:val="en-US"/>
        </w:rPr>
        <w:t>Enterococcus faecium</w:t>
      </w:r>
      <w:r w:rsidRPr="00513D90">
        <w:rPr>
          <w:lang w:val="en-US"/>
        </w:rPr>
        <w:t>.</w:t>
      </w:r>
    </w:p>
    <w:p w14:paraId="7386E27E" w14:textId="77777777" w:rsidR="00513D90" w:rsidRPr="00513D90" w:rsidRDefault="00513D90" w:rsidP="00507BD8">
      <w:pPr>
        <w:rPr>
          <w:lang w:val="en-US"/>
        </w:rPr>
      </w:pPr>
      <w:r w:rsidRPr="00513D90">
        <w:rPr>
          <w:lang w:val="en-US"/>
        </w:rPr>
        <w:t xml:space="preserve">In May 2018, the Commission published </w:t>
      </w:r>
      <w:r w:rsidRPr="00513D90">
        <w:rPr>
          <w:i/>
          <w:iCs/>
          <w:lang w:val="en-US"/>
        </w:rPr>
        <w:t>Antimicrobial Stewardship in Australian Health Care 2018</w:t>
      </w:r>
      <w:r w:rsidRPr="00513D90">
        <w:rPr>
          <w:lang w:val="en-US"/>
        </w:rPr>
        <w:t>, which provides clinicians and health service managers with the evidence and practical strategies to support implementation of antimicrobial stewardship programs that meet the requirements of the Preventing and Controlling Healthcare Associated Infection Standard. Prudent use of antimicrobials as part of antimicrobial stewardship improves patient safety and reduces the development of AMR.</w:t>
      </w:r>
    </w:p>
    <w:p w14:paraId="18ABEBDE" w14:textId="77777777" w:rsidR="00513D90" w:rsidRPr="00513D90" w:rsidRDefault="00513D90" w:rsidP="00507BD8">
      <w:pPr>
        <w:rPr>
          <w:lang w:val="en-US"/>
        </w:rPr>
      </w:pPr>
      <w:r w:rsidRPr="00513D90">
        <w:rPr>
          <w:lang w:val="en-US"/>
        </w:rPr>
        <w:t>The Commission has a well-established national healthcare-associated infection (HAI) program which supports prevention and containment of AMR through evidence-based infection control practice. In 2017–18, the Commission continued its support of the national hand hygiene program, which focused attention on improved compliance in emergency departments.</w:t>
      </w:r>
    </w:p>
    <w:p w14:paraId="1684734D" w14:textId="3E24455D" w:rsidR="00513D90" w:rsidRPr="00513D90" w:rsidRDefault="00513D90" w:rsidP="00F61446">
      <w:pPr>
        <w:spacing w:after="1200"/>
        <w:rPr>
          <w:lang w:val="en-US"/>
        </w:rPr>
      </w:pPr>
      <w:r w:rsidRPr="00513D90">
        <w:rPr>
          <w:lang w:val="en-US"/>
        </w:rPr>
        <w:t xml:space="preserve">The Commission analysed administrative and surveillance data on </w:t>
      </w:r>
      <w:r w:rsidRPr="00513D90">
        <w:rPr>
          <w:i/>
          <w:iCs/>
          <w:lang w:val="en-US"/>
        </w:rPr>
        <w:t>Clostridium difficile</w:t>
      </w:r>
      <w:r w:rsidRPr="00513D90">
        <w:rPr>
          <w:lang w:val="en-US"/>
        </w:rPr>
        <w:t xml:space="preserve"> infection (CDI) and developed a model to improve prevention and control of CDI. The model is designed to enhance understanding of the burden of CDI in Australian health service organisations and support implementation of targeted infection prevention and control and antimicrobial stewardship strategies to address</w:t>
      </w:r>
      <w:r w:rsidR="00F61446">
        <w:rPr>
          <w:lang w:val="en-US"/>
        </w:rPr>
        <w:t> </w:t>
      </w:r>
      <w:r w:rsidRPr="00513D90">
        <w:rPr>
          <w:lang w:val="en-US"/>
        </w:rPr>
        <w:t>CDI.</w:t>
      </w:r>
    </w:p>
    <w:p w14:paraId="724807AB" w14:textId="77777777" w:rsidR="00513D90" w:rsidRPr="00513D90" w:rsidRDefault="00513D90" w:rsidP="00507BD8">
      <w:pPr>
        <w:pStyle w:val="Boxed1Heading"/>
        <w:rPr>
          <w:lang w:val="en-US"/>
        </w:rPr>
      </w:pPr>
      <w:r w:rsidRPr="00513D90">
        <w:rPr>
          <w:lang w:val="en-US"/>
        </w:rPr>
        <w:lastRenderedPageBreak/>
        <w:t>Highlights</w:t>
      </w:r>
    </w:p>
    <w:p w14:paraId="505B1BE3" w14:textId="63B41C26" w:rsidR="00513D90" w:rsidRPr="00513D90" w:rsidRDefault="00F61446" w:rsidP="00507BD8">
      <w:pPr>
        <w:pStyle w:val="Boxed1Text"/>
        <w:rPr>
          <w:lang w:val="en-US"/>
        </w:rPr>
      </w:pPr>
      <w:r>
        <w:rPr>
          <w:lang w:val="en-US"/>
        </w:rPr>
        <w:br/>
      </w:r>
      <w:r w:rsidR="00513D90" w:rsidRPr="00513D90">
        <w:rPr>
          <w:lang w:val="en-US"/>
        </w:rPr>
        <w:t xml:space="preserve">Published </w:t>
      </w:r>
      <w:r w:rsidR="00513D90" w:rsidRPr="00CA798F">
        <w:rPr>
          <w:rStyle w:val="Emphasis"/>
        </w:rPr>
        <w:t>AURA 2017: Second Australian report on antimicrobial use and resistance in human health</w:t>
      </w:r>
      <w:r>
        <w:rPr>
          <w:lang w:val="en-US"/>
        </w:rPr>
        <w:br/>
      </w:r>
      <w:r w:rsidRPr="00F61446">
        <w:rPr>
          <w:color w:val="A20080" w:themeColor="accent6"/>
          <w:lang w:val="en-US"/>
        </w:rPr>
        <w:tab/>
      </w:r>
    </w:p>
    <w:p w14:paraId="5249BB8A" w14:textId="0BB8E464" w:rsidR="00513D90" w:rsidRPr="00513D90" w:rsidRDefault="00513D90" w:rsidP="00507BD8">
      <w:pPr>
        <w:pStyle w:val="Boxed1Text"/>
        <w:rPr>
          <w:lang w:val="en-US"/>
        </w:rPr>
      </w:pPr>
      <w:r w:rsidRPr="00513D90">
        <w:rPr>
          <w:lang w:val="en-US"/>
        </w:rPr>
        <w:t>Enhanced APAS to include 10 years of historical data (2006 to 2015) for selected services</w:t>
      </w:r>
      <w:r w:rsidR="00F61446">
        <w:rPr>
          <w:lang w:val="en-US"/>
        </w:rPr>
        <w:br/>
      </w:r>
      <w:r w:rsidR="00F61446" w:rsidRPr="00F61446">
        <w:rPr>
          <w:color w:val="A20080" w:themeColor="accent6"/>
          <w:lang w:val="en-US"/>
        </w:rPr>
        <w:tab/>
      </w:r>
    </w:p>
    <w:p w14:paraId="71AC826F" w14:textId="10860293" w:rsidR="00513D90" w:rsidRPr="00513D90" w:rsidRDefault="00513D90" w:rsidP="00507BD8">
      <w:pPr>
        <w:pStyle w:val="Boxed1Text"/>
        <w:rPr>
          <w:lang w:val="en-US"/>
        </w:rPr>
      </w:pPr>
      <w:r w:rsidRPr="00513D90">
        <w:rPr>
          <w:lang w:val="en-US"/>
        </w:rPr>
        <w:t>Published detailed reports on each of the AURA Surveillance System programs, including the first APAS report on multi-resistant organisms</w:t>
      </w:r>
      <w:r w:rsidR="00F61446">
        <w:rPr>
          <w:lang w:val="en-US"/>
        </w:rPr>
        <w:br/>
      </w:r>
      <w:r w:rsidR="00F61446" w:rsidRPr="00F61446">
        <w:rPr>
          <w:color w:val="A20080" w:themeColor="accent6"/>
          <w:lang w:val="en-US"/>
        </w:rPr>
        <w:tab/>
      </w:r>
    </w:p>
    <w:p w14:paraId="0214CC59" w14:textId="7E8D74EC" w:rsidR="00513D90" w:rsidRPr="00513D90" w:rsidRDefault="00513D90" w:rsidP="00507BD8">
      <w:pPr>
        <w:pStyle w:val="Boxed1Text"/>
        <w:rPr>
          <w:lang w:val="en-US"/>
        </w:rPr>
      </w:pPr>
      <w:r w:rsidRPr="00513D90">
        <w:rPr>
          <w:lang w:val="en-US"/>
        </w:rPr>
        <w:t xml:space="preserve">Published </w:t>
      </w:r>
      <w:r w:rsidRPr="00CA798F">
        <w:rPr>
          <w:rStyle w:val="Emphasis"/>
        </w:rPr>
        <w:t>Antimicrobial Stewardship in Australian Health Care 2018</w:t>
      </w:r>
      <w:r w:rsidR="00F61446">
        <w:rPr>
          <w:lang w:val="en-US"/>
        </w:rPr>
        <w:br/>
      </w:r>
      <w:r w:rsidR="00F61446" w:rsidRPr="00F61446">
        <w:rPr>
          <w:color w:val="A20080" w:themeColor="accent6"/>
          <w:lang w:val="en-US"/>
        </w:rPr>
        <w:tab/>
      </w:r>
    </w:p>
    <w:p w14:paraId="72F014B9" w14:textId="77777777" w:rsidR="00513D90" w:rsidRPr="00513D90" w:rsidRDefault="00513D90" w:rsidP="00507BD8">
      <w:pPr>
        <w:pStyle w:val="Boxed1Text"/>
        <w:rPr>
          <w:lang w:val="en-US"/>
        </w:rPr>
      </w:pPr>
      <w:r w:rsidRPr="00513D90">
        <w:rPr>
          <w:lang w:val="en-US"/>
        </w:rPr>
        <w:t xml:space="preserve">Published an analysis of </w:t>
      </w:r>
      <w:r w:rsidRPr="00CA798F">
        <w:rPr>
          <w:rStyle w:val="Emphasis"/>
        </w:rPr>
        <w:t>Clostridium difficile</w:t>
      </w:r>
      <w:r w:rsidRPr="00513D90">
        <w:rPr>
          <w:lang w:val="en-US"/>
        </w:rPr>
        <w:t xml:space="preserve"> data and a model for monitoring, preventing and controlling </w:t>
      </w:r>
      <w:r w:rsidRPr="00CA798F">
        <w:rPr>
          <w:rStyle w:val="Emphasis"/>
        </w:rPr>
        <w:t xml:space="preserve">Clostridium difficile </w:t>
      </w:r>
      <w:r w:rsidRPr="00513D90">
        <w:rPr>
          <w:lang w:val="en-US"/>
        </w:rPr>
        <w:t>infection</w:t>
      </w:r>
    </w:p>
    <w:p w14:paraId="7F57E55B" w14:textId="77777777" w:rsidR="00513D90" w:rsidRPr="00513D90" w:rsidRDefault="00513D90" w:rsidP="00507BD8">
      <w:pPr>
        <w:pStyle w:val="Heading3"/>
        <w:rPr>
          <w:lang w:val="en-US"/>
        </w:rPr>
      </w:pPr>
      <w:r w:rsidRPr="00513D90">
        <w:rPr>
          <w:lang w:val="en-US"/>
        </w:rPr>
        <w:t>Safety in digital health</w:t>
      </w:r>
    </w:p>
    <w:p w14:paraId="6A06D768" w14:textId="4B1AEE5F" w:rsidR="00F61446" w:rsidRDefault="00513D90" w:rsidP="00513D90">
      <w:pPr>
        <w:rPr>
          <w:lang w:val="en-US"/>
        </w:rPr>
      </w:pPr>
      <w:r w:rsidRPr="00513D90">
        <w:rPr>
          <w:lang w:val="en-US"/>
        </w:rPr>
        <w:t>Since July 2012, the Commission has conducted a clinical safety program for the My Health Record system. In July 2016, the system operator, the Australian Digital Health Agency (the Agency), appointed the Commission to operate the program for a further two years. The program aims to provide quality assurance and to enhance the clinical safety of the My Health Record system and of other national digital health infrastructure.</w:t>
      </w:r>
    </w:p>
    <w:p w14:paraId="63378E72" w14:textId="77777777" w:rsidR="00F61446" w:rsidRDefault="00F61446">
      <w:pPr>
        <w:rPr>
          <w:lang w:val="en-US"/>
        </w:rPr>
      </w:pPr>
      <w:r>
        <w:rPr>
          <w:lang w:val="en-US"/>
        </w:rPr>
        <w:br w:type="page"/>
      </w:r>
    </w:p>
    <w:p w14:paraId="23829AA8" w14:textId="77777777" w:rsidR="00513D90" w:rsidRPr="00513D90" w:rsidRDefault="00513D90" w:rsidP="00513D90">
      <w:pPr>
        <w:rPr>
          <w:lang w:val="en-US"/>
        </w:rPr>
      </w:pPr>
      <w:r w:rsidRPr="00513D90">
        <w:rPr>
          <w:lang w:val="en-US"/>
        </w:rPr>
        <w:lastRenderedPageBreak/>
        <w:t>Program activities in 2017–18 included three clinical safety reviews which analysed:</w:t>
      </w:r>
    </w:p>
    <w:p w14:paraId="6473EBC2" w14:textId="77777777" w:rsidR="00513D90" w:rsidRPr="00513D90" w:rsidRDefault="00513D90" w:rsidP="00507BD8">
      <w:pPr>
        <w:pStyle w:val="Bullet1"/>
        <w:rPr>
          <w:lang w:val="en-US"/>
        </w:rPr>
      </w:pPr>
      <w:r w:rsidRPr="00513D90">
        <w:rPr>
          <w:lang w:val="en-US"/>
        </w:rPr>
        <w:t>Reported incidents in states and territories pertaining to allergies and adverse drug reactions where clinical information systems are used to support clinical care</w:t>
      </w:r>
    </w:p>
    <w:p w14:paraId="4E284B51" w14:textId="77777777" w:rsidR="00513D90" w:rsidRPr="00513D90" w:rsidRDefault="00513D90" w:rsidP="00507BD8">
      <w:pPr>
        <w:pStyle w:val="Bullet1"/>
        <w:rPr>
          <w:lang w:val="en-US"/>
        </w:rPr>
      </w:pPr>
      <w:r w:rsidRPr="00513D90">
        <w:rPr>
          <w:lang w:val="en-US"/>
        </w:rPr>
        <w:t>Healthcare identifier allocation processes for pathology, diagnostic imaging and community pharmacies, which aimed to support the connection of these healthcare providers to the My Health Record system during 2017–18</w:t>
      </w:r>
    </w:p>
    <w:p w14:paraId="7ADE3418" w14:textId="77777777" w:rsidR="00513D90" w:rsidRPr="00513D90" w:rsidRDefault="00513D90" w:rsidP="00507BD8">
      <w:pPr>
        <w:pStyle w:val="Bullet1"/>
        <w:rPr>
          <w:lang w:val="en-US"/>
        </w:rPr>
      </w:pPr>
      <w:r w:rsidRPr="00513D90">
        <w:rPr>
          <w:lang w:val="en-US"/>
        </w:rPr>
        <w:t>The costs, benefits, enablers and barriers relating to Australian paramedics accessing additional medical information via the My Health Record system.</w:t>
      </w:r>
    </w:p>
    <w:p w14:paraId="39817C79" w14:textId="77777777" w:rsidR="00513D90" w:rsidRPr="00513D90" w:rsidRDefault="00513D90" w:rsidP="00513D90">
      <w:pPr>
        <w:rPr>
          <w:lang w:val="en-US"/>
        </w:rPr>
      </w:pPr>
      <w:r w:rsidRPr="00513D90">
        <w:rPr>
          <w:lang w:val="en-US"/>
        </w:rPr>
        <w:t>The Commission also completed an analysis of vendor calls to the My Health Record helpline and a ‘deep dive’ analysis of health identifier issues at the interface between the My Health Record system and the clinical systems that connect to it.</w:t>
      </w:r>
    </w:p>
    <w:p w14:paraId="3790FC42" w14:textId="77777777" w:rsidR="00513D90" w:rsidRPr="00513D90" w:rsidRDefault="00513D90" w:rsidP="00513D90">
      <w:pPr>
        <w:rPr>
          <w:lang w:val="en-US"/>
        </w:rPr>
      </w:pPr>
      <w:r w:rsidRPr="00513D90">
        <w:rPr>
          <w:lang w:val="en-US"/>
        </w:rPr>
        <w:t>In early 2018, the Commission established the My Health Record External Assurance Committee. The committee provides ongoing independent external assurance to the Agency’s My Health Record system clinical incident management and clinical safety risk-management systems. The Commission also provided representatives and expert advice for the following Agency committees:</w:t>
      </w:r>
    </w:p>
    <w:p w14:paraId="502A42B2" w14:textId="77777777" w:rsidR="00513D90" w:rsidRPr="00513D90" w:rsidRDefault="00513D90" w:rsidP="00507BD8">
      <w:pPr>
        <w:pStyle w:val="Bullet1"/>
        <w:rPr>
          <w:lang w:val="en-US"/>
        </w:rPr>
      </w:pPr>
      <w:r w:rsidRPr="00513D90">
        <w:rPr>
          <w:lang w:val="en-US"/>
        </w:rPr>
        <w:t>Medication Safety Program Steering Group</w:t>
      </w:r>
    </w:p>
    <w:p w14:paraId="004D94E3" w14:textId="77777777" w:rsidR="00513D90" w:rsidRPr="00513D90" w:rsidRDefault="00513D90" w:rsidP="00507BD8">
      <w:pPr>
        <w:pStyle w:val="Bullet1"/>
        <w:rPr>
          <w:lang w:val="en-US"/>
        </w:rPr>
      </w:pPr>
      <w:r w:rsidRPr="00513D90">
        <w:rPr>
          <w:lang w:val="en-US"/>
        </w:rPr>
        <w:t>Diagnostic Imaging Program Steering Group</w:t>
      </w:r>
    </w:p>
    <w:p w14:paraId="3B55835C" w14:textId="77777777" w:rsidR="00513D90" w:rsidRPr="00513D90" w:rsidRDefault="00513D90" w:rsidP="00507BD8">
      <w:pPr>
        <w:pStyle w:val="Bullet1"/>
        <w:rPr>
          <w:lang w:val="en-US"/>
        </w:rPr>
      </w:pPr>
      <w:r w:rsidRPr="00513D90">
        <w:rPr>
          <w:lang w:val="en-US"/>
        </w:rPr>
        <w:t>Digital Health Safety and Quality Governance Committee</w:t>
      </w:r>
    </w:p>
    <w:p w14:paraId="5A9D316B" w14:textId="77777777" w:rsidR="00513D90" w:rsidRPr="00513D90" w:rsidRDefault="00513D90" w:rsidP="00507BD8">
      <w:pPr>
        <w:pStyle w:val="Bullet1"/>
        <w:rPr>
          <w:lang w:val="en-US"/>
        </w:rPr>
      </w:pPr>
      <w:r w:rsidRPr="00513D90">
        <w:rPr>
          <w:lang w:val="en-US"/>
        </w:rPr>
        <w:t>Pathology Program Steering Group</w:t>
      </w:r>
    </w:p>
    <w:p w14:paraId="5B7DCBA8" w14:textId="77777777" w:rsidR="00513D90" w:rsidRPr="00513D90" w:rsidRDefault="00513D90" w:rsidP="00507BD8">
      <w:pPr>
        <w:pStyle w:val="Bullet1"/>
        <w:rPr>
          <w:lang w:val="en-US"/>
        </w:rPr>
      </w:pPr>
      <w:r w:rsidRPr="00513D90">
        <w:rPr>
          <w:lang w:val="en-US"/>
        </w:rPr>
        <w:t>Australian Medicines Terminology Support Group</w:t>
      </w:r>
    </w:p>
    <w:p w14:paraId="03FADA8E" w14:textId="77777777" w:rsidR="00513D90" w:rsidRPr="00513D90" w:rsidRDefault="00513D90" w:rsidP="00F61446">
      <w:pPr>
        <w:pStyle w:val="Bullet1"/>
        <w:spacing w:after="1200"/>
        <w:rPr>
          <w:lang w:val="en-US"/>
        </w:rPr>
      </w:pPr>
      <w:r w:rsidRPr="00513D90">
        <w:rPr>
          <w:lang w:val="en-US"/>
        </w:rPr>
        <w:t>Australian Clinical Terminology Group</w:t>
      </w:r>
    </w:p>
    <w:p w14:paraId="499F29FD" w14:textId="77777777" w:rsidR="00513D90" w:rsidRPr="00513D90" w:rsidRDefault="00513D90" w:rsidP="00513D90">
      <w:pPr>
        <w:rPr>
          <w:lang w:val="en-US"/>
        </w:rPr>
      </w:pPr>
      <w:r w:rsidRPr="00513D90">
        <w:rPr>
          <w:lang w:val="en-US"/>
        </w:rPr>
        <w:lastRenderedPageBreak/>
        <w:t>The Agency, in partnership with the Commission, is conducting a project to establish routine use of the My Health Record system by clinicians in hospital emergency departments. A draft framework has been developed based on the My Health Record participation trials conducted in the primary health networks of Nepean Blue Mountains and Northern Queensland, as well as on international experience and the literature. The framework will be piloted in late 2018.</w:t>
      </w:r>
    </w:p>
    <w:p w14:paraId="7A1AB5C9" w14:textId="77777777" w:rsidR="00513D90" w:rsidRPr="00513D90" w:rsidRDefault="00513D90" w:rsidP="00513D90">
      <w:pPr>
        <w:rPr>
          <w:lang w:val="en-US"/>
        </w:rPr>
      </w:pPr>
      <w:r w:rsidRPr="00513D90">
        <w:rPr>
          <w:lang w:val="en-US"/>
        </w:rPr>
        <w:t>In addition to its work with the Agency, the Commission published two reports on health IT safety in 2017–18:</w:t>
      </w:r>
    </w:p>
    <w:p w14:paraId="6DBCC8EB" w14:textId="77777777" w:rsidR="00513D90" w:rsidRPr="00F449F6" w:rsidRDefault="00513D90" w:rsidP="00507BD8">
      <w:pPr>
        <w:pStyle w:val="Bullet1"/>
        <w:rPr>
          <w:rStyle w:val="Emphasis"/>
        </w:rPr>
      </w:pPr>
      <w:r w:rsidRPr="00F449F6">
        <w:rPr>
          <w:rStyle w:val="Emphasis"/>
        </w:rPr>
        <w:t>The impact of digital health on the safety and quality in health care</w:t>
      </w:r>
    </w:p>
    <w:p w14:paraId="7E74C499" w14:textId="77777777" w:rsidR="00513D90" w:rsidRPr="00F449F6" w:rsidRDefault="00513D90" w:rsidP="00507BD8">
      <w:pPr>
        <w:pStyle w:val="Bullet1"/>
        <w:rPr>
          <w:rStyle w:val="Emphasis"/>
        </w:rPr>
      </w:pPr>
      <w:r w:rsidRPr="00F449F6">
        <w:rPr>
          <w:rStyle w:val="Emphasis"/>
        </w:rPr>
        <w:t>Safety issues at transitions of care.</w:t>
      </w:r>
    </w:p>
    <w:p w14:paraId="60A70AB4" w14:textId="77777777" w:rsidR="00513D90" w:rsidRPr="00513D90" w:rsidRDefault="00513D90" w:rsidP="00513D90">
      <w:pPr>
        <w:rPr>
          <w:lang w:val="en-US"/>
        </w:rPr>
      </w:pPr>
      <w:r w:rsidRPr="00513D90">
        <w:rPr>
          <w:lang w:val="en-US"/>
        </w:rPr>
        <w:t xml:space="preserve">The most recent editions of the Commission’s </w:t>
      </w:r>
      <w:r w:rsidRPr="00513D90">
        <w:rPr>
          <w:i/>
          <w:iCs/>
          <w:lang w:val="en-US"/>
        </w:rPr>
        <w:t>National guidelines for</w:t>
      </w:r>
      <w:r w:rsidRPr="00513D90">
        <w:rPr>
          <w:lang w:val="en-US"/>
        </w:rPr>
        <w:t xml:space="preserve"> </w:t>
      </w:r>
      <w:r w:rsidRPr="00513D90">
        <w:rPr>
          <w:i/>
          <w:iCs/>
          <w:lang w:val="en-US"/>
        </w:rPr>
        <w:t xml:space="preserve">on-screen display of medicines information </w:t>
      </w:r>
      <w:r w:rsidRPr="00513D90">
        <w:rPr>
          <w:lang w:val="en-US"/>
        </w:rPr>
        <w:t>and</w:t>
      </w:r>
      <w:r w:rsidRPr="00513D90">
        <w:rPr>
          <w:i/>
          <w:iCs/>
          <w:lang w:val="en-US"/>
        </w:rPr>
        <w:t xml:space="preserve"> National guidelines for on-screen presentation of discharge summaries </w:t>
      </w:r>
      <w:r w:rsidRPr="00513D90">
        <w:rPr>
          <w:lang w:val="en-US"/>
        </w:rPr>
        <w:t>were approved by the Australian Health Ministers Advisory Council (AHMAC) in December 2017. States and territories are expected to incorporate the guidelines for on-screen presentation of medicines information and discharge summaries into their procurement, implementation and maintenance programs to enhance the safety of clinical information systems.</w:t>
      </w:r>
    </w:p>
    <w:p w14:paraId="0352959A" w14:textId="5FC57D85" w:rsidR="00513D90" w:rsidRPr="00513D90" w:rsidRDefault="00513D90" w:rsidP="00513D90">
      <w:pPr>
        <w:rPr>
          <w:lang w:val="en-US"/>
        </w:rPr>
      </w:pPr>
      <w:r w:rsidRPr="00513D90">
        <w:rPr>
          <w:lang w:val="en-US"/>
        </w:rPr>
        <w:t>The Commission also released a new edition of </w:t>
      </w:r>
      <w:r w:rsidRPr="00513D90">
        <w:rPr>
          <w:i/>
          <w:iCs/>
          <w:lang w:val="en-US"/>
        </w:rPr>
        <w:t xml:space="preserve">Electronic Medication Management Systems: A guide to safe implementation (3rd edition) </w:t>
      </w:r>
      <w:r w:rsidRPr="00513D90">
        <w:rPr>
          <w:lang w:val="en-US"/>
        </w:rPr>
        <w:t>in December 2017. The guide aims to improve the planning for and implementation of electronic management (EMM) systems in Australian hospitals. The third edition focuses on EMM system governance and optimisation. The Commission convened a national roundtable in December 2017 to share lessons from the ongoing safety assessment of EMM systems in</w:t>
      </w:r>
      <w:r w:rsidR="00F61446">
        <w:rPr>
          <w:lang w:val="en-US"/>
        </w:rPr>
        <w:t> </w:t>
      </w:r>
      <w:r w:rsidRPr="00513D90">
        <w:rPr>
          <w:lang w:val="en-US"/>
        </w:rPr>
        <w:t>hospitals.</w:t>
      </w:r>
    </w:p>
    <w:p w14:paraId="1241F23D" w14:textId="77777777" w:rsidR="00513D90" w:rsidRPr="00513D90" w:rsidRDefault="00513D90" w:rsidP="00507BD8">
      <w:pPr>
        <w:pStyle w:val="Boxed1Heading"/>
        <w:rPr>
          <w:lang w:val="en-US"/>
        </w:rPr>
      </w:pPr>
      <w:r w:rsidRPr="00513D90">
        <w:rPr>
          <w:lang w:val="en-US"/>
        </w:rPr>
        <w:lastRenderedPageBreak/>
        <w:t>Highlights</w:t>
      </w:r>
    </w:p>
    <w:p w14:paraId="06F6D7F8" w14:textId="50491095" w:rsidR="00513D90" w:rsidRPr="00513D90" w:rsidRDefault="00F61446" w:rsidP="00507BD8">
      <w:pPr>
        <w:pStyle w:val="Boxed1Text"/>
        <w:rPr>
          <w:lang w:val="en-US"/>
        </w:rPr>
      </w:pPr>
      <w:r>
        <w:rPr>
          <w:lang w:val="en-US"/>
        </w:rPr>
        <w:br/>
      </w:r>
      <w:r w:rsidR="00513D90" w:rsidRPr="00513D90">
        <w:rPr>
          <w:lang w:val="en-US"/>
        </w:rPr>
        <w:t>Conducted three clinical safety reviews of the My Health Record system and national digital health infrastructure</w:t>
      </w:r>
      <w:r>
        <w:rPr>
          <w:lang w:val="en-US"/>
        </w:rPr>
        <w:br/>
      </w:r>
      <w:r w:rsidRPr="00F61446">
        <w:rPr>
          <w:color w:val="A20080" w:themeColor="accent6"/>
          <w:lang w:val="en-US"/>
        </w:rPr>
        <w:tab/>
      </w:r>
    </w:p>
    <w:p w14:paraId="46C80C5A" w14:textId="10497577" w:rsidR="00513D90" w:rsidRPr="00513D90" w:rsidRDefault="00513D90" w:rsidP="00507BD8">
      <w:pPr>
        <w:pStyle w:val="Boxed1Text"/>
        <w:rPr>
          <w:lang w:val="en-US"/>
        </w:rPr>
      </w:pPr>
      <w:r w:rsidRPr="00513D90">
        <w:rPr>
          <w:lang w:val="en-US"/>
        </w:rPr>
        <w:t>Conducted an analysis of 50 vendor calls to the My Health Record helpline </w:t>
      </w:r>
      <w:r w:rsidR="00F61446">
        <w:rPr>
          <w:lang w:val="en-US"/>
        </w:rPr>
        <w:br/>
      </w:r>
      <w:r w:rsidR="00F61446" w:rsidRPr="00F61446">
        <w:rPr>
          <w:color w:val="A20080" w:themeColor="accent6"/>
          <w:lang w:val="en-US"/>
        </w:rPr>
        <w:tab/>
      </w:r>
    </w:p>
    <w:p w14:paraId="038EA893" w14:textId="595804BF" w:rsidR="00513D90" w:rsidRPr="00513D90" w:rsidRDefault="00513D90" w:rsidP="00507BD8">
      <w:pPr>
        <w:pStyle w:val="Boxed1Text"/>
        <w:rPr>
          <w:lang w:val="en-US"/>
        </w:rPr>
      </w:pPr>
      <w:r w:rsidRPr="00513D90">
        <w:rPr>
          <w:lang w:val="en-US"/>
        </w:rPr>
        <w:t>Established the My Health Record External Assurance Committee to provide ongoing independent external assurance to the Agency’s My Health Record clinical incident management and clinical safety risk-management systems</w:t>
      </w:r>
      <w:r w:rsidR="00F61446">
        <w:rPr>
          <w:lang w:val="en-US"/>
        </w:rPr>
        <w:br/>
      </w:r>
      <w:r w:rsidR="00F61446" w:rsidRPr="00F61446">
        <w:rPr>
          <w:color w:val="A20080" w:themeColor="accent6"/>
          <w:lang w:val="en-US"/>
        </w:rPr>
        <w:tab/>
      </w:r>
    </w:p>
    <w:p w14:paraId="12E5B4A5" w14:textId="71990700" w:rsidR="00513D90" w:rsidRPr="00513D90" w:rsidRDefault="00513D90" w:rsidP="00507BD8">
      <w:pPr>
        <w:pStyle w:val="Boxed1Text"/>
        <w:rPr>
          <w:lang w:val="en-US"/>
        </w:rPr>
      </w:pPr>
      <w:r w:rsidRPr="00513D90">
        <w:rPr>
          <w:lang w:val="en-US"/>
        </w:rPr>
        <w:t>Started a project to establish routine use of the My Health Record system by clinicians in hospital emergency departments</w:t>
      </w:r>
      <w:r w:rsidR="00F61446">
        <w:rPr>
          <w:lang w:val="en-US"/>
        </w:rPr>
        <w:br/>
      </w:r>
      <w:r w:rsidR="00F61446" w:rsidRPr="00F61446">
        <w:rPr>
          <w:color w:val="A20080" w:themeColor="accent6"/>
          <w:lang w:val="en-US"/>
        </w:rPr>
        <w:tab/>
      </w:r>
    </w:p>
    <w:p w14:paraId="114FDBFC" w14:textId="572FA267" w:rsidR="00513D90" w:rsidRPr="00513D90" w:rsidRDefault="00513D90" w:rsidP="00507BD8">
      <w:pPr>
        <w:pStyle w:val="Boxed1Text"/>
        <w:rPr>
          <w:i/>
          <w:iCs/>
          <w:lang w:val="en-US"/>
        </w:rPr>
      </w:pPr>
      <w:r w:rsidRPr="00513D90">
        <w:rPr>
          <w:lang w:val="en-US"/>
        </w:rPr>
        <w:t xml:space="preserve">Released revised editions of the </w:t>
      </w:r>
      <w:r w:rsidRPr="00513D90">
        <w:rPr>
          <w:i/>
          <w:iCs/>
          <w:lang w:val="en-US"/>
        </w:rPr>
        <w:t xml:space="preserve">National guidelines for on-screen display of medicines information </w:t>
      </w:r>
      <w:r w:rsidRPr="00513D90">
        <w:rPr>
          <w:lang w:val="en-US"/>
        </w:rPr>
        <w:t>and </w:t>
      </w:r>
      <w:r w:rsidRPr="00513D90">
        <w:rPr>
          <w:i/>
          <w:iCs/>
          <w:lang w:val="en-US"/>
        </w:rPr>
        <w:t>National guidelines for on-screen presentation of discharge summaries</w:t>
      </w:r>
      <w:r w:rsidR="00F61446">
        <w:rPr>
          <w:i/>
          <w:iCs/>
          <w:lang w:val="en-US"/>
        </w:rPr>
        <w:br/>
      </w:r>
      <w:r w:rsidR="00F61446" w:rsidRPr="00F61446">
        <w:rPr>
          <w:color w:val="A20080" w:themeColor="accent6"/>
          <w:lang w:val="en-US"/>
        </w:rPr>
        <w:tab/>
      </w:r>
    </w:p>
    <w:p w14:paraId="3FB7154F" w14:textId="26646C7C" w:rsidR="00513D90" w:rsidRPr="00513D90" w:rsidRDefault="00513D90" w:rsidP="00507BD8">
      <w:pPr>
        <w:pStyle w:val="Boxed1Text"/>
        <w:rPr>
          <w:lang w:val="en-US"/>
        </w:rPr>
      </w:pPr>
      <w:r w:rsidRPr="00513D90">
        <w:rPr>
          <w:lang w:val="en-US"/>
        </w:rPr>
        <w:t xml:space="preserve">Released </w:t>
      </w:r>
      <w:r w:rsidRPr="00513D90">
        <w:rPr>
          <w:i/>
          <w:iCs/>
          <w:lang w:val="en-US"/>
        </w:rPr>
        <w:t>Electronic Medication Management Systems: A guide to safe implementation (3rd edition)</w:t>
      </w:r>
      <w:r w:rsidR="00F61446">
        <w:rPr>
          <w:i/>
          <w:iCs/>
          <w:lang w:val="en-US"/>
        </w:rPr>
        <w:br/>
      </w:r>
      <w:r w:rsidR="00F61446" w:rsidRPr="00F61446">
        <w:rPr>
          <w:color w:val="A20080" w:themeColor="accent6"/>
          <w:lang w:val="en-US"/>
        </w:rPr>
        <w:tab/>
      </w:r>
    </w:p>
    <w:p w14:paraId="6DB94B77" w14:textId="77777777" w:rsidR="00513D90" w:rsidRPr="00513D90" w:rsidRDefault="00513D90" w:rsidP="00F61446">
      <w:pPr>
        <w:pStyle w:val="Boxed1Text"/>
        <w:spacing w:after="1200"/>
        <w:rPr>
          <w:lang w:val="en-US"/>
        </w:rPr>
      </w:pPr>
      <w:r w:rsidRPr="00513D90">
        <w:rPr>
          <w:lang w:val="en-US"/>
        </w:rPr>
        <w:t>Convened a national roundtable to support the ongoing safety assessment of EMM in hospitals</w:t>
      </w:r>
    </w:p>
    <w:p w14:paraId="78911747" w14:textId="77777777" w:rsidR="00513D90" w:rsidRPr="00513D90" w:rsidRDefault="00513D90" w:rsidP="009F2E5F">
      <w:pPr>
        <w:pStyle w:val="Heading3"/>
        <w:rPr>
          <w:lang w:val="en-US"/>
        </w:rPr>
      </w:pPr>
      <w:r w:rsidRPr="00513D90">
        <w:rPr>
          <w:lang w:val="en-US"/>
        </w:rPr>
        <w:lastRenderedPageBreak/>
        <w:t>Medication safety</w:t>
      </w:r>
    </w:p>
    <w:p w14:paraId="7136F327" w14:textId="77777777" w:rsidR="00513D90" w:rsidRPr="00513D90" w:rsidRDefault="00513D90" w:rsidP="009F2E5F">
      <w:pPr>
        <w:rPr>
          <w:lang w:val="en-US"/>
        </w:rPr>
      </w:pPr>
      <w:r w:rsidRPr="00513D90">
        <w:rPr>
          <w:lang w:val="en-US"/>
        </w:rPr>
        <w:t>The Commission is responsible for the ongoing stewardship of nationally standardised tools used in Australian hospitals to prescribe, dispense and administer medicines safely. The Commission maintains a suite of standardised national medication charts, incorporating feedback and guidance provided by clinicians and medication safety experts. This standardised presentation of medication information for a patient reduces the risk of medication prescribing, dispensing and administration errors.</w:t>
      </w:r>
    </w:p>
    <w:p w14:paraId="641B22D1" w14:textId="77777777" w:rsidR="00513D90" w:rsidRPr="00513D90" w:rsidRDefault="00513D90" w:rsidP="009F2E5F">
      <w:pPr>
        <w:rPr>
          <w:lang w:val="en-US"/>
        </w:rPr>
      </w:pPr>
      <w:r w:rsidRPr="00513D90">
        <w:rPr>
          <w:lang w:val="en-US"/>
        </w:rPr>
        <w:t xml:space="preserve">In January 2018, the Commission began an evaluation of the Pharmaceutical Benefits Scheme (PBS) hospital medication chart (HMC) which was approved for use in public and private hospitals in July 2016. The PBS HMC enables the prescribing, administering, supply and claiming of PBS eligible medicines without the need for a conventional prescription. The PBS HMC has been implemented in more than 100 public and private hospitals. The national subcutaneous insulin chart for use in subacute and mental health facilities was published in October 2017. A trial of the chart in hospitals showed improved management of blood glucose levels and insulin prescribing for patients with diabetes. </w:t>
      </w:r>
    </w:p>
    <w:p w14:paraId="00138B50" w14:textId="77777777" w:rsidR="00513D90" w:rsidRPr="00513D90" w:rsidRDefault="00513D90" w:rsidP="00513D90">
      <w:pPr>
        <w:rPr>
          <w:lang w:val="en-US"/>
        </w:rPr>
      </w:pPr>
      <w:r w:rsidRPr="00513D90">
        <w:rPr>
          <w:lang w:val="en-US"/>
        </w:rPr>
        <w:t>The Commission hosts the National Inpatient Medication Chart (NIMC) audit system for local and national audits. The objectives of NIMC audits are to evaluate the effect of standardised medication charts on the safety and quality of prescribing and medication documentation and identify further areas for improvement in medication management.</w:t>
      </w:r>
    </w:p>
    <w:p w14:paraId="02C8CFCD" w14:textId="77777777" w:rsidR="00F61446" w:rsidRDefault="00513D90" w:rsidP="00513D90">
      <w:pPr>
        <w:rPr>
          <w:lang w:val="en-US"/>
        </w:rPr>
      </w:pPr>
      <w:r w:rsidRPr="00513D90">
        <w:rPr>
          <w:lang w:val="en-US"/>
        </w:rPr>
        <w:t xml:space="preserve">The Commission has coordinated national audits of the NIMC through the NIMC Audit system. </w:t>
      </w:r>
    </w:p>
    <w:p w14:paraId="4CC4088C" w14:textId="77777777" w:rsidR="00F61446" w:rsidRDefault="00F61446">
      <w:pPr>
        <w:rPr>
          <w:lang w:val="en-US"/>
        </w:rPr>
      </w:pPr>
      <w:r>
        <w:rPr>
          <w:lang w:val="en-US"/>
        </w:rPr>
        <w:br w:type="page"/>
      </w:r>
    </w:p>
    <w:p w14:paraId="08D4384F" w14:textId="6CD89B20" w:rsidR="00513D90" w:rsidRPr="00513D90" w:rsidRDefault="00513D90" w:rsidP="00513D90">
      <w:pPr>
        <w:rPr>
          <w:lang w:val="en-US"/>
        </w:rPr>
      </w:pPr>
      <w:r w:rsidRPr="00513D90">
        <w:rPr>
          <w:lang w:val="en-US"/>
        </w:rPr>
        <w:lastRenderedPageBreak/>
        <w:t>The introduction of the PBS HMC prompted a review of the audit questions and system. The outcomes of the review are a streamlined set of indicators and reporting on the safety and quality of the National Standard Medication Chart (NSMC). The new module will be called the NSMC Audit System and was made available in August 2018. A national audit will take place in October 2018. In addition to this work on nationally standardised medication charts, the Commission has undertaken a number of other medication safety projects in 2017–18, including:</w:t>
      </w:r>
    </w:p>
    <w:p w14:paraId="5080E3AD" w14:textId="77777777" w:rsidR="00513D90" w:rsidRPr="00513D90" w:rsidRDefault="00513D90" w:rsidP="009F2E5F">
      <w:pPr>
        <w:pStyle w:val="Bullet1"/>
        <w:rPr>
          <w:lang w:val="en-US"/>
        </w:rPr>
      </w:pPr>
      <w:r w:rsidRPr="00513D90">
        <w:rPr>
          <w:lang w:val="en-US"/>
        </w:rPr>
        <w:t>User testing of dispensed prescription medicine labels to inform development of a national standard</w:t>
      </w:r>
    </w:p>
    <w:p w14:paraId="7BAB3516" w14:textId="77777777" w:rsidR="00513D90" w:rsidRPr="00513D90" w:rsidRDefault="00513D90" w:rsidP="009F2E5F">
      <w:pPr>
        <w:pStyle w:val="Bullet1"/>
        <w:rPr>
          <w:lang w:val="en-US"/>
        </w:rPr>
      </w:pPr>
      <w:r w:rsidRPr="00513D90">
        <w:rPr>
          <w:lang w:val="en-US"/>
        </w:rPr>
        <w:t>Development of a position statement to promote best practice in prescribing, dispensing and administering of medicines for paediatric patients</w:t>
      </w:r>
    </w:p>
    <w:p w14:paraId="7220816E" w14:textId="77777777" w:rsidR="00513D90" w:rsidRPr="00513D90" w:rsidRDefault="00513D90" w:rsidP="009F2E5F">
      <w:pPr>
        <w:pStyle w:val="Bullet1"/>
        <w:rPr>
          <w:lang w:val="en-US"/>
        </w:rPr>
      </w:pPr>
      <w:r w:rsidRPr="00513D90">
        <w:rPr>
          <w:lang w:val="en-US"/>
        </w:rPr>
        <w:t>Development of a joint statement with the Australian and New Zealand College of Anaesthetists on the topical application of chlorhexidine to mitigate the risks of accidental injection</w:t>
      </w:r>
    </w:p>
    <w:p w14:paraId="64123D4A" w14:textId="77777777" w:rsidR="00513D90" w:rsidRPr="00513D90" w:rsidRDefault="00513D90" w:rsidP="00F61446">
      <w:pPr>
        <w:pStyle w:val="Bullet1"/>
        <w:spacing w:after="4000"/>
        <w:rPr>
          <w:lang w:val="en-US"/>
        </w:rPr>
      </w:pPr>
      <w:r w:rsidRPr="00513D90">
        <w:rPr>
          <w:lang w:val="en-US"/>
        </w:rPr>
        <w:t>Establishment of a secure clearing house portal for states and territories to share alerts and advisories pertaining to medicines and medical devices.</w:t>
      </w:r>
    </w:p>
    <w:p w14:paraId="2AC6221E" w14:textId="77777777" w:rsidR="00513D90" w:rsidRPr="00513D90" w:rsidRDefault="00513D90" w:rsidP="009F2E5F">
      <w:pPr>
        <w:pStyle w:val="Boxed1Heading"/>
        <w:rPr>
          <w:lang w:val="en-US"/>
        </w:rPr>
      </w:pPr>
      <w:r w:rsidRPr="00513D90">
        <w:rPr>
          <w:lang w:val="en-US"/>
        </w:rPr>
        <w:lastRenderedPageBreak/>
        <w:t>Highlights</w:t>
      </w:r>
    </w:p>
    <w:p w14:paraId="0E179166" w14:textId="685A4CFB" w:rsidR="00513D90" w:rsidRPr="00513D90" w:rsidRDefault="00F61446" w:rsidP="009F2E5F">
      <w:pPr>
        <w:pStyle w:val="Boxed1Text"/>
        <w:rPr>
          <w:lang w:val="en-US"/>
        </w:rPr>
      </w:pPr>
      <w:r>
        <w:rPr>
          <w:lang w:val="en-US"/>
        </w:rPr>
        <w:br/>
      </w:r>
      <w:r w:rsidR="00513D90" w:rsidRPr="00513D90">
        <w:rPr>
          <w:lang w:val="en-US"/>
        </w:rPr>
        <w:t>Conducted an evaluation on the uptake and use of the PBS HMC</w:t>
      </w:r>
      <w:r>
        <w:rPr>
          <w:lang w:val="en-US"/>
        </w:rPr>
        <w:br/>
      </w:r>
      <w:r w:rsidRPr="00F61446">
        <w:rPr>
          <w:color w:val="A20080" w:themeColor="accent6"/>
          <w:lang w:val="en-US"/>
        </w:rPr>
        <w:tab/>
      </w:r>
    </w:p>
    <w:p w14:paraId="3931A7E2" w14:textId="1D576874" w:rsidR="00513D90" w:rsidRPr="00513D90" w:rsidRDefault="00513D90" w:rsidP="009F2E5F">
      <w:pPr>
        <w:pStyle w:val="Boxed1Text"/>
        <w:rPr>
          <w:lang w:val="en-US"/>
        </w:rPr>
      </w:pPr>
      <w:r w:rsidRPr="00513D90">
        <w:rPr>
          <w:lang w:val="en-US"/>
        </w:rPr>
        <w:t>Released the national subcutaneous insulin chart for subacute and mental health facilities</w:t>
      </w:r>
      <w:r w:rsidR="00F61446">
        <w:rPr>
          <w:lang w:val="en-US"/>
        </w:rPr>
        <w:br/>
      </w:r>
      <w:r w:rsidR="00F61446" w:rsidRPr="00F61446">
        <w:rPr>
          <w:color w:val="A20080" w:themeColor="accent6"/>
          <w:lang w:val="en-US"/>
        </w:rPr>
        <w:tab/>
      </w:r>
    </w:p>
    <w:p w14:paraId="41025AEC" w14:textId="01FDEC3B" w:rsidR="00513D90" w:rsidRPr="00513D90" w:rsidRDefault="00513D90" w:rsidP="009F2E5F">
      <w:pPr>
        <w:pStyle w:val="Boxed1Text"/>
        <w:rPr>
          <w:lang w:val="en-US"/>
        </w:rPr>
      </w:pPr>
      <w:r w:rsidRPr="00513D90">
        <w:rPr>
          <w:lang w:val="en-US"/>
        </w:rPr>
        <w:t>Updated the NIMC audit system to include the PBS HMC and to incorporate new technology, questions and reporting functions</w:t>
      </w:r>
      <w:r w:rsidR="00F61446">
        <w:rPr>
          <w:lang w:val="en-US"/>
        </w:rPr>
        <w:br/>
      </w:r>
      <w:r w:rsidR="00F61446" w:rsidRPr="00F61446">
        <w:rPr>
          <w:color w:val="A20080" w:themeColor="accent6"/>
          <w:lang w:val="en-US"/>
        </w:rPr>
        <w:tab/>
      </w:r>
    </w:p>
    <w:p w14:paraId="1266F710" w14:textId="3EB8ADCC" w:rsidR="00513D90" w:rsidRPr="00513D90" w:rsidRDefault="00513D90" w:rsidP="009F2E5F">
      <w:pPr>
        <w:pStyle w:val="Boxed1Text"/>
        <w:rPr>
          <w:lang w:val="en-US"/>
        </w:rPr>
      </w:pPr>
      <w:r w:rsidRPr="00513D90">
        <w:rPr>
          <w:lang w:val="en-US"/>
        </w:rPr>
        <w:t>Completed user testing of dispensed prescription medicine labels</w:t>
      </w:r>
      <w:r w:rsidR="00F61446">
        <w:rPr>
          <w:lang w:val="en-US"/>
        </w:rPr>
        <w:br/>
      </w:r>
      <w:r w:rsidR="00F61446" w:rsidRPr="00F61446">
        <w:rPr>
          <w:color w:val="A20080" w:themeColor="accent6"/>
          <w:lang w:val="en-US"/>
        </w:rPr>
        <w:tab/>
      </w:r>
    </w:p>
    <w:p w14:paraId="1320E6CC" w14:textId="793369AE" w:rsidR="00513D90" w:rsidRPr="00513D90" w:rsidRDefault="00513D90" w:rsidP="009F2E5F">
      <w:pPr>
        <w:pStyle w:val="Boxed1Text"/>
        <w:rPr>
          <w:lang w:val="en-US"/>
        </w:rPr>
      </w:pPr>
      <w:r w:rsidRPr="00513D90">
        <w:rPr>
          <w:lang w:val="en-US"/>
        </w:rPr>
        <w:t>Developed a position statement to promote best practice in prescribing, dispensing and administering of medicines for paediatric patients</w:t>
      </w:r>
      <w:r w:rsidR="00F61446">
        <w:rPr>
          <w:lang w:val="en-US"/>
        </w:rPr>
        <w:br/>
      </w:r>
      <w:r w:rsidR="00F61446" w:rsidRPr="00F61446">
        <w:rPr>
          <w:color w:val="A20080" w:themeColor="accent6"/>
          <w:lang w:val="en-US"/>
        </w:rPr>
        <w:tab/>
      </w:r>
    </w:p>
    <w:p w14:paraId="7042EC9C" w14:textId="65A8F086" w:rsidR="00513D90" w:rsidRPr="00513D90" w:rsidRDefault="00513D90" w:rsidP="009F2E5F">
      <w:pPr>
        <w:pStyle w:val="Boxed1Text"/>
        <w:rPr>
          <w:lang w:val="en-US"/>
        </w:rPr>
      </w:pPr>
      <w:r w:rsidRPr="00513D90">
        <w:rPr>
          <w:lang w:val="en-US"/>
        </w:rPr>
        <w:t>Published a joint safety statement with the Australian and New Zealand College of Anaesthetists on topical application of chlorhexidine to mitigate the risks of accidental injection</w:t>
      </w:r>
      <w:r w:rsidR="00F61446">
        <w:rPr>
          <w:lang w:val="en-US"/>
        </w:rPr>
        <w:br/>
      </w:r>
      <w:r w:rsidR="00F61446" w:rsidRPr="00F61446">
        <w:rPr>
          <w:color w:val="A20080" w:themeColor="accent6"/>
          <w:lang w:val="en-US"/>
        </w:rPr>
        <w:tab/>
      </w:r>
    </w:p>
    <w:p w14:paraId="527C07F8" w14:textId="77777777" w:rsidR="00513D90" w:rsidRPr="00513D90" w:rsidRDefault="00513D90" w:rsidP="00F61446">
      <w:pPr>
        <w:pStyle w:val="Boxed1Text"/>
        <w:spacing w:after="2000"/>
        <w:rPr>
          <w:lang w:val="en-US"/>
        </w:rPr>
      </w:pPr>
      <w:r w:rsidRPr="00513D90">
        <w:rPr>
          <w:lang w:val="en-US"/>
        </w:rPr>
        <w:t>Coordinated the establishment of a secure clearing house portal for states and territories to share alerts and advisories pertaining to medicines and medical devices</w:t>
      </w:r>
    </w:p>
    <w:p w14:paraId="7B4A9320" w14:textId="77777777" w:rsidR="00513D90" w:rsidRPr="00513D90" w:rsidRDefault="00513D90" w:rsidP="009F2E5F">
      <w:pPr>
        <w:pStyle w:val="Heading3"/>
        <w:rPr>
          <w:lang w:val="en-US"/>
        </w:rPr>
      </w:pPr>
      <w:r w:rsidRPr="00513D90">
        <w:rPr>
          <w:lang w:val="en-US"/>
        </w:rPr>
        <w:lastRenderedPageBreak/>
        <w:t>Mental health</w:t>
      </w:r>
    </w:p>
    <w:p w14:paraId="76FB3140" w14:textId="77777777" w:rsidR="00513D90" w:rsidRPr="00513D90" w:rsidRDefault="00513D90" w:rsidP="009F2E5F">
      <w:pPr>
        <w:rPr>
          <w:lang w:val="en-US"/>
        </w:rPr>
      </w:pPr>
      <w:r w:rsidRPr="00513D90">
        <w:rPr>
          <w:lang w:val="en-US"/>
        </w:rPr>
        <w:t xml:space="preserve">In July 2017 the Commission released the </w:t>
      </w:r>
      <w:r w:rsidRPr="00513D90">
        <w:rPr>
          <w:i/>
          <w:iCs/>
          <w:lang w:val="en-US"/>
        </w:rPr>
        <w:t>National Consensus Statement: Essential elements for recognising and responding to deterioration in a person’s mental state</w:t>
      </w:r>
      <w:r w:rsidRPr="00513D90">
        <w:rPr>
          <w:lang w:val="en-US"/>
        </w:rPr>
        <w:t>. The consensus statement provides guidance to health service organisations to ensure they have the capacity to safely, collaboratively and effectively recognise and respond to deterioration in a person’s mental state.</w:t>
      </w:r>
    </w:p>
    <w:p w14:paraId="1D9D638E" w14:textId="77777777" w:rsidR="00513D90" w:rsidRPr="00513D90" w:rsidRDefault="00513D90" w:rsidP="009F2E5F">
      <w:pPr>
        <w:rPr>
          <w:lang w:val="en-US"/>
        </w:rPr>
      </w:pPr>
      <w:r w:rsidRPr="00513D90">
        <w:rPr>
          <w:lang w:val="en-US"/>
        </w:rPr>
        <w:t>During consultation for the consensus statement, the Commission identified the need to develop consensus on a set of signs that can be used for monitoring deterioration in a person’s mental state and engaged Gaskin Research to conduct a study on this topic. The research involved a rigorous process of sequential surveys with people with lived experience of deterioration in mental state, their family members and clinicians. The findings of the study include a framework for recognising signs of deterioration, and highlight the need to closely attend the reports of the person themselves and the people that know them. These signs of deterioration can be used by local health service organisations developing their own escalation protocols. The findings will also be used by the Commission in the future development of resources to support actions in the Recognising and Responding to Acute Deterioration Standard in the NSQHS Standards.</w:t>
      </w:r>
    </w:p>
    <w:p w14:paraId="3A010971" w14:textId="77777777" w:rsidR="00513D90" w:rsidRPr="00513D90" w:rsidRDefault="00513D90" w:rsidP="009F2E5F">
      <w:pPr>
        <w:rPr>
          <w:lang w:val="en-US"/>
        </w:rPr>
      </w:pPr>
      <w:r w:rsidRPr="00513D90">
        <w:rPr>
          <w:lang w:val="en-US"/>
        </w:rPr>
        <w:t xml:space="preserve">The Commission also developed a consultation draft of the </w:t>
      </w:r>
      <w:r w:rsidRPr="00513D90">
        <w:rPr>
          <w:i/>
          <w:iCs/>
          <w:lang w:val="en-US"/>
        </w:rPr>
        <w:t xml:space="preserve">NSQHS Standards user guide for health services providing care to people with mental health issues </w:t>
      </w:r>
      <w:r w:rsidRPr="00513D90">
        <w:rPr>
          <w:lang w:val="en-US"/>
        </w:rPr>
        <w:t xml:space="preserve">(the user guide). This complements existing resources such as the </w:t>
      </w:r>
      <w:r w:rsidRPr="00513D90">
        <w:rPr>
          <w:i/>
          <w:iCs/>
          <w:lang w:val="en-US"/>
        </w:rPr>
        <w:t xml:space="preserve">Guide for Hospitals </w:t>
      </w:r>
      <w:r w:rsidRPr="00513D90">
        <w:rPr>
          <w:lang w:val="en-US"/>
        </w:rPr>
        <w:t xml:space="preserve">and the </w:t>
      </w:r>
      <w:r w:rsidRPr="00513D90">
        <w:rPr>
          <w:i/>
          <w:iCs/>
          <w:lang w:val="en-US"/>
        </w:rPr>
        <w:t>Accreditation Workbook</w:t>
      </w:r>
      <w:r w:rsidRPr="00513D90">
        <w:rPr>
          <w:lang w:val="en-US"/>
        </w:rPr>
        <w:t xml:space="preserve">. It provides additional information about how specific actions in the NSQHS Standards address issues identified by people with mental health issues that affect their experience of health care. The user guide provides many practical examples, demonstrating how health services in Australia </w:t>
      </w:r>
      <w:r w:rsidRPr="00513D90">
        <w:rPr>
          <w:lang w:val="en-US"/>
        </w:rPr>
        <w:lastRenderedPageBreak/>
        <w:t>and internationally have developed innovations that improve the delivery of care. A national consultation will be conducted on the draft user guide, and the final version will be released later in 2018.</w:t>
      </w:r>
    </w:p>
    <w:p w14:paraId="54D3F922" w14:textId="77777777" w:rsidR="00513D90" w:rsidRPr="00513D90" w:rsidRDefault="00513D90" w:rsidP="009F2E5F">
      <w:pPr>
        <w:pStyle w:val="Boxed1Heading"/>
        <w:rPr>
          <w:lang w:val="en-US"/>
        </w:rPr>
      </w:pPr>
      <w:r w:rsidRPr="00513D90">
        <w:rPr>
          <w:lang w:val="en-US"/>
        </w:rPr>
        <w:t>Highlights</w:t>
      </w:r>
    </w:p>
    <w:p w14:paraId="63097952" w14:textId="0FAB136C" w:rsidR="00513D90" w:rsidRPr="00513D90" w:rsidRDefault="00F61446" w:rsidP="009F2E5F">
      <w:pPr>
        <w:pStyle w:val="Boxed1Text"/>
        <w:rPr>
          <w:lang w:val="en-US"/>
        </w:rPr>
      </w:pPr>
      <w:r>
        <w:rPr>
          <w:lang w:val="en-US"/>
        </w:rPr>
        <w:br/>
      </w:r>
      <w:r w:rsidR="00513D90" w:rsidRPr="00513D90">
        <w:rPr>
          <w:lang w:val="en-US"/>
        </w:rPr>
        <w:t xml:space="preserve">Released the </w:t>
      </w:r>
      <w:r w:rsidR="00513D90" w:rsidRPr="00A0423E">
        <w:rPr>
          <w:rStyle w:val="Emphasis"/>
        </w:rPr>
        <w:t>National Consensus Statement: Essential elements for recognising and responding to deterioration in a person’s mental state</w:t>
      </w:r>
      <w:r>
        <w:rPr>
          <w:lang w:val="en-US"/>
        </w:rPr>
        <w:br/>
      </w:r>
      <w:r w:rsidRPr="00F61446">
        <w:rPr>
          <w:color w:val="A20080" w:themeColor="accent6"/>
          <w:lang w:val="en-US"/>
        </w:rPr>
        <w:tab/>
      </w:r>
    </w:p>
    <w:p w14:paraId="7D80352C" w14:textId="0EA8AA7F" w:rsidR="00513D90" w:rsidRPr="00513D90" w:rsidRDefault="00513D90" w:rsidP="009F2E5F">
      <w:pPr>
        <w:pStyle w:val="Boxed1Text"/>
        <w:rPr>
          <w:lang w:val="en-US"/>
        </w:rPr>
      </w:pPr>
      <w:r w:rsidRPr="00513D90">
        <w:rPr>
          <w:lang w:val="en-US"/>
        </w:rPr>
        <w:t xml:space="preserve">Released report by Gaskin Research: </w:t>
      </w:r>
      <w:r w:rsidRPr="00A0423E">
        <w:rPr>
          <w:rStyle w:val="Emphasis"/>
        </w:rPr>
        <w:t>Recognising signs of deterioration in a person’s mental state</w:t>
      </w:r>
      <w:r w:rsidR="00F61446">
        <w:rPr>
          <w:lang w:val="en-US"/>
        </w:rPr>
        <w:br/>
      </w:r>
      <w:r w:rsidR="00F61446" w:rsidRPr="00F61446">
        <w:rPr>
          <w:color w:val="A20080" w:themeColor="accent6"/>
          <w:lang w:val="en-US"/>
        </w:rPr>
        <w:tab/>
      </w:r>
    </w:p>
    <w:p w14:paraId="3A84D8E3" w14:textId="60E95159" w:rsidR="00513D90" w:rsidRPr="00A0423E" w:rsidRDefault="00513D90" w:rsidP="009F2E5F">
      <w:pPr>
        <w:pStyle w:val="Boxed1Text"/>
        <w:rPr>
          <w:rStyle w:val="Emphasis"/>
        </w:rPr>
      </w:pPr>
      <w:r w:rsidRPr="00513D90">
        <w:rPr>
          <w:lang w:val="en-US"/>
        </w:rPr>
        <w:t xml:space="preserve">Developed consultation draft of </w:t>
      </w:r>
      <w:r w:rsidRPr="00A0423E">
        <w:rPr>
          <w:rStyle w:val="Emphasis"/>
        </w:rPr>
        <w:t>NSQHS Standards user guide for health services providing care to people with mental health issues</w:t>
      </w:r>
    </w:p>
    <w:p w14:paraId="09F82426" w14:textId="531556BC" w:rsidR="00F61446" w:rsidRDefault="00F61446">
      <w:pPr>
        <w:rPr>
          <w:lang w:val="en-US"/>
        </w:rPr>
      </w:pPr>
      <w:r>
        <w:rPr>
          <w:lang w:val="en-US"/>
        </w:rPr>
        <w:br w:type="page"/>
      </w:r>
    </w:p>
    <w:p w14:paraId="158158B4" w14:textId="77777777" w:rsidR="00513D90" w:rsidRPr="00513D90" w:rsidRDefault="00513D90" w:rsidP="009F2E5F">
      <w:pPr>
        <w:pStyle w:val="Heading3"/>
        <w:rPr>
          <w:lang w:val="en-US"/>
        </w:rPr>
      </w:pPr>
      <w:r w:rsidRPr="00513D90">
        <w:rPr>
          <w:lang w:val="en-US"/>
        </w:rPr>
        <w:lastRenderedPageBreak/>
        <w:t>Cognitive impairment</w:t>
      </w:r>
    </w:p>
    <w:p w14:paraId="1E34BBDF" w14:textId="77777777" w:rsidR="00513D90" w:rsidRPr="00513D90" w:rsidRDefault="00513D90" w:rsidP="009F2E5F">
      <w:pPr>
        <w:rPr>
          <w:lang w:val="en-US"/>
        </w:rPr>
      </w:pPr>
      <w:r w:rsidRPr="00513D90">
        <w:rPr>
          <w:lang w:val="en-US"/>
        </w:rPr>
        <w:t>People with cognitive impairment in hospital are at increased risk of harm, preventable complications and poor outcomes. For some people admitted to hospital, delirium can be prevented with the right care.</w:t>
      </w:r>
    </w:p>
    <w:p w14:paraId="6818229D" w14:textId="77777777" w:rsidR="00513D90" w:rsidRPr="00513D90" w:rsidRDefault="00513D90" w:rsidP="00513D90">
      <w:pPr>
        <w:rPr>
          <w:lang w:val="en-US"/>
        </w:rPr>
      </w:pPr>
      <w:r w:rsidRPr="00513D90">
        <w:rPr>
          <w:lang w:val="en-US"/>
        </w:rPr>
        <w:t>In 2017–18, the Commission continued the Caring for Cognitive Impairment campaign to assist health service organisations to improve care and prepare for assessment of the new cognitive impairment items in the second edition of the NSQHS Standards.</w:t>
      </w:r>
    </w:p>
    <w:p w14:paraId="00F4E19E" w14:textId="77777777" w:rsidR="00513D90" w:rsidRPr="00513D90" w:rsidRDefault="00513D90" w:rsidP="00513D90">
      <w:pPr>
        <w:rPr>
          <w:lang w:val="en-US"/>
        </w:rPr>
      </w:pPr>
      <w:r w:rsidRPr="00513D90">
        <w:rPr>
          <w:lang w:val="en-US"/>
        </w:rPr>
        <w:t xml:space="preserve">An updated campaign website was launched in November 2017, with additional educational videos and messages from individual champions. As at 30 June 2018, 2,060 individuals and 218 hospitals had joined the campaign. Thirty five supporting organisations are assisting with the campaign’s promotion. The campaign website has an average 1,150 users every month. Webinars continue to be popular, as an example the </w:t>
      </w:r>
      <w:r w:rsidRPr="00513D90">
        <w:rPr>
          <w:i/>
          <w:iCs/>
          <w:lang w:val="en-US"/>
        </w:rPr>
        <w:t xml:space="preserve">Safer use of medicines for cognitive impairment </w:t>
      </w:r>
      <w:r w:rsidRPr="00513D90">
        <w:rPr>
          <w:lang w:val="en-US"/>
        </w:rPr>
        <w:t>webinar drew more than 300 participants. Hospitals are beginning to share their initiatives, with 31 summaries uploaded to the website. Nominated cognitive champions have started to learn from each other through the ‘Chat with the Champions’ sessions. The campaign will continue in 2018–19.</w:t>
      </w:r>
    </w:p>
    <w:p w14:paraId="4D80122F" w14:textId="77777777" w:rsidR="00513D90" w:rsidRPr="00513D90" w:rsidRDefault="00513D90" w:rsidP="00513D90">
      <w:pPr>
        <w:rPr>
          <w:lang w:val="en-US"/>
        </w:rPr>
      </w:pPr>
      <w:r w:rsidRPr="00513D90">
        <w:rPr>
          <w:lang w:val="en-US"/>
        </w:rPr>
        <w:t xml:space="preserve">As part of the campaign, the Commission has coordinated and participated in a number of educational events. For example, in October 2017 the delirium expert Professor Sharon Inouye from Harvard Medical School visited Australia, and the Commission sponsored a masterclass for the Australasian Delirium Association, attracting more than 400 participants. Professor Inouye also recorded an interview, which is available on the campaign website. In March 2018, the Commission participated in and supported SA Health’s Sharing, Preparing and Caring for Cognitive Impairment conference where representatives </w:t>
      </w:r>
      <w:r w:rsidRPr="00513D90">
        <w:rPr>
          <w:lang w:val="en-US"/>
        </w:rPr>
        <w:lastRenderedPageBreak/>
        <w:t xml:space="preserve">from three local health networks showcased their work. </w:t>
      </w:r>
    </w:p>
    <w:p w14:paraId="45468039" w14:textId="77777777" w:rsidR="00513D90" w:rsidRPr="00513D90" w:rsidRDefault="00513D90" w:rsidP="00513D90">
      <w:pPr>
        <w:rPr>
          <w:lang w:val="en-US"/>
        </w:rPr>
      </w:pPr>
      <w:r w:rsidRPr="00513D90">
        <w:rPr>
          <w:lang w:val="en-US"/>
        </w:rPr>
        <w:t>The campaign complements work already completed to include cognitive impairment material in the implementation resources that support the second edition of the NSQHS Standards. Resources released in 2014 to support better care for people in hospital with dementia and delirium will also be updated to reflect new evidence and to map actions to the second edition.</w:t>
      </w:r>
    </w:p>
    <w:p w14:paraId="3CB1E645" w14:textId="77777777" w:rsidR="00513D90" w:rsidRPr="00513D90" w:rsidRDefault="00513D90" w:rsidP="00513D90">
      <w:pPr>
        <w:rPr>
          <w:lang w:val="en-US"/>
        </w:rPr>
      </w:pPr>
      <w:r w:rsidRPr="00513D90">
        <w:rPr>
          <w:lang w:val="en-US"/>
        </w:rPr>
        <w:t>The Commission’s work to reduce inappropriate use of antipsychotics continued in 2017–18. Knowledge gained from the previous year’s roundtables provided a solid base for strategic discussions and briefings with regard to the review of national aged care quality regulatory processes.</w:t>
      </w:r>
    </w:p>
    <w:p w14:paraId="0FDBBD8F" w14:textId="77777777" w:rsidR="00513D90" w:rsidRPr="00513D90" w:rsidRDefault="00513D90" w:rsidP="009F2E5F">
      <w:pPr>
        <w:pStyle w:val="Boxed1Heading"/>
        <w:rPr>
          <w:lang w:val="en-US"/>
        </w:rPr>
      </w:pPr>
      <w:r w:rsidRPr="00513D90">
        <w:rPr>
          <w:lang w:val="en-US"/>
        </w:rPr>
        <w:t>Highlights</w:t>
      </w:r>
    </w:p>
    <w:p w14:paraId="7C03DE47" w14:textId="34631E6A" w:rsidR="00513D90" w:rsidRPr="00513D90" w:rsidRDefault="00F61446" w:rsidP="009F2E5F">
      <w:pPr>
        <w:pStyle w:val="Boxed1Text"/>
        <w:rPr>
          <w:lang w:val="en-US"/>
        </w:rPr>
      </w:pPr>
      <w:r>
        <w:rPr>
          <w:lang w:val="en-US"/>
        </w:rPr>
        <w:br/>
      </w:r>
      <w:r w:rsidR="00513D90" w:rsidRPr="00513D90">
        <w:rPr>
          <w:lang w:val="en-US"/>
        </w:rPr>
        <w:t>Updated and enhanced the Caring for Cognitive Impairment Campaign website</w:t>
      </w:r>
      <w:r>
        <w:rPr>
          <w:lang w:val="en-US"/>
        </w:rPr>
        <w:br/>
      </w:r>
      <w:r w:rsidRPr="00F61446">
        <w:rPr>
          <w:color w:val="A20080" w:themeColor="accent6"/>
          <w:lang w:val="en-US"/>
        </w:rPr>
        <w:tab/>
      </w:r>
    </w:p>
    <w:p w14:paraId="3B734700" w14:textId="0824BEE0" w:rsidR="00513D90" w:rsidRPr="00513D90" w:rsidRDefault="00513D90" w:rsidP="009F2E5F">
      <w:pPr>
        <w:pStyle w:val="Boxed1Text"/>
        <w:rPr>
          <w:lang w:val="en-US"/>
        </w:rPr>
      </w:pPr>
      <w:r w:rsidRPr="00513D90">
        <w:rPr>
          <w:lang w:val="en-US"/>
        </w:rPr>
        <w:t>Continued the Caring for Cognitive Impairment campaign, with 218 hospitals, 2,060 individuals and 35 supporting organisations participating in the campaign</w:t>
      </w:r>
      <w:r w:rsidR="00F61446">
        <w:rPr>
          <w:lang w:val="en-US"/>
        </w:rPr>
        <w:br/>
      </w:r>
      <w:r w:rsidR="00F61446" w:rsidRPr="00F61446">
        <w:rPr>
          <w:color w:val="A20080" w:themeColor="accent6"/>
          <w:lang w:val="en-US"/>
        </w:rPr>
        <w:tab/>
      </w:r>
    </w:p>
    <w:p w14:paraId="5077928E" w14:textId="77777777" w:rsidR="00513D90" w:rsidRPr="00513D90" w:rsidRDefault="00513D90" w:rsidP="009F2E5F">
      <w:pPr>
        <w:pStyle w:val="Boxed1Text"/>
        <w:rPr>
          <w:lang w:val="en-US"/>
        </w:rPr>
      </w:pPr>
      <w:r w:rsidRPr="00513D90">
        <w:rPr>
          <w:lang w:val="en-US"/>
        </w:rPr>
        <w:t>Provided input to the review of national aged care quality regulatory processes regarding use of antipsychotics</w:t>
      </w:r>
    </w:p>
    <w:p w14:paraId="76A43183" w14:textId="4B14BAA1" w:rsidR="009F2E5F" w:rsidRDefault="009F2E5F" w:rsidP="009F2E5F">
      <w:pPr>
        <w:rPr>
          <w:lang w:val="en-US"/>
        </w:rPr>
      </w:pPr>
    </w:p>
    <w:p w14:paraId="7FA513EE" w14:textId="77777777" w:rsidR="009F2E5F" w:rsidRDefault="009F2E5F" w:rsidP="009F2E5F">
      <w:pPr>
        <w:rPr>
          <w:lang w:val="en-US"/>
        </w:rPr>
        <w:sectPr w:rsidR="009F2E5F" w:rsidSect="00F61446">
          <w:footnotePr>
            <w:numFmt w:val="chicago"/>
            <w:numRestart w:val="eachPage"/>
          </w:footnotePr>
          <w:pgSz w:w="9978" w:h="14173" w:code="34"/>
          <w:pgMar w:top="1474" w:right="851" w:bottom="1474" w:left="851" w:header="680" w:footer="680" w:gutter="0"/>
          <w:cols w:num="2" w:space="284"/>
          <w:docGrid w:linePitch="360"/>
          <w15:footnoteColumns w:val="1"/>
        </w:sectPr>
      </w:pPr>
    </w:p>
    <w:p w14:paraId="163E3D56" w14:textId="490241D4" w:rsidR="00513D90" w:rsidRPr="00513D90" w:rsidRDefault="00513D90" w:rsidP="00F61446">
      <w:pPr>
        <w:pStyle w:val="Heading3"/>
        <w:spacing w:before="0"/>
        <w:rPr>
          <w:lang w:val="en-US"/>
        </w:rPr>
      </w:pPr>
      <w:r w:rsidRPr="00513D90">
        <w:rPr>
          <w:lang w:val="en-US"/>
        </w:rPr>
        <w:lastRenderedPageBreak/>
        <w:t>Communicating for safety</w:t>
      </w:r>
    </w:p>
    <w:p w14:paraId="6CC3C75C" w14:textId="77777777" w:rsidR="00513D90" w:rsidRPr="00513D90" w:rsidRDefault="00513D90" w:rsidP="009F2E5F">
      <w:pPr>
        <w:rPr>
          <w:lang w:val="en-US"/>
        </w:rPr>
      </w:pPr>
      <w:r w:rsidRPr="00513D90">
        <w:rPr>
          <w:lang w:val="en-US"/>
        </w:rPr>
        <w:t>Communication is a key safety and quality issue and plays a vital role in several aspects of care delivery. Risks to patient safety occur when clinical information about care is not adequately communicated, documented or shared between healthcare teams and the patient and their support people. In recognition that communication is essential to safe, high-quality care, the Commission has a program dedicated to improving clinical communications.</w:t>
      </w:r>
    </w:p>
    <w:p w14:paraId="2DC3FA53" w14:textId="77777777" w:rsidR="00513D90" w:rsidRPr="00513D90" w:rsidRDefault="00513D90" w:rsidP="00513D90">
      <w:pPr>
        <w:rPr>
          <w:lang w:val="en-US"/>
        </w:rPr>
      </w:pPr>
      <w:r w:rsidRPr="00513D90">
        <w:rPr>
          <w:lang w:val="en-US"/>
        </w:rPr>
        <w:t>Revision of the NSQHS Standards provided an opportunity to identify and address clinical communication gaps from the feedback provided by consumers, healthcare providers, experts and health service managers. In the first edition of the NSQHS Standards the focus of clinical communication was on clinical handover; in the second edition this has been replaced by a new Communicating for Safety Standard. This standard strengthens clinical communications beyond clinical handover, focusing on governance, leadership and systems that support a broader safety culture by incorporating actions related to teamwork, collaboration and effective communication.</w:t>
      </w:r>
    </w:p>
    <w:p w14:paraId="52671D30" w14:textId="77777777" w:rsidR="00513D90" w:rsidRPr="00513D90" w:rsidRDefault="00513D90" w:rsidP="00513D90">
      <w:pPr>
        <w:rPr>
          <w:lang w:val="en-US"/>
        </w:rPr>
      </w:pPr>
      <w:r w:rsidRPr="00513D90">
        <w:rPr>
          <w:lang w:val="en-US"/>
        </w:rPr>
        <w:t>To support this, the Commission developed a Communicating for Safety resource portal. The Communication for Safety resource portal provides clinicians and health service managers with an easily navigable repository of tools and guides to support improvements in clinical communications and implementing the actions required to meet the NSQHS Standards. The design architecture of the resource portal reflects the Communicating for Safety framework which identifies key stages in the patient journey when they are at greater risk of communication failures.</w:t>
      </w:r>
    </w:p>
    <w:p w14:paraId="58D7AEE0" w14:textId="200777FF" w:rsidR="00513D90" w:rsidRPr="00513D90" w:rsidRDefault="00F61446" w:rsidP="00513D90">
      <w:pPr>
        <w:rPr>
          <w:lang w:val="en-US"/>
        </w:rPr>
      </w:pPr>
      <w:r>
        <w:rPr>
          <w:lang w:val="en-US"/>
        </w:rPr>
        <w:br w:type="column"/>
      </w:r>
      <w:r w:rsidR="00513D90" w:rsidRPr="00513D90">
        <w:rPr>
          <w:lang w:val="en-US"/>
        </w:rPr>
        <w:lastRenderedPageBreak/>
        <w:t>The Commission has contracted Curtin University to undertake a translational research project to develop a practical education resource based on the iCare</w:t>
      </w:r>
      <w:r w:rsidR="00513D90" w:rsidRPr="00513D90">
        <w:rPr>
          <w:vertAlign w:val="superscript"/>
          <w:lang w:val="en-US"/>
        </w:rPr>
        <w:t>1</w:t>
      </w:r>
      <w:r w:rsidR="00513D90" w:rsidRPr="00513D90">
        <w:rPr>
          <w:lang w:val="en-US"/>
        </w:rPr>
        <w:t xml:space="preserve"> conceptual communication model. The resource is specifically targeted to junior medical officers and junior nurses to improve their communications at transitions of care in an acute care setting and to assist communication between clinicians and across multidisciplinary teams.</w:t>
      </w:r>
    </w:p>
    <w:p w14:paraId="655CAB8D" w14:textId="77777777" w:rsidR="00513D90" w:rsidRPr="00513D90" w:rsidRDefault="00513D90" w:rsidP="009F2E5F">
      <w:pPr>
        <w:pStyle w:val="Boxed1Heading"/>
        <w:rPr>
          <w:lang w:val="en-US"/>
        </w:rPr>
      </w:pPr>
      <w:r w:rsidRPr="00513D90">
        <w:rPr>
          <w:lang w:val="en-US"/>
        </w:rPr>
        <w:t>Highlights</w:t>
      </w:r>
    </w:p>
    <w:p w14:paraId="2F2E3ACF" w14:textId="580F4AC1" w:rsidR="00513D90" w:rsidRPr="00513D90" w:rsidRDefault="00F61446" w:rsidP="009F2E5F">
      <w:pPr>
        <w:pStyle w:val="Boxed1Text"/>
        <w:rPr>
          <w:lang w:val="en-US"/>
        </w:rPr>
      </w:pPr>
      <w:r>
        <w:rPr>
          <w:lang w:val="en-US"/>
        </w:rPr>
        <w:br/>
      </w:r>
      <w:r w:rsidR="00513D90" w:rsidRPr="00513D90">
        <w:rPr>
          <w:lang w:val="en-US"/>
        </w:rPr>
        <w:t>Established Communicating for Safety resource portal</w:t>
      </w:r>
      <w:r>
        <w:rPr>
          <w:lang w:val="en-US"/>
        </w:rPr>
        <w:br/>
      </w:r>
      <w:r w:rsidRPr="00F61446">
        <w:rPr>
          <w:color w:val="A20080" w:themeColor="accent6"/>
          <w:lang w:val="en-US"/>
        </w:rPr>
        <w:tab/>
      </w:r>
    </w:p>
    <w:p w14:paraId="1B92D0F9" w14:textId="77777777" w:rsidR="00513D90" w:rsidRPr="00513D90" w:rsidRDefault="00513D90" w:rsidP="009F2E5F">
      <w:pPr>
        <w:pStyle w:val="Boxed1Text"/>
        <w:rPr>
          <w:lang w:val="en-US"/>
        </w:rPr>
      </w:pPr>
      <w:r w:rsidRPr="00513D90">
        <w:rPr>
          <w:lang w:val="en-US"/>
        </w:rPr>
        <w:t>Worked with Curtin University to develop a communication tool prototype and education resource package</w:t>
      </w:r>
    </w:p>
    <w:p w14:paraId="6A6795A7" w14:textId="77777777" w:rsidR="00513D90" w:rsidRPr="00513D90" w:rsidRDefault="00513D90" w:rsidP="009F2E5F">
      <w:pPr>
        <w:pStyle w:val="Heading3"/>
        <w:rPr>
          <w:lang w:val="en-US"/>
        </w:rPr>
      </w:pPr>
      <w:r w:rsidRPr="00513D90">
        <w:rPr>
          <w:lang w:val="en-US"/>
        </w:rPr>
        <w:t>Comprehensive care</w:t>
      </w:r>
    </w:p>
    <w:p w14:paraId="22E52686" w14:textId="77777777" w:rsidR="00513D90" w:rsidRPr="00513D90" w:rsidRDefault="00513D90" w:rsidP="009F2E5F">
      <w:pPr>
        <w:rPr>
          <w:lang w:val="en-US"/>
        </w:rPr>
      </w:pPr>
      <w:r w:rsidRPr="00513D90">
        <w:rPr>
          <w:lang w:val="en-US"/>
        </w:rPr>
        <w:t>Comprehensive care is the coordinated delivery of the total health care required or requested by the patient. This care is aligned with the patient’s expressed preferences and healthcare needs, considers a patient’s health issues in their life and wellbeing, and is clinically appropriate regardless of whether the care trajectory is focused on recovery or end of life.</w:t>
      </w:r>
    </w:p>
    <w:p w14:paraId="4C03AA03" w14:textId="77777777" w:rsidR="00513D90" w:rsidRPr="00513D90" w:rsidRDefault="00513D90" w:rsidP="00513D90">
      <w:pPr>
        <w:rPr>
          <w:lang w:val="en-US"/>
        </w:rPr>
      </w:pPr>
      <w:r w:rsidRPr="00513D90">
        <w:rPr>
          <w:lang w:val="en-US"/>
        </w:rPr>
        <w:t>The second edition of the NSQHS Standards includes a new standard aimed at supporting the delivery of comprehensive care for patients. The Comprehensive Care Standard addresses a range of cross-cutting issues that underlie many adverse events, and aims to optimise health care while considering how risk and harm can be minimised along each patient journey.</w:t>
      </w:r>
    </w:p>
    <w:p w14:paraId="461F3E85" w14:textId="77777777" w:rsidR="00F61446" w:rsidRDefault="00F61446">
      <w:pPr>
        <w:rPr>
          <w:lang w:val="en-US"/>
        </w:rPr>
      </w:pPr>
      <w:r>
        <w:rPr>
          <w:lang w:val="en-US"/>
        </w:rPr>
        <w:br w:type="page"/>
      </w:r>
    </w:p>
    <w:p w14:paraId="439E0BEF" w14:textId="224181DA" w:rsidR="00513D90" w:rsidRPr="00513D90" w:rsidRDefault="00513D90" w:rsidP="00513D90">
      <w:pPr>
        <w:rPr>
          <w:lang w:val="en-US"/>
        </w:rPr>
      </w:pPr>
      <w:r w:rsidRPr="00513D90">
        <w:rPr>
          <w:lang w:val="en-US"/>
        </w:rPr>
        <w:lastRenderedPageBreak/>
        <w:t>In 2018, the Commission published a conceptual model for supporting comprehensive care delivery. The model was informed by literature reviews, scoping interviews and consultations, and provides a starting point for health service organisations and the Commission to consider the features that influence how comprehensive care is delivered and where change may lead to improvement.</w:t>
      </w:r>
    </w:p>
    <w:p w14:paraId="213C974F" w14:textId="77777777" w:rsidR="00513D90" w:rsidRPr="00513D90" w:rsidRDefault="00513D90" w:rsidP="00F61446">
      <w:pPr>
        <w:spacing w:after="8000"/>
        <w:rPr>
          <w:lang w:val="en-US"/>
        </w:rPr>
      </w:pPr>
      <w:r w:rsidRPr="00513D90">
        <w:rPr>
          <w:lang w:val="en-US"/>
        </w:rPr>
        <w:t>The Commission is also developing a series of practical resources on how the conceptual model applies to the day-to-day business of healthcare delivery. This includes considering essential elements of comprehensive care delivery throughout the patient journey, guidance on screening and assessment, and resources to support implementation of the Comprehensive Care Standard. These resources will be available in 2018–19.</w:t>
      </w:r>
    </w:p>
    <w:p w14:paraId="2C85701E" w14:textId="77777777" w:rsidR="00513D90" w:rsidRPr="00513D90" w:rsidRDefault="00513D90" w:rsidP="009F2E5F">
      <w:pPr>
        <w:pStyle w:val="Boxed1Heading"/>
        <w:rPr>
          <w:lang w:val="en-US"/>
        </w:rPr>
      </w:pPr>
      <w:r w:rsidRPr="00513D90">
        <w:rPr>
          <w:lang w:val="en-US"/>
        </w:rPr>
        <w:lastRenderedPageBreak/>
        <w:t>Highlights</w:t>
      </w:r>
    </w:p>
    <w:p w14:paraId="162AEE24" w14:textId="41531623" w:rsidR="00513D90" w:rsidRPr="00513D90" w:rsidRDefault="00F61446" w:rsidP="009F2E5F">
      <w:pPr>
        <w:pStyle w:val="Boxed1Text"/>
        <w:rPr>
          <w:lang w:val="en-US"/>
        </w:rPr>
      </w:pPr>
      <w:r>
        <w:rPr>
          <w:lang w:val="en-US"/>
        </w:rPr>
        <w:br/>
      </w:r>
      <w:r w:rsidR="00513D90" w:rsidRPr="00513D90">
        <w:rPr>
          <w:lang w:val="en-US"/>
        </w:rPr>
        <w:t>Published a conceptual model for supporting comprehensive care delivery</w:t>
      </w:r>
      <w:r>
        <w:rPr>
          <w:lang w:val="en-US"/>
        </w:rPr>
        <w:br/>
      </w:r>
      <w:r w:rsidRPr="00F61446">
        <w:rPr>
          <w:color w:val="A20080" w:themeColor="accent6"/>
          <w:lang w:val="en-US"/>
        </w:rPr>
        <w:tab/>
      </w:r>
    </w:p>
    <w:p w14:paraId="07FE9A3F" w14:textId="117227A2" w:rsidR="00513D90" w:rsidRDefault="00513D90" w:rsidP="009F2E5F">
      <w:pPr>
        <w:pStyle w:val="Boxed1Text"/>
        <w:rPr>
          <w:lang w:val="en-US"/>
        </w:rPr>
      </w:pPr>
      <w:r w:rsidRPr="00513D90">
        <w:rPr>
          <w:lang w:val="en-US"/>
        </w:rPr>
        <w:t>Developed practical guidance and resources to support comprehensive care delivery, including resources for screening and assessment</w:t>
      </w:r>
    </w:p>
    <w:p w14:paraId="63673237" w14:textId="703881B0" w:rsidR="009F2E5F" w:rsidRDefault="009F2E5F" w:rsidP="009F2E5F">
      <w:pPr>
        <w:rPr>
          <w:lang w:val="en-US"/>
        </w:rPr>
      </w:pPr>
    </w:p>
    <w:p w14:paraId="4213610B" w14:textId="77777777" w:rsidR="009F2E5F" w:rsidRDefault="009F2E5F" w:rsidP="009F2E5F">
      <w:pPr>
        <w:rPr>
          <w:lang w:val="en-US"/>
        </w:rPr>
        <w:sectPr w:rsidR="009F2E5F" w:rsidSect="00F61446">
          <w:headerReference w:type="even" r:id="rId63"/>
          <w:headerReference w:type="default" r:id="rId64"/>
          <w:footerReference w:type="even" r:id="rId65"/>
          <w:footerReference w:type="default" r:id="rId66"/>
          <w:footnotePr>
            <w:numFmt w:val="chicago"/>
            <w:numRestart w:val="eachPage"/>
          </w:footnotePr>
          <w:pgSz w:w="9978" w:h="14173" w:code="34"/>
          <w:pgMar w:top="1474" w:right="851" w:bottom="1474" w:left="851" w:header="680" w:footer="680" w:gutter="0"/>
          <w:cols w:num="2" w:space="284"/>
          <w:docGrid w:linePitch="360"/>
          <w15:footnoteColumns w:val="1"/>
        </w:sectPr>
      </w:pPr>
    </w:p>
    <w:p w14:paraId="4D701B15" w14:textId="77777777" w:rsidR="00513D90" w:rsidRPr="00513D90" w:rsidRDefault="00513D90" w:rsidP="00AB3F21">
      <w:pPr>
        <w:pStyle w:val="Heading3"/>
        <w:spacing w:before="0"/>
        <w:rPr>
          <w:lang w:val="en-US"/>
        </w:rPr>
      </w:pPr>
      <w:r w:rsidRPr="00513D90">
        <w:rPr>
          <w:lang w:val="en-US"/>
        </w:rPr>
        <w:lastRenderedPageBreak/>
        <w:t>Patient safety in primary healthcare</w:t>
      </w:r>
    </w:p>
    <w:p w14:paraId="60CBD74F" w14:textId="77777777" w:rsidR="00513D90" w:rsidRPr="00513D90" w:rsidRDefault="00513D90" w:rsidP="00513D90">
      <w:pPr>
        <w:rPr>
          <w:lang w:val="en-US"/>
        </w:rPr>
      </w:pPr>
      <w:r w:rsidRPr="00513D90">
        <w:rPr>
          <w:lang w:val="en-US"/>
        </w:rPr>
        <w:t>For most Australians primary care is the first point of contact within the health system, and provides a range of services for the diagnosis and management of acute and chronic conditions.</w:t>
      </w:r>
      <w:r w:rsidRPr="00513D90">
        <w:rPr>
          <w:vertAlign w:val="superscript"/>
          <w:lang w:val="en-US"/>
        </w:rPr>
        <w:t>2</w:t>
      </w:r>
      <w:r w:rsidRPr="00513D90">
        <w:rPr>
          <w:lang w:val="en-US"/>
        </w:rPr>
        <w:t xml:space="preserve"> Primary care represents a significant proportion of all health care provided in Australia.</w:t>
      </w:r>
    </w:p>
    <w:p w14:paraId="070FD402" w14:textId="77777777" w:rsidR="00513D90" w:rsidRPr="00513D90" w:rsidRDefault="00513D90" w:rsidP="00513D90">
      <w:pPr>
        <w:rPr>
          <w:lang w:val="en-US"/>
        </w:rPr>
      </w:pPr>
      <w:r w:rsidRPr="00513D90">
        <w:rPr>
          <w:lang w:val="en-US"/>
        </w:rPr>
        <w:t>While the current primary care system performs well and most health care is associated with good clinical outcomes, some people do not receive the care that is recommended to them, and others are inadvertently harmed by the care they receive.</w:t>
      </w:r>
      <w:r w:rsidRPr="00513D90">
        <w:rPr>
          <w:vertAlign w:val="superscript"/>
          <w:lang w:val="en-US"/>
        </w:rPr>
        <w:t>3</w:t>
      </w:r>
      <w:r w:rsidRPr="00513D90">
        <w:rPr>
          <w:lang w:val="en-US"/>
        </w:rPr>
        <w:t xml:space="preserve"> </w:t>
      </w:r>
    </w:p>
    <w:p w14:paraId="05451032" w14:textId="77777777" w:rsidR="00513D90" w:rsidRPr="00513D90" w:rsidRDefault="00513D90" w:rsidP="00513D90">
      <w:pPr>
        <w:rPr>
          <w:lang w:val="en-US"/>
        </w:rPr>
      </w:pPr>
      <w:r w:rsidRPr="00513D90">
        <w:rPr>
          <w:lang w:val="en-US"/>
        </w:rPr>
        <w:t>Internationally, evidence about the nature and magnitude of patient harm in primary care settings is scarce but growing. To date, a majority of the work on patient safety has focused on the acute hospital sector and, to a lesser extent, general practice settings.</w:t>
      </w:r>
      <w:r w:rsidRPr="00513D90">
        <w:rPr>
          <w:vertAlign w:val="superscript"/>
          <w:lang w:val="en-US"/>
        </w:rPr>
        <w:t>4</w:t>
      </w:r>
      <w:r w:rsidRPr="00513D90">
        <w:rPr>
          <w:lang w:val="en-US"/>
        </w:rPr>
        <w:t xml:space="preserve"> There is also limited evidence available about effective and sustainable patient safety solutions in primary care.</w:t>
      </w:r>
    </w:p>
    <w:p w14:paraId="458AFBDF" w14:textId="77777777" w:rsidR="00513D90" w:rsidRPr="00513D90" w:rsidRDefault="00513D90" w:rsidP="00513D90">
      <w:pPr>
        <w:rPr>
          <w:lang w:val="en-US"/>
        </w:rPr>
      </w:pPr>
      <w:r w:rsidRPr="00513D90">
        <w:rPr>
          <w:lang w:val="en-US"/>
        </w:rPr>
        <w:t xml:space="preserve">This has led to a global call for action to better understand the nature and number of adverse patient outcomes in primary care and how they can be addressed in these settings. </w:t>
      </w:r>
    </w:p>
    <w:p w14:paraId="7FED6C34" w14:textId="77777777" w:rsidR="00513D90" w:rsidRPr="00513D90" w:rsidRDefault="00513D90" w:rsidP="00513D90">
      <w:pPr>
        <w:rPr>
          <w:lang w:val="en-US"/>
        </w:rPr>
      </w:pPr>
      <w:r w:rsidRPr="00513D90">
        <w:rPr>
          <w:lang w:val="en-US"/>
        </w:rPr>
        <w:t xml:space="preserve">In October 2017, the Commission released a consultation paper, </w:t>
      </w:r>
      <w:r w:rsidRPr="00513D90">
        <w:rPr>
          <w:i/>
          <w:iCs/>
          <w:lang w:val="en-US"/>
        </w:rPr>
        <w:t>Patient safety and quality improvement in primary care</w:t>
      </w:r>
      <w:r w:rsidRPr="00513D90">
        <w:rPr>
          <w:lang w:val="en-US"/>
        </w:rPr>
        <w:t>. The purpose of the consultation was to better understand the safety and quality issues affecting primary care services and seek feedback about safety and quality strategies, tools and resources that could be developed by the Commission to support improvements in this sector.</w:t>
      </w:r>
    </w:p>
    <w:p w14:paraId="525D110F" w14:textId="6E232A6F" w:rsidR="00513D90" w:rsidRPr="00513D90" w:rsidRDefault="00F61446" w:rsidP="00513D90">
      <w:pPr>
        <w:rPr>
          <w:lang w:val="en-US"/>
        </w:rPr>
      </w:pPr>
      <w:r>
        <w:rPr>
          <w:lang w:val="en-US"/>
        </w:rPr>
        <w:br w:type="column"/>
      </w:r>
      <w:r w:rsidR="00513D90" w:rsidRPr="00513D90">
        <w:rPr>
          <w:lang w:val="en-US"/>
        </w:rPr>
        <w:lastRenderedPageBreak/>
        <w:t>Respondents suggested a range of strategies, tools and resources. The Commission will work in partnership with primary care partners and consumers to develop and implement these strategies, tools and resources, which will include national safety and quality health service standards for primary care.</w:t>
      </w:r>
    </w:p>
    <w:p w14:paraId="57644430" w14:textId="77777777" w:rsidR="00513D90" w:rsidRPr="00513D90" w:rsidRDefault="00513D90" w:rsidP="009F2E5F">
      <w:pPr>
        <w:pStyle w:val="Boxed1Heading"/>
        <w:rPr>
          <w:lang w:val="en-US"/>
        </w:rPr>
      </w:pPr>
      <w:r w:rsidRPr="00513D90">
        <w:rPr>
          <w:lang w:val="en-US"/>
        </w:rPr>
        <w:t>Highlights</w:t>
      </w:r>
    </w:p>
    <w:p w14:paraId="3C98DA2D" w14:textId="241D2EB1" w:rsidR="00513D90" w:rsidRPr="00513D90" w:rsidRDefault="00F61446" w:rsidP="009F2E5F">
      <w:pPr>
        <w:pStyle w:val="Boxed1Text"/>
        <w:rPr>
          <w:lang w:val="en-US"/>
        </w:rPr>
      </w:pPr>
      <w:r>
        <w:rPr>
          <w:lang w:val="en-US"/>
        </w:rPr>
        <w:br/>
      </w:r>
      <w:r w:rsidR="00513D90" w:rsidRPr="00513D90">
        <w:rPr>
          <w:lang w:val="en-US"/>
        </w:rPr>
        <w:t xml:space="preserve">Released the consultation paper: </w:t>
      </w:r>
      <w:r w:rsidR="00513D90" w:rsidRPr="00E36A00">
        <w:rPr>
          <w:rStyle w:val="Emphasis"/>
        </w:rPr>
        <w:t>Patient safety and quality improvement in primary care</w:t>
      </w:r>
      <w:r>
        <w:rPr>
          <w:lang w:val="en-US"/>
        </w:rPr>
        <w:br/>
      </w:r>
      <w:r w:rsidRPr="00F61446">
        <w:rPr>
          <w:color w:val="A20080" w:themeColor="accent6"/>
          <w:lang w:val="en-US"/>
        </w:rPr>
        <w:tab/>
      </w:r>
    </w:p>
    <w:p w14:paraId="4EF6CA09" w14:textId="77777777" w:rsidR="00513D90" w:rsidRPr="00513D90" w:rsidRDefault="00513D90" w:rsidP="009F2E5F">
      <w:pPr>
        <w:pStyle w:val="Boxed1Text"/>
        <w:rPr>
          <w:lang w:val="en-US"/>
        </w:rPr>
      </w:pPr>
      <w:r w:rsidRPr="00513D90">
        <w:rPr>
          <w:lang w:val="en-US"/>
        </w:rPr>
        <w:t>Completed a public consultation process on patient safety and quality improvement in primary care, receiving 53 submissions</w:t>
      </w:r>
    </w:p>
    <w:p w14:paraId="6CB1A55E" w14:textId="77777777" w:rsidR="00513D90" w:rsidRPr="00513D90" w:rsidRDefault="00513D90" w:rsidP="009F2E5F">
      <w:pPr>
        <w:pStyle w:val="Heading3"/>
        <w:rPr>
          <w:lang w:val="en-US"/>
        </w:rPr>
      </w:pPr>
      <w:r w:rsidRPr="00513D90">
        <w:rPr>
          <w:lang w:val="en-US"/>
        </w:rPr>
        <w:t>Transvaginal mesh</w:t>
      </w:r>
    </w:p>
    <w:p w14:paraId="7621E8C7" w14:textId="77777777" w:rsidR="00513D90" w:rsidRPr="00513D90" w:rsidRDefault="00513D90" w:rsidP="00513D90">
      <w:pPr>
        <w:rPr>
          <w:lang w:val="en-US"/>
        </w:rPr>
      </w:pPr>
      <w:r w:rsidRPr="00513D90">
        <w:rPr>
          <w:lang w:val="en-US"/>
        </w:rPr>
        <w:t>Following a request from state and territory health department representatives, the Commission has responded to safety issues raised in relation to the use of transvaginal mesh devices. This work has been undertaken in collaboration with the Therapeutic Goods Administration (TGA) and the states and territories.</w:t>
      </w:r>
    </w:p>
    <w:p w14:paraId="0DEC0E36" w14:textId="77777777" w:rsidR="00513D90" w:rsidRPr="00513D90" w:rsidRDefault="00513D90" w:rsidP="00513D90">
      <w:pPr>
        <w:rPr>
          <w:lang w:val="en-US"/>
        </w:rPr>
      </w:pPr>
      <w:r w:rsidRPr="00513D90">
        <w:rPr>
          <w:lang w:val="en-US"/>
        </w:rPr>
        <w:t xml:space="preserve">The objective was to develop guidance for consumers, clinicians and health services on the use of transvaginal mesh devices for the treatment of pelvic organ prolapse and stress urinary incontinence. The Commission reviewed the evidence on the use of transvaginal mesh and worked with a reference group that included consumers, states, territories, the TGA, and clinical experts nominated by relevant colleges and surgical specialty organisations. </w:t>
      </w:r>
    </w:p>
    <w:p w14:paraId="6E751822" w14:textId="77777777" w:rsidR="00F61446" w:rsidRDefault="00F61446">
      <w:pPr>
        <w:rPr>
          <w:lang w:val="en-US"/>
        </w:rPr>
      </w:pPr>
      <w:r>
        <w:rPr>
          <w:lang w:val="en-US"/>
        </w:rPr>
        <w:br w:type="page"/>
      </w:r>
    </w:p>
    <w:p w14:paraId="33E9E118" w14:textId="63B694BE" w:rsidR="00513D90" w:rsidRPr="00513D90" w:rsidRDefault="00513D90" w:rsidP="00513D90">
      <w:pPr>
        <w:rPr>
          <w:lang w:val="en-US"/>
        </w:rPr>
      </w:pPr>
      <w:r w:rsidRPr="00513D90">
        <w:rPr>
          <w:lang w:val="en-US"/>
        </w:rPr>
        <w:lastRenderedPageBreak/>
        <w:t>Consultations were also held with consumers, clinicians, the Australian Government Department of Health and state and territory health departments.</w:t>
      </w:r>
    </w:p>
    <w:p w14:paraId="2E6D2764" w14:textId="77777777" w:rsidR="00513D90" w:rsidRPr="00513D90" w:rsidRDefault="00513D90" w:rsidP="00513D90">
      <w:pPr>
        <w:rPr>
          <w:lang w:val="en-US"/>
        </w:rPr>
      </w:pPr>
      <w:r w:rsidRPr="00513D90">
        <w:rPr>
          <w:lang w:val="en-US"/>
        </w:rPr>
        <w:t>Following detailed consideration, the Commission released guidance documents in relation to hospital credentialing of senior medical practitioners to undertake transvaginal mesh surgery for stress urinary incontinence, pelvic organ prolapse and the removal of mesh. Each credentialing guidance document took into account the detailed discussion of transvaginal mesh undertaken to date and the available literature, both in Australia and internationally, in seeking to define an appropriate approach to skills, training and the experience required to support the safe and effective performance of transvaginal mesh surgery.</w:t>
      </w:r>
    </w:p>
    <w:p w14:paraId="2C8D00B8" w14:textId="77777777" w:rsidR="00513D90" w:rsidRPr="00513D90" w:rsidRDefault="00513D90" w:rsidP="00513D90">
      <w:pPr>
        <w:rPr>
          <w:lang w:val="en-US"/>
        </w:rPr>
      </w:pPr>
      <w:r w:rsidRPr="00513D90">
        <w:rPr>
          <w:lang w:val="en-US"/>
        </w:rPr>
        <w:t>The Commission also developed three patient information resources to assist women to discuss treatment options regarding pelvic organ prolapse, stress urinary incontinence and (where appropriate) mesh removal with their doctor and other health professionals, and to assist women to share decision-making about care. The Commission wishes to recognise the contribution of many women who had mesh procedures in the development of these resources.</w:t>
      </w:r>
    </w:p>
    <w:p w14:paraId="38616112" w14:textId="77777777" w:rsidR="00513D90" w:rsidRPr="00513D90" w:rsidRDefault="00513D90" w:rsidP="00513D90">
      <w:pPr>
        <w:rPr>
          <w:lang w:val="en-US"/>
        </w:rPr>
      </w:pPr>
      <w:r w:rsidRPr="00513D90">
        <w:rPr>
          <w:lang w:val="en-US"/>
        </w:rPr>
        <w:t>The Commission has sought to ensure that the range of guidance documents support access to safe, quality treatment through appropriate patient selection, informed consent, care pathways and a service model framework. The guidance documents will be reviewed periodically to ensure they are consistent with the latest evidence.</w:t>
      </w:r>
    </w:p>
    <w:p w14:paraId="0AD5BB4C" w14:textId="3CD22333" w:rsidR="00513D90" w:rsidRPr="00513D90" w:rsidRDefault="00F61446" w:rsidP="00513D90">
      <w:pPr>
        <w:rPr>
          <w:lang w:val="en-US"/>
        </w:rPr>
      </w:pPr>
      <w:r>
        <w:rPr>
          <w:lang w:val="en-US"/>
        </w:rPr>
        <w:br w:type="column"/>
      </w:r>
      <w:r w:rsidR="00513D90" w:rsidRPr="00513D90">
        <w:rPr>
          <w:lang w:val="en-US"/>
        </w:rPr>
        <w:lastRenderedPageBreak/>
        <w:t>The work undertaken by the Commission complements that of a number of other organisations to improve outcomes for women treated with transvaginal mesh devices, including the TGA, the Royal Australian and New Zealand College of Obstetricians and Gynaecologists, the Urological Society of Australia and New Zealand and the states and territories.</w:t>
      </w:r>
    </w:p>
    <w:p w14:paraId="447EF839" w14:textId="77777777" w:rsidR="00513D90" w:rsidRPr="00513D90" w:rsidRDefault="00513D90" w:rsidP="009F2E5F">
      <w:pPr>
        <w:pStyle w:val="Boxed1Heading"/>
        <w:rPr>
          <w:lang w:val="en-US"/>
        </w:rPr>
      </w:pPr>
      <w:r w:rsidRPr="00513D90">
        <w:rPr>
          <w:lang w:val="en-US"/>
        </w:rPr>
        <w:t>Highlights</w:t>
      </w:r>
    </w:p>
    <w:p w14:paraId="56058397" w14:textId="0A60A1CF" w:rsidR="00513D90" w:rsidRPr="00513D90" w:rsidRDefault="00F61446" w:rsidP="009F2E5F">
      <w:pPr>
        <w:pStyle w:val="Boxed1Text"/>
        <w:rPr>
          <w:lang w:val="en-US"/>
        </w:rPr>
      </w:pPr>
      <w:r>
        <w:rPr>
          <w:lang w:val="en-US"/>
        </w:rPr>
        <w:br/>
      </w:r>
      <w:r w:rsidR="00513D90" w:rsidRPr="00513D90">
        <w:rPr>
          <w:lang w:val="en-US"/>
        </w:rPr>
        <w:t>Released guidance documents in relation to hospital credentialing of senior medical practitioners to undertake transvaginal mesh surgery for stress urinary incontinence and pelvic organ prolapse and removal of mesh</w:t>
      </w:r>
      <w:r>
        <w:rPr>
          <w:lang w:val="en-US"/>
        </w:rPr>
        <w:br/>
      </w:r>
      <w:r w:rsidRPr="00F61446">
        <w:rPr>
          <w:color w:val="A20080" w:themeColor="accent6"/>
          <w:lang w:val="en-US"/>
        </w:rPr>
        <w:tab/>
      </w:r>
    </w:p>
    <w:p w14:paraId="2C960C60" w14:textId="23FE6464" w:rsidR="00513D90" w:rsidRDefault="00513D90" w:rsidP="009F2E5F">
      <w:pPr>
        <w:pStyle w:val="Boxed1Text"/>
        <w:rPr>
          <w:lang w:val="en-US"/>
        </w:rPr>
      </w:pPr>
      <w:r w:rsidRPr="00513D90">
        <w:rPr>
          <w:lang w:val="en-US"/>
        </w:rPr>
        <w:t>Released information for consumers on treatment options for stress urinary incontinence and pelvic organ prolapse and mesh removal</w:t>
      </w:r>
    </w:p>
    <w:p w14:paraId="715E0693" w14:textId="71C9C27C" w:rsidR="009F2E5F" w:rsidRDefault="009F2E5F" w:rsidP="009F2E5F">
      <w:pPr>
        <w:rPr>
          <w:lang w:val="en-US"/>
        </w:rPr>
      </w:pPr>
    </w:p>
    <w:p w14:paraId="29C12831" w14:textId="77777777" w:rsidR="009F2E5F" w:rsidRDefault="009F2E5F" w:rsidP="009F2E5F">
      <w:pPr>
        <w:rPr>
          <w:lang w:val="en-US"/>
        </w:rPr>
        <w:sectPr w:rsidR="009F2E5F" w:rsidSect="00F61446">
          <w:headerReference w:type="even" r:id="rId67"/>
          <w:headerReference w:type="default" r:id="rId68"/>
          <w:footerReference w:type="even" r:id="rId69"/>
          <w:footerReference w:type="default" r:id="rId70"/>
          <w:footnotePr>
            <w:numFmt w:val="chicago"/>
            <w:numRestart w:val="eachPage"/>
          </w:footnotePr>
          <w:pgSz w:w="9978" w:h="14173" w:code="34"/>
          <w:pgMar w:top="1474" w:right="851" w:bottom="1474" w:left="851" w:header="680" w:footer="680" w:gutter="0"/>
          <w:cols w:num="2" w:space="284"/>
          <w:docGrid w:linePitch="360"/>
          <w15:footnoteColumns w:val="1"/>
        </w:sectPr>
      </w:pPr>
    </w:p>
    <w:p w14:paraId="13659485" w14:textId="77777777" w:rsidR="00513D90" w:rsidRPr="00513D90" w:rsidRDefault="00513D90" w:rsidP="009F2E5F">
      <w:pPr>
        <w:pStyle w:val="Heading2"/>
        <w:rPr>
          <w:lang w:val="en-GB"/>
        </w:rPr>
      </w:pPr>
      <w:bookmarkStart w:id="9" w:name="_Toc527122057"/>
      <w:r w:rsidRPr="00513D90">
        <w:rPr>
          <w:lang w:val="en-GB"/>
        </w:rPr>
        <w:lastRenderedPageBreak/>
        <w:t>Priority 2: Partnering with patients, consumers and communities</w:t>
      </w:r>
      <w:bookmarkEnd w:id="9"/>
    </w:p>
    <w:p w14:paraId="3AFF7D65" w14:textId="77777777" w:rsidR="00513D90" w:rsidRPr="00513D90" w:rsidRDefault="00513D90" w:rsidP="009F2E5F">
      <w:pPr>
        <w:pStyle w:val="IntroPara"/>
        <w:rPr>
          <w:lang w:val="en-US"/>
        </w:rPr>
      </w:pPr>
      <w:r w:rsidRPr="00513D90">
        <w:rPr>
          <w:lang w:val="en-US"/>
        </w:rPr>
        <w:t>The aim of this priority area is to ensure the health system enables patients, consumers and members of the community to participate as partners with health professionals in all aspects of health care.</w:t>
      </w:r>
    </w:p>
    <w:p w14:paraId="0B563D8A" w14:textId="77777777" w:rsidR="00F61446" w:rsidRDefault="00F61446" w:rsidP="009F2E5F">
      <w:pPr>
        <w:pStyle w:val="Heading3"/>
        <w:rPr>
          <w:lang w:val="en-US"/>
        </w:rPr>
        <w:sectPr w:rsidR="00F61446" w:rsidSect="00381179">
          <w:headerReference w:type="even" r:id="rId71"/>
          <w:headerReference w:type="default" r:id="rId72"/>
          <w:footerReference w:type="even" r:id="rId73"/>
          <w:footerReference w:type="default" r:id="rId74"/>
          <w:footnotePr>
            <w:numFmt w:val="chicago"/>
            <w:numRestart w:val="eachPage"/>
          </w:footnotePr>
          <w:pgSz w:w="9978" w:h="14173" w:code="34"/>
          <w:pgMar w:top="1474" w:right="851" w:bottom="1474" w:left="851" w:header="680" w:footer="680" w:gutter="0"/>
          <w:cols w:space="708"/>
          <w:docGrid w:linePitch="360"/>
          <w15:footnoteColumns w:val="1"/>
        </w:sectPr>
      </w:pPr>
    </w:p>
    <w:p w14:paraId="767A65AD" w14:textId="7C70B82B" w:rsidR="00513D90" w:rsidRPr="00513D90" w:rsidRDefault="00513D90" w:rsidP="00F61446">
      <w:pPr>
        <w:pStyle w:val="Heading3"/>
        <w:spacing w:before="0"/>
        <w:rPr>
          <w:lang w:val="en-US"/>
        </w:rPr>
      </w:pPr>
      <w:r w:rsidRPr="00513D90">
        <w:rPr>
          <w:lang w:val="en-US"/>
        </w:rPr>
        <w:lastRenderedPageBreak/>
        <w:t>Person-centred healthcare organisations</w:t>
      </w:r>
    </w:p>
    <w:p w14:paraId="509BA3D2" w14:textId="77777777" w:rsidR="00513D90" w:rsidRPr="00513D90" w:rsidRDefault="00513D90" w:rsidP="00513D90">
      <w:pPr>
        <w:rPr>
          <w:lang w:val="en-US"/>
        </w:rPr>
      </w:pPr>
      <w:r w:rsidRPr="00513D90">
        <w:rPr>
          <w:lang w:val="en-US"/>
        </w:rPr>
        <w:t>Person-centred care, where patients, consumers and members of the community are treated as partners in all aspects of healthcare planning, design, delivery and evaluation, is the foundation for achieving safe, high-quality care. Delivering person-centred care, and doing it well, will enable health service organisations to achieve better outcomes and experiences for their patients and workforce, and better value care. Person-centred care and partnering with consumers is a key feature of the NSQHS Standards.</w:t>
      </w:r>
    </w:p>
    <w:p w14:paraId="7DE8806F" w14:textId="77777777" w:rsidR="00513D90" w:rsidRPr="00513D90" w:rsidRDefault="00513D90" w:rsidP="00513D90">
      <w:pPr>
        <w:rPr>
          <w:lang w:val="en-US"/>
        </w:rPr>
      </w:pPr>
      <w:r w:rsidRPr="00513D90">
        <w:rPr>
          <w:lang w:val="en-US"/>
        </w:rPr>
        <w:t xml:space="preserve">In 2018, the Commission published a review identifying the key attributes shared by high-performing person-centred healthcare organisations. Seven attributes were identified, and collectively they provide an ideal organisational model for supporting consistent and excellent person-centred care. The Commission has released a series of resources providing information about these attributes and how they may look in practice. </w:t>
      </w:r>
    </w:p>
    <w:p w14:paraId="5B9417A9" w14:textId="7CD0421B" w:rsidR="00513D90" w:rsidRPr="00513D90" w:rsidRDefault="00F61446" w:rsidP="00513D90">
      <w:pPr>
        <w:rPr>
          <w:lang w:val="en-US"/>
        </w:rPr>
      </w:pPr>
      <w:r>
        <w:rPr>
          <w:lang w:val="en-US"/>
        </w:rPr>
        <w:br w:type="column"/>
      </w:r>
      <w:r w:rsidR="00513D90" w:rsidRPr="00513D90">
        <w:rPr>
          <w:lang w:val="en-US"/>
        </w:rPr>
        <w:lastRenderedPageBreak/>
        <w:t>The Commission will continue to examine different ways to support the health system move towards a more consistently person-centred approach, using the findings of this project to inform future work to foster partnerships with consumers and to support implementation of the NSQHS Standards.</w:t>
      </w:r>
    </w:p>
    <w:p w14:paraId="5B5C999E" w14:textId="77777777" w:rsidR="00513D90" w:rsidRPr="00513D90" w:rsidRDefault="00513D90" w:rsidP="00AA27F8">
      <w:pPr>
        <w:pStyle w:val="Boxed1Heading"/>
        <w:rPr>
          <w:lang w:val="en-US"/>
        </w:rPr>
      </w:pPr>
      <w:r w:rsidRPr="00513D90">
        <w:rPr>
          <w:lang w:val="en-US"/>
        </w:rPr>
        <w:t>Highlights</w:t>
      </w:r>
    </w:p>
    <w:p w14:paraId="0A7E1978" w14:textId="5090AA3A" w:rsidR="00513D90" w:rsidRPr="00513D90" w:rsidRDefault="00F61446" w:rsidP="00AA27F8">
      <w:pPr>
        <w:pStyle w:val="Boxed1Text"/>
        <w:rPr>
          <w:lang w:val="en-US"/>
        </w:rPr>
      </w:pPr>
      <w:r>
        <w:rPr>
          <w:lang w:val="en-US"/>
        </w:rPr>
        <w:br/>
      </w:r>
      <w:r w:rsidR="00513D90" w:rsidRPr="00513D90">
        <w:rPr>
          <w:lang w:val="en-US"/>
        </w:rPr>
        <w:t>Published a review identifying key attributes of high-performing person-centred healthcare organisations</w:t>
      </w:r>
      <w:r>
        <w:rPr>
          <w:lang w:val="en-US"/>
        </w:rPr>
        <w:br/>
      </w:r>
      <w:r w:rsidRPr="00F61446">
        <w:rPr>
          <w:color w:val="A20080" w:themeColor="accent6"/>
          <w:lang w:val="en-US"/>
        </w:rPr>
        <w:tab/>
      </w:r>
    </w:p>
    <w:p w14:paraId="22A3C69F" w14:textId="311529CF" w:rsidR="00513D90" w:rsidRDefault="00513D90" w:rsidP="00AA27F8">
      <w:pPr>
        <w:pStyle w:val="Boxed1Text"/>
        <w:rPr>
          <w:lang w:val="en-US"/>
        </w:rPr>
      </w:pPr>
      <w:r w:rsidRPr="00513D90">
        <w:rPr>
          <w:lang w:val="en-US"/>
        </w:rPr>
        <w:t>Released resources to support health service organisations to foster person-centred care attributes in the context of their organisation</w:t>
      </w:r>
    </w:p>
    <w:p w14:paraId="13F1A625" w14:textId="3D6A48EA" w:rsidR="00F61446" w:rsidRDefault="00F61446">
      <w:pPr>
        <w:rPr>
          <w:lang w:val="en-US"/>
        </w:rPr>
      </w:pPr>
      <w:r>
        <w:rPr>
          <w:lang w:val="en-US"/>
        </w:rPr>
        <w:br w:type="page"/>
      </w:r>
    </w:p>
    <w:p w14:paraId="000773D1" w14:textId="77777777" w:rsidR="00513D90" w:rsidRPr="00513D90" w:rsidRDefault="00513D90" w:rsidP="00AA27F8">
      <w:pPr>
        <w:pStyle w:val="Heading3"/>
        <w:rPr>
          <w:lang w:val="en-US"/>
        </w:rPr>
      </w:pPr>
      <w:r w:rsidRPr="00513D90">
        <w:rPr>
          <w:lang w:val="en-US"/>
        </w:rPr>
        <w:lastRenderedPageBreak/>
        <w:t>Shared decision making and health information</w:t>
      </w:r>
    </w:p>
    <w:p w14:paraId="38F2D94A" w14:textId="77777777" w:rsidR="00513D90" w:rsidRPr="00513D90" w:rsidRDefault="00513D90" w:rsidP="00513D90">
      <w:pPr>
        <w:rPr>
          <w:lang w:val="en-US"/>
        </w:rPr>
      </w:pPr>
      <w:r w:rsidRPr="00513D90">
        <w:rPr>
          <w:lang w:val="en-US"/>
        </w:rPr>
        <w:t>Shared decision making is a core part of enabling meaningful partnerships with consumers in their own care. It is a way to discuss and plan care that brings the consumers’ values, goals and concerns together with the best available evidence about treatment options, including benefits, risks and uncertainties. Shared decision making involves clinicians and consumers putting all considerations on the table and making decisions about healthcare management together.</w:t>
      </w:r>
    </w:p>
    <w:p w14:paraId="5786C6D9" w14:textId="77777777" w:rsidR="00513D90" w:rsidRPr="00513D90" w:rsidRDefault="00513D90" w:rsidP="00513D90">
      <w:pPr>
        <w:rPr>
          <w:lang w:val="en-US"/>
        </w:rPr>
      </w:pPr>
      <w:r w:rsidRPr="00513D90">
        <w:rPr>
          <w:lang w:val="en-US"/>
        </w:rPr>
        <w:t xml:space="preserve">The Commission, in partnership with four Australian specialist colleges, has adapted its online education module on risk communication and shared decision making for specialists. The module, originally developed for general practitioners, contains additional case studies relevant to specialist colleges. The module is available to college members through their learning management systems, and to increase availability to a broader range of Australian clinicians the Commission released an open access version late in 2017. Early in 2018, the Commission licensed the module to the Academy of Medical Royal Colleges (United Kingdom) which will adapt the module to the UK context. </w:t>
      </w:r>
    </w:p>
    <w:p w14:paraId="68874793" w14:textId="77777777" w:rsidR="00513D90" w:rsidRPr="00513D90" w:rsidRDefault="00513D90" w:rsidP="00513D90">
      <w:pPr>
        <w:rPr>
          <w:lang w:val="en-US"/>
        </w:rPr>
      </w:pPr>
      <w:r w:rsidRPr="00513D90">
        <w:rPr>
          <w:lang w:val="en-US"/>
        </w:rPr>
        <w:t>Three short videos for clinicians on shared decision making were also released in late 2017. These videos address what shared decision making is; why it is important; myths associated with shared decision making; and information on patient decision aids.</w:t>
      </w:r>
    </w:p>
    <w:p w14:paraId="28D1BCF4" w14:textId="4C75B244" w:rsidR="00513D90" w:rsidRPr="00513D90" w:rsidRDefault="00F61446" w:rsidP="00513D90">
      <w:pPr>
        <w:rPr>
          <w:lang w:val="en-US"/>
        </w:rPr>
      </w:pPr>
      <w:r>
        <w:rPr>
          <w:lang w:val="en-US"/>
        </w:rPr>
        <w:br w:type="column"/>
      </w:r>
      <w:r w:rsidR="00513D90" w:rsidRPr="00513D90">
        <w:rPr>
          <w:lang w:val="en-US"/>
        </w:rPr>
        <w:t>Following the release of a clinical care standard on osteoarthritis of the knee in 2016–17, the Commission also developed a draft decision support tool for patients with osteoarthritis of the knee. The tool provides a summary of the main treatment options and can be used by patients to help them discuss options, consider what matters most to them, share in decisions and be involved in planning care. The tool has been tested by consumers and clinicians and will be released in 2018–19.</w:t>
      </w:r>
    </w:p>
    <w:p w14:paraId="114A9B5C" w14:textId="77777777" w:rsidR="00513D90" w:rsidRPr="00513D90" w:rsidRDefault="00513D90" w:rsidP="00AA27F8">
      <w:pPr>
        <w:pStyle w:val="Boxed1Heading"/>
        <w:rPr>
          <w:lang w:val="en-US"/>
        </w:rPr>
      </w:pPr>
      <w:r w:rsidRPr="00513D90">
        <w:rPr>
          <w:lang w:val="en-US"/>
        </w:rPr>
        <w:t>Highlights</w:t>
      </w:r>
    </w:p>
    <w:p w14:paraId="7636CD2B" w14:textId="2A30568A" w:rsidR="00513D90" w:rsidRPr="00513D90" w:rsidRDefault="00F61446" w:rsidP="00AA27F8">
      <w:pPr>
        <w:pStyle w:val="Boxed1Text"/>
        <w:rPr>
          <w:lang w:val="en-US"/>
        </w:rPr>
      </w:pPr>
      <w:r>
        <w:rPr>
          <w:lang w:val="en-US"/>
        </w:rPr>
        <w:br/>
      </w:r>
      <w:r w:rsidR="00513D90" w:rsidRPr="00513D90">
        <w:rPr>
          <w:lang w:val="en-US"/>
        </w:rPr>
        <w:t>Developed and licensed an online education module on risk communication and shared decision making for specialist colleges</w:t>
      </w:r>
      <w:r>
        <w:rPr>
          <w:lang w:val="en-US"/>
        </w:rPr>
        <w:br/>
      </w:r>
      <w:r w:rsidRPr="00F61446">
        <w:rPr>
          <w:color w:val="A20080" w:themeColor="accent6"/>
          <w:lang w:val="en-US"/>
        </w:rPr>
        <w:tab/>
      </w:r>
    </w:p>
    <w:p w14:paraId="2F69E608" w14:textId="7DFA359F" w:rsidR="00513D90" w:rsidRPr="00513D90" w:rsidRDefault="00513D90" w:rsidP="00AA27F8">
      <w:pPr>
        <w:pStyle w:val="Boxed1Text"/>
        <w:rPr>
          <w:lang w:val="en-US"/>
        </w:rPr>
      </w:pPr>
      <w:r w:rsidRPr="00513D90">
        <w:rPr>
          <w:lang w:val="en-US"/>
        </w:rPr>
        <w:t>Released an open access version of an online education module on risk communication and shared decision making available to all clinicians</w:t>
      </w:r>
      <w:r w:rsidR="00F61446">
        <w:rPr>
          <w:lang w:val="en-US"/>
        </w:rPr>
        <w:br/>
      </w:r>
      <w:r w:rsidR="00F61446" w:rsidRPr="00F61446">
        <w:rPr>
          <w:color w:val="A20080" w:themeColor="accent6"/>
          <w:lang w:val="en-US"/>
        </w:rPr>
        <w:tab/>
      </w:r>
    </w:p>
    <w:p w14:paraId="0CAA7AAE" w14:textId="6AB27F6E" w:rsidR="00513D90" w:rsidRPr="00513D90" w:rsidRDefault="00513D90" w:rsidP="00AA27F8">
      <w:pPr>
        <w:pStyle w:val="Boxed1Text"/>
        <w:rPr>
          <w:lang w:val="en-US"/>
        </w:rPr>
      </w:pPr>
      <w:r w:rsidRPr="00513D90">
        <w:rPr>
          <w:lang w:val="en-US"/>
        </w:rPr>
        <w:t>Released three short videos on shared decision making for clinicians</w:t>
      </w:r>
      <w:r w:rsidR="00F61446">
        <w:rPr>
          <w:lang w:val="en-US"/>
        </w:rPr>
        <w:br/>
      </w:r>
      <w:r w:rsidR="00F61446" w:rsidRPr="00F61446">
        <w:rPr>
          <w:color w:val="A20080" w:themeColor="accent6"/>
          <w:lang w:val="en-US"/>
        </w:rPr>
        <w:tab/>
      </w:r>
    </w:p>
    <w:p w14:paraId="03311A6A" w14:textId="5EC6E431" w:rsidR="00513D90" w:rsidRDefault="00513D90" w:rsidP="00AA27F8">
      <w:pPr>
        <w:pStyle w:val="Boxed1Text"/>
        <w:rPr>
          <w:lang w:val="en-US"/>
        </w:rPr>
      </w:pPr>
      <w:r w:rsidRPr="00513D90">
        <w:rPr>
          <w:lang w:val="en-US"/>
        </w:rPr>
        <w:t>Developed and tested a draft decision support tool for patients for osteoarthritis of the knee</w:t>
      </w:r>
    </w:p>
    <w:p w14:paraId="0F2D1886" w14:textId="3DF48F79" w:rsidR="00AA27F8" w:rsidRDefault="00AA27F8" w:rsidP="00AA27F8">
      <w:pPr>
        <w:rPr>
          <w:lang w:val="en-US"/>
        </w:rPr>
      </w:pPr>
    </w:p>
    <w:p w14:paraId="03FFD59B" w14:textId="77777777" w:rsidR="00AA27F8" w:rsidRDefault="00AA27F8" w:rsidP="00AA27F8">
      <w:pPr>
        <w:rPr>
          <w:lang w:val="en-US"/>
        </w:rPr>
        <w:sectPr w:rsidR="00AA27F8" w:rsidSect="00F61446">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0DCF06A3" w14:textId="77777777" w:rsidR="00513D90" w:rsidRPr="00513D90" w:rsidRDefault="00513D90" w:rsidP="00F61446">
      <w:pPr>
        <w:pStyle w:val="Heading3"/>
        <w:spacing w:before="0"/>
        <w:rPr>
          <w:lang w:val="en-US"/>
        </w:rPr>
      </w:pPr>
      <w:r w:rsidRPr="00513D90">
        <w:rPr>
          <w:lang w:val="en-US"/>
        </w:rPr>
        <w:t>End-of-life care</w:t>
      </w:r>
    </w:p>
    <w:p w14:paraId="5A3E628C" w14:textId="77777777" w:rsidR="00513D90" w:rsidRPr="00513D90" w:rsidRDefault="00513D90" w:rsidP="00513D90">
      <w:pPr>
        <w:rPr>
          <w:lang w:val="en-US"/>
        </w:rPr>
      </w:pPr>
      <w:r w:rsidRPr="00513D90">
        <w:rPr>
          <w:lang w:val="en-US"/>
        </w:rPr>
        <w:t>The health care that people receive in the last years, months and weeks of their lives can minimise the distress and grief associated with death and dying for the individual and for their family, friends and carers. The Commission supports healthcare organisations, clinicians and consumers to deliver safe and high-quality end-of-life care that meets the needs and preferences of the dying person.</w:t>
      </w:r>
    </w:p>
    <w:p w14:paraId="265782B5" w14:textId="77777777" w:rsidR="00513D90" w:rsidRPr="00513D90" w:rsidRDefault="00513D90" w:rsidP="00513D90">
      <w:pPr>
        <w:rPr>
          <w:lang w:val="en-US"/>
        </w:rPr>
      </w:pPr>
      <w:r w:rsidRPr="00513D90">
        <w:rPr>
          <w:lang w:val="en-US"/>
        </w:rPr>
        <w:t>In 2017–18, the Commission completed a study of the use of an end-of-life care audit tool and a staff survey in nine hospitals across Australia. The audit and survey tools provide data on the delivery of end-of-life care in hospitals and on clinician perceptions on how it is delivered.</w:t>
      </w:r>
    </w:p>
    <w:p w14:paraId="063E182C" w14:textId="77777777" w:rsidR="00513D90" w:rsidRPr="00513D90" w:rsidRDefault="00513D90" w:rsidP="00513D90">
      <w:pPr>
        <w:rPr>
          <w:lang w:val="en-US"/>
        </w:rPr>
      </w:pPr>
      <w:r w:rsidRPr="00513D90">
        <w:rPr>
          <w:lang w:val="en-US"/>
        </w:rPr>
        <w:t xml:space="preserve">The Commission presented the findings of the study at the Australian and New Zealand Intensive Care Society/Australian College of Critical Care Nurses Annual Scientific Meeting in October 2017, and will publish a summary of the findings in 2018–19. Data from the study indicates that a substantial proportion of dying patients did not have end-of-life care that was consistent with the </w:t>
      </w:r>
      <w:r w:rsidRPr="00513D90">
        <w:rPr>
          <w:i/>
          <w:iCs/>
          <w:lang w:val="en-US"/>
        </w:rPr>
        <w:t>National Consensus Statement: Essential elements for safe and high-quality end-of-life care</w:t>
      </w:r>
      <w:r w:rsidRPr="00513D90">
        <w:rPr>
          <w:lang w:val="en-US"/>
        </w:rPr>
        <w:t>.</w:t>
      </w:r>
    </w:p>
    <w:p w14:paraId="17320F3A" w14:textId="77777777" w:rsidR="00513D90" w:rsidRPr="00513D90" w:rsidRDefault="00513D90" w:rsidP="00513D90">
      <w:pPr>
        <w:rPr>
          <w:lang w:val="en-US"/>
        </w:rPr>
      </w:pPr>
      <w:r w:rsidRPr="00513D90">
        <w:rPr>
          <w:lang w:val="en-US"/>
        </w:rPr>
        <w:t xml:space="preserve">Following the completion of the study, the Commission released an </w:t>
      </w:r>
      <w:r w:rsidRPr="00513D90">
        <w:rPr>
          <w:i/>
          <w:iCs/>
          <w:lang w:val="en-US"/>
        </w:rPr>
        <w:t>End-of-life Care Audit Toolkit</w:t>
      </w:r>
      <w:r w:rsidRPr="00513D90">
        <w:rPr>
          <w:lang w:val="en-US"/>
        </w:rPr>
        <w:t>, which provides guidance to hospitals on creating and completing an audit on the end-of-life care they provide, as well as free access to the tools. This allows hospitals to review how care is being delivered and identify opportunities for better alignment with the national consensus statement. It also supports health service organisations to meet the NSQHS Standards.</w:t>
      </w:r>
    </w:p>
    <w:p w14:paraId="767EE33B" w14:textId="77777777" w:rsidR="00513D90" w:rsidRPr="00513D90" w:rsidRDefault="00513D90" w:rsidP="00F61446">
      <w:pPr>
        <w:spacing w:after="600"/>
        <w:rPr>
          <w:lang w:val="en-US"/>
        </w:rPr>
      </w:pPr>
      <w:r w:rsidRPr="00513D90">
        <w:rPr>
          <w:lang w:val="en-US"/>
        </w:rPr>
        <w:t>To further support health service organisations in improving end-of-life care, the Commission is working with Palliative Care Australia to map the different standards and guidelines that govern the provision of end-of-life and palliative care in Australia. This will be released in 2018–19.</w:t>
      </w:r>
    </w:p>
    <w:p w14:paraId="4967910C" w14:textId="77777777" w:rsidR="00F61446" w:rsidRDefault="00F61446" w:rsidP="00AA27F8">
      <w:pPr>
        <w:pStyle w:val="Boxed1Heading"/>
        <w:rPr>
          <w:lang w:val="en-US"/>
        </w:rPr>
        <w:sectPr w:rsidR="00F61446" w:rsidSect="00F61446">
          <w:headerReference w:type="even" r:id="rId75"/>
          <w:headerReference w:type="default" r:id="rId76"/>
          <w:footerReference w:type="even" r:id="rId77"/>
          <w:footerReference w:type="default" r:id="rId78"/>
          <w:footnotePr>
            <w:numFmt w:val="chicago"/>
            <w:numRestart w:val="eachPage"/>
          </w:footnotePr>
          <w:pgSz w:w="9978" w:h="14173" w:code="34"/>
          <w:pgMar w:top="1474" w:right="851" w:bottom="1474" w:left="851" w:header="680" w:footer="680" w:gutter="0"/>
          <w:cols w:num="2" w:space="284"/>
          <w:docGrid w:linePitch="360"/>
          <w15:footnoteColumns w:val="1"/>
        </w:sectPr>
      </w:pPr>
    </w:p>
    <w:p w14:paraId="7CE0535A" w14:textId="5D20ABB1" w:rsidR="00513D90" w:rsidRPr="00513D90" w:rsidRDefault="00513D90" w:rsidP="00AA27F8">
      <w:pPr>
        <w:pStyle w:val="Boxed1Heading"/>
        <w:rPr>
          <w:lang w:val="en-US"/>
        </w:rPr>
      </w:pPr>
      <w:r w:rsidRPr="00513D90">
        <w:rPr>
          <w:lang w:val="en-US"/>
        </w:rPr>
        <w:t>Highlights</w:t>
      </w:r>
    </w:p>
    <w:p w14:paraId="44EAACE4" w14:textId="31B42647" w:rsidR="00513D90" w:rsidRPr="00513D90" w:rsidRDefault="00F61446" w:rsidP="00F61446">
      <w:pPr>
        <w:pStyle w:val="Boxed1Text"/>
        <w:tabs>
          <w:tab w:val="clear" w:pos="3686"/>
          <w:tab w:val="left" w:leader="underscore" w:pos="8038"/>
        </w:tabs>
        <w:rPr>
          <w:lang w:val="en-US"/>
        </w:rPr>
      </w:pPr>
      <w:r>
        <w:rPr>
          <w:lang w:val="en-US"/>
        </w:rPr>
        <w:br/>
      </w:r>
      <w:r w:rsidR="00513D90" w:rsidRPr="00513D90">
        <w:rPr>
          <w:lang w:val="en-US"/>
        </w:rPr>
        <w:t xml:space="preserve">Completed a study of the end-of-life care audit tool and survey in nine </w:t>
      </w:r>
      <w:r>
        <w:rPr>
          <w:lang w:val="en-US"/>
        </w:rPr>
        <w:br/>
      </w:r>
      <w:r w:rsidR="00513D90" w:rsidRPr="00513D90">
        <w:rPr>
          <w:lang w:val="en-US"/>
        </w:rPr>
        <w:t>hospitals across Australia</w:t>
      </w:r>
      <w:r>
        <w:rPr>
          <w:lang w:val="en-US"/>
        </w:rPr>
        <w:br/>
      </w:r>
      <w:r w:rsidRPr="00F61446">
        <w:rPr>
          <w:color w:val="A20080" w:themeColor="accent6"/>
          <w:lang w:val="en-US"/>
        </w:rPr>
        <w:tab/>
      </w:r>
    </w:p>
    <w:p w14:paraId="79F770C7" w14:textId="4ACD5B9B" w:rsidR="00513D90" w:rsidRDefault="00513D90" w:rsidP="00AA27F8">
      <w:pPr>
        <w:pStyle w:val="Boxed1Text"/>
        <w:rPr>
          <w:lang w:val="en-US"/>
        </w:rPr>
      </w:pPr>
      <w:r w:rsidRPr="00513D90">
        <w:rPr>
          <w:lang w:val="en-US"/>
        </w:rPr>
        <w:t xml:space="preserve">Released an </w:t>
      </w:r>
      <w:r w:rsidRPr="00513D90">
        <w:rPr>
          <w:i/>
          <w:iCs/>
          <w:lang w:val="en-US"/>
        </w:rPr>
        <w:t>End-of-life Care Audit Toolkit</w:t>
      </w:r>
      <w:r w:rsidRPr="00513D90">
        <w:rPr>
          <w:lang w:val="en-US"/>
        </w:rPr>
        <w:t xml:space="preserve"> for health service organisations</w:t>
      </w:r>
    </w:p>
    <w:p w14:paraId="43402997" w14:textId="287AEDEE" w:rsidR="00AA27F8" w:rsidRDefault="00AA27F8">
      <w:pPr>
        <w:rPr>
          <w:lang w:val="en-US"/>
        </w:rPr>
      </w:pPr>
      <w:r>
        <w:rPr>
          <w:lang w:val="en-US"/>
        </w:rPr>
        <w:br w:type="page"/>
      </w:r>
    </w:p>
    <w:p w14:paraId="24AE8D36" w14:textId="10108852" w:rsidR="00513D90" w:rsidRPr="00513D90" w:rsidRDefault="00513D90" w:rsidP="00AA27F8">
      <w:pPr>
        <w:pStyle w:val="Heading2"/>
        <w:rPr>
          <w:lang w:val="en-GB"/>
        </w:rPr>
      </w:pPr>
      <w:bookmarkStart w:id="10" w:name="_Toc527122058"/>
      <w:r w:rsidRPr="00513D90">
        <w:rPr>
          <w:lang w:val="en-GB"/>
        </w:rPr>
        <w:t>Priority 3: Quality, cost and</w:t>
      </w:r>
      <w:r w:rsidR="00AA27F8">
        <w:rPr>
          <w:lang w:val="en-GB"/>
        </w:rPr>
        <w:t> </w:t>
      </w:r>
      <w:r w:rsidRPr="00513D90">
        <w:rPr>
          <w:lang w:val="en-GB"/>
        </w:rPr>
        <w:t>value</w:t>
      </w:r>
      <w:bookmarkEnd w:id="10"/>
    </w:p>
    <w:p w14:paraId="576C2177" w14:textId="77777777" w:rsidR="00513D90" w:rsidRPr="00513D90" w:rsidRDefault="00513D90" w:rsidP="00AA27F8">
      <w:pPr>
        <w:pStyle w:val="IntroPara"/>
        <w:rPr>
          <w:lang w:val="en-US"/>
        </w:rPr>
      </w:pPr>
      <w:r w:rsidRPr="00513D90">
        <w:rPr>
          <w:lang w:val="en-US"/>
        </w:rPr>
        <w:t>The aim of this priority area is to have a health system that provides the right care, minimises waste and optimises value and productivity.</w:t>
      </w:r>
    </w:p>
    <w:p w14:paraId="12AD5455" w14:textId="77777777" w:rsidR="00F61446" w:rsidRDefault="00F61446" w:rsidP="00AA27F8">
      <w:pPr>
        <w:pStyle w:val="Heading3"/>
        <w:rPr>
          <w:lang w:val="en-US"/>
        </w:rPr>
        <w:sectPr w:rsidR="00F61446" w:rsidSect="00F61446">
          <w:footnotePr>
            <w:numFmt w:val="chicago"/>
            <w:numRestart w:val="eachPage"/>
          </w:footnotePr>
          <w:type w:val="continuous"/>
          <w:pgSz w:w="9978" w:h="14173" w:code="34"/>
          <w:pgMar w:top="1474" w:right="851" w:bottom="1474" w:left="851" w:header="680" w:footer="680" w:gutter="0"/>
          <w:cols w:space="708"/>
          <w:docGrid w:linePitch="360"/>
          <w15:footnoteColumns w:val="1"/>
        </w:sectPr>
      </w:pPr>
    </w:p>
    <w:p w14:paraId="6A4CABB1" w14:textId="448DE595" w:rsidR="00513D90" w:rsidRPr="00513D90" w:rsidRDefault="00513D90" w:rsidP="00AA27F8">
      <w:pPr>
        <w:pStyle w:val="Heading3"/>
        <w:rPr>
          <w:lang w:val="en-US"/>
        </w:rPr>
      </w:pPr>
      <w:r w:rsidRPr="00513D90">
        <w:rPr>
          <w:lang w:val="en-US"/>
        </w:rPr>
        <w:t>Identifying healthcare variation</w:t>
      </w:r>
    </w:p>
    <w:p w14:paraId="1A63A0DC" w14:textId="77777777" w:rsidR="00513D90" w:rsidRPr="00513D90" w:rsidRDefault="00513D90" w:rsidP="00AA27F8">
      <w:pPr>
        <w:rPr>
          <w:lang w:val="en-US"/>
        </w:rPr>
      </w:pPr>
      <w:r w:rsidRPr="00513D90">
        <w:rPr>
          <w:lang w:val="en-US"/>
        </w:rPr>
        <w:t>Mapping variation in the use of healthcare services is a valuable tool for understanding how the health system provides care. Some geographic variation is expected, and can reflect differences in the health of specific populations or in personal preferences. Differences that do not reflect these factors indicate what is known as ‘unwarranted variation’ and may signal inappropriate care. Unwarranted variation provides opportunities for health service organisations to improve patient care by promoting the use of evidence-based treatment options that produce best outcomes, and by reducing treatment options with little or uncertain benefit.</w:t>
      </w:r>
    </w:p>
    <w:p w14:paraId="7B1EDF8D" w14:textId="77777777" w:rsidR="00513D90" w:rsidRPr="00513D90" w:rsidRDefault="00513D90" w:rsidP="00AA27F8">
      <w:pPr>
        <w:rPr>
          <w:lang w:val="en-US"/>
        </w:rPr>
      </w:pPr>
      <w:r w:rsidRPr="00513D90">
        <w:rPr>
          <w:lang w:val="en-US"/>
        </w:rPr>
        <w:t xml:space="preserve">The Commission released the </w:t>
      </w:r>
      <w:r w:rsidRPr="00513D90">
        <w:rPr>
          <w:i/>
          <w:iCs/>
          <w:lang w:val="en-US"/>
        </w:rPr>
        <w:t>First Australian Atlas of Healthcare Variation</w:t>
      </w:r>
      <w:r w:rsidRPr="00513D90">
        <w:rPr>
          <w:lang w:val="en-US"/>
        </w:rPr>
        <w:t xml:space="preserve"> in November 2015 and a second Atlas covering different topics in June 2017. Findings from the Atlas series prompted state and territory governments to further investigate healthcare variation and address unwarranted variation. Medical colleges and societies are also examining clinical variation within their specialties and investigating opportunities to promote best practice.</w:t>
      </w:r>
    </w:p>
    <w:p w14:paraId="6A7316F0" w14:textId="5FBA8A33" w:rsidR="00513D90" w:rsidRPr="00513D90" w:rsidRDefault="00F61446" w:rsidP="00AA27F8">
      <w:pPr>
        <w:rPr>
          <w:lang w:val="en-US"/>
        </w:rPr>
      </w:pPr>
      <w:r>
        <w:rPr>
          <w:lang w:val="en-US"/>
        </w:rPr>
        <w:br w:type="column"/>
      </w:r>
      <w:r w:rsidR="00513D90" w:rsidRPr="00513D90">
        <w:rPr>
          <w:lang w:val="en-US"/>
        </w:rPr>
        <w:t>For example, the Queensland Clinical Senate used the findings on potentially preventable hospitalisations in the second Atlas to explore ways to reduce unwarranted clinical variation. The Senate convened a meeting in late 2017 with more than 130 delegates, representing consumers, carers and a wide range of professions and specialties across the public, private, primary and acute care health sectors. The Senate made recommendations about sharing data and sharing accountability across acute, community and primary health sectors with the intent of improving service integration, identifying strategies to address reasons for unwarranted variation, and sharing learnings of successful interventions.</w:t>
      </w:r>
    </w:p>
    <w:p w14:paraId="5C43D29F" w14:textId="7CC1603C" w:rsidR="00513D90" w:rsidRDefault="00513D90" w:rsidP="00AA27F8">
      <w:pPr>
        <w:rPr>
          <w:lang w:val="en-US"/>
        </w:rPr>
      </w:pPr>
      <w:r w:rsidRPr="00513D90">
        <w:rPr>
          <w:lang w:val="en-US"/>
        </w:rPr>
        <w:t>The Atlas series is a key part of the Commission’s work to improve patient care while ensuring value for Australia’s healthcare spending. To promote and embed best practice in patient care, the Commission incorporated an action about variation in clinical practice and health outcomes into the Clinical Governance Standard of the second edition of the NSQHS Standards. This action requires health service organisations to demonstrate that they have systems in place to monitor, identify and implement strategies to reduce unwarranted variation and improve appropriateness of care.</w:t>
      </w:r>
    </w:p>
    <w:p w14:paraId="2195CDF7" w14:textId="5388A927" w:rsidR="00AA27F8" w:rsidRDefault="00AA27F8" w:rsidP="00AA27F8">
      <w:pPr>
        <w:rPr>
          <w:lang w:val="en-US"/>
        </w:rPr>
      </w:pPr>
    </w:p>
    <w:p w14:paraId="0FB99481" w14:textId="77777777" w:rsidR="00AA27F8" w:rsidRDefault="00AA27F8" w:rsidP="00AA27F8">
      <w:pPr>
        <w:rPr>
          <w:lang w:val="en-US"/>
        </w:rPr>
        <w:sectPr w:rsidR="00AA27F8" w:rsidSect="00F61446">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30F40B02" w14:textId="015E6EBC" w:rsidR="00513D90" w:rsidRPr="00513D90" w:rsidRDefault="00513D90" w:rsidP="00AA27F8">
      <w:pPr>
        <w:rPr>
          <w:lang w:val="en-US"/>
        </w:rPr>
      </w:pPr>
      <w:r w:rsidRPr="00513D90">
        <w:rPr>
          <w:lang w:val="en-US"/>
        </w:rPr>
        <w:t xml:space="preserve">An interactive online version of the Atlas series is available on the Commission’s website at </w:t>
      </w:r>
      <w:hyperlink r:id="rId79" w:tooltip="Altas series on the Australian Commission on Safety and Quality in Health Care website" w:history="1">
        <w:r w:rsidRPr="00513D90">
          <w:rPr>
            <w:rStyle w:val="Hyperlink"/>
            <w:i/>
            <w:iCs/>
            <w:lang w:val="en-US"/>
          </w:rPr>
          <w:t>www.safetyandquality.gov.au/atlas/</w:t>
        </w:r>
      </w:hyperlink>
      <w:r w:rsidRPr="00513D90">
        <w:rPr>
          <w:lang w:val="en-US"/>
        </w:rPr>
        <w:t>. This interactive version enables users to explore local area data and now includes rates of healthcare use in primary health network areas to further assist users investigate variation.</w:t>
      </w:r>
    </w:p>
    <w:p w14:paraId="1D571F20" w14:textId="77777777" w:rsidR="00513D90" w:rsidRPr="00513D90" w:rsidRDefault="00513D90" w:rsidP="00513D90">
      <w:pPr>
        <w:rPr>
          <w:lang w:val="en-US"/>
        </w:rPr>
      </w:pPr>
      <w:r w:rsidRPr="00513D90">
        <w:rPr>
          <w:lang w:val="en-US"/>
        </w:rPr>
        <w:t xml:space="preserve">Building on the success of the Atlas series, the Commission is developing the </w:t>
      </w:r>
      <w:r w:rsidRPr="00513D90">
        <w:rPr>
          <w:i/>
          <w:iCs/>
          <w:lang w:val="en-US"/>
        </w:rPr>
        <w:t>Third Australian Atlas of Healthcare Variation</w:t>
      </w:r>
      <w:r w:rsidRPr="00513D90">
        <w:rPr>
          <w:lang w:val="en-US"/>
        </w:rPr>
        <w:t>, due for release late 2018. The third Atlas will focus on:</w:t>
      </w:r>
    </w:p>
    <w:p w14:paraId="3251C879" w14:textId="77777777" w:rsidR="00513D90" w:rsidRPr="00513D90" w:rsidRDefault="00513D90" w:rsidP="00AA27F8">
      <w:pPr>
        <w:pStyle w:val="Bullet1"/>
        <w:rPr>
          <w:lang w:val="en-US"/>
        </w:rPr>
      </w:pPr>
      <w:r w:rsidRPr="00513D90">
        <w:rPr>
          <w:lang w:val="en-US"/>
        </w:rPr>
        <w:t>Appropriateness of care in primary and acute care settings, examining 13 new data items largely using the Pharmaceutical Benefits Scheme and Medicare Benefits Scheme as data sources</w:t>
      </w:r>
    </w:p>
    <w:p w14:paraId="06848621" w14:textId="77777777" w:rsidR="00513D90" w:rsidRPr="00513D90" w:rsidRDefault="00513D90" w:rsidP="00AA27F8">
      <w:pPr>
        <w:pStyle w:val="Bullet1"/>
        <w:rPr>
          <w:lang w:val="en-US"/>
        </w:rPr>
      </w:pPr>
      <w:r w:rsidRPr="00513D90">
        <w:rPr>
          <w:lang w:val="en-US"/>
        </w:rPr>
        <w:t>Reporting rates over time for seven data items from the first Atlas to maintain the focus on variation in high-volume prescribing behaviour – this repeat analysis will include the antimicrobial, opioid and psychotropic medicines data items</w:t>
      </w:r>
    </w:p>
    <w:p w14:paraId="251A4DFF" w14:textId="77777777" w:rsidR="00513D90" w:rsidRPr="00513D90" w:rsidRDefault="00513D90" w:rsidP="00F61446">
      <w:pPr>
        <w:pStyle w:val="Bullet1"/>
        <w:spacing w:after="4000"/>
        <w:rPr>
          <w:lang w:val="en-US"/>
        </w:rPr>
      </w:pPr>
      <w:r w:rsidRPr="00513D90">
        <w:rPr>
          <w:lang w:val="en-US"/>
        </w:rPr>
        <w:t>Responses across the healthcare system to variation in healthcare use following the release of the first and second Atlases.</w:t>
      </w:r>
    </w:p>
    <w:p w14:paraId="7D2EF757" w14:textId="77777777" w:rsidR="00513D90" w:rsidRPr="00513D90" w:rsidRDefault="00513D90" w:rsidP="00AA27F8">
      <w:pPr>
        <w:pStyle w:val="Boxed1Heading"/>
        <w:rPr>
          <w:lang w:val="en-US"/>
        </w:rPr>
      </w:pPr>
      <w:r w:rsidRPr="00513D90">
        <w:rPr>
          <w:lang w:val="en-US"/>
        </w:rPr>
        <w:t>Highlights</w:t>
      </w:r>
    </w:p>
    <w:p w14:paraId="0DD3BE4B" w14:textId="19F743D7" w:rsidR="00513D90" w:rsidRPr="00513D90" w:rsidRDefault="00F61446" w:rsidP="00AA27F8">
      <w:pPr>
        <w:pStyle w:val="Boxed1Text"/>
        <w:rPr>
          <w:lang w:val="en-US"/>
        </w:rPr>
      </w:pPr>
      <w:r>
        <w:rPr>
          <w:lang w:val="en-US"/>
        </w:rPr>
        <w:br/>
      </w:r>
      <w:r w:rsidR="00513D90" w:rsidRPr="00513D90">
        <w:rPr>
          <w:lang w:val="en-US"/>
        </w:rPr>
        <w:t>Included an action about variation in clinical practice and health outcomes in the second edition of the NSQHS Standards</w:t>
      </w:r>
      <w:r>
        <w:rPr>
          <w:lang w:val="en-US"/>
        </w:rPr>
        <w:br/>
      </w:r>
      <w:r w:rsidRPr="00F61446">
        <w:rPr>
          <w:color w:val="A20080" w:themeColor="accent6"/>
          <w:lang w:val="en-US"/>
        </w:rPr>
        <w:tab/>
      </w:r>
    </w:p>
    <w:p w14:paraId="0F37F620" w14:textId="1005AF40" w:rsidR="00513D90" w:rsidRPr="00513D90" w:rsidRDefault="00513D90" w:rsidP="00AA27F8">
      <w:pPr>
        <w:pStyle w:val="Boxed1Text"/>
        <w:rPr>
          <w:lang w:val="en-US"/>
        </w:rPr>
      </w:pPr>
      <w:r w:rsidRPr="00513D90">
        <w:rPr>
          <w:lang w:val="en-US"/>
        </w:rPr>
        <w:t>Added rates of healthcare use in primary health networks on the interactive online version of the Atlas series</w:t>
      </w:r>
      <w:r w:rsidR="00F61446">
        <w:rPr>
          <w:lang w:val="en-US"/>
        </w:rPr>
        <w:br/>
      </w:r>
      <w:r w:rsidR="00F61446" w:rsidRPr="00F61446">
        <w:rPr>
          <w:color w:val="A20080" w:themeColor="accent6"/>
          <w:lang w:val="en-US"/>
        </w:rPr>
        <w:tab/>
      </w:r>
    </w:p>
    <w:p w14:paraId="70E9E9E9" w14:textId="54AEB1CA" w:rsidR="00513D90" w:rsidRDefault="00513D90" w:rsidP="00AA27F8">
      <w:pPr>
        <w:pStyle w:val="Boxed1Text"/>
        <w:rPr>
          <w:lang w:val="en-US"/>
        </w:rPr>
      </w:pPr>
      <w:r w:rsidRPr="00513D90">
        <w:rPr>
          <w:lang w:val="en-US"/>
        </w:rPr>
        <w:t>Prepared the third Atlas for release in late 2018</w:t>
      </w:r>
    </w:p>
    <w:p w14:paraId="574E00DA" w14:textId="63AA4C36" w:rsidR="00AA27F8" w:rsidRDefault="00AA27F8">
      <w:pPr>
        <w:rPr>
          <w:lang w:val="en-US"/>
        </w:rPr>
      </w:pPr>
      <w:r>
        <w:rPr>
          <w:lang w:val="en-US"/>
        </w:rPr>
        <w:br w:type="page"/>
      </w:r>
    </w:p>
    <w:p w14:paraId="58BF8A00" w14:textId="77777777" w:rsidR="00513D90" w:rsidRPr="00513D90" w:rsidRDefault="00513D90" w:rsidP="00AA27F8">
      <w:pPr>
        <w:pStyle w:val="Heading3"/>
        <w:rPr>
          <w:lang w:val="en-US"/>
        </w:rPr>
      </w:pPr>
      <w:r w:rsidRPr="00513D90">
        <w:rPr>
          <w:lang w:val="en-US"/>
        </w:rPr>
        <w:t>Improving appropriateness of care</w:t>
      </w:r>
    </w:p>
    <w:p w14:paraId="471E13AB" w14:textId="77777777" w:rsidR="00513D90" w:rsidRPr="00513D90" w:rsidRDefault="00513D90" w:rsidP="00513D90">
      <w:pPr>
        <w:rPr>
          <w:lang w:val="en-US"/>
        </w:rPr>
      </w:pPr>
      <w:r w:rsidRPr="00513D90">
        <w:rPr>
          <w:lang w:val="en-US"/>
        </w:rPr>
        <w:t>Clinical care standards aim to support the delivery of appropriate care, reduce unwarranted variation in care and promote shared decision making between patients, carers and clinicians. Clinical care standards target key areas where opportunities exist to better align clinical practice with the best available evidence. They identify and define the care people can expect to be offered or receive, regardless of where they are treated in Australia. They also include clinical indicators to help health service organisations and clinicians monitor and evaluate the care they provide.</w:t>
      </w:r>
    </w:p>
    <w:p w14:paraId="67E54FA6" w14:textId="77777777" w:rsidR="00513D90" w:rsidRPr="00513D90" w:rsidRDefault="00513D90" w:rsidP="00513D90">
      <w:pPr>
        <w:rPr>
          <w:lang w:val="en-US"/>
        </w:rPr>
      </w:pPr>
      <w:r w:rsidRPr="00513D90">
        <w:rPr>
          <w:lang w:val="en-US"/>
        </w:rPr>
        <w:t xml:space="preserve">In 2017–18, the Commission released the </w:t>
      </w:r>
      <w:r w:rsidRPr="00513D90">
        <w:rPr>
          <w:i/>
          <w:iCs/>
          <w:lang w:val="en-US"/>
        </w:rPr>
        <w:t>Heavy Menstrual Bleeding Clinical Care Standard</w:t>
      </w:r>
      <w:r w:rsidRPr="00513D90">
        <w:rPr>
          <w:lang w:val="en-US"/>
        </w:rPr>
        <w:t xml:space="preserve">. This clinical care standard was developed in response to findings of national variation in hysterectomy and endometrial ablation rates in the First Australian Atlas of Healthcare Variation. The Commission also released </w:t>
      </w:r>
      <w:r w:rsidRPr="00513D90">
        <w:rPr>
          <w:i/>
          <w:iCs/>
          <w:lang w:val="en-US"/>
        </w:rPr>
        <w:t>Heavy Menstrual Bleeding: The case for improvement</w:t>
      </w:r>
      <w:r w:rsidRPr="00513D90">
        <w:rPr>
          <w:lang w:val="en-US"/>
        </w:rPr>
        <w:t>, which is an educational resource designed to support implementation at the local level, as well as highlight opportunities for system-wide collaborative action.</w:t>
      </w:r>
    </w:p>
    <w:p w14:paraId="632D8CE9" w14:textId="77777777" w:rsidR="00513D90" w:rsidRPr="00513D90" w:rsidRDefault="00513D90" w:rsidP="00513D90">
      <w:pPr>
        <w:rPr>
          <w:lang w:val="en-US"/>
        </w:rPr>
      </w:pPr>
      <w:r w:rsidRPr="00513D90">
        <w:rPr>
          <w:lang w:val="en-US"/>
        </w:rPr>
        <w:t>The Commission developed a clinical care standard on colonoscopy as a component of a national safety and quality model for colonoscopy, which had been developed by the Commission in 2016 with funding support from the Department of Health. The clinical care standard is expected to be released in late 2018.</w:t>
      </w:r>
    </w:p>
    <w:p w14:paraId="6583BF47" w14:textId="34DCABE7" w:rsidR="00513D90" w:rsidRPr="00513D90" w:rsidRDefault="00513D90" w:rsidP="00513D90">
      <w:pPr>
        <w:rPr>
          <w:lang w:val="en-US"/>
        </w:rPr>
      </w:pPr>
      <w:r w:rsidRPr="00513D90">
        <w:rPr>
          <w:lang w:val="en-US"/>
        </w:rPr>
        <w:t>Responding to feedback from state and territory health departments, the Commission also developed the</w:t>
      </w:r>
      <w:r w:rsidRPr="00513D90">
        <w:rPr>
          <w:i/>
          <w:iCs/>
          <w:lang w:val="en-US"/>
        </w:rPr>
        <w:t xml:space="preserve"> Venous Thromboembolism Prevention Clinical Care Standard</w:t>
      </w:r>
      <w:r w:rsidRPr="00513D90">
        <w:rPr>
          <w:lang w:val="en-US"/>
        </w:rPr>
        <w:t>, with a view to reducing these hospital-acquired complications. This clinical care standard will be released in late</w:t>
      </w:r>
      <w:r w:rsidR="00F61446">
        <w:rPr>
          <w:lang w:val="en-US"/>
        </w:rPr>
        <w:t> </w:t>
      </w:r>
      <w:r w:rsidRPr="00513D90">
        <w:rPr>
          <w:lang w:val="en-US"/>
        </w:rPr>
        <w:t>2018.</w:t>
      </w:r>
    </w:p>
    <w:p w14:paraId="0A4DF192" w14:textId="17AF7B72" w:rsidR="00513D90" w:rsidRPr="00513D90" w:rsidRDefault="00F61446" w:rsidP="00513D90">
      <w:pPr>
        <w:rPr>
          <w:lang w:val="en-US"/>
        </w:rPr>
      </w:pPr>
      <w:r>
        <w:rPr>
          <w:lang w:val="en-US"/>
        </w:rPr>
        <w:br w:type="column"/>
      </w:r>
      <w:r w:rsidR="00513D90" w:rsidRPr="00513D90">
        <w:rPr>
          <w:lang w:val="en-US"/>
        </w:rPr>
        <w:t>Based on findings from the first two editions of the Atlas, work has begun on the development of a clinical care standard for cataract surgery. An expert topic working group comprising consumers, clinicians, researchers, representatives from key health organisations and relevant technical experts is informing the development of this standard, which is expected to be released in 2018–19.</w:t>
      </w:r>
    </w:p>
    <w:p w14:paraId="6B391B4B" w14:textId="77777777" w:rsidR="00513D90" w:rsidRPr="00513D90" w:rsidRDefault="00513D90" w:rsidP="00513D90">
      <w:pPr>
        <w:rPr>
          <w:lang w:val="en-US"/>
        </w:rPr>
      </w:pPr>
      <w:r w:rsidRPr="00513D90">
        <w:rPr>
          <w:lang w:val="en-US"/>
        </w:rPr>
        <w:t>The Commission has also started data collection to support an evaluation of the processes used to develop clinical care standards and the effectiveness of those processes. This will be progressed in the coming years.</w:t>
      </w:r>
    </w:p>
    <w:p w14:paraId="08D9015D" w14:textId="77777777" w:rsidR="00513D90" w:rsidRPr="00513D90" w:rsidRDefault="00513D90" w:rsidP="00AA27F8">
      <w:pPr>
        <w:pStyle w:val="Boxed1Heading"/>
        <w:rPr>
          <w:lang w:val="en-US"/>
        </w:rPr>
      </w:pPr>
      <w:r w:rsidRPr="00513D90">
        <w:rPr>
          <w:lang w:val="en-US"/>
        </w:rPr>
        <w:t>Highlights</w:t>
      </w:r>
    </w:p>
    <w:p w14:paraId="0815FCAB" w14:textId="0370986A" w:rsidR="00513D90" w:rsidRPr="00513D90" w:rsidRDefault="00F61446" w:rsidP="00AA27F8">
      <w:pPr>
        <w:pStyle w:val="Boxed1Text"/>
        <w:rPr>
          <w:lang w:val="en-US"/>
        </w:rPr>
      </w:pPr>
      <w:r>
        <w:rPr>
          <w:lang w:val="en-US"/>
        </w:rPr>
        <w:br/>
      </w:r>
      <w:r w:rsidR="00513D90" w:rsidRPr="00513D90">
        <w:rPr>
          <w:lang w:val="en-US"/>
        </w:rPr>
        <w:t xml:space="preserve">Released the </w:t>
      </w:r>
      <w:r w:rsidR="00513D90" w:rsidRPr="00EB5712">
        <w:rPr>
          <w:rStyle w:val="Emphasis"/>
        </w:rPr>
        <w:t>Heavy Menstrual Bleeding Clinical Care Standard and Case for improvement</w:t>
      </w:r>
      <w:r w:rsidR="00513D90" w:rsidRPr="00513D90">
        <w:rPr>
          <w:lang w:val="en-US"/>
        </w:rPr>
        <w:t xml:space="preserve"> educational resource</w:t>
      </w:r>
      <w:r>
        <w:rPr>
          <w:lang w:val="en-US"/>
        </w:rPr>
        <w:br/>
      </w:r>
      <w:r w:rsidRPr="00F61446">
        <w:rPr>
          <w:color w:val="A20080" w:themeColor="accent6"/>
          <w:lang w:val="en-US"/>
        </w:rPr>
        <w:tab/>
      </w:r>
    </w:p>
    <w:p w14:paraId="4E8AE238" w14:textId="47F7CA4C" w:rsidR="00513D90" w:rsidRPr="00513D90" w:rsidRDefault="00513D90" w:rsidP="00AA27F8">
      <w:pPr>
        <w:pStyle w:val="Boxed1Text"/>
        <w:rPr>
          <w:lang w:val="en-US"/>
        </w:rPr>
      </w:pPr>
      <w:r w:rsidRPr="00513D90">
        <w:rPr>
          <w:lang w:val="en-US"/>
        </w:rPr>
        <w:t>Developed clinical care standards on colonoscopy and venous thromboembolism for release in 2018–19, and commenced a clinical care standard on cataract surgery</w:t>
      </w:r>
      <w:r w:rsidR="00F61446">
        <w:rPr>
          <w:lang w:val="en-US"/>
        </w:rPr>
        <w:br/>
      </w:r>
      <w:r w:rsidR="00F61446" w:rsidRPr="00F61446">
        <w:rPr>
          <w:color w:val="A20080" w:themeColor="accent6"/>
          <w:lang w:val="en-US"/>
        </w:rPr>
        <w:tab/>
      </w:r>
    </w:p>
    <w:p w14:paraId="41155DBA" w14:textId="77777777" w:rsidR="00513D90" w:rsidRPr="00513D90" w:rsidRDefault="00513D90" w:rsidP="00AA27F8">
      <w:pPr>
        <w:pStyle w:val="Boxed1Text"/>
        <w:rPr>
          <w:lang w:val="en-US"/>
        </w:rPr>
      </w:pPr>
      <w:r w:rsidRPr="00513D90">
        <w:rPr>
          <w:lang w:val="en-US"/>
        </w:rPr>
        <w:t>Started evaluating the processes used to develop clinical care standards</w:t>
      </w:r>
    </w:p>
    <w:p w14:paraId="43FD7F62" w14:textId="77777777" w:rsidR="00AA27F8" w:rsidRDefault="00AA27F8" w:rsidP="00513D90">
      <w:pPr>
        <w:rPr>
          <w:lang w:val="en-GB"/>
        </w:rPr>
        <w:sectPr w:rsidR="00AA27F8" w:rsidSect="00F61446">
          <w:headerReference w:type="even" r:id="rId80"/>
          <w:headerReference w:type="default" r:id="rId81"/>
          <w:footerReference w:type="even" r:id="rId82"/>
          <w:footerReference w:type="default" r:id="rId83"/>
          <w:footnotePr>
            <w:numFmt w:val="chicago"/>
            <w:numRestart w:val="eachPage"/>
          </w:footnotePr>
          <w:pgSz w:w="9978" w:h="14173" w:code="34"/>
          <w:pgMar w:top="1474" w:right="851" w:bottom="1474" w:left="851" w:header="680" w:footer="680" w:gutter="0"/>
          <w:cols w:num="2" w:space="284"/>
          <w:docGrid w:linePitch="360"/>
          <w15:footnoteColumns w:val="1"/>
        </w:sectPr>
      </w:pPr>
    </w:p>
    <w:p w14:paraId="6BB98B2C" w14:textId="503A5DF7" w:rsidR="00513D90" w:rsidRPr="00513D90" w:rsidRDefault="00513D90" w:rsidP="00AA27F8">
      <w:pPr>
        <w:pStyle w:val="Heading2"/>
        <w:rPr>
          <w:lang w:val="en-GB"/>
        </w:rPr>
      </w:pPr>
      <w:bookmarkStart w:id="11" w:name="_Toc527122059"/>
      <w:r w:rsidRPr="00513D90">
        <w:rPr>
          <w:lang w:val="en-GB"/>
        </w:rPr>
        <w:t>Priority 4: Supporting health</w:t>
      </w:r>
      <w:r w:rsidR="00AA27F8">
        <w:rPr>
          <w:lang w:val="en-GB"/>
        </w:rPr>
        <w:t> </w:t>
      </w:r>
      <w:r w:rsidRPr="00513D90">
        <w:rPr>
          <w:lang w:val="en-GB"/>
        </w:rPr>
        <w:t xml:space="preserve">professionals to provide safe and </w:t>
      </w:r>
      <w:r w:rsidR="00AA27F8">
        <w:rPr>
          <w:lang w:val="en-GB"/>
        </w:rPr>
        <w:br/>
      </w:r>
      <w:r w:rsidRPr="00513D90">
        <w:rPr>
          <w:lang w:val="en-GB"/>
        </w:rPr>
        <w:t>high-quality care</w:t>
      </w:r>
      <w:bookmarkEnd w:id="11"/>
    </w:p>
    <w:p w14:paraId="481D18AF" w14:textId="5BF62C2C" w:rsidR="00513D90" w:rsidRPr="00513D90" w:rsidRDefault="00513D90" w:rsidP="00AA27F8">
      <w:pPr>
        <w:pStyle w:val="IntroPara"/>
        <w:rPr>
          <w:lang w:val="en-US"/>
        </w:rPr>
      </w:pPr>
      <w:r w:rsidRPr="00513D90">
        <w:rPr>
          <w:lang w:val="en-US"/>
        </w:rPr>
        <w:t xml:space="preserve">The aim of this priority area is to have a health system </w:t>
      </w:r>
      <w:r w:rsidR="00DD335E">
        <w:rPr>
          <w:lang w:val="en-US"/>
        </w:rPr>
        <w:br/>
      </w:r>
      <w:r w:rsidRPr="00513D90">
        <w:rPr>
          <w:lang w:val="en-US"/>
        </w:rPr>
        <w:t xml:space="preserve">that supports safe clinical practice by implementing </w:t>
      </w:r>
      <w:r w:rsidR="00DD335E">
        <w:rPr>
          <w:lang w:val="en-US"/>
        </w:rPr>
        <w:br/>
      </w:r>
      <w:r w:rsidRPr="00513D90">
        <w:rPr>
          <w:lang w:val="en-US"/>
        </w:rPr>
        <w:t>robust and sustainable improvement systems.</w:t>
      </w:r>
    </w:p>
    <w:p w14:paraId="215DC188" w14:textId="77777777" w:rsidR="00F61446" w:rsidRDefault="00F61446" w:rsidP="00AA27F8">
      <w:pPr>
        <w:pStyle w:val="Heading3"/>
        <w:rPr>
          <w:lang w:val="en-US"/>
        </w:rPr>
        <w:sectPr w:rsidR="00F61446" w:rsidSect="00381179">
          <w:headerReference w:type="even" r:id="rId84"/>
          <w:headerReference w:type="default" r:id="rId85"/>
          <w:footerReference w:type="even" r:id="rId86"/>
          <w:footerReference w:type="default" r:id="rId87"/>
          <w:footnotePr>
            <w:numFmt w:val="chicago"/>
            <w:numRestart w:val="eachPage"/>
          </w:footnotePr>
          <w:pgSz w:w="9978" w:h="14173" w:code="34"/>
          <w:pgMar w:top="1474" w:right="851" w:bottom="1474" w:left="851" w:header="680" w:footer="680" w:gutter="0"/>
          <w:cols w:space="708"/>
          <w:docGrid w:linePitch="360"/>
          <w15:footnoteColumns w:val="1"/>
        </w:sectPr>
      </w:pPr>
    </w:p>
    <w:p w14:paraId="1F48DB9A" w14:textId="7A301335" w:rsidR="00513D90" w:rsidRPr="00513D90" w:rsidRDefault="00513D90" w:rsidP="00AA27F8">
      <w:pPr>
        <w:pStyle w:val="Heading3"/>
        <w:rPr>
          <w:lang w:val="en-US"/>
        </w:rPr>
      </w:pPr>
      <w:r w:rsidRPr="00513D90">
        <w:rPr>
          <w:lang w:val="en-US"/>
        </w:rPr>
        <w:t>Indicators and data set specifications</w:t>
      </w:r>
    </w:p>
    <w:p w14:paraId="491D573F" w14:textId="77777777" w:rsidR="00513D90" w:rsidRPr="00513D90" w:rsidRDefault="00513D90" w:rsidP="00513D90">
      <w:pPr>
        <w:rPr>
          <w:lang w:val="en-US"/>
        </w:rPr>
      </w:pPr>
      <w:r w:rsidRPr="00513D90">
        <w:rPr>
          <w:lang w:val="en-US"/>
        </w:rPr>
        <w:t>In 2017–18, the Commission continued to develop and maintain indicators and data set specifications that help to improve the safety and quality of health care.</w:t>
      </w:r>
    </w:p>
    <w:p w14:paraId="05A8DD7D" w14:textId="241F7B5A" w:rsidR="00513D90" w:rsidRPr="00513D90" w:rsidRDefault="00513D90" w:rsidP="00AA27F8">
      <w:pPr>
        <w:pStyle w:val="Heading4"/>
        <w:rPr>
          <w:lang w:val="en-US"/>
        </w:rPr>
      </w:pPr>
      <w:r w:rsidRPr="00513D90">
        <w:rPr>
          <w:lang w:val="en-US"/>
        </w:rPr>
        <w:t xml:space="preserve">Clinical Care Standard </w:t>
      </w:r>
      <w:r w:rsidR="00F61446">
        <w:rPr>
          <w:lang w:val="en-US"/>
        </w:rPr>
        <w:br/>
      </w:r>
      <w:r w:rsidRPr="00513D90">
        <w:rPr>
          <w:lang w:val="en-US"/>
        </w:rPr>
        <w:t>Indicators</w:t>
      </w:r>
    </w:p>
    <w:p w14:paraId="3A45B078" w14:textId="77777777" w:rsidR="00513D90" w:rsidRPr="00513D90" w:rsidRDefault="00513D90" w:rsidP="00513D90">
      <w:pPr>
        <w:rPr>
          <w:lang w:val="en-US"/>
        </w:rPr>
      </w:pPr>
      <w:r w:rsidRPr="00513D90">
        <w:rPr>
          <w:lang w:val="en-US"/>
        </w:rPr>
        <w:t>The Commission has continued to develop and specify indicators to support the implementation of clinical care standards on venous thromboembolism and colonoscopy. Work to refine and develop the indicator set to support the cataract clinical care standard continues.</w:t>
      </w:r>
    </w:p>
    <w:p w14:paraId="1E8FBDF1" w14:textId="77777777" w:rsidR="00513D90" w:rsidRPr="00513D90" w:rsidRDefault="00513D90" w:rsidP="00AA27F8">
      <w:pPr>
        <w:pStyle w:val="Heading4"/>
        <w:rPr>
          <w:lang w:val="en-US"/>
        </w:rPr>
      </w:pPr>
      <w:r w:rsidRPr="00513D90">
        <w:rPr>
          <w:lang w:val="en-US"/>
        </w:rPr>
        <w:t>Accreditation</w:t>
      </w:r>
    </w:p>
    <w:p w14:paraId="0B7691EF" w14:textId="77777777" w:rsidR="00513D90" w:rsidRPr="00513D90" w:rsidRDefault="00513D90" w:rsidP="00513D90">
      <w:pPr>
        <w:rPr>
          <w:lang w:val="en-US"/>
        </w:rPr>
      </w:pPr>
      <w:r w:rsidRPr="00513D90">
        <w:rPr>
          <w:lang w:val="en-US"/>
        </w:rPr>
        <w:t xml:space="preserve">In 2017–18, the Commission developed data set specifications and a dictionary to support the second edition of the NSQHS Standards. The purpose of the data collection tool is to increase the transparency of accreditation processes and outcomes. Work will continue in 2018–19 to develop this tool to support the second edition of the NSQHS Standards. </w:t>
      </w:r>
    </w:p>
    <w:p w14:paraId="5EC926F5" w14:textId="77777777" w:rsidR="00513D90" w:rsidRPr="00513D90" w:rsidRDefault="00513D90" w:rsidP="00AA27F8">
      <w:pPr>
        <w:pStyle w:val="Heading4"/>
        <w:rPr>
          <w:lang w:val="en-US"/>
        </w:rPr>
      </w:pPr>
      <w:r w:rsidRPr="00513D90">
        <w:rPr>
          <w:lang w:val="en-US"/>
        </w:rPr>
        <w:t>Core hospital-based outcome indicators</w:t>
      </w:r>
    </w:p>
    <w:p w14:paraId="65E87A7D" w14:textId="77777777" w:rsidR="00513D90" w:rsidRPr="00513D90" w:rsidRDefault="00513D90" w:rsidP="00513D90">
      <w:pPr>
        <w:rPr>
          <w:lang w:val="en-US"/>
        </w:rPr>
      </w:pPr>
      <w:r w:rsidRPr="00513D90">
        <w:rPr>
          <w:lang w:val="en-US"/>
        </w:rPr>
        <w:t>Core hospital-based outcome indicators (CHBOI) are a succinct set of indicators that can be generated by hospitals, states, territories and private hospital ownership groups, which hold the source data, and reported back to provider facilities. They are not intended to be used as performance measures.</w:t>
      </w:r>
    </w:p>
    <w:p w14:paraId="22B0066C" w14:textId="77777777" w:rsidR="00513D90" w:rsidRPr="00513D90" w:rsidRDefault="00513D90" w:rsidP="00513D90">
      <w:pPr>
        <w:rPr>
          <w:lang w:val="en-US"/>
        </w:rPr>
      </w:pPr>
      <w:r w:rsidRPr="00513D90">
        <w:rPr>
          <w:lang w:val="en-US"/>
        </w:rPr>
        <w:t xml:space="preserve">The Commission has developed a </w:t>
      </w:r>
      <w:r w:rsidRPr="00513D90">
        <w:rPr>
          <w:i/>
          <w:iCs/>
          <w:lang w:val="en-US"/>
        </w:rPr>
        <w:t>CHBOI Toolkit</w:t>
      </w:r>
      <w:r w:rsidRPr="00513D90">
        <w:rPr>
          <w:lang w:val="en-US"/>
        </w:rPr>
        <w:t xml:space="preserve"> to allow hospitals to assess their mortality and readmission outcomes, and to compare these to national figures. The toolkit includes statistical software code, technical notes and nationally generated coefficients and reference sets.</w:t>
      </w:r>
    </w:p>
    <w:p w14:paraId="4214BCCB" w14:textId="77777777" w:rsidR="00AA27F8" w:rsidRDefault="00AA27F8">
      <w:pPr>
        <w:rPr>
          <w:lang w:val="en-US"/>
        </w:rPr>
      </w:pPr>
      <w:r>
        <w:rPr>
          <w:lang w:val="en-US"/>
        </w:rPr>
        <w:br w:type="page"/>
      </w:r>
    </w:p>
    <w:p w14:paraId="55F31E1F" w14:textId="205D9B1F" w:rsidR="00513D90" w:rsidRPr="00513D90" w:rsidRDefault="00513D90" w:rsidP="00513D90">
      <w:pPr>
        <w:rPr>
          <w:lang w:val="en-US"/>
        </w:rPr>
      </w:pPr>
      <w:r w:rsidRPr="00513D90">
        <w:rPr>
          <w:lang w:val="en-US"/>
        </w:rPr>
        <w:t xml:space="preserve">In 2017–18, the Commission made the toolkit available on its website, allowing streamlined and timely access for users. The Commission also updated the nationally generated coefficients and reference sets in the </w:t>
      </w:r>
      <w:r w:rsidRPr="00513D90">
        <w:rPr>
          <w:i/>
          <w:iCs/>
          <w:lang w:val="en-US"/>
        </w:rPr>
        <w:t>CHBOI Toolkit</w:t>
      </w:r>
      <w:r w:rsidRPr="00513D90">
        <w:rPr>
          <w:lang w:val="en-US"/>
        </w:rPr>
        <w:t>. This update incorporated changes to ICD-10AM (the coding set used in admitted patient data in Australia) and admitted patient data for the years 2013–14 to 2015–16.</w:t>
      </w:r>
    </w:p>
    <w:p w14:paraId="6AD770A3" w14:textId="77777777" w:rsidR="00513D90" w:rsidRPr="00513D90" w:rsidRDefault="00513D90" w:rsidP="00F61446">
      <w:pPr>
        <w:spacing w:after="12000"/>
        <w:rPr>
          <w:lang w:val="en-US"/>
        </w:rPr>
      </w:pPr>
      <w:r w:rsidRPr="00513D90">
        <w:rPr>
          <w:lang w:val="en-US"/>
        </w:rPr>
        <w:t>The Commission continued development work on the Australian Composite Model Hospital Standardised Mortality Ratio, which is a revised mortality outcome indicator. This included working with the Australian Institute of Health and Welfare to explore state and territory variations in palliative care coding. The mortality outcome indicator has been made available in prototype format to those states and territories who expressed interest.</w:t>
      </w:r>
    </w:p>
    <w:p w14:paraId="66091433" w14:textId="77777777" w:rsidR="00513D90" w:rsidRPr="00513D90" w:rsidRDefault="00513D90" w:rsidP="00AA27F8">
      <w:pPr>
        <w:pStyle w:val="Boxed1Heading"/>
        <w:rPr>
          <w:lang w:val="en-US"/>
        </w:rPr>
      </w:pPr>
      <w:r w:rsidRPr="00513D90">
        <w:rPr>
          <w:lang w:val="en-US"/>
        </w:rPr>
        <w:t>Highlights</w:t>
      </w:r>
    </w:p>
    <w:p w14:paraId="0558D374" w14:textId="79EDCB0E" w:rsidR="00513D90" w:rsidRPr="00513D90" w:rsidRDefault="00A31881" w:rsidP="00AA27F8">
      <w:pPr>
        <w:pStyle w:val="Boxed1Text"/>
        <w:rPr>
          <w:lang w:val="en-US"/>
        </w:rPr>
      </w:pPr>
      <w:r>
        <w:rPr>
          <w:lang w:val="en-US"/>
        </w:rPr>
        <w:br/>
      </w:r>
      <w:r w:rsidR="00513D90" w:rsidRPr="00513D90">
        <w:rPr>
          <w:lang w:val="en-US"/>
        </w:rPr>
        <w:t>Developed indicators to support venous thromboembolism and colonoscopy clinical care standards</w:t>
      </w:r>
      <w:r w:rsidR="005C78F8">
        <w:rPr>
          <w:lang w:val="en-US"/>
        </w:rPr>
        <w:br/>
      </w:r>
      <w:r w:rsidR="005C78F8" w:rsidRPr="00F61446">
        <w:rPr>
          <w:color w:val="A20080" w:themeColor="accent6"/>
          <w:lang w:val="en-US"/>
        </w:rPr>
        <w:tab/>
      </w:r>
    </w:p>
    <w:p w14:paraId="3BB4C456" w14:textId="3DBC289C" w:rsidR="00513D90" w:rsidRPr="00513D90" w:rsidRDefault="00513D90" w:rsidP="00AA27F8">
      <w:pPr>
        <w:pStyle w:val="Boxed1Text"/>
        <w:rPr>
          <w:lang w:val="en-US"/>
        </w:rPr>
      </w:pPr>
      <w:r w:rsidRPr="00513D90">
        <w:rPr>
          <w:lang w:val="en-US"/>
        </w:rPr>
        <w:t>Developed data specifications to support the second edition of the NSQHS Standards</w:t>
      </w:r>
      <w:r w:rsidR="005C78F8">
        <w:rPr>
          <w:lang w:val="en-US"/>
        </w:rPr>
        <w:br/>
      </w:r>
      <w:r w:rsidR="005C78F8" w:rsidRPr="00F61446">
        <w:rPr>
          <w:color w:val="A20080" w:themeColor="accent6"/>
          <w:lang w:val="en-US"/>
        </w:rPr>
        <w:tab/>
      </w:r>
    </w:p>
    <w:p w14:paraId="20DCDDC0" w14:textId="6B8614A7" w:rsidR="00513D90" w:rsidRDefault="00513D90" w:rsidP="00AA27F8">
      <w:pPr>
        <w:pStyle w:val="Boxed1Text"/>
        <w:rPr>
          <w:lang w:val="en-US"/>
        </w:rPr>
      </w:pPr>
      <w:r w:rsidRPr="00513D90">
        <w:rPr>
          <w:lang w:val="en-US"/>
        </w:rPr>
        <w:t xml:space="preserve">Updated the </w:t>
      </w:r>
      <w:r w:rsidRPr="00513D90">
        <w:rPr>
          <w:i/>
          <w:iCs/>
          <w:lang w:val="en-US"/>
        </w:rPr>
        <w:t>CHBOI Toolkit</w:t>
      </w:r>
      <w:r w:rsidRPr="00513D90">
        <w:rPr>
          <w:lang w:val="en-US"/>
        </w:rPr>
        <w:t xml:space="preserve"> and made it available on the Commission’s website</w:t>
      </w:r>
    </w:p>
    <w:p w14:paraId="11D33A17" w14:textId="77777777" w:rsidR="00AA27F8" w:rsidRDefault="00AA27F8" w:rsidP="00AA27F8">
      <w:pPr>
        <w:rPr>
          <w:lang w:val="en-US"/>
        </w:rPr>
      </w:pPr>
    </w:p>
    <w:p w14:paraId="7E495613" w14:textId="77777777" w:rsidR="00AA27F8" w:rsidRDefault="00AA27F8" w:rsidP="00AA27F8">
      <w:pPr>
        <w:rPr>
          <w:lang w:val="en-US"/>
        </w:rPr>
        <w:sectPr w:rsidR="00AA27F8" w:rsidSect="00F61446">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5433E5AA" w14:textId="77777777" w:rsidR="00513D90" w:rsidRPr="00513D90" w:rsidRDefault="00513D90" w:rsidP="00AA27F8">
      <w:pPr>
        <w:pStyle w:val="Heading3"/>
        <w:rPr>
          <w:lang w:val="en-US"/>
        </w:rPr>
      </w:pPr>
      <w:r w:rsidRPr="00513D90">
        <w:rPr>
          <w:lang w:val="en-US"/>
        </w:rPr>
        <w:t>Patient-reported outcome measures</w:t>
      </w:r>
    </w:p>
    <w:p w14:paraId="65FE9F92" w14:textId="77777777" w:rsidR="00513D90" w:rsidRPr="00513D90" w:rsidRDefault="00513D90" w:rsidP="00AA27F8">
      <w:pPr>
        <w:rPr>
          <w:lang w:val="en-US"/>
        </w:rPr>
      </w:pPr>
      <w:r w:rsidRPr="00513D90">
        <w:rPr>
          <w:lang w:val="en-US"/>
        </w:rPr>
        <w:t xml:space="preserve">Patient-reported outcome measures (PROMs) provide a systematic way to assess the effectiveness of healthcare interventions from the consumer’s perspective. They complement and extend more traditional measures of effectiveness, such as clinical indicators and measures of output or efficiency. </w:t>
      </w:r>
    </w:p>
    <w:p w14:paraId="743C84B2" w14:textId="77777777" w:rsidR="00513D90" w:rsidRPr="00513D90" w:rsidRDefault="00513D90" w:rsidP="00AA27F8">
      <w:pPr>
        <w:rPr>
          <w:lang w:val="en-US"/>
        </w:rPr>
      </w:pPr>
      <w:r w:rsidRPr="00513D90">
        <w:rPr>
          <w:lang w:val="en-US"/>
        </w:rPr>
        <w:t>Momentum for the implementation of PROMs is building rapidly in Australia and internationally, with PROMs seen as key mechanisms for achieving two important health policy objectives: person-centred care and value-based care.</w:t>
      </w:r>
    </w:p>
    <w:p w14:paraId="50BB86A4" w14:textId="77777777" w:rsidR="00513D90" w:rsidRPr="00513D90" w:rsidRDefault="00513D90" w:rsidP="00AA27F8">
      <w:pPr>
        <w:rPr>
          <w:lang w:val="en-US"/>
        </w:rPr>
      </w:pPr>
      <w:r w:rsidRPr="00513D90">
        <w:rPr>
          <w:lang w:val="en-US"/>
        </w:rPr>
        <w:t>However, current work in PROMs in Australia is scattered and uncoordinated. The Commission is developing a national work program to lead PROMs. The goal of this work is to maximise the benefits of PROMs without getting in the way of local innovation and existing initiatives.</w:t>
      </w:r>
    </w:p>
    <w:p w14:paraId="452923A9" w14:textId="77777777" w:rsidR="00513D90" w:rsidRPr="00513D90" w:rsidRDefault="00513D90" w:rsidP="00AA27F8">
      <w:pPr>
        <w:rPr>
          <w:lang w:val="en-US"/>
        </w:rPr>
      </w:pPr>
      <w:r w:rsidRPr="00513D90">
        <w:rPr>
          <w:lang w:val="en-US"/>
        </w:rPr>
        <w:t>In 2017–18, the Commission completed a literature review, environmental scan and stakeholder interview report to shape the work of PROMs in Australia. The Commission also established an expert advisory group to this national work program.</w:t>
      </w:r>
    </w:p>
    <w:p w14:paraId="5649DB51" w14:textId="77777777" w:rsidR="00513D90" w:rsidRPr="00513D90" w:rsidRDefault="00513D90" w:rsidP="00DD335E">
      <w:pPr>
        <w:spacing w:after="2000"/>
        <w:rPr>
          <w:lang w:val="en-US"/>
        </w:rPr>
      </w:pPr>
      <w:r w:rsidRPr="00513D90">
        <w:rPr>
          <w:lang w:val="en-US"/>
        </w:rPr>
        <w:t>The Commission will continue to take a leading role in the strategic, policy and practical support for the large scale, evidence-based collection and meaningful use of PROMs in Australia.</w:t>
      </w:r>
    </w:p>
    <w:p w14:paraId="6A6F92DB" w14:textId="77777777" w:rsidR="00513D90" w:rsidRPr="00513D90" w:rsidRDefault="00513D90" w:rsidP="00AA27F8">
      <w:pPr>
        <w:pStyle w:val="Boxed1Heading"/>
        <w:rPr>
          <w:lang w:val="en-US"/>
        </w:rPr>
      </w:pPr>
      <w:r w:rsidRPr="00513D90">
        <w:rPr>
          <w:lang w:val="en-US"/>
        </w:rPr>
        <w:t>Highlights</w:t>
      </w:r>
    </w:p>
    <w:p w14:paraId="5561D2FE" w14:textId="5C2F973F" w:rsidR="00513D90" w:rsidRPr="00513D90" w:rsidRDefault="00DD335E" w:rsidP="00AA27F8">
      <w:pPr>
        <w:pStyle w:val="Boxed1Text"/>
        <w:rPr>
          <w:lang w:val="en-US"/>
        </w:rPr>
      </w:pPr>
      <w:r>
        <w:rPr>
          <w:lang w:val="en-US"/>
        </w:rPr>
        <w:br/>
      </w:r>
      <w:r w:rsidR="00513D90" w:rsidRPr="00513D90">
        <w:rPr>
          <w:lang w:val="en-US"/>
        </w:rPr>
        <w:t>Published a literature review, environmental scan and stakeholder interview report about PROMs research and practice internationally and in Australia</w:t>
      </w:r>
    </w:p>
    <w:p w14:paraId="24E848A5" w14:textId="77777777" w:rsidR="00513D90" w:rsidRPr="00513D90" w:rsidRDefault="00513D90" w:rsidP="00AA27F8">
      <w:pPr>
        <w:pStyle w:val="Heading3"/>
        <w:rPr>
          <w:lang w:val="en-US"/>
        </w:rPr>
      </w:pPr>
      <w:r w:rsidRPr="00513D90">
        <w:rPr>
          <w:lang w:val="en-US"/>
        </w:rPr>
        <w:t>Measuring patient experience</w:t>
      </w:r>
    </w:p>
    <w:p w14:paraId="7E37AAC5" w14:textId="77777777" w:rsidR="00513D90" w:rsidRPr="00513D90" w:rsidRDefault="00513D90" w:rsidP="00AA27F8">
      <w:pPr>
        <w:rPr>
          <w:lang w:val="en-US"/>
        </w:rPr>
      </w:pPr>
      <w:r w:rsidRPr="00513D90">
        <w:rPr>
          <w:lang w:val="en-US"/>
        </w:rPr>
        <w:t>Consistent and routine measurement of patient experience across all providers of hospital and day procedure services can provide an essential indicator of the quality and safety of a service and of a whole system in a way that is meaningful to consumers, funders and providers.</w:t>
      </w:r>
    </w:p>
    <w:p w14:paraId="389F36B0" w14:textId="77777777" w:rsidR="00513D90" w:rsidRPr="00513D90" w:rsidRDefault="00513D90" w:rsidP="00AA27F8">
      <w:pPr>
        <w:rPr>
          <w:lang w:val="en-US"/>
        </w:rPr>
      </w:pPr>
      <w:r w:rsidRPr="00513D90">
        <w:rPr>
          <w:lang w:val="en-US"/>
        </w:rPr>
        <w:t xml:space="preserve">The </w:t>
      </w:r>
      <w:r w:rsidRPr="00513D90">
        <w:rPr>
          <w:i/>
          <w:iCs/>
          <w:lang w:val="en-US"/>
        </w:rPr>
        <w:t>Australian Hospital Patient Experience Question Set</w:t>
      </w:r>
      <w:r w:rsidRPr="00513D90">
        <w:rPr>
          <w:lang w:val="en-US"/>
        </w:rPr>
        <w:t xml:space="preserve"> (AHPEQS) is a tool developed to assess the person-centredness of health service organisations. It was originally commissioned by AHMAC to be a data source for the nationally consistent measurement of patients’ healthcare experience. The questions were developed over a two-year period using a patient-centred methodology based on qualitative research about the good and bad experiences of patients in health service organisations.</w:t>
      </w:r>
    </w:p>
    <w:p w14:paraId="4D25DC16" w14:textId="77777777" w:rsidR="00DD335E" w:rsidRDefault="00513D90" w:rsidP="00AA27F8">
      <w:pPr>
        <w:rPr>
          <w:lang w:val="en-US"/>
        </w:rPr>
      </w:pPr>
      <w:r w:rsidRPr="00513D90">
        <w:rPr>
          <w:lang w:val="en-US"/>
        </w:rPr>
        <w:t xml:space="preserve">The AHPEQS (formerly known as CorePEQs) is a non-proprietary 12 question survey instrument which assesses core aspects of patient experience without placing undue time burdens on the consumer. The short, generic and simple nature of the tool will enable systematic and routine capture and use of patients’ perspectives on the quality and safety of their health care in a way that is efficient for funders, providers and patients. </w:t>
      </w:r>
    </w:p>
    <w:p w14:paraId="4F01BFCD" w14:textId="6F0FD330" w:rsidR="00513D90" w:rsidRPr="00513D90" w:rsidRDefault="00513D90" w:rsidP="00DD335E">
      <w:pPr>
        <w:keepNext/>
        <w:rPr>
          <w:lang w:val="en-US"/>
        </w:rPr>
      </w:pPr>
      <w:r w:rsidRPr="00513D90">
        <w:rPr>
          <w:lang w:val="en-US"/>
        </w:rPr>
        <w:t>The AHPEQS was released in early 2018 for local implementation.</w:t>
      </w:r>
    </w:p>
    <w:p w14:paraId="1127E85A" w14:textId="77777777" w:rsidR="00513D90" w:rsidRPr="00513D90" w:rsidRDefault="00513D90" w:rsidP="00DD335E">
      <w:pPr>
        <w:spacing w:after="12000"/>
        <w:rPr>
          <w:lang w:val="en-US"/>
        </w:rPr>
      </w:pPr>
      <w:r w:rsidRPr="00513D90">
        <w:rPr>
          <w:lang w:val="en-US"/>
        </w:rPr>
        <w:t>There are two planned phases of implementation for the AHPEQS. The first phase focuses on implementation at a local level – it is currently being used to aid local safety and quality improvement and to measure progress towards person-centred care. In the second phase, the Commission is working with states, territories and the private sector to determine the feasibility of detailed specifications to enable nationally consistent and comparable measurement of patient experience.</w:t>
      </w:r>
    </w:p>
    <w:p w14:paraId="4309861C" w14:textId="77777777" w:rsidR="00513D90" w:rsidRPr="00513D90" w:rsidRDefault="00513D90" w:rsidP="00AA27F8">
      <w:pPr>
        <w:pStyle w:val="Boxed1Heading"/>
        <w:rPr>
          <w:lang w:val="en-US"/>
        </w:rPr>
      </w:pPr>
      <w:r w:rsidRPr="00513D90">
        <w:rPr>
          <w:lang w:val="en-US"/>
        </w:rPr>
        <w:t>Highlights</w:t>
      </w:r>
    </w:p>
    <w:p w14:paraId="5F6AA99A" w14:textId="69D57804" w:rsidR="00513D90" w:rsidRDefault="00DD335E" w:rsidP="00AA27F8">
      <w:pPr>
        <w:pStyle w:val="Boxed1Text"/>
        <w:rPr>
          <w:lang w:val="en-US"/>
        </w:rPr>
      </w:pPr>
      <w:r>
        <w:rPr>
          <w:lang w:val="en-US"/>
        </w:rPr>
        <w:br/>
      </w:r>
      <w:r w:rsidR="00513D90" w:rsidRPr="00513D90">
        <w:rPr>
          <w:lang w:val="en-US"/>
        </w:rPr>
        <w:t xml:space="preserve">Released the </w:t>
      </w:r>
      <w:r w:rsidR="00513D90" w:rsidRPr="00513D90">
        <w:rPr>
          <w:i/>
          <w:iCs/>
          <w:lang w:val="en-US"/>
        </w:rPr>
        <w:t>Australian Hospital Patient Experience Question Set</w:t>
      </w:r>
      <w:r w:rsidR="00513D90" w:rsidRPr="00513D90">
        <w:rPr>
          <w:lang w:val="en-US"/>
        </w:rPr>
        <w:t xml:space="preserve"> (AHPEQS) as a new national tool to assess the person-centredness of health services</w:t>
      </w:r>
    </w:p>
    <w:p w14:paraId="32C37F4F" w14:textId="50D7E6C3" w:rsidR="00AA27F8" w:rsidRDefault="00AA27F8" w:rsidP="00AA27F8">
      <w:pPr>
        <w:rPr>
          <w:lang w:val="en-US"/>
        </w:rPr>
      </w:pPr>
    </w:p>
    <w:p w14:paraId="52B2FB7D" w14:textId="77777777" w:rsidR="00AA27F8" w:rsidRDefault="00AA27F8" w:rsidP="00AA27F8">
      <w:pPr>
        <w:rPr>
          <w:lang w:val="en-US"/>
        </w:rPr>
        <w:sectPr w:rsidR="00AA27F8" w:rsidSect="00DD335E">
          <w:headerReference w:type="even" r:id="rId88"/>
          <w:headerReference w:type="default" r:id="rId89"/>
          <w:footerReference w:type="even" r:id="rId90"/>
          <w:footerReference w:type="default" r:id="rId91"/>
          <w:footnotePr>
            <w:numFmt w:val="chicago"/>
            <w:numRestart w:val="eachPage"/>
          </w:footnotePr>
          <w:pgSz w:w="9978" w:h="14173" w:code="34"/>
          <w:pgMar w:top="1474" w:right="851" w:bottom="1474" w:left="851" w:header="680" w:footer="680" w:gutter="0"/>
          <w:cols w:num="2" w:space="284"/>
          <w:docGrid w:linePitch="360"/>
          <w15:footnoteColumns w:val="1"/>
        </w:sectPr>
      </w:pPr>
    </w:p>
    <w:p w14:paraId="19F95316" w14:textId="77777777" w:rsidR="00513D90" w:rsidRPr="00513D90" w:rsidRDefault="00513D90" w:rsidP="00DD335E">
      <w:pPr>
        <w:pStyle w:val="Heading3"/>
        <w:spacing w:before="0"/>
        <w:rPr>
          <w:lang w:val="en-US"/>
        </w:rPr>
      </w:pPr>
      <w:r w:rsidRPr="00513D90">
        <w:rPr>
          <w:lang w:val="en-US"/>
        </w:rPr>
        <w:t>Minimising harm</w:t>
      </w:r>
    </w:p>
    <w:p w14:paraId="0CF53A2D" w14:textId="77777777" w:rsidR="00513D90" w:rsidRPr="00513D90" w:rsidRDefault="00513D90" w:rsidP="00513D90">
      <w:pPr>
        <w:rPr>
          <w:lang w:val="en-US"/>
        </w:rPr>
      </w:pPr>
      <w:r w:rsidRPr="00513D90">
        <w:rPr>
          <w:lang w:val="en-US"/>
        </w:rPr>
        <w:t>Although most health care in Australia is associated with good clinical outcomes, preventable adverse events and complications continue to occur across the Australian healthcare system. To assist in identifying instances of harm, the Commission’s work includes the development of indicators for local monitoring of safety and quality relating to hospital-acquired complications and sentinel events.</w:t>
      </w:r>
    </w:p>
    <w:p w14:paraId="36C59941" w14:textId="77777777" w:rsidR="00513D90" w:rsidRPr="00513D90" w:rsidRDefault="00513D90" w:rsidP="00AA27F8">
      <w:pPr>
        <w:pStyle w:val="Heading4"/>
        <w:rPr>
          <w:lang w:val="en-US"/>
        </w:rPr>
      </w:pPr>
      <w:r w:rsidRPr="00513D90">
        <w:rPr>
          <w:lang w:val="en-US"/>
        </w:rPr>
        <w:t>Australian governments agree to implement reforms to improve safety and quality in our hospitals</w:t>
      </w:r>
    </w:p>
    <w:p w14:paraId="55952256" w14:textId="77777777" w:rsidR="00513D90" w:rsidRPr="00513D90" w:rsidRDefault="00513D90" w:rsidP="00513D90">
      <w:pPr>
        <w:rPr>
          <w:lang w:val="en-US"/>
        </w:rPr>
      </w:pPr>
      <w:r w:rsidRPr="00513D90">
        <w:rPr>
          <w:lang w:val="en-US"/>
        </w:rPr>
        <w:t xml:space="preserve">On 1 April 2016, the COAG signed a Heads of Agreement as the basis of an addendum to amend elements of the National Health Reform Agreement (NHRA Addendum) for three years, until 30 June 2020. As part of this agreement, COAG resolved, among other things, to develop and begin to implement reforms to improve Australians’ health outcomes and decrease avoidable demand for public hospital services. </w:t>
      </w:r>
    </w:p>
    <w:p w14:paraId="55532145" w14:textId="77777777" w:rsidR="00513D90" w:rsidRPr="00513D90" w:rsidRDefault="00513D90" w:rsidP="00513D90">
      <w:pPr>
        <w:rPr>
          <w:lang w:val="en-US"/>
        </w:rPr>
      </w:pPr>
      <w:r w:rsidRPr="00513D90">
        <w:rPr>
          <w:lang w:val="en-US"/>
        </w:rPr>
        <w:t xml:space="preserve">In June 2017, all Australian Governments committed to develop and implement reforms to improve health outcomes for patients and decrease potentially avoidable demand for public hospital services through the NHRA Addendum. This Addendum sets out governments’ intent to ‘develop and implement reforms to: </w:t>
      </w:r>
    </w:p>
    <w:p w14:paraId="713040B6" w14:textId="77777777" w:rsidR="00513D90" w:rsidRPr="00513D90" w:rsidRDefault="00513D90" w:rsidP="00AA27F8">
      <w:pPr>
        <w:pStyle w:val="Bullet1"/>
        <w:rPr>
          <w:lang w:val="en-US"/>
        </w:rPr>
      </w:pPr>
      <w:r w:rsidRPr="00513D90">
        <w:rPr>
          <w:lang w:val="en-US"/>
        </w:rPr>
        <w:t>Improve patient outcomes</w:t>
      </w:r>
    </w:p>
    <w:p w14:paraId="632F6E7E" w14:textId="77777777" w:rsidR="00513D90" w:rsidRPr="00513D90" w:rsidRDefault="00513D90" w:rsidP="00AA27F8">
      <w:pPr>
        <w:pStyle w:val="Bullet1"/>
        <w:rPr>
          <w:lang w:val="en-US"/>
        </w:rPr>
      </w:pPr>
      <w:r w:rsidRPr="00513D90">
        <w:rPr>
          <w:lang w:val="en-US"/>
        </w:rPr>
        <w:t>Provide an incentive to the system to provide the right care, in the right place, at the right time</w:t>
      </w:r>
    </w:p>
    <w:p w14:paraId="6779B6F5" w14:textId="77777777" w:rsidR="00281935" w:rsidRDefault="00513D90" w:rsidP="00281935">
      <w:pPr>
        <w:pStyle w:val="Bullet1"/>
        <w:rPr>
          <w:lang w:val="en-US"/>
        </w:rPr>
      </w:pPr>
      <w:r w:rsidRPr="00DD335E">
        <w:rPr>
          <w:lang w:val="en-US"/>
        </w:rPr>
        <w:t>Decrease avoidable demand for public hospital services</w:t>
      </w:r>
    </w:p>
    <w:p w14:paraId="2208E3E6" w14:textId="436CCF96" w:rsidR="00513D90" w:rsidRPr="00DD335E" w:rsidRDefault="00513D90" w:rsidP="00281935">
      <w:pPr>
        <w:pStyle w:val="Bullet1"/>
        <w:rPr>
          <w:lang w:val="en-US"/>
        </w:rPr>
      </w:pPr>
      <w:r w:rsidRPr="00DD335E">
        <w:rPr>
          <w:lang w:val="en-US"/>
        </w:rPr>
        <w:t>Signal to the health system the need to reduce instances of preventable poor quality patient care, while supporting improvements in data quality and information available to inform clinicians’ practice.’</w:t>
      </w:r>
    </w:p>
    <w:p w14:paraId="4A1BB49D" w14:textId="77777777" w:rsidR="00513D90" w:rsidRPr="00513D90" w:rsidRDefault="00513D90" w:rsidP="00AA27F8">
      <w:pPr>
        <w:rPr>
          <w:lang w:val="en-US"/>
        </w:rPr>
      </w:pPr>
      <w:r w:rsidRPr="00513D90">
        <w:rPr>
          <w:lang w:val="en-US"/>
        </w:rPr>
        <w:t>In February 2018, Commonwealth and state and territory governments executed the Heads of Agreement. The Commonwealth and States and Territories Heads of Agreement will form the basis of negotiations for a new five-year national health agreement (NHA), to commence on 1 July 2020 and conclude on 30 June 2025.</w:t>
      </w:r>
    </w:p>
    <w:p w14:paraId="23ECBE82" w14:textId="77777777" w:rsidR="00513D90" w:rsidRPr="00513D90" w:rsidRDefault="00513D90" w:rsidP="00AA27F8">
      <w:pPr>
        <w:rPr>
          <w:lang w:val="en-US"/>
        </w:rPr>
      </w:pPr>
      <w:r w:rsidRPr="00513D90">
        <w:rPr>
          <w:lang w:val="en-US"/>
        </w:rPr>
        <w:t>The Commonwealth and States and Territories Heads of Agreement reaffirm a commitment to the reforms outlined under the NHRA Addendum. Specifically, it includes a focus on ‘delivering safe, high quality care in the right place at the right time’. It also outlines that the NHA will include ‘funding and pricing for safety and quality, to avoid funding unnecessary or unsafe care, and reducing avoidable readmissions to hospital’.</w:t>
      </w:r>
    </w:p>
    <w:p w14:paraId="4C55420A" w14:textId="77777777" w:rsidR="00513D90" w:rsidRPr="00513D90" w:rsidRDefault="00513D90" w:rsidP="00AA27F8">
      <w:pPr>
        <w:rPr>
          <w:lang w:val="en-US"/>
        </w:rPr>
      </w:pPr>
      <w:r w:rsidRPr="00513D90">
        <w:rPr>
          <w:lang w:val="en-US"/>
        </w:rPr>
        <w:t>Specific to the work of the Commission, the NHA outlines requirements to incorporate quality and safety into hospital pricing and funding. This includes work on:</w:t>
      </w:r>
    </w:p>
    <w:p w14:paraId="7DD3580A" w14:textId="77777777" w:rsidR="00513D90" w:rsidRPr="00513D90" w:rsidRDefault="00513D90" w:rsidP="00AA27F8">
      <w:pPr>
        <w:pStyle w:val="Bullet1"/>
        <w:rPr>
          <w:lang w:val="en-US"/>
        </w:rPr>
      </w:pPr>
      <w:r w:rsidRPr="00513D90">
        <w:rPr>
          <w:lang w:val="en-US"/>
        </w:rPr>
        <w:t>Hospital-acquired complications</w:t>
      </w:r>
    </w:p>
    <w:p w14:paraId="2FE572BE" w14:textId="77777777" w:rsidR="00513D90" w:rsidRPr="00513D90" w:rsidRDefault="00513D90" w:rsidP="00AA27F8">
      <w:pPr>
        <w:pStyle w:val="Bullet1"/>
        <w:rPr>
          <w:lang w:val="en-US"/>
        </w:rPr>
      </w:pPr>
      <w:r w:rsidRPr="00513D90">
        <w:rPr>
          <w:lang w:val="en-US"/>
        </w:rPr>
        <w:t>Sentinel events</w:t>
      </w:r>
    </w:p>
    <w:p w14:paraId="106FA749" w14:textId="77777777" w:rsidR="00513D90" w:rsidRPr="00513D90" w:rsidRDefault="00513D90" w:rsidP="00AA27F8">
      <w:pPr>
        <w:pStyle w:val="Bullet1"/>
        <w:rPr>
          <w:lang w:val="en-US"/>
        </w:rPr>
      </w:pPr>
      <w:r w:rsidRPr="00513D90">
        <w:rPr>
          <w:lang w:val="en-US"/>
        </w:rPr>
        <w:t>Avoidable hospital readmissions.</w:t>
      </w:r>
    </w:p>
    <w:p w14:paraId="26716134" w14:textId="77777777" w:rsidR="00513D90" w:rsidRPr="00513D90" w:rsidRDefault="00513D90" w:rsidP="00AA27F8">
      <w:pPr>
        <w:pStyle w:val="Heading4"/>
        <w:rPr>
          <w:lang w:val="en-US"/>
        </w:rPr>
      </w:pPr>
      <w:r w:rsidRPr="00513D90">
        <w:rPr>
          <w:lang w:val="en-US"/>
        </w:rPr>
        <w:t>Hospital-acquired complications list</w:t>
      </w:r>
    </w:p>
    <w:p w14:paraId="66AADEE1" w14:textId="2A284F83" w:rsidR="00DD335E" w:rsidRDefault="00513D90" w:rsidP="00AA27F8">
      <w:pPr>
        <w:rPr>
          <w:lang w:val="en-US"/>
        </w:rPr>
      </w:pPr>
      <w:r w:rsidRPr="00513D90">
        <w:rPr>
          <w:lang w:val="en-US"/>
        </w:rPr>
        <w:t xml:space="preserve">The National Health Reform Agreement Addendum outlines that the Commission will ‘curate the …hospital-acquired complications for the purposes of ensuring they remain robust and relevant for clinical improvement purposes’. </w:t>
      </w:r>
    </w:p>
    <w:p w14:paraId="677F2489" w14:textId="77777777" w:rsidR="00DD335E" w:rsidRDefault="00DD335E">
      <w:pPr>
        <w:rPr>
          <w:lang w:val="en-US"/>
        </w:rPr>
      </w:pPr>
      <w:r>
        <w:rPr>
          <w:lang w:val="en-US"/>
        </w:rPr>
        <w:br w:type="page"/>
      </w:r>
    </w:p>
    <w:p w14:paraId="44355985" w14:textId="77777777" w:rsidR="00513D90" w:rsidRPr="00513D90" w:rsidRDefault="00513D90" w:rsidP="00AA27F8">
      <w:pPr>
        <w:rPr>
          <w:lang w:val="en-US"/>
        </w:rPr>
      </w:pPr>
      <w:r w:rsidRPr="00513D90">
        <w:rPr>
          <w:lang w:val="en-US"/>
        </w:rPr>
        <w:t xml:space="preserve">A hospital-acquired complication is a complication for which clinical risk-mitigation strategies may reduce (but not necessarily eliminate) the risk of that complication occurring. The hospital-acquired complications list (Table 2) was released in 2015. The list was refined and final specifications were released in October 2016. In 2017 the Commission established the Hospital-Acquired Complications Curation Clinical Advisory Group (HACs CCAG). </w:t>
      </w:r>
    </w:p>
    <w:p w14:paraId="4DB81FDA" w14:textId="77777777" w:rsidR="00513D90" w:rsidRPr="00513D90" w:rsidRDefault="00513D90" w:rsidP="00AA27F8">
      <w:pPr>
        <w:rPr>
          <w:lang w:val="en-US"/>
        </w:rPr>
      </w:pPr>
      <w:r w:rsidRPr="00513D90">
        <w:rPr>
          <w:lang w:val="en-US"/>
        </w:rPr>
        <w:t>In 2017–18, the Commission continued to develop and update resources for the hospital-acquired complications list with the aims of improving clinical documentation and of supporting local monitoring and quality improvement. This included the release of the </w:t>
      </w:r>
      <w:r w:rsidRPr="00513D90">
        <w:rPr>
          <w:i/>
          <w:iCs/>
          <w:lang w:val="en-US"/>
        </w:rPr>
        <w:t>Hospital-Acquired Complications Information Kit</w:t>
      </w:r>
      <w:r w:rsidRPr="00513D90">
        <w:rPr>
          <w:lang w:val="en-US"/>
        </w:rPr>
        <w:t>. This kit provides tools for clinicians, safety and quality professionals, managers, executives, members of governing bodies and others to minimise the occurrence of hospital-acquired complications in their health service organisation.</w:t>
      </w:r>
    </w:p>
    <w:p w14:paraId="2BAAD48D" w14:textId="6C058406" w:rsidR="00513D90" w:rsidRDefault="00513D90" w:rsidP="00AA27F8">
      <w:pPr>
        <w:rPr>
          <w:lang w:val="en-US"/>
        </w:rPr>
      </w:pPr>
      <w:r w:rsidRPr="00513D90">
        <w:rPr>
          <w:lang w:val="en-US"/>
        </w:rPr>
        <w:t xml:space="preserve">In 2018–19, the HACs CCAG will focus on developing HACs for admitted mental health patients and evaluating the implementation of the HACs. </w:t>
      </w:r>
    </w:p>
    <w:p w14:paraId="2AA6B9F1" w14:textId="29B31014" w:rsidR="00AA27F8" w:rsidRDefault="00AA27F8" w:rsidP="00AA27F8">
      <w:pPr>
        <w:rPr>
          <w:lang w:val="en-US"/>
        </w:rPr>
      </w:pPr>
    </w:p>
    <w:p w14:paraId="1627CD8F" w14:textId="77777777" w:rsidR="00AA27F8" w:rsidRDefault="00AA27F8" w:rsidP="00AA27F8">
      <w:pPr>
        <w:rPr>
          <w:lang w:val="en-US"/>
        </w:rPr>
        <w:sectPr w:rsidR="00AA27F8" w:rsidSect="00DD335E">
          <w:headerReference w:type="even" r:id="rId92"/>
          <w:headerReference w:type="default" r:id="rId93"/>
          <w:footerReference w:type="even" r:id="rId94"/>
          <w:footerReference w:type="default" r:id="rId95"/>
          <w:footnotePr>
            <w:numFmt w:val="chicago"/>
            <w:numRestart w:val="eachPage"/>
          </w:footnotePr>
          <w:pgSz w:w="9978" w:h="14173" w:code="34"/>
          <w:pgMar w:top="1474" w:right="851" w:bottom="1474" w:left="851" w:header="680" w:footer="680" w:gutter="0"/>
          <w:cols w:num="2" w:space="284"/>
          <w:docGrid w:linePitch="360"/>
          <w15:footnoteColumns w:val="1"/>
        </w:sectPr>
      </w:pPr>
    </w:p>
    <w:p w14:paraId="53A8DD58" w14:textId="48AEAE93" w:rsidR="00513D90" w:rsidRPr="00513D90" w:rsidRDefault="00513D90" w:rsidP="00AA27F8">
      <w:pPr>
        <w:pStyle w:val="TableTitle"/>
        <w:rPr>
          <w:lang w:val="en-US"/>
        </w:rPr>
      </w:pPr>
      <w:r w:rsidRPr="00513D90">
        <w:rPr>
          <w:lang w:val="en-GB"/>
        </w:rPr>
        <w:t>hospital-acquired complications LIST</w:t>
      </w:r>
    </w:p>
    <w:tbl>
      <w:tblPr>
        <w:tblStyle w:val="DefaultTable1"/>
        <w:tblW w:w="8277" w:type="dxa"/>
        <w:tblLayout w:type="fixed"/>
        <w:tblLook w:val="0020" w:firstRow="1" w:lastRow="0" w:firstColumn="0" w:lastColumn="0" w:noHBand="0"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552"/>
        <w:gridCol w:w="5725"/>
      </w:tblGrid>
      <w:tr w:rsidR="00513D90" w:rsidRPr="00513D90" w14:paraId="2DC9BBAB" w14:textId="77777777" w:rsidTr="000D10B7">
        <w:trPr>
          <w:cnfStyle w:val="100000000000" w:firstRow="1" w:lastRow="0" w:firstColumn="0" w:lastColumn="0" w:oddVBand="0" w:evenVBand="0" w:oddHBand="0" w:evenHBand="0" w:firstRowFirstColumn="0" w:firstRowLastColumn="0" w:lastRowFirstColumn="0" w:lastRowLastColumn="0"/>
          <w:trHeight w:val="113"/>
          <w:tblHeader/>
        </w:trPr>
        <w:tc>
          <w:tcPr>
            <w:cnfStyle w:val="000010000000" w:firstRow="0" w:lastRow="0" w:firstColumn="0" w:lastColumn="0" w:oddVBand="1" w:evenVBand="0" w:oddHBand="0" w:evenHBand="0" w:firstRowFirstColumn="0" w:firstRowLastColumn="0" w:lastRowFirstColumn="0" w:lastRowLastColumn="0"/>
            <w:tcW w:w="2552" w:type="dxa"/>
          </w:tcPr>
          <w:p w14:paraId="104054AF" w14:textId="77777777" w:rsidR="00513D90" w:rsidRPr="00513D90" w:rsidRDefault="00513D90" w:rsidP="00AA27F8">
            <w:r w:rsidRPr="00513D90">
              <w:t>Complication</w:t>
            </w:r>
          </w:p>
        </w:tc>
        <w:tc>
          <w:tcPr>
            <w:cnfStyle w:val="000001000000" w:firstRow="0" w:lastRow="0" w:firstColumn="0" w:lastColumn="0" w:oddVBand="0" w:evenVBand="1" w:oddHBand="0" w:evenHBand="0" w:firstRowFirstColumn="0" w:firstRowLastColumn="0" w:lastRowFirstColumn="0" w:lastRowLastColumn="0"/>
            <w:tcW w:w="5725" w:type="dxa"/>
          </w:tcPr>
          <w:p w14:paraId="0EFD7DA4" w14:textId="77777777" w:rsidR="00513D90" w:rsidRPr="00513D90" w:rsidRDefault="00513D90" w:rsidP="00AA27F8">
            <w:r w:rsidRPr="00513D90">
              <w:t>Diagnosis</w:t>
            </w:r>
          </w:p>
        </w:tc>
      </w:tr>
      <w:tr w:rsidR="00513D90" w:rsidRPr="00513D90" w14:paraId="6BCCBC76" w14:textId="77777777" w:rsidTr="000D10B7">
        <w:trPr>
          <w:cnfStyle w:val="000000100000" w:firstRow="0" w:lastRow="0" w:firstColumn="0" w:lastColumn="0" w:oddVBand="0" w:evenVBand="0" w:oddHBand="1" w:evenHBand="0"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2F3166B7" w14:textId="77777777" w:rsidR="00513D90" w:rsidRPr="00513D90" w:rsidRDefault="00513D90" w:rsidP="00AA27F8">
            <w:pPr>
              <w:rPr>
                <w:lang w:val="en-US"/>
              </w:rPr>
            </w:pPr>
            <w:r w:rsidRPr="00513D90">
              <w:rPr>
                <w:lang w:val="en-US"/>
              </w:rPr>
              <w:t>Pressure injury</w:t>
            </w:r>
          </w:p>
        </w:tc>
        <w:tc>
          <w:tcPr>
            <w:cnfStyle w:val="000001000000" w:firstRow="0" w:lastRow="0" w:firstColumn="0" w:lastColumn="0" w:oddVBand="0" w:evenVBand="1" w:oddHBand="0" w:evenHBand="0" w:firstRowFirstColumn="0" w:firstRowLastColumn="0" w:lastRowFirstColumn="0" w:lastRowLastColumn="0"/>
            <w:tcW w:w="5725" w:type="dxa"/>
          </w:tcPr>
          <w:p w14:paraId="153E3AEC" w14:textId="77777777" w:rsidR="00513D90" w:rsidRPr="00513D90" w:rsidRDefault="00513D90" w:rsidP="00AA27F8">
            <w:pPr>
              <w:pStyle w:val="Bullet1"/>
              <w:rPr>
                <w:lang w:val="en-US"/>
              </w:rPr>
            </w:pPr>
            <w:r w:rsidRPr="00513D90">
              <w:rPr>
                <w:lang w:val="en-US"/>
              </w:rPr>
              <w:t>Stage III ulcer</w:t>
            </w:r>
          </w:p>
          <w:p w14:paraId="0F672B4E" w14:textId="77777777" w:rsidR="00513D90" w:rsidRPr="00513D90" w:rsidRDefault="00513D90" w:rsidP="00AA27F8">
            <w:pPr>
              <w:pStyle w:val="Bullet1"/>
              <w:rPr>
                <w:lang w:val="en-US"/>
              </w:rPr>
            </w:pPr>
            <w:r w:rsidRPr="00513D90">
              <w:rPr>
                <w:lang w:val="en-US"/>
              </w:rPr>
              <w:t>Stage IV ulcer</w:t>
            </w:r>
          </w:p>
          <w:p w14:paraId="03F51253" w14:textId="77777777" w:rsidR="00513D90" w:rsidRPr="00513D90" w:rsidRDefault="00513D90" w:rsidP="00AA27F8">
            <w:pPr>
              <w:pStyle w:val="Bullet1"/>
              <w:rPr>
                <w:lang w:val="en-US"/>
              </w:rPr>
            </w:pPr>
            <w:r w:rsidRPr="00513D90">
              <w:rPr>
                <w:lang w:val="en-US"/>
              </w:rPr>
              <w:t>Unspecified decubitus ulcer and pressure area</w:t>
            </w:r>
          </w:p>
        </w:tc>
      </w:tr>
      <w:tr w:rsidR="00513D90" w:rsidRPr="00513D90" w14:paraId="5CE0AE87" w14:textId="77777777" w:rsidTr="000D10B7">
        <w:trPr>
          <w:cnfStyle w:val="000000010000" w:firstRow="0" w:lastRow="0" w:firstColumn="0" w:lastColumn="0" w:oddVBand="0" w:evenVBand="0" w:oddHBand="0" w:evenHBand="1"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2866F18E" w14:textId="77777777" w:rsidR="00513D90" w:rsidRPr="00513D90" w:rsidRDefault="00513D90" w:rsidP="00AA27F8">
            <w:pPr>
              <w:rPr>
                <w:lang w:val="en-US"/>
              </w:rPr>
            </w:pPr>
            <w:r w:rsidRPr="00513D90">
              <w:rPr>
                <w:lang w:val="en-US"/>
              </w:rPr>
              <w:t>Falls resulting in fracture or intracranial injury</w:t>
            </w:r>
          </w:p>
        </w:tc>
        <w:tc>
          <w:tcPr>
            <w:cnfStyle w:val="000001000000" w:firstRow="0" w:lastRow="0" w:firstColumn="0" w:lastColumn="0" w:oddVBand="0" w:evenVBand="1" w:oddHBand="0" w:evenHBand="0" w:firstRowFirstColumn="0" w:firstRowLastColumn="0" w:lastRowFirstColumn="0" w:lastRowLastColumn="0"/>
            <w:tcW w:w="5725" w:type="dxa"/>
          </w:tcPr>
          <w:p w14:paraId="104DA3A3" w14:textId="77777777" w:rsidR="00513D90" w:rsidRPr="00513D90" w:rsidRDefault="00513D90" w:rsidP="00AA27F8">
            <w:pPr>
              <w:pStyle w:val="Bullet1"/>
              <w:rPr>
                <w:lang w:val="en-US"/>
              </w:rPr>
            </w:pPr>
            <w:r w:rsidRPr="00513D90">
              <w:rPr>
                <w:lang w:val="en-US"/>
              </w:rPr>
              <w:t>Intracranial injury</w:t>
            </w:r>
          </w:p>
          <w:p w14:paraId="0D8B6FE5" w14:textId="77777777" w:rsidR="00513D90" w:rsidRPr="00513D90" w:rsidRDefault="00513D90" w:rsidP="00AA27F8">
            <w:pPr>
              <w:pStyle w:val="Bullet1"/>
              <w:rPr>
                <w:lang w:val="en-US"/>
              </w:rPr>
            </w:pPr>
            <w:r w:rsidRPr="00513D90">
              <w:rPr>
                <w:lang w:val="en-US"/>
              </w:rPr>
              <w:t>Fractured neck of femur</w:t>
            </w:r>
          </w:p>
          <w:p w14:paraId="39506933" w14:textId="77777777" w:rsidR="00513D90" w:rsidRPr="00513D90" w:rsidRDefault="00513D90" w:rsidP="00AA27F8">
            <w:pPr>
              <w:pStyle w:val="Bullet1"/>
              <w:rPr>
                <w:lang w:val="en-US"/>
              </w:rPr>
            </w:pPr>
            <w:r w:rsidRPr="00513D90">
              <w:rPr>
                <w:lang w:val="en-US"/>
              </w:rPr>
              <w:t>Other fractures</w:t>
            </w:r>
          </w:p>
        </w:tc>
      </w:tr>
      <w:tr w:rsidR="00513D90" w:rsidRPr="00513D90" w14:paraId="05307075" w14:textId="77777777" w:rsidTr="000D10B7">
        <w:trPr>
          <w:cnfStyle w:val="000000100000" w:firstRow="0" w:lastRow="0" w:firstColumn="0" w:lastColumn="0" w:oddVBand="0" w:evenVBand="0" w:oddHBand="1" w:evenHBand="0"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32946B8D" w14:textId="77777777" w:rsidR="00513D90" w:rsidRPr="00513D90" w:rsidRDefault="00513D90" w:rsidP="00AA27F8">
            <w:pPr>
              <w:rPr>
                <w:lang w:val="en-US"/>
              </w:rPr>
            </w:pPr>
            <w:r w:rsidRPr="00513D90">
              <w:rPr>
                <w:lang w:val="en-US"/>
              </w:rPr>
              <w:t>Healthcare-associated infection</w:t>
            </w:r>
          </w:p>
        </w:tc>
        <w:tc>
          <w:tcPr>
            <w:cnfStyle w:val="000001000000" w:firstRow="0" w:lastRow="0" w:firstColumn="0" w:lastColumn="0" w:oddVBand="0" w:evenVBand="1" w:oddHBand="0" w:evenHBand="0" w:firstRowFirstColumn="0" w:firstRowLastColumn="0" w:lastRowFirstColumn="0" w:lastRowLastColumn="0"/>
            <w:tcW w:w="5725" w:type="dxa"/>
          </w:tcPr>
          <w:p w14:paraId="02EED964" w14:textId="77777777" w:rsidR="00513D90" w:rsidRPr="00513D90" w:rsidRDefault="00513D90" w:rsidP="00AA27F8">
            <w:pPr>
              <w:pStyle w:val="Bullet1"/>
              <w:rPr>
                <w:lang w:val="en-US"/>
              </w:rPr>
            </w:pPr>
            <w:r w:rsidRPr="00513D90">
              <w:rPr>
                <w:lang w:val="en-US"/>
              </w:rPr>
              <w:t>Urinary tract infection</w:t>
            </w:r>
          </w:p>
          <w:p w14:paraId="20168AA7" w14:textId="77777777" w:rsidR="00513D90" w:rsidRPr="00513D90" w:rsidRDefault="00513D90" w:rsidP="00AA27F8">
            <w:pPr>
              <w:pStyle w:val="Bullet1"/>
              <w:rPr>
                <w:lang w:val="en-US"/>
              </w:rPr>
            </w:pPr>
            <w:r w:rsidRPr="00513D90">
              <w:rPr>
                <w:lang w:val="en-US"/>
              </w:rPr>
              <w:t>Surgical site infection</w:t>
            </w:r>
          </w:p>
          <w:p w14:paraId="1BD1DA6D" w14:textId="77777777" w:rsidR="00513D90" w:rsidRPr="00513D90" w:rsidRDefault="00513D90" w:rsidP="00AA27F8">
            <w:pPr>
              <w:pStyle w:val="Bullet1"/>
              <w:rPr>
                <w:lang w:val="en-US"/>
              </w:rPr>
            </w:pPr>
            <w:r w:rsidRPr="00513D90">
              <w:rPr>
                <w:lang w:val="en-US"/>
              </w:rPr>
              <w:t>Pneumonia</w:t>
            </w:r>
          </w:p>
          <w:p w14:paraId="5CB54317" w14:textId="77777777" w:rsidR="00513D90" w:rsidRPr="00513D90" w:rsidRDefault="00513D90" w:rsidP="00AA27F8">
            <w:pPr>
              <w:pStyle w:val="Bullet1"/>
              <w:rPr>
                <w:lang w:val="en-US"/>
              </w:rPr>
            </w:pPr>
            <w:r w:rsidRPr="00513D90">
              <w:rPr>
                <w:lang w:val="en-US"/>
              </w:rPr>
              <w:t>Blood stream infection</w:t>
            </w:r>
          </w:p>
          <w:p w14:paraId="30DBABBD" w14:textId="77777777" w:rsidR="00513D90" w:rsidRPr="00513D90" w:rsidRDefault="00513D90" w:rsidP="00AA27F8">
            <w:pPr>
              <w:pStyle w:val="Bullet1"/>
              <w:rPr>
                <w:lang w:val="en-US"/>
              </w:rPr>
            </w:pPr>
            <w:r w:rsidRPr="00513D90">
              <w:rPr>
                <w:lang w:val="en-US"/>
              </w:rPr>
              <w:t>Central line and peripheral line associated bloodstream infection</w:t>
            </w:r>
          </w:p>
          <w:p w14:paraId="76583817" w14:textId="77777777" w:rsidR="00513D90" w:rsidRPr="00513D90" w:rsidRDefault="00513D90" w:rsidP="00AA27F8">
            <w:pPr>
              <w:pStyle w:val="Bullet1"/>
              <w:rPr>
                <w:lang w:val="en-US"/>
              </w:rPr>
            </w:pPr>
            <w:r w:rsidRPr="00513D90">
              <w:rPr>
                <w:lang w:val="en-US"/>
              </w:rPr>
              <w:t>Multi-resistant organism</w:t>
            </w:r>
          </w:p>
          <w:p w14:paraId="316CC0AB" w14:textId="77777777" w:rsidR="00513D90" w:rsidRPr="00513D90" w:rsidRDefault="00513D90" w:rsidP="00AA27F8">
            <w:pPr>
              <w:pStyle w:val="Bullet1"/>
              <w:rPr>
                <w:lang w:val="en-US"/>
              </w:rPr>
            </w:pPr>
            <w:r w:rsidRPr="00513D90">
              <w:rPr>
                <w:lang w:val="en-US"/>
              </w:rPr>
              <w:t>Infection associated with prosthetics/implantable devices</w:t>
            </w:r>
          </w:p>
          <w:p w14:paraId="342832C5" w14:textId="77777777" w:rsidR="00513D90" w:rsidRPr="00513D90" w:rsidRDefault="00513D90" w:rsidP="00AA27F8">
            <w:pPr>
              <w:pStyle w:val="Bullet1"/>
              <w:rPr>
                <w:lang w:val="en-US"/>
              </w:rPr>
            </w:pPr>
            <w:r w:rsidRPr="00513D90">
              <w:rPr>
                <w:lang w:val="en-US"/>
              </w:rPr>
              <w:t>Gastrointestinal infections</w:t>
            </w:r>
          </w:p>
        </w:tc>
      </w:tr>
      <w:tr w:rsidR="00513D90" w:rsidRPr="00513D90" w14:paraId="79EE9B8A" w14:textId="77777777" w:rsidTr="000D10B7">
        <w:trPr>
          <w:cnfStyle w:val="000000010000" w:firstRow="0" w:lastRow="0" w:firstColumn="0" w:lastColumn="0" w:oddVBand="0" w:evenVBand="0" w:oddHBand="0" w:evenHBand="1"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2E56F785" w14:textId="77777777" w:rsidR="00513D90" w:rsidRPr="00513D90" w:rsidRDefault="00513D90" w:rsidP="00AA27F8">
            <w:pPr>
              <w:rPr>
                <w:lang w:val="en-US"/>
              </w:rPr>
            </w:pPr>
            <w:r w:rsidRPr="00513D90">
              <w:rPr>
                <w:lang w:val="en-US"/>
              </w:rPr>
              <w:t>Surgical complications requiring unplanned return to theatre</w:t>
            </w:r>
          </w:p>
        </w:tc>
        <w:tc>
          <w:tcPr>
            <w:cnfStyle w:val="000001000000" w:firstRow="0" w:lastRow="0" w:firstColumn="0" w:lastColumn="0" w:oddVBand="0" w:evenVBand="1" w:oddHBand="0" w:evenHBand="0" w:firstRowFirstColumn="0" w:firstRowLastColumn="0" w:lastRowFirstColumn="0" w:lastRowLastColumn="0"/>
            <w:tcW w:w="5725" w:type="dxa"/>
          </w:tcPr>
          <w:p w14:paraId="596279F0" w14:textId="77777777" w:rsidR="00513D90" w:rsidRPr="00513D90" w:rsidRDefault="00513D90" w:rsidP="00AA27F8">
            <w:pPr>
              <w:pStyle w:val="Bullet1"/>
              <w:rPr>
                <w:lang w:val="en-US"/>
              </w:rPr>
            </w:pPr>
            <w:r w:rsidRPr="00513D90">
              <w:rPr>
                <w:lang w:val="en-US"/>
              </w:rPr>
              <w:t>Post-operative haemorrhage/haematoma requiring transfusion and/or return to theatre</w:t>
            </w:r>
          </w:p>
          <w:p w14:paraId="31ECD71D" w14:textId="77777777" w:rsidR="00513D90" w:rsidRPr="00513D90" w:rsidRDefault="00513D90" w:rsidP="00AA27F8">
            <w:pPr>
              <w:pStyle w:val="Bullet1"/>
              <w:rPr>
                <w:lang w:val="en-US"/>
              </w:rPr>
            </w:pPr>
            <w:r w:rsidRPr="00513D90">
              <w:rPr>
                <w:lang w:val="en-US"/>
              </w:rPr>
              <w:t>Surgical wound dehiscence</w:t>
            </w:r>
          </w:p>
          <w:p w14:paraId="66052EBA" w14:textId="77777777" w:rsidR="00513D90" w:rsidRPr="00513D90" w:rsidRDefault="00513D90" w:rsidP="00AA27F8">
            <w:pPr>
              <w:pStyle w:val="Bullet1"/>
              <w:rPr>
                <w:lang w:val="en-US"/>
              </w:rPr>
            </w:pPr>
            <w:r w:rsidRPr="00513D90">
              <w:rPr>
                <w:lang w:val="en-US"/>
              </w:rPr>
              <w:t>Anastomotic leak</w:t>
            </w:r>
          </w:p>
          <w:p w14:paraId="6FDE8270" w14:textId="77777777" w:rsidR="00513D90" w:rsidRPr="00513D90" w:rsidRDefault="00513D90" w:rsidP="00AA27F8">
            <w:pPr>
              <w:pStyle w:val="Bullet1"/>
              <w:rPr>
                <w:lang w:val="en-US"/>
              </w:rPr>
            </w:pPr>
            <w:r w:rsidRPr="00513D90">
              <w:rPr>
                <w:lang w:val="en-US"/>
              </w:rPr>
              <w:t>Vascular graft failure</w:t>
            </w:r>
          </w:p>
          <w:p w14:paraId="463EFFF8" w14:textId="77777777" w:rsidR="00513D90" w:rsidRPr="00513D90" w:rsidRDefault="00513D90" w:rsidP="00AA27F8">
            <w:pPr>
              <w:pStyle w:val="Bullet1"/>
              <w:rPr>
                <w:lang w:val="en-US"/>
              </w:rPr>
            </w:pPr>
            <w:r w:rsidRPr="00513D90">
              <w:rPr>
                <w:lang w:val="en-US"/>
              </w:rPr>
              <w:t>Other surgical complications requiring unplanned return to theatre</w:t>
            </w:r>
          </w:p>
        </w:tc>
      </w:tr>
      <w:tr w:rsidR="00513D90" w:rsidRPr="00513D90" w14:paraId="7FF4572F" w14:textId="77777777" w:rsidTr="000D10B7">
        <w:trPr>
          <w:cnfStyle w:val="000000100000" w:firstRow="0" w:lastRow="0" w:firstColumn="0" w:lastColumn="0" w:oddVBand="0" w:evenVBand="0" w:oddHBand="1" w:evenHBand="0"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51D20427" w14:textId="77777777" w:rsidR="00513D90" w:rsidRPr="00513D90" w:rsidRDefault="00513D90" w:rsidP="00AA27F8">
            <w:pPr>
              <w:rPr>
                <w:lang w:val="en-US"/>
              </w:rPr>
            </w:pPr>
            <w:r w:rsidRPr="00513D90">
              <w:rPr>
                <w:lang w:val="en-US"/>
              </w:rPr>
              <w:t>Unplanned intensive care unit admission</w:t>
            </w:r>
          </w:p>
        </w:tc>
        <w:tc>
          <w:tcPr>
            <w:cnfStyle w:val="000001000000" w:firstRow="0" w:lastRow="0" w:firstColumn="0" w:lastColumn="0" w:oddVBand="0" w:evenVBand="1" w:oddHBand="0" w:evenHBand="0" w:firstRowFirstColumn="0" w:firstRowLastColumn="0" w:lastRowFirstColumn="0" w:lastRowLastColumn="0"/>
            <w:tcW w:w="5725" w:type="dxa"/>
          </w:tcPr>
          <w:p w14:paraId="00F6324D" w14:textId="77777777" w:rsidR="00513D90" w:rsidRPr="00513D90" w:rsidRDefault="00513D90" w:rsidP="00AA27F8">
            <w:pPr>
              <w:pStyle w:val="Bullet1"/>
              <w:rPr>
                <w:lang w:val="en-US"/>
              </w:rPr>
            </w:pPr>
            <w:r w:rsidRPr="00513D90">
              <w:rPr>
                <w:lang w:val="en-US"/>
              </w:rPr>
              <w:t>Unplanned admission to intensive care unit</w:t>
            </w:r>
          </w:p>
        </w:tc>
      </w:tr>
      <w:tr w:rsidR="00513D90" w:rsidRPr="00513D90" w14:paraId="02A79692" w14:textId="77777777" w:rsidTr="000D10B7">
        <w:trPr>
          <w:cnfStyle w:val="000000010000" w:firstRow="0" w:lastRow="0" w:firstColumn="0" w:lastColumn="0" w:oddVBand="0" w:evenVBand="0" w:oddHBand="0" w:evenHBand="1"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5BC1B483" w14:textId="77777777" w:rsidR="00513D90" w:rsidRPr="00513D90" w:rsidRDefault="00513D90" w:rsidP="00AA27F8">
            <w:pPr>
              <w:rPr>
                <w:lang w:val="en-US"/>
              </w:rPr>
            </w:pPr>
            <w:r w:rsidRPr="00513D90">
              <w:rPr>
                <w:lang w:val="en-US"/>
              </w:rPr>
              <w:t>Respiratory complications</w:t>
            </w:r>
          </w:p>
        </w:tc>
        <w:tc>
          <w:tcPr>
            <w:cnfStyle w:val="000001000000" w:firstRow="0" w:lastRow="0" w:firstColumn="0" w:lastColumn="0" w:oddVBand="0" w:evenVBand="1" w:oddHBand="0" w:evenHBand="0" w:firstRowFirstColumn="0" w:firstRowLastColumn="0" w:lastRowFirstColumn="0" w:lastRowLastColumn="0"/>
            <w:tcW w:w="5725" w:type="dxa"/>
          </w:tcPr>
          <w:p w14:paraId="3136F682" w14:textId="77777777" w:rsidR="00513D90" w:rsidRPr="00513D90" w:rsidRDefault="00513D90" w:rsidP="00AA27F8">
            <w:pPr>
              <w:pStyle w:val="Bullet1"/>
              <w:rPr>
                <w:lang w:val="en-US"/>
              </w:rPr>
            </w:pPr>
            <w:r w:rsidRPr="00513D90">
              <w:rPr>
                <w:lang w:val="en-US"/>
              </w:rPr>
              <w:t>Respiratory failure including acute respiratory distress syndrome requiring ventilation</w:t>
            </w:r>
          </w:p>
          <w:p w14:paraId="249BA8CD" w14:textId="77777777" w:rsidR="00513D90" w:rsidRPr="00513D90" w:rsidRDefault="00513D90" w:rsidP="00AA27F8">
            <w:pPr>
              <w:pStyle w:val="Bullet1"/>
              <w:rPr>
                <w:lang w:val="en-US"/>
              </w:rPr>
            </w:pPr>
            <w:r w:rsidRPr="00513D90">
              <w:rPr>
                <w:lang w:val="en-US"/>
              </w:rPr>
              <w:t>Aspiration pneumonia</w:t>
            </w:r>
          </w:p>
        </w:tc>
      </w:tr>
      <w:tr w:rsidR="00513D90" w:rsidRPr="00513D90" w14:paraId="34B07C2E" w14:textId="77777777" w:rsidTr="000D10B7">
        <w:trPr>
          <w:cnfStyle w:val="000000100000" w:firstRow="0" w:lastRow="0" w:firstColumn="0" w:lastColumn="0" w:oddVBand="0" w:evenVBand="0" w:oddHBand="1" w:evenHBand="0"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72480733" w14:textId="77777777" w:rsidR="00513D90" w:rsidRPr="00513D90" w:rsidRDefault="00513D90" w:rsidP="00AA27F8">
            <w:pPr>
              <w:rPr>
                <w:lang w:val="en-US"/>
              </w:rPr>
            </w:pPr>
            <w:r w:rsidRPr="00513D90">
              <w:rPr>
                <w:lang w:val="en-US"/>
              </w:rPr>
              <w:t>Venous thromboembolism</w:t>
            </w:r>
          </w:p>
        </w:tc>
        <w:tc>
          <w:tcPr>
            <w:cnfStyle w:val="000001000000" w:firstRow="0" w:lastRow="0" w:firstColumn="0" w:lastColumn="0" w:oddVBand="0" w:evenVBand="1" w:oddHBand="0" w:evenHBand="0" w:firstRowFirstColumn="0" w:firstRowLastColumn="0" w:lastRowFirstColumn="0" w:lastRowLastColumn="0"/>
            <w:tcW w:w="5725" w:type="dxa"/>
          </w:tcPr>
          <w:p w14:paraId="50491728" w14:textId="77777777" w:rsidR="00513D90" w:rsidRPr="00513D90" w:rsidRDefault="00513D90" w:rsidP="00AA27F8">
            <w:pPr>
              <w:pStyle w:val="Bullet1"/>
              <w:rPr>
                <w:lang w:val="en-US"/>
              </w:rPr>
            </w:pPr>
            <w:r w:rsidRPr="00513D90">
              <w:rPr>
                <w:lang w:val="en-US"/>
              </w:rPr>
              <w:t>Respiratory failure including acute respiratory distress syndrome requiring ventilation</w:t>
            </w:r>
          </w:p>
          <w:p w14:paraId="1F0A2C08" w14:textId="77777777" w:rsidR="00513D90" w:rsidRPr="00513D90" w:rsidRDefault="00513D90" w:rsidP="00AA27F8">
            <w:pPr>
              <w:pStyle w:val="Bullet1"/>
              <w:rPr>
                <w:lang w:val="en-US"/>
              </w:rPr>
            </w:pPr>
            <w:r w:rsidRPr="00513D90">
              <w:rPr>
                <w:lang w:val="en-US"/>
              </w:rPr>
              <w:t>Aspiration pneumonia</w:t>
            </w:r>
          </w:p>
          <w:p w14:paraId="6447E1DB" w14:textId="77777777" w:rsidR="00513D90" w:rsidRPr="00513D90" w:rsidRDefault="00513D90" w:rsidP="00AA27F8">
            <w:pPr>
              <w:pStyle w:val="Bullet1"/>
              <w:rPr>
                <w:lang w:val="en-US"/>
              </w:rPr>
            </w:pPr>
            <w:r w:rsidRPr="00513D90">
              <w:rPr>
                <w:lang w:val="en-US"/>
              </w:rPr>
              <w:t>Pulmonary embolism</w:t>
            </w:r>
          </w:p>
        </w:tc>
      </w:tr>
    </w:tbl>
    <w:p w14:paraId="1BA1C5C5" w14:textId="20DD715B" w:rsidR="000D10B7" w:rsidRDefault="000D10B7" w:rsidP="000D10B7">
      <w:pPr>
        <w:rPr>
          <w:lang w:val="en-US"/>
        </w:rPr>
      </w:pPr>
    </w:p>
    <w:p w14:paraId="6A526B79" w14:textId="28977BC2" w:rsidR="000D10B7" w:rsidRDefault="000D10B7">
      <w:pPr>
        <w:rPr>
          <w:lang w:val="en-US"/>
        </w:rPr>
      </w:pPr>
      <w:r>
        <w:rPr>
          <w:lang w:val="en-US"/>
        </w:rPr>
        <w:br w:type="page"/>
      </w:r>
    </w:p>
    <w:p w14:paraId="56738C7B" w14:textId="02239421" w:rsidR="000D10B7" w:rsidRPr="000D10B7" w:rsidRDefault="000D10B7" w:rsidP="000D10B7">
      <w:pPr>
        <w:spacing w:before="240" w:after="240"/>
        <w:rPr>
          <w:rFonts w:asciiTheme="majorHAnsi" w:hAnsiTheme="majorHAnsi" w:cstheme="majorHAnsi"/>
          <w:lang w:val="en-US"/>
        </w:rPr>
      </w:pPr>
      <w:r w:rsidRPr="000D10B7">
        <w:rPr>
          <w:rFonts w:asciiTheme="majorHAnsi" w:hAnsiTheme="majorHAnsi" w:cstheme="majorHAnsi"/>
          <w:b/>
          <w:lang w:val="en-US"/>
        </w:rPr>
        <w:t xml:space="preserve">TABLE 2: </w:t>
      </w:r>
      <w:r w:rsidRPr="000D10B7">
        <w:rPr>
          <w:rFonts w:asciiTheme="majorHAnsi" w:hAnsiTheme="majorHAnsi" w:cstheme="majorHAnsi"/>
          <w:i/>
          <w:lang w:val="en-US"/>
        </w:rPr>
        <w:t>CONTINUED</w:t>
      </w:r>
    </w:p>
    <w:tbl>
      <w:tblPr>
        <w:tblStyle w:val="DefaultTable1"/>
        <w:tblW w:w="8277" w:type="dxa"/>
        <w:tblLayout w:type="fixed"/>
        <w:tblLook w:val="0020" w:firstRow="1" w:lastRow="0" w:firstColumn="0" w:lastColumn="0" w:noHBand="0"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552"/>
        <w:gridCol w:w="5725"/>
      </w:tblGrid>
      <w:tr w:rsidR="000D10B7" w:rsidRPr="00513D90" w14:paraId="0E95D790" w14:textId="77777777" w:rsidTr="000D10B7">
        <w:trPr>
          <w:cnfStyle w:val="100000000000" w:firstRow="1" w:lastRow="0" w:firstColumn="0" w:lastColumn="0" w:oddVBand="0" w:evenVBand="0" w:oddHBand="0" w:evenHBand="0" w:firstRowFirstColumn="0" w:firstRowLastColumn="0" w:lastRowFirstColumn="0" w:lastRowLastColumn="0"/>
          <w:trHeight w:val="113"/>
          <w:tblHeader/>
        </w:trPr>
        <w:tc>
          <w:tcPr>
            <w:cnfStyle w:val="000010000000" w:firstRow="0" w:lastRow="0" w:firstColumn="0" w:lastColumn="0" w:oddVBand="1" w:evenVBand="0" w:oddHBand="0" w:evenHBand="0" w:firstRowFirstColumn="0" w:firstRowLastColumn="0" w:lastRowFirstColumn="0" w:lastRowLastColumn="0"/>
            <w:tcW w:w="2552" w:type="dxa"/>
          </w:tcPr>
          <w:p w14:paraId="2FC284E5" w14:textId="1263272B" w:rsidR="000D10B7" w:rsidRPr="00513D90" w:rsidRDefault="000D10B7" w:rsidP="000D10B7">
            <w:pPr>
              <w:rPr>
                <w:lang w:val="en-US"/>
              </w:rPr>
            </w:pPr>
            <w:r w:rsidRPr="00513D90">
              <w:t>Complication</w:t>
            </w:r>
          </w:p>
        </w:tc>
        <w:tc>
          <w:tcPr>
            <w:cnfStyle w:val="000001000000" w:firstRow="0" w:lastRow="0" w:firstColumn="0" w:lastColumn="0" w:oddVBand="0" w:evenVBand="1" w:oddHBand="0" w:evenHBand="0" w:firstRowFirstColumn="0" w:firstRowLastColumn="0" w:lastRowFirstColumn="0" w:lastRowLastColumn="0"/>
            <w:tcW w:w="5725" w:type="dxa"/>
          </w:tcPr>
          <w:p w14:paraId="5471033B" w14:textId="03DD0FA1" w:rsidR="000D10B7" w:rsidRPr="00513D90" w:rsidRDefault="000D10B7" w:rsidP="000D10B7">
            <w:pPr>
              <w:rPr>
                <w:lang w:val="en-US"/>
              </w:rPr>
            </w:pPr>
            <w:r w:rsidRPr="00513D90">
              <w:t>Diagnosis</w:t>
            </w:r>
          </w:p>
        </w:tc>
      </w:tr>
      <w:tr w:rsidR="000D10B7" w:rsidRPr="00513D90" w14:paraId="079C1742"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0490351C" w14:textId="2CB2135B" w:rsidR="000D10B7" w:rsidRPr="00513D90" w:rsidRDefault="000D10B7" w:rsidP="000D10B7">
            <w:pPr>
              <w:keepNext/>
              <w:rPr>
                <w:lang w:val="en-US"/>
              </w:rPr>
            </w:pPr>
            <w:r w:rsidRPr="00513D90">
              <w:rPr>
                <w:lang w:val="en-US"/>
              </w:rPr>
              <w:t>Renal failure</w:t>
            </w:r>
          </w:p>
        </w:tc>
        <w:tc>
          <w:tcPr>
            <w:cnfStyle w:val="000001000000" w:firstRow="0" w:lastRow="0" w:firstColumn="0" w:lastColumn="0" w:oddVBand="0" w:evenVBand="1" w:oddHBand="0" w:evenHBand="0" w:firstRowFirstColumn="0" w:firstRowLastColumn="0" w:lastRowFirstColumn="0" w:lastRowLastColumn="0"/>
            <w:tcW w:w="5725" w:type="dxa"/>
          </w:tcPr>
          <w:p w14:paraId="2B52192A" w14:textId="469D4BD8" w:rsidR="000D10B7" w:rsidRPr="00513D90" w:rsidRDefault="000D10B7" w:rsidP="000D10B7">
            <w:pPr>
              <w:pStyle w:val="Bullet1"/>
              <w:rPr>
                <w:lang w:val="en-US"/>
              </w:rPr>
            </w:pPr>
            <w:r w:rsidRPr="00513D90">
              <w:rPr>
                <w:lang w:val="en-US"/>
              </w:rPr>
              <w:t>Renal failure requiring haemodialysis or continuous veno-venous haemodialysis</w:t>
            </w:r>
          </w:p>
        </w:tc>
      </w:tr>
      <w:tr w:rsidR="000D10B7" w:rsidRPr="00513D90" w14:paraId="1E12BE56"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257B5CB9" w14:textId="77777777" w:rsidR="000D10B7" w:rsidRPr="00513D90" w:rsidRDefault="000D10B7" w:rsidP="00306527">
            <w:pPr>
              <w:keepNext/>
              <w:rPr>
                <w:lang w:val="en-US"/>
              </w:rPr>
            </w:pPr>
            <w:r w:rsidRPr="00513D90">
              <w:rPr>
                <w:lang w:val="en-US"/>
              </w:rPr>
              <w:t>Gastrointestinal bleeding</w:t>
            </w:r>
          </w:p>
        </w:tc>
        <w:tc>
          <w:tcPr>
            <w:cnfStyle w:val="000001000000" w:firstRow="0" w:lastRow="0" w:firstColumn="0" w:lastColumn="0" w:oddVBand="0" w:evenVBand="1" w:oddHBand="0" w:evenHBand="0" w:firstRowFirstColumn="0" w:firstRowLastColumn="0" w:lastRowFirstColumn="0" w:lastRowLastColumn="0"/>
            <w:tcW w:w="5725" w:type="dxa"/>
          </w:tcPr>
          <w:p w14:paraId="08A0DB89" w14:textId="77777777" w:rsidR="000D10B7" w:rsidRPr="00513D90" w:rsidRDefault="000D10B7" w:rsidP="00306527">
            <w:pPr>
              <w:pStyle w:val="Bullet1"/>
              <w:rPr>
                <w:lang w:val="en-US"/>
              </w:rPr>
            </w:pPr>
            <w:r w:rsidRPr="00513D90">
              <w:rPr>
                <w:lang w:val="en-US"/>
              </w:rPr>
              <w:t>Gastrointestinal bleeding</w:t>
            </w:r>
          </w:p>
        </w:tc>
      </w:tr>
      <w:tr w:rsidR="000D10B7" w:rsidRPr="00513D90" w14:paraId="7F98C712"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501C991F" w14:textId="77777777" w:rsidR="000D10B7" w:rsidRPr="00513D90" w:rsidRDefault="000D10B7" w:rsidP="00306527">
            <w:pPr>
              <w:keepNext/>
              <w:rPr>
                <w:lang w:val="en-US"/>
              </w:rPr>
            </w:pPr>
            <w:r w:rsidRPr="00513D90">
              <w:rPr>
                <w:lang w:val="en-US"/>
              </w:rPr>
              <w:t>Medication complications</w:t>
            </w:r>
          </w:p>
        </w:tc>
        <w:tc>
          <w:tcPr>
            <w:cnfStyle w:val="000001000000" w:firstRow="0" w:lastRow="0" w:firstColumn="0" w:lastColumn="0" w:oddVBand="0" w:evenVBand="1" w:oddHBand="0" w:evenHBand="0" w:firstRowFirstColumn="0" w:firstRowLastColumn="0" w:lastRowFirstColumn="0" w:lastRowLastColumn="0"/>
            <w:tcW w:w="5725" w:type="dxa"/>
          </w:tcPr>
          <w:p w14:paraId="742B16B8" w14:textId="77777777" w:rsidR="000D10B7" w:rsidRPr="00513D90" w:rsidRDefault="000D10B7" w:rsidP="00306527">
            <w:pPr>
              <w:pStyle w:val="Bullet1"/>
              <w:rPr>
                <w:lang w:val="en-US"/>
              </w:rPr>
            </w:pPr>
            <w:r w:rsidRPr="00513D90">
              <w:rPr>
                <w:lang w:val="en-US"/>
              </w:rPr>
              <w:t>Drug related respiratory complications/depression</w:t>
            </w:r>
          </w:p>
          <w:p w14:paraId="34139698" w14:textId="77777777" w:rsidR="000D10B7" w:rsidRPr="00513D90" w:rsidRDefault="000D10B7" w:rsidP="00306527">
            <w:pPr>
              <w:pStyle w:val="Bullet1"/>
              <w:rPr>
                <w:lang w:val="en-US"/>
              </w:rPr>
            </w:pPr>
            <w:r w:rsidRPr="00513D90">
              <w:rPr>
                <w:lang w:val="en-US"/>
              </w:rPr>
              <w:t>Haemorrhagic disorder due to circulating anticoagulants</w:t>
            </w:r>
          </w:p>
          <w:p w14:paraId="6E850189" w14:textId="77777777" w:rsidR="000D10B7" w:rsidRPr="00513D90" w:rsidRDefault="000D10B7" w:rsidP="00306527">
            <w:pPr>
              <w:pStyle w:val="Bullet1"/>
              <w:rPr>
                <w:lang w:val="en-US"/>
              </w:rPr>
            </w:pPr>
            <w:r w:rsidRPr="00513D90">
              <w:rPr>
                <w:lang w:val="en-US"/>
              </w:rPr>
              <w:t>Hypoglycaemia</w:t>
            </w:r>
          </w:p>
        </w:tc>
      </w:tr>
      <w:tr w:rsidR="000D10B7" w:rsidRPr="00513D90" w14:paraId="08591B6F"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231A09BB" w14:textId="77777777" w:rsidR="000D10B7" w:rsidRPr="00513D90" w:rsidRDefault="000D10B7" w:rsidP="00306527">
            <w:pPr>
              <w:rPr>
                <w:lang w:val="en-US"/>
              </w:rPr>
            </w:pPr>
            <w:r w:rsidRPr="00513D90">
              <w:rPr>
                <w:lang w:val="en-US"/>
              </w:rPr>
              <w:t>Delirium</w:t>
            </w:r>
          </w:p>
        </w:tc>
        <w:tc>
          <w:tcPr>
            <w:cnfStyle w:val="000001000000" w:firstRow="0" w:lastRow="0" w:firstColumn="0" w:lastColumn="0" w:oddVBand="0" w:evenVBand="1" w:oddHBand="0" w:evenHBand="0" w:firstRowFirstColumn="0" w:firstRowLastColumn="0" w:lastRowFirstColumn="0" w:lastRowLastColumn="0"/>
            <w:tcW w:w="5725" w:type="dxa"/>
          </w:tcPr>
          <w:p w14:paraId="38F41F14" w14:textId="77777777" w:rsidR="000D10B7" w:rsidRPr="00513D90" w:rsidRDefault="000D10B7" w:rsidP="00306527">
            <w:pPr>
              <w:pStyle w:val="Bullet1"/>
              <w:rPr>
                <w:lang w:val="en-US"/>
              </w:rPr>
            </w:pPr>
            <w:r w:rsidRPr="00513D90">
              <w:rPr>
                <w:lang w:val="en-US"/>
              </w:rPr>
              <w:t>Delirium</w:t>
            </w:r>
          </w:p>
        </w:tc>
      </w:tr>
      <w:tr w:rsidR="000D10B7" w:rsidRPr="00513D90" w14:paraId="6E720E4D"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5D7E2AA5" w14:textId="77777777" w:rsidR="000D10B7" w:rsidRPr="00513D90" w:rsidRDefault="000D10B7" w:rsidP="00306527">
            <w:pPr>
              <w:rPr>
                <w:lang w:val="en-US"/>
              </w:rPr>
            </w:pPr>
            <w:r w:rsidRPr="00513D90">
              <w:rPr>
                <w:lang w:val="en-US"/>
              </w:rPr>
              <w:t>Persistent incontinence</w:t>
            </w:r>
          </w:p>
        </w:tc>
        <w:tc>
          <w:tcPr>
            <w:cnfStyle w:val="000001000000" w:firstRow="0" w:lastRow="0" w:firstColumn="0" w:lastColumn="0" w:oddVBand="0" w:evenVBand="1" w:oddHBand="0" w:evenHBand="0" w:firstRowFirstColumn="0" w:firstRowLastColumn="0" w:lastRowFirstColumn="0" w:lastRowLastColumn="0"/>
            <w:tcW w:w="5725" w:type="dxa"/>
          </w:tcPr>
          <w:p w14:paraId="4C36D40F" w14:textId="77777777" w:rsidR="000D10B7" w:rsidRPr="00513D90" w:rsidRDefault="000D10B7" w:rsidP="00306527">
            <w:pPr>
              <w:pStyle w:val="Bullet1"/>
              <w:rPr>
                <w:lang w:val="en-US"/>
              </w:rPr>
            </w:pPr>
            <w:r w:rsidRPr="00513D90">
              <w:rPr>
                <w:lang w:val="en-US"/>
              </w:rPr>
              <w:t>Urinary incontinence</w:t>
            </w:r>
          </w:p>
        </w:tc>
      </w:tr>
      <w:tr w:rsidR="000D10B7" w:rsidRPr="00513D90" w14:paraId="2DAEB53C"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289B8B6C" w14:textId="77777777" w:rsidR="000D10B7" w:rsidRPr="00513D90" w:rsidRDefault="000D10B7" w:rsidP="00306527">
            <w:pPr>
              <w:rPr>
                <w:lang w:val="en-US"/>
              </w:rPr>
            </w:pPr>
            <w:r w:rsidRPr="00513D90">
              <w:rPr>
                <w:lang w:val="en-US"/>
              </w:rPr>
              <w:t>Malnutrition</w:t>
            </w:r>
          </w:p>
        </w:tc>
        <w:tc>
          <w:tcPr>
            <w:cnfStyle w:val="000001000000" w:firstRow="0" w:lastRow="0" w:firstColumn="0" w:lastColumn="0" w:oddVBand="0" w:evenVBand="1" w:oddHBand="0" w:evenHBand="0" w:firstRowFirstColumn="0" w:firstRowLastColumn="0" w:lastRowFirstColumn="0" w:lastRowLastColumn="0"/>
            <w:tcW w:w="5725" w:type="dxa"/>
          </w:tcPr>
          <w:p w14:paraId="724073FD" w14:textId="77777777" w:rsidR="000D10B7" w:rsidRPr="00513D90" w:rsidRDefault="000D10B7" w:rsidP="00306527">
            <w:pPr>
              <w:rPr>
                <w:lang w:val="en-US"/>
              </w:rPr>
            </w:pPr>
            <w:r w:rsidRPr="00513D90">
              <w:rPr>
                <w:lang w:val="en-US"/>
              </w:rPr>
              <w:t>Malnutrition</w:t>
            </w:r>
          </w:p>
        </w:tc>
      </w:tr>
      <w:tr w:rsidR="000D10B7" w:rsidRPr="00513D90" w14:paraId="341CB263"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226B903F" w14:textId="77777777" w:rsidR="000D10B7" w:rsidRPr="00513D90" w:rsidRDefault="000D10B7" w:rsidP="00306527">
            <w:pPr>
              <w:rPr>
                <w:lang w:val="en-US"/>
              </w:rPr>
            </w:pPr>
            <w:r w:rsidRPr="00513D90">
              <w:rPr>
                <w:lang w:val="en-US"/>
              </w:rPr>
              <w:t>Cardiac complications</w:t>
            </w:r>
          </w:p>
        </w:tc>
        <w:tc>
          <w:tcPr>
            <w:cnfStyle w:val="000001000000" w:firstRow="0" w:lastRow="0" w:firstColumn="0" w:lastColumn="0" w:oddVBand="0" w:evenVBand="1" w:oddHBand="0" w:evenHBand="0" w:firstRowFirstColumn="0" w:firstRowLastColumn="0" w:lastRowFirstColumn="0" w:lastRowLastColumn="0"/>
            <w:tcW w:w="5725" w:type="dxa"/>
          </w:tcPr>
          <w:p w14:paraId="13898560" w14:textId="77777777" w:rsidR="000D10B7" w:rsidRPr="00513D90" w:rsidRDefault="000D10B7" w:rsidP="00306527">
            <w:pPr>
              <w:rPr>
                <w:lang w:val="en-US"/>
              </w:rPr>
            </w:pPr>
            <w:r w:rsidRPr="00513D90">
              <w:rPr>
                <w:lang w:val="en-US"/>
              </w:rPr>
              <w:t>Heart failure and pulmonary oedema</w:t>
            </w:r>
          </w:p>
          <w:p w14:paraId="1DCE681A" w14:textId="77777777" w:rsidR="000D10B7" w:rsidRPr="00513D90" w:rsidRDefault="000D10B7" w:rsidP="00306527">
            <w:pPr>
              <w:rPr>
                <w:lang w:val="en-US"/>
              </w:rPr>
            </w:pPr>
            <w:r w:rsidRPr="00513D90">
              <w:rPr>
                <w:lang w:val="en-US"/>
              </w:rPr>
              <w:t>Arrhythmias</w:t>
            </w:r>
          </w:p>
          <w:p w14:paraId="127C7814" w14:textId="77777777" w:rsidR="000D10B7" w:rsidRPr="00513D90" w:rsidRDefault="000D10B7" w:rsidP="00306527">
            <w:pPr>
              <w:rPr>
                <w:lang w:val="en-US"/>
              </w:rPr>
            </w:pPr>
            <w:r w:rsidRPr="00513D90">
              <w:rPr>
                <w:lang w:val="en-US"/>
              </w:rPr>
              <w:t>Cardiac arrest</w:t>
            </w:r>
          </w:p>
          <w:p w14:paraId="4C174772" w14:textId="77777777" w:rsidR="000D10B7" w:rsidRPr="00513D90" w:rsidRDefault="000D10B7" w:rsidP="00306527">
            <w:pPr>
              <w:rPr>
                <w:lang w:val="en-US"/>
              </w:rPr>
            </w:pPr>
            <w:r w:rsidRPr="00513D90">
              <w:rPr>
                <w:lang w:val="en-US"/>
              </w:rPr>
              <w:t>Acute coronary syndrome including unstable angina, STEMI and NSTEMI</w:t>
            </w:r>
          </w:p>
        </w:tc>
      </w:tr>
      <w:tr w:rsidR="000D10B7" w:rsidRPr="00513D90" w14:paraId="0185C195"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4BF44EDD" w14:textId="77777777" w:rsidR="000D10B7" w:rsidRPr="00513D90" w:rsidRDefault="000D10B7" w:rsidP="00306527">
            <w:pPr>
              <w:rPr>
                <w:lang w:val="en-US"/>
              </w:rPr>
            </w:pPr>
            <w:r w:rsidRPr="00513D90">
              <w:rPr>
                <w:lang w:val="en-US"/>
              </w:rPr>
              <w:t>Third and fourth degree perineal laceration during delivery</w:t>
            </w:r>
          </w:p>
        </w:tc>
        <w:tc>
          <w:tcPr>
            <w:cnfStyle w:val="000001000000" w:firstRow="0" w:lastRow="0" w:firstColumn="0" w:lastColumn="0" w:oddVBand="0" w:evenVBand="1" w:oddHBand="0" w:evenHBand="0" w:firstRowFirstColumn="0" w:firstRowLastColumn="0" w:lastRowFirstColumn="0" w:lastRowLastColumn="0"/>
            <w:tcW w:w="5725" w:type="dxa"/>
          </w:tcPr>
          <w:p w14:paraId="76825863" w14:textId="77777777" w:rsidR="000D10B7" w:rsidRPr="00513D90" w:rsidRDefault="000D10B7" w:rsidP="00306527">
            <w:pPr>
              <w:rPr>
                <w:lang w:val="en-US"/>
              </w:rPr>
            </w:pPr>
            <w:r w:rsidRPr="00513D90">
              <w:rPr>
                <w:lang w:val="en-US"/>
              </w:rPr>
              <w:t>Third and fourth degree perineal laceration during delivery</w:t>
            </w:r>
          </w:p>
        </w:tc>
      </w:tr>
      <w:tr w:rsidR="000D10B7" w:rsidRPr="00513D90" w14:paraId="1C7EADC4"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552" w:type="dxa"/>
          </w:tcPr>
          <w:p w14:paraId="03602F19" w14:textId="77777777" w:rsidR="000D10B7" w:rsidRPr="00513D90" w:rsidRDefault="000D10B7" w:rsidP="00306527">
            <w:pPr>
              <w:rPr>
                <w:lang w:val="en-US"/>
              </w:rPr>
            </w:pPr>
            <w:r w:rsidRPr="00513D90">
              <w:rPr>
                <w:lang w:val="en-US"/>
              </w:rPr>
              <w:t>Neonatal birth trauma</w:t>
            </w:r>
          </w:p>
        </w:tc>
        <w:tc>
          <w:tcPr>
            <w:cnfStyle w:val="000001000000" w:firstRow="0" w:lastRow="0" w:firstColumn="0" w:lastColumn="0" w:oddVBand="0" w:evenVBand="1" w:oddHBand="0" w:evenHBand="0" w:firstRowFirstColumn="0" w:firstRowLastColumn="0" w:lastRowFirstColumn="0" w:lastRowLastColumn="0"/>
            <w:tcW w:w="5725" w:type="dxa"/>
          </w:tcPr>
          <w:p w14:paraId="1BFB8DE1" w14:textId="77777777" w:rsidR="000D10B7" w:rsidRPr="00513D90" w:rsidRDefault="000D10B7" w:rsidP="00306527">
            <w:pPr>
              <w:rPr>
                <w:lang w:val="en-US"/>
              </w:rPr>
            </w:pPr>
            <w:r w:rsidRPr="00513D90">
              <w:rPr>
                <w:lang w:val="en-US"/>
              </w:rPr>
              <w:t>Neonatal birth trauma</w:t>
            </w:r>
          </w:p>
        </w:tc>
      </w:tr>
    </w:tbl>
    <w:p w14:paraId="3B8A263E" w14:textId="77777777" w:rsidR="00F758C3" w:rsidRDefault="00F758C3" w:rsidP="000D10B7">
      <w:pPr>
        <w:rPr>
          <w:lang w:val="en-US"/>
        </w:rPr>
        <w:sectPr w:rsidR="00F758C3" w:rsidSect="00381179">
          <w:headerReference w:type="even" r:id="rId96"/>
          <w:headerReference w:type="default" r:id="rId97"/>
          <w:footerReference w:type="even" r:id="rId98"/>
          <w:footerReference w:type="default" r:id="rId99"/>
          <w:footnotePr>
            <w:numFmt w:val="chicago"/>
            <w:numRestart w:val="eachPage"/>
          </w:footnotePr>
          <w:pgSz w:w="9978" w:h="14173" w:code="34"/>
          <w:pgMar w:top="1474" w:right="851" w:bottom="1474" w:left="851" w:header="680" w:footer="680" w:gutter="0"/>
          <w:cols w:space="708"/>
          <w:docGrid w:linePitch="360"/>
          <w15:footnoteColumns w:val="1"/>
        </w:sectPr>
      </w:pPr>
    </w:p>
    <w:p w14:paraId="693F2BD8" w14:textId="641BDAB2" w:rsidR="00513D90" w:rsidRPr="00513D90" w:rsidRDefault="00513D90" w:rsidP="00F758C3">
      <w:pPr>
        <w:pStyle w:val="Heading4"/>
        <w:spacing w:before="0"/>
        <w:rPr>
          <w:lang w:val="en-US"/>
        </w:rPr>
      </w:pPr>
      <w:r w:rsidRPr="00513D90">
        <w:rPr>
          <w:lang w:val="en-US"/>
        </w:rPr>
        <w:t>National sentinel events list</w:t>
      </w:r>
    </w:p>
    <w:p w14:paraId="3781EB51" w14:textId="77777777" w:rsidR="00513D90" w:rsidRPr="00513D90" w:rsidRDefault="00513D90" w:rsidP="00AA27F8">
      <w:pPr>
        <w:rPr>
          <w:lang w:val="en-US"/>
        </w:rPr>
      </w:pPr>
      <w:r w:rsidRPr="00513D90">
        <w:rPr>
          <w:lang w:val="en-US"/>
        </w:rPr>
        <w:t xml:space="preserve">The National Health Reform Agreement Addendum outlines that the Commission will ‘curate the sentinel events list …for the purposes of ensuring they remain robust and relevant for clinical improvement purposes.’ In line with this, in 2017 the Commission reviewed the Australian sentinel events list, based on significant national consultation. </w:t>
      </w:r>
    </w:p>
    <w:p w14:paraId="0E2D40D8" w14:textId="41C6442E" w:rsidR="00513D90" w:rsidRPr="00513D90" w:rsidRDefault="00513D90" w:rsidP="00AA27F8">
      <w:pPr>
        <w:rPr>
          <w:lang w:val="en-US"/>
        </w:rPr>
      </w:pPr>
      <w:r w:rsidRPr="00513D90">
        <w:rPr>
          <w:lang w:val="en-US"/>
        </w:rPr>
        <w:t xml:space="preserve">On 8 December 2017, AHMAC noted the process undertaken to review the Australian sentinel events list and endorsed the revised list and associated definitions (Table 3). </w:t>
      </w:r>
      <w:r w:rsidR="00F758C3">
        <w:rPr>
          <w:lang w:val="en-US"/>
        </w:rPr>
        <w:br w:type="column"/>
      </w:r>
      <w:r w:rsidRPr="00513D90">
        <w:rPr>
          <w:lang w:val="en-US"/>
        </w:rPr>
        <w:t>AHMAC also agreed to forward an out of session paper to the COAG Health Council (CHC) seeking endorsement of this list. The revised list is being considered by all Australian governments through the CHC. Once finalised, the list will be released.</w:t>
      </w:r>
    </w:p>
    <w:p w14:paraId="791D5DB4" w14:textId="5B8345F5" w:rsidR="00513D90" w:rsidRDefault="00513D90" w:rsidP="00AA27F8">
      <w:pPr>
        <w:rPr>
          <w:lang w:val="en-US"/>
        </w:rPr>
      </w:pPr>
      <w:r w:rsidRPr="00513D90">
        <w:rPr>
          <w:lang w:val="en-US"/>
        </w:rPr>
        <w:t>AHMAC has also requested that the Commission consider the development of a user guide for the sentinel events list. The Commission is currently preparing this user guide, which will include case studies relating to each of the sentinel events. If members wish to provide examples of sentinel events to inform the case studies, please contact the Commission’s secretariat.</w:t>
      </w:r>
    </w:p>
    <w:p w14:paraId="561FBF83" w14:textId="034D8D63" w:rsidR="00AA27F8" w:rsidRDefault="00AA27F8" w:rsidP="00AA27F8">
      <w:pPr>
        <w:rPr>
          <w:lang w:val="en-US"/>
        </w:rPr>
      </w:pPr>
    </w:p>
    <w:p w14:paraId="4F2A90E1" w14:textId="77777777" w:rsidR="00AA27F8" w:rsidRDefault="00AA27F8" w:rsidP="00AA27F8">
      <w:pPr>
        <w:rPr>
          <w:lang w:val="en-US"/>
        </w:rPr>
        <w:sectPr w:rsidR="00AA27F8" w:rsidSect="00F758C3">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76A0CE47" w14:textId="1FC8DCC1" w:rsidR="00513D90" w:rsidRPr="00513D90" w:rsidRDefault="00513D90" w:rsidP="00AA27F8">
      <w:pPr>
        <w:pStyle w:val="TableTitle"/>
        <w:rPr>
          <w:lang w:val="en-GB"/>
        </w:rPr>
      </w:pPr>
      <w:r w:rsidRPr="00513D90">
        <w:rPr>
          <w:lang w:val="en-GB"/>
        </w:rPr>
        <w:t>COMPARISON OF DRAFT AUSTRALIAN SENTINEL EVENTS LIST (VERSION 2) WITH ORIGINAL SENTINEL EVENTS LIST</w:t>
      </w:r>
    </w:p>
    <w:p w14:paraId="12167ECB" w14:textId="2FAB946A" w:rsidR="00513D90" w:rsidRPr="00513D90" w:rsidRDefault="00513D90" w:rsidP="00F758C3">
      <w:pPr>
        <w:spacing w:after="480"/>
        <w:rPr>
          <w:lang w:val="en-US"/>
        </w:rPr>
      </w:pPr>
      <w:r w:rsidRPr="00513D90">
        <w:rPr>
          <w:lang w:val="en-US"/>
        </w:rPr>
        <w:t xml:space="preserve">The following provides a summary of the revised sentinel events list endorsed by AHMAC on 8 December 2017 compared to the original Australian list of sentinel events that was determined by Health Ministers in 2002. </w:t>
      </w:r>
    </w:p>
    <w:tbl>
      <w:tblPr>
        <w:tblStyle w:val="DefaultTable1"/>
        <w:tblW w:w="8260" w:type="dxa"/>
        <w:tblLayout w:type="fixed"/>
        <w:tblLook w:val="0420" w:firstRow="1" w:lastRow="0" w:firstColumn="0" w:lastColumn="0" w:noHBand="0"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4028"/>
        <w:gridCol w:w="4232"/>
      </w:tblGrid>
      <w:tr w:rsidR="00513D90" w:rsidRPr="00513D90" w14:paraId="42A5A8B3" w14:textId="77777777" w:rsidTr="000D10B7">
        <w:trPr>
          <w:cnfStyle w:val="100000000000" w:firstRow="1" w:lastRow="0" w:firstColumn="0" w:lastColumn="0" w:oddVBand="0" w:evenVBand="0" w:oddHBand="0" w:evenHBand="0" w:firstRowFirstColumn="0" w:firstRowLastColumn="0" w:lastRowFirstColumn="0" w:lastRowLastColumn="0"/>
          <w:trHeight w:val="113"/>
          <w:tblHeader/>
        </w:trPr>
        <w:tc>
          <w:tcPr>
            <w:tcW w:w="4028" w:type="dxa"/>
          </w:tcPr>
          <w:p w14:paraId="3369F1F6" w14:textId="5C4DC3AA" w:rsidR="00513D90" w:rsidRPr="00513D90" w:rsidRDefault="00513D90" w:rsidP="00513D90">
            <w:r w:rsidRPr="00513D90">
              <w:t>Revised Australian sentinel events list (2017) endorsed by AHMAC 8 December</w:t>
            </w:r>
            <w:r w:rsidR="00AA27F8">
              <w:t> </w:t>
            </w:r>
            <w:r w:rsidRPr="00513D90">
              <w:t>2017</w:t>
            </w:r>
          </w:p>
        </w:tc>
        <w:tc>
          <w:tcPr>
            <w:tcW w:w="4232" w:type="dxa"/>
          </w:tcPr>
          <w:p w14:paraId="02744C74" w14:textId="77777777" w:rsidR="00513D90" w:rsidRPr="00513D90" w:rsidRDefault="00513D90" w:rsidP="00AA27F8">
            <w:pPr>
              <w:ind w:right="505"/>
            </w:pPr>
            <w:r w:rsidRPr="00513D90">
              <w:t>Original Australian sentinel events list (2002)</w:t>
            </w:r>
          </w:p>
        </w:tc>
      </w:tr>
      <w:tr w:rsidR="00513D90" w:rsidRPr="00513D90" w14:paraId="5E6053DA"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4028" w:type="dxa"/>
            <w:tcBorders>
              <w:bottom w:val="nil"/>
            </w:tcBorders>
          </w:tcPr>
          <w:p w14:paraId="6845BB76" w14:textId="04F28AA8" w:rsidR="00513D90" w:rsidRPr="00513D90" w:rsidRDefault="00513D90" w:rsidP="00AA27F8">
            <w:pPr>
              <w:ind w:left="323" w:hanging="323"/>
              <w:rPr>
                <w:lang w:val="en-US"/>
              </w:rPr>
            </w:pPr>
            <w:r w:rsidRPr="00513D90">
              <w:rPr>
                <w:lang w:val="en-US"/>
              </w:rPr>
              <w:t xml:space="preserve">1. </w:t>
            </w:r>
            <w:r w:rsidR="00AA27F8">
              <w:rPr>
                <w:lang w:val="en-US"/>
              </w:rPr>
              <w:tab/>
            </w:r>
            <w:r w:rsidRPr="00513D90">
              <w:rPr>
                <w:lang w:val="en-US"/>
              </w:rPr>
              <w:t>Surgery or other invasive procedure performed on the wrong site resulting in serious harm or death</w:t>
            </w:r>
          </w:p>
        </w:tc>
        <w:tc>
          <w:tcPr>
            <w:tcW w:w="4232" w:type="dxa"/>
            <w:tcBorders>
              <w:bottom w:val="nil"/>
            </w:tcBorders>
          </w:tcPr>
          <w:p w14:paraId="563585F1" w14:textId="0A09C56B" w:rsidR="00513D90" w:rsidRPr="00513D90" w:rsidRDefault="00513D90" w:rsidP="00AA27F8">
            <w:pPr>
              <w:ind w:left="323" w:hanging="323"/>
              <w:rPr>
                <w:lang w:val="en-US"/>
              </w:rPr>
            </w:pPr>
            <w:r w:rsidRPr="00513D90">
              <w:rPr>
                <w:lang w:val="en-US"/>
              </w:rPr>
              <w:t xml:space="preserve">1. </w:t>
            </w:r>
            <w:r w:rsidR="00AA27F8">
              <w:rPr>
                <w:lang w:val="en-US"/>
              </w:rPr>
              <w:tab/>
            </w:r>
            <w:r w:rsidRPr="00513D90">
              <w:rPr>
                <w:lang w:val="en-US"/>
              </w:rPr>
              <w:t>Procedures involving the wrong patient or body part resulting in death or major permanent loss of function </w:t>
            </w:r>
          </w:p>
        </w:tc>
      </w:tr>
      <w:tr w:rsidR="00513D90" w:rsidRPr="00513D90" w14:paraId="39A4B494"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4028" w:type="dxa"/>
            <w:tcBorders>
              <w:top w:val="nil"/>
              <w:bottom w:val="nil"/>
            </w:tcBorders>
          </w:tcPr>
          <w:p w14:paraId="307DC237" w14:textId="3253C759" w:rsidR="00513D90" w:rsidRPr="00513D90" w:rsidRDefault="00513D90" w:rsidP="00AA27F8">
            <w:pPr>
              <w:ind w:left="323" w:hanging="323"/>
              <w:rPr>
                <w:lang w:val="en-US"/>
              </w:rPr>
            </w:pPr>
            <w:r w:rsidRPr="00513D90">
              <w:rPr>
                <w:lang w:val="en-US"/>
              </w:rPr>
              <w:t xml:space="preserve">2. </w:t>
            </w:r>
            <w:r w:rsidR="00AA27F8">
              <w:rPr>
                <w:lang w:val="en-US"/>
              </w:rPr>
              <w:tab/>
            </w:r>
            <w:r w:rsidRPr="00513D90">
              <w:rPr>
                <w:lang w:val="en-US"/>
              </w:rPr>
              <w:t>Surgery or other invasive procedure performed on the wrong patient resulting in serious harm or death</w:t>
            </w:r>
          </w:p>
        </w:tc>
        <w:tc>
          <w:tcPr>
            <w:tcW w:w="4232" w:type="dxa"/>
            <w:tcBorders>
              <w:top w:val="nil"/>
              <w:bottom w:val="nil"/>
            </w:tcBorders>
          </w:tcPr>
          <w:p w14:paraId="639080A9" w14:textId="2C14258C" w:rsidR="00513D90" w:rsidRPr="00513D90" w:rsidRDefault="00513D90" w:rsidP="00AA27F8">
            <w:pPr>
              <w:ind w:left="323" w:hanging="323"/>
              <w:rPr>
                <w:lang w:val="en-US"/>
              </w:rPr>
            </w:pPr>
            <w:r w:rsidRPr="00513D90">
              <w:rPr>
                <w:lang w:val="en-US"/>
              </w:rPr>
              <w:t xml:space="preserve">2. </w:t>
            </w:r>
            <w:r w:rsidR="00AA27F8">
              <w:rPr>
                <w:lang w:val="en-US"/>
              </w:rPr>
              <w:tab/>
            </w:r>
            <w:r w:rsidRPr="00513D90">
              <w:rPr>
                <w:lang w:val="en-US"/>
              </w:rPr>
              <w:t>Suicide of a patient in an inpatient unit</w:t>
            </w:r>
          </w:p>
        </w:tc>
      </w:tr>
      <w:tr w:rsidR="00513D90" w:rsidRPr="00513D90" w14:paraId="796631B7"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4028" w:type="dxa"/>
            <w:tcBorders>
              <w:top w:val="nil"/>
              <w:bottom w:val="nil"/>
            </w:tcBorders>
          </w:tcPr>
          <w:p w14:paraId="7EB05BCB" w14:textId="5CE4F2AA" w:rsidR="00513D90" w:rsidRPr="00513D90" w:rsidRDefault="00513D90" w:rsidP="00AA27F8">
            <w:pPr>
              <w:ind w:left="323" w:hanging="323"/>
              <w:rPr>
                <w:lang w:val="en-US"/>
              </w:rPr>
            </w:pPr>
            <w:r w:rsidRPr="00513D90">
              <w:rPr>
                <w:lang w:val="en-US"/>
              </w:rPr>
              <w:t xml:space="preserve">3. </w:t>
            </w:r>
            <w:r w:rsidR="00AA27F8">
              <w:rPr>
                <w:lang w:val="en-US"/>
              </w:rPr>
              <w:tab/>
            </w:r>
            <w:r w:rsidRPr="00513D90">
              <w:rPr>
                <w:lang w:val="en-US"/>
              </w:rPr>
              <w:t>Wrong surgical or other invasive procedure performed on a patient resulting in serious harm or death</w:t>
            </w:r>
          </w:p>
        </w:tc>
        <w:tc>
          <w:tcPr>
            <w:tcW w:w="4232" w:type="dxa"/>
            <w:tcBorders>
              <w:top w:val="nil"/>
              <w:bottom w:val="nil"/>
            </w:tcBorders>
          </w:tcPr>
          <w:p w14:paraId="4EBE6645" w14:textId="5BEB1859" w:rsidR="00513D90" w:rsidRPr="00513D90" w:rsidRDefault="00513D90" w:rsidP="00AA27F8">
            <w:pPr>
              <w:ind w:left="323" w:hanging="323"/>
              <w:rPr>
                <w:lang w:val="en-US"/>
              </w:rPr>
            </w:pPr>
            <w:r w:rsidRPr="00513D90">
              <w:rPr>
                <w:lang w:val="en-US"/>
              </w:rPr>
              <w:t xml:space="preserve">3. </w:t>
            </w:r>
            <w:r w:rsidR="00AA27F8">
              <w:rPr>
                <w:lang w:val="en-US"/>
              </w:rPr>
              <w:tab/>
            </w:r>
            <w:r w:rsidRPr="00513D90">
              <w:rPr>
                <w:lang w:val="en-US"/>
              </w:rPr>
              <w:t>Retained instruments or other material after surgery requiring re-operation or further surgical procedure</w:t>
            </w:r>
          </w:p>
        </w:tc>
      </w:tr>
      <w:tr w:rsidR="00513D90" w:rsidRPr="00513D90" w14:paraId="0B185230"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4028" w:type="dxa"/>
            <w:tcBorders>
              <w:top w:val="nil"/>
              <w:bottom w:val="nil"/>
            </w:tcBorders>
          </w:tcPr>
          <w:p w14:paraId="608E32B6" w14:textId="3E304DBB" w:rsidR="00513D90" w:rsidRPr="00513D90" w:rsidRDefault="00513D90" w:rsidP="00AA27F8">
            <w:pPr>
              <w:ind w:left="323" w:hanging="323"/>
              <w:rPr>
                <w:lang w:val="en-US"/>
              </w:rPr>
            </w:pPr>
            <w:r w:rsidRPr="00513D90">
              <w:rPr>
                <w:lang w:val="en-US"/>
              </w:rPr>
              <w:t xml:space="preserve">4. </w:t>
            </w:r>
            <w:r w:rsidR="00AA27F8">
              <w:rPr>
                <w:lang w:val="en-US"/>
              </w:rPr>
              <w:tab/>
            </w:r>
            <w:r w:rsidRPr="00513D90">
              <w:rPr>
                <w:lang w:val="en-US"/>
              </w:rPr>
              <w:t>Unintended retention of a foreign object in a patient after surgery or other invasive procedure resulting in serious harm or death</w:t>
            </w:r>
          </w:p>
        </w:tc>
        <w:tc>
          <w:tcPr>
            <w:tcW w:w="4232" w:type="dxa"/>
            <w:tcBorders>
              <w:top w:val="nil"/>
              <w:bottom w:val="nil"/>
            </w:tcBorders>
          </w:tcPr>
          <w:p w14:paraId="4A3C6C6C" w14:textId="1F897FB8" w:rsidR="00513D90" w:rsidRPr="00513D90" w:rsidRDefault="00513D90" w:rsidP="00AA27F8">
            <w:pPr>
              <w:ind w:left="323" w:hanging="323"/>
              <w:rPr>
                <w:lang w:val="en-US"/>
              </w:rPr>
            </w:pPr>
            <w:r w:rsidRPr="00513D90">
              <w:rPr>
                <w:lang w:val="en-US"/>
              </w:rPr>
              <w:t xml:space="preserve">4. </w:t>
            </w:r>
            <w:r w:rsidR="00AA27F8">
              <w:rPr>
                <w:lang w:val="en-US"/>
              </w:rPr>
              <w:tab/>
            </w:r>
            <w:r w:rsidRPr="00513D90">
              <w:rPr>
                <w:lang w:val="en-US"/>
              </w:rPr>
              <w:t>Intravascular gas embolism resulting in death or neurological damage</w:t>
            </w:r>
          </w:p>
        </w:tc>
      </w:tr>
      <w:tr w:rsidR="00513D90" w:rsidRPr="00513D90" w14:paraId="17714075"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4028" w:type="dxa"/>
            <w:tcBorders>
              <w:top w:val="nil"/>
              <w:bottom w:val="nil"/>
            </w:tcBorders>
          </w:tcPr>
          <w:p w14:paraId="3F15C4F1" w14:textId="0441DF27" w:rsidR="00513D90" w:rsidRPr="00513D90" w:rsidRDefault="00513D90" w:rsidP="00AA27F8">
            <w:pPr>
              <w:ind w:left="323" w:hanging="323"/>
              <w:rPr>
                <w:lang w:val="en-US"/>
              </w:rPr>
            </w:pPr>
            <w:r w:rsidRPr="00513D90">
              <w:rPr>
                <w:lang w:val="en-US"/>
              </w:rPr>
              <w:t xml:space="preserve">5. </w:t>
            </w:r>
            <w:r w:rsidR="00AA27F8">
              <w:rPr>
                <w:lang w:val="en-US"/>
              </w:rPr>
              <w:tab/>
            </w:r>
            <w:r w:rsidRPr="00513D90">
              <w:rPr>
                <w:lang w:val="en-US"/>
              </w:rPr>
              <w:t>Haemolytic blood transfusion reaction resulting from ABO incompatibility resulting in serious harm or death</w:t>
            </w:r>
          </w:p>
        </w:tc>
        <w:tc>
          <w:tcPr>
            <w:tcW w:w="4232" w:type="dxa"/>
            <w:tcBorders>
              <w:top w:val="nil"/>
              <w:bottom w:val="nil"/>
            </w:tcBorders>
          </w:tcPr>
          <w:p w14:paraId="413132A8" w14:textId="660CAEC3" w:rsidR="00513D90" w:rsidRPr="00513D90" w:rsidRDefault="00513D90" w:rsidP="00AA27F8">
            <w:pPr>
              <w:ind w:left="323" w:hanging="323"/>
              <w:rPr>
                <w:lang w:val="en-US"/>
              </w:rPr>
            </w:pPr>
            <w:r w:rsidRPr="00513D90">
              <w:rPr>
                <w:lang w:val="en-US"/>
              </w:rPr>
              <w:t xml:space="preserve">5. </w:t>
            </w:r>
            <w:r w:rsidR="00AA27F8">
              <w:rPr>
                <w:lang w:val="en-US"/>
              </w:rPr>
              <w:tab/>
            </w:r>
            <w:r w:rsidRPr="00513D90">
              <w:rPr>
                <w:lang w:val="en-US"/>
              </w:rPr>
              <w:t>Haemolytic blood transfusion reaction resulting from ABO incompatibility</w:t>
            </w:r>
          </w:p>
        </w:tc>
      </w:tr>
      <w:tr w:rsidR="00513D90" w:rsidRPr="00513D90" w14:paraId="235F9235"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4028" w:type="dxa"/>
            <w:tcBorders>
              <w:top w:val="nil"/>
              <w:bottom w:val="nil"/>
            </w:tcBorders>
          </w:tcPr>
          <w:p w14:paraId="6EC291C8" w14:textId="044F946A" w:rsidR="00513D90" w:rsidRPr="00513D90" w:rsidRDefault="00513D90" w:rsidP="00AA27F8">
            <w:pPr>
              <w:ind w:left="323" w:hanging="323"/>
              <w:rPr>
                <w:lang w:val="en-US"/>
              </w:rPr>
            </w:pPr>
            <w:r w:rsidRPr="00513D90">
              <w:rPr>
                <w:lang w:val="en-US"/>
              </w:rPr>
              <w:t xml:space="preserve">6. </w:t>
            </w:r>
            <w:r w:rsidR="00AA27F8">
              <w:rPr>
                <w:lang w:val="en-US"/>
              </w:rPr>
              <w:tab/>
            </w:r>
            <w:r w:rsidRPr="00513D90">
              <w:rPr>
                <w:lang w:val="en-US"/>
              </w:rPr>
              <w:t xml:space="preserve">Suspected suicide of a patient in an acute psychiatric unit or acute psychiatric ward </w:t>
            </w:r>
          </w:p>
        </w:tc>
        <w:tc>
          <w:tcPr>
            <w:tcW w:w="4232" w:type="dxa"/>
            <w:tcBorders>
              <w:top w:val="nil"/>
              <w:bottom w:val="nil"/>
            </w:tcBorders>
          </w:tcPr>
          <w:p w14:paraId="395F9839" w14:textId="3A3CB7D9" w:rsidR="00513D90" w:rsidRPr="00513D90" w:rsidRDefault="00513D90" w:rsidP="00AA27F8">
            <w:pPr>
              <w:ind w:left="323" w:hanging="323"/>
              <w:rPr>
                <w:lang w:val="en-US"/>
              </w:rPr>
            </w:pPr>
            <w:r w:rsidRPr="00513D90">
              <w:rPr>
                <w:lang w:val="en-US"/>
              </w:rPr>
              <w:t xml:space="preserve">6. </w:t>
            </w:r>
            <w:r w:rsidR="00AA27F8">
              <w:rPr>
                <w:lang w:val="en-US"/>
              </w:rPr>
              <w:tab/>
            </w:r>
            <w:r w:rsidRPr="00513D90">
              <w:rPr>
                <w:lang w:val="en-US"/>
              </w:rPr>
              <w:t>Medication error leading to the death of a patient reasonably believed to be due to incorrect administration of drugs</w:t>
            </w:r>
          </w:p>
        </w:tc>
      </w:tr>
      <w:tr w:rsidR="00513D90" w:rsidRPr="00513D90" w14:paraId="09996E5B"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4028" w:type="dxa"/>
            <w:tcBorders>
              <w:top w:val="nil"/>
              <w:bottom w:val="nil"/>
            </w:tcBorders>
          </w:tcPr>
          <w:p w14:paraId="2478CA61" w14:textId="500B9A16" w:rsidR="00513D90" w:rsidRPr="00513D90" w:rsidRDefault="00513D90" w:rsidP="00AA27F8">
            <w:pPr>
              <w:ind w:left="323" w:hanging="323"/>
              <w:rPr>
                <w:lang w:val="en-US"/>
              </w:rPr>
            </w:pPr>
            <w:r w:rsidRPr="00513D90">
              <w:rPr>
                <w:lang w:val="en-US"/>
              </w:rPr>
              <w:t xml:space="preserve">7. </w:t>
            </w:r>
            <w:r w:rsidR="00AA27F8">
              <w:rPr>
                <w:lang w:val="en-US"/>
              </w:rPr>
              <w:tab/>
            </w:r>
            <w:r w:rsidRPr="00513D90">
              <w:rPr>
                <w:lang w:val="en-US"/>
              </w:rPr>
              <w:t xml:space="preserve">Medication error resulting in serious harm or death </w:t>
            </w:r>
          </w:p>
        </w:tc>
        <w:tc>
          <w:tcPr>
            <w:tcW w:w="4232" w:type="dxa"/>
            <w:tcBorders>
              <w:top w:val="nil"/>
              <w:bottom w:val="nil"/>
            </w:tcBorders>
          </w:tcPr>
          <w:p w14:paraId="48F8BDE2" w14:textId="15DEA3A7" w:rsidR="00513D90" w:rsidRPr="00513D90" w:rsidRDefault="00513D90" w:rsidP="00AA27F8">
            <w:pPr>
              <w:ind w:left="323" w:hanging="323"/>
              <w:rPr>
                <w:lang w:val="en-US"/>
              </w:rPr>
            </w:pPr>
            <w:r w:rsidRPr="00513D90">
              <w:rPr>
                <w:lang w:val="en-US"/>
              </w:rPr>
              <w:t xml:space="preserve">7. </w:t>
            </w:r>
            <w:r w:rsidR="00AA27F8">
              <w:rPr>
                <w:lang w:val="en-US"/>
              </w:rPr>
              <w:tab/>
            </w:r>
            <w:r w:rsidRPr="00513D90">
              <w:rPr>
                <w:lang w:val="en-US"/>
              </w:rPr>
              <w:t>Maternal death associated with pregnancy, birth and the puerperium</w:t>
            </w:r>
          </w:p>
        </w:tc>
      </w:tr>
      <w:tr w:rsidR="00513D90" w:rsidRPr="00513D90" w14:paraId="5AE77C9A"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4028" w:type="dxa"/>
            <w:tcBorders>
              <w:top w:val="nil"/>
              <w:bottom w:val="nil"/>
            </w:tcBorders>
          </w:tcPr>
          <w:p w14:paraId="5E2B5812" w14:textId="071B814F" w:rsidR="00513D90" w:rsidRPr="00513D90" w:rsidRDefault="00513D90" w:rsidP="00AA27F8">
            <w:pPr>
              <w:ind w:left="323" w:hanging="323"/>
              <w:rPr>
                <w:lang w:val="en-US"/>
              </w:rPr>
            </w:pPr>
            <w:r w:rsidRPr="00513D90">
              <w:rPr>
                <w:lang w:val="en-US"/>
              </w:rPr>
              <w:t xml:space="preserve">8. </w:t>
            </w:r>
            <w:r w:rsidR="00AA27F8">
              <w:rPr>
                <w:lang w:val="en-US"/>
              </w:rPr>
              <w:tab/>
            </w:r>
            <w:r w:rsidRPr="00513D90">
              <w:rPr>
                <w:lang w:val="en-US"/>
              </w:rPr>
              <w:t>Use of physical or mechanical restraint resulting in serious harm or death</w:t>
            </w:r>
          </w:p>
        </w:tc>
        <w:tc>
          <w:tcPr>
            <w:tcW w:w="4232" w:type="dxa"/>
            <w:tcBorders>
              <w:top w:val="nil"/>
              <w:bottom w:val="nil"/>
            </w:tcBorders>
          </w:tcPr>
          <w:p w14:paraId="3FDEA187" w14:textId="0C3E065F" w:rsidR="00513D90" w:rsidRPr="00513D90" w:rsidRDefault="00513D90" w:rsidP="00AA27F8">
            <w:pPr>
              <w:ind w:left="323" w:hanging="323"/>
              <w:rPr>
                <w:lang w:val="en-US"/>
              </w:rPr>
            </w:pPr>
            <w:r w:rsidRPr="00513D90">
              <w:rPr>
                <w:lang w:val="en-US"/>
              </w:rPr>
              <w:t xml:space="preserve">8. </w:t>
            </w:r>
            <w:r w:rsidR="00AA27F8">
              <w:rPr>
                <w:lang w:val="en-US"/>
              </w:rPr>
              <w:tab/>
            </w:r>
            <w:r w:rsidRPr="00513D90">
              <w:rPr>
                <w:lang w:val="en-US"/>
              </w:rPr>
              <w:t>Infant discharged to the wrong family</w:t>
            </w:r>
          </w:p>
        </w:tc>
      </w:tr>
      <w:tr w:rsidR="00513D90" w:rsidRPr="00513D90" w14:paraId="3348AB81"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4028" w:type="dxa"/>
            <w:tcBorders>
              <w:top w:val="nil"/>
              <w:bottom w:val="nil"/>
            </w:tcBorders>
          </w:tcPr>
          <w:p w14:paraId="7DA40180" w14:textId="495C16E6" w:rsidR="00513D90" w:rsidRPr="00513D90" w:rsidRDefault="00513D90" w:rsidP="00AA27F8">
            <w:pPr>
              <w:ind w:left="323" w:hanging="323"/>
              <w:rPr>
                <w:lang w:val="en-US"/>
              </w:rPr>
            </w:pPr>
            <w:r w:rsidRPr="00513D90">
              <w:rPr>
                <w:lang w:val="en-US"/>
              </w:rPr>
              <w:t xml:space="preserve">9. </w:t>
            </w:r>
            <w:r w:rsidR="00AA27F8">
              <w:rPr>
                <w:lang w:val="en-US"/>
              </w:rPr>
              <w:tab/>
            </w:r>
            <w:r w:rsidRPr="00513D90">
              <w:rPr>
                <w:lang w:val="en-US"/>
              </w:rPr>
              <w:t>Discharge or release of an infant or child to an unauthorised person</w:t>
            </w:r>
          </w:p>
        </w:tc>
        <w:tc>
          <w:tcPr>
            <w:tcW w:w="4232" w:type="dxa"/>
            <w:tcBorders>
              <w:top w:val="nil"/>
              <w:bottom w:val="nil"/>
            </w:tcBorders>
          </w:tcPr>
          <w:p w14:paraId="17DA7860" w14:textId="77777777" w:rsidR="00513D90" w:rsidRPr="00513D90" w:rsidRDefault="00513D90" w:rsidP="00AA27F8">
            <w:pPr>
              <w:ind w:left="323" w:hanging="323"/>
            </w:pPr>
          </w:p>
        </w:tc>
      </w:tr>
      <w:tr w:rsidR="00513D90" w:rsidRPr="00513D90" w14:paraId="0DA90BA8"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4028" w:type="dxa"/>
            <w:tcBorders>
              <w:top w:val="nil"/>
              <w:bottom w:val="nil"/>
            </w:tcBorders>
          </w:tcPr>
          <w:p w14:paraId="05E84949" w14:textId="37969E24" w:rsidR="00513D90" w:rsidRPr="00513D90" w:rsidRDefault="00513D90" w:rsidP="00AA27F8">
            <w:pPr>
              <w:ind w:left="323" w:hanging="323"/>
              <w:rPr>
                <w:lang w:val="en-US"/>
              </w:rPr>
            </w:pPr>
            <w:r w:rsidRPr="00513D90">
              <w:rPr>
                <w:lang w:val="en-US"/>
              </w:rPr>
              <w:t xml:space="preserve">10. </w:t>
            </w:r>
            <w:r w:rsidR="00AA27F8">
              <w:rPr>
                <w:lang w:val="en-US"/>
              </w:rPr>
              <w:tab/>
            </w:r>
            <w:r w:rsidRPr="00513D90">
              <w:rPr>
                <w:lang w:val="en-US"/>
              </w:rPr>
              <w:t xml:space="preserve">Use of an incorrectly positioned oro- or naso- gastric tube resulting in serious harm or death </w:t>
            </w:r>
          </w:p>
        </w:tc>
        <w:tc>
          <w:tcPr>
            <w:tcW w:w="4232" w:type="dxa"/>
            <w:tcBorders>
              <w:top w:val="nil"/>
              <w:bottom w:val="nil"/>
            </w:tcBorders>
            <w:shd w:val="clear" w:color="auto" w:fill="FFFFFF" w:themeFill="background1"/>
          </w:tcPr>
          <w:p w14:paraId="3B502BB1" w14:textId="77777777" w:rsidR="00513D90" w:rsidRPr="00513D90" w:rsidRDefault="00513D90" w:rsidP="00AA27F8">
            <w:pPr>
              <w:ind w:left="323" w:hanging="323"/>
            </w:pPr>
          </w:p>
        </w:tc>
      </w:tr>
    </w:tbl>
    <w:p w14:paraId="2930E427" w14:textId="65541A72" w:rsidR="00AA27F8" w:rsidRDefault="00AA27F8" w:rsidP="00513D90">
      <w:pPr>
        <w:rPr>
          <w:lang w:val="en-US"/>
        </w:rPr>
      </w:pPr>
    </w:p>
    <w:p w14:paraId="6398FBE9" w14:textId="77777777" w:rsidR="00F758C3" w:rsidRDefault="00F758C3">
      <w:pPr>
        <w:rPr>
          <w:lang w:val="en-US"/>
        </w:rPr>
        <w:sectPr w:rsidR="00F758C3" w:rsidSect="00381179">
          <w:headerReference w:type="even" r:id="rId100"/>
          <w:headerReference w:type="default" r:id="rId101"/>
          <w:footerReference w:type="even" r:id="rId102"/>
          <w:footerReference w:type="default" r:id="rId103"/>
          <w:footnotePr>
            <w:numFmt w:val="chicago"/>
            <w:numRestart w:val="eachPage"/>
          </w:footnotePr>
          <w:pgSz w:w="9978" w:h="14173" w:code="34"/>
          <w:pgMar w:top="1474" w:right="851" w:bottom="1474" w:left="851" w:header="680" w:footer="680" w:gutter="0"/>
          <w:cols w:space="708"/>
          <w:docGrid w:linePitch="360"/>
          <w15:footnoteColumns w:val="1"/>
        </w:sectPr>
      </w:pPr>
    </w:p>
    <w:p w14:paraId="53AD87E1" w14:textId="77777777" w:rsidR="00513D90" w:rsidRPr="00513D90" w:rsidRDefault="00513D90" w:rsidP="00F758C3">
      <w:pPr>
        <w:pStyle w:val="Heading4"/>
        <w:spacing w:before="0"/>
        <w:rPr>
          <w:lang w:val="en-US"/>
        </w:rPr>
      </w:pPr>
      <w:r w:rsidRPr="00513D90">
        <w:rPr>
          <w:lang w:val="en-US"/>
        </w:rPr>
        <w:t>Avoidable hospital readmissions</w:t>
      </w:r>
    </w:p>
    <w:p w14:paraId="4342A92A" w14:textId="77777777" w:rsidR="00513D90" w:rsidRPr="00513D90" w:rsidRDefault="00513D90" w:rsidP="00AA27F8">
      <w:pPr>
        <w:rPr>
          <w:lang w:val="en-US"/>
        </w:rPr>
      </w:pPr>
      <w:r w:rsidRPr="00513D90">
        <w:rPr>
          <w:lang w:val="en-US"/>
        </w:rPr>
        <w:t>Under the National Health Reform Agreement Addendum, the Commission is responsible for developing a list of conditions that can be considered avoidable hospital readmissions. In 2017–18 the Commission worked with clinicians from across Australia to develop such a list, with timeframes for each condition within which a return to hospital would be deemed avoidable. AHMAC has agreed the list of conditions to be avoidable hospital readmissions (Table 4).</w:t>
      </w:r>
    </w:p>
    <w:p w14:paraId="6F6095B5" w14:textId="77777777" w:rsidR="00513D90" w:rsidRPr="00513D90" w:rsidRDefault="00513D90" w:rsidP="00AA27F8">
      <w:pPr>
        <w:rPr>
          <w:lang w:val="en-US"/>
        </w:rPr>
      </w:pPr>
      <w:r w:rsidRPr="00513D90">
        <w:rPr>
          <w:lang w:val="en-US"/>
        </w:rPr>
        <w:t>The list was informed by a review of international evidence, clinical consultations and interrogation of Australian health care data. In order to be included in the list, conditions had to be related to the index admission, avoidable by improved clinical management in the initial admission and/or appropriate discharge planning and follow up, and measurable through coded data generated from the patient medical record. The list is available on the Commission’s website.</w:t>
      </w:r>
    </w:p>
    <w:p w14:paraId="675C3EB5" w14:textId="187556AC" w:rsidR="00513D90" w:rsidRPr="00513D90" w:rsidRDefault="00F758C3" w:rsidP="00AA27F8">
      <w:pPr>
        <w:rPr>
          <w:lang w:val="en-US"/>
        </w:rPr>
      </w:pPr>
      <w:r>
        <w:rPr>
          <w:lang w:val="en-US"/>
        </w:rPr>
        <w:br w:type="column"/>
      </w:r>
      <w:r w:rsidR="00513D90" w:rsidRPr="00513D90">
        <w:rPr>
          <w:lang w:val="en-US"/>
        </w:rPr>
        <w:t xml:space="preserve">In 2018–19, in line with the National Health Reform Agreement Addendum, the Independent Hospital Pricing Authority will develop a pricing and funding approach for the list of avoidable hospital readmissions, for consideration by Health Ministers. This approach will be informed by public consultation to be led by the Independent Hospital Pricing Authority. The Commission will work closely with the Independent Hospital Pricing Authority to support this work. </w:t>
      </w:r>
    </w:p>
    <w:p w14:paraId="58DE8CA1" w14:textId="53FBE1B9" w:rsidR="00513D90" w:rsidRDefault="00513D90" w:rsidP="00AA27F8">
      <w:pPr>
        <w:rPr>
          <w:lang w:val="en-US"/>
        </w:rPr>
      </w:pPr>
      <w:r w:rsidRPr="00513D90">
        <w:rPr>
          <w:lang w:val="en-US"/>
        </w:rPr>
        <w:t>In response to a request from AHMAC on 2 June 2017, the Commission will lead a process to develop a ‘nationally consistent definition of avoidable hospital readmissions’. The outcome of this work will be provided to the CHC for advice.</w:t>
      </w:r>
    </w:p>
    <w:p w14:paraId="12895599" w14:textId="77777777" w:rsidR="00AA27F8" w:rsidRDefault="00AA27F8" w:rsidP="00AA27F8">
      <w:pPr>
        <w:rPr>
          <w:lang w:val="en-US"/>
        </w:rPr>
        <w:sectPr w:rsidR="00AA27F8" w:rsidSect="00F758C3">
          <w:footnotePr>
            <w:numFmt w:val="chicago"/>
            <w:numRestart w:val="eachPage"/>
          </w:footnotePr>
          <w:pgSz w:w="9978" w:h="14173" w:code="34"/>
          <w:pgMar w:top="1474" w:right="851" w:bottom="1474" w:left="851" w:header="680" w:footer="680" w:gutter="0"/>
          <w:cols w:num="2" w:space="284"/>
          <w:docGrid w:linePitch="360"/>
          <w15:footnoteColumns w:val="1"/>
        </w:sectPr>
      </w:pPr>
    </w:p>
    <w:p w14:paraId="6CC5E563" w14:textId="733BF780" w:rsidR="00513D90" w:rsidRPr="00513D90" w:rsidRDefault="00513D90" w:rsidP="00AA27F8">
      <w:pPr>
        <w:pStyle w:val="TableTitle"/>
        <w:rPr>
          <w:lang w:val="en-GB"/>
        </w:rPr>
      </w:pPr>
      <w:r w:rsidRPr="00513D90">
        <w:rPr>
          <w:lang w:val="en-GB"/>
        </w:rPr>
        <w:t xml:space="preserve">LIST OF CONDITIONS AHMAC HAS AGREED ARE CONSIDERED TO BE AVOIDABLE HOSPITAL READMISSIONS AND ASSOCIATED READMISSION INTERVALS </w:t>
      </w:r>
    </w:p>
    <w:tbl>
      <w:tblPr>
        <w:tblStyle w:val="DefaultTable1"/>
        <w:tblW w:w="8260"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128"/>
        <w:gridCol w:w="4252"/>
        <w:gridCol w:w="1880"/>
      </w:tblGrid>
      <w:tr w:rsidR="00513D90" w:rsidRPr="00513D90" w14:paraId="24E132EE" w14:textId="77777777" w:rsidTr="00AA27F8">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2128" w:type="dxa"/>
          </w:tcPr>
          <w:p w14:paraId="6E5AFCEC" w14:textId="77777777" w:rsidR="00513D90" w:rsidRPr="00513D90" w:rsidRDefault="00513D90" w:rsidP="00513D90">
            <w:r w:rsidRPr="00513D90">
              <w:t>Readmission condition</w:t>
            </w:r>
            <w:r w:rsidRPr="00513D90">
              <w:rPr>
                <w:vertAlign w:val="superscript"/>
              </w:rPr>
              <w:t>*</w:t>
            </w:r>
            <w:r w:rsidRPr="00513D90">
              <w:t xml:space="preserve"> </w:t>
            </w:r>
          </w:p>
        </w:tc>
        <w:tc>
          <w:tcPr>
            <w:cnfStyle w:val="000001000000" w:firstRow="0" w:lastRow="0" w:firstColumn="0" w:lastColumn="0" w:oddVBand="0" w:evenVBand="1" w:oddHBand="0" w:evenHBand="0" w:firstRowFirstColumn="0" w:firstRowLastColumn="0" w:lastRowFirstColumn="0" w:lastRowLastColumn="0"/>
            <w:tcW w:w="4252" w:type="dxa"/>
          </w:tcPr>
          <w:p w14:paraId="33A5E3F2" w14:textId="77777777" w:rsidR="00513D90" w:rsidRPr="00513D90" w:rsidRDefault="00513D90" w:rsidP="00513D90">
            <w:r w:rsidRPr="00513D90">
              <w:t>Readmission diagnosis</w:t>
            </w:r>
          </w:p>
        </w:tc>
        <w:tc>
          <w:tcPr>
            <w:cnfStyle w:val="000010000000" w:firstRow="0" w:lastRow="0" w:firstColumn="0" w:lastColumn="0" w:oddVBand="1" w:evenVBand="0" w:oddHBand="0" w:evenHBand="0" w:firstRowFirstColumn="0" w:firstRowLastColumn="0" w:lastRowFirstColumn="0" w:lastRowLastColumn="0"/>
            <w:tcW w:w="1880" w:type="dxa"/>
          </w:tcPr>
          <w:p w14:paraId="7E267847" w14:textId="77777777" w:rsidR="00513D90" w:rsidRPr="00513D90" w:rsidRDefault="00513D90" w:rsidP="00513D90">
            <w:r w:rsidRPr="00513D90">
              <w:t>Readmission interval</w:t>
            </w:r>
          </w:p>
        </w:tc>
      </w:tr>
      <w:tr w:rsidR="00513D90" w:rsidRPr="00513D90" w14:paraId="27527762"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val="restart"/>
          </w:tcPr>
          <w:p w14:paraId="6E6BA71B" w14:textId="77777777" w:rsidR="00513D90" w:rsidRPr="00513D90" w:rsidRDefault="00513D90" w:rsidP="00513D90">
            <w:pPr>
              <w:rPr>
                <w:lang w:val="en-US"/>
              </w:rPr>
            </w:pPr>
            <w:r w:rsidRPr="00513D90">
              <w:rPr>
                <w:lang w:val="en-US"/>
              </w:rPr>
              <w:t>Pressure injury</w:t>
            </w:r>
          </w:p>
        </w:tc>
        <w:tc>
          <w:tcPr>
            <w:cnfStyle w:val="000001000000" w:firstRow="0" w:lastRow="0" w:firstColumn="0" w:lastColumn="0" w:oddVBand="0" w:evenVBand="1" w:oddHBand="0" w:evenHBand="0" w:firstRowFirstColumn="0" w:firstRowLastColumn="0" w:lastRowFirstColumn="0" w:lastRowLastColumn="0"/>
            <w:tcW w:w="4252" w:type="dxa"/>
          </w:tcPr>
          <w:p w14:paraId="32F69E10" w14:textId="77777777" w:rsidR="00513D90" w:rsidRPr="00513D90" w:rsidRDefault="00513D90" w:rsidP="00513D90">
            <w:pPr>
              <w:rPr>
                <w:lang w:val="en-US"/>
              </w:rPr>
            </w:pPr>
            <w:r w:rsidRPr="00513D90">
              <w:rPr>
                <w:lang w:val="en-US"/>
              </w:rPr>
              <w:t>Stage III ulcer</w:t>
            </w:r>
          </w:p>
        </w:tc>
        <w:tc>
          <w:tcPr>
            <w:cnfStyle w:val="000010000000" w:firstRow="0" w:lastRow="0" w:firstColumn="0" w:lastColumn="0" w:oddVBand="1" w:evenVBand="0" w:oddHBand="0" w:evenHBand="0" w:firstRowFirstColumn="0" w:firstRowLastColumn="0" w:lastRowFirstColumn="0" w:lastRowLastColumn="0"/>
            <w:tcW w:w="1880" w:type="dxa"/>
          </w:tcPr>
          <w:p w14:paraId="3A1A8AFA" w14:textId="77777777" w:rsidR="00513D90" w:rsidRPr="00513D90" w:rsidRDefault="00513D90" w:rsidP="00513D90">
            <w:pPr>
              <w:rPr>
                <w:lang w:val="en-US"/>
              </w:rPr>
            </w:pPr>
            <w:r w:rsidRPr="00513D90">
              <w:rPr>
                <w:lang w:val="en-US"/>
              </w:rPr>
              <w:t>14 days</w:t>
            </w:r>
          </w:p>
        </w:tc>
      </w:tr>
      <w:tr w:rsidR="00513D90" w:rsidRPr="00513D90" w14:paraId="09FAE9EC" w14:textId="77777777" w:rsidTr="00887559">
        <w:trPr>
          <w:trHeight w:val="291"/>
        </w:trPr>
        <w:tc>
          <w:tcPr>
            <w:cnfStyle w:val="000010000000" w:firstRow="0" w:lastRow="0" w:firstColumn="0" w:lastColumn="0" w:oddVBand="1" w:evenVBand="0" w:oddHBand="0" w:evenHBand="0" w:firstRowFirstColumn="0" w:firstRowLastColumn="0" w:lastRowFirstColumn="0" w:lastRowLastColumn="0"/>
            <w:tcW w:w="2128" w:type="dxa"/>
            <w:vMerge/>
          </w:tcPr>
          <w:p w14:paraId="21BAA6EC"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10A267AE" w14:textId="77777777" w:rsidR="00513D90" w:rsidRPr="00513D90" w:rsidRDefault="00513D90" w:rsidP="00513D90">
            <w:pPr>
              <w:rPr>
                <w:lang w:val="en-US"/>
              </w:rPr>
            </w:pPr>
            <w:r w:rsidRPr="00513D90">
              <w:rPr>
                <w:lang w:val="en-US"/>
              </w:rPr>
              <w:t>Stage IV ulcer</w:t>
            </w:r>
          </w:p>
        </w:tc>
        <w:tc>
          <w:tcPr>
            <w:cnfStyle w:val="000010000000" w:firstRow="0" w:lastRow="0" w:firstColumn="0" w:lastColumn="0" w:oddVBand="1" w:evenVBand="0" w:oddHBand="0" w:evenHBand="0" w:firstRowFirstColumn="0" w:firstRowLastColumn="0" w:lastRowFirstColumn="0" w:lastRowLastColumn="0"/>
            <w:tcW w:w="1880" w:type="dxa"/>
          </w:tcPr>
          <w:p w14:paraId="41703DAD" w14:textId="77777777" w:rsidR="00513D90" w:rsidRPr="00513D90" w:rsidRDefault="00513D90" w:rsidP="00513D90">
            <w:pPr>
              <w:rPr>
                <w:lang w:val="en-US"/>
              </w:rPr>
            </w:pPr>
            <w:r w:rsidRPr="00513D90">
              <w:rPr>
                <w:lang w:val="en-US"/>
              </w:rPr>
              <w:t>7 days</w:t>
            </w:r>
          </w:p>
        </w:tc>
      </w:tr>
      <w:tr w:rsidR="00513D90" w:rsidRPr="00513D90" w14:paraId="0C4105FA"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79ECAE90"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07F1D47C" w14:textId="77777777" w:rsidR="00513D90" w:rsidRPr="00513D90" w:rsidRDefault="00513D90" w:rsidP="00513D90">
            <w:pPr>
              <w:rPr>
                <w:lang w:val="en-US"/>
              </w:rPr>
            </w:pPr>
            <w:r w:rsidRPr="00513D90">
              <w:rPr>
                <w:lang w:val="en-US"/>
              </w:rPr>
              <w:t>Unspecified decubitus and pressure area</w:t>
            </w:r>
          </w:p>
        </w:tc>
        <w:tc>
          <w:tcPr>
            <w:cnfStyle w:val="000010000000" w:firstRow="0" w:lastRow="0" w:firstColumn="0" w:lastColumn="0" w:oddVBand="1" w:evenVBand="0" w:oddHBand="0" w:evenHBand="0" w:firstRowFirstColumn="0" w:firstRowLastColumn="0" w:lastRowFirstColumn="0" w:lastRowLastColumn="0"/>
            <w:tcW w:w="1880" w:type="dxa"/>
          </w:tcPr>
          <w:p w14:paraId="63714A6C" w14:textId="77777777" w:rsidR="00513D90" w:rsidRPr="00513D90" w:rsidRDefault="00513D90" w:rsidP="00513D90">
            <w:pPr>
              <w:rPr>
                <w:lang w:val="en-US"/>
              </w:rPr>
            </w:pPr>
            <w:r w:rsidRPr="00513D90">
              <w:rPr>
                <w:lang w:val="en-US"/>
              </w:rPr>
              <w:t>14 days</w:t>
            </w:r>
          </w:p>
        </w:tc>
      </w:tr>
      <w:tr w:rsidR="00513D90" w:rsidRPr="00513D90" w14:paraId="3F56E3AE" w14:textId="77777777" w:rsidTr="00887559">
        <w:trPr>
          <w:trHeight w:val="305"/>
        </w:trPr>
        <w:tc>
          <w:tcPr>
            <w:cnfStyle w:val="000010000000" w:firstRow="0" w:lastRow="0" w:firstColumn="0" w:lastColumn="0" w:oddVBand="1" w:evenVBand="0" w:oddHBand="0" w:evenHBand="0" w:firstRowFirstColumn="0" w:firstRowLastColumn="0" w:lastRowFirstColumn="0" w:lastRowLastColumn="0"/>
            <w:tcW w:w="2128" w:type="dxa"/>
            <w:vMerge w:val="restart"/>
          </w:tcPr>
          <w:p w14:paraId="358EFB26" w14:textId="77777777" w:rsidR="00513D90" w:rsidRPr="00513D90" w:rsidRDefault="00513D90" w:rsidP="00513D90">
            <w:pPr>
              <w:rPr>
                <w:lang w:val="en-US"/>
              </w:rPr>
            </w:pPr>
            <w:r w:rsidRPr="00513D90">
              <w:rPr>
                <w:lang w:val="en-US"/>
              </w:rPr>
              <w:t xml:space="preserve">Infections </w:t>
            </w:r>
          </w:p>
        </w:tc>
        <w:tc>
          <w:tcPr>
            <w:cnfStyle w:val="000001000000" w:firstRow="0" w:lastRow="0" w:firstColumn="0" w:lastColumn="0" w:oddVBand="0" w:evenVBand="1" w:oddHBand="0" w:evenHBand="0" w:firstRowFirstColumn="0" w:firstRowLastColumn="0" w:lastRowFirstColumn="0" w:lastRowLastColumn="0"/>
            <w:tcW w:w="4252" w:type="dxa"/>
          </w:tcPr>
          <w:p w14:paraId="4945A48A" w14:textId="77777777" w:rsidR="00513D90" w:rsidRPr="00513D90" w:rsidRDefault="00513D90" w:rsidP="00513D90">
            <w:pPr>
              <w:rPr>
                <w:lang w:val="en-US"/>
              </w:rPr>
            </w:pPr>
            <w:r w:rsidRPr="00513D90">
              <w:rPr>
                <w:lang w:val="en-US"/>
              </w:rPr>
              <w:t>Urinary tract infection</w:t>
            </w:r>
          </w:p>
        </w:tc>
        <w:tc>
          <w:tcPr>
            <w:cnfStyle w:val="000010000000" w:firstRow="0" w:lastRow="0" w:firstColumn="0" w:lastColumn="0" w:oddVBand="1" w:evenVBand="0" w:oddHBand="0" w:evenHBand="0" w:firstRowFirstColumn="0" w:firstRowLastColumn="0" w:lastRowFirstColumn="0" w:lastRowLastColumn="0"/>
            <w:tcW w:w="1880" w:type="dxa"/>
          </w:tcPr>
          <w:p w14:paraId="0FC623C5" w14:textId="77777777" w:rsidR="00513D90" w:rsidRPr="00513D90" w:rsidRDefault="00513D90" w:rsidP="00513D90">
            <w:pPr>
              <w:rPr>
                <w:lang w:val="en-US"/>
              </w:rPr>
            </w:pPr>
            <w:r w:rsidRPr="00513D90">
              <w:rPr>
                <w:lang w:val="en-US"/>
              </w:rPr>
              <w:t>7 days</w:t>
            </w:r>
          </w:p>
        </w:tc>
      </w:tr>
      <w:tr w:rsidR="00513D90" w:rsidRPr="00513D90" w14:paraId="1A17E4DF"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03695D03"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7C21E48C" w14:textId="77777777" w:rsidR="00513D90" w:rsidRPr="00513D90" w:rsidRDefault="00513D90" w:rsidP="00513D90">
            <w:pPr>
              <w:rPr>
                <w:lang w:val="en-US"/>
              </w:rPr>
            </w:pPr>
            <w:r w:rsidRPr="00513D90">
              <w:rPr>
                <w:lang w:val="en-US"/>
              </w:rPr>
              <w:t>Surgical site infection</w:t>
            </w:r>
          </w:p>
        </w:tc>
        <w:tc>
          <w:tcPr>
            <w:cnfStyle w:val="000010000000" w:firstRow="0" w:lastRow="0" w:firstColumn="0" w:lastColumn="0" w:oddVBand="1" w:evenVBand="0" w:oddHBand="0" w:evenHBand="0" w:firstRowFirstColumn="0" w:firstRowLastColumn="0" w:lastRowFirstColumn="0" w:lastRowLastColumn="0"/>
            <w:tcW w:w="1880" w:type="dxa"/>
          </w:tcPr>
          <w:p w14:paraId="3B49D25C" w14:textId="77777777" w:rsidR="00513D90" w:rsidRPr="00513D90" w:rsidRDefault="00513D90" w:rsidP="00513D90">
            <w:pPr>
              <w:rPr>
                <w:lang w:val="en-US"/>
              </w:rPr>
            </w:pPr>
            <w:r w:rsidRPr="00513D90">
              <w:rPr>
                <w:lang w:val="en-US"/>
              </w:rPr>
              <w:t>30 days</w:t>
            </w:r>
          </w:p>
        </w:tc>
      </w:tr>
      <w:tr w:rsidR="00513D90" w:rsidRPr="00513D90" w14:paraId="39D4BE12"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21B40380"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11F6F9BA" w14:textId="77777777" w:rsidR="00513D90" w:rsidRPr="00513D90" w:rsidRDefault="00513D90" w:rsidP="00513D90">
            <w:pPr>
              <w:rPr>
                <w:lang w:val="en-US"/>
              </w:rPr>
            </w:pPr>
            <w:r w:rsidRPr="00513D90">
              <w:rPr>
                <w:lang w:val="en-US"/>
              </w:rPr>
              <w:t>Pneumonia</w:t>
            </w:r>
          </w:p>
        </w:tc>
        <w:tc>
          <w:tcPr>
            <w:cnfStyle w:val="000010000000" w:firstRow="0" w:lastRow="0" w:firstColumn="0" w:lastColumn="0" w:oddVBand="1" w:evenVBand="0" w:oddHBand="0" w:evenHBand="0" w:firstRowFirstColumn="0" w:firstRowLastColumn="0" w:lastRowFirstColumn="0" w:lastRowLastColumn="0"/>
            <w:tcW w:w="1880" w:type="dxa"/>
          </w:tcPr>
          <w:p w14:paraId="4AD71F33" w14:textId="77777777" w:rsidR="00513D90" w:rsidRPr="00513D90" w:rsidRDefault="00513D90" w:rsidP="00513D90">
            <w:pPr>
              <w:rPr>
                <w:lang w:val="en-US"/>
              </w:rPr>
            </w:pPr>
            <w:r w:rsidRPr="00513D90">
              <w:rPr>
                <w:lang w:val="en-US"/>
              </w:rPr>
              <w:t>7 days</w:t>
            </w:r>
          </w:p>
        </w:tc>
      </w:tr>
      <w:tr w:rsidR="00513D90" w:rsidRPr="00513D90" w14:paraId="77EDFA33"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318C8A83"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77AA927C" w14:textId="77777777" w:rsidR="00513D90" w:rsidRPr="00513D90" w:rsidRDefault="00513D90" w:rsidP="00513D90">
            <w:pPr>
              <w:rPr>
                <w:lang w:val="en-US"/>
              </w:rPr>
            </w:pPr>
            <w:r w:rsidRPr="00513D90">
              <w:rPr>
                <w:lang w:val="en-US"/>
              </w:rPr>
              <w:t>Blood stream infection</w:t>
            </w:r>
          </w:p>
        </w:tc>
        <w:tc>
          <w:tcPr>
            <w:cnfStyle w:val="000010000000" w:firstRow="0" w:lastRow="0" w:firstColumn="0" w:lastColumn="0" w:oddVBand="1" w:evenVBand="0" w:oddHBand="0" w:evenHBand="0" w:firstRowFirstColumn="0" w:firstRowLastColumn="0" w:lastRowFirstColumn="0" w:lastRowLastColumn="0"/>
            <w:tcW w:w="1880" w:type="dxa"/>
          </w:tcPr>
          <w:p w14:paraId="65C2A983" w14:textId="77777777" w:rsidR="00513D90" w:rsidRPr="00513D90" w:rsidRDefault="00513D90" w:rsidP="00513D90">
            <w:pPr>
              <w:rPr>
                <w:lang w:val="en-US"/>
              </w:rPr>
            </w:pPr>
            <w:r w:rsidRPr="00513D90">
              <w:rPr>
                <w:lang w:val="en-US"/>
              </w:rPr>
              <w:t xml:space="preserve">2 days </w:t>
            </w:r>
          </w:p>
        </w:tc>
      </w:tr>
      <w:tr w:rsidR="00513D90" w:rsidRPr="00513D90" w14:paraId="1845E517"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7FA48124"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64FB43C7" w14:textId="77777777" w:rsidR="00513D90" w:rsidRPr="00513D90" w:rsidRDefault="00513D90" w:rsidP="00513D90">
            <w:pPr>
              <w:rPr>
                <w:lang w:val="en-US"/>
              </w:rPr>
            </w:pPr>
            <w:r w:rsidRPr="00513D90">
              <w:rPr>
                <w:lang w:val="en-US"/>
              </w:rPr>
              <w:t>Central line and peripheral line associated blood stream infection</w:t>
            </w:r>
          </w:p>
        </w:tc>
        <w:tc>
          <w:tcPr>
            <w:cnfStyle w:val="000010000000" w:firstRow="0" w:lastRow="0" w:firstColumn="0" w:lastColumn="0" w:oddVBand="1" w:evenVBand="0" w:oddHBand="0" w:evenHBand="0" w:firstRowFirstColumn="0" w:firstRowLastColumn="0" w:lastRowFirstColumn="0" w:lastRowLastColumn="0"/>
            <w:tcW w:w="1880" w:type="dxa"/>
          </w:tcPr>
          <w:p w14:paraId="16641352" w14:textId="77777777" w:rsidR="00513D90" w:rsidRPr="00513D90" w:rsidRDefault="00513D90" w:rsidP="00513D90">
            <w:pPr>
              <w:rPr>
                <w:lang w:val="en-US"/>
              </w:rPr>
            </w:pPr>
            <w:r w:rsidRPr="00513D90">
              <w:rPr>
                <w:lang w:val="en-US"/>
              </w:rPr>
              <w:t xml:space="preserve">2 days </w:t>
            </w:r>
          </w:p>
        </w:tc>
      </w:tr>
      <w:tr w:rsidR="00513D90" w:rsidRPr="00513D90" w14:paraId="63A44745"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4C7274F4"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5DFD870F" w14:textId="77777777" w:rsidR="00513D90" w:rsidRPr="00513D90" w:rsidRDefault="00513D90" w:rsidP="00513D90">
            <w:pPr>
              <w:rPr>
                <w:lang w:val="en-US"/>
              </w:rPr>
            </w:pPr>
            <w:r w:rsidRPr="00513D90">
              <w:rPr>
                <w:lang w:val="en-US"/>
              </w:rPr>
              <w:t>Multi-resistant organism</w:t>
            </w:r>
          </w:p>
        </w:tc>
        <w:tc>
          <w:tcPr>
            <w:cnfStyle w:val="000010000000" w:firstRow="0" w:lastRow="0" w:firstColumn="0" w:lastColumn="0" w:oddVBand="1" w:evenVBand="0" w:oddHBand="0" w:evenHBand="0" w:firstRowFirstColumn="0" w:firstRowLastColumn="0" w:lastRowFirstColumn="0" w:lastRowLastColumn="0"/>
            <w:tcW w:w="1880" w:type="dxa"/>
          </w:tcPr>
          <w:p w14:paraId="62334328" w14:textId="77777777" w:rsidR="00513D90" w:rsidRPr="00513D90" w:rsidRDefault="00513D90" w:rsidP="00513D90">
            <w:pPr>
              <w:rPr>
                <w:lang w:val="en-US"/>
              </w:rPr>
            </w:pPr>
            <w:r w:rsidRPr="00513D90">
              <w:rPr>
                <w:lang w:val="en-US"/>
              </w:rPr>
              <w:t>2 days</w:t>
            </w:r>
          </w:p>
        </w:tc>
      </w:tr>
      <w:tr w:rsidR="00513D90" w:rsidRPr="00513D90" w14:paraId="4E3A92F7"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304F17EE"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6555D495" w14:textId="77777777" w:rsidR="00513D90" w:rsidRPr="00513D90" w:rsidRDefault="00513D90" w:rsidP="00513D90">
            <w:pPr>
              <w:rPr>
                <w:lang w:val="en-US"/>
              </w:rPr>
            </w:pPr>
            <w:r w:rsidRPr="00513D90">
              <w:rPr>
                <w:lang w:val="en-US"/>
              </w:rPr>
              <w:t>Infection associated with devices, implants and grafts</w:t>
            </w:r>
          </w:p>
        </w:tc>
        <w:tc>
          <w:tcPr>
            <w:cnfStyle w:val="000010000000" w:firstRow="0" w:lastRow="0" w:firstColumn="0" w:lastColumn="0" w:oddVBand="1" w:evenVBand="0" w:oddHBand="0" w:evenHBand="0" w:firstRowFirstColumn="0" w:firstRowLastColumn="0" w:lastRowFirstColumn="0" w:lastRowLastColumn="0"/>
            <w:tcW w:w="1880" w:type="dxa"/>
          </w:tcPr>
          <w:p w14:paraId="28C95124" w14:textId="77777777" w:rsidR="00513D90" w:rsidRPr="00513D90" w:rsidRDefault="00513D90" w:rsidP="00513D90">
            <w:pPr>
              <w:rPr>
                <w:lang w:val="en-US"/>
              </w:rPr>
            </w:pPr>
            <w:r w:rsidRPr="00513D90">
              <w:rPr>
                <w:lang w:val="en-US"/>
              </w:rPr>
              <w:t>90 days</w:t>
            </w:r>
          </w:p>
        </w:tc>
      </w:tr>
      <w:tr w:rsidR="00513D90" w:rsidRPr="00513D90" w14:paraId="750E10C0"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3824F31C"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7C8F49CB" w14:textId="77777777" w:rsidR="00513D90" w:rsidRPr="00513D90" w:rsidRDefault="00513D90" w:rsidP="00513D90">
            <w:pPr>
              <w:rPr>
                <w:lang w:val="en-US"/>
              </w:rPr>
            </w:pPr>
            <w:r w:rsidRPr="00513D90">
              <w:rPr>
                <w:lang w:val="en-US"/>
              </w:rPr>
              <w:t>Infection associated with prosthetic devices, implants and grafts in genital tract or urinary system</w:t>
            </w:r>
          </w:p>
        </w:tc>
        <w:tc>
          <w:tcPr>
            <w:cnfStyle w:val="000010000000" w:firstRow="0" w:lastRow="0" w:firstColumn="0" w:lastColumn="0" w:oddVBand="1" w:evenVBand="0" w:oddHBand="0" w:evenHBand="0" w:firstRowFirstColumn="0" w:firstRowLastColumn="0" w:lastRowFirstColumn="0" w:lastRowLastColumn="0"/>
            <w:tcW w:w="1880" w:type="dxa"/>
          </w:tcPr>
          <w:p w14:paraId="200EDBAC" w14:textId="77777777" w:rsidR="00513D90" w:rsidRPr="00513D90" w:rsidRDefault="00513D90" w:rsidP="00513D90">
            <w:pPr>
              <w:rPr>
                <w:lang w:val="en-US"/>
              </w:rPr>
            </w:pPr>
            <w:r w:rsidRPr="00513D90">
              <w:rPr>
                <w:lang w:val="en-US"/>
              </w:rPr>
              <w:t>30 days</w:t>
            </w:r>
          </w:p>
        </w:tc>
      </w:tr>
      <w:tr w:rsidR="00513D90" w:rsidRPr="00513D90" w14:paraId="0E08EBB2"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37A58997"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649C38CD" w14:textId="77777777" w:rsidR="00513D90" w:rsidRPr="00513D90" w:rsidRDefault="00513D90" w:rsidP="00513D90">
            <w:pPr>
              <w:rPr>
                <w:lang w:val="en-US"/>
              </w:rPr>
            </w:pPr>
            <w:r w:rsidRPr="00513D90">
              <w:rPr>
                <w:lang w:val="en-US"/>
              </w:rPr>
              <w:t>Infection associated with peritoneal dialysis catheter</w:t>
            </w:r>
          </w:p>
        </w:tc>
        <w:tc>
          <w:tcPr>
            <w:cnfStyle w:val="000010000000" w:firstRow="0" w:lastRow="0" w:firstColumn="0" w:lastColumn="0" w:oddVBand="1" w:evenVBand="0" w:oddHBand="0" w:evenHBand="0" w:firstRowFirstColumn="0" w:firstRowLastColumn="0" w:lastRowFirstColumn="0" w:lastRowLastColumn="0"/>
            <w:tcW w:w="1880" w:type="dxa"/>
          </w:tcPr>
          <w:p w14:paraId="583BED3C" w14:textId="77777777" w:rsidR="00513D90" w:rsidRPr="00513D90" w:rsidRDefault="00513D90" w:rsidP="00513D90">
            <w:pPr>
              <w:rPr>
                <w:lang w:val="en-US"/>
              </w:rPr>
            </w:pPr>
            <w:r w:rsidRPr="00513D90">
              <w:rPr>
                <w:lang w:val="en-US"/>
              </w:rPr>
              <w:t>2 days</w:t>
            </w:r>
          </w:p>
        </w:tc>
      </w:tr>
      <w:tr w:rsidR="00513D90" w:rsidRPr="00513D90" w14:paraId="26DAD26C"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0746B76D"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3EF78712" w14:textId="77777777" w:rsidR="00513D90" w:rsidRPr="00513D90" w:rsidRDefault="00513D90" w:rsidP="00513D90">
            <w:pPr>
              <w:rPr>
                <w:lang w:val="en-US"/>
              </w:rPr>
            </w:pPr>
            <w:r w:rsidRPr="00513D90">
              <w:rPr>
                <w:lang w:val="en-US"/>
              </w:rPr>
              <w:t>Gastrointestinal infections</w:t>
            </w:r>
          </w:p>
        </w:tc>
        <w:tc>
          <w:tcPr>
            <w:cnfStyle w:val="000010000000" w:firstRow="0" w:lastRow="0" w:firstColumn="0" w:lastColumn="0" w:oddVBand="1" w:evenVBand="0" w:oddHBand="0" w:evenHBand="0" w:firstRowFirstColumn="0" w:firstRowLastColumn="0" w:lastRowFirstColumn="0" w:lastRowLastColumn="0"/>
            <w:tcW w:w="1880" w:type="dxa"/>
          </w:tcPr>
          <w:p w14:paraId="39059967" w14:textId="77777777" w:rsidR="00513D90" w:rsidRPr="00513D90" w:rsidRDefault="00513D90" w:rsidP="00513D90">
            <w:pPr>
              <w:rPr>
                <w:lang w:val="en-US"/>
              </w:rPr>
            </w:pPr>
            <w:r w:rsidRPr="00513D90">
              <w:rPr>
                <w:lang w:val="en-US"/>
              </w:rPr>
              <w:t xml:space="preserve">28 days </w:t>
            </w:r>
          </w:p>
        </w:tc>
      </w:tr>
      <w:tr w:rsidR="00513D90" w:rsidRPr="00513D90" w14:paraId="6A6B646D"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val="restart"/>
          </w:tcPr>
          <w:p w14:paraId="33C73015" w14:textId="77777777" w:rsidR="00513D90" w:rsidRPr="00513D90" w:rsidRDefault="00513D90" w:rsidP="00513D90">
            <w:pPr>
              <w:rPr>
                <w:lang w:val="en-US"/>
              </w:rPr>
            </w:pPr>
            <w:r w:rsidRPr="00513D90">
              <w:rPr>
                <w:lang w:val="en-US"/>
              </w:rPr>
              <w:t xml:space="preserve">Surgical complications </w:t>
            </w:r>
          </w:p>
        </w:tc>
        <w:tc>
          <w:tcPr>
            <w:cnfStyle w:val="000001000000" w:firstRow="0" w:lastRow="0" w:firstColumn="0" w:lastColumn="0" w:oddVBand="0" w:evenVBand="1" w:oddHBand="0" w:evenHBand="0" w:firstRowFirstColumn="0" w:firstRowLastColumn="0" w:lastRowFirstColumn="0" w:lastRowLastColumn="0"/>
            <w:tcW w:w="4252" w:type="dxa"/>
          </w:tcPr>
          <w:p w14:paraId="7B8C6DF7" w14:textId="77777777" w:rsidR="00513D90" w:rsidRPr="00513D90" w:rsidRDefault="00513D90" w:rsidP="00513D90">
            <w:pPr>
              <w:rPr>
                <w:lang w:val="en-US"/>
              </w:rPr>
            </w:pPr>
            <w:r w:rsidRPr="00513D90">
              <w:rPr>
                <w:lang w:val="en-US"/>
              </w:rPr>
              <w:t xml:space="preserve">Postoperative haemorrhage/haematoma </w:t>
            </w:r>
          </w:p>
        </w:tc>
        <w:tc>
          <w:tcPr>
            <w:cnfStyle w:val="000010000000" w:firstRow="0" w:lastRow="0" w:firstColumn="0" w:lastColumn="0" w:oddVBand="1" w:evenVBand="0" w:oddHBand="0" w:evenHBand="0" w:firstRowFirstColumn="0" w:firstRowLastColumn="0" w:lastRowFirstColumn="0" w:lastRowLastColumn="0"/>
            <w:tcW w:w="1880" w:type="dxa"/>
          </w:tcPr>
          <w:p w14:paraId="5563A2DA" w14:textId="77777777" w:rsidR="00513D90" w:rsidRPr="00513D90" w:rsidRDefault="00513D90" w:rsidP="00513D90">
            <w:pPr>
              <w:rPr>
                <w:lang w:val="en-US"/>
              </w:rPr>
            </w:pPr>
            <w:r w:rsidRPr="00513D90">
              <w:rPr>
                <w:lang w:val="en-US"/>
              </w:rPr>
              <w:t xml:space="preserve">28 days </w:t>
            </w:r>
          </w:p>
        </w:tc>
      </w:tr>
      <w:tr w:rsidR="00513D90" w:rsidRPr="00513D90" w14:paraId="5016169D"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34F8A4A2"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41D09811" w14:textId="77777777" w:rsidR="00513D90" w:rsidRPr="00513D90" w:rsidRDefault="00513D90" w:rsidP="00513D90">
            <w:pPr>
              <w:rPr>
                <w:lang w:val="en-US"/>
              </w:rPr>
            </w:pPr>
            <w:r w:rsidRPr="00513D90">
              <w:rPr>
                <w:lang w:val="en-US"/>
              </w:rPr>
              <w:t>Surgical wound dehiscence</w:t>
            </w:r>
          </w:p>
        </w:tc>
        <w:tc>
          <w:tcPr>
            <w:cnfStyle w:val="000010000000" w:firstRow="0" w:lastRow="0" w:firstColumn="0" w:lastColumn="0" w:oddVBand="1" w:evenVBand="0" w:oddHBand="0" w:evenHBand="0" w:firstRowFirstColumn="0" w:firstRowLastColumn="0" w:lastRowFirstColumn="0" w:lastRowLastColumn="0"/>
            <w:tcW w:w="1880" w:type="dxa"/>
          </w:tcPr>
          <w:p w14:paraId="7A66AD5F" w14:textId="77777777" w:rsidR="00513D90" w:rsidRPr="00513D90" w:rsidRDefault="00513D90" w:rsidP="00513D90">
            <w:pPr>
              <w:rPr>
                <w:lang w:val="en-US"/>
              </w:rPr>
            </w:pPr>
            <w:r w:rsidRPr="00513D90">
              <w:rPr>
                <w:lang w:val="en-US"/>
              </w:rPr>
              <w:t>28 days</w:t>
            </w:r>
          </w:p>
        </w:tc>
      </w:tr>
      <w:tr w:rsidR="00513D90" w:rsidRPr="00513D90" w14:paraId="7254D28B"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7A6E5DAC"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770C8B1D" w14:textId="77777777" w:rsidR="00513D90" w:rsidRPr="00513D90" w:rsidRDefault="00513D90" w:rsidP="00513D90">
            <w:pPr>
              <w:rPr>
                <w:lang w:val="en-US"/>
              </w:rPr>
            </w:pPr>
            <w:r w:rsidRPr="00513D90">
              <w:rPr>
                <w:lang w:val="en-US"/>
              </w:rPr>
              <w:t>Anastomotic leak</w:t>
            </w:r>
          </w:p>
        </w:tc>
        <w:tc>
          <w:tcPr>
            <w:cnfStyle w:val="000010000000" w:firstRow="0" w:lastRow="0" w:firstColumn="0" w:lastColumn="0" w:oddVBand="1" w:evenVBand="0" w:oddHBand="0" w:evenHBand="0" w:firstRowFirstColumn="0" w:firstRowLastColumn="0" w:lastRowFirstColumn="0" w:lastRowLastColumn="0"/>
            <w:tcW w:w="1880" w:type="dxa"/>
          </w:tcPr>
          <w:p w14:paraId="3741CCA6" w14:textId="77777777" w:rsidR="00513D90" w:rsidRPr="00513D90" w:rsidRDefault="00513D90" w:rsidP="00513D90">
            <w:pPr>
              <w:rPr>
                <w:lang w:val="en-US"/>
              </w:rPr>
            </w:pPr>
            <w:r w:rsidRPr="00513D90">
              <w:rPr>
                <w:lang w:val="en-US"/>
              </w:rPr>
              <w:t>28 days</w:t>
            </w:r>
          </w:p>
        </w:tc>
      </w:tr>
      <w:tr w:rsidR="00513D90" w:rsidRPr="00513D90" w14:paraId="074477FA"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3B1E2152"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0DF12653" w14:textId="77777777" w:rsidR="00513D90" w:rsidRPr="00513D90" w:rsidRDefault="00513D90" w:rsidP="00513D90">
            <w:pPr>
              <w:rPr>
                <w:lang w:val="en-US"/>
              </w:rPr>
            </w:pPr>
            <w:r w:rsidRPr="00513D90">
              <w:rPr>
                <w:lang w:val="en-US"/>
              </w:rPr>
              <w:t xml:space="preserve">Pain following surgery </w:t>
            </w:r>
          </w:p>
        </w:tc>
        <w:tc>
          <w:tcPr>
            <w:cnfStyle w:val="000010000000" w:firstRow="0" w:lastRow="0" w:firstColumn="0" w:lastColumn="0" w:oddVBand="1" w:evenVBand="0" w:oddHBand="0" w:evenHBand="0" w:firstRowFirstColumn="0" w:firstRowLastColumn="0" w:lastRowFirstColumn="0" w:lastRowLastColumn="0"/>
            <w:tcW w:w="1880" w:type="dxa"/>
          </w:tcPr>
          <w:p w14:paraId="77580854" w14:textId="77777777" w:rsidR="00513D90" w:rsidRPr="00513D90" w:rsidRDefault="00513D90" w:rsidP="00513D90">
            <w:pPr>
              <w:rPr>
                <w:lang w:val="en-US"/>
              </w:rPr>
            </w:pPr>
            <w:r w:rsidRPr="00513D90">
              <w:rPr>
                <w:lang w:val="en-US"/>
              </w:rPr>
              <w:t>14 days</w:t>
            </w:r>
          </w:p>
        </w:tc>
      </w:tr>
      <w:tr w:rsidR="00513D90" w:rsidRPr="00513D90" w14:paraId="3FFC63FC"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68BB763A"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7AB3890D" w14:textId="77777777" w:rsidR="00513D90" w:rsidRPr="00513D90" w:rsidRDefault="00513D90" w:rsidP="00513D90">
            <w:pPr>
              <w:rPr>
                <w:lang w:val="en-US"/>
              </w:rPr>
            </w:pPr>
            <w:r w:rsidRPr="00513D90">
              <w:rPr>
                <w:lang w:val="en-US"/>
              </w:rPr>
              <w:t xml:space="preserve">Other surgical complications </w:t>
            </w:r>
          </w:p>
        </w:tc>
        <w:tc>
          <w:tcPr>
            <w:cnfStyle w:val="000010000000" w:firstRow="0" w:lastRow="0" w:firstColumn="0" w:lastColumn="0" w:oddVBand="1" w:evenVBand="0" w:oddHBand="0" w:evenHBand="0" w:firstRowFirstColumn="0" w:firstRowLastColumn="0" w:lastRowFirstColumn="0" w:lastRowLastColumn="0"/>
            <w:tcW w:w="1880" w:type="dxa"/>
          </w:tcPr>
          <w:p w14:paraId="549DACD6" w14:textId="77777777" w:rsidR="00513D90" w:rsidRPr="00513D90" w:rsidRDefault="00513D90" w:rsidP="00513D90">
            <w:pPr>
              <w:rPr>
                <w:lang w:val="en-US"/>
              </w:rPr>
            </w:pPr>
            <w:r w:rsidRPr="00513D90">
              <w:rPr>
                <w:lang w:val="en-US"/>
              </w:rPr>
              <w:t>28 days</w:t>
            </w:r>
          </w:p>
        </w:tc>
      </w:tr>
      <w:tr w:rsidR="00513D90" w:rsidRPr="00513D90" w14:paraId="620970A1"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val="restart"/>
          </w:tcPr>
          <w:p w14:paraId="50949702" w14:textId="77777777" w:rsidR="00513D90" w:rsidRPr="00513D90" w:rsidRDefault="00513D90" w:rsidP="00513D90">
            <w:pPr>
              <w:rPr>
                <w:lang w:val="en-US"/>
              </w:rPr>
            </w:pPr>
            <w:r w:rsidRPr="00513D90">
              <w:rPr>
                <w:lang w:val="en-US"/>
              </w:rPr>
              <w:t>Respiratory complications</w:t>
            </w:r>
          </w:p>
        </w:tc>
        <w:tc>
          <w:tcPr>
            <w:cnfStyle w:val="000001000000" w:firstRow="0" w:lastRow="0" w:firstColumn="0" w:lastColumn="0" w:oddVBand="0" w:evenVBand="1" w:oddHBand="0" w:evenHBand="0" w:firstRowFirstColumn="0" w:firstRowLastColumn="0" w:lastRowFirstColumn="0" w:lastRowLastColumn="0"/>
            <w:tcW w:w="4252" w:type="dxa"/>
          </w:tcPr>
          <w:p w14:paraId="6F72071C" w14:textId="77777777" w:rsidR="00513D90" w:rsidRPr="00513D90" w:rsidRDefault="00513D90" w:rsidP="00513D90">
            <w:pPr>
              <w:rPr>
                <w:lang w:val="en-US"/>
              </w:rPr>
            </w:pPr>
            <w:r w:rsidRPr="00513D90">
              <w:rPr>
                <w:lang w:val="en-US"/>
              </w:rPr>
              <w:t xml:space="preserve">Respiratory failure including acute respiratory distress syndromes </w:t>
            </w:r>
          </w:p>
        </w:tc>
        <w:tc>
          <w:tcPr>
            <w:cnfStyle w:val="000010000000" w:firstRow="0" w:lastRow="0" w:firstColumn="0" w:lastColumn="0" w:oddVBand="1" w:evenVBand="0" w:oddHBand="0" w:evenHBand="0" w:firstRowFirstColumn="0" w:firstRowLastColumn="0" w:lastRowFirstColumn="0" w:lastRowLastColumn="0"/>
            <w:tcW w:w="1880" w:type="dxa"/>
          </w:tcPr>
          <w:p w14:paraId="04879FC8" w14:textId="77777777" w:rsidR="00513D90" w:rsidRPr="00513D90" w:rsidRDefault="00513D90" w:rsidP="00513D90">
            <w:pPr>
              <w:rPr>
                <w:lang w:val="en-US"/>
              </w:rPr>
            </w:pPr>
            <w:r w:rsidRPr="00513D90">
              <w:rPr>
                <w:lang w:val="en-US"/>
              </w:rPr>
              <w:t>21 days</w:t>
            </w:r>
          </w:p>
        </w:tc>
      </w:tr>
      <w:tr w:rsidR="00513D90" w:rsidRPr="00513D90" w14:paraId="1F8F8AD6" w14:textId="77777777" w:rsidTr="00AA27F8">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1F32BA70"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4252" w:type="dxa"/>
          </w:tcPr>
          <w:p w14:paraId="78272E61" w14:textId="77777777" w:rsidR="00513D90" w:rsidRPr="00513D90" w:rsidRDefault="00513D90" w:rsidP="00513D90">
            <w:pPr>
              <w:rPr>
                <w:lang w:val="en-US"/>
              </w:rPr>
            </w:pPr>
            <w:r w:rsidRPr="00513D90">
              <w:rPr>
                <w:lang w:val="en-US"/>
              </w:rPr>
              <w:t>Aspiration pneumonia</w:t>
            </w:r>
          </w:p>
        </w:tc>
        <w:tc>
          <w:tcPr>
            <w:cnfStyle w:val="000010000000" w:firstRow="0" w:lastRow="0" w:firstColumn="0" w:lastColumn="0" w:oddVBand="1" w:evenVBand="0" w:oddHBand="0" w:evenHBand="0" w:firstRowFirstColumn="0" w:firstRowLastColumn="0" w:lastRowFirstColumn="0" w:lastRowLastColumn="0"/>
            <w:tcW w:w="1880" w:type="dxa"/>
          </w:tcPr>
          <w:p w14:paraId="122B3B53" w14:textId="77777777" w:rsidR="00513D90" w:rsidRPr="00513D90" w:rsidRDefault="00513D90" w:rsidP="00513D90">
            <w:pPr>
              <w:rPr>
                <w:lang w:val="en-US"/>
              </w:rPr>
            </w:pPr>
            <w:r w:rsidRPr="00513D90">
              <w:rPr>
                <w:lang w:val="en-US"/>
              </w:rPr>
              <w:t>14 days</w:t>
            </w:r>
          </w:p>
        </w:tc>
      </w:tr>
    </w:tbl>
    <w:p w14:paraId="063C06F8" w14:textId="10C21AE0" w:rsidR="000D10B7" w:rsidRDefault="000D10B7" w:rsidP="000D10B7">
      <w:pPr>
        <w:rPr>
          <w:lang w:val="en-US"/>
        </w:rPr>
      </w:pPr>
    </w:p>
    <w:p w14:paraId="018DC637" w14:textId="3E92B728" w:rsidR="000D10B7" w:rsidRDefault="000D10B7">
      <w:pPr>
        <w:rPr>
          <w:lang w:val="en-US"/>
        </w:rPr>
      </w:pPr>
      <w:r>
        <w:rPr>
          <w:lang w:val="en-US"/>
        </w:rPr>
        <w:br w:type="page"/>
      </w:r>
    </w:p>
    <w:p w14:paraId="53A7B58B" w14:textId="050CA289" w:rsidR="000D10B7" w:rsidRPr="000D10B7" w:rsidRDefault="000D10B7" w:rsidP="000D10B7">
      <w:pPr>
        <w:spacing w:before="240" w:after="240"/>
        <w:rPr>
          <w:rFonts w:asciiTheme="majorHAnsi" w:hAnsiTheme="majorHAnsi" w:cstheme="majorHAnsi"/>
          <w:lang w:val="en-US"/>
        </w:rPr>
      </w:pPr>
      <w:r w:rsidRPr="000D10B7">
        <w:rPr>
          <w:rFonts w:asciiTheme="majorHAnsi" w:hAnsiTheme="majorHAnsi" w:cstheme="majorHAnsi"/>
          <w:b/>
          <w:lang w:val="en-US"/>
        </w:rPr>
        <w:t xml:space="preserve">TABLE </w:t>
      </w:r>
      <w:r>
        <w:rPr>
          <w:rFonts w:asciiTheme="majorHAnsi" w:hAnsiTheme="majorHAnsi" w:cstheme="majorHAnsi"/>
          <w:b/>
          <w:lang w:val="en-US"/>
        </w:rPr>
        <w:t>4</w:t>
      </w:r>
      <w:r w:rsidRPr="000D10B7">
        <w:rPr>
          <w:rFonts w:asciiTheme="majorHAnsi" w:hAnsiTheme="majorHAnsi" w:cstheme="majorHAnsi"/>
          <w:b/>
          <w:lang w:val="en-US"/>
        </w:rPr>
        <w:t xml:space="preserve">: </w:t>
      </w:r>
      <w:r w:rsidRPr="000D10B7">
        <w:rPr>
          <w:rFonts w:asciiTheme="majorHAnsi" w:hAnsiTheme="majorHAnsi" w:cstheme="majorHAnsi"/>
          <w:i/>
          <w:lang w:val="en-US"/>
        </w:rPr>
        <w:t>CONTINUED</w:t>
      </w:r>
    </w:p>
    <w:tbl>
      <w:tblPr>
        <w:tblStyle w:val="DefaultTable1"/>
        <w:tblW w:w="8260"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128"/>
        <w:gridCol w:w="4252"/>
        <w:gridCol w:w="1880"/>
      </w:tblGrid>
      <w:tr w:rsidR="000D10B7" w:rsidRPr="00513D90" w14:paraId="268AB55F" w14:textId="77777777" w:rsidTr="000D10B7">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2128" w:type="dxa"/>
          </w:tcPr>
          <w:p w14:paraId="27622A65" w14:textId="50EF2261" w:rsidR="000D10B7" w:rsidRPr="00513D90" w:rsidRDefault="000D10B7" w:rsidP="000D10B7">
            <w:pPr>
              <w:rPr>
                <w:lang w:val="en-US"/>
              </w:rPr>
            </w:pPr>
            <w:r w:rsidRPr="00513D90">
              <w:t>Readmission condition</w:t>
            </w:r>
            <w:r w:rsidRPr="00513D90">
              <w:rPr>
                <w:vertAlign w:val="superscript"/>
              </w:rPr>
              <w:t>*</w:t>
            </w:r>
            <w:r w:rsidRPr="00513D90">
              <w:t xml:space="preserve"> </w:t>
            </w:r>
          </w:p>
        </w:tc>
        <w:tc>
          <w:tcPr>
            <w:cnfStyle w:val="000001000000" w:firstRow="0" w:lastRow="0" w:firstColumn="0" w:lastColumn="0" w:oddVBand="0" w:evenVBand="1" w:oddHBand="0" w:evenHBand="0" w:firstRowFirstColumn="0" w:firstRowLastColumn="0" w:lastRowFirstColumn="0" w:lastRowLastColumn="0"/>
            <w:tcW w:w="4252" w:type="dxa"/>
          </w:tcPr>
          <w:p w14:paraId="7C013ED4" w14:textId="798805D5" w:rsidR="000D10B7" w:rsidRPr="00513D90" w:rsidRDefault="000D10B7" w:rsidP="000D10B7">
            <w:pPr>
              <w:rPr>
                <w:lang w:val="en-US"/>
              </w:rPr>
            </w:pPr>
            <w:r w:rsidRPr="00513D90">
              <w:t>Readmission diagnosis</w:t>
            </w:r>
          </w:p>
        </w:tc>
        <w:tc>
          <w:tcPr>
            <w:cnfStyle w:val="000010000000" w:firstRow="0" w:lastRow="0" w:firstColumn="0" w:lastColumn="0" w:oddVBand="1" w:evenVBand="0" w:oddHBand="0" w:evenHBand="0" w:firstRowFirstColumn="0" w:firstRowLastColumn="0" w:lastRowFirstColumn="0" w:lastRowLastColumn="0"/>
            <w:tcW w:w="1880" w:type="dxa"/>
          </w:tcPr>
          <w:p w14:paraId="56D4388F" w14:textId="3715C5F3" w:rsidR="000D10B7" w:rsidRPr="00513D90" w:rsidRDefault="000D10B7" w:rsidP="000D10B7">
            <w:pPr>
              <w:rPr>
                <w:lang w:val="en-US"/>
              </w:rPr>
            </w:pPr>
            <w:r w:rsidRPr="00513D90">
              <w:t>Readmission interval</w:t>
            </w:r>
          </w:p>
        </w:tc>
      </w:tr>
      <w:tr w:rsidR="000D10B7" w:rsidRPr="00513D90" w14:paraId="0DC8383E" w14:textId="77777777" w:rsidTr="00306527">
        <w:trPr>
          <w:trHeight w:val="60"/>
        </w:trPr>
        <w:tc>
          <w:tcPr>
            <w:cnfStyle w:val="000010000000" w:firstRow="0" w:lastRow="0" w:firstColumn="0" w:lastColumn="0" w:oddVBand="1" w:evenVBand="0" w:oddHBand="0" w:evenHBand="0" w:firstRowFirstColumn="0" w:firstRowLastColumn="0" w:lastRowFirstColumn="0" w:lastRowLastColumn="0"/>
            <w:tcW w:w="2128" w:type="dxa"/>
          </w:tcPr>
          <w:p w14:paraId="31618012" w14:textId="77777777" w:rsidR="000D10B7" w:rsidRPr="00513D90" w:rsidRDefault="000D10B7" w:rsidP="00306527">
            <w:pPr>
              <w:rPr>
                <w:lang w:val="en-US"/>
              </w:rPr>
            </w:pPr>
            <w:r w:rsidRPr="00513D90">
              <w:rPr>
                <w:lang w:val="en-US"/>
              </w:rPr>
              <w:t>Venous thromboembolism</w:t>
            </w:r>
          </w:p>
        </w:tc>
        <w:tc>
          <w:tcPr>
            <w:cnfStyle w:val="000001000000" w:firstRow="0" w:lastRow="0" w:firstColumn="0" w:lastColumn="0" w:oddVBand="0" w:evenVBand="1" w:oddHBand="0" w:evenHBand="0" w:firstRowFirstColumn="0" w:firstRowLastColumn="0" w:lastRowFirstColumn="0" w:lastRowLastColumn="0"/>
            <w:tcW w:w="4252" w:type="dxa"/>
          </w:tcPr>
          <w:p w14:paraId="047AEF76" w14:textId="77777777" w:rsidR="000D10B7" w:rsidRPr="00513D90" w:rsidRDefault="000D10B7" w:rsidP="00306527">
            <w:pPr>
              <w:rPr>
                <w:lang w:val="en-US"/>
              </w:rPr>
            </w:pPr>
            <w:r w:rsidRPr="00513D90">
              <w:rPr>
                <w:lang w:val="en-US"/>
              </w:rPr>
              <w:t>Venous thromboembolism</w:t>
            </w:r>
          </w:p>
        </w:tc>
        <w:tc>
          <w:tcPr>
            <w:cnfStyle w:val="000010000000" w:firstRow="0" w:lastRow="0" w:firstColumn="0" w:lastColumn="0" w:oddVBand="1" w:evenVBand="0" w:oddHBand="0" w:evenHBand="0" w:firstRowFirstColumn="0" w:firstRowLastColumn="0" w:lastRowFirstColumn="0" w:lastRowLastColumn="0"/>
            <w:tcW w:w="1880" w:type="dxa"/>
          </w:tcPr>
          <w:p w14:paraId="7B4128D4" w14:textId="77777777" w:rsidR="000D10B7" w:rsidRPr="00513D90" w:rsidRDefault="000D10B7" w:rsidP="00306527">
            <w:pPr>
              <w:rPr>
                <w:lang w:val="en-US"/>
              </w:rPr>
            </w:pPr>
            <w:r w:rsidRPr="00513D90">
              <w:rPr>
                <w:lang w:val="en-US"/>
              </w:rPr>
              <w:t>90 days</w:t>
            </w:r>
          </w:p>
        </w:tc>
      </w:tr>
      <w:tr w:rsidR="000D10B7" w:rsidRPr="00513D90" w14:paraId="3E4DA24D" w14:textId="77777777" w:rsidTr="00306527">
        <w:trPr>
          <w:trHeight w:val="60"/>
        </w:trPr>
        <w:tc>
          <w:tcPr>
            <w:cnfStyle w:val="000010000000" w:firstRow="0" w:lastRow="0" w:firstColumn="0" w:lastColumn="0" w:oddVBand="1" w:evenVBand="0" w:oddHBand="0" w:evenHBand="0" w:firstRowFirstColumn="0" w:firstRowLastColumn="0" w:lastRowFirstColumn="0" w:lastRowLastColumn="0"/>
            <w:tcW w:w="2128" w:type="dxa"/>
          </w:tcPr>
          <w:p w14:paraId="5522534D" w14:textId="77777777" w:rsidR="000D10B7" w:rsidRPr="00513D90" w:rsidRDefault="000D10B7" w:rsidP="00306527">
            <w:pPr>
              <w:rPr>
                <w:lang w:val="en-US"/>
              </w:rPr>
            </w:pPr>
            <w:r w:rsidRPr="00513D90">
              <w:rPr>
                <w:lang w:val="en-US"/>
              </w:rPr>
              <w:t>Renal failure</w:t>
            </w:r>
          </w:p>
        </w:tc>
        <w:tc>
          <w:tcPr>
            <w:cnfStyle w:val="000001000000" w:firstRow="0" w:lastRow="0" w:firstColumn="0" w:lastColumn="0" w:oddVBand="0" w:evenVBand="1" w:oddHBand="0" w:evenHBand="0" w:firstRowFirstColumn="0" w:firstRowLastColumn="0" w:lastRowFirstColumn="0" w:lastRowLastColumn="0"/>
            <w:tcW w:w="4252" w:type="dxa"/>
          </w:tcPr>
          <w:p w14:paraId="20E29454" w14:textId="77777777" w:rsidR="000D10B7" w:rsidRPr="00513D90" w:rsidRDefault="000D10B7" w:rsidP="00306527">
            <w:pPr>
              <w:rPr>
                <w:lang w:val="en-US"/>
              </w:rPr>
            </w:pPr>
            <w:r w:rsidRPr="00513D90">
              <w:rPr>
                <w:lang w:val="en-US"/>
              </w:rPr>
              <w:t xml:space="preserve">Renal failure </w:t>
            </w:r>
          </w:p>
        </w:tc>
        <w:tc>
          <w:tcPr>
            <w:cnfStyle w:val="000010000000" w:firstRow="0" w:lastRow="0" w:firstColumn="0" w:lastColumn="0" w:oddVBand="1" w:evenVBand="0" w:oddHBand="0" w:evenHBand="0" w:firstRowFirstColumn="0" w:firstRowLastColumn="0" w:lastRowFirstColumn="0" w:lastRowLastColumn="0"/>
            <w:tcW w:w="1880" w:type="dxa"/>
          </w:tcPr>
          <w:p w14:paraId="2F612ED0" w14:textId="77777777" w:rsidR="000D10B7" w:rsidRPr="00513D90" w:rsidRDefault="000D10B7" w:rsidP="00306527">
            <w:pPr>
              <w:rPr>
                <w:lang w:val="en-US"/>
              </w:rPr>
            </w:pPr>
            <w:r w:rsidRPr="00513D90">
              <w:rPr>
                <w:lang w:val="en-US"/>
              </w:rPr>
              <w:t>21 days</w:t>
            </w:r>
          </w:p>
        </w:tc>
      </w:tr>
      <w:tr w:rsidR="000D10B7" w:rsidRPr="00513D90" w14:paraId="6016EA2C" w14:textId="77777777" w:rsidTr="00306527">
        <w:trPr>
          <w:trHeight w:val="60"/>
        </w:trPr>
        <w:tc>
          <w:tcPr>
            <w:cnfStyle w:val="000010000000" w:firstRow="0" w:lastRow="0" w:firstColumn="0" w:lastColumn="0" w:oddVBand="1" w:evenVBand="0" w:oddHBand="0" w:evenHBand="0" w:firstRowFirstColumn="0" w:firstRowLastColumn="0" w:lastRowFirstColumn="0" w:lastRowLastColumn="0"/>
            <w:tcW w:w="2128" w:type="dxa"/>
          </w:tcPr>
          <w:p w14:paraId="43583B6A" w14:textId="77777777" w:rsidR="000D10B7" w:rsidRPr="00513D90" w:rsidRDefault="000D10B7" w:rsidP="00306527">
            <w:pPr>
              <w:rPr>
                <w:lang w:val="en-US"/>
              </w:rPr>
            </w:pPr>
            <w:r w:rsidRPr="00513D90">
              <w:rPr>
                <w:lang w:val="en-US"/>
              </w:rPr>
              <w:t>Gastrointestinal bleeding</w:t>
            </w:r>
          </w:p>
        </w:tc>
        <w:tc>
          <w:tcPr>
            <w:cnfStyle w:val="000001000000" w:firstRow="0" w:lastRow="0" w:firstColumn="0" w:lastColumn="0" w:oddVBand="0" w:evenVBand="1" w:oddHBand="0" w:evenHBand="0" w:firstRowFirstColumn="0" w:firstRowLastColumn="0" w:lastRowFirstColumn="0" w:lastRowLastColumn="0"/>
            <w:tcW w:w="4252" w:type="dxa"/>
          </w:tcPr>
          <w:p w14:paraId="2AEC2A60" w14:textId="77777777" w:rsidR="000D10B7" w:rsidRPr="00513D90" w:rsidRDefault="000D10B7" w:rsidP="00306527">
            <w:pPr>
              <w:rPr>
                <w:lang w:val="en-US"/>
              </w:rPr>
            </w:pPr>
            <w:r w:rsidRPr="00513D90">
              <w:rPr>
                <w:lang w:val="en-US"/>
              </w:rPr>
              <w:t>Gastrointestinal bleeding</w:t>
            </w:r>
          </w:p>
        </w:tc>
        <w:tc>
          <w:tcPr>
            <w:cnfStyle w:val="000010000000" w:firstRow="0" w:lastRow="0" w:firstColumn="0" w:lastColumn="0" w:oddVBand="1" w:evenVBand="0" w:oddHBand="0" w:evenHBand="0" w:firstRowFirstColumn="0" w:firstRowLastColumn="0" w:lastRowFirstColumn="0" w:lastRowLastColumn="0"/>
            <w:tcW w:w="1880" w:type="dxa"/>
          </w:tcPr>
          <w:p w14:paraId="412268AF" w14:textId="77777777" w:rsidR="000D10B7" w:rsidRPr="00513D90" w:rsidRDefault="000D10B7" w:rsidP="00306527">
            <w:pPr>
              <w:rPr>
                <w:lang w:val="en-US"/>
              </w:rPr>
            </w:pPr>
            <w:r w:rsidRPr="00513D90">
              <w:rPr>
                <w:lang w:val="en-US"/>
              </w:rPr>
              <w:t>2 days</w:t>
            </w:r>
          </w:p>
        </w:tc>
      </w:tr>
      <w:tr w:rsidR="000D10B7" w:rsidRPr="00513D90" w14:paraId="714AD1ED" w14:textId="77777777" w:rsidTr="00306527">
        <w:trPr>
          <w:trHeight w:val="60"/>
        </w:trPr>
        <w:tc>
          <w:tcPr>
            <w:cnfStyle w:val="000010000000" w:firstRow="0" w:lastRow="0" w:firstColumn="0" w:lastColumn="0" w:oddVBand="1" w:evenVBand="0" w:oddHBand="0" w:evenHBand="0" w:firstRowFirstColumn="0" w:firstRowLastColumn="0" w:lastRowFirstColumn="0" w:lastRowLastColumn="0"/>
            <w:tcW w:w="2128" w:type="dxa"/>
            <w:vMerge w:val="restart"/>
          </w:tcPr>
          <w:p w14:paraId="6A2289B3" w14:textId="77777777" w:rsidR="000D10B7" w:rsidRPr="00513D90" w:rsidRDefault="000D10B7" w:rsidP="00306527">
            <w:pPr>
              <w:rPr>
                <w:lang w:val="en-US"/>
              </w:rPr>
            </w:pPr>
            <w:r w:rsidRPr="00513D90">
              <w:rPr>
                <w:lang w:val="en-US"/>
              </w:rPr>
              <w:t>Medication complications</w:t>
            </w:r>
          </w:p>
        </w:tc>
        <w:tc>
          <w:tcPr>
            <w:cnfStyle w:val="000001000000" w:firstRow="0" w:lastRow="0" w:firstColumn="0" w:lastColumn="0" w:oddVBand="0" w:evenVBand="1" w:oddHBand="0" w:evenHBand="0" w:firstRowFirstColumn="0" w:firstRowLastColumn="0" w:lastRowFirstColumn="0" w:lastRowLastColumn="0"/>
            <w:tcW w:w="4252" w:type="dxa"/>
          </w:tcPr>
          <w:p w14:paraId="4A099190" w14:textId="77777777" w:rsidR="000D10B7" w:rsidRPr="00513D90" w:rsidRDefault="000D10B7" w:rsidP="00306527">
            <w:pPr>
              <w:rPr>
                <w:lang w:val="en-US"/>
              </w:rPr>
            </w:pPr>
            <w:r w:rsidRPr="00513D90">
              <w:rPr>
                <w:lang w:val="en-US"/>
              </w:rPr>
              <w:t>Drug related respiratory complications/depression</w:t>
            </w:r>
          </w:p>
        </w:tc>
        <w:tc>
          <w:tcPr>
            <w:cnfStyle w:val="000010000000" w:firstRow="0" w:lastRow="0" w:firstColumn="0" w:lastColumn="0" w:oddVBand="1" w:evenVBand="0" w:oddHBand="0" w:evenHBand="0" w:firstRowFirstColumn="0" w:firstRowLastColumn="0" w:lastRowFirstColumn="0" w:lastRowLastColumn="0"/>
            <w:tcW w:w="1880" w:type="dxa"/>
          </w:tcPr>
          <w:p w14:paraId="6C220C9D" w14:textId="77777777" w:rsidR="000D10B7" w:rsidRPr="00513D90" w:rsidRDefault="000D10B7" w:rsidP="00306527">
            <w:pPr>
              <w:rPr>
                <w:lang w:val="en-US"/>
              </w:rPr>
            </w:pPr>
            <w:r w:rsidRPr="00513D90">
              <w:rPr>
                <w:lang w:val="en-US"/>
              </w:rPr>
              <w:t>2 days</w:t>
            </w:r>
          </w:p>
        </w:tc>
      </w:tr>
      <w:tr w:rsidR="000D10B7" w:rsidRPr="00513D90" w14:paraId="71297226" w14:textId="77777777" w:rsidTr="00306527">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5E646AB4" w14:textId="77777777" w:rsidR="000D10B7" w:rsidRPr="00513D90" w:rsidRDefault="000D10B7" w:rsidP="00306527"/>
        </w:tc>
        <w:tc>
          <w:tcPr>
            <w:cnfStyle w:val="000001000000" w:firstRow="0" w:lastRow="0" w:firstColumn="0" w:lastColumn="0" w:oddVBand="0" w:evenVBand="1" w:oddHBand="0" w:evenHBand="0" w:firstRowFirstColumn="0" w:firstRowLastColumn="0" w:lastRowFirstColumn="0" w:lastRowLastColumn="0"/>
            <w:tcW w:w="4252" w:type="dxa"/>
          </w:tcPr>
          <w:p w14:paraId="4D5E741A" w14:textId="77777777" w:rsidR="000D10B7" w:rsidRPr="00513D90" w:rsidRDefault="000D10B7" w:rsidP="00306527">
            <w:pPr>
              <w:rPr>
                <w:lang w:val="en-US"/>
              </w:rPr>
            </w:pPr>
            <w:r w:rsidRPr="00513D90">
              <w:rPr>
                <w:lang w:val="en-US"/>
              </w:rPr>
              <w:t>Hypoglycaemia</w:t>
            </w:r>
          </w:p>
        </w:tc>
        <w:tc>
          <w:tcPr>
            <w:cnfStyle w:val="000010000000" w:firstRow="0" w:lastRow="0" w:firstColumn="0" w:lastColumn="0" w:oddVBand="1" w:evenVBand="0" w:oddHBand="0" w:evenHBand="0" w:firstRowFirstColumn="0" w:firstRowLastColumn="0" w:lastRowFirstColumn="0" w:lastRowLastColumn="0"/>
            <w:tcW w:w="1880" w:type="dxa"/>
          </w:tcPr>
          <w:p w14:paraId="3B98D4D3" w14:textId="77777777" w:rsidR="000D10B7" w:rsidRPr="00513D90" w:rsidRDefault="000D10B7" w:rsidP="00306527">
            <w:pPr>
              <w:rPr>
                <w:lang w:val="en-US"/>
              </w:rPr>
            </w:pPr>
            <w:r w:rsidRPr="00513D90">
              <w:rPr>
                <w:lang w:val="en-US"/>
              </w:rPr>
              <w:t xml:space="preserve">4 days </w:t>
            </w:r>
          </w:p>
        </w:tc>
      </w:tr>
      <w:tr w:rsidR="000D10B7" w:rsidRPr="00513D90" w14:paraId="40558AA5" w14:textId="77777777" w:rsidTr="00306527">
        <w:trPr>
          <w:trHeight w:val="60"/>
        </w:trPr>
        <w:tc>
          <w:tcPr>
            <w:cnfStyle w:val="000010000000" w:firstRow="0" w:lastRow="0" w:firstColumn="0" w:lastColumn="0" w:oddVBand="1" w:evenVBand="0" w:oddHBand="0" w:evenHBand="0" w:firstRowFirstColumn="0" w:firstRowLastColumn="0" w:lastRowFirstColumn="0" w:lastRowLastColumn="0"/>
            <w:tcW w:w="2128" w:type="dxa"/>
          </w:tcPr>
          <w:p w14:paraId="5E0D114A" w14:textId="77777777" w:rsidR="000D10B7" w:rsidRPr="00513D90" w:rsidRDefault="000D10B7" w:rsidP="00306527">
            <w:pPr>
              <w:rPr>
                <w:lang w:val="en-US"/>
              </w:rPr>
            </w:pPr>
            <w:r w:rsidRPr="00513D90">
              <w:rPr>
                <w:lang w:val="en-US"/>
              </w:rPr>
              <w:t>Delirium</w:t>
            </w:r>
          </w:p>
        </w:tc>
        <w:tc>
          <w:tcPr>
            <w:cnfStyle w:val="000001000000" w:firstRow="0" w:lastRow="0" w:firstColumn="0" w:lastColumn="0" w:oddVBand="0" w:evenVBand="1" w:oddHBand="0" w:evenHBand="0" w:firstRowFirstColumn="0" w:firstRowLastColumn="0" w:lastRowFirstColumn="0" w:lastRowLastColumn="0"/>
            <w:tcW w:w="4252" w:type="dxa"/>
          </w:tcPr>
          <w:p w14:paraId="365D3CE5" w14:textId="77777777" w:rsidR="000D10B7" w:rsidRPr="00513D90" w:rsidRDefault="000D10B7" w:rsidP="00306527">
            <w:pPr>
              <w:rPr>
                <w:lang w:val="en-US"/>
              </w:rPr>
            </w:pPr>
            <w:r w:rsidRPr="00513D90">
              <w:rPr>
                <w:lang w:val="en-US"/>
              </w:rPr>
              <w:t>Delirium</w:t>
            </w:r>
          </w:p>
        </w:tc>
        <w:tc>
          <w:tcPr>
            <w:cnfStyle w:val="000010000000" w:firstRow="0" w:lastRow="0" w:firstColumn="0" w:lastColumn="0" w:oddVBand="1" w:evenVBand="0" w:oddHBand="0" w:evenHBand="0" w:firstRowFirstColumn="0" w:firstRowLastColumn="0" w:lastRowFirstColumn="0" w:lastRowLastColumn="0"/>
            <w:tcW w:w="1880" w:type="dxa"/>
          </w:tcPr>
          <w:p w14:paraId="31F5DE15" w14:textId="77777777" w:rsidR="000D10B7" w:rsidRPr="00513D90" w:rsidRDefault="000D10B7" w:rsidP="00306527">
            <w:pPr>
              <w:rPr>
                <w:lang w:val="en-US"/>
              </w:rPr>
            </w:pPr>
            <w:r w:rsidRPr="00513D90">
              <w:rPr>
                <w:lang w:val="en-US"/>
              </w:rPr>
              <w:t>10 days</w:t>
            </w:r>
          </w:p>
        </w:tc>
      </w:tr>
      <w:tr w:rsidR="000D10B7" w:rsidRPr="00513D90" w14:paraId="01E67F92" w14:textId="77777777" w:rsidTr="00306527">
        <w:trPr>
          <w:trHeight w:val="60"/>
        </w:trPr>
        <w:tc>
          <w:tcPr>
            <w:cnfStyle w:val="000010000000" w:firstRow="0" w:lastRow="0" w:firstColumn="0" w:lastColumn="0" w:oddVBand="1" w:evenVBand="0" w:oddHBand="0" w:evenHBand="0" w:firstRowFirstColumn="0" w:firstRowLastColumn="0" w:lastRowFirstColumn="0" w:lastRowLastColumn="0"/>
            <w:tcW w:w="2128" w:type="dxa"/>
            <w:vMerge w:val="restart"/>
          </w:tcPr>
          <w:p w14:paraId="2CB4AC91" w14:textId="77777777" w:rsidR="000D10B7" w:rsidRPr="00513D90" w:rsidRDefault="000D10B7" w:rsidP="00306527">
            <w:pPr>
              <w:rPr>
                <w:lang w:val="en-US"/>
              </w:rPr>
            </w:pPr>
            <w:r w:rsidRPr="00513D90">
              <w:rPr>
                <w:lang w:val="en-US"/>
              </w:rPr>
              <w:t>Cardiac complications</w:t>
            </w:r>
          </w:p>
        </w:tc>
        <w:tc>
          <w:tcPr>
            <w:cnfStyle w:val="000001000000" w:firstRow="0" w:lastRow="0" w:firstColumn="0" w:lastColumn="0" w:oddVBand="0" w:evenVBand="1" w:oddHBand="0" w:evenHBand="0" w:firstRowFirstColumn="0" w:firstRowLastColumn="0" w:lastRowFirstColumn="0" w:lastRowLastColumn="0"/>
            <w:tcW w:w="4252" w:type="dxa"/>
          </w:tcPr>
          <w:p w14:paraId="2A4CFB3D" w14:textId="77777777" w:rsidR="000D10B7" w:rsidRPr="00513D90" w:rsidRDefault="000D10B7" w:rsidP="00306527">
            <w:pPr>
              <w:rPr>
                <w:lang w:val="en-US"/>
              </w:rPr>
            </w:pPr>
            <w:r w:rsidRPr="00513D90">
              <w:rPr>
                <w:lang w:val="en-US"/>
              </w:rPr>
              <w:t>Heart failure and pulmonary oedema</w:t>
            </w:r>
          </w:p>
        </w:tc>
        <w:tc>
          <w:tcPr>
            <w:cnfStyle w:val="000010000000" w:firstRow="0" w:lastRow="0" w:firstColumn="0" w:lastColumn="0" w:oddVBand="1" w:evenVBand="0" w:oddHBand="0" w:evenHBand="0" w:firstRowFirstColumn="0" w:firstRowLastColumn="0" w:lastRowFirstColumn="0" w:lastRowLastColumn="0"/>
            <w:tcW w:w="1880" w:type="dxa"/>
          </w:tcPr>
          <w:p w14:paraId="664F0E5A" w14:textId="77777777" w:rsidR="000D10B7" w:rsidRPr="00513D90" w:rsidRDefault="000D10B7" w:rsidP="00306527">
            <w:pPr>
              <w:rPr>
                <w:lang w:val="en-US"/>
              </w:rPr>
            </w:pPr>
            <w:r w:rsidRPr="00513D90">
              <w:rPr>
                <w:lang w:val="en-US"/>
              </w:rPr>
              <w:t>30 days</w:t>
            </w:r>
          </w:p>
        </w:tc>
      </w:tr>
      <w:tr w:rsidR="000D10B7" w:rsidRPr="00513D90" w14:paraId="27C60394" w14:textId="77777777" w:rsidTr="00306527">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02B8B499" w14:textId="77777777" w:rsidR="000D10B7" w:rsidRPr="00513D90" w:rsidRDefault="000D10B7" w:rsidP="00306527"/>
        </w:tc>
        <w:tc>
          <w:tcPr>
            <w:cnfStyle w:val="000001000000" w:firstRow="0" w:lastRow="0" w:firstColumn="0" w:lastColumn="0" w:oddVBand="0" w:evenVBand="1" w:oddHBand="0" w:evenHBand="0" w:firstRowFirstColumn="0" w:firstRowLastColumn="0" w:lastRowFirstColumn="0" w:lastRowLastColumn="0"/>
            <w:tcW w:w="4252" w:type="dxa"/>
          </w:tcPr>
          <w:p w14:paraId="02F4F9AD" w14:textId="77777777" w:rsidR="000D10B7" w:rsidRPr="00513D90" w:rsidRDefault="000D10B7" w:rsidP="00306527">
            <w:pPr>
              <w:rPr>
                <w:lang w:val="en-US"/>
              </w:rPr>
            </w:pPr>
            <w:r w:rsidRPr="00513D90">
              <w:rPr>
                <w:lang w:val="en-US"/>
              </w:rPr>
              <w:t>Ventricular arrhythmias and cardiac arrest</w:t>
            </w:r>
          </w:p>
        </w:tc>
        <w:tc>
          <w:tcPr>
            <w:cnfStyle w:val="000010000000" w:firstRow="0" w:lastRow="0" w:firstColumn="0" w:lastColumn="0" w:oddVBand="1" w:evenVBand="0" w:oddHBand="0" w:evenHBand="0" w:firstRowFirstColumn="0" w:firstRowLastColumn="0" w:lastRowFirstColumn="0" w:lastRowLastColumn="0"/>
            <w:tcW w:w="1880" w:type="dxa"/>
          </w:tcPr>
          <w:p w14:paraId="0B1B0CC8" w14:textId="77777777" w:rsidR="000D10B7" w:rsidRPr="00513D90" w:rsidRDefault="000D10B7" w:rsidP="00306527">
            <w:pPr>
              <w:rPr>
                <w:lang w:val="en-US"/>
              </w:rPr>
            </w:pPr>
            <w:r w:rsidRPr="00513D90">
              <w:rPr>
                <w:lang w:val="en-US"/>
              </w:rPr>
              <w:t>30 days</w:t>
            </w:r>
          </w:p>
        </w:tc>
      </w:tr>
      <w:tr w:rsidR="000D10B7" w:rsidRPr="00513D90" w14:paraId="228C8DAD" w14:textId="77777777" w:rsidTr="00306527">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72841AE2" w14:textId="77777777" w:rsidR="000D10B7" w:rsidRPr="00513D90" w:rsidRDefault="000D10B7" w:rsidP="00306527"/>
        </w:tc>
        <w:tc>
          <w:tcPr>
            <w:cnfStyle w:val="000001000000" w:firstRow="0" w:lastRow="0" w:firstColumn="0" w:lastColumn="0" w:oddVBand="0" w:evenVBand="1" w:oddHBand="0" w:evenHBand="0" w:firstRowFirstColumn="0" w:firstRowLastColumn="0" w:lastRowFirstColumn="0" w:lastRowLastColumn="0"/>
            <w:tcW w:w="4252" w:type="dxa"/>
          </w:tcPr>
          <w:p w14:paraId="51084C68" w14:textId="77777777" w:rsidR="000D10B7" w:rsidRPr="00513D90" w:rsidRDefault="000D10B7" w:rsidP="00306527">
            <w:pPr>
              <w:rPr>
                <w:lang w:val="en-US"/>
              </w:rPr>
            </w:pPr>
            <w:r w:rsidRPr="00513D90">
              <w:rPr>
                <w:lang w:val="en-US"/>
              </w:rPr>
              <w:t>Atrial tachycardia</w:t>
            </w:r>
          </w:p>
        </w:tc>
        <w:tc>
          <w:tcPr>
            <w:cnfStyle w:val="000010000000" w:firstRow="0" w:lastRow="0" w:firstColumn="0" w:lastColumn="0" w:oddVBand="1" w:evenVBand="0" w:oddHBand="0" w:evenHBand="0" w:firstRowFirstColumn="0" w:firstRowLastColumn="0" w:lastRowFirstColumn="0" w:lastRowLastColumn="0"/>
            <w:tcW w:w="1880" w:type="dxa"/>
          </w:tcPr>
          <w:p w14:paraId="466818CF" w14:textId="77777777" w:rsidR="000D10B7" w:rsidRPr="00513D90" w:rsidRDefault="000D10B7" w:rsidP="00306527">
            <w:pPr>
              <w:rPr>
                <w:lang w:val="en-US"/>
              </w:rPr>
            </w:pPr>
            <w:r w:rsidRPr="00513D90">
              <w:rPr>
                <w:lang w:val="en-US"/>
              </w:rPr>
              <w:t>14 days</w:t>
            </w:r>
          </w:p>
        </w:tc>
      </w:tr>
      <w:tr w:rsidR="000D10B7" w:rsidRPr="00513D90" w14:paraId="7F977ABC" w14:textId="77777777" w:rsidTr="00306527">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0523DC79" w14:textId="77777777" w:rsidR="000D10B7" w:rsidRPr="00513D90" w:rsidRDefault="000D10B7" w:rsidP="00306527"/>
        </w:tc>
        <w:tc>
          <w:tcPr>
            <w:cnfStyle w:val="000001000000" w:firstRow="0" w:lastRow="0" w:firstColumn="0" w:lastColumn="0" w:oddVBand="0" w:evenVBand="1" w:oddHBand="0" w:evenHBand="0" w:firstRowFirstColumn="0" w:firstRowLastColumn="0" w:lastRowFirstColumn="0" w:lastRowLastColumn="0"/>
            <w:tcW w:w="4252" w:type="dxa"/>
          </w:tcPr>
          <w:p w14:paraId="4BCDD164" w14:textId="77777777" w:rsidR="000D10B7" w:rsidRPr="00513D90" w:rsidRDefault="000D10B7" w:rsidP="00306527">
            <w:pPr>
              <w:rPr>
                <w:lang w:val="en-US"/>
              </w:rPr>
            </w:pPr>
            <w:r w:rsidRPr="00513D90">
              <w:rPr>
                <w:lang w:val="en-US"/>
              </w:rPr>
              <w:t>Acute coronary syndrome including unstable angina, STEMI and NSTEMI</w:t>
            </w:r>
          </w:p>
        </w:tc>
        <w:tc>
          <w:tcPr>
            <w:cnfStyle w:val="000010000000" w:firstRow="0" w:lastRow="0" w:firstColumn="0" w:lastColumn="0" w:oddVBand="1" w:evenVBand="0" w:oddHBand="0" w:evenHBand="0" w:firstRowFirstColumn="0" w:firstRowLastColumn="0" w:lastRowFirstColumn="0" w:lastRowLastColumn="0"/>
            <w:tcW w:w="1880" w:type="dxa"/>
          </w:tcPr>
          <w:p w14:paraId="31E6D573" w14:textId="77777777" w:rsidR="000D10B7" w:rsidRPr="00513D90" w:rsidRDefault="000D10B7" w:rsidP="00306527">
            <w:pPr>
              <w:rPr>
                <w:lang w:val="en-US"/>
              </w:rPr>
            </w:pPr>
            <w:r w:rsidRPr="00513D90">
              <w:rPr>
                <w:lang w:val="en-US"/>
              </w:rPr>
              <w:t xml:space="preserve">30 days </w:t>
            </w:r>
          </w:p>
        </w:tc>
      </w:tr>
      <w:tr w:rsidR="000D10B7" w:rsidRPr="00513D90" w14:paraId="094D46C0" w14:textId="77777777" w:rsidTr="00306527">
        <w:trPr>
          <w:trHeight w:val="60"/>
        </w:trPr>
        <w:tc>
          <w:tcPr>
            <w:cnfStyle w:val="000010000000" w:firstRow="0" w:lastRow="0" w:firstColumn="0" w:lastColumn="0" w:oddVBand="1" w:evenVBand="0" w:oddHBand="0" w:evenHBand="0" w:firstRowFirstColumn="0" w:firstRowLastColumn="0" w:lastRowFirstColumn="0" w:lastRowLastColumn="0"/>
            <w:tcW w:w="2128" w:type="dxa"/>
            <w:vMerge w:val="restart"/>
          </w:tcPr>
          <w:p w14:paraId="714C75F4" w14:textId="77777777" w:rsidR="000D10B7" w:rsidRPr="00513D90" w:rsidRDefault="000D10B7" w:rsidP="00306527">
            <w:pPr>
              <w:rPr>
                <w:lang w:val="en-US"/>
              </w:rPr>
            </w:pPr>
            <w:r w:rsidRPr="00513D90">
              <w:rPr>
                <w:lang w:val="en-US"/>
              </w:rPr>
              <w:t>Other</w:t>
            </w:r>
          </w:p>
        </w:tc>
        <w:tc>
          <w:tcPr>
            <w:cnfStyle w:val="000001000000" w:firstRow="0" w:lastRow="0" w:firstColumn="0" w:lastColumn="0" w:oddVBand="0" w:evenVBand="1" w:oddHBand="0" w:evenHBand="0" w:firstRowFirstColumn="0" w:firstRowLastColumn="0" w:lastRowFirstColumn="0" w:lastRowLastColumn="0"/>
            <w:tcW w:w="4252" w:type="dxa"/>
          </w:tcPr>
          <w:p w14:paraId="1D5614FE" w14:textId="77777777" w:rsidR="000D10B7" w:rsidRPr="00513D90" w:rsidRDefault="000D10B7" w:rsidP="00306527">
            <w:pPr>
              <w:rPr>
                <w:lang w:val="en-US"/>
              </w:rPr>
            </w:pPr>
            <w:r w:rsidRPr="00513D90">
              <w:rPr>
                <w:lang w:val="en-US"/>
              </w:rPr>
              <w:t>Constipation</w:t>
            </w:r>
          </w:p>
        </w:tc>
        <w:tc>
          <w:tcPr>
            <w:cnfStyle w:val="000010000000" w:firstRow="0" w:lastRow="0" w:firstColumn="0" w:lastColumn="0" w:oddVBand="1" w:evenVBand="0" w:oddHBand="0" w:evenHBand="0" w:firstRowFirstColumn="0" w:firstRowLastColumn="0" w:lastRowFirstColumn="0" w:lastRowLastColumn="0"/>
            <w:tcW w:w="1880" w:type="dxa"/>
          </w:tcPr>
          <w:p w14:paraId="0A7017CA" w14:textId="77777777" w:rsidR="000D10B7" w:rsidRPr="00513D90" w:rsidRDefault="000D10B7" w:rsidP="00306527">
            <w:pPr>
              <w:rPr>
                <w:lang w:val="en-US"/>
              </w:rPr>
            </w:pPr>
            <w:r w:rsidRPr="00513D90">
              <w:rPr>
                <w:lang w:val="en-US"/>
              </w:rPr>
              <w:t>14 days</w:t>
            </w:r>
          </w:p>
        </w:tc>
      </w:tr>
      <w:tr w:rsidR="000D10B7" w:rsidRPr="00513D90" w14:paraId="56C5CF79" w14:textId="77777777" w:rsidTr="00306527">
        <w:trPr>
          <w:trHeight w:val="60"/>
        </w:trPr>
        <w:tc>
          <w:tcPr>
            <w:cnfStyle w:val="000010000000" w:firstRow="0" w:lastRow="0" w:firstColumn="0" w:lastColumn="0" w:oddVBand="1" w:evenVBand="0" w:oddHBand="0" w:evenHBand="0" w:firstRowFirstColumn="0" w:firstRowLastColumn="0" w:lastRowFirstColumn="0" w:lastRowLastColumn="0"/>
            <w:tcW w:w="2128" w:type="dxa"/>
            <w:vMerge/>
          </w:tcPr>
          <w:p w14:paraId="749FE739" w14:textId="77777777" w:rsidR="000D10B7" w:rsidRPr="00513D90" w:rsidRDefault="000D10B7" w:rsidP="00306527"/>
        </w:tc>
        <w:tc>
          <w:tcPr>
            <w:cnfStyle w:val="000001000000" w:firstRow="0" w:lastRow="0" w:firstColumn="0" w:lastColumn="0" w:oddVBand="0" w:evenVBand="1" w:oddHBand="0" w:evenHBand="0" w:firstRowFirstColumn="0" w:firstRowLastColumn="0" w:lastRowFirstColumn="0" w:lastRowLastColumn="0"/>
            <w:tcW w:w="4252" w:type="dxa"/>
          </w:tcPr>
          <w:p w14:paraId="35766DBE" w14:textId="77777777" w:rsidR="000D10B7" w:rsidRPr="00513D90" w:rsidRDefault="000D10B7" w:rsidP="00306527">
            <w:pPr>
              <w:rPr>
                <w:lang w:val="en-US"/>
              </w:rPr>
            </w:pPr>
            <w:r w:rsidRPr="00513D90">
              <w:rPr>
                <w:lang w:val="en-US"/>
              </w:rPr>
              <w:t>Nausea and vomiting</w:t>
            </w:r>
          </w:p>
        </w:tc>
        <w:tc>
          <w:tcPr>
            <w:cnfStyle w:val="000010000000" w:firstRow="0" w:lastRow="0" w:firstColumn="0" w:lastColumn="0" w:oddVBand="1" w:evenVBand="0" w:oddHBand="0" w:evenHBand="0" w:firstRowFirstColumn="0" w:firstRowLastColumn="0" w:lastRowFirstColumn="0" w:lastRowLastColumn="0"/>
            <w:tcW w:w="1880" w:type="dxa"/>
          </w:tcPr>
          <w:p w14:paraId="1B5CEB91" w14:textId="77777777" w:rsidR="000D10B7" w:rsidRPr="00513D90" w:rsidRDefault="000D10B7" w:rsidP="00306527">
            <w:pPr>
              <w:rPr>
                <w:lang w:val="en-US"/>
              </w:rPr>
            </w:pPr>
            <w:r w:rsidRPr="00513D90">
              <w:rPr>
                <w:lang w:val="en-US"/>
              </w:rPr>
              <w:t>7 days</w:t>
            </w:r>
          </w:p>
        </w:tc>
      </w:tr>
    </w:tbl>
    <w:p w14:paraId="7008FAD6" w14:textId="77777777" w:rsidR="000D10B7" w:rsidRDefault="000D10B7" w:rsidP="000D10B7">
      <w:pPr>
        <w:pStyle w:val="SourceNotes"/>
        <w:rPr>
          <w:lang w:val="en-US"/>
        </w:rPr>
      </w:pPr>
      <w:r w:rsidRPr="00513D90">
        <w:rPr>
          <w:lang w:val="en-US"/>
        </w:rPr>
        <w:t xml:space="preserve">* The conditions on the list were agreed by AHMAC as avoidable hospital readmissions on 2 June 2017 </w:t>
      </w:r>
    </w:p>
    <w:p w14:paraId="25C50B7F" w14:textId="77777777" w:rsidR="000D10B7" w:rsidRDefault="000D10B7" w:rsidP="000D10B7">
      <w:pPr>
        <w:rPr>
          <w:lang w:val="en-US"/>
        </w:rPr>
      </w:pPr>
    </w:p>
    <w:p w14:paraId="3D9FB4D7" w14:textId="77777777" w:rsidR="00AA27F8" w:rsidRDefault="00AA27F8" w:rsidP="00AA27F8">
      <w:pPr>
        <w:rPr>
          <w:lang w:val="en-US"/>
        </w:rPr>
        <w:sectPr w:rsidR="00AA27F8" w:rsidSect="00381179">
          <w:headerReference w:type="even" r:id="rId104"/>
          <w:headerReference w:type="default" r:id="rId105"/>
          <w:footerReference w:type="even" r:id="rId106"/>
          <w:footerReference w:type="default" r:id="rId107"/>
          <w:footnotePr>
            <w:numFmt w:val="chicago"/>
            <w:numRestart w:val="eachPage"/>
          </w:footnotePr>
          <w:pgSz w:w="9978" w:h="14173" w:code="34"/>
          <w:pgMar w:top="1474" w:right="851" w:bottom="1474" w:left="851" w:header="680" w:footer="680" w:gutter="0"/>
          <w:cols w:space="708"/>
          <w:docGrid w:linePitch="360"/>
          <w15:footnoteColumns w:val="1"/>
        </w:sectPr>
      </w:pPr>
    </w:p>
    <w:p w14:paraId="11F53FB9" w14:textId="77777777" w:rsidR="00513D90" w:rsidRPr="00513D90" w:rsidRDefault="00513D90" w:rsidP="00F758C3">
      <w:pPr>
        <w:pStyle w:val="Heading3"/>
        <w:spacing w:before="0"/>
        <w:rPr>
          <w:lang w:val="en-US"/>
        </w:rPr>
      </w:pPr>
      <w:r w:rsidRPr="00513D90">
        <w:rPr>
          <w:lang w:val="en-US"/>
        </w:rPr>
        <w:t>Aligning public reporting of public and private hospitals</w:t>
      </w:r>
    </w:p>
    <w:p w14:paraId="089A565B" w14:textId="77777777" w:rsidR="00513D90" w:rsidRPr="00513D90" w:rsidRDefault="00513D90" w:rsidP="00513D90">
      <w:pPr>
        <w:rPr>
          <w:lang w:val="en-US"/>
        </w:rPr>
      </w:pPr>
      <w:r w:rsidRPr="00513D90">
        <w:rPr>
          <w:lang w:val="en-US"/>
        </w:rPr>
        <w:t>There is little publicly available information on health service quality and patient safety, and reporting standards and measures differ across states and territories and between the private and public sectors. Consumers, carers and patients find such information difficult to access and often not relevant to their needs.</w:t>
      </w:r>
    </w:p>
    <w:p w14:paraId="23EF92BD" w14:textId="77777777" w:rsidR="00513D90" w:rsidRPr="00513D90" w:rsidRDefault="00513D90" w:rsidP="00513D90">
      <w:pPr>
        <w:rPr>
          <w:lang w:val="en-US"/>
        </w:rPr>
      </w:pPr>
      <w:r w:rsidRPr="00513D90">
        <w:rPr>
          <w:lang w:val="en-US"/>
        </w:rPr>
        <w:t>Governments, the private sector and the community are interested in improving national public reporting of safety and quality, and in making this information consistent, transparent and useful to the public.</w:t>
      </w:r>
    </w:p>
    <w:p w14:paraId="38DD208C" w14:textId="77777777" w:rsidR="00513D90" w:rsidRPr="00513D90" w:rsidRDefault="00513D90" w:rsidP="00513D90">
      <w:pPr>
        <w:rPr>
          <w:lang w:val="en-US"/>
        </w:rPr>
      </w:pPr>
      <w:r w:rsidRPr="00513D90">
        <w:rPr>
          <w:lang w:val="en-US"/>
        </w:rPr>
        <w:t>Current work across Australia supports both the need for aligning public and private reporting standards and improving the capacity to do so. Not only does increased transparency and public reporting improve consumer choice, but transparent use of data drives improvements in the performance of the health system and increases accountability to those who fund the services.</w:t>
      </w:r>
    </w:p>
    <w:p w14:paraId="16366411" w14:textId="77777777" w:rsidR="00513D90" w:rsidRPr="00513D90" w:rsidRDefault="00513D90" w:rsidP="00513D90">
      <w:pPr>
        <w:rPr>
          <w:lang w:val="en-US"/>
        </w:rPr>
      </w:pPr>
      <w:r w:rsidRPr="00513D90">
        <w:rPr>
          <w:lang w:val="en-US"/>
        </w:rPr>
        <w:t>In August 2017, the COAG Health Council asked the Commission to identify options to align public reporting standards for safety and quality of health care across public and private hospitals nationally.</w:t>
      </w:r>
    </w:p>
    <w:p w14:paraId="3FA9A569" w14:textId="77777777" w:rsidR="00513D90" w:rsidRPr="00513D90" w:rsidRDefault="00513D90" w:rsidP="00513D90">
      <w:pPr>
        <w:rPr>
          <w:lang w:val="en-US"/>
        </w:rPr>
      </w:pPr>
      <w:r w:rsidRPr="00513D90">
        <w:rPr>
          <w:lang w:val="en-US"/>
        </w:rPr>
        <w:t>On finalisation, this work will be incorporated in the national work being progressed on Australia’s health system and performance reporting frameworks (the new</w:t>
      </w:r>
      <w:r w:rsidRPr="00513D90">
        <w:rPr>
          <w:i/>
          <w:iCs/>
          <w:lang w:val="en-US"/>
        </w:rPr>
        <w:t xml:space="preserve"> Australian Health Performance Framework</w:t>
      </w:r>
      <w:r w:rsidRPr="00513D90">
        <w:rPr>
          <w:lang w:val="en-US"/>
        </w:rPr>
        <w:t>).</w:t>
      </w:r>
    </w:p>
    <w:p w14:paraId="6A3B80B0" w14:textId="2D5AD6BE" w:rsidR="00513D90" w:rsidRPr="00513D90" w:rsidRDefault="00513D90" w:rsidP="00513D90">
      <w:pPr>
        <w:rPr>
          <w:lang w:val="en-US"/>
        </w:rPr>
      </w:pPr>
      <w:r w:rsidRPr="00513D90">
        <w:rPr>
          <w:lang w:val="en-US"/>
        </w:rPr>
        <w:t xml:space="preserve">The Commission has started a program of work to provide advice to the COAG Health Council and deliver key elements of the project by February 2019. A steering committee of </w:t>
      </w:r>
      <w:r w:rsidR="00F758C3">
        <w:rPr>
          <w:lang w:val="en-US"/>
        </w:rPr>
        <w:br w:type="column"/>
      </w:r>
      <w:r w:rsidRPr="00513D90">
        <w:rPr>
          <w:lang w:val="en-US"/>
        </w:rPr>
        <w:t>consumer and carer representatives, clinical experts, representatives from state and territory health departments, and representatives of the private sector and private health insurance sector has been established to provide high-level advice on the project.</w:t>
      </w:r>
    </w:p>
    <w:p w14:paraId="07C4CE16" w14:textId="77777777" w:rsidR="00513D90" w:rsidRPr="00513D90" w:rsidRDefault="00513D90" w:rsidP="00513D90">
      <w:pPr>
        <w:rPr>
          <w:lang w:val="en-US"/>
        </w:rPr>
      </w:pPr>
      <w:r w:rsidRPr="00513D90">
        <w:rPr>
          <w:lang w:val="en-US"/>
        </w:rPr>
        <w:t>The evidence collection phase was completed in June 2018. This included an environmental scan and literature review, expert interviews and focus groups of clinicians and consumers in major capital cities.</w:t>
      </w:r>
    </w:p>
    <w:p w14:paraId="2422D5EB" w14:textId="77777777" w:rsidR="00513D90" w:rsidRPr="00513D90" w:rsidRDefault="00513D90" w:rsidP="00513D90">
      <w:pPr>
        <w:rPr>
          <w:lang w:val="en-US"/>
        </w:rPr>
      </w:pPr>
      <w:r w:rsidRPr="00513D90">
        <w:rPr>
          <w:lang w:val="en-US"/>
        </w:rPr>
        <w:t>An options paper will be developed for public consultation in late 2018, with project finalisation planned for early 2019.</w:t>
      </w:r>
    </w:p>
    <w:p w14:paraId="67756D7D" w14:textId="77777777" w:rsidR="00513D90" w:rsidRPr="00513D90" w:rsidRDefault="00513D90" w:rsidP="00AA27F8">
      <w:pPr>
        <w:pStyle w:val="Boxed1Heading"/>
        <w:rPr>
          <w:lang w:val="en-US"/>
        </w:rPr>
      </w:pPr>
      <w:r w:rsidRPr="00513D90">
        <w:rPr>
          <w:lang w:val="en-US"/>
        </w:rPr>
        <w:t>Highlights</w:t>
      </w:r>
    </w:p>
    <w:p w14:paraId="1EF63B70" w14:textId="7A0B5479" w:rsidR="00513D90" w:rsidRPr="00513D90" w:rsidRDefault="00CC3831" w:rsidP="00AA27F8">
      <w:pPr>
        <w:pStyle w:val="Boxed1Text"/>
        <w:rPr>
          <w:lang w:val="en-US"/>
        </w:rPr>
      </w:pPr>
      <w:r>
        <w:rPr>
          <w:lang w:val="en-US"/>
        </w:rPr>
        <w:br/>
      </w:r>
      <w:r w:rsidR="00513D90" w:rsidRPr="00513D90">
        <w:rPr>
          <w:lang w:val="en-US"/>
        </w:rPr>
        <w:t>Started project to identify options to align public reporting standards for safety and quality of health care across public and private hospitals nationally</w:t>
      </w:r>
    </w:p>
    <w:p w14:paraId="67530829" w14:textId="77777777" w:rsidR="00513D90" w:rsidRPr="00513D90" w:rsidRDefault="00513D90" w:rsidP="00CC3831">
      <w:pPr>
        <w:pStyle w:val="Heading3"/>
        <w:rPr>
          <w:lang w:val="en-US"/>
        </w:rPr>
      </w:pPr>
      <w:r w:rsidRPr="00513D90">
        <w:rPr>
          <w:lang w:val="en-US"/>
        </w:rPr>
        <w:t>National clinical quality registries</w:t>
      </w:r>
    </w:p>
    <w:p w14:paraId="776CE9E1" w14:textId="77777777" w:rsidR="00513D90" w:rsidRPr="00513D90" w:rsidRDefault="00513D90" w:rsidP="00513D90">
      <w:pPr>
        <w:rPr>
          <w:lang w:val="en-US"/>
        </w:rPr>
      </w:pPr>
      <w:r w:rsidRPr="00513D90">
        <w:rPr>
          <w:lang w:val="en-US"/>
        </w:rPr>
        <w:t>Clinical quality registries collect, analyse and report on patient-related information to help improve the safety and quality of health care.</w:t>
      </w:r>
    </w:p>
    <w:p w14:paraId="2855468A" w14:textId="3D1A8D4F" w:rsidR="00513D90" w:rsidRPr="00513D90" w:rsidRDefault="00513D90" w:rsidP="00513D90">
      <w:pPr>
        <w:rPr>
          <w:lang w:val="en-US"/>
        </w:rPr>
      </w:pPr>
      <w:r w:rsidRPr="00513D90">
        <w:rPr>
          <w:lang w:val="en-US"/>
        </w:rPr>
        <w:t xml:space="preserve">In 2017–18, the Commission continued work to implement the Framework for Australian Clinical Quality Registries. The framework, endorsed by AHMAC in 2014, specifies national arrangements under which peak clinical groups and health service organisations can work with governments to monitor and report on the quality (or appropriateness and effectiveness) </w:t>
      </w:r>
      <w:r w:rsidR="00F758C3">
        <w:rPr>
          <w:lang w:val="en-US"/>
        </w:rPr>
        <w:br w:type="column"/>
      </w:r>
      <w:r w:rsidRPr="00513D90">
        <w:rPr>
          <w:lang w:val="en-US"/>
        </w:rPr>
        <w:t>of health care. Further, the Commission has contributed to a process to develop a national strategy for clinical quality registries, through involvement in an Expert Advisory Group of the Clinical Principal Committee.</w:t>
      </w:r>
    </w:p>
    <w:p w14:paraId="6A7FE1E4" w14:textId="77777777" w:rsidR="00513D90" w:rsidRPr="00513D90" w:rsidRDefault="00513D90" w:rsidP="00CC3831">
      <w:pPr>
        <w:pStyle w:val="Heading3"/>
        <w:rPr>
          <w:lang w:val="en-US"/>
        </w:rPr>
      </w:pPr>
      <w:r w:rsidRPr="00513D90">
        <w:rPr>
          <w:lang w:val="en-US"/>
        </w:rPr>
        <w:t>Clinical trials governance framework</w:t>
      </w:r>
    </w:p>
    <w:p w14:paraId="4709C5CA" w14:textId="77777777" w:rsidR="00513D90" w:rsidRPr="00513D90" w:rsidRDefault="00513D90" w:rsidP="00513D90">
      <w:pPr>
        <w:rPr>
          <w:lang w:val="en-US"/>
        </w:rPr>
      </w:pPr>
      <w:r w:rsidRPr="00513D90">
        <w:rPr>
          <w:lang w:val="en-US"/>
        </w:rPr>
        <w:t xml:space="preserve">In 2017–18, the Commission was engaged by the Australian Government Department of Health to undertake a project to develop the National Clinical Trials Governance Framework, as a first step toward a nationally consistent accreditation approach for health services undertaking clinical trials. </w:t>
      </w:r>
    </w:p>
    <w:p w14:paraId="5CF5A7AE" w14:textId="77777777" w:rsidR="00513D90" w:rsidRPr="00513D90" w:rsidRDefault="00513D90" w:rsidP="00513D90">
      <w:pPr>
        <w:rPr>
          <w:lang w:val="en-US"/>
        </w:rPr>
      </w:pPr>
      <w:r w:rsidRPr="00513D90">
        <w:rPr>
          <w:lang w:val="en-US"/>
        </w:rPr>
        <w:t xml:space="preserve">This project stems from recognition by the COAG Health Council that, while jurisdictions have worked to improve the environment for clinical trials, there remained issues of fragmentation and inefficiencies that impact on Australia’s attractiveness as a preferred location for clinical trials. The Clinical Trials Project Reference Group, representing all jurisdictions, is an expert advisory sub-group within the Clinical Principal Committee under the AHMAC, who are tasked with the progressing the COAG Health Council agenda. </w:t>
      </w:r>
    </w:p>
    <w:p w14:paraId="572E9B1F" w14:textId="77777777" w:rsidR="00513D90" w:rsidRPr="00513D90" w:rsidRDefault="00513D90" w:rsidP="00513D90">
      <w:pPr>
        <w:rPr>
          <w:lang w:val="en-US"/>
        </w:rPr>
      </w:pPr>
      <w:r w:rsidRPr="00513D90">
        <w:rPr>
          <w:lang w:val="en-US"/>
        </w:rPr>
        <w:t>In 2017–18, the Commission established an expert Clinical Trials Governance Framework Steering Committee comprising clinical trial, consumer, government, health care and industry experts. It also undertook a review of the literature for evidence of clinical trials governance frameworks and commenced a mapping exercise to document the Australian clinical trials environment. The year ahead will involve further consultation, including consultation workshops that will be held across Australia, to deliver the National Clinical Trials Governance Framework by mid-2019.</w:t>
      </w:r>
    </w:p>
    <w:p w14:paraId="3201D718" w14:textId="77777777" w:rsidR="00513D90" w:rsidRPr="00513D90" w:rsidRDefault="00513D90" w:rsidP="00CC3831">
      <w:pPr>
        <w:pStyle w:val="Boxed1Heading"/>
        <w:rPr>
          <w:lang w:val="en-US"/>
        </w:rPr>
      </w:pPr>
      <w:r w:rsidRPr="00513D90">
        <w:rPr>
          <w:lang w:val="en-US"/>
        </w:rPr>
        <w:t>Highlights</w:t>
      </w:r>
    </w:p>
    <w:p w14:paraId="0BA57D9A" w14:textId="12CC09A8" w:rsidR="00513D90" w:rsidRPr="00513D90" w:rsidRDefault="00CC3831" w:rsidP="00CC3831">
      <w:pPr>
        <w:pStyle w:val="Boxed1Text"/>
        <w:rPr>
          <w:lang w:val="en-US"/>
        </w:rPr>
      </w:pPr>
      <w:r>
        <w:rPr>
          <w:lang w:val="en-US"/>
        </w:rPr>
        <w:br/>
      </w:r>
      <w:r w:rsidR="00513D90" w:rsidRPr="00513D90">
        <w:rPr>
          <w:lang w:val="en-US"/>
        </w:rPr>
        <w:t>Commenced project to develop a clinical governance framework for clinical trials</w:t>
      </w:r>
    </w:p>
    <w:p w14:paraId="444D5DAE" w14:textId="1DBA952B" w:rsidR="00CC3831" w:rsidRDefault="00CC3831" w:rsidP="00513D90">
      <w:pPr>
        <w:rPr>
          <w:lang w:val="en-GB"/>
        </w:rPr>
      </w:pPr>
    </w:p>
    <w:p w14:paraId="1EB31AF5" w14:textId="77777777" w:rsidR="00CC3831" w:rsidRDefault="00CC3831" w:rsidP="00513D90">
      <w:pPr>
        <w:rPr>
          <w:lang w:val="en-GB"/>
        </w:rPr>
        <w:sectPr w:rsidR="00CC3831" w:rsidSect="00F758C3">
          <w:headerReference w:type="even" r:id="rId108"/>
          <w:headerReference w:type="default" r:id="rId109"/>
          <w:footerReference w:type="even" r:id="rId110"/>
          <w:footerReference w:type="default" r:id="rId111"/>
          <w:footnotePr>
            <w:numFmt w:val="chicago"/>
            <w:numRestart w:val="eachPage"/>
          </w:footnotePr>
          <w:pgSz w:w="9978" w:h="14173" w:code="34"/>
          <w:pgMar w:top="1474" w:right="851" w:bottom="1474" w:left="851" w:header="680" w:footer="680" w:gutter="0"/>
          <w:cols w:num="2" w:space="284"/>
          <w:docGrid w:linePitch="360"/>
          <w15:footnoteColumns w:val="1"/>
        </w:sectPr>
      </w:pPr>
    </w:p>
    <w:p w14:paraId="66D0342A" w14:textId="51C80A7B" w:rsidR="00513D90" w:rsidRPr="00513D90" w:rsidRDefault="00513D90" w:rsidP="00CC3831">
      <w:pPr>
        <w:pStyle w:val="Heading2"/>
        <w:rPr>
          <w:lang w:val="en-GB"/>
        </w:rPr>
      </w:pPr>
      <w:bookmarkStart w:id="12" w:name="_Toc527122060"/>
      <w:r w:rsidRPr="00513D90">
        <w:rPr>
          <w:lang w:val="en-GB"/>
        </w:rPr>
        <w:t>The state of safety and quality</w:t>
      </w:r>
      <w:r w:rsidR="0036771C">
        <w:rPr>
          <w:lang w:val="en-GB"/>
        </w:rPr>
        <w:t> </w:t>
      </w:r>
      <w:r w:rsidRPr="00513D90">
        <w:rPr>
          <w:lang w:val="en-GB"/>
        </w:rPr>
        <w:t>in Australian health</w:t>
      </w:r>
      <w:r w:rsidR="0036771C">
        <w:rPr>
          <w:lang w:val="en-GB"/>
        </w:rPr>
        <w:t> </w:t>
      </w:r>
      <w:r w:rsidRPr="00513D90">
        <w:rPr>
          <w:lang w:val="en-GB"/>
        </w:rPr>
        <w:t>care</w:t>
      </w:r>
      <w:bookmarkEnd w:id="12"/>
    </w:p>
    <w:p w14:paraId="5C6E2A70" w14:textId="13EA692E" w:rsidR="00513D90" w:rsidRPr="00513D90" w:rsidRDefault="00513D90" w:rsidP="00CC3831">
      <w:pPr>
        <w:pStyle w:val="IntroPara"/>
        <w:rPr>
          <w:lang w:val="en-US"/>
        </w:rPr>
      </w:pPr>
      <w:r w:rsidRPr="00513D90">
        <w:rPr>
          <w:lang w:val="en-US"/>
        </w:rPr>
        <w:t xml:space="preserve">As part of its legislative function, the Commission </w:t>
      </w:r>
      <w:r w:rsidR="0036771C">
        <w:rPr>
          <w:lang w:val="en-US"/>
        </w:rPr>
        <w:br/>
      </w:r>
      <w:r w:rsidRPr="00513D90">
        <w:rPr>
          <w:lang w:val="en-US"/>
        </w:rPr>
        <w:t xml:space="preserve">is required to report publicly on the state of safety </w:t>
      </w:r>
      <w:r w:rsidR="0036771C">
        <w:rPr>
          <w:lang w:val="en-US"/>
        </w:rPr>
        <w:br/>
      </w:r>
      <w:r w:rsidRPr="00513D90">
        <w:rPr>
          <w:lang w:val="en-US"/>
        </w:rPr>
        <w:t>and quality in the Australian health system.</w:t>
      </w:r>
    </w:p>
    <w:p w14:paraId="3216023D" w14:textId="77777777" w:rsidR="0036771C" w:rsidRDefault="0036771C" w:rsidP="00513D90">
      <w:pPr>
        <w:rPr>
          <w:lang w:val="en-US"/>
        </w:rPr>
        <w:sectPr w:rsidR="0036771C" w:rsidSect="00381179">
          <w:headerReference w:type="even" r:id="rId112"/>
          <w:headerReference w:type="default" r:id="rId113"/>
          <w:footerReference w:type="even" r:id="rId114"/>
          <w:footerReference w:type="default" r:id="rId115"/>
          <w:footnotePr>
            <w:numFmt w:val="chicago"/>
            <w:numRestart w:val="eachPage"/>
          </w:footnotePr>
          <w:pgSz w:w="9978" w:h="14173" w:code="34"/>
          <w:pgMar w:top="1474" w:right="851" w:bottom="1474" w:left="851" w:header="680" w:footer="680" w:gutter="0"/>
          <w:cols w:space="708"/>
          <w:docGrid w:linePitch="360"/>
          <w15:footnoteColumns w:val="1"/>
        </w:sectPr>
      </w:pPr>
    </w:p>
    <w:p w14:paraId="095EFC35" w14:textId="1F26E46E" w:rsidR="00513D90" w:rsidRPr="00513D90" w:rsidRDefault="00513D90" w:rsidP="00513D90">
      <w:pPr>
        <w:rPr>
          <w:lang w:val="en-US"/>
        </w:rPr>
      </w:pPr>
      <w:r w:rsidRPr="00513D90">
        <w:rPr>
          <w:lang w:val="en-US"/>
        </w:rPr>
        <w:t xml:space="preserve">Safety and quality is a complex field that is integrated into all aspects of health care. There are many people and organisations involved in ensuring that people receive health care that is both safe and of high quality. </w:t>
      </w:r>
    </w:p>
    <w:p w14:paraId="1BFE37DA" w14:textId="77777777" w:rsidR="00513D90" w:rsidRPr="00513D90" w:rsidRDefault="00513D90" w:rsidP="00513D90">
      <w:pPr>
        <w:rPr>
          <w:lang w:val="en-US"/>
        </w:rPr>
      </w:pPr>
      <w:r w:rsidRPr="00513D90">
        <w:rPr>
          <w:lang w:val="en-US"/>
        </w:rPr>
        <w:t>This complexity means that reporting on safety and quality is challenging. There is no single source of data that can provide comprehensive information about the safety and quality of the Australian healthcare system. Nor is there a single set of measures or indicators that could be taken to reflect the state of safety and quality in Australia. However Australia now has a health performance framework that provides a single and flexible approach for reporting on health and healthcare performance.</w:t>
      </w:r>
      <w:r w:rsidRPr="00513D90">
        <w:rPr>
          <w:vertAlign w:val="superscript"/>
          <w:lang w:val="en-US"/>
        </w:rPr>
        <w:t>5</w:t>
      </w:r>
      <w:r w:rsidRPr="00513D90">
        <w:rPr>
          <w:lang w:val="en-US"/>
        </w:rPr>
        <w:t xml:space="preserve"> Work is currently underway to develop the measures of safety and quality that sit within it.</w:t>
      </w:r>
    </w:p>
    <w:p w14:paraId="02B15B53" w14:textId="6BD7C06C" w:rsidR="00513D90" w:rsidRPr="00513D90" w:rsidRDefault="00513D90" w:rsidP="00513D90">
      <w:pPr>
        <w:rPr>
          <w:lang w:val="en-US"/>
        </w:rPr>
      </w:pPr>
      <w:r w:rsidRPr="00513D90">
        <w:rPr>
          <w:lang w:val="en-US"/>
        </w:rPr>
        <w:t xml:space="preserve">Information about the state of safety and quality in Australia can be drawn from data about specific safety and quality issues, or from specific sources. One source of information is hospital-acquired complications (HACs). </w:t>
      </w:r>
      <w:r w:rsidR="0036771C">
        <w:rPr>
          <w:lang w:val="en-US"/>
        </w:rPr>
        <w:br w:type="column"/>
      </w:r>
      <w:r w:rsidRPr="00513D90">
        <w:rPr>
          <w:lang w:val="en-US"/>
        </w:rPr>
        <w:t>This section provides more detail about HACs, and how they can help to improve safety and quality locally and nationally.</w:t>
      </w:r>
    </w:p>
    <w:p w14:paraId="69092A4F" w14:textId="77777777" w:rsidR="00513D90" w:rsidRPr="00513D90" w:rsidRDefault="00513D90" w:rsidP="00CC3831">
      <w:pPr>
        <w:pStyle w:val="Heading3"/>
        <w:rPr>
          <w:lang w:val="en-US"/>
        </w:rPr>
      </w:pPr>
      <w:r w:rsidRPr="00513D90">
        <w:rPr>
          <w:lang w:val="en-US"/>
        </w:rPr>
        <w:t>Hospital-acquired complications</w:t>
      </w:r>
    </w:p>
    <w:p w14:paraId="1FA90A85" w14:textId="77777777" w:rsidR="00513D90" w:rsidRPr="00513D90" w:rsidRDefault="00513D90" w:rsidP="00513D90">
      <w:pPr>
        <w:rPr>
          <w:lang w:val="en-US"/>
        </w:rPr>
      </w:pPr>
      <w:r w:rsidRPr="00513D90">
        <w:rPr>
          <w:lang w:val="en-US"/>
        </w:rPr>
        <w:t>Australia performs very well in international comparisons about health, including areas such as preventive care, provision of safe care, patient engagement, administrative efficiency and healthcare outcomes.</w:t>
      </w:r>
      <w:r w:rsidRPr="00513D90">
        <w:rPr>
          <w:vertAlign w:val="superscript"/>
          <w:lang w:val="en-US"/>
        </w:rPr>
        <w:t>6</w:t>
      </w:r>
      <w:r w:rsidRPr="00513D90">
        <w:rPr>
          <w:lang w:val="en-US"/>
        </w:rPr>
        <w:t xml:space="preserve"> Significant resources are deployed to ensure the health system supports the continued good health of Australians.</w:t>
      </w:r>
      <w:r w:rsidRPr="00513D90">
        <w:rPr>
          <w:vertAlign w:val="superscript"/>
          <w:lang w:val="en-US"/>
        </w:rPr>
        <w:t>7</w:t>
      </w:r>
      <w:r w:rsidRPr="00513D90">
        <w:rPr>
          <w:lang w:val="en-US"/>
        </w:rPr>
        <w:t xml:space="preserve"> Despite these efforts, an unacceptable proportion of Australian hospital admissions are associated with an adverse event.</w:t>
      </w:r>
      <w:r w:rsidRPr="00513D90">
        <w:rPr>
          <w:vertAlign w:val="superscript"/>
          <w:lang w:val="en-US"/>
        </w:rPr>
        <w:t>8</w:t>
      </w:r>
      <w:r w:rsidRPr="00513D90">
        <w:rPr>
          <w:lang w:val="en-US"/>
        </w:rPr>
        <w:t xml:space="preserve"> This means that more work is needed to reduce adverse events, and improve the safety and quality of care provided to patients.</w:t>
      </w:r>
    </w:p>
    <w:p w14:paraId="6A226CED" w14:textId="77777777" w:rsidR="0036771C" w:rsidRDefault="00513D90" w:rsidP="0036771C">
      <w:pPr>
        <w:spacing w:after="3520"/>
        <w:rPr>
          <w:lang w:val="en-US"/>
        </w:rPr>
      </w:pPr>
      <w:r w:rsidRPr="00513D90">
        <w:rPr>
          <w:lang w:val="en-US"/>
        </w:rPr>
        <w:t>A HAC refers to a complication for a patient in</w:t>
      </w:r>
      <w:r w:rsidR="0036771C">
        <w:rPr>
          <w:lang w:val="en-US"/>
        </w:rPr>
        <w:t> </w:t>
      </w:r>
      <w:r w:rsidRPr="00513D90">
        <w:rPr>
          <w:lang w:val="en-US"/>
        </w:rPr>
        <w:t>hospital for which clinical risk mitigation strategies may reduce (but not necessarily eliminate) the risk of that complication occurring.</w:t>
      </w:r>
      <w:r w:rsidRPr="00513D90">
        <w:rPr>
          <w:vertAlign w:val="superscript"/>
          <w:lang w:val="en-US"/>
        </w:rPr>
        <w:t>9</w:t>
      </w:r>
      <w:r w:rsidRPr="00513D90">
        <w:rPr>
          <w:lang w:val="en-US"/>
        </w:rPr>
        <w:t xml:space="preserve"> HACs are a problem as they affect</w:t>
      </w:r>
      <w:r w:rsidR="0036771C">
        <w:rPr>
          <w:lang w:val="en-US"/>
        </w:rPr>
        <w:t> </w:t>
      </w:r>
      <w:r w:rsidRPr="00513D90">
        <w:rPr>
          <w:lang w:val="en-US"/>
        </w:rPr>
        <w:t>a</w:t>
      </w:r>
      <w:r w:rsidR="0036771C">
        <w:rPr>
          <w:lang w:val="en-US"/>
        </w:rPr>
        <w:t> </w:t>
      </w:r>
      <w:r w:rsidRPr="00513D90">
        <w:rPr>
          <w:lang w:val="en-US"/>
        </w:rPr>
        <w:t>patient’s recovery, overall outcome and</w:t>
      </w:r>
      <w:r w:rsidR="0036771C">
        <w:rPr>
          <w:lang w:val="en-US"/>
        </w:rPr>
        <w:t> </w:t>
      </w:r>
      <w:r w:rsidRPr="00513D90">
        <w:rPr>
          <w:lang w:val="en-US"/>
        </w:rPr>
        <w:t>can</w:t>
      </w:r>
      <w:r w:rsidR="0036771C">
        <w:rPr>
          <w:lang w:val="en-US"/>
        </w:rPr>
        <w:t> </w:t>
      </w:r>
      <w:r w:rsidRPr="00513D90">
        <w:rPr>
          <w:lang w:val="en-US"/>
        </w:rPr>
        <w:t xml:space="preserve">result in longer lengths of stay in </w:t>
      </w:r>
      <w:r w:rsidR="0036771C">
        <w:rPr>
          <w:lang w:val="en-US"/>
        </w:rPr>
        <w:br w:type="column"/>
      </w:r>
    </w:p>
    <w:p w14:paraId="3305576D" w14:textId="0BC044F7" w:rsidR="00513D90" w:rsidRPr="00513D90" w:rsidRDefault="00513D90" w:rsidP="00513D90">
      <w:pPr>
        <w:rPr>
          <w:lang w:val="en-US"/>
        </w:rPr>
      </w:pPr>
      <w:r w:rsidRPr="00513D90">
        <w:rPr>
          <w:lang w:val="en-US"/>
        </w:rPr>
        <w:t>hospital.</w:t>
      </w:r>
      <w:r w:rsidRPr="00513D90">
        <w:rPr>
          <w:vertAlign w:val="superscript"/>
          <w:lang w:val="en-US"/>
        </w:rPr>
        <w:t>10</w:t>
      </w:r>
      <w:r w:rsidRPr="00513D90">
        <w:rPr>
          <w:lang w:val="en-US"/>
        </w:rPr>
        <w:t xml:space="preserve"> HACs are also a concern for health service organisations as a patient’s admission costs more if they have a HAC, potentially diverting resources away from other patient care activities.</w:t>
      </w:r>
      <w:r w:rsidRPr="00513D90">
        <w:rPr>
          <w:vertAlign w:val="superscript"/>
          <w:lang w:val="en-US"/>
        </w:rPr>
        <w:t>11</w:t>
      </w:r>
      <w:r w:rsidRPr="00513D90">
        <w:rPr>
          <w:lang w:val="en-US"/>
        </w:rPr>
        <w:t xml:space="preserve"> </w:t>
      </w:r>
    </w:p>
    <w:p w14:paraId="6EF7B288" w14:textId="77777777" w:rsidR="00513D90" w:rsidRPr="00513D90" w:rsidRDefault="00513D90" w:rsidP="00513D90">
      <w:pPr>
        <w:rPr>
          <w:lang w:val="en-US"/>
        </w:rPr>
      </w:pPr>
      <w:r w:rsidRPr="00513D90">
        <w:rPr>
          <w:lang w:val="en-US"/>
        </w:rPr>
        <w:t>All adverse events and complications in hospitals are important, and have an impact on patients and the health service organisations. A clinician-led process was used by the Commission to develop a list of 16 priority HACs</w:t>
      </w:r>
      <w:r w:rsidRPr="00513D90">
        <w:rPr>
          <w:vertAlign w:val="superscript"/>
          <w:lang w:val="en-US"/>
        </w:rPr>
        <w:footnoteReference w:id="1"/>
      </w:r>
      <w:r w:rsidRPr="00513D90">
        <w:rPr>
          <w:lang w:val="en-US"/>
        </w:rPr>
        <w:t xml:space="preserve"> (Table 5) that clinicians can respond to, and whose occurrence can be reduced through clinical risk-mitigation strategies. These HACs were chosen based on their preventability, the severity of their impact on patients, their health service impact and their clinical priority. </w:t>
      </w:r>
    </w:p>
    <w:p w14:paraId="2F89059E" w14:textId="012F2296" w:rsidR="00513D90" w:rsidRDefault="00513D90" w:rsidP="00513D90">
      <w:pPr>
        <w:rPr>
          <w:lang w:val="en-US"/>
        </w:rPr>
      </w:pPr>
      <w:r w:rsidRPr="00513D90">
        <w:rPr>
          <w:lang w:val="en-US"/>
        </w:rPr>
        <w:t xml:space="preserve">These priority HACs can be used as a trigger for exploration of safety and quality within a health service, and as an indication of success of the health service. </w:t>
      </w:r>
    </w:p>
    <w:p w14:paraId="084E7551" w14:textId="5C185D5A" w:rsidR="0036771C" w:rsidRPr="00513D90" w:rsidRDefault="0036771C" w:rsidP="0036771C">
      <w:pPr>
        <w:spacing w:after="3520"/>
        <w:rPr>
          <w:lang w:val="en-US"/>
        </w:rPr>
      </w:pPr>
      <w:r>
        <w:rPr>
          <w:lang w:val="en-US"/>
        </w:rPr>
        <w:br w:type="column"/>
      </w:r>
    </w:p>
    <w:p w14:paraId="36A93BC4" w14:textId="196DFDDE" w:rsidR="00513D90" w:rsidRDefault="00513D90" w:rsidP="00513D90">
      <w:pPr>
        <w:rPr>
          <w:lang w:val="en-US"/>
        </w:rPr>
      </w:pPr>
      <w:r w:rsidRPr="00513D90">
        <w:rPr>
          <w:lang w:val="en-US"/>
        </w:rPr>
        <w:t xml:space="preserve">HACs can be monitored using existing data sources (admitted patient data), meaning there is no additional burden associated with data collection. Private hospitals and insurance groups can currently monitor their own rates of complications using the Commission’s specifications. Potential future work could create the capacity for the Commission to monitor private hospitals as well. </w:t>
      </w:r>
    </w:p>
    <w:p w14:paraId="2BB0F19C" w14:textId="6F9063FE" w:rsidR="00CC3831" w:rsidRDefault="00CC3831" w:rsidP="00513D90">
      <w:pPr>
        <w:rPr>
          <w:lang w:val="en-US"/>
        </w:rPr>
      </w:pPr>
    </w:p>
    <w:p w14:paraId="275A8D53" w14:textId="77777777" w:rsidR="00CC3831" w:rsidRDefault="00CC3831" w:rsidP="00513D90">
      <w:pPr>
        <w:rPr>
          <w:lang w:val="en-US"/>
        </w:rPr>
        <w:sectPr w:rsidR="00CC3831" w:rsidSect="0036771C">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15669EFB" w14:textId="69588A3E" w:rsidR="00513D90" w:rsidRPr="00513D90" w:rsidRDefault="00513D90" w:rsidP="00CC3831">
      <w:pPr>
        <w:pStyle w:val="TableTitle"/>
        <w:rPr>
          <w:lang w:val="en-GB"/>
        </w:rPr>
      </w:pPr>
      <w:r w:rsidRPr="00513D90">
        <w:rPr>
          <w:lang w:val="en-GB"/>
        </w:rPr>
        <w:t xml:space="preserve">Rates of Hospital-acquired complications in Australian public hospitals 2015–16 </w:t>
      </w:r>
      <w:r w:rsidRPr="00513D90">
        <w:rPr>
          <w:vertAlign w:val="superscript"/>
          <w:lang w:val="en-GB"/>
        </w:rPr>
        <w:footnoteReference w:id="2"/>
      </w:r>
    </w:p>
    <w:tbl>
      <w:tblPr>
        <w:tblStyle w:val="DefaultTable1"/>
        <w:tblW w:w="0" w:type="auto"/>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176"/>
        <w:gridCol w:w="5655"/>
        <w:gridCol w:w="908"/>
      </w:tblGrid>
      <w:tr w:rsidR="00513D90" w:rsidRPr="00513D90" w14:paraId="539A2107" w14:textId="77777777" w:rsidTr="00CC3831">
        <w:trPr>
          <w:cnfStyle w:val="100000000000" w:firstRow="1" w:lastRow="0" w:firstColumn="0" w:lastColumn="0" w:oddVBand="0" w:evenVBand="0" w:oddHBand="0" w:evenHBand="0" w:firstRowFirstColumn="0" w:firstRowLastColumn="0" w:lastRowFirstColumn="0" w:lastRowLastColumn="0"/>
          <w:trHeight w:val="60"/>
          <w:tblHeader/>
        </w:trPr>
        <w:tc>
          <w:tcPr>
            <w:tcW w:w="6831" w:type="dxa"/>
            <w:gridSpan w:val="2"/>
          </w:tcPr>
          <w:p w14:paraId="656B8FBD" w14:textId="77777777" w:rsidR="00513D90" w:rsidRPr="00513D90" w:rsidRDefault="00513D90" w:rsidP="00CC3831">
            <w:r w:rsidRPr="00513D90">
              <w:t>HAC</w:t>
            </w:r>
          </w:p>
        </w:tc>
        <w:tc>
          <w:tcPr>
            <w:tcW w:w="908" w:type="dxa"/>
          </w:tcPr>
          <w:p w14:paraId="6A763347" w14:textId="77777777" w:rsidR="00513D90" w:rsidRPr="00513D90" w:rsidRDefault="00513D90" w:rsidP="000D10B7">
            <w:pPr>
              <w:jc w:val="right"/>
              <w:rPr>
                <w:lang w:val="en-US"/>
              </w:rPr>
            </w:pPr>
            <w:r w:rsidRPr="00513D90">
              <w:rPr>
                <w:lang w:val="en-US"/>
              </w:rPr>
              <w:t>Rate</w:t>
            </w:r>
            <w:r w:rsidRPr="00513D90">
              <w:rPr>
                <w:vertAlign w:val="superscript"/>
                <w:lang w:val="en-US"/>
              </w:rPr>
              <w:t>*</w:t>
            </w:r>
          </w:p>
        </w:tc>
      </w:tr>
      <w:tr w:rsidR="00513D90" w:rsidRPr="00513D90" w14:paraId="3E4E1DCE" w14:textId="77777777" w:rsidTr="00CC3831">
        <w:trPr>
          <w:trHeight w:val="60"/>
        </w:trPr>
        <w:tc>
          <w:tcPr>
            <w:tcW w:w="1176" w:type="dxa"/>
          </w:tcPr>
          <w:p w14:paraId="5AF1FB82" w14:textId="77777777" w:rsidR="00513D90" w:rsidRPr="00513D90" w:rsidRDefault="00513D90" w:rsidP="00CC3831">
            <w:pPr>
              <w:rPr>
                <w:lang w:val="en-US"/>
              </w:rPr>
            </w:pPr>
            <w:r w:rsidRPr="00513D90">
              <w:rPr>
                <w:lang w:val="en-US"/>
              </w:rPr>
              <w:t>1</w:t>
            </w:r>
          </w:p>
        </w:tc>
        <w:tc>
          <w:tcPr>
            <w:tcW w:w="5655" w:type="dxa"/>
          </w:tcPr>
          <w:p w14:paraId="104A8EA2" w14:textId="77777777" w:rsidR="00513D90" w:rsidRPr="00513D90" w:rsidRDefault="00513D90" w:rsidP="00CC3831">
            <w:pPr>
              <w:rPr>
                <w:lang w:val="en-US"/>
              </w:rPr>
            </w:pPr>
            <w:r w:rsidRPr="00513D90">
              <w:rPr>
                <w:lang w:val="en-US"/>
              </w:rPr>
              <w:t>Pressure injury</w:t>
            </w:r>
          </w:p>
        </w:tc>
        <w:tc>
          <w:tcPr>
            <w:tcW w:w="908" w:type="dxa"/>
          </w:tcPr>
          <w:p w14:paraId="174E9F9E" w14:textId="77777777" w:rsidR="00513D90" w:rsidRPr="00513D90" w:rsidRDefault="00513D90" w:rsidP="000D10B7">
            <w:pPr>
              <w:jc w:val="right"/>
              <w:rPr>
                <w:lang w:val="en-US"/>
              </w:rPr>
            </w:pPr>
            <w:r w:rsidRPr="00513D90">
              <w:rPr>
                <w:lang w:val="en-US"/>
              </w:rPr>
              <w:t>10</w:t>
            </w:r>
          </w:p>
        </w:tc>
      </w:tr>
      <w:tr w:rsidR="00513D90" w:rsidRPr="00513D90" w14:paraId="41AA93AF" w14:textId="77777777" w:rsidTr="00CC3831">
        <w:trPr>
          <w:trHeight w:val="60"/>
        </w:trPr>
        <w:tc>
          <w:tcPr>
            <w:tcW w:w="1176" w:type="dxa"/>
          </w:tcPr>
          <w:p w14:paraId="55DA4485" w14:textId="77777777" w:rsidR="00513D90" w:rsidRPr="00513D90" w:rsidRDefault="00513D90" w:rsidP="00CC3831">
            <w:pPr>
              <w:rPr>
                <w:lang w:val="en-US"/>
              </w:rPr>
            </w:pPr>
            <w:r w:rsidRPr="00513D90">
              <w:rPr>
                <w:lang w:val="en-US"/>
              </w:rPr>
              <w:t>2</w:t>
            </w:r>
          </w:p>
        </w:tc>
        <w:tc>
          <w:tcPr>
            <w:tcW w:w="5655" w:type="dxa"/>
          </w:tcPr>
          <w:p w14:paraId="3183969B" w14:textId="77777777" w:rsidR="00513D90" w:rsidRPr="00513D90" w:rsidRDefault="00513D90" w:rsidP="00CC3831">
            <w:pPr>
              <w:rPr>
                <w:lang w:val="en-US"/>
              </w:rPr>
            </w:pPr>
            <w:r w:rsidRPr="00513D90">
              <w:rPr>
                <w:lang w:val="en-US"/>
              </w:rPr>
              <w:t>Falls resulting in fracture or other intracranial injury</w:t>
            </w:r>
          </w:p>
        </w:tc>
        <w:tc>
          <w:tcPr>
            <w:tcW w:w="908" w:type="dxa"/>
          </w:tcPr>
          <w:p w14:paraId="20358E8E" w14:textId="77777777" w:rsidR="00513D90" w:rsidRPr="00513D90" w:rsidRDefault="00513D90" w:rsidP="000D10B7">
            <w:pPr>
              <w:jc w:val="right"/>
              <w:rPr>
                <w:lang w:val="en-US"/>
              </w:rPr>
            </w:pPr>
            <w:r w:rsidRPr="00513D90">
              <w:rPr>
                <w:lang w:val="en-US"/>
              </w:rPr>
              <w:t>4</w:t>
            </w:r>
          </w:p>
        </w:tc>
      </w:tr>
      <w:tr w:rsidR="00513D90" w:rsidRPr="00513D90" w14:paraId="6EEF9EBF" w14:textId="77777777" w:rsidTr="00CC3831">
        <w:trPr>
          <w:trHeight w:val="60"/>
        </w:trPr>
        <w:tc>
          <w:tcPr>
            <w:tcW w:w="1176" w:type="dxa"/>
          </w:tcPr>
          <w:p w14:paraId="47F07FF5" w14:textId="77777777" w:rsidR="00513D90" w:rsidRPr="00513D90" w:rsidRDefault="00513D90" w:rsidP="00CC3831">
            <w:pPr>
              <w:rPr>
                <w:lang w:val="en-US"/>
              </w:rPr>
            </w:pPr>
            <w:r w:rsidRPr="00513D90">
              <w:rPr>
                <w:lang w:val="en-US"/>
              </w:rPr>
              <w:t>3</w:t>
            </w:r>
          </w:p>
        </w:tc>
        <w:tc>
          <w:tcPr>
            <w:tcW w:w="5655" w:type="dxa"/>
          </w:tcPr>
          <w:p w14:paraId="7069BC9B" w14:textId="77777777" w:rsidR="00513D90" w:rsidRPr="00513D90" w:rsidRDefault="00513D90" w:rsidP="00CC3831">
            <w:pPr>
              <w:rPr>
                <w:lang w:val="en-US"/>
              </w:rPr>
            </w:pPr>
            <w:r w:rsidRPr="00513D90">
              <w:rPr>
                <w:lang w:val="en-US"/>
              </w:rPr>
              <w:t>Healthcare associated infection</w:t>
            </w:r>
          </w:p>
        </w:tc>
        <w:tc>
          <w:tcPr>
            <w:tcW w:w="908" w:type="dxa"/>
          </w:tcPr>
          <w:p w14:paraId="23758803" w14:textId="77777777" w:rsidR="00513D90" w:rsidRPr="00513D90" w:rsidRDefault="00513D90" w:rsidP="000D10B7">
            <w:pPr>
              <w:jc w:val="right"/>
              <w:rPr>
                <w:lang w:val="en-US"/>
              </w:rPr>
            </w:pPr>
            <w:r w:rsidRPr="00513D90">
              <w:rPr>
                <w:lang w:val="en-US"/>
              </w:rPr>
              <w:t>135</w:t>
            </w:r>
          </w:p>
        </w:tc>
      </w:tr>
      <w:tr w:rsidR="00513D90" w:rsidRPr="00513D90" w14:paraId="3B29756F" w14:textId="77777777" w:rsidTr="00CC3831">
        <w:trPr>
          <w:trHeight w:val="60"/>
        </w:trPr>
        <w:tc>
          <w:tcPr>
            <w:tcW w:w="1176" w:type="dxa"/>
          </w:tcPr>
          <w:p w14:paraId="79AA0669" w14:textId="77777777" w:rsidR="00513D90" w:rsidRPr="00513D90" w:rsidRDefault="00513D90" w:rsidP="00CC3831">
            <w:pPr>
              <w:rPr>
                <w:lang w:val="en-US"/>
              </w:rPr>
            </w:pPr>
            <w:r w:rsidRPr="00513D90">
              <w:rPr>
                <w:lang w:val="en-US"/>
              </w:rPr>
              <w:t>4</w:t>
            </w:r>
          </w:p>
        </w:tc>
        <w:tc>
          <w:tcPr>
            <w:tcW w:w="5655" w:type="dxa"/>
          </w:tcPr>
          <w:p w14:paraId="0AC4E242" w14:textId="77777777" w:rsidR="00513D90" w:rsidRPr="00513D90" w:rsidRDefault="00513D90" w:rsidP="00CC3831">
            <w:pPr>
              <w:rPr>
                <w:lang w:val="en-US"/>
              </w:rPr>
            </w:pPr>
            <w:r w:rsidRPr="00513D90">
              <w:rPr>
                <w:lang w:val="en-US"/>
              </w:rPr>
              <w:t>Surgical complications requiring unplanned return to theatre</w:t>
            </w:r>
          </w:p>
        </w:tc>
        <w:tc>
          <w:tcPr>
            <w:tcW w:w="908" w:type="dxa"/>
          </w:tcPr>
          <w:p w14:paraId="3E28B80C" w14:textId="77777777" w:rsidR="00513D90" w:rsidRPr="00513D90" w:rsidRDefault="00513D90" w:rsidP="000D10B7">
            <w:pPr>
              <w:jc w:val="right"/>
              <w:rPr>
                <w:lang w:val="en-US"/>
              </w:rPr>
            </w:pPr>
            <w:r w:rsidRPr="00513D90">
              <w:rPr>
                <w:lang w:val="en-US"/>
              </w:rPr>
              <w:t>20</w:t>
            </w:r>
          </w:p>
        </w:tc>
      </w:tr>
      <w:tr w:rsidR="00513D90" w:rsidRPr="00513D90" w14:paraId="3F586D2A" w14:textId="77777777" w:rsidTr="00281726">
        <w:trPr>
          <w:trHeight w:val="333"/>
        </w:trPr>
        <w:tc>
          <w:tcPr>
            <w:tcW w:w="1176" w:type="dxa"/>
          </w:tcPr>
          <w:p w14:paraId="408AEB55" w14:textId="77777777" w:rsidR="00513D90" w:rsidRPr="00513D90" w:rsidRDefault="00513D90" w:rsidP="00CC3831">
            <w:pPr>
              <w:rPr>
                <w:lang w:val="en-US"/>
              </w:rPr>
            </w:pPr>
            <w:r w:rsidRPr="00513D90">
              <w:rPr>
                <w:lang w:val="en-US"/>
              </w:rPr>
              <w:t>5</w:t>
            </w:r>
          </w:p>
        </w:tc>
        <w:tc>
          <w:tcPr>
            <w:tcW w:w="5655" w:type="dxa"/>
          </w:tcPr>
          <w:p w14:paraId="2C72E4B6" w14:textId="77777777" w:rsidR="00513D90" w:rsidRPr="00513D90" w:rsidRDefault="00513D90" w:rsidP="00CC3831">
            <w:pPr>
              <w:rPr>
                <w:lang w:val="en-US"/>
              </w:rPr>
            </w:pPr>
            <w:r w:rsidRPr="00513D90">
              <w:rPr>
                <w:lang w:val="en-US"/>
              </w:rPr>
              <w:t>Unplanned intensive care unit (ICU) admission</w:t>
            </w:r>
          </w:p>
        </w:tc>
        <w:tc>
          <w:tcPr>
            <w:tcW w:w="908" w:type="dxa"/>
          </w:tcPr>
          <w:p w14:paraId="4EBCE2DF" w14:textId="77777777" w:rsidR="00513D90" w:rsidRPr="00513D90" w:rsidRDefault="00513D90" w:rsidP="000D10B7">
            <w:pPr>
              <w:jc w:val="right"/>
              <w:rPr>
                <w:lang w:val="en-US"/>
              </w:rPr>
            </w:pPr>
            <w:r w:rsidRPr="00513D90">
              <w:rPr>
                <w:lang w:val="en-US"/>
              </w:rPr>
              <w:t>N/A</w:t>
            </w:r>
          </w:p>
        </w:tc>
      </w:tr>
      <w:tr w:rsidR="00513D90" w:rsidRPr="00513D90" w14:paraId="0FE42428" w14:textId="77777777" w:rsidTr="00CC3831">
        <w:trPr>
          <w:trHeight w:val="60"/>
        </w:trPr>
        <w:tc>
          <w:tcPr>
            <w:tcW w:w="1176" w:type="dxa"/>
          </w:tcPr>
          <w:p w14:paraId="3E60AA2B" w14:textId="77777777" w:rsidR="00513D90" w:rsidRPr="00513D90" w:rsidRDefault="00513D90" w:rsidP="00CC3831">
            <w:pPr>
              <w:rPr>
                <w:lang w:val="en-US"/>
              </w:rPr>
            </w:pPr>
            <w:r w:rsidRPr="00513D90">
              <w:rPr>
                <w:lang w:val="en-US"/>
              </w:rPr>
              <w:t>6</w:t>
            </w:r>
          </w:p>
        </w:tc>
        <w:tc>
          <w:tcPr>
            <w:tcW w:w="5655" w:type="dxa"/>
          </w:tcPr>
          <w:p w14:paraId="1D6CF928" w14:textId="77777777" w:rsidR="00513D90" w:rsidRPr="00513D90" w:rsidRDefault="00513D90" w:rsidP="00CC3831">
            <w:pPr>
              <w:rPr>
                <w:lang w:val="en-US"/>
              </w:rPr>
            </w:pPr>
            <w:r w:rsidRPr="00513D90">
              <w:rPr>
                <w:lang w:val="en-US"/>
              </w:rPr>
              <w:t>Respiratory complications</w:t>
            </w:r>
          </w:p>
        </w:tc>
        <w:tc>
          <w:tcPr>
            <w:tcW w:w="908" w:type="dxa"/>
          </w:tcPr>
          <w:p w14:paraId="789F3C95" w14:textId="77777777" w:rsidR="00513D90" w:rsidRPr="00513D90" w:rsidRDefault="00513D90" w:rsidP="000D10B7">
            <w:pPr>
              <w:jc w:val="right"/>
              <w:rPr>
                <w:lang w:val="en-US"/>
              </w:rPr>
            </w:pPr>
            <w:r w:rsidRPr="00513D90">
              <w:rPr>
                <w:lang w:val="en-US"/>
              </w:rPr>
              <w:t>24</w:t>
            </w:r>
          </w:p>
        </w:tc>
      </w:tr>
      <w:tr w:rsidR="00513D90" w:rsidRPr="00513D90" w14:paraId="68586F64" w14:textId="77777777" w:rsidTr="00CC3831">
        <w:trPr>
          <w:trHeight w:val="60"/>
        </w:trPr>
        <w:tc>
          <w:tcPr>
            <w:tcW w:w="1176" w:type="dxa"/>
          </w:tcPr>
          <w:p w14:paraId="3E4BC81B" w14:textId="77777777" w:rsidR="00513D90" w:rsidRPr="00513D90" w:rsidRDefault="00513D90" w:rsidP="00CC3831">
            <w:pPr>
              <w:rPr>
                <w:lang w:val="en-US"/>
              </w:rPr>
            </w:pPr>
            <w:r w:rsidRPr="00513D90">
              <w:rPr>
                <w:lang w:val="en-US"/>
              </w:rPr>
              <w:t>7</w:t>
            </w:r>
          </w:p>
        </w:tc>
        <w:tc>
          <w:tcPr>
            <w:tcW w:w="5655" w:type="dxa"/>
          </w:tcPr>
          <w:p w14:paraId="7C4888C6" w14:textId="77777777" w:rsidR="00513D90" w:rsidRPr="00513D90" w:rsidRDefault="00513D90" w:rsidP="00CC3831">
            <w:pPr>
              <w:rPr>
                <w:lang w:val="en-US"/>
              </w:rPr>
            </w:pPr>
            <w:r w:rsidRPr="00513D90">
              <w:rPr>
                <w:lang w:val="en-US"/>
              </w:rPr>
              <w:t>Venous thromboembolism</w:t>
            </w:r>
          </w:p>
        </w:tc>
        <w:tc>
          <w:tcPr>
            <w:tcW w:w="908" w:type="dxa"/>
          </w:tcPr>
          <w:p w14:paraId="05B41363" w14:textId="77777777" w:rsidR="00513D90" w:rsidRPr="00513D90" w:rsidRDefault="00513D90" w:rsidP="000D10B7">
            <w:pPr>
              <w:jc w:val="right"/>
              <w:rPr>
                <w:lang w:val="en-US"/>
              </w:rPr>
            </w:pPr>
            <w:r w:rsidRPr="00513D90">
              <w:rPr>
                <w:lang w:val="en-US"/>
              </w:rPr>
              <w:t>8</w:t>
            </w:r>
          </w:p>
        </w:tc>
      </w:tr>
      <w:tr w:rsidR="00513D90" w:rsidRPr="00513D90" w14:paraId="6799CAC9" w14:textId="77777777" w:rsidTr="00CC3831">
        <w:trPr>
          <w:trHeight w:val="60"/>
        </w:trPr>
        <w:tc>
          <w:tcPr>
            <w:tcW w:w="1176" w:type="dxa"/>
          </w:tcPr>
          <w:p w14:paraId="23B63289" w14:textId="77777777" w:rsidR="00513D90" w:rsidRPr="00513D90" w:rsidRDefault="00513D90" w:rsidP="00CC3831">
            <w:pPr>
              <w:rPr>
                <w:lang w:val="en-US"/>
              </w:rPr>
            </w:pPr>
            <w:r w:rsidRPr="00513D90">
              <w:rPr>
                <w:lang w:val="en-US"/>
              </w:rPr>
              <w:t>8</w:t>
            </w:r>
          </w:p>
        </w:tc>
        <w:tc>
          <w:tcPr>
            <w:tcW w:w="5655" w:type="dxa"/>
          </w:tcPr>
          <w:p w14:paraId="1FBD7821" w14:textId="77777777" w:rsidR="00513D90" w:rsidRPr="00513D90" w:rsidRDefault="00513D90" w:rsidP="00CC3831">
            <w:pPr>
              <w:rPr>
                <w:lang w:val="en-US"/>
              </w:rPr>
            </w:pPr>
            <w:r w:rsidRPr="00513D90">
              <w:rPr>
                <w:lang w:val="en-US"/>
              </w:rPr>
              <w:t>Renal failure</w:t>
            </w:r>
          </w:p>
        </w:tc>
        <w:tc>
          <w:tcPr>
            <w:tcW w:w="908" w:type="dxa"/>
          </w:tcPr>
          <w:p w14:paraId="42B652F8" w14:textId="77777777" w:rsidR="00513D90" w:rsidRPr="00513D90" w:rsidRDefault="00513D90" w:rsidP="000D10B7">
            <w:pPr>
              <w:jc w:val="right"/>
              <w:rPr>
                <w:lang w:val="en-US"/>
              </w:rPr>
            </w:pPr>
            <w:r w:rsidRPr="00513D90">
              <w:rPr>
                <w:lang w:val="en-US"/>
              </w:rPr>
              <w:t>2</w:t>
            </w:r>
          </w:p>
        </w:tc>
      </w:tr>
      <w:tr w:rsidR="00513D90" w:rsidRPr="00513D90" w14:paraId="1DBD4279" w14:textId="77777777" w:rsidTr="00CC3831">
        <w:trPr>
          <w:trHeight w:val="60"/>
        </w:trPr>
        <w:tc>
          <w:tcPr>
            <w:tcW w:w="1176" w:type="dxa"/>
          </w:tcPr>
          <w:p w14:paraId="120560EE" w14:textId="77777777" w:rsidR="00513D90" w:rsidRPr="00513D90" w:rsidRDefault="00513D90" w:rsidP="00CC3831">
            <w:pPr>
              <w:rPr>
                <w:lang w:val="en-US"/>
              </w:rPr>
            </w:pPr>
            <w:r w:rsidRPr="00513D90">
              <w:rPr>
                <w:lang w:val="en-US"/>
              </w:rPr>
              <w:t>9</w:t>
            </w:r>
          </w:p>
        </w:tc>
        <w:tc>
          <w:tcPr>
            <w:tcW w:w="5655" w:type="dxa"/>
          </w:tcPr>
          <w:p w14:paraId="7364511E" w14:textId="77777777" w:rsidR="00513D90" w:rsidRPr="00513D90" w:rsidRDefault="00513D90" w:rsidP="00CC3831">
            <w:pPr>
              <w:rPr>
                <w:lang w:val="en-US"/>
              </w:rPr>
            </w:pPr>
            <w:r w:rsidRPr="00513D90">
              <w:rPr>
                <w:lang w:val="en-US"/>
              </w:rPr>
              <w:t>Gastrointestinal bleeding</w:t>
            </w:r>
          </w:p>
        </w:tc>
        <w:tc>
          <w:tcPr>
            <w:tcW w:w="908" w:type="dxa"/>
          </w:tcPr>
          <w:p w14:paraId="6A88D0C0" w14:textId="77777777" w:rsidR="00513D90" w:rsidRPr="00513D90" w:rsidRDefault="00513D90" w:rsidP="000D10B7">
            <w:pPr>
              <w:jc w:val="right"/>
              <w:rPr>
                <w:lang w:val="en-US"/>
              </w:rPr>
            </w:pPr>
            <w:r w:rsidRPr="00513D90">
              <w:rPr>
                <w:lang w:val="en-US"/>
              </w:rPr>
              <w:t>14</w:t>
            </w:r>
          </w:p>
        </w:tc>
      </w:tr>
      <w:tr w:rsidR="00513D90" w:rsidRPr="00513D90" w14:paraId="72A1F66C" w14:textId="77777777" w:rsidTr="00CC3831">
        <w:trPr>
          <w:trHeight w:val="60"/>
        </w:trPr>
        <w:tc>
          <w:tcPr>
            <w:tcW w:w="1176" w:type="dxa"/>
          </w:tcPr>
          <w:p w14:paraId="00ABE4F1" w14:textId="77777777" w:rsidR="00513D90" w:rsidRPr="00513D90" w:rsidRDefault="00513D90" w:rsidP="00CC3831">
            <w:pPr>
              <w:rPr>
                <w:lang w:val="en-US"/>
              </w:rPr>
            </w:pPr>
            <w:r w:rsidRPr="00513D90">
              <w:rPr>
                <w:lang w:val="en-US"/>
              </w:rPr>
              <w:t>10</w:t>
            </w:r>
          </w:p>
        </w:tc>
        <w:tc>
          <w:tcPr>
            <w:tcW w:w="5655" w:type="dxa"/>
          </w:tcPr>
          <w:p w14:paraId="5D7AA1E1" w14:textId="77777777" w:rsidR="00513D90" w:rsidRPr="00513D90" w:rsidRDefault="00513D90" w:rsidP="00CC3831">
            <w:pPr>
              <w:rPr>
                <w:lang w:val="en-US"/>
              </w:rPr>
            </w:pPr>
            <w:r w:rsidRPr="00513D90">
              <w:rPr>
                <w:lang w:val="en-US"/>
              </w:rPr>
              <w:t>Medication complications</w:t>
            </w:r>
          </w:p>
        </w:tc>
        <w:tc>
          <w:tcPr>
            <w:tcW w:w="908" w:type="dxa"/>
          </w:tcPr>
          <w:p w14:paraId="44A114A6" w14:textId="77777777" w:rsidR="00513D90" w:rsidRPr="00513D90" w:rsidRDefault="00513D90" w:rsidP="000D10B7">
            <w:pPr>
              <w:jc w:val="right"/>
              <w:rPr>
                <w:lang w:val="en-US"/>
              </w:rPr>
            </w:pPr>
            <w:r w:rsidRPr="00513D90">
              <w:rPr>
                <w:lang w:val="en-US"/>
              </w:rPr>
              <w:t>30</w:t>
            </w:r>
          </w:p>
        </w:tc>
      </w:tr>
      <w:tr w:rsidR="00513D90" w:rsidRPr="00513D90" w14:paraId="768570C9" w14:textId="77777777" w:rsidTr="00CC3831">
        <w:trPr>
          <w:trHeight w:val="60"/>
        </w:trPr>
        <w:tc>
          <w:tcPr>
            <w:tcW w:w="1176" w:type="dxa"/>
          </w:tcPr>
          <w:p w14:paraId="4A77906F" w14:textId="77777777" w:rsidR="00513D90" w:rsidRPr="00513D90" w:rsidRDefault="00513D90" w:rsidP="00CC3831">
            <w:pPr>
              <w:rPr>
                <w:lang w:val="en-US"/>
              </w:rPr>
            </w:pPr>
            <w:r w:rsidRPr="00513D90">
              <w:rPr>
                <w:lang w:val="en-US"/>
              </w:rPr>
              <w:t>11</w:t>
            </w:r>
          </w:p>
        </w:tc>
        <w:tc>
          <w:tcPr>
            <w:tcW w:w="5655" w:type="dxa"/>
          </w:tcPr>
          <w:p w14:paraId="67ECCE42" w14:textId="77777777" w:rsidR="00513D90" w:rsidRPr="00513D90" w:rsidRDefault="00513D90" w:rsidP="00CC3831">
            <w:pPr>
              <w:rPr>
                <w:lang w:val="en-US"/>
              </w:rPr>
            </w:pPr>
            <w:r w:rsidRPr="00513D90">
              <w:rPr>
                <w:lang w:val="en-US"/>
              </w:rPr>
              <w:t>Delirium</w:t>
            </w:r>
          </w:p>
        </w:tc>
        <w:tc>
          <w:tcPr>
            <w:tcW w:w="908" w:type="dxa"/>
          </w:tcPr>
          <w:p w14:paraId="02B1B550" w14:textId="77777777" w:rsidR="00513D90" w:rsidRPr="00513D90" w:rsidRDefault="00513D90" w:rsidP="000D10B7">
            <w:pPr>
              <w:jc w:val="right"/>
              <w:rPr>
                <w:lang w:val="en-US"/>
              </w:rPr>
            </w:pPr>
            <w:r w:rsidRPr="00513D90">
              <w:rPr>
                <w:lang w:val="en-US"/>
              </w:rPr>
              <w:t>51</w:t>
            </w:r>
          </w:p>
        </w:tc>
      </w:tr>
      <w:tr w:rsidR="00513D90" w:rsidRPr="00513D90" w14:paraId="64A662DE" w14:textId="77777777" w:rsidTr="00CC3831">
        <w:trPr>
          <w:trHeight w:val="60"/>
        </w:trPr>
        <w:tc>
          <w:tcPr>
            <w:tcW w:w="1176" w:type="dxa"/>
          </w:tcPr>
          <w:p w14:paraId="7844CE19" w14:textId="77777777" w:rsidR="00513D90" w:rsidRPr="00513D90" w:rsidRDefault="00513D90" w:rsidP="00CC3831">
            <w:pPr>
              <w:rPr>
                <w:lang w:val="en-US"/>
              </w:rPr>
            </w:pPr>
            <w:r w:rsidRPr="00513D90">
              <w:rPr>
                <w:lang w:val="en-US"/>
              </w:rPr>
              <w:t>12</w:t>
            </w:r>
          </w:p>
        </w:tc>
        <w:tc>
          <w:tcPr>
            <w:tcW w:w="5655" w:type="dxa"/>
          </w:tcPr>
          <w:p w14:paraId="02A38867" w14:textId="77777777" w:rsidR="00513D90" w:rsidRPr="00513D90" w:rsidRDefault="00513D90" w:rsidP="00CC3831">
            <w:pPr>
              <w:rPr>
                <w:lang w:val="en-US"/>
              </w:rPr>
            </w:pPr>
            <w:r w:rsidRPr="00513D90">
              <w:rPr>
                <w:lang w:val="en-US"/>
              </w:rPr>
              <w:t>Persistent incontinence</w:t>
            </w:r>
          </w:p>
        </w:tc>
        <w:tc>
          <w:tcPr>
            <w:tcW w:w="908" w:type="dxa"/>
          </w:tcPr>
          <w:p w14:paraId="56B47982" w14:textId="77777777" w:rsidR="00513D90" w:rsidRPr="00513D90" w:rsidRDefault="00513D90" w:rsidP="000D10B7">
            <w:pPr>
              <w:jc w:val="right"/>
              <w:rPr>
                <w:lang w:val="en-US"/>
              </w:rPr>
            </w:pPr>
            <w:r w:rsidRPr="00513D90">
              <w:rPr>
                <w:lang w:val="en-US"/>
              </w:rPr>
              <w:t>8</w:t>
            </w:r>
          </w:p>
        </w:tc>
      </w:tr>
      <w:tr w:rsidR="00513D90" w:rsidRPr="00513D90" w14:paraId="1CFE42F7" w14:textId="77777777" w:rsidTr="00CC3831">
        <w:trPr>
          <w:trHeight w:val="60"/>
        </w:trPr>
        <w:tc>
          <w:tcPr>
            <w:tcW w:w="1176" w:type="dxa"/>
          </w:tcPr>
          <w:p w14:paraId="5E2BCC0B" w14:textId="77777777" w:rsidR="00513D90" w:rsidRPr="00513D90" w:rsidRDefault="00513D90" w:rsidP="00CC3831">
            <w:pPr>
              <w:rPr>
                <w:lang w:val="en-US"/>
              </w:rPr>
            </w:pPr>
            <w:r w:rsidRPr="00513D90">
              <w:rPr>
                <w:lang w:val="en-US"/>
              </w:rPr>
              <w:t>13</w:t>
            </w:r>
          </w:p>
        </w:tc>
        <w:tc>
          <w:tcPr>
            <w:tcW w:w="5655" w:type="dxa"/>
          </w:tcPr>
          <w:p w14:paraId="513FA354" w14:textId="77777777" w:rsidR="00513D90" w:rsidRPr="00513D90" w:rsidRDefault="00513D90" w:rsidP="00CC3831">
            <w:pPr>
              <w:rPr>
                <w:lang w:val="en-US"/>
              </w:rPr>
            </w:pPr>
            <w:r w:rsidRPr="00513D90">
              <w:rPr>
                <w:lang w:val="en-US"/>
              </w:rPr>
              <w:t>Malnutrition</w:t>
            </w:r>
          </w:p>
        </w:tc>
        <w:tc>
          <w:tcPr>
            <w:tcW w:w="908" w:type="dxa"/>
          </w:tcPr>
          <w:p w14:paraId="1169A57C" w14:textId="77777777" w:rsidR="00513D90" w:rsidRPr="00513D90" w:rsidRDefault="00513D90" w:rsidP="000D10B7">
            <w:pPr>
              <w:jc w:val="right"/>
              <w:rPr>
                <w:lang w:val="en-US"/>
              </w:rPr>
            </w:pPr>
            <w:r w:rsidRPr="00513D90">
              <w:rPr>
                <w:lang w:val="en-US"/>
              </w:rPr>
              <w:t>12</w:t>
            </w:r>
          </w:p>
        </w:tc>
      </w:tr>
      <w:tr w:rsidR="00513D90" w:rsidRPr="00513D90" w14:paraId="5BF02F97" w14:textId="77777777" w:rsidTr="00CC3831">
        <w:trPr>
          <w:trHeight w:val="60"/>
        </w:trPr>
        <w:tc>
          <w:tcPr>
            <w:tcW w:w="1176" w:type="dxa"/>
          </w:tcPr>
          <w:p w14:paraId="615BCB0E" w14:textId="77777777" w:rsidR="00513D90" w:rsidRPr="00513D90" w:rsidRDefault="00513D90" w:rsidP="00CC3831">
            <w:pPr>
              <w:rPr>
                <w:lang w:val="en-US"/>
              </w:rPr>
            </w:pPr>
            <w:r w:rsidRPr="00513D90">
              <w:rPr>
                <w:lang w:val="en-US"/>
              </w:rPr>
              <w:t>14</w:t>
            </w:r>
          </w:p>
        </w:tc>
        <w:tc>
          <w:tcPr>
            <w:tcW w:w="5655" w:type="dxa"/>
          </w:tcPr>
          <w:p w14:paraId="1989C350" w14:textId="77777777" w:rsidR="00513D90" w:rsidRPr="00513D90" w:rsidRDefault="00513D90" w:rsidP="00CC3831">
            <w:pPr>
              <w:rPr>
                <w:lang w:val="en-US"/>
              </w:rPr>
            </w:pPr>
            <w:r w:rsidRPr="00513D90">
              <w:rPr>
                <w:lang w:val="en-US"/>
              </w:rPr>
              <w:t>Cardiac complications</w:t>
            </w:r>
          </w:p>
        </w:tc>
        <w:tc>
          <w:tcPr>
            <w:tcW w:w="908" w:type="dxa"/>
          </w:tcPr>
          <w:p w14:paraId="551684C4" w14:textId="77777777" w:rsidR="00513D90" w:rsidRPr="00513D90" w:rsidRDefault="00513D90" w:rsidP="000D10B7">
            <w:pPr>
              <w:jc w:val="right"/>
              <w:rPr>
                <w:lang w:val="en-US"/>
              </w:rPr>
            </w:pPr>
            <w:r w:rsidRPr="00513D90">
              <w:rPr>
                <w:lang w:val="en-US"/>
              </w:rPr>
              <w:t>69</w:t>
            </w:r>
          </w:p>
        </w:tc>
      </w:tr>
      <w:tr w:rsidR="00513D90" w:rsidRPr="00513D90" w14:paraId="61C51C39" w14:textId="77777777" w:rsidTr="00CC3831">
        <w:trPr>
          <w:trHeight w:val="60"/>
        </w:trPr>
        <w:tc>
          <w:tcPr>
            <w:tcW w:w="1176" w:type="dxa"/>
          </w:tcPr>
          <w:p w14:paraId="285E8C46" w14:textId="77777777" w:rsidR="00513D90" w:rsidRPr="00513D90" w:rsidRDefault="00513D90" w:rsidP="00CC3831">
            <w:pPr>
              <w:rPr>
                <w:lang w:val="en-US"/>
              </w:rPr>
            </w:pPr>
            <w:r w:rsidRPr="00513D90">
              <w:rPr>
                <w:lang w:val="en-US"/>
              </w:rPr>
              <w:t>15</w:t>
            </w:r>
          </w:p>
        </w:tc>
        <w:tc>
          <w:tcPr>
            <w:tcW w:w="5655" w:type="dxa"/>
          </w:tcPr>
          <w:p w14:paraId="4E3819CB" w14:textId="77777777" w:rsidR="00513D90" w:rsidRPr="00513D90" w:rsidRDefault="00513D90" w:rsidP="00CC3831">
            <w:pPr>
              <w:rPr>
                <w:lang w:val="en-US"/>
              </w:rPr>
            </w:pPr>
            <w:r w:rsidRPr="00513D90">
              <w:rPr>
                <w:lang w:val="en-US"/>
              </w:rPr>
              <w:t>Third and fourth degree perineal laceration during delivery (per 10,000 vaginal births)</w:t>
            </w:r>
          </w:p>
        </w:tc>
        <w:tc>
          <w:tcPr>
            <w:tcW w:w="908" w:type="dxa"/>
          </w:tcPr>
          <w:p w14:paraId="59425BB5" w14:textId="77777777" w:rsidR="00513D90" w:rsidRPr="00513D90" w:rsidRDefault="00513D90" w:rsidP="000D10B7">
            <w:pPr>
              <w:jc w:val="right"/>
              <w:rPr>
                <w:lang w:val="en-US"/>
              </w:rPr>
            </w:pPr>
            <w:r w:rsidRPr="00513D90">
              <w:rPr>
                <w:lang w:val="en-US"/>
              </w:rPr>
              <w:t>358</w:t>
            </w:r>
          </w:p>
        </w:tc>
      </w:tr>
      <w:tr w:rsidR="00513D90" w:rsidRPr="00513D90" w14:paraId="2041E578" w14:textId="77777777" w:rsidTr="00CC3831">
        <w:trPr>
          <w:trHeight w:val="60"/>
        </w:trPr>
        <w:tc>
          <w:tcPr>
            <w:tcW w:w="1176" w:type="dxa"/>
          </w:tcPr>
          <w:p w14:paraId="61D89F01" w14:textId="77777777" w:rsidR="00513D90" w:rsidRPr="00513D90" w:rsidRDefault="00513D90" w:rsidP="00CC3831">
            <w:pPr>
              <w:rPr>
                <w:lang w:val="en-US"/>
              </w:rPr>
            </w:pPr>
            <w:r w:rsidRPr="00513D90">
              <w:rPr>
                <w:lang w:val="en-US"/>
              </w:rPr>
              <w:t>16</w:t>
            </w:r>
          </w:p>
        </w:tc>
        <w:tc>
          <w:tcPr>
            <w:tcW w:w="5655" w:type="dxa"/>
          </w:tcPr>
          <w:p w14:paraId="4E58E392" w14:textId="77777777" w:rsidR="00513D90" w:rsidRPr="00513D90" w:rsidRDefault="00513D90" w:rsidP="00CC3831">
            <w:pPr>
              <w:rPr>
                <w:lang w:val="en-US"/>
              </w:rPr>
            </w:pPr>
            <w:r w:rsidRPr="00513D90">
              <w:rPr>
                <w:lang w:val="en-US"/>
              </w:rPr>
              <w:t>Birth trauma (per 10,000 births)</w:t>
            </w:r>
          </w:p>
        </w:tc>
        <w:tc>
          <w:tcPr>
            <w:tcW w:w="908" w:type="dxa"/>
          </w:tcPr>
          <w:p w14:paraId="431F3BB2" w14:textId="77777777" w:rsidR="00513D90" w:rsidRPr="00513D90" w:rsidRDefault="00513D90" w:rsidP="000D10B7">
            <w:pPr>
              <w:jc w:val="right"/>
              <w:rPr>
                <w:lang w:val="en-US"/>
              </w:rPr>
            </w:pPr>
            <w:r w:rsidRPr="00513D90">
              <w:rPr>
                <w:lang w:val="en-US"/>
              </w:rPr>
              <w:t>49</w:t>
            </w:r>
          </w:p>
        </w:tc>
      </w:tr>
    </w:tbl>
    <w:p w14:paraId="5D41078E" w14:textId="7D06BDED" w:rsidR="00513D90" w:rsidRDefault="00513D90" w:rsidP="00CC3831">
      <w:pPr>
        <w:pStyle w:val="SourceNotes"/>
        <w:rPr>
          <w:lang w:val="en-US"/>
        </w:rPr>
      </w:pPr>
      <w:r w:rsidRPr="00513D90">
        <w:rPr>
          <w:lang w:val="en-US"/>
        </w:rPr>
        <w:t>N/A = National data not currently available</w:t>
      </w:r>
    </w:p>
    <w:p w14:paraId="06B1213E" w14:textId="53EDAEA4" w:rsidR="00CC3831" w:rsidRDefault="00CC3831">
      <w:pPr>
        <w:rPr>
          <w:lang w:val="en-US"/>
        </w:rPr>
      </w:pPr>
      <w:r>
        <w:rPr>
          <w:lang w:val="en-US"/>
        </w:rPr>
        <w:br w:type="page"/>
      </w:r>
    </w:p>
    <w:p w14:paraId="22CBC3BB" w14:textId="77777777" w:rsidR="00513D90" w:rsidRPr="00513D90" w:rsidRDefault="00513D90" w:rsidP="00CC3831">
      <w:pPr>
        <w:pStyle w:val="Heading3"/>
        <w:rPr>
          <w:lang w:val="en-US"/>
        </w:rPr>
      </w:pPr>
      <w:r w:rsidRPr="00513D90">
        <w:rPr>
          <w:lang w:val="en-US"/>
        </w:rPr>
        <w:t>What do we know about HACs in public hospitals?</w:t>
      </w:r>
    </w:p>
    <w:p w14:paraId="7E209B0C" w14:textId="77777777" w:rsidR="00513D90" w:rsidRPr="00513D90" w:rsidRDefault="00513D90" w:rsidP="00CC3831">
      <w:pPr>
        <w:rPr>
          <w:lang w:val="en-US"/>
        </w:rPr>
      </w:pPr>
      <w:r w:rsidRPr="00513D90">
        <w:rPr>
          <w:lang w:val="en-US"/>
        </w:rPr>
        <w:t>In 2015–16, there were 179,354 HACs in Australian public hospitals (Figure 2). The most common HACs were healthcare-associated infections (34% of all HACs), cardiac complications (17%) and delirium (13%).</w:t>
      </w:r>
    </w:p>
    <w:p w14:paraId="43E90B74" w14:textId="664D6115" w:rsidR="00513D90" w:rsidRPr="00CC3831" w:rsidRDefault="00513D90" w:rsidP="00CC3831">
      <w:pPr>
        <w:pStyle w:val="FigureTitle"/>
        <w:rPr>
          <w:lang w:val="en-US"/>
        </w:rPr>
      </w:pPr>
      <w:r w:rsidRPr="00513D90">
        <w:rPr>
          <w:lang w:val="en-GB"/>
        </w:rPr>
        <w:t>Number of hospital-acquired complications in Australian public hospitals 2015–16</w:t>
      </w:r>
    </w:p>
    <w:p w14:paraId="41925438" w14:textId="4D02DB54" w:rsidR="00CC3831" w:rsidRPr="00513D90" w:rsidRDefault="00CC3831" w:rsidP="00CC3831">
      <w:pPr>
        <w:rPr>
          <w:lang w:val="en-US"/>
        </w:rPr>
      </w:pPr>
      <w:r>
        <w:rPr>
          <w:noProof/>
          <w:lang w:val="en-US" w:eastAsia="zh-CN"/>
        </w:rPr>
        <w:drawing>
          <wp:inline distT="0" distB="0" distL="0" distR="0" wp14:anchorId="01A51144" wp14:editId="6CAE2923">
            <wp:extent cx="5255260" cy="4127500"/>
            <wp:effectExtent l="0" t="0" r="2540" b="6350"/>
            <wp:docPr id="1" name="Picture 1" descr="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8430ACSQ_AnnualReport_2018_B5_Figures_FA_outlined-1.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55260" cy="4127500"/>
                    </a:xfrm>
                    <a:prstGeom prst="rect">
                      <a:avLst/>
                    </a:prstGeom>
                  </pic:spPr>
                </pic:pic>
              </a:graphicData>
            </a:graphic>
          </wp:inline>
        </w:drawing>
      </w:r>
    </w:p>
    <w:p w14:paraId="5E6930CA" w14:textId="5B010D00" w:rsidR="00513D90" w:rsidRDefault="00513D90" w:rsidP="00CC3831">
      <w:pPr>
        <w:pStyle w:val="SourceNotes"/>
        <w:rPr>
          <w:lang w:val="en-US"/>
        </w:rPr>
      </w:pPr>
      <w:r w:rsidRPr="00513D90">
        <w:rPr>
          <w:lang w:val="en-US"/>
        </w:rPr>
        <w:t xml:space="preserve">Source: Australian Commission on Safety and Quality in Health Care, Internal analysis of Admitted Patient Care National Minimum Data Set, 2018. </w:t>
      </w:r>
    </w:p>
    <w:p w14:paraId="2E33FB5A" w14:textId="789B7F32" w:rsidR="00E553A3" w:rsidRDefault="00E553A3" w:rsidP="00E553A3">
      <w:pPr>
        <w:rPr>
          <w:lang w:val="en-US"/>
        </w:rPr>
      </w:pPr>
    </w:p>
    <w:p w14:paraId="1645949E" w14:textId="77777777" w:rsidR="00E553A3" w:rsidRDefault="00E553A3" w:rsidP="00E553A3">
      <w:pPr>
        <w:rPr>
          <w:lang w:val="en-US"/>
        </w:rPr>
        <w:sectPr w:rsidR="00E553A3" w:rsidSect="00381179">
          <w:headerReference w:type="even" r:id="rId117"/>
          <w:headerReference w:type="default" r:id="rId118"/>
          <w:footerReference w:type="even" r:id="rId119"/>
          <w:footerReference w:type="default" r:id="rId120"/>
          <w:footnotePr>
            <w:numFmt w:val="chicago"/>
            <w:numRestart w:val="eachPage"/>
          </w:footnotePr>
          <w:pgSz w:w="9978" w:h="14173" w:code="34"/>
          <w:pgMar w:top="1474" w:right="851" w:bottom="1474" w:left="851" w:header="680" w:footer="680" w:gutter="0"/>
          <w:cols w:space="708"/>
          <w:docGrid w:linePitch="360"/>
          <w15:footnoteColumns w:val="1"/>
        </w:sectPr>
      </w:pPr>
    </w:p>
    <w:p w14:paraId="04819273" w14:textId="2AA65BC2" w:rsidR="00513D90" w:rsidRPr="00513D90" w:rsidRDefault="00513D90" w:rsidP="00E553A3">
      <w:pPr>
        <w:pStyle w:val="Heading4"/>
        <w:spacing w:before="0"/>
        <w:rPr>
          <w:lang w:val="en-US"/>
        </w:rPr>
      </w:pPr>
      <w:r w:rsidRPr="00513D90">
        <w:rPr>
          <w:lang w:val="en-US"/>
        </w:rPr>
        <w:t>Healthcare-associated infection</w:t>
      </w:r>
      <w:r w:rsidR="00E553A3">
        <w:rPr>
          <w:lang w:val="en-US"/>
        </w:rPr>
        <w:t> </w:t>
      </w:r>
      <w:r w:rsidRPr="00513D90">
        <w:rPr>
          <w:lang w:val="en-US"/>
        </w:rPr>
        <w:t>HACs</w:t>
      </w:r>
    </w:p>
    <w:p w14:paraId="79DBE9D1" w14:textId="77777777" w:rsidR="00513D90" w:rsidRPr="00513D90" w:rsidRDefault="00513D90" w:rsidP="00513D90">
      <w:pPr>
        <w:rPr>
          <w:lang w:val="en-US"/>
        </w:rPr>
      </w:pPr>
      <w:r w:rsidRPr="00513D90">
        <w:rPr>
          <w:lang w:val="en-US"/>
        </w:rPr>
        <w:t>By far the most common HACs in public hospitals relate to HAIs such as sepsis, surgical site infections and urinary tract infections. By looking in detail at these HACs we can learn about the impact of HAIs on patients, health service organisations and the health system. For example, we know that:</w:t>
      </w:r>
    </w:p>
    <w:p w14:paraId="04A5DEEE" w14:textId="77777777" w:rsidR="00513D90" w:rsidRPr="00513D90" w:rsidRDefault="00513D90" w:rsidP="00CC3831">
      <w:pPr>
        <w:pStyle w:val="Bullet1"/>
        <w:rPr>
          <w:lang w:val="en-US"/>
        </w:rPr>
      </w:pPr>
      <w:r w:rsidRPr="00513D90">
        <w:rPr>
          <w:lang w:val="en-US"/>
        </w:rPr>
        <w:t>60,037 HAIs were identified in Australian public hospitals in 2015-16, affecting one in every 74 hospitalisations</w:t>
      </w:r>
    </w:p>
    <w:p w14:paraId="6A66086E" w14:textId="77777777" w:rsidR="00513D90" w:rsidRPr="00513D90" w:rsidRDefault="00513D90" w:rsidP="00CC3831">
      <w:pPr>
        <w:pStyle w:val="Bullet1"/>
        <w:rPr>
          <w:lang w:val="en-US"/>
        </w:rPr>
      </w:pPr>
      <w:r w:rsidRPr="00513D90">
        <w:rPr>
          <w:lang w:val="en-US"/>
        </w:rPr>
        <w:t>HAIs also increase the cost of admission incurred by the health service. This additional cost may be the result of an increased length of stay or more complex care requirements. While there is an increased financial cost, the most significant cost is the pain and discomfort experienced by the patient.</w:t>
      </w:r>
      <w:r w:rsidRPr="00513D90">
        <w:rPr>
          <w:vertAlign w:val="superscript"/>
          <w:lang w:val="en-US"/>
        </w:rPr>
        <w:t>12</w:t>
      </w:r>
    </w:p>
    <w:p w14:paraId="675E5819" w14:textId="77777777" w:rsidR="00513D90" w:rsidRPr="00513D90" w:rsidRDefault="00513D90" w:rsidP="00CC3831">
      <w:pPr>
        <w:rPr>
          <w:lang w:val="en-US"/>
        </w:rPr>
      </w:pPr>
      <w:r w:rsidRPr="00513D90">
        <w:rPr>
          <w:lang w:val="en-US"/>
        </w:rPr>
        <w:t>Hospitals can be grouped into peer groups based on shared characteristics including their size and role. For principal referral hospitals the rate of HAIs in the peer group was 148 per 10,000 hospitalisations (Figure 3), with 36 hospitals being above this overall peer rate. If those 36 principal referral hospitals</w:t>
      </w:r>
      <w:r w:rsidRPr="00513D90">
        <w:rPr>
          <w:vertAlign w:val="superscript"/>
          <w:lang w:val="en-US"/>
        </w:rPr>
        <w:footnoteReference w:id="3"/>
      </w:r>
      <w:r w:rsidRPr="00513D90">
        <w:rPr>
          <w:vertAlign w:val="superscript"/>
          <w:lang w:val="en-US"/>
        </w:rPr>
        <w:t xml:space="preserve"> </w:t>
      </w:r>
      <w:r w:rsidRPr="00513D90">
        <w:rPr>
          <w:lang w:val="en-US"/>
        </w:rPr>
        <w:t>reduced their rate to the peer rate, 7,165 HAIs could be prevented.</w:t>
      </w:r>
    </w:p>
    <w:p w14:paraId="2966A5C1" w14:textId="79AD3DA0" w:rsidR="00513D90" w:rsidRPr="00513D90" w:rsidRDefault="00E553A3" w:rsidP="00CC3831">
      <w:pPr>
        <w:rPr>
          <w:lang w:val="en-US"/>
        </w:rPr>
      </w:pPr>
      <w:r>
        <w:rPr>
          <w:lang w:val="en-US"/>
        </w:rPr>
        <w:br w:type="column"/>
      </w:r>
      <w:r w:rsidR="00513D90" w:rsidRPr="00513D90">
        <w:rPr>
          <w:lang w:val="en-US"/>
        </w:rPr>
        <w:t>Exploring and understanding why differences in the rate of HACs exist will be an important focus for the Commission in 2018–19. Principal referral hospitals generally treat sicker patients, and this is partly the reason that smaller hospitals have a lower rate of HAIs. However, the variation within each peer group warrants exploration. For example, in the peer group Medium Hospitals Group 1, the rate of HAIs ranged from 13 per 10,000 to 207 per 10,000. While this may partly be explained by the mix and acuity of patients, the Commission, via its advisory groups, clinical experts and jurisdictional safety and quality experts will monitor and investigate the observed variations to determine what other factors may be driving these disparities.</w:t>
      </w:r>
    </w:p>
    <w:p w14:paraId="61F19B74" w14:textId="2F18D869" w:rsidR="00513D90" w:rsidRDefault="00513D90" w:rsidP="00CC3831">
      <w:pPr>
        <w:rPr>
          <w:lang w:val="en-US"/>
        </w:rPr>
      </w:pPr>
      <w:r w:rsidRPr="00513D90">
        <w:rPr>
          <w:lang w:val="en-US"/>
        </w:rPr>
        <w:t>Reductions in HAI rates are already being achieved in some hospitals through prevention initiatives. The Commission will also seek to understand and share lessons learned from hospitals where reductions are achieved.</w:t>
      </w:r>
    </w:p>
    <w:p w14:paraId="6733134D" w14:textId="2F5CC6DD" w:rsidR="00E553A3" w:rsidRDefault="00E553A3" w:rsidP="00CC3831">
      <w:pPr>
        <w:rPr>
          <w:lang w:val="en-US"/>
        </w:rPr>
      </w:pPr>
    </w:p>
    <w:p w14:paraId="3508CC82" w14:textId="77777777" w:rsidR="00E553A3" w:rsidRDefault="00E553A3" w:rsidP="00CC3831">
      <w:pPr>
        <w:rPr>
          <w:lang w:val="en-US"/>
        </w:rPr>
        <w:sectPr w:rsidR="00E553A3" w:rsidSect="00E553A3">
          <w:footnotePr>
            <w:numFmt w:val="chicago"/>
            <w:numRestart w:val="eachPage"/>
          </w:footnotePr>
          <w:pgSz w:w="9978" w:h="14173" w:code="34"/>
          <w:pgMar w:top="1474" w:right="851" w:bottom="1474" w:left="851" w:header="680" w:footer="680" w:gutter="0"/>
          <w:cols w:num="2" w:space="284"/>
          <w:docGrid w:linePitch="360"/>
          <w15:footnoteColumns w:val="1"/>
        </w:sectPr>
      </w:pPr>
    </w:p>
    <w:p w14:paraId="0CE58FC7" w14:textId="4D4AF21E" w:rsidR="00513D90" w:rsidRPr="00513D90" w:rsidRDefault="00513D90" w:rsidP="00CC3831">
      <w:pPr>
        <w:pStyle w:val="FigureTitle"/>
        <w:rPr>
          <w:lang w:val="en-GB"/>
        </w:rPr>
      </w:pPr>
      <w:r w:rsidRPr="00513D90">
        <w:rPr>
          <w:lang w:val="en-GB"/>
        </w:rPr>
        <w:t>Healthcare-associated infections by hospital peer group, 2015–16</w:t>
      </w:r>
    </w:p>
    <w:p w14:paraId="5DC98894" w14:textId="6E501AFA" w:rsidR="00513D90" w:rsidRPr="00513D90" w:rsidRDefault="00306527" w:rsidP="00CC3831">
      <w:pPr>
        <w:rPr>
          <w:lang w:val="en-US"/>
        </w:rPr>
      </w:pPr>
      <w:r>
        <w:rPr>
          <w:noProof/>
          <w:lang w:val="en-US" w:eastAsia="zh-CN"/>
        </w:rPr>
        <w:drawing>
          <wp:inline distT="0" distB="0" distL="0" distR="0" wp14:anchorId="1227D5B2" wp14:editId="088BA06E">
            <wp:extent cx="5255260" cy="4359275"/>
            <wp:effectExtent l="0" t="0" r="2540" b="3175"/>
            <wp:docPr id="7" name="Picture 7" descr="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430ACSQ_AnnualReport_2018_B5_Figures_FA_outlined-2.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55260" cy="4359275"/>
                    </a:xfrm>
                    <a:prstGeom prst="rect">
                      <a:avLst/>
                    </a:prstGeom>
                  </pic:spPr>
                </pic:pic>
              </a:graphicData>
            </a:graphic>
          </wp:inline>
        </w:drawing>
      </w:r>
    </w:p>
    <w:p w14:paraId="178973F4" w14:textId="77777777" w:rsidR="00513D90" w:rsidRPr="00513D90" w:rsidRDefault="00513D90" w:rsidP="00CC3831">
      <w:pPr>
        <w:pStyle w:val="SourceNotes"/>
        <w:rPr>
          <w:lang w:val="en-US"/>
        </w:rPr>
      </w:pPr>
      <w:r w:rsidRPr="00513D90">
        <w:rPr>
          <w:lang w:val="en-US"/>
        </w:rPr>
        <w:t>Source: Australian Commission on Safety and Quality in Health Care, Internal analysis of Admitted Patient Care National Minimum Data Set.</w:t>
      </w:r>
    </w:p>
    <w:p w14:paraId="0F32177C" w14:textId="64284897" w:rsidR="00513D90" w:rsidRDefault="00513D90" w:rsidP="00CC3831">
      <w:pPr>
        <w:pStyle w:val="SourceNotes"/>
        <w:rPr>
          <w:lang w:val="en-US"/>
        </w:rPr>
      </w:pPr>
      <w:r w:rsidRPr="00513D90">
        <w:rPr>
          <w:lang w:val="en-US"/>
        </w:rPr>
        <w:t>Note: Each dot in the chart represents the rate of HAI infections for an individual hospital.</w:t>
      </w:r>
    </w:p>
    <w:p w14:paraId="7B033564" w14:textId="77777777" w:rsidR="00CC3831" w:rsidRDefault="00CC3831" w:rsidP="00CC3831">
      <w:pPr>
        <w:rPr>
          <w:lang w:val="en-US"/>
        </w:rPr>
        <w:sectPr w:rsidR="00CC3831" w:rsidSect="00381179">
          <w:footnotePr>
            <w:numFmt w:val="chicago"/>
            <w:numRestart w:val="eachPage"/>
          </w:footnotePr>
          <w:pgSz w:w="9978" w:h="14173" w:code="34"/>
          <w:pgMar w:top="1474" w:right="851" w:bottom="1474" w:left="851" w:header="680" w:footer="680" w:gutter="0"/>
          <w:cols w:space="708"/>
          <w:docGrid w:linePitch="360"/>
          <w15:footnoteColumns w:val="1"/>
        </w:sectPr>
      </w:pPr>
    </w:p>
    <w:p w14:paraId="0FBB9A3C" w14:textId="77777777" w:rsidR="00513D90" w:rsidRPr="00513D90" w:rsidRDefault="00513D90" w:rsidP="00E553A3">
      <w:pPr>
        <w:pStyle w:val="Heading3"/>
        <w:spacing w:before="0"/>
        <w:rPr>
          <w:lang w:val="en-US"/>
        </w:rPr>
      </w:pPr>
      <w:r w:rsidRPr="00513D90">
        <w:rPr>
          <w:lang w:val="en-US"/>
        </w:rPr>
        <w:t>Supporting use of the HACs for local improvement</w:t>
      </w:r>
    </w:p>
    <w:p w14:paraId="2B18AD64" w14:textId="77777777" w:rsidR="00513D90" w:rsidRPr="00513D90" w:rsidRDefault="00513D90" w:rsidP="00513D90">
      <w:pPr>
        <w:rPr>
          <w:lang w:val="en-US"/>
        </w:rPr>
      </w:pPr>
      <w:r w:rsidRPr="00513D90">
        <w:rPr>
          <w:lang w:val="en-US"/>
        </w:rPr>
        <w:t xml:space="preserve">In 2017–18, the Commission developed the </w:t>
      </w:r>
      <w:r w:rsidRPr="00513D90">
        <w:rPr>
          <w:i/>
          <w:iCs/>
          <w:lang w:val="en-US"/>
        </w:rPr>
        <w:t>Hospital-Acquired Complications Information Kit</w:t>
      </w:r>
      <w:r w:rsidRPr="00513D90">
        <w:rPr>
          <w:lang w:val="en-US"/>
        </w:rPr>
        <w:t>, a series of comprehensive fact sheets for 15 HACs.</w:t>
      </w:r>
      <w:r w:rsidRPr="00513D90">
        <w:rPr>
          <w:vertAlign w:val="superscript"/>
          <w:lang w:val="en-US"/>
        </w:rPr>
        <w:footnoteReference w:id="4"/>
      </w:r>
      <w:r w:rsidRPr="00513D90">
        <w:rPr>
          <w:lang w:val="en-US"/>
        </w:rPr>
        <w:t xml:space="preserve"> The information kit provides clinicians, safety and quality professionals, managers, executives, members of governing bodies and others with tools to minimise the occurrence of HACs in their health service. It draws on consultation with clinicians from across Australia and the latest evidence and clinical guidelines.</w:t>
      </w:r>
    </w:p>
    <w:p w14:paraId="6CC094A4" w14:textId="77777777" w:rsidR="00513D90" w:rsidRPr="00513D90" w:rsidRDefault="00513D90" w:rsidP="00513D90">
      <w:pPr>
        <w:rPr>
          <w:lang w:val="en-US"/>
        </w:rPr>
      </w:pPr>
      <w:r w:rsidRPr="00513D90">
        <w:rPr>
          <w:lang w:val="en-US"/>
        </w:rPr>
        <w:t>The information kit aims to:</w:t>
      </w:r>
    </w:p>
    <w:p w14:paraId="33134413" w14:textId="77777777" w:rsidR="00513D90" w:rsidRPr="00513D90" w:rsidRDefault="00513D90" w:rsidP="00CC3831">
      <w:pPr>
        <w:pStyle w:val="Bullet1"/>
        <w:rPr>
          <w:lang w:val="en-US"/>
        </w:rPr>
      </w:pPr>
      <w:r w:rsidRPr="00513D90">
        <w:rPr>
          <w:lang w:val="en-US"/>
        </w:rPr>
        <w:t>Provide strategies to prevent HACs, manage them should they occur and maintain low rates of HACs when they are achieved</w:t>
      </w:r>
    </w:p>
    <w:p w14:paraId="05276758" w14:textId="77777777" w:rsidR="00513D90" w:rsidRPr="00513D90" w:rsidRDefault="00513D90" w:rsidP="00CC3831">
      <w:pPr>
        <w:pStyle w:val="Bullet1"/>
        <w:rPr>
          <w:lang w:val="en-US"/>
        </w:rPr>
      </w:pPr>
      <w:r w:rsidRPr="00513D90">
        <w:rPr>
          <w:lang w:val="en-US"/>
        </w:rPr>
        <w:t>Support clinicians to include evidence based prevention strategies in their delivery of comprehensive patient care</w:t>
      </w:r>
    </w:p>
    <w:p w14:paraId="53B457A9" w14:textId="77777777" w:rsidR="00513D90" w:rsidRPr="00513D90" w:rsidRDefault="00513D90" w:rsidP="00CC3831">
      <w:pPr>
        <w:pStyle w:val="Bullet1"/>
        <w:rPr>
          <w:lang w:val="en-US"/>
        </w:rPr>
      </w:pPr>
      <w:r w:rsidRPr="00513D90">
        <w:rPr>
          <w:lang w:val="en-US"/>
        </w:rPr>
        <w:t>Assist health services to assess the quality and safety of clinical care by monitoring the incidence and prevalence of HACs and identifying opportunities for improvement</w:t>
      </w:r>
    </w:p>
    <w:p w14:paraId="4893CD2E" w14:textId="77777777" w:rsidR="00513D90" w:rsidRPr="00513D90" w:rsidRDefault="00513D90" w:rsidP="00CC3831">
      <w:pPr>
        <w:pStyle w:val="Bullet1"/>
        <w:rPr>
          <w:lang w:val="en-US"/>
        </w:rPr>
      </w:pPr>
      <w:r w:rsidRPr="00513D90">
        <w:rPr>
          <w:lang w:val="en-US"/>
        </w:rPr>
        <w:t>Support the clinical governance of health services by helping governing bodies to review their structures, processes and clinical outcomes, to identify opportunities for improvement</w:t>
      </w:r>
    </w:p>
    <w:p w14:paraId="69332EEE" w14:textId="77777777" w:rsidR="00513D90" w:rsidRPr="00513D90" w:rsidRDefault="00513D90" w:rsidP="00E553A3">
      <w:pPr>
        <w:pStyle w:val="Bullet1"/>
        <w:spacing w:after="1200"/>
        <w:rPr>
          <w:lang w:val="en-US"/>
        </w:rPr>
      </w:pPr>
      <w:r w:rsidRPr="00513D90">
        <w:rPr>
          <w:lang w:val="en-US"/>
        </w:rPr>
        <w:t>Support health services to evaluate the impact of quality improvement initiatives through clinical audit</w:t>
      </w:r>
    </w:p>
    <w:p w14:paraId="6B9C5CC4" w14:textId="77777777" w:rsidR="00513D90" w:rsidRPr="00513D90" w:rsidRDefault="00513D90" w:rsidP="00CC3831">
      <w:pPr>
        <w:pStyle w:val="Bullet1"/>
        <w:rPr>
          <w:lang w:val="en-US"/>
        </w:rPr>
      </w:pPr>
      <w:r w:rsidRPr="00513D90">
        <w:rPr>
          <w:lang w:val="en-US"/>
        </w:rPr>
        <w:t>Link HACs reduction strategies to the NSQHS Standards and describe how monitoring and responding to HACs can be used as evidence within the accreditation assessment process</w:t>
      </w:r>
    </w:p>
    <w:p w14:paraId="689FB227" w14:textId="77777777" w:rsidR="00513D90" w:rsidRPr="00513D90" w:rsidRDefault="00513D90" w:rsidP="00CC3831">
      <w:pPr>
        <w:pStyle w:val="Bullet1"/>
        <w:rPr>
          <w:lang w:val="en-US"/>
        </w:rPr>
      </w:pPr>
      <w:r w:rsidRPr="00513D90">
        <w:rPr>
          <w:lang w:val="en-US"/>
        </w:rPr>
        <w:t>Provide insights for patients and carers as to the activities health services are undertaking to ensure safety and quality.</w:t>
      </w:r>
    </w:p>
    <w:p w14:paraId="5182722F" w14:textId="77777777" w:rsidR="00513D90" w:rsidRPr="00513D90" w:rsidRDefault="00513D90" w:rsidP="00513D90">
      <w:pPr>
        <w:rPr>
          <w:lang w:val="en-US"/>
        </w:rPr>
      </w:pPr>
      <w:r w:rsidRPr="00513D90">
        <w:rPr>
          <w:lang w:val="en-US"/>
        </w:rPr>
        <w:t>The information kit highlights the importance of the ongoing monitoring of HACs, as high or rising rates of HACs might be an indication of a broader safety issue within the service warranting investigation. Conversely, low and decreasing rates of HACs can signify success stories, which should be shared to support safety improvement.</w:t>
      </w:r>
    </w:p>
    <w:p w14:paraId="1463641F" w14:textId="77777777" w:rsidR="00513D90" w:rsidRPr="00513D90" w:rsidRDefault="00513D90" w:rsidP="00CC3831">
      <w:pPr>
        <w:pStyle w:val="Heading3"/>
        <w:rPr>
          <w:lang w:val="en-US"/>
        </w:rPr>
      </w:pPr>
      <w:r w:rsidRPr="00513D90">
        <w:rPr>
          <w:lang w:val="en-US"/>
        </w:rPr>
        <w:t>The policy context</w:t>
      </w:r>
    </w:p>
    <w:p w14:paraId="4404B415" w14:textId="77777777" w:rsidR="00513D90" w:rsidRPr="00513D90" w:rsidRDefault="00513D90" w:rsidP="00513D90">
      <w:pPr>
        <w:rPr>
          <w:lang w:val="en-US"/>
        </w:rPr>
      </w:pPr>
      <w:r w:rsidRPr="00513D90">
        <w:rPr>
          <w:lang w:val="en-US"/>
        </w:rPr>
        <w:t>The HACs list was developed for local monitoring, reporting and improvement. The included HACs are easily and accurately monitored, relevant and actionable, and they are considered to improve the safety of health care if provided to and used by clinicians. Their value is in the fact that the HACs list is small, and therefore manageable, and clinically meaningful. This was supported by proof-of-concept testing during the development of the HACs list.</w:t>
      </w:r>
    </w:p>
    <w:p w14:paraId="037D53A9" w14:textId="414AA5F2" w:rsidR="00513D90" w:rsidRPr="00513D90" w:rsidRDefault="00513D90" w:rsidP="00513D90">
      <w:pPr>
        <w:rPr>
          <w:lang w:val="en-US"/>
        </w:rPr>
      </w:pPr>
      <w:r w:rsidRPr="00513D90">
        <w:rPr>
          <w:lang w:val="en-US"/>
        </w:rPr>
        <w:t>At the same time as the development of the HACs list, and for the first time, Australian governments have been looking at ways to incorporate safety and quality into the pricing and funding of public hospital services to improve patient outcomes. In 2016, governments agreed to use the Commission’s HACs list, along with sentinel events and avoidable readmissions, as ways to encourage improvements in safety, reduce instances of preventable poor quality patient care, and support improvements in data quality and information available to inform clinicians’ practice. Governments committed to introduce a</w:t>
      </w:r>
      <w:r w:rsidR="00E553A3">
        <w:rPr>
          <w:lang w:val="en-US"/>
        </w:rPr>
        <w:t> </w:t>
      </w:r>
      <w:r w:rsidRPr="00513D90">
        <w:rPr>
          <w:lang w:val="en-US"/>
        </w:rPr>
        <w:t>pricing and funding model for HACs from 1</w:t>
      </w:r>
      <w:r w:rsidR="00E553A3">
        <w:rPr>
          <w:lang w:val="en-US"/>
        </w:rPr>
        <w:t> </w:t>
      </w:r>
      <w:r w:rsidRPr="00513D90">
        <w:rPr>
          <w:lang w:val="en-US"/>
        </w:rPr>
        <w:t>July</w:t>
      </w:r>
      <w:r w:rsidR="00E553A3">
        <w:rPr>
          <w:lang w:val="en-US"/>
        </w:rPr>
        <w:t> </w:t>
      </w:r>
      <w:r w:rsidRPr="00513D90">
        <w:rPr>
          <w:lang w:val="en-US"/>
        </w:rPr>
        <w:t>2018, which incorporates a funding reduction for patient episodes that involve a</w:t>
      </w:r>
      <w:r w:rsidR="00E553A3">
        <w:rPr>
          <w:lang w:val="en-US"/>
        </w:rPr>
        <w:t> </w:t>
      </w:r>
      <w:r w:rsidRPr="00513D90">
        <w:rPr>
          <w:lang w:val="en-US"/>
        </w:rPr>
        <w:t>HAC.</w:t>
      </w:r>
    </w:p>
    <w:p w14:paraId="79FF3F8D" w14:textId="77777777" w:rsidR="00513D90" w:rsidRPr="00513D90" w:rsidRDefault="00513D90" w:rsidP="00513D90">
      <w:pPr>
        <w:rPr>
          <w:lang w:val="en-US"/>
        </w:rPr>
      </w:pPr>
      <w:r w:rsidRPr="00513D90">
        <w:rPr>
          <w:lang w:val="en-US"/>
        </w:rPr>
        <w:t>The Commission’s policy objective is to enable both improvement through encouraging local monitoring and action, and improvement through national pricing and funding strategies, because the objectives are interdependent.</w:t>
      </w:r>
    </w:p>
    <w:p w14:paraId="5035F729" w14:textId="77777777" w:rsidR="00513D90" w:rsidRPr="00513D90" w:rsidRDefault="00513D90" w:rsidP="00513D90">
      <w:pPr>
        <w:rPr>
          <w:lang w:val="en-US"/>
        </w:rPr>
      </w:pPr>
      <w:r w:rsidRPr="00513D90">
        <w:rPr>
          <w:lang w:val="en-US"/>
        </w:rPr>
        <w:t>Evidence demonstrates that the provision of relevant and timely clinical information to clinicians and managers is an effective driver of safety and quality improvement.</w:t>
      </w:r>
      <w:r w:rsidRPr="00513D90">
        <w:rPr>
          <w:vertAlign w:val="superscript"/>
          <w:lang w:val="en-US"/>
        </w:rPr>
        <w:t>13</w:t>
      </w:r>
      <w:r w:rsidRPr="00513D90">
        <w:rPr>
          <w:lang w:val="en-US"/>
        </w:rPr>
        <w:t xml:space="preserve"> Pricing and funding adjustments at the national level should encourage, among other things, improvements in data quality, which in turn should increase clinical trust in the data. Already, the existence and advance notice of the national pricing and funding system has raised the profile of the prevalence of HACs at the local level, with some hospital groups or local health districts analysing their performance and suggesting innovative ways to improve.</w:t>
      </w:r>
    </w:p>
    <w:p w14:paraId="4157D24F" w14:textId="77777777" w:rsidR="00513D90" w:rsidRPr="00513D90" w:rsidRDefault="00513D90" w:rsidP="00513D90">
      <w:pPr>
        <w:rPr>
          <w:lang w:val="en-US"/>
        </w:rPr>
      </w:pPr>
      <w:r w:rsidRPr="00513D90">
        <w:rPr>
          <w:lang w:val="en-US"/>
        </w:rPr>
        <w:t xml:space="preserve">Providing relevant local-level data to clinicians in a transparent and meaningful way (through dashboard type arrangements such as those instituted recently by Queensland Health), will encourage peer review, discussion and the implementation of innovative solutions to problems. Early successes are emerging. Reductions in HACs rates are being reported by some hospitals, local workshops are being held and system interest is increasing. </w:t>
      </w:r>
    </w:p>
    <w:p w14:paraId="612C088C" w14:textId="729EB98B" w:rsidR="00513D90" w:rsidRDefault="00513D90" w:rsidP="00513D90">
      <w:pPr>
        <w:rPr>
          <w:lang w:val="en-US"/>
        </w:rPr>
      </w:pPr>
      <w:r w:rsidRPr="00513D90">
        <w:rPr>
          <w:lang w:val="en-US"/>
        </w:rPr>
        <w:t>The Commission’s future work is to evaluate the implementation of this complex system of innovation relating to the HACs, make changes where necessary, report on success, re-evaluate and make formative adjustments.</w:t>
      </w:r>
    </w:p>
    <w:p w14:paraId="21E6A36F" w14:textId="77777777" w:rsidR="00CC3831" w:rsidRDefault="00CC3831" w:rsidP="00513D90">
      <w:pPr>
        <w:rPr>
          <w:lang w:val="en-US"/>
        </w:rPr>
        <w:sectPr w:rsidR="00CC3831" w:rsidSect="00E553A3">
          <w:headerReference w:type="even" r:id="rId122"/>
          <w:headerReference w:type="default" r:id="rId123"/>
          <w:footerReference w:type="even" r:id="rId124"/>
          <w:footerReference w:type="default" r:id="rId125"/>
          <w:footnotePr>
            <w:numFmt w:val="chicago"/>
            <w:numRestart w:val="eachPage"/>
          </w:footnotePr>
          <w:pgSz w:w="9978" w:h="14173" w:code="34"/>
          <w:pgMar w:top="1474" w:right="851" w:bottom="1474" w:left="851" w:header="680" w:footer="680" w:gutter="0"/>
          <w:cols w:num="2" w:space="284"/>
          <w:docGrid w:linePitch="360"/>
          <w15:footnoteColumns w:val="1"/>
        </w:sectPr>
      </w:pPr>
    </w:p>
    <w:p w14:paraId="7150D99E" w14:textId="77777777" w:rsidR="00513D90" w:rsidRPr="00513D90" w:rsidRDefault="00513D90" w:rsidP="00CC3831">
      <w:pPr>
        <w:pStyle w:val="Heading2"/>
        <w:rPr>
          <w:lang w:val="en-GB"/>
        </w:rPr>
      </w:pPr>
      <w:bookmarkStart w:id="13" w:name="_Toc527122061"/>
      <w:r w:rsidRPr="00513D90">
        <w:rPr>
          <w:lang w:val="en-GB"/>
        </w:rPr>
        <w:t>Annual performance statements</w:t>
      </w:r>
      <w:bookmarkEnd w:id="13"/>
    </w:p>
    <w:p w14:paraId="45B97EC8" w14:textId="77777777" w:rsidR="00513D90" w:rsidRPr="00513D90" w:rsidRDefault="00513D90" w:rsidP="00E553A3">
      <w:pPr>
        <w:ind w:right="1755"/>
        <w:rPr>
          <w:lang w:val="en-US"/>
        </w:rPr>
      </w:pPr>
      <w:r w:rsidRPr="00513D90">
        <w:rPr>
          <w:lang w:val="en-US"/>
        </w:rPr>
        <w:t xml:space="preserve">As the accountable authority of the Australian Commission on Safety and Quality in Health Care, the Board presents the 2017–18 annual performance statements of the Commission, as required under paragraph 39(1)(a) of the </w:t>
      </w:r>
      <w:r w:rsidRPr="00513D90">
        <w:rPr>
          <w:i/>
          <w:iCs/>
          <w:lang w:val="en-US"/>
        </w:rPr>
        <w:t xml:space="preserve">Public Governance, Performance and Accountability Act 2013 </w:t>
      </w:r>
      <w:r w:rsidRPr="00513D90">
        <w:rPr>
          <w:lang w:val="en-US"/>
        </w:rPr>
        <w:t>(PGPA Act). In the opinion of the Board, based on advice from Commission management and the Audit and Risk Committee, these annual performance statements accurately reflect the performance of the Commission and comply with subsection 39(2) of the PGPA Act.</w:t>
      </w:r>
    </w:p>
    <w:p w14:paraId="78418636" w14:textId="27EEF651" w:rsidR="00513D90" w:rsidRPr="00513D90" w:rsidRDefault="00E553A3" w:rsidP="00513D90">
      <w:pPr>
        <w:rPr>
          <w:lang w:val="en-US"/>
        </w:rPr>
      </w:pPr>
      <w:r w:rsidRPr="00E553A3">
        <w:rPr>
          <w:noProof/>
          <w:lang w:val="en-US" w:eastAsia="zh-CN"/>
        </w:rPr>
        <w:drawing>
          <wp:inline distT="0" distB="0" distL="0" distR="0" wp14:anchorId="4F9F356C" wp14:editId="3FEF3CB5">
            <wp:extent cx="1349725" cy="544830"/>
            <wp:effectExtent l="0" t="0" r="0" b="7620"/>
            <wp:docPr id="174" name="Picture 174" descr="Villis Marshall's signature">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6061"/>
                    <a:stretch/>
                  </pic:blipFill>
                  <pic:spPr bwMode="auto">
                    <a:xfrm>
                      <a:off x="0" y="0"/>
                      <a:ext cx="1349908" cy="544904"/>
                    </a:xfrm>
                    <a:prstGeom prst="rect">
                      <a:avLst/>
                    </a:prstGeom>
                    <a:noFill/>
                    <a:ln>
                      <a:noFill/>
                    </a:ln>
                    <a:extLst>
                      <a:ext uri="{53640926-AAD7-44D8-BBD7-CCE9431645EC}">
                        <a14:shadowObscured xmlns:a14="http://schemas.microsoft.com/office/drawing/2010/main"/>
                      </a:ext>
                    </a:extLst>
                  </pic:spPr>
                </pic:pic>
              </a:graphicData>
            </a:graphic>
          </wp:inline>
        </w:drawing>
      </w:r>
    </w:p>
    <w:p w14:paraId="04C6B15E" w14:textId="77777777" w:rsidR="00513D90" w:rsidRPr="00513D90" w:rsidRDefault="00513D90" w:rsidP="00513D90">
      <w:pPr>
        <w:contextualSpacing/>
        <w:rPr>
          <w:lang w:val="en-US"/>
        </w:rPr>
      </w:pPr>
      <w:r w:rsidRPr="00513D90">
        <w:rPr>
          <w:b/>
          <w:bCs/>
          <w:lang w:val="en-US"/>
        </w:rPr>
        <w:t>Professor Villis Marshall</w:t>
      </w:r>
      <w:r w:rsidRPr="00513D90">
        <w:rPr>
          <w:lang w:val="en-US"/>
        </w:rPr>
        <w:t xml:space="preserve"> AC</w:t>
      </w:r>
    </w:p>
    <w:p w14:paraId="558F1E6A" w14:textId="217A9A10" w:rsidR="00513D90" w:rsidRDefault="00513D90" w:rsidP="00513D90">
      <w:pPr>
        <w:contextualSpacing/>
        <w:rPr>
          <w:lang w:val="en-US"/>
        </w:rPr>
      </w:pPr>
      <w:r w:rsidRPr="00513D90">
        <w:rPr>
          <w:lang w:val="en-US"/>
        </w:rPr>
        <w:t>Board Chair</w:t>
      </w:r>
    </w:p>
    <w:p w14:paraId="5E379CC3" w14:textId="77777777" w:rsidR="00E553A3" w:rsidRDefault="00E553A3">
      <w:pPr>
        <w:rPr>
          <w:lang w:val="en-US"/>
        </w:rPr>
      </w:pPr>
    </w:p>
    <w:p w14:paraId="3D6CE3BC" w14:textId="77777777" w:rsidR="00E553A3" w:rsidRDefault="00E553A3">
      <w:pPr>
        <w:rPr>
          <w:lang w:val="en-US"/>
        </w:rPr>
        <w:sectPr w:rsidR="00E553A3" w:rsidSect="00381179">
          <w:headerReference w:type="even" r:id="rId126"/>
          <w:headerReference w:type="default" r:id="rId127"/>
          <w:footerReference w:type="even" r:id="rId128"/>
          <w:footerReference w:type="default" r:id="rId129"/>
          <w:footnotePr>
            <w:numFmt w:val="chicago"/>
            <w:numRestart w:val="eachPage"/>
          </w:footnotePr>
          <w:pgSz w:w="9978" w:h="14173" w:code="34"/>
          <w:pgMar w:top="1474" w:right="851" w:bottom="1474" w:left="851" w:header="680" w:footer="680" w:gutter="0"/>
          <w:cols w:space="708"/>
          <w:docGrid w:linePitch="360"/>
          <w15:footnoteColumns w:val="1"/>
        </w:sectPr>
      </w:pPr>
    </w:p>
    <w:p w14:paraId="6E8EBC58" w14:textId="77777777" w:rsidR="00513D90" w:rsidRPr="00513D90" w:rsidRDefault="00513D90" w:rsidP="008932B2">
      <w:pPr>
        <w:pStyle w:val="Heading3"/>
        <w:spacing w:before="0"/>
        <w:rPr>
          <w:lang w:val="en-US"/>
        </w:rPr>
      </w:pPr>
      <w:r w:rsidRPr="00513D90">
        <w:rPr>
          <w:lang w:val="en-US"/>
        </w:rPr>
        <w:t>Entity purpose</w:t>
      </w:r>
    </w:p>
    <w:p w14:paraId="74DC7520" w14:textId="77777777" w:rsidR="00513D90" w:rsidRPr="00513D90" w:rsidRDefault="00513D90" w:rsidP="00513D90">
      <w:pPr>
        <w:rPr>
          <w:lang w:val="en-US"/>
        </w:rPr>
      </w:pPr>
      <w:r w:rsidRPr="00513D90">
        <w:rPr>
          <w:lang w:val="en-US"/>
        </w:rPr>
        <w:t>The purpose of the Commission is to contribute to better health outcomes and experiences for all patients and consumers, and improved value and sustainability in the health system, by leading and coordinating national improvements in the safety and quality of health care. Within this overarching purpose the Commission aims to ensure that people are kept safe when they receive health care and that they receive the care they should.</w:t>
      </w:r>
    </w:p>
    <w:p w14:paraId="488641E3" w14:textId="77777777" w:rsidR="00513D90" w:rsidRPr="00513D90" w:rsidRDefault="00513D90" w:rsidP="00513D90">
      <w:pPr>
        <w:rPr>
          <w:lang w:val="en-US"/>
        </w:rPr>
      </w:pPr>
      <w:r w:rsidRPr="00513D90">
        <w:rPr>
          <w:lang w:val="en-US"/>
        </w:rPr>
        <w:t>The functions of the Commission are specified in section 9 of the National Health Reform Act, and include:</w:t>
      </w:r>
    </w:p>
    <w:p w14:paraId="619A85A4" w14:textId="77777777" w:rsidR="00513D90" w:rsidRPr="00513D90" w:rsidRDefault="00513D90" w:rsidP="00CC3831">
      <w:pPr>
        <w:pStyle w:val="Bullet1"/>
        <w:rPr>
          <w:lang w:val="en-US"/>
        </w:rPr>
      </w:pPr>
      <w:r w:rsidRPr="00513D90">
        <w:rPr>
          <w:lang w:val="en-US"/>
        </w:rPr>
        <w:t>Formulating standards, guidelines and indicators relating to healthcare safety and quality matters</w:t>
      </w:r>
    </w:p>
    <w:p w14:paraId="0005DF2A" w14:textId="77777777" w:rsidR="00513D90" w:rsidRPr="00513D90" w:rsidRDefault="00513D90" w:rsidP="00CC3831">
      <w:pPr>
        <w:pStyle w:val="Bullet1"/>
        <w:rPr>
          <w:lang w:val="en-US"/>
        </w:rPr>
      </w:pPr>
      <w:r w:rsidRPr="00513D90">
        <w:rPr>
          <w:lang w:val="en-US"/>
        </w:rPr>
        <w:t>Advising health ministers on national clinical standards</w:t>
      </w:r>
    </w:p>
    <w:p w14:paraId="7C4F0806" w14:textId="77777777" w:rsidR="00513D90" w:rsidRPr="00513D90" w:rsidRDefault="00513D90" w:rsidP="00CC3831">
      <w:pPr>
        <w:pStyle w:val="Bullet1"/>
        <w:rPr>
          <w:lang w:val="en-US"/>
        </w:rPr>
      </w:pPr>
      <w:r w:rsidRPr="00513D90">
        <w:rPr>
          <w:lang w:val="en-US"/>
        </w:rPr>
        <w:t>Promoting, supporting and encouraging the implementation of these standards and related guidelines and indicators</w:t>
      </w:r>
    </w:p>
    <w:p w14:paraId="7EF3D01A" w14:textId="77777777" w:rsidR="00513D90" w:rsidRPr="00513D90" w:rsidRDefault="00513D90" w:rsidP="00CC3831">
      <w:pPr>
        <w:pStyle w:val="Bullet1"/>
        <w:rPr>
          <w:lang w:val="en-US"/>
        </w:rPr>
      </w:pPr>
      <w:r w:rsidRPr="00513D90">
        <w:rPr>
          <w:lang w:val="en-US"/>
        </w:rPr>
        <w:t>Monitoring the implementation and impact of the standards</w:t>
      </w:r>
    </w:p>
    <w:p w14:paraId="6A83823C" w14:textId="77777777" w:rsidR="00513D90" w:rsidRPr="00513D90" w:rsidRDefault="00513D90" w:rsidP="00CC3831">
      <w:pPr>
        <w:pStyle w:val="Bullet1"/>
        <w:rPr>
          <w:lang w:val="en-US"/>
        </w:rPr>
      </w:pPr>
      <w:r w:rsidRPr="00513D90">
        <w:rPr>
          <w:lang w:val="en-US"/>
        </w:rPr>
        <w:t>Promoting, supporting and encouraging the implementation of programs and initiatives relating to healthcare safety and quality matters</w:t>
      </w:r>
    </w:p>
    <w:p w14:paraId="52281D53" w14:textId="77777777" w:rsidR="00513D90" w:rsidRPr="00513D90" w:rsidRDefault="00513D90" w:rsidP="00CC3831">
      <w:pPr>
        <w:pStyle w:val="Bullet1"/>
        <w:rPr>
          <w:lang w:val="en-US"/>
        </w:rPr>
      </w:pPr>
      <w:r w:rsidRPr="00513D90">
        <w:rPr>
          <w:lang w:val="en-US"/>
        </w:rPr>
        <w:t>Formulating model national schemes that provide for the accreditation of organisations that provide healthcare services and relate to healthcare safety and quality matters</w:t>
      </w:r>
    </w:p>
    <w:p w14:paraId="67F9D7B6" w14:textId="77777777" w:rsidR="00513D90" w:rsidRPr="00513D90" w:rsidRDefault="00513D90" w:rsidP="008932B2">
      <w:pPr>
        <w:pStyle w:val="Bullet1"/>
        <w:spacing w:after="2000"/>
        <w:rPr>
          <w:lang w:val="en-US"/>
        </w:rPr>
      </w:pPr>
      <w:r w:rsidRPr="00513D90">
        <w:rPr>
          <w:lang w:val="en-US"/>
        </w:rPr>
        <w:t>Publishing reports and papers relating to healthcare safety and quality matters.</w:t>
      </w:r>
    </w:p>
    <w:p w14:paraId="76D543CB" w14:textId="77777777" w:rsidR="00513D90" w:rsidRPr="00513D90" w:rsidRDefault="00513D90" w:rsidP="00CC3831">
      <w:pPr>
        <w:pStyle w:val="Heading3"/>
        <w:rPr>
          <w:lang w:val="en-US"/>
        </w:rPr>
      </w:pPr>
      <w:r w:rsidRPr="00513D90">
        <w:rPr>
          <w:lang w:val="en-US"/>
        </w:rPr>
        <w:t>Performance against the Health Portfolio Budget Statements and Corporate Plan 2017–18</w:t>
      </w:r>
    </w:p>
    <w:p w14:paraId="6E96CB6A" w14:textId="6C39EAAD" w:rsidR="00513D90" w:rsidRPr="00513D90" w:rsidRDefault="00513D90" w:rsidP="00CC3831">
      <w:pPr>
        <w:rPr>
          <w:lang w:val="en-US"/>
        </w:rPr>
      </w:pPr>
      <w:r w:rsidRPr="00513D90">
        <w:rPr>
          <w:lang w:val="en-US"/>
        </w:rPr>
        <w:t xml:space="preserve">The Commission’s Corporate Plan 2017–18 was prepared under section 35(1) (a) of the PGPA Act, and published in accordance with section 16E (3) of the Public Governance, Performance and Accountability Rule 2014. The corporate plan describes the planned program of work for the four-year period to 2020–21 and specifies how the Commission will measure its performance during that period. The corporate plan can be accessed on the Commission’s website: </w:t>
      </w:r>
      <w:hyperlink r:id="rId130" w:tooltip="Corporate Plan on the Australian Commission on Safety and Quality in Health Care website" w:history="1">
        <w:r w:rsidRPr="00513D90">
          <w:rPr>
            <w:rStyle w:val="Hyperlink"/>
            <w:i/>
            <w:iCs/>
            <w:lang w:val="en-US"/>
          </w:rPr>
          <w:t>www.safetyandquality.gov.au/about-us/corporate-plan/</w:t>
        </w:r>
      </w:hyperlink>
    </w:p>
    <w:p w14:paraId="2A068756" w14:textId="74F72C5A" w:rsidR="00513D90" w:rsidRDefault="00513D90" w:rsidP="00CC3831">
      <w:pPr>
        <w:rPr>
          <w:lang w:val="en-US"/>
        </w:rPr>
      </w:pPr>
      <w:r w:rsidRPr="00513D90">
        <w:rPr>
          <w:lang w:val="en-US"/>
        </w:rPr>
        <w:t>The Commission’s performance measures for 2017–18 were published in the corporate plan and also formed the basis of the Commission’s entry in the 2017–18 Health Portfolio Budget Statements. Table 6 provides a report against these performance measures.</w:t>
      </w:r>
    </w:p>
    <w:p w14:paraId="7CAEC8A4" w14:textId="77777777" w:rsidR="00CC3831" w:rsidRDefault="00CC3831" w:rsidP="00CC3831">
      <w:pPr>
        <w:rPr>
          <w:lang w:val="en-US"/>
        </w:rPr>
        <w:sectPr w:rsidR="00CC3831" w:rsidSect="00E553A3">
          <w:footnotePr>
            <w:numFmt w:val="chicago"/>
            <w:numRestart w:val="eachPage"/>
          </w:footnotePr>
          <w:pgSz w:w="9978" w:h="14173" w:code="34"/>
          <w:pgMar w:top="1474" w:right="851" w:bottom="1474" w:left="851" w:header="680" w:footer="680" w:gutter="0"/>
          <w:cols w:num="2" w:space="284"/>
          <w:docGrid w:linePitch="360"/>
          <w15:footnoteColumns w:val="1"/>
        </w:sectPr>
      </w:pPr>
    </w:p>
    <w:p w14:paraId="5782C263" w14:textId="7E77D1C3" w:rsidR="00513D90" w:rsidRPr="00513D90" w:rsidRDefault="00513D90" w:rsidP="00262B4C">
      <w:pPr>
        <w:pStyle w:val="TableTitle"/>
        <w:spacing w:before="0" w:after="360"/>
        <w:rPr>
          <w:lang w:val="en-GB"/>
        </w:rPr>
      </w:pPr>
      <w:r w:rsidRPr="00513D90">
        <w:rPr>
          <w:lang w:val="en-GB"/>
        </w:rPr>
        <w:t>Report against performance measures in the 2017–18 Health Portfolio Budget Statements</w:t>
      </w:r>
    </w:p>
    <w:tbl>
      <w:tblPr>
        <w:tblStyle w:val="DefaultTable1"/>
        <w:tblW w:w="8277"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013"/>
        <w:gridCol w:w="1901"/>
        <w:gridCol w:w="4363"/>
      </w:tblGrid>
      <w:tr w:rsidR="00513D90" w:rsidRPr="00513D90" w14:paraId="4148BF8F" w14:textId="77777777" w:rsidTr="00CC3831">
        <w:trPr>
          <w:cnfStyle w:val="100000000000" w:firstRow="1" w:lastRow="0" w:firstColumn="0" w:lastColumn="0" w:oddVBand="0" w:evenVBand="0" w:oddHBand="0" w:evenHBand="0" w:firstRowFirstColumn="0" w:firstRowLastColumn="0" w:lastRowFirstColumn="0" w:lastRowLastColumn="0"/>
          <w:trHeight w:val="113"/>
          <w:tblHeader/>
        </w:trPr>
        <w:tc>
          <w:tcPr>
            <w:cnfStyle w:val="000010000000" w:firstRow="0" w:lastRow="0" w:firstColumn="0" w:lastColumn="0" w:oddVBand="1" w:evenVBand="0" w:oddHBand="0" w:evenHBand="0" w:firstRowFirstColumn="0" w:firstRowLastColumn="0" w:lastRowFirstColumn="0" w:lastRowLastColumn="0"/>
            <w:tcW w:w="2013" w:type="dxa"/>
          </w:tcPr>
          <w:p w14:paraId="0CFEB6AD" w14:textId="77777777" w:rsidR="00513D90" w:rsidRPr="00513D90" w:rsidRDefault="00513D90" w:rsidP="00513D90">
            <w:r w:rsidRPr="00513D90">
              <w:t>Performance criteria</w:t>
            </w:r>
          </w:p>
        </w:tc>
        <w:tc>
          <w:tcPr>
            <w:cnfStyle w:val="000001000000" w:firstRow="0" w:lastRow="0" w:firstColumn="0" w:lastColumn="0" w:oddVBand="0" w:evenVBand="1" w:oddHBand="0" w:evenHBand="0" w:firstRowFirstColumn="0" w:firstRowLastColumn="0" w:lastRowFirstColumn="0" w:lastRowLastColumn="0"/>
            <w:tcW w:w="1901" w:type="dxa"/>
          </w:tcPr>
          <w:p w14:paraId="22B2BC9A" w14:textId="77777777" w:rsidR="00513D90" w:rsidRPr="00513D90" w:rsidRDefault="00513D90" w:rsidP="00513D90">
            <w:r w:rsidRPr="00513D90">
              <w:t>Target 2017–18</w:t>
            </w:r>
          </w:p>
        </w:tc>
        <w:tc>
          <w:tcPr>
            <w:cnfStyle w:val="000010000000" w:firstRow="0" w:lastRow="0" w:firstColumn="0" w:lastColumn="0" w:oddVBand="1" w:evenVBand="0" w:oddHBand="0" w:evenHBand="0" w:firstRowFirstColumn="0" w:firstRowLastColumn="0" w:lastRowFirstColumn="0" w:lastRowLastColumn="0"/>
            <w:tcW w:w="4363" w:type="dxa"/>
          </w:tcPr>
          <w:p w14:paraId="3DFA2ACD" w14:textId="77777777" w:rsidR="00513D90" w:rsidRPr="00513D90" w:rsidRDefault="00513D90" w:rsidP="00513D90">
            <w:r w:rsidRPr="00513D90">
              <w:t>Result against performance criteria</w:t>
            </w:r>
          </w:p>
        </w:tc>
      </w:tr>
      <w:tr w:rsidR="00513D90" w:rsidRPr="00513D90" w14:paraId="116CF4FD" w14:textId="77777777" w:rsidTr="00CC3831">
        <w:trPr>
          <w:trHeight w:val="113"/>
        </w:trPr>
        <w:tc>
          <w:tcPr>
            <w:cnfStyle w:val="000010000000" w:firstRow="0" w:lastRow="0" w:firstColumn="0" w:lastColumn="0" w:oddVBand="1" w:evenVBand="0" w:oddHBand="0" w:evenHBand="0" w:firstRowFirstColumn="0" w:firstRowLastColumn="0" w:lastRowFirstColumn="0" w:lastRowLastColumn="0"/>
            <w:tcW w:w="2013" w:type="dxa"/>
            <w:vMerge w:val="restart"/>
          </w:tcPr>
          <w:p w14:paraId="1EE9968F" w14:textId="77777777" w:rsidR="00513D90" w:rsidRPr="00513D90" w:rsidRDefault="00513D90" w:rsidP="00513D90">
            <w:pPr>
              <w:rPr>
                <w:lang w:val="en-US"/>
              </w:rPr>
            </w:pPr>
            <w:r w:rsidRPr="00513D90">
              <w:rPr>
                <w:lang w:val="en-US"/>
              </w:rPr>
              <w:t>Successful implementation of the NSQHS Standards and ongoing monitoring of safety and quality performance of hospitals and day procedure services</w:t>
            </w:r>
          </w:p>
        </w:tc>
        <w:tc>
          <w:tcPr>
            <w:cnfStyle w:val="000001000000" w:firstRow="0" w:lastRow="0" w:firstColumn="0" w:lastColumn="0" w:oddVBand="0" w:evenVBand="1" w:oddHBand="0" w:evenHBand="0" w:firstRowFirstColumn="0" w:firstRowLastColumn="0" w:lastRowFirstColumn="0" w:lastRowLastColumn="0"/>
            <w:tcW w:w="1901" w:type="dxa"/>
          </w:tcPr>
          <w:p w14:paraId="0241BBFA" w14:textId="77777777" w:rsidR="00513D90" w:rsidRPr="00513D90" w:rsidRDefault="00513D90" w:rsidP="00513D90">
            <w:pPr>
              <w:rPr>
                <w:lang w:val="en-US"/>
              </w:rPr>
            </w:pPr>
            <w:r w:rsidRPr="00513D90">
              <w:rPr>
                <w:lang w:val="en-US"/>
              </w:rPr>
              <w:t>Launch of the revised NSQHS Standards by the end of November 2017</w:t>
            </w:r>
          </w:p>
        </w:tc>
        <w:tc>
          <w:tcPr>
            <w:cnfStyle w:val="000010000000" w:firstRow="0" w:lastRow="0" w:firstColumn="0" w:lastColumn="0" w:oddVBand="1" w:evenVBand="0" w:oddHBand="0" w:evenHBand="0" w:firstRowFirstColumn="0" w:firstRowLastColumn="0" w:lastRowFirstColumn="0" w:lastRowLastColumn="0"/>
            <w:tcW w:w="4363" w:type="dxa"/>
          </w:tcPr>
          <w:p w14:paraId="2ED518FF" w14:textId="77777777" w:rsidR="00513D90" w:rsidRPr="00513D90" w:rsidRDefault="00513D90" w:rsidP="00513D90">
            <w:pPr>
              <w:rPr>
                <w:lang w:val="en-US"/>
              </w:rPr>
            </w:pPr>
            <w:r w:rsidRPr="00513D90">
              <w:rPr>
                <w:lang w:val="en-US"/>
              </w:rPr>
              <w:t xml:space="preserve">Achieved </w:t>
            </w:r>
          </w:p>
          <w:p w14:paraId="402CCACD" w14:textId="77777777" w:rsidR="00513D90" w:rsidRPr="00513D90" w:rsidRDefault="00513D90" w:rsidP="00513D90">
            <w:pPr>
              <w:rPr>
                <w:lang w:val="en-US"/>
              </w:rPr>
            </w:pPr>
            <w:r w:rsidRPr="00513D90">
              <w:rPr>
                <w:lang w:val="en-US"/>
              </w:rPr>
              <w:t>The Commission released the second edition of the NSQHS Standards in November 2017</w:t>
            </w:r>
          </w:p>
        </w:tc>
      </w:tr>
      <w:tr w:rsidR="00513D90" w:rsidRPr="00513D90" w14:paraId="6C9D3D39" w14:textId="77777777" w:rsidTr="00CC3831">
        <w:trPr>
          <w:trHeight w:val="113"/>
        </w:trPr>
        <w:tc>
          <w:tcPr>
            <w:cnfStyle w:val="000010000000" w:firstRow="0" w:lastRow="0" w:firstColumn="0" w:lastColumn="0" w:oddVBand="1" w:evenVBand="0" w:oddHBand="0" w:evenHBand="0" w:firstRowFirstColumn="0" w:firstRowLastColumn="0" w:lastRowFirstColumn="0" w:lastRowLastColumn="0"/>
            <w:tcW w:w="2013" w:type="dxa"/>
            <w:vMerge/>
          </w:tcPr>
          <w:p w14:paraId="1BFF5193"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1901" w:type="dxa"/>
          </w:tcPr>
          <w:p w14:paraId="2CE928B4" w14:textId="77777777" w:rsidR="00513D90" w:rsidRPr="00513D90" w:rsidRDefault="00513D90" w:rsidP="00513D90">
            <w:pPr>
              <w:rPr>
                <w:lang w:val="en-US"/>
              </w:rPr>
            </w:pPr>
            <w:r w:rsidRPr="00513D90">
              <w:rPr>
                <w:lang w:val="en-US"/>
              </w:rPr>
              <w:t>Monitoring HACs for safety and quality</w:t>
            </w:r>
          </w:p>
        </w:tc>
        <w:tc>
          <w:tcPr>
            <w:cnfStyle w:val="000010000000" w:firstRow="0" w:lastRow="0" w:firstColumn="0" w:lastColumn="0" w:oddVBand="1" w:evenVBand="0" w:oddHBand="0" w:evenHBand="0" w:firstRowFirstColumn="0" w:firstRowLastColumn="0" w:lastRowFirstColumn="0" w:lastRowLastColumn="0"/>
            <w:tcW w:w="4363" w:type="dxa"/>
          </w:tcPr>
          <w:p w14:paraId="07CB52FE" w14:textId="77777777" w:rsidR="00513D90" w:rsidRPr="00513D90" w:rsidRDefault="00513D90" w:rsidP="00513D90">
            <w:pPr>
              <w:rPr>
                <w:lang w:val="en-US"/>
              </w:rPr>
            </w:pPr>
            <w:r w:rsidRPr="00513D90">
              <w:rPr>
                <w:lang w:val="en-US"/>
              </w:rPr>
              <w:t>Ongoing</w:t>
            </w:r>
          </w:p>
          <w:p w14:paraId="1E3B8655" w14:textId="77777777" w:rsidR="00513D90" w:rsidRPr="00513D90" w:rsidRDefault="00513D90" w:rsidP="00513D90">
            <w:pPr>
              <w:rPr>
                <w:lang w:val="en-US"/>
              </w:rPr>
            </w:pPr>
            <w:r w:rsidRPr="00513D90">
              <w:rPr>
                <w:lang w:val="en-US"/>
              </w:rPr>
              <w:t>The Commission is working with the Independent Hospital Pricing Authority regarding the use of HACs in national funding and pricing for safety and quality</w:t>
            </w:r>
          </w:p>
        </w:tc>
      </w:tr>
      <w:tr w:rsidR="00513D90" w:rsidRPr="00513D90" w14:paraId="1522481E" w14:textId="77777777" w:rsidTr="00CC3831">
        <w:trPr>
          <w:trHeight w:val="113"/>
        </w:trPr>
        <w:tc>
          <w:tcPr>
            <w:cnfStyle w:val="000010000000" w:firstRow="0" w:lastRow="0" w:firstColumn="0" w:lastColumn="0" w:oddVBand="1" w:evenVBand="0" w:oddHBand="0" w:evenHBand="0" w:firstRowFirstColumn="0" w:firstRowLastColumn="0" w:lastRowFirstColumn="0" w:lastRowLastColumn="0"/>
            <w:tcW w:w="2013" w:type="dxa"/>
            <w:vMerge/>
          </w:tcPr>
          <w:p w14:paraId="6742A572"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1901" w:type="dxa"/>
          </w:tcPr>
          <w:p w14:paraId="02D1FC6E" w14:textId="77777777" w:rsidR="00513D90" w:rsidRPr="00513D90" w:rsidRDefault="00513D90" w:rsidP="00513D90">
            <w:pPr>
              <w:rPr>
                <w:lang w:val="en-US"/>
              </w:rPr>
            </w:pPr>
            <w:r w:rsidRPr="00513D90">
              <w:rPr>
                <w:lang w:val="en-US"/>
              </w:rPr>
              <w:t>Tools in use for local monitoring</w:t>
            </w:r>
          </w:p>
        </w:tc>
        <w:tc>
          <w:tcPr>
            <w:cnfStyle w:val="000010000000" w:firstRow="0" w:lastRow="0" w:firstColumn="0" w:lastColumn="0" w:oddVBand="1" w:evenVBand="0" w:oddHBand="0" w:evenHBand="0" w:firstRowFirstColumn="0" w:firstRowLastColumn="0" w:lastRowFirstColumn="0" w:lastRowLastColumn="0"/>
            <w:tcW w:w="4363" w:type="dxa"/>
          </w:tcPr>
          <w:p w14:paraId="4CCDBEA8" w14:textId="77777777" w:rsidR="00513D90" w:rsidRPr="00513D90" w:rsidRDefault="00513D90" w:rsidP="00513D90">
            <w:pPr>
              <w:rPr>
                <w:lang w:val="en-US"/>
              </w:rPr>
            </w:pPr>
            <w:r w:rsidRPr="00513D90">
              <w:rPr>
                <w:lang w:val="en-US"/>
              </w:rPr>
              <w:t>Achieved</w:t>
            </w:r>
          </w:p>
          <w:p w14:paraId="0C1823CE" w14:textId="77777777" w:rsidR="00513D90" w:rsidRPr="00513D90" w:rsidRDefault="00513D90" w:rsidP="00513D90">
            <w:pPr>
              <w:rPr>
                <w:lang w:val="en-US"/>
              </w:rPr>
            </w:pPr>
            <w:r w:rsidRPr="00513D90">
              <w:rPr>
                <w:lang w:val="en-US"/>
              </w:rPr>
              <w:t xml:space="preserve">The Commission released the </w:t>
            </w:r>
            <w:r w:rsidRPr="00513D90">
              <w:rPr>
                <w:i/>
                <w:iCs/>
                <w:lang w:val="en-US"/>
              </w:rPr>
              <w:t>Hospital-acquired complications kit</w:t>
            </w:r>
            <w:r w:rsidRPr="00513D90">
              <w:rPr>
                <w:lang w:val="en-US"/>
              </w:rPr>
              <w:t xml:space="preserve"> in April 2018</w:t>
            </w:r>
          </w:p>
        </w:tc>
      </w:tr>
      <w:tr w:rsidR="00513D90" w:rsidRPr="00513D90" w14:paraId="731E4E62" w14:textId="77777777" w:rsidTr="00CC3831">
        <w:trPr>
          <w:trHeight w:val="113"/>
        </w:trPr>
        <w:tc>
          <w:tcPr>
            <w:cnfStyle w:val="000010000000" w:firstRow="0" w:lastRow="0" w:firstColumn="0" w:lastColumn="0" w:oddVBand="1" w:evenVBand="0" w:oddHBand="0" w:evenHBand="0" w:firstRowFirstColumn="0" w:firstRowLastColumn="0" w:lastRowFirstColumn="0" w:lastRowLastColumn="0"/>
            <w:tcW w:w="2013" w:type="dxa"/>
            <w:vMerge/>
          </w:tcPr>
          <w:p w14:paraId="5F3555CD" w14:textId="77777777" w:rsidR="00513D90" w:rsidRPr="00513D90" w:rsidRDefault="00513D90" w:rsidP="00513D90"/>
        </w:tc>
        <w:tc>
          <w:tcPr>
            <w:cnfStyle w:val="000001000000" w:firstRow="0" w:lastRow="0" w:firstColumn="0" w:lastColumn="0" w:oddVBand="0" w:evenVBand="1" w:oddHBand="0" w:evenHBand="0" w:firstRowFirstColumn="0" w:firstRowLastColumn="0" w:lastRowFirstColumn="0" w:lastRowLastColumn="0"/>
            <w:tcW w:w="1901" w:type="dxa"/>
          </w:tcPr>
          <w:p w14:paraId="1C298E70" w14:textId="77777777" w:rsidR="00513D90" w:rsidRPr="00513D90" w:rsidRDefault="00513D90" w:rsidP="00513D90">
            <w:pPr>
              <w:rPr>
                <w:lang w:val="en-US"/>
              </w:rPr>
            </w:pPr>
            <w:r w:rsidRPr="00513D90">
              <w:rPr>
                <w:lang w:val="en-US"/>
              </w:rPr>
              <w:t>Implementation Patient Experience measurement and pilot testing of Patient Reported Outcome Measures</w:t>
            </w:r>
          </w:p>
        </w:tc>
        <w:tc>
          <w:tcPr>
            <w:cnfStyle w:val="000010000000" w:firstRow="0" w:lastRow="0" w:firstColumn="0" w:lastColumn="0" w:oddVBand="1" w:evenVBand="0" w:oddHBand="0" w:evenHBand="0" w:firstRowFirstColumn="0" w:firstRowLastColumn="0" w:lastRowFirstColumn="0" w:lastRowLastColumn="0"/>
            <w:tcW w:w="4363" w:type="dxa"/>
          </w:tcPr>
          <w:p w14:paraId="014A26EC" w14:textId="77777777" w:rsidR="00513D90" w:rsidRPr="00513D90" w:rsidRDefault="00513D90" w:rsidP="00513D90">
            <w:pPr>
              <w:rPr>
                <w:lang w:val="en-US"/>
              </w:rPr>
            </w:pPr>
            <w:r w:rsidRPr="00513D90">
              <w:rPr>
                <w:lang w:val="en-US"/>
              </w:rPr>
              <w:t>Ongoing</w:t>
            </w:r>
          </w:p>
          <w:p w14:paraId="14C3E31C" w14:textId="77777777" w:rsidR="00513D90" w:rsidRPr="00513D90" w:rsidRDefault="00513D90" w:rsidP="00513D90">
            <w:pPr>
              <w:rPr>
                <w:lang w:val="en-US"/>
              </w:rPr>
            </w:pPr>
            <w:r w:rsidRPr="00513D90">
              <w:rPr>
                <w:lang w:val="en-US"/>
              </w:rPr>
              <w:t xml:space="preserve">The Commission released the </w:t>
            </w:r>
            <w:r w:rsidRPr="00513D90">
              <w:rPr>
                <w:i/>
                <w:iCs/>
                <w:lang w:val="en-US"/>
              </w:rPr>
              <w:t>Australian Hospital Patient Experience Question Set</w:t>
            </w:r>
            <w:r w:rsidRPr="00513D90">
              <w:rPr>
                <w:lang w:val="en-US"/>
              </w:rPr>
              <w:t xml:space="preserve"> in November 2017</w:t>
            </w:r>
          </w:p>
          <w:p w14:paraId="39EC6591" w14:textId="77777777" w:rsidR="00513D90" w:rsidRPr="00513D90" w:rsidRDefault="00513D90" w:rsidP="00513D90">
            <w:pPr>
              <w:rPr>
                <w:lang w:val="en-US"/>
              </w:rPr>
            </w:pPr>
            <w:r w:rsidRPr="00513D90">
              <w:rPr>
                <w:lang w:val="en-US"/>
              </w:rPr>
              <w:t xml:space="preserve">The Commission is working with states, territories and individual hospitals to support implementation of the </w:t>
            </w:r>
            <w:r w:rsidRPr="00513D90">
              <w:rPr>
                <w:i/>
                <w:iCs/>
                <w:lang w:val="en-US"/>
              </w:rPr>
              <w:t>Australian Hospital Patient Experience Question Set</w:t>
            </w:r>
          </w:p>
          <w:p w14:paraId="3D013A17" w14:textId="77777777" w:rsidR="00513D90" w:rsidRPr="00513D90" w:rsidRDefault="00513D90" w:rsidP="00513D90">
            <w:pPr>
              <w:rPr>
                <w:lang w:val="en-US"/>
              </w:rPr>
            </w:pPr>
            <w:r w:rsidRPr="00513D90">
              <w:rPr>
                <w:lang w:val="en-US"/>
              </w:rPr>
              <w:t>Work is underway to identify options for the Commission’s role in supporting use of PROMs</w:t>
            </w:r>
          </w:p>
        </w:tc>
      </w:tr>
      <w:tr w:rsidR="00513D90" w:rsidRPr="00513D90" w14:paraId="77D8DE4B" w14:textId="77777777" w:rsidTr="00CC3831">
        <w:trPr>
          <w:trHeight w:val="113"/>
        </w:trPr>
        <w:tc>
          <w:tcPr>
            <w:cnfStyle w:val="000010000000" w:firstRow="0" w:lastRow="0" w:firstColumn="0" w:lastColumn="0" w:oddVBand="1" w:evenVBand="0" w:oddHBand="0" w:evenHBand="0" w:firstRowFirstColumn="0" w:firstRowLastColumn="0" w:lastRowFirstColumn="0" w:lastRowLastColumn="0"/>
            <w:tcW w:w="2013" w:type="dxa"/>
          </w:tcPr>
          <w:p w14:paraId="6CB1F11F" w14:textId="77777777" w:rsidR="00513D90" w:rsidRPr="00513D90" w:rsidRDefault="00513D90" w:rsidP="00513D90">
            <w:pPr>
              <w:rPr>
                <w:lang w:val="en-US"/>
              </w:rPr>
            </w:pPr>
            <w:r w:rsidRPr="00513D90">
              <w:rPr>
                <w:lang w:val="en-US"/>
              </w:rPr>
              <w:t>Percentage of hospitals and day procedure services assessed to the NSQHS Standards</w:t>
            </w:r>
          </w:p>
        </w:tc>
        <w:tc>
          <w:tcPr>
            <w:cnfStyle w:val="000001000000" w:firstRow="0" w:lastRow="0" w:firstColumn="0" w:lastColumn="0" w:oddVBand="0" w:evenVBand="1" w:oddHBand="0" w:evenHBand="0" w:firstRowFirstColumn="0" w:firstRowLastColumn="0" w:lastRowFirstColumn="0" w:lastRowLastColumn="0"/>
            <w:tcW w:w="1901" w:type="dxa"/>
          </w:tcPr>
          <w:p w14:paraId="017C2548" w14:textId="77777777" w:rsidR="00513D90" w:rsidRPr="00513D90" w:rsidRDefault="00513D90" w:rsidP="00513D90">
            <w:pPr>
              <w:rPr>
                <w:lang w:val="en-US"/>
              </w:rPr>
            </w:pPr>
          </w:p>
          <w:p w14:paraId="12AEE7BE" w14:textId="77777777" w:rsidR="00513D90" w:rsidRPr="00513D90" w:rsidRDefault="00513D90" w:rsidP="00513D90">
            <w:pPr>
              <w:rPr>
                <w:lang w:val="en-US"/>
              </w:rPr>
            </w:pPr>
            <w:r w:rsidRPr="00513D90">
              <w:rPr>
                <w:lang w:val="en-US"/>
              </w:rPr>
              <w:t>100%</w:t>
            </w:r>
          </w:p>
        </w:tc>
        <w:tc>
          <w:tcPr>
            <w:cnfStyle w:val="000010000000" w:firstRow="0" w:lastRow="0" w:firstColumn="0" w:lastColumn="0" w:oddVBand="1" w:evenVBand="0" w:oddHBand="0" w:evenHBand="0" w:firstRowFirstColumn="0" w:firstRowLastColumn="0" w:lastRowFirstColumn="0" w:lastRowLastColumn="0"/>
            <w:tcW w:w="4363" w:type="dxa"/>
          </w:tcPr>
          <w:p w14:paraId="5AFD1A6C" w14:textId="77777777" w:rsidR="00513D90" w:rsidRPr="00513D90" w:rsidRDefault="00513D90" w:rsidP="00513D90">
            <w:pPr>
              <w:rPr>
                <w:lang w:val="en-US"/>
              </w:rPr>
            </w:pPr>
            <w:r w:rsidRPr="00513D90">
              <w:rPr>
                <w:lang w:val="en-US"/>
              </w:rPr>
              <w:t>Achieved</w:t>
            </w:r>
          </w:p>
          <w:p w14:paraId="3AEB81A1" w14:textId="77777777" w:rsidR="00513D90" w:rsidRPr="00513D90" w:rsidRDefault="00513D90" w:rsidP="00513D90">
            <w:pPr>
              <w:rPr>
                <w:lang w:val="en-US"/>
              </w:rPr>
            </w:pPr>
            <w:r w:rsidRPr="00513D90">
              <w:rPr>
                <w:lang w:val="en-US"/>
              </w:rPr>
              <w:t>100%</w:t>
            </w:r>
          </w:p>
        </w:tc>
      </w:tr>
      <w:tr w:rsidR="00513D90" w:rsidRPr="00513D90" w14:paraId="4444EF0E" w14:textId="77777777" w:rsidTr="00CC3831">
        <w:trPr>
          <w:trHeight w:val="113"/>
        </w:trPr>
        <w:tc>
          <w:tcPr>
            <w:cnfStyle w:val="000010000000" w:firstRow="0" w:lastRow="0" w:firstColumn="0" w:lastColumn="0" w:oddVBand="1" w:evenVBand="0" w:oddHBand="0" w:evenHBand="0" w:firstRowFirstColumn="0" w:firstRowLastColumn="0" w:lastRowFirstColumn="0" w:lastRowLastColumn="0"/>
            <w:tcW w:w="2013" w:type="dxa"/>
          </w:tcPr>
          <w:p w14:paraId="55D4D729" w14:textId="77777777" w:rsidR="00513D90" w:rsidRPr="00513D90" w:rsidRDefault="00513D90" w:rsidP="00513D90">
            <w:pPr>
              <w:rPr>
                <w:lang w:val="en-US"/>
              </w:rPr>
            </w:pPr>
            <w:r w:rsidRPr="00513D90">
              <w:rPr>
                <w:lang w:val="en-US"/>
              </w:rPr>
              <w:t>Percentage of public hospitals meeting the benchmark for hand hygiene compliance</w:t>
            </w:r>
          </w:p>
        </w:tc>
        <w:tc>
          <w:tcPr>
            <w:cnfStyle w:val="000001000000" w:firstRow="0" w:lastRow="0" w:firstColumn="0" w:lastColumn="0" w:oddVBand="0" w:evenVBand="1" w:oddHBand="0" w:evenHBand="0" w:firstRowFirstColumn="0" w:firstRowLastColumn="0" w:lastRowFirstColumn="0" w:lastRowLastColumn="0"/>
            <w:tcW w:w="1901" w:type="dxa"/>
          </w:tcPr>
          <w:p w14:paraId="614F19BB" w14:textId="77777777" w:rsidR="00513D90" w:rsidRPr="00513D90" w:rsidRDefault="00513D90" w:rsidP="00513D90">
            <w:pPr>
              <w:rPr>
                <w:lang w:val="en-US"/>
              </w:rPr>
            </w:pPr>
          </w:p>
          <w:p w14:paraId="329B12F8" w14:textId="77777777" w:rsidR="00513D90" w:rsidRPr="00513D90" w:rsidRDefault="00513D90" w:rsidP="00513D90">
            <w:pPr>
              <w:rPr>
                <w:lang w:val="en-US"/>
              </w:rPr>
            </w:pPr>
            <w:r w:rsidRPr="00513D90">
              <w:rPr>
                <w:rFonts w:hint="eastAsia"/>
                <w:lang w:val="en-US"/>
              </w:rPr>
              <w:t>≥</w:t>
            </w:r>
            <w:r w:rsidRPr="00513D90">
              <w:rPr>
                <w:lang w:val="en-US"/>
              </w:rPr>
              <w:t>80%</w:t>
            </w:r>
          </w:p>
        </w:tc>
        <w:tc>
          <w:tcPr>
            <w:cnfStyle w:val="000010000000" w:firstRow="0" w:lastRow="0" w:firstColumn="0" w:lastColumn="0" w:oddVBand="1" w:evenVBand="0" w:oddHBand="0" w:evenHBand="0" w:firstRowFirstColumn="0" w:firstRowLastColumn="0" w:lastRowFirstColumn="0" w:lastRowLastColumn="0"/>
            <w:tcW w:w="4363" w:type="dxa"/>
          </w:tcPr>
          <w:p w14:paraId="02338D7D" w14:textId="77777777" w:rsidR="00513D90" w:rsidRPr="00513D90" w:rsidRDefault="00513D90" w:rsidP="00513D90">
            <w:pPr>
              <w:rPr>
                <w:lang w:val="en-US"/>
              </w:rPr>
            </w:pPr>
            <w:r w:rsidRPr="00513D90">
              <w:rPr>
                <w:lang w:val="en-US"/>
              </w:rPr>
              <w:t>Achieved</w:t>
            </w:r>
          </w:p>
          <w:p w14:paraId="0EC79C46" w14:textId="77777777" w:rsidR="00513D90" w:rsidRPr="00513D90" w:rsidRDefault="00513D90" w:rsidP="00513D90">
            <w:pPr>
              <w:rPr>
                <w:lang w:val="en-US"/>
              </w:rPr>
            </w:pPr>
            <w:r w:rsidRPr="00513D90">
              <w:rPr>
                <w:lang w:val="en-US"/>
              </w:rPr>
              <w:t>85%</w:t>
            </w:r>
          </w:p>
          <w:p w14:paraId="1AC2F530" w14:textId="77777777" w:rsidR="00513D90" w:rsidRPr="00513D90" w:rsidRDefault="00513D90" w:rsidP="00513D90">
            <w:pPr>
              <w:rPr>
                <w:lang w:val="en-US"/>
              </w:rPr>
            </w:pPr>
            <w:r w:rsidRPr="00513D90">
              <w:rPr>
                <w:lang w:val="en-US"/>
              </w:rPr>
              <w:t>Note: This data is for the 12 month period 1 April 2017 to 31 March 2018 and is based on the latest information from Hand Hygiene Australia</w:t>
            </w:r>
          </w:p>
        </w:tc>
      </w:tr>
    </w:tbl>
    <w:p w14:paraId="590CA808" w14:textId="3D8FEE62" w:rsidR="00CC3831" w:rsidRDefault="00CC3831">
      <w:pPr>
        <w:rPr>
          <w:lang w:val="en-US"/>
        </w:rPr>
      </w:pPr>
      <w:r>
        <w:rPr>
          <w:lang w:val="en-US"/>
        </w:rPr>
        <w:br w:type="page"/>
      </w:r>
    </w:p>
    <w:p w14:paraId="026DE298" w14:textId="1D1D523E" w:rsidR="00306527" w:rsidRPr="000D10B7" w:rsidRDefault="00306527" w:rsidP="00262B4C">
      <w:pPr>
        <w:spacing w:before="240" w:after="600"/>
        <w:rPr>
          <w:rFonts w:asciiTheme="majorHAnsi" w:hAnsiTheme="majorHAnsi" w:cstheme="majorHAnsi"/>
          <w:lang w:val="en-US"/>
        </w:rPr>
      </w:pPr>
      <w:r w:rsidRPr="000D10B7">
        <w:rPr>
          <w:rFonts w:asciiTheme="majorHAnsi" w:hAnsiTheme="majorHAnsi" w:cstheme="majorHAnsi"/>
          <w:b/>
          <w:lang w:val="en-US"/>
        </w:rPr>
        <w:t xml:space="preserve">TABLE </w:t>
      </w:r>
      <w:r>
        <w:rPr>
          <w:rFonts w:asciiTheme="majorHAnsi" w:hAnsiTheme="majorHAnsi" w:cstheme="majorHAnsi"/>
          <w:b/>
          <w:lang w:val="en-US"/>
        </w:rPr>
        <w:t>6</w:t>
      </w:r>
      <w:r w:rsidRPr="000D10B7">
        <w:rPr>
          <w:rFonts w:asciiTheme="majorHAnsi" w:hAnsiTheme="majorHAnsi" w:cstheme="majorHAnsi"/>
          <w:b/>
          <w:lang w:val="en-US"/>
        </w:rPr>
        <w:t xml:space="preserve">: </w:t>
      </w:r>
      <w:r w:rsidRPr="000D10B7">
        <w:rPr>
          <w:rFonts w:asciiTheme="majorHAnsi" w:hAnsiTheme="majorHAnsi" w:cstheme="majorHAnsi"/>
          <w:i/>
          <w:lang w:val="en-US"/>
        </w:rPr>
        <w:t>CONTINUED</w:t>
      </w:r>
    </w:p>
    <w:tbl>
      <w:tblPr>
        <w:tblStyle w:val="DefaultTable1"/>
        <w:tblW w:w="8277"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013"/>
        <w:gridCol w:w="1901"/>
        <w:gridCol w:w="4363"/>
      </w:tblGrid>
      <w:tr w:rsidR="00CC3831" w:rsidRPr="00513D90" w14:paraId="62E9E9CF" w14:textId="77777777" w:rsidTr="0061438E">
        <w:trPr>
          <w:cnfStyle w:val="100000000000" w:firstRow="1" w:lastRow="0" w:firstColumn="0" w:lastColumn="0" w:oddVBand="0" w:evenVBand="0" w:oddHBand="0" w:evenHBand="0"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013" w:type="dxa"/>
          </w:tcPr>
          <w:p w14:paraId="094431BA" w14:textId="684F37BE" w:rsidR="00CC3831" w:rsidRPr="00513D90" w:rsidRDefault="00CC3831" w:rsidP="00CC3831">
            <w:pPr>
              <w:rPr>
                <w:lang w:val="en-US"/>
              </w:rPr>
            </w:pPr>
            <w:r w:rsidRPr="00513D90">
              <w:t>Performance criteria</w:t>
            </w:r>
          </w:p>
        </w:tc>
        <w:tc>
          <w:tcPr>
            <w:cnfStyle w:val="000001000000" w:firstRow="0" w:lastRow="0" w:firstColumn="0" w:lastColumn="0" w:oddVBand="0" w:evenVBand="1" w:oddHBand="0" w:evenHBand="0" w:firstRowFirstColumn="0" w:firstRowLastColumn="0" w:lastRowFirstColumn="0" w:lastRowLastColumn="0"/>
            <w:tcW w:w="1901" w:type="dxa"/>
          </w:tcPr>
          <w:p w14:paraId="2D4CB2E9" w14:textId="07353CEF" w:rsidR="00CC3831" w:rsidRPr="00513D90" w:rsidRDefault="00CC3831" w:rsidP="00CC3831">
            <w:pPr>
              <w:rPr>
                <w:lang w:val="en-US"/>
              </w:rPr>
            </w:pPr>
            <w:r w:rsidRPr="00513D90">
              <w:t>Target 2017–18</w:t>
            </w:r>
          </w:p>
        </w:tc>
        <w:tc>
          <w:tcPr>
            <w:cnfStyle w:val="000010000000" w:firstRow="0" w:lastRow="0" w:firstColumn="0" w:lastColumn="0" w:oddVBand="1" w:evenVBand="0" w:oddHBand="0" w:evenHBand="0" w:firstRowFirstColumn="0" w:firstRowLastColumn="0" w:lastRowFirstColumn="0" w:lastRowLastColumn="0"/>
            <w:tcW w:w="4363" w:type="dxa"/>
          </w:tcPr>
          <w:p w14:paraId="5743E661" w14:textId="69658BC6" w:rsidR="00CC3831" w:rsidRPr="00513D90" w:rsidRDefault="00CC3831" w:rsidP="00CC3831">
            <w:pPr>
              <w:rPr>
                <w:lang w:val="en-US"/>
              </w:rPr>
            </w:pPr>
            <w:r w:rsidRPr="00513D90">
              <w:t>Result against performance criteria</w:t>
            </w:r>
          </w:p>
        </w:tc>
      </w:tr>
      <w:tr w:rsidR="00CC3831" w:rsidRPr="00513D90" w14:paraId="7518C3F4" w14:textId="77777777" w:rsidTr="0061438E">
        <w:trPr>
          <w:trHeight w:val="113"/>
        </w:trPr>
        <w:tc>
          <w:tcPr>
            <w:cnfStyle w:val="000010000000" w:firstRow="0" w:lastRow="0" w:firstColumn="0" w:lastColumn="0" w:oddVBand="1" w:evenVBand="0" w:oddHBand="0" w:evenHBand="0" w:firstRowFirstColumn="0" w:firstRowLastColumn="0" w:lastRowFirstColumn="0" w:lastRowLastColumn="0"/>
            <w:tcW w:w="2013" w:type="dxa"/>
          </w:tcPr>
          <w:p w14:paraId="42BB8A7B" w14:textId="77777777" w:rsidR="00CC3831" w:rsidRPr="00513D90" w:rsidRDefault="00CC3831" w:rsidP="0061438E">
            <w:pPr>
              <w:rPr>
                <w:lang w:val="en-US"/>
              </w:rPr>
            </w:pPr>
            <w:r w:rsidRPr="00513D90">
              <w:rPr>
                <w:lang w:val="en-US"/>
              </w:rPr>
              <w:t>Number of clinicians completing the healthcare-associated infection online education modules</w:t>
            </w:r>
          </w:p>
        </w:tc>
        <w:tc>
          <w:tcPr>
            <w:cnfStyle w:val="000001000000" w:firstRow="0" w:lastRow="0" w:firstColumn="0" w:lastColumn="0" w:oddVBand="0" w:evenVBand="1" w:oddHBand="0" w:evenHBand="0" w:firstRowFirstColumn="0" w:firstRowLastColumn="0" w:lastRowFirstColumn="0" w:lastRowLastColumn="0"/>
            <w:tcW w:w="1901" w:type="dxa"/>
          </w:tcPr>
          <w:p w14:paraId="2FBC7A2F" w14:textId="77777777" w:rsidR="00CC3831" w:rsidRPr="00513D90" w:rsidRDefault="00CC3831" w:rsidP="0061438E">
            <w:pPr>
              <w:rPr>
                <w:lang w:val="en-US"/>
              </w:rPr>
            </w:pPr>
            <w:r w:rsidRPr="00513D90">
              <w:rPr>
                <w:rFonts w:hint="eastAsia"/>
                <w:lang w:val="en-US"/>
              </w:rPr>
              <w:t>≥</w:t>
            </w:r>
            <w:r w:rsidRPr="00513D90">
              <w:rPr>
                <w:lang w:val="en-US"/>
              </w:rPr>
              <w:t>14,000</w:t>
            </w:r>
          </w:p>
        </w:tc>
        <w:tc>
          <w:tcPr>
            <w:cnfStyle w:val="000010000000" w:firstRow="0" w:lastRow="0" w:firstColumn="0" w:lastColumn="0" w:oddVBand="1" w:evenVBand="0" w:oddHBand="0" w:evenHBand="0" w:firstRowFirstColumn="0" w:firstRowLastColumn="0" w:lastRowFirstColumn="0" w:lastRowLastColumn="0"/>
            <w:tcW w:w="4363" w:type="dxa"/>
          </w:tcPr>
          <w:p w14:paraId="6CA82D52" w14:textId="77777777" w:rsidR="00CC3831" w:rsidRPr="00513D90" w:rsidRDefault="00CC3831" w:rsidP="0061438E">
            <w:pPr>
              <w:rPr>
                <w:lang w:val="en-US"/>
              </w:rPr>
            </w:pPr>
            <w:r w:rsidRPr="00513D90">
              <w:rPr>
                <w:lang w:val="en-US"/>
              </w:rPr>
              <w:t>Achieved</w:t>
            </w:r>
          </w:p>
          <w:p w14:paraId="0ADF913D" w14:textId="77777777" w:rsidR="00CC3831" w:rsidRPr="00513D90" w:rsidRDefault="00CC3831" w:rsidP="0061438E">
            <w:pPr>
              <w:rPr>
                <w:lang w:val="en-US"/>
              </w:rPr>
            </w:pPr>
            <w:r w:rsidRPr="00513D90">
              <w:rPr>
                <w:lang w:val="en-US"/>
              </w:rPr>
              <w:t>15,897 users registered and completed at least one of the 10 modules</w:t>
            </w:r>
          </w:p>
          <w:p w14:paraId="3DD37ABF" w14:textId="77777777" w:rsidR="00CC3831" w:rsidRPr="00513D90" w:rsidRDefault="00CC3831" w:rsidP="0061438E">
            <w:pPr>
              <w:rPr>
                <w:lang w:val="en-US"/>
              </w:rPr>
            </w:pPr>
            <w:r w:rsidRPr="00513D90">
              <w:rPr>
                <w:lang w:val="en-US"/>
              </w:rPr>
              <w:t>Note: This performance measure will be excluded from 2018–19 because it is not possible to distinguish between clinicians completing the online modules and other users.</w:t>
            </w:r>
          </w:p>
        </w:tc>
      </w:tr>
      <w:tr w:rsidR="00CC3831" w:rsidRPr="00513D90" w14:paraId="6A87A80D" w14:textId="77777777" w:rsidTr="0061438E">
        <w:trPr>
          <w:trHeight w:val="113"/>
        </w:trPr>
        <w:tc>
          <w:tcPr>
            <w:cnfStyle w:val="000010000000" w:firstRow="0" w:lastRow="0" w:firstColumn="0" w:lastColumn="0" w:oddVBand="1" w:evenVBand="0" w:oddHBand="0" w:evenHBand="0" w:firstRowFirstColumn="0" w:firstRowLastColumn="0" w:lastRowFirstColumn="0" w:lastRowLastColumn="0"/>
            <w:tcW w:w="2013" w:type="dxa"/>
            <w:vMerge w:val="restart"/>
          </w:tcPr>
          <w:p w14:paraId="52226E49" w14:textId="77777777" w:rsidR="00CC3831" w:rsidRPr="00513D90" w:rsidRDefault="00CC3831" w:rsidP="0061438E">
            <w:pPr>
              <w:rPr>
                <w:lang w:val="en-US"/>
              </w:rPr>
            </w:pPr>
            <w:r w:rsidRPr="00513D90">
              <w:rPr>
                <w:lang w:val="en-US"/>
              </w:rPr>
              <w:t>Provide safety and quality information to the general public</w:t>
            </w:r>
          </w:p>
        </w:tc>
        <w:tc>
          <w:tcPr>
            <w:cnfStyle w:val="000001000000" w:firstRow="0" w:lastRow="0" w:firstColumn="0" w:lastColumn="0" w:oddVBand="0" w:evenVBand="1" w:oddHBand="0" w:evenHBand="0" w:firstRowFirstColumn="0" w:firstRowLastColumn="0" w:lastRowFirstColumn="0" w:lastRowLastColumn="0"/>
            <w:tcW w:w="1901" w:type="dxa"/>
          </w:tcPr>
          <w:p w14:paraId="0DEDD019" w14:textId="77777777" w:rsidR="00CC3831" w:rsidRPr="00513D90" w:rsidRDefault="00CC3831" w:rsidP="0061438E">
            <w:pPr>
              <w:rPr>
                <w:lang w:val="en-US"/>
              </w:rPr>
            </w:pPr>
            <w:r w:rsidRPr="00513D90">
              <w:rPr>
                <w:lang w:val="en-US"/>
              </w:rPr>
              <w:t>Reporting in the Annual Report on the state of safety and quality in health care for release by the end of October 2017</w:t>
            </w:r>
          </w:p>
        </w:tc>
        <w:tc>
          <w:tcPr>
            <w:cnfStyle w:val="000010000000" w:firstRow="0" w:lastRow="0" w:firstColumn="0" w:lastColumn="0" w:oddVBand="1" w:evenVBand="0" w:oddHBand="0" w:evenHBand="0" w:firstRowFirstColumn="0" w:firstRowLastColumn="0" w:lastRowFirstColumn="0" w:lastRowLastColumn="0"/>
            <w:tcW w:w="4363" w:type="dxa"/>
          </w:tcPr>
          <w:p w14:paraId="7754FFEF" w14:textId="77777777" w:rsidR="00CC3831" w:rsidRPr="00513D90" w:rsidRDefault="00CC3831" w:rsidP="0061438E">
            <w:pPr>
              <w:rPr>
                <w:lang w:val="en-US"/>
              </w:rPr>
            </w:pPr>
            <w:r w:rsidRPr="00513D90">
              <w:rPr>
                <w:lang w:val="en-US"/>
              </w:rPr>
              <w:t>Achieved</w:t>
            </w:r>
          </w:p>
          <w:p w14:paraId="12EB5E27" w14:textId="77777777" w:rsidR="00CC3831" w:rsidRPr="00513D90" w:rsidRDefault="00CC3831" w:rsidP="0061438E">
            <w:pPr>
              <w:rPr>
                <w:lang w:val="en-US"/>
              </w:rPr>
            </w:pPr>
            <w:r w:rsidRPr="00513D90">
              <w:rPr>
                <w:lang w:val="en-US"/>
              </w:rPr>
              <w:t xml:space="preserve">The </w:t>
            </w:r>
            <w:r w:rsidRPr="00513D90">
              <w:rPr>
                <w:i/>
                <w:iCs/>
                <w:lang w:val="en-US"/>
              </w:rPr>
              <w:t>2016–17 Annual Report</w:t>
            </w:r>
            <w:r w:rsidRPr="00513D90">
              <w:rPr>
                <w:lang w:val="en-US"/>
              </w:rPr>
              <w:t xml:space="preserve"> was published in October 2017 and included information about the state of safety and quality in Australia</w:t>
            </w:r>
          </w:p>
        </w:tc>
      </w:tr>
      <w:tr w:rsidR="00CC3831" w:rsidRPr="00513D90" w14:paraId="01BB8CA1" w14:textId="77777777" w:rsidTr="0061438E">
        <w:trPr>
          <w:trHeight w:val="113"/>
        </w:trPr>
        <w:tc>
          <w:tcPr>
            <w:cnfStyle w:val="000010000000" w:firstRow="0" w:lastRow="0" w:firstColumn="0" w:lastColumn="0" w:oddVBand="1" w:evenVBand="0" w:oddHBand="0" w:evenHBand="0" w:firstRowFirstColumn="0" w:firstRowLastColumn="0" w:lastRowFirstColumn="0" w:lastRowLastColumn="0"/>
            <w:tcW w:w="2013" w:type="dxa"/>
            <w:vMerge/>
          </w:tcPr>
          <w:p w14:paraId="7146E92A" w14:textId="77777777" w:rsidR="00CC3831" w:rsidRPr="00513D90" w:rsidRDefault="00CC3831" w:rsidP="0061438E"/>
        </w:tc>
        <w:tc>
          <w:tcPr>
            <w:cnfStyle w:val="000001000000" w:firstRow="0" w:lastRow="0" w:firstColumn="0" w:lastColumn="0" w:oddVBand="0" w:evenVBand="1" w:oddHBand="0" w:evenHBand="0" w:firstRowFirstColumn="0" w:firstRowLastColumn="0" w:lastRowFirstColumn="0" w:lastRowLastColumn="0"/>
            <w:tcW w:w="1901" w:type="dxa"/>
          </w:tcPr>
          <w:p w14:paraId="486BE66B" w14:textId="77777777" w:rsidR="00CC3831" w:rsidRPr="00513D90" w:rsidRDefault="00CC3831" w:rsidP="0061438E">
            <w:pPr>
              <w:rPr>
                <w:lang w:val="en-US"/>
              </w:rPr>
            </w:pPr>
            <w:r w:rsidRPr="00513D90">
              <w:rPr>
                <w:lang w:val="en-US"/>
              </w:rPr>
              <w:t>Reporting for the general public –</w:t>
            </w:r>
            <w:r w:rsidRPr="00513D90">
              <w:rPr>
                <w:i/>
                <w:iCs/>
                <w:lang w:val="en-US"/>
              </w:rPr>
              <w:t xml:space="preserve"> Vital Signs</w:t>
            </w:r>
            <w:r w:rsidRPr="00513D90">
              <w:rPr>
                <w:lang w:val="en-US"/>
              </w:rPr>
              <w:t xml:space="preserve"> to be released by the end of November 2017</w:t>
            </w:r>
          </w:p>
        </w:tc>
        <w:tc>
          <w:tcPr>
            <w:cnfStyle w:val="000010000000" w:firstRow="0" w:lastRow="0" w:firstColumn="0" w:lastColumn="0" w:oddVBand="1" w:evenVBand="0" w:oddHBand="0" w:evenHBand="0" w:firstRowFirstColumn="0" w:firstRowLastColumn="0" w:lastRowFirstColumn="0" w:lastRowLastColumn="0"/>
            <w:tcW w:w="4363" w:type="dxa"/>
          </w:tcPr>
          <w:p w14:paraId="6E7381F1" w14:textId="77777777" w:rsidR="00CC3831" w:rsidRPr="00513D90" w:rsidRDefault="00CC3831" w:rsidP="0061438E">
            <w:pPr>
              <w:rPr>
                <w:lang w:val="en-US"/>
              </w:rPr>
            </w:pPr>
            <w:r w:rsidRPr="00513D90">
              <w:rPr>
                <w:lang w:val="en-US"/>
              </w:rPr>
              <w:t>Achieved</w:t>
            </w:r>
          </w:p>
          <w:p w14:paraId="604CEA0B" w14:textId="77777777" w:rsidR="00CC3831" w:rsidRPr="00513D90" w:rsidRDefault="00CC3831" w:rsidP="0061438E">
            <w:pPr>
              <w:rPr>
                <w:lang w:val="en-US"/>
              </w:rPr>
            </w:pPr>
            <w:r w:rsidRPr="00513D90">
              <w:rPr>
                <w:i/>
                <w:iCs/>
                <w:lang w:val="en-US"/>
              </w:rPr>
              <w:t xml:space="preserve">Vital Signs </w:t>
            </w:r>
            <w:r w:rsidRPr="00513D90">
              <w:rPr>
                <w:lang w:val="en-US"/>
              </w:rPr>
              <w:t>was published in October 2017 and includes information targeted at the general public</w:t>
            </w:r>
          </w:p>
        </w:tc>
      </w:tr>
      <w:tr w:rsidR="00CC3831" w:rsidRPr="00513D90" w14:paraId="3D13E511" w14:textId="77777777" w:rsidTr="0061438E">
        <w:trPr>
          <w:trHeight w:val="113"/>
        </w:trPr>
        <w:tc>
          <w:tcPr>
            <w:cnfStyle w:val="000010000000" w:firstRow="0" w:lastRow="0" w:firstColumn="0" w:lastColumn="0" w:oddVBand="1" w:evenVBand="0" w:oddHBand="0" w:evenHBand="0" w:firstRowFirstColumn="0" w:firstRowLastColumn="0" w:lastRowFirstColumn="0" w:lastRowLastColumn="0"/>
            <w:tcW w:w="2013" w:type="dxa"/>
            <w:vMerge/>
          </w:tcPr>
          <w:p w14:paraId="130EADCB" w14:textId="77777777" w:rsidR="00CC3831" w:rsidRPr="00513D90" w:rsidRDefault="00CC3831" w:rsidP="0061438E"/>
        </w:tc>
        <w:tc>
          <w:tcPr>
            <w:cnfStyle w:val="000001000000" w:firstRow="0" w:lastRow="0" w:firstColumn="0" w:lastColumn="0" w:oddVBand="0" w:evenVBand="1" w:oddHBand="0" w:evenHBand="0" w:firstRowFirstColumn="0" w:firstRowLastColumn="0" w:lastRowFirstColumn="0" w:lastRowLastColumn="0"/>
            <w:tcW w:w="1901" w:type="dxa"/>
          </w:tcPr>
          <w:p w14:paraId="352E0C28" w14:textId="77777777" w:rsidR="00CC3831" w:rsidRPr="00513D90" w:rsidRDefault="00CC3831" w:rsidP="0061438E">
            <w:pPr>
              <w:rPr>
                <w:lang w:val="en-US"/>
              </w:rPr>
            </w:pPr>
            <w:r w:rsidRPr="00513D90">
              <w:rPr>
                <w:lang w:val="en-US"/>
              </w:rPr>
              <w:t>Reporting to the general public through regular ACSQHC newsletters and website publications</w:t>
            </w:r>
          </w:p>
        </w:tc>
        <w:tc>
          <w:tcPr>
            <w:cnfStyle w:val="000010000000" w:firstRow="0" w:lastRow="0" w:firstColumn="0" w:lastColumn="0" w:oddVBand="1" w:evenVBand="0" w:oddHBand="0" w:evenHBand="0" w:firstRowFirstColumn="0" w:firstRowLastColumn="0" w:lastRowFirstColumn="0" w:lastRowLastColumn="0"/>
            <w:tcW w:w="4363" w:type="dxa"/>
          </w:tcPr>
          <w:p w14:paraId="429528FB" w14:textId="77777777" w:rsidR="00CC3831" w:rsidRPr="00513D90" w:rsidRDefault="00CC3831" w:rsidP="0061438E">
            <w:pPr>
              <w:rPr>
                <w:lang w:val="en-US"/>
              </w:rPr>
            </w:pPr>
            <w:r w:rsidRPr="00513D90">
              <w:rPr>
                <w:lang w:val="en-US"/>
              </w:rPr>
              <w:t>Ongoing</w:t>
            </w:r>
          </w:p>
          <w:p w14:paraId="6F5205D7" w14:textId="77777777" w:rsidR="00CC3831" w:rsidRPr="00513D90" w:rsidRDefault="00CC3831" w:rsidP="0061438E">
            <w:pPr>
              <w:rPr>
                <w:lang w:val="en-US"/>
              </w:rPr>
            </w:pPr>
            <w:r w:rsidRPr="00513D90">
              <w:rPr>
                <w:lang w:val="en-US"/>
              </w:rPr>
              <w:t>The Commission:</w:t>
            </w:r>
          </w:p>
          <w:p w14:paraId="38B6EF15" w14:textId="77777777" w:rsidR="00CC3831" w:rsidRPr="00513D90" w:rsidRDefault="00CC3831" w:rsidP="00CC3831">
            <w:pPr>
              <w:pStyle w:val="Bullet1"/>
              <w:rPr>
                <w:lang w:val="en-US"/>
              </w:rPr>
            </w:pPr>
            <w:r w:rsidRPr="00513D90">
              <w:rPr>
                <w:lang w:val="en-US"/>
              </w:rPr>
              <w:t xml:space="preserve">Releases a quarterly electronic newsletter </w:t>
            </w:r>
          </w:p>
          <w:p w14:paraId="5CFEDAB5" w14:textId="77777777" w:rsidR="00CC3831" w:rsidRPr="00513D90" w:rsidRDefault="00CC3831" w:rsidP="00CC3831">
            <w:pPr>
              <w:pStyle w:val="Bullet1"/>
              <w:rPr>
                <w:lang w:val="en-US"/>
              </w:rPr>
            </w:pPr>
            <w:r w:rsidRPr="00513D90">
              <w:rPr>
                <w:lang w:val="en-US"/>
              </w:rPr>
              <w:t>Releases a weekly summary of safety and quality publications</w:t>
            </w:r>
          </w:p>
          <w:p w14:paraId="3819490A" w14:textId="77777777" w:rsidR="00CC3831" w:rsidRPr="00513D90" w:rsidRDefault="00CC3831" w:rsidP="00CC3831">
            <w:pPr>
              <w:pStyle w:val="Bullet1"/>
              <w:rPr>
                <w:lang w:val="en-US"/>
              </w:rPr>
            </w:pPr>
            <w:r w:rsidRPr="00513D90">
              <w:rPr>
                <w:lang w:val="en-US"/>
              </w:rPr>
              <w:t>Has an ongoing daily social media presence</w:t>
            </w:r>
          </w:p>
        </w:tc>
      </w:tr>
      <w:tr w:rsidR="00CC3831" w:rsidRPr="00513D90" w14:paraId="17851FA8" w14:textId="77777777" w:rsidTr="0061438E">
        <w:trPr>
          <w:trHeight w:val="113"/>
        </w:trPr>
        <w:tc>
          <w:tcPr>
            <w:cnfStyle w:val="000010000000" w:firstRow="0" w:lastRow="0" w:firstColumn="0" w:lastColumn="0" w:oddVBand="1" w:evenVBand="0" w:oddHBand="0" w:evenHBand="0" w:firstRowFirstColumn="0" w:firstRowLastColumn="0" w:lastRowFirstColumn="0" w:lastRowLastColumn="0"/>
            <w:tcW w:w="2013" w:type="dxa"/>
          </w:tcPr>
          <w:p w14:paraId="3F478E40" w14:textId="77777777" w:rsidR="00CC3831" w:rsidRPr="00513D90" w:rsidRDefault="00CC3831" w:rsidP="0061438E">
            <w:pPr>
              <w:rPr>
                <w:lang w:val="en-US"/>
              </w:rPr>
            </w:pPr>
            <w:r w:rsidRPr="00513D90">
              <w:rPr>
                <w:lang w:val="en-US"/>
              </w:rPr>
              <w:t>Monitor quality, cost and value through mapping of healthcare variation and action to reduce unwarranted variation</w:t>
            </w:r>
          </w:p>
        </w:tc>
        <w:tc>
          <w:tcPr>
            <w:cnfStyle w:val="000001000000" w:firstRow="0" w:lastRow="0" w:firstColumn="0" w:lastColumn="0" w:oddVBand="0" w:evenVBand="1" w:oddHBand="0" w:evenHBand="0" w:firstRowFirstColumn="0" w:firstRowLastColumn="0" w:lastRowFirstColumn="0" w:lastRowLastColumn="0"/>
            <w:tcW w:w="1901" w:type="dxa"/>
          </w:tcPr>
          <w:p w14:paraId="3728F542" w14:textId="77777777" w:rsidR="00CC3831" w:rsidRPr="00513D90" w:rsidRDefault="00CC3831" w:rsidP="0061438E">
            <w:pPr>
              <w:rPr>
                <w:lang w:val="en-US"/>
              </w:rPr>
            </w:pPr>
            <w:r w:rsidRPr="00513D90">
              <w:rPr>
                <w:lang w:val="en-US"/>
              </w:rPr>
              <w:t>Disseminate maps of healthcare variations in Australia for a set of topic areas</w:t>
            </w:r>
          </w:p>
        </w:tc>
        <w:tc>
          <w:tcPr>
            <w:cnfStyle w:val="000010000000" w:firstRow="0" w:lastRow="0" w:firstColumn="0" w:lastColumn="0" w:oddVBand="1" w:evenVBand="0" w:oddHBand="0" w:evenHBand="0" w:firstRowFirstColumn="0" w:firstRowLastColumn="0" w:lastRowFirstColumn="0" w:lastRowLastColumn="0"/>
            <w:tcW w:w="4363" w:type="dxa"/>
          </w:tcPr>
          <w:p w14:paraId="3955ADCF" w14:textId="77777777" w:rsidR="00CC3831" w:rsidRPr="00513D90" w:rsidRDefault="00CC3831" w:rsidP="0061438E">
            <w:pPr>
              <w:rPr>
                <w:lang w:val="en-US"/>
              </w:rPr>
            </w:pPr>
            <w:r w:rsidRPr="00513D90">
              <w:rPr>
                <w:lang w:val="en-US"/>
              </w:rPr>
              <w:t>Achieved</w:t>
            </w:r>
          </w:p>
          <w:p w14:paraId="26F9A6F5" w14:textId="77777777" w:rsidR="00CC3831" w:rsidRPr="00513D90" w:rsidRDefault="00CC3831" w:rsidP="0061438E">
            <w:pPr>
              <w:rPr>
                <w:lang w:val="en-US"/>
              </w:rPr>
            </w:pPr>
            <w:r w:rsidRPr="00513D90">
              <w:rPr>
                <w:lang w:val="en-US"/>
              </w:rPr>
              <w:t xml:space="preserve">The Commission released the </w:t>
            </w:r>
            <w:r w:rsidRPr="00513D90">
              <w:rPr>
                <w:i/>
                <w:iCs/>
                <w:lang w:val="en-US"/>
              </w:rPr>
              <w:t xml:space="preserve">Second Australian Atlas of Healthcare Variation </w:t>
            </w:r>
            <w:r w:rsidRPr="00513D90">
              <w:rPr>
                <w:lang w:val="en-US"/>
              </w:rPr>
              <w:t>in June 2017</w:t>
            </w:r>
          </w:p>
          <w:p w14:paraId="5286C6CA" w14:textId="77777777" w:rsidR="00CC3831" w:rsidRPr="00513D90" w:rsidRDefault="00CC3831" w:rsidP="0061438E">
            <w:pPr>
              <w:rPr>
                <w:lang w:val="en-US"/>
              </w:rPr>
            </w:pPr>
            <w:r w:rsidRPr="00513D90">
              <w:rPr>
                <w:lang w:val="en-US"/>
              </w:rPr>
              <w:t>There is an interactive online version of the Atlas series that enables users to explore local area data</w:t>
            </w:r>
          </w:p>
        </w:tc>
      </w:tr>
    </w:tbl>
    <w:p w14:paraId="454480BD" w14:textId="60C9FB0C" w:rsidR="00CC3831" w:rsidRDefault="00CC3831" w:rsidP="00513D90">
      <w:pPr>
        <w:rPr>
          <w:lang w:val="en-US"/>
        </w:rPr>
      </w:pPr>
    </w:p>
    <w:p w14:paraId="644FCB17" w14:textId="77777777" w:rsidR="00306527" w:rsidRDefault="00306527" w:rsidP="00513D90">
      <w:pPr>
        <w:rPr>
          <w:lang w:val="en-US"/>
        </w:rPr>
        <w:sectPr w:rsidR="00306527" w:rsidSect="00381179">
          <w:headerReference w:type="even" r:id="rId131"/>
          <w:headerReference w:type="default" r:id="rId132"/>
          <w:footerReference w:type="even" r:id="rId133"/>
          <w:footerReference w:type="default" r:id="rId134"/>
          <w:footnotePr>
            <w:numFmt w:val="chicago"/>
            <w:numRestart w:val="eachPage"/>
          </w:footnotePr>
          <w:pgSz w:w="9978" w:h="14173" w:code="34"/>
          <w:pgMar w:top="1474" w:right="851" w:bottom="1474" w:left="851" w:header="680" w:footer="680" w:gutter="0"/>
          <w:cols w:space="708"/>
          <w:docGrid w:linePitch="360"/>
          <w15:footnoteColumns w:val="1"/>
        </w:sectPr>
      </w:pPr>
    </w:p>
    <w:p w14:paraId="6B8D93DA" w14:textId="2BE0086A" w:rsidR="00306527" w:rsidRDefault="00306527" w:rsidP="00262B4C">
      <w:pPr>
        <w:spacing w:before="0" w:after="600"/>
        <w:rPr>
          <w:lang w:val="en-US"/>
        </w:rPr>
      </w:pPr>
      <w:r w:rsidRPr="000D10B7">
        <w:rPr>
          <w:rFonts w:asciiTheme="majorHAnsi" w:hAnsiTheme="majorHAnsi" w:cstheme="majorHAnsi"/>
          <w:b/>
          <w:lang w:val="en-US"/>
        </w:rPr>
        <w:t xml:space="preserve">TABLE </w:t>
      </w:r>
      <w:r>
        <w:rPr>
          <w:rFonts w:asciiTheme="majorHAnsi" w:hAnsiTheme="majorHAnsi" w:cstheme="majorHAnsi"/>
          <w:b/>
          <w:lang w:val="en-US"/>
        </w:rPr>
        <w:t>6</w:t>
      </w:r>
      <w:r w:rsidRPr="000D10B7">
        <w:rPr>
          <w:rFonts w:asciiTheme="majorHAnsi" w:hAnsiTheme="majorHAnsi" w:cstheme="majorHAnsi"/>
          <w:b/>
          <w:lang w:val="en-US"/>
        </w:rPr>
        <w:t xml:space="preserve">: </w:t>
      </w:r>
      <w:r w:rsidRPr="000D10B7">
        <w:rPr>
          <w:rFonts w:asciiTheme="majorHAnsi" w:hAnsiTheme="majorHAnsi" w:cstheme="majorHAnsi"/>
          <w:i/>
          <w:lang w:val="en-US"/>
        </w:rPr>
        <w:t>CONTINUED</w:t>
      </w:r>
    </w:p>
    <w:tbl>
      <w:tblPr>
        <w:tblStyle w:val="DefaultTable1"/>
        <w:tblW w:w="8277"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013"/>
        <w:gridCol w:w="1901"/>
        <w:gridCol w:w="4363"/>
      </w:tblGrid>
      <w:tr w:rsidR="00CC3831" w:rsidRPr="00513D90" w14:paraId="6549B8AD" w14:textId="77777777" w:rsidTr="0061438E">
        <w:trPr>
          <w:cnfStyle w:val="100000000000" w:firstRow="1" w:lastRow="0" w:firstColumn="0" w:lastColumn="0" w:oddVBand="0" w:evenVBand="0" w:oddHBand="0" w:evenHBand="0"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013" w:type="dxa"/>
          </w:tcPr>
          <w:p w14:paraId="6440777E" w14:textId="7E3DDF68" w:rsidR="00CC3831" w:rsidRPr="00513D90" w:rsidRDefault="00CC3831" w:rsidP="00CC3831">
            <w:pPr>
              <w:rPr>
                <w:lang w:val="en-US"/>
              </w:rPr>
            </w:pPr>
            <w:r w:rsidRPr="00513D90">
              <w:t>Performance criteria</w:t>
            </w:r>
          </w:p>
        </w:tc>
        <w:tc>
          <w:tcPr>
            <w:cnfStyle w:val="000001000000" w:firstRow="0" w:lastRow="0" w:firstColumn="0" w:lastColumn="0" w:oddVBand="0" w:evenVBand="1" w:oddHBand="0" w:evenHBand="0" w:firstRowFirstColumn="0" w:firstRowLastColumn="0" w:lastRowFirstColumn="0" w:lastRowLastColumn="0"/>
            <w:tcW w:w="1901" w:type="dxa"/>
          </w:tcPr>
          <w:p w14:paraId="18350D52" w14:textId="6142BDC6" w:rsidR="00CC3831" w:rsidRPr="00513D90" w:rsidRDefault="00CC3831" w:rsidP="00CC3831">
            <w:pPr>
              <w:rPr>
                <w:lang w:val="en-US"/>
              </w:rPr>
            </w:pPr>
            <w:r w:rsidRPr="00513D90">
              <w:t>Target 2017–18</w:t>
            </w:r>
          </w:p>
        </w:tc>
        <w:tc>
          <w:tcPr>
            <w:cnfStyle w:val="000010000000" w:firstRow="0" w:lastRow="0" w:firstColumn="0" w:lastColumn="0" w:oddVBand="1" w:evenVBand="0" w:oddHBand="0" w:evenHBand="0" w:firstRowFirstColumn="0" w:firstRowLastColumn="0" w:lastRowFirstColumn="0" w:lastRowLastColumn="0"/>
            <w:tcW w:w="4363" w:type="dxa"/>
          </w:tcPr>
          <w:p w14:paraId="369AA21B" w14:textId="70E51ABE" w:rsidR="00CC3831" w:rsidRPr="00513D90" w:rsidRDefault="00CC3831" w:rsidP="00CC3831">
            <w:pPr>
              <w:rPr>
                <w:lang w:val="en-US"/>
              </w:rPr>
            </w:pPr>
            <w:r w:rsidRPr="00513D90">
              <w:t>Result against performance criteria</w:t>
            </w:r>
          </w:p>
        </w:tc>
      </w:tr>
      <w:tr w:rsidR="00CC3831" w:rsidRPr="00513D90" w14:paraId="6CF751FA" w14:textId="77777777" w:rsidTr="0061438E">
        <w:trPr>
          <w:trHeight w:val="113"/>
        </w:trPr>
        <w:tc>
          <w:tcPr>
            <w:cnfStyle w:val="000010000000" w:firstRow="0" w:lastRow="0" w:firstColumn="0" w:lastColumn="0" w:oddVBand="1" w:evenVBand="0" w:oddHBand="0" w:evenHBand="0" w:firstRowFirstColumn="0" w:firstRowLastColumn="0" w:lastRowFirstColumn="0" w:lastRowLastColumn="0"/>
            <w:tcW w:w="2013" w:type="dxa"/>
            <w:vMerge w:val="restart"/>
          </w:tcPr>
          <w:p w14:paraId="583EC101" w14:textId="77777777" w:rsidR="00CC3831" w:rsidRPr="00513D90" w:rsidRDefault="00CC3831" w:rsidP="0061438E"/>
        </w:tc>
        <w:tc>
          <w:tcPr>
            <w:cnfStyle w:val="000001000000" w:firstRow="0" w:lastRow="0" w:firstColumn="0" w:lastColumn="0" w:oddVBand="0" w:evenVBand="1" w:oddHBand="0" w:evenHBand="0" w:firstRowFirstColumn="0" w:firstRowLastColumn="0" w:lastRowFirstColumn="0" w:lastRowLastColumn="0"/>
            <w:tcW w:w="1901" w:type="dxa"/>
          </w:tcPr>
          <w:p w14:paraId="7A7F1C60" w14:textId="77777777" w:rsidR="00CC3831" w:rsidRPr="00513D90" w:rsidRDefault="00CC3831" w:rsidP="0061438E"/>
        </w:tc>
        <w:tc>
          <w:tcPr>
            <w:cnfStyle w:val="000010000000" w:firstRow="0" w:lastRow="0" w:firstColumn="0" w:lastColumn="0" w:oddVBand="1" w:evenVBand="0" w:oddHBand="0" w:evenHBand="0" w:firstRowFirstColumn="0" w:firstRowLastColumn="0" w:lastRowFirstColumn="0" w:lastRowLastColumn="0"/>
            <w:tcW w:w="4363" w:type="dxa"/>
          </w:tcPr>
          <w:p w14:paraId="797086FB" w14:textId="77777777" w:rsidR="00CC3831" w:rsidRPr="00513D90" w:rsidRDefault="00CC3831" w:rsidP="0061438E">
            <w:pPr>
              <w:rPr>
                <w:lang w:val="en-US"/>
              </w:rPr>
            </w:pPr>
            <w:r w:rsidRPr="00513D90">
              <w:rPr>
                <w:lang w:val="en-US"/>
              </w:rPr>
              <w:t xml:space="preserve">Work is underway to release the </w:t>
            </w:r>
            <w:r w:rsidRPr="00513D90">
              <w:rPr>
                <w:i/>
                <w:iCs/>
                <w:lang w:val="en-US"/>
              </w:rPr>
              <w:t>Third Australian Atlas of Healthcare Variation</w:t>
            </w:r>
            <w:r w:rsidRPr="00513D90">
              <w:rPr>
                <w:lang w:val="en-US"/>
              </w:rPr>
              <w:t xml:space="preserve"> in late 2018</w:t>
            </w:r>
          </w:p>
        </w:tc>
      </w:tr>
      <w:tr w:rsidR="00CC3831" w:rsidRPr="00513D90" w14:paraId="399499F8" w14:textId="77777777" w:rsidTr="0061438E">
        <w:trPr>
          <w:trHeight w:val="113"/>
        </w:trPr>
        <w:tc>
          <w:tcPr>
            <w:cnfStyle w:val="000010000000" w:firstRow="0" w:lastRow="0" w:firstColumn="0" w:lastColumn="0" w:oddVBand="1" w:evenVBand="0" w:oddHBand="0" w:evenHBand="0" w:firstRowFirstColumn="0" w:firstRowLastColumn="0" w:lastRowFirstColumn="0" w:lastRowLastColumn="0"/>
            <w:tcW w:w="2013" w:type="dxa"/>
            <w:vMerge/>
          </w:tcPr>
          <w:p w14:paraId="6710DB54" w14:textId="77777777" w:rsidR="00CC3831" w:rsidRPr="00513D90" w:rsidRDefault="00CC3831" w:rsidP="0061438E"/>
        </w:tc>
        <w:tc>
          <w:tcPr>
            <w:cnfStyle w:val="000001000000" w:firstRow="0" w:lastRow="0" w:firstColumn="0" w:lastColumn="0" w:oddVBand="0" w:evenVBand="1" w:oddHBand="0" w:evenHBand="0" w:firstRowFirstColumn="0" w:firstRowLastColumn="0" w:lastRowFirstColumn="0" w:lastRowLastColumn="0"/>
            <w:tcW w:w="1901" w:type="dxa"/>
          </w:tcPr>
          <w:p w14:paraId="0CBB1AEF" w14:textId="77777777" w:rsidR="00CC3831" w:rsidRPr="00513D90" w:rsidRDefault="00CC3831" w:rsidP="0061438E">
            <w:pPr>
              <w:rPr>
                <w:lang w:val="en-US"/>
              </w:rPr>
            </w:pPr>
            <w:r w:rsidRPr="00513D90">
              <w:rPr>
                <w:lang w:val="en-US"/>
              </w:rPr>
              <w:t>Production of clinical resources focusing on high-impact, high-burden and high-variation areas of clinical care</w:t>
            </w:r>
          </w:p>
        </w:tc>
        <w:tc>
          <w:tcPr>
            <w:cnfStyle w:val="000010000000" w:firstRow="0" w:lastRow="0" w:firstColumn="0" w:lastColumn="0" w:oddVBand="1" w:evenVBand="0" w:oddHBand="0" w:evenHBand="0" w:firstRowFirstColumn="0" w:firstRowLastColumn="0" w:lastRowFirstColumn="0" w:lastRowLastColumn="0"/>
            <w:tcW w:w="4363" w:type="dxa"/>
          </w:tcPr>
          <w:p w14:paraId="0104E825" w14:textId="77777777" w:rsidR="00CC3831" w:rsidRPr="00513D90" w:rsidRDefault="00CC3831" w:rsidP="0061438E">
            <w:pPr>
              <w:rPr>
                <w:lang w:val="en-US"/>
              </w:rPr>
            </w:pPr>
            <w:r w:rsidRPr="00513D90">
              <w:rPr>
                <w:lang w:val="en-US"/>
              </w:rPr>
              <w:t>Achieved</w:t>
            </w:r>
          </w:p>
          <w:p w14:paraId="344A7217" w14:textId="77777777" w:rsidR="00CC3831" w:rsidRPr="00513D90" w:rsidRDefault="00CC3831" w:rsidP="0061438E">
            <w:pPr>
              <w:rPr>
                <w:lang w:val="en-US"/>
              </w:rPr>
            </w:pPr>
            <w:r w:rsidRPr="00513D90">
              <w:rPr>
                <w:lang w:val="en-US"/>
              </w:rPr>
              <w:t>The Commission released reviews of consumer information about cataract surgery and tonsillectomy in January 2018</w:t>
            </w:r>
          </w:p>
          <w:p w14:paraId="27079B00" w14:textId="77777777" w:rsidR="00CC3831" w:rsidRPr="00513D90" w:rsidRDefault="00CC3831" w:rsidP="0061438E">
            <w:pPr>
              <w:rPr>
                <w:lang w:val="en-US"/>
              </w:rPr>
            </w:pPr>
            <w:r w:rsidRPr="00513D90">
              <w:rPr>
                <w:lang w:val="en-US"/>
              </w:rPr>
              <w:t>Work is underway to develop a decision support tool for osteoarthritis of the knee</w:t>
            </w:r>
          </w:p>
          <w:p w14:paraId="69D20848" w14:textId="77777777" w:rsidR="00CC3831" w:rsidRPr="00513D90" w:rsidRDefault="00CC3831" w:rsidP="0061438E">
            <w:pPr>
              <w:rPr>
                <w:lang w:val="en-US"/>
              </w:rPr>
            </w:pPr>
            <w:r w:rsidRPr="00513D90">
              <w:rPr>
                <w:lang w:val="en-US"/>
              </w:rPr>
              <w:t>See below for results regarding the clinical care standards</w:t>
            </w:r>
          </w:p>
        </w:tc>
      </w:tr>
      <w:tr w:rsidR="00CC3831" w:rsidRPr="00513D90" w14:paraId="72347467" w14:textId="77777777" w:rsidTr="0061438E">
        <w:trPr>
          <w:trHeight w:val="113"/>
        </w:trPr>
        <w:tc>
          <w:tcPr>
            <w:cnfStyle w:val="000010000000" w:firstRow="0" w:lastRow="0" w:firstColumn="0" w:lastColumn="0" w:oddVBand="1" w:evenVBand="0" w:oddHBand="0" w:evenHBand="0" w:firstRowFirstColumn="0" w:firstRowLastColumn="0" w:lastRowFirstColumn="0" w:lastRowLastColumn="0"/>
            <w:tcW w:w="2013" w:type="dxa"/>
            <w:vMerge/>
          </w:tcPr>
          <w:p w14:paraId="14E39F28" w14:textId="77777777" w:rsidR="00CC3831" w:rsidRPr="00513D90" w:rsidRDefault="00CC3831" w:rsidP="0061438E"/>
        </w:tc>
        <w:tc>
          <w:tcPr>
            <w:cnfStyle w:val="000001000000" w:firstRow="0" w:lastRow="0" w:firstColumn="0" w:lastColumn="0" w:oddVBand="0" w:evenVBand="1" w:oddHBand="0" w:evenHBand="0" w:firstRowFirstColumn="0" w:firstRowLastColumn="0" w:lastRowFirstColumn="0" w:lastRowLastColumn="0"/>
            <w:tcW w:w="1901" w:type="dxa"/>
          </w:tcPr>
          <w:p w14:paraId="7B5D6FC2" w14:textId="77777777" w:rsidR="00CC3831" w:rsidRPr="00513D90" w:rsidRDefault="00CC3831" w:rsidP="0061438E">
            <w:pPr>
              <w:rPr>
                <w:lang w:val="en-US"/>
              </w:rPr>
            </w:pPr>
            <w:r w:rsidRPr="00513D90">
              <w:rPr>
                <w:lang w:val="en-US"/>
              </w:rPr>
              <w:t>Develop clinical care standards for consultation, informed by outcomes from the work on healthcare variation</w:t>
            </w:r>
          </w:p>
        </w:tc>
        <w:tc>
          <w:tcPr>
            <w:cnfStyle w:val="000010000000" w:firstRow="0" w:lastRow="0" w:firstColumn="0" w:lastColumn="0" w:oddVBand="1" w:evenVBand="0" w:oddHBand="0" w:evenHBand="0" w:firstRowFirstColumn="0" w:firstRowLastColumn="0" w:lastRowFirstColumn="0" w:lastRowLastColumn="0"/>
            <w:tcW w:w="4363" w:type="dxa"/>
          </w:tcPr>
          <w:p w14:paraId="4A956873" w14:textId="77777777" w:rsidR="00CC3831" w:rsidRPr="00513D90" w:rsidRDefault="00CC3831" w:rsidP="0061438E">
            <w:pPr>
              <w:rPr>
                <w:lang w:val="en-US"/>
              </w:rPr>
            </w:pPr>
            <w:r w:rsidRPr="00513D90">
              <w:rPr>
                <w:lang w:val="en-US"/>
              </w:rPr>
              <w:t>Achieved</w:t>
            </w:r>
          </w:p>
          <w:p w14:paraId="60D4F119" w14:textId="77777777" w:rsidR="00CC3831" w:rsidRPr="00513D90" w:rsidRDefault="00CC3831" w:rsidP="0061438E">
            <w:pPr>
              <w:rPr>
                <w:lang w:val="en-US"/>
              </w:rPr>
            </w:pPr>
            <w:r w:rsidRPr="00513D90">
              <w:rPr>
                <w:lang w:val="en-US"/>
              </w:rPr>
              <w:t xml:space="preserve">The Commission released the </w:t>
            </w:r>
            <w:r w:rsidRPr="00513D90">
              <w:rPr>
                <w:i/>
                <w:iCs/>
                <w:lang w:val="en-US"/>
              </w:rPr>
              <w:t>Heavy Menstrual Bleeding Clinical Care Standard</w:t>
            </w:r>
            <w:r w:rsidRPr="00513D90">
              <w:rPr>
                <w:lang w:val="en-US"/>
              </w:rPr>
              <w:t xml:space="preserve"> in October 2017</w:t>
            </w:r>
          </w:p>
          <w:p w14:paraId="64322672" w14:textId="77777777" w:rsidR="00CC3831" w:rsidRPr="00513D90" w:rsidRDefault="00CC3831" w:rsidP="0061438E">
            <w:pPr>
              <w:rPr>
                <w:lang w:val="en-US"/>
              </w:rPr>
            </w:pPr>
            <w:r w:rsidRPr="00513D90">
              <w:rPr>
                <w:lang w:val="en-US"/>
              </w:rPr>
              <w:t>Clinical care standards on venous thromboembolism and colonoscopy have been prepared and will be released later in 2018</w:t>
            </w:r>
          </w:p>
          <w:p w14:paraId="72F9BF80" w14:textId="77777777" w:rsidR="00CC3831" w:rsidRPr="00513D90" w:rsidRDefault="00CC3831" w:rsidP="0061438E">
            <w:pPr>
              <w:rPr>
                <w:lang w:val="en-US"/>
              </w:rPr>
            </w:pPr>
            <w:r w:rsidRPr="00513D90">
              <w:rPr>
                <w:lang w:val="en-US"/>
              </w:rPr>
              <w:t xml:space="preserve">The development of a clinical care standard on cataract surgery has commenced </w:t>
            </w:r>
          </w:p>
        </w:tc>
      </w:tr>
      <w:tr w:rsidR="00CC3831" w:rsidRPr="00513D90" w14:paraId="42ABD325" w14:textId="77777777" w:rsidTr="0061438E">
        <w:trPr>
          <w:trHeight w:val="113"/>
        </w:trPr>
        <w:tc>
          <w:tcPr>
            <w:cnfStyle w:val="000010000000" w:firstRow="0" w:lastRow="0" w:firstColumn="0" w:lastColumn="0" w:oddVBand="1" w:evenVBand="0" w:oddHBand="0" w:evenHBand="0" w:firstRowFirstColumn="0" w:firstRowLastColumn="0" w:lastRowFirstColumn="0" w:lastRowLastColumn="0"/>
            <w:tcW w:w="2013" w:type="dxa"/>
          </w:tcPr>
          <w:p w14:paraId="61628AA1" w14:textId="77777777" w:rsidR="00CC3831" w:rsidRPr="00513D90" w:rsidRDefault="00CC3831" w:rsidP="0061438E">
            <w:pPr>
              <w:rPr>
                <w:lang w:val="en-US"/>
              </w:rPr>
            </w:pPr>
            <w:r w:rsidRPr="00513D90">
              <w:rPr>
                <w:lang w:val="en-US"/>
              </w:rPr>
              <w:t>Provide safety and quality information and resources to health professionals</w:t>
            </w:r>
          </w:p>
        </w:tc>
        <w:tc>
          <w:tcPr>
            <w:cnfStyle w:val="000001000000" w:firstRow="0" w:lastRow="0" w:firstColumn="0" w:lastColumn="0" w:oddVBand="0" w:evenVBand="1" w:oddHBand="0" w:evenHBand="0" w:firstRowFirstColumn="0" w:firstRowLastColumn="0" w:lastRowFirstColumn="0" w:lastRowLastColumn="0"/>
            <w:tcW w:w="1901" w:type="dxa"/>
          </w:tcPr>
          <w:p w14:paraId="1C6D1C08" w14:textId="77777777" w:rsidR="00CC3831" w:rsidRPr="00513D90" w:rsidRDefault="00CC3831" w:rsidP="0061438E">
            <w:pPr>
              <w:rPr>
                <w:lang w:val="en-US"/>
              </w:rPr>
            </w:pPr>
            <w:r w:rsidRPr="00513D90">
              <w:rPr>
                <w:lang w:val="en-US"/>
              </w:rPr>
              <w:t>Provide safety and quality information and resources to health professionals such as: clinical care standards, medication charts, antimicrobial use and resistance data and audit tools</w:t>
            </w:r>
          </w:p>
        </w:tc>
        <w:tc>
          <w:tcPr>
            <w:cnfStyle w:val="000010000000" w:firstRow="0" w:lastRow="0" w:firstColumn="0" w:lastColumn="0" w:oddVBand="1" w:evenVBand="0" w:oddHBand="0" w:evenHBand="0" w:firstRowFirstColumn="0" w:firstRowLastColumn="0" w:lastRowFirstColumn="0" w:lastRowLastColumn="0"/>
            <w:tcW w:w="4363" w:type="dxa"/>
          </w:tcPr>
          <w:p w14:paraId="20D914B5" w14:textId="77777777" w:rsidR="00CC3831" w:rsidRPr="00513D90" w:rsidRDefault="00CC3831" w:rsidP="0061438E">
            <w:pPr>
              <w:rPr>
                <w:lang w:val="en-US"/>
              </w:rPr>
            </w:pPr>
            <w:r w:rsidRPr="00513D90">
              <w:rPr>
                <w:lang w:val="en-US"/>
              </w:rPr>
              <w:t xml:space="preserve">Achieved </w:t>
            </w:r>
          </w:p>
          <w:p w14:paraId="42FC2744" w14:textId="77777777" w:rsidR="00CC3831" w:rsidRPr="00513D90" w:rsidRDefault="00CC3831" w:rsidP="0061438E">
            <w:pPr>
              <w:rPr>
                <w:lang w:val="en-US"/>
              </w:rPr>
            </w:pPr>
            <w:r w:rsidRPr="00513D90">
              <w:rPr>
                <w:lang w:val="en-US"/>
              </w:rPr>
              <w:t>The Commission has an ongoing role maintaining medication charts and the National Inpatient Medication Chart audit system for national use</w:t>
            </w:r>
          </w:p>
          <w:p w14:paraId="5E7B286E" w14:textId="77777777" w:rsidR="00CC3831" w:rsidRPr="00513D90" w:rsidRDefault="00CC3831" w:rsidP="0061438E">
            <w:pPr>
              <w:rPr>
                <w:lang w:val="en-US"/>
              </w:rPr>
            </w:pPr>
            <w:r w:rsidRPr="00513D90">
              <w:rPr>
                <w:lang w:val="en-US"/>
              </w:rPr>
              <w:t xml:space="preserve">The Commission released </w:t>
            </w:r>
            <w:r w:rsidRPr="00513D90">
              <w:rPr>
                <w:i/>
                <w:iCs/>
                <w:lang w:val="en-US"/>
              </w:rPr>
              <w:t>AURA 2017: Second Australian report on antimicrobial use and resistance in human health</w:t>
            </w:r>
            <w:r w:rsidRPr="00513D90">
              <w:rPr>
                <w:lang w:val="en-US"/>
              </w:rPr>
              <w:t xml:space="preserve"> in July 2017</w:t>
            </w:r>
          </w:p>
          <w:p w14:paraId="35CADDCD" w14:textId="77777777" w:rsidR="00CC3831" w:rsidRPr="00513D90" w:rsidRDefault="00CC3831" w:rsidP="0061438E">
            <w:pPr>
              <w:rPr>
                <w:lang w:val="en-US"/>
              </w:rPr>
            </w:pPr>
            <w:r w:rsidRPr="00513D90">
              <w:rPr>
                <w:lang w:val="en-US"/>
              </w:rPr>
              <w:t>See above for results regarding the clinical care standards</w:t>
            </w:r>
          </w:p>
        </w:tc>
      </w:tr>
    </w:tbl>
    <w:p w14:paraId="31CAE897" w14:textId="626253A2" w:rsidR="00CC3831" w:rsidRDefault="00CC3831">
      <w:pPr>
        <w:rPr>
          <w:lang w:val="en-US"/>
        </w:rPr>
      </w:pPr>
      <w:r>
        <w:rPr>
          <w:lang w:val="en-US"/>
        </w:rPr>
        <w:br w:type="page"/>
      </w:r>
    </w:p>
    <w:p w14:paraId="11CB5803" w14:textId="77777777" w:rsidR="00306527" w:rsidRPr="000D10B7" w:rsidRDefault="00306527" w:rsidP="00262B4C">
      <w:pPr>
        <w:spacing w:before="240" w:after="600"/>
        <w:rPr>
          <w:rFonts w:asciiTheme="majorHAnsi" w:hAnsiTheme="majorHAnsi" w:cstheme="majorHAnsi"/>
          <w:lang w:val="en-US"/>
        </w:rPr>
      </w:pPr>
      <w:r w:rsidRPr="000D10B7">
        <w:rPr>
          <w:rFonts w:asciiTheme="majorHAnsi" w:hAnsiTheme="majorHAnsi" w:cstheme="majorHAnsi"/>
          <w:b/>
          <w:lang w:val="en-US"/>
        </w:rPr>
        <w:t xml:space="preserve">TABLE </w:t>
      </w:r>
      <w:r>
        <w:rPr>
          <w:rFonts w:asciiTheme="majorHAnsi" w:hAnsiTheme="majorHAnsi" w:cstheme="majorHAnsi"/>
          <w:b/>
          <w:lang w:val="en-US"/>
        </w:rPr>
        <w:t>6</w:t>
      </w:r>
      <w:r w:rsidRPr="000D10B7">
        <w:rPr>
          <w:rFonts w:asciiTheme="majorHAnsi" w:hAnsiTheme="majorHAnsi" w:cstheme="majorHAnsi"/>
          <w:b/>
          <w:lang w:val="en-US"/>
        </w:rPr>
        <w:t xml:space="preserve">: </w:t>
      </w:r>
      <w:r w:rsidRPr="000D10B7">
        <w:rPr>
          <w:rFonts w:asciiTheme="majorHAnsi" w:hAnsiTheme="majorHAnsi" w:cstheme="majorHAnsi"/>
          <w:i/>
          <w:lang w:val="en-US"/>
        </w:rPr>
        <w:t>CONTINUED</w:t>
      </w:r>
    </w:p>
    <w:tbl>
      <w:tblPr>
        <w:tblStyle w:val="DefaultTable1"/>
        <w:tblW w:w="8277"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013"/>
        <w:gridCol w:w="1901"/>
        <w:gridCol w:w="4363"/>
      </w:tblGrid>
      <w:tr w:rsidR="00CC3831" w:rsidRPr="00513D90" w14:paraId="0100BF98" w14:textId="77777777" w:rsidTr="0061438E">
        <w:trPr>
          <w:cnfStyle w:val="100000000000" w:firstRow="1" w:lastRow="0" w:firstColumn="0" w:lastColumn="0" w:oddVBand="0" w:evenVBand="0" w:oddHBand="0" w:evenHBand="0" w:firstRowFirstColumn="0" w:firstRowLastColumn="0" w:lastRowFirstColumn="0" w:lastRowLastColumn="0"/>
          <w:trHeight w:val="113"/>
        </w:trPr>
        <w:tc>
          <w:tcPr>
            <w:cnfStyle w:val="000010000000" w:firstRow="0" w:lastRow="0" w:firstColumn="0" w:lastColumn="0" w:oddVBand="1" w:evenVBand="0" w:oddHBand="0" w:evenHBand="0" w:firstRowFirstColumn="0" w:firstRowLastColumn="0" w:lastRowFirstColumn="0" w:lastRowLastColumn="0"/>
            <w:tcW w:w="2013" w:type="dxa"/>
          </w:tcPr>
          <w:p w14:paraId="7EC21FA8" w14:textId="0048F850" w:rsidR="00CC3831" w:rsidRPr="00513D90" w:rsidRDefault="00CC3831" w:rsidP="00CC3831">
            <w:pPr>
              <w:rPr>
                <w:lang w:val="en-US"/>
              </w:rPr>
            </w:pPr>
            <w:r w:rsidRPr="00513D90">
              <w:t>Performance criteria</w:t>
            </w:r>
          </w:p>
        </w:tc>
        <w:tc>
          <w:tcPr>
            <w:cnfStyle w:val="000001000000" w:firstRow="0" w:lastRow="0" w:firstColumn="0" w:lastColumn="0" w:oddVBand="0" w:evenVBand="1" w:oddHBand="0" w:evenHBand="0" w:firstRowFirstColumn="0" w:firstRowLastColumn="0" w:lastRowFirstColumn="0" w:lastRowLastColumn="0"/>
            <w:tcW w:w="1901" w:type="dxa"/>
          </w:tcPr>
          <w:p w14:paraId="78457028" w14:textId="3AD06802" w:rsidR="00CC3831" w:rsidRPr="00513D90" w:rsidRDefault="00CC3831" w:rsidP="00CC3831">
            <w:pPr>
              <w:rPr>
                <w:lang w:val="en-US"/>
              </w:rPr>
            </w:pPr>
            <w:r w:rsidRPr="00513D90">
              <w:t>Target 2017–18</w:t>
            </w:r>
          </w:p>
        </w:tc>
        <w:tc>
          <w:tcPr>
            <w:cnfStyle w:val="000010000000" w:firstRow="0" w:lastRow="0" w:firstColumn="0" w:lastColumn="0" w:oddVBand="1" w:evenVBand="0" w:oddHBand="0" w:evenHBand="0" w:firstRowFirstColumn="0" w:firstRowLastColumn="0" w:lastRowFirstColumn="0" w:lastRowLastColumn="0"/>
            <w:tcW w:w="4363" w:type="dxa"/>
          </w:tcPr>
          <w:p w14:paraId="74EB469C" w14:textId="059A7EF8" w:rsidR="00CC3831" w:rsidRPr="00513D90" w:rsidRDefault="00CC3831" w:rsidP="00CC3831">
            <w:pPr>
              <w:rPr>
                <w:lang w:val="en-US"/>
              </w:rPr>
            </w:pPr>
            <w:r w:rsidRPr="00513D90">
              <w:t>Result against performance criteria</w:t>
            </w:r>
          </w:p>
        </w:tc>
      </w:tr>
      <w:tr w:rsidR="00CC3831" w:rsidRPr="00513D90" w14:paraId="6BBD27D1" w14:textId="77777777" w:rsidTr="0061438E">
        <w:trPr>
          <w:trHeight w:val="113"/>
        </w:trPr>
        <w:tc>
          <w:tcPr>
            <w:cnfStyle w:val="000010000000" w:firstRow="0" w:lastRow="0" w:firstColumn="0" w:lastColumn="0" w:oddVBand="1" w:evenVBand="0" w:oddHBand="0" w:evenHBand="0" w:firstRowFirstColumn="0" w:firstRowLastColumn="0" w:lastRowFirstColumn="0" w:lastRowLastColumn="0"/>
            <w:tcW w:w="2013" w:type="dxa"/>
          </w:tcPr>
          <w:p w14:paraId="14C2D382" w14:textId="77777777" w:rsidR="00CC3831" w:rsidRPr="00513D90" w:rsidRDefault="00CC3831" w:rsidP="0061438E">
            <w:pPr>
              <w:rPr>
                <w:lang w:val="en-US"/>
              </w:rPr>
            </w:pPr>
            <w:r w:rsidRPr="00513D90">
              <w:rPr>
                <w:lang w:val="en-US"/>
              </w:rPr>
              <w:t>Condition specific indicator sets</w:t>
            </w:r>
          </w:p>
        </w:tc>
        <w:tc>
          <w:tcPr>
            <w:cnfStyle w:val="000001000000" w:firstRow="0" w:lastRow="0" w:firstColumn="0" w:lastColumn="0" w:oddVBand="0" w:evenVBand="1" w:oddHBand="0" w:evenHBand="0" w:firstRowFirstColumn="0" w:firstRowLastColumn="0" w:lastRowFirstColumn="0" w:lastRowLastColumn="0"/>
            <w:tcW w:w="1901" w:type="dxa"/>
          </w:tcPr>
          <w:p w14:paraId="1138D8EE" w14:textId="77777777" w:rsidR="00CC3831" w:rsidRPr="00513D90" w:rsidRDefault="00CC3831" w:rsidP="0061438E">
            <w:pPr>
              <w:rPr>
                <w:lang w:val="en-US"/>
              </w:rPr>
            </w:pPr>
          </w:p>
          <w:p w14:paraId="4CE6D201" w14:textId="77777777" w:rsidR="00CC3831" w:rsidRPr="00513D90" w:rsidRDefault="00CC3831" w:rsidP="0061438E">
            <w:pPr>
              <w:rPr>
                <w:lang w:val="en-US"/>
              </w:rPr>
            </w:pPr>
            <w:r w:rsidRPr="00513D90">
              <w:rPr>
                <w:lang w:val="en-US"/>
              </w:rPr>
              <w:t>2</w:t>
            </w:r>
          </w:p>
        </w:tc>
        <w:tc>
          <w:tcPr>
            <w:cnfStyle w:val="000010000000" w:firstRow="0" w:lastRow="0" w:firstColumn="0" w:lastColumn="0" w:oddVBand="1" w:evenVBand="0" w:oddHBand="0" w:evenHBand="0" w:firstRowFirstColumn="0" w:firstRowLastColumn="0" w:lastRowFirstColumn="0" w:lastRowLastColumn="0"/>
            <w:tcW w:w="4363" w:type="dxa"/>
          </w:tcPr>
          <w:p w14:paraId="4E1340A6" w14:textId="77777777" w:rsidR="00CC3831" w:rsidRPr="00513D90" w:rsidRDefault="00CC3831" w:rsidP="0061438E">
            <w:pPr>
              <w:rPr>
                <w:lang w:val="en-US"/>
              </w:rPr>
            </w:pPr>
            <w:r w:rsidRPr="00513D90">
              <w:rPr>
                <w:lang w:val="en-US"/>
              </w:rPr>
              <w:t>Achieved</w:t>
            </w:r>
          </w:p>
          <w:p w14:paraId="53A3FF03" w14:textId="4E49969F" w:rsidR="00CC3831" w:rsidRPr="00513D90" w:rsidRDefault="00CC3831" w:rsidP="0061438E">
            <w:pPr>
              <w:rPr>
                <w:lang w:val="en-US"/>
              </w:rPr>
            </w:pPr>
            <w:r w:rsidRPr="00513D90">
              <w:rPr>
                <w:lang w:val="en-US"/>
              </w:rPr>
              <w:t>An indicator set for heavy menstrual bleeding</w:t>
            </w:r>
            <w:r w:rsidR="00262B4C">
              <w:rPr>
                <w:lang w:val="en-US"/>
              </w:rPr>
              <w:t> </w:t>
            </w:r>
            <w:r w:rsidRPr="00513D90">
              <w:rPr>
                <w:lang w:val="en-US"/>
              </w:rPr>
              <w:t>was</w:t>
            </w:r>
            <w:r w:rsidR="00262B4C">
              <w:rPr>
                <w:lang w:val="en-US"/>
              </w:rPr>
              <w:t> </w:t>
            </w:r>
            <w:r w:rsidRPr="00513D90">
              <w:rPr>
                <w:lang w:val="en-US"/>
              </w:rPr>
              <w:t>released in October 2017</w:t>
            </w:r>
          </w:p>
          <w:p w14:paraId="557B06B5" w14:textId="1510026A" w:rsidR="00CC3831" w:rsidRPr="00513D90" w:rsidRDefault="00CC3831" w:rsidP="0061438E">
            <w:pPr>
              <w:rPr>
                <w:lang w:val="en-US"/>
              </w:rPr>
            </w:pPr>
            <w:r w:rsidRPr="00513D90">
              <w:rPr>
                <w:lang w:val="en-US"/>
              </w:rPr>
              <w:t xml:space="preserve">An indicator set for venous </w:t>
            </w:r>
            <w:r w:rsidR="00262B4C">
              <w:rPr>
                <w:lang w:val="en-US"/>
              </w:rPr>
              <w:br/>
            </w:r>
            <w:r w:rsidRPr="00513D90">
              <w:rPr>
                <w:lang w:val="en-US"/>
              </w:rPr>
              <w:t>thromboembolism has been prepared and will be</w:t>
            </w:r>
            <w:r w:rsidR="00262B4C">
              <w:rPr>
                <w:lang w:val="en-US"/>
              </w:rPr>
              <w:t> </w:t>
            </w:r>
            <w:r w:rsidRPr="00513D90">
              <w:rPr>
                <w:lang w:val="en-US"/>
              </w:rPr>
              <w:t>released later in 2018 with the Venous Thromboembolism Clinical Care Standard</w:t>
            </w:r>
          </w:p>
        </w:tc>
      </w:tr>
    </w:tbl>
    <w:p w14:paraId="11239F34" w14:textId="7230CC43" w:rsidR="00CC3831" w:rsidRDefault="00CC3831" w:rsidP="00513D90">
      <w:pPr>
        <w:rPr>
          <w:lang w:val="en-US"/>
        </w:rPr>
      </w:pPr>
    </w:p>
    <w:p w14:paraId="5519177B" w14:textId="2AA69FAF" w:rsidR="00CC3831" w:rsidRDefault="00CC3831" w:rsidP="00513D90">
      <w:pPr>
        <w:rPr>
          <w:lang w:val="en-US"/>
        </w:rPr>
      </w:pPr>
    </w:p>
    <w:p w14:paraId="6DDF311A" w14:textId="77777777" w:rsidR="00CC3831" w:rsidRDefault="00CC3831" w:rsidP="00513D90">
      <w:pPr>
        <w:rPr>
          <w:lang w:val="en-US"/>
        </w:rPr>
        <w:sectPr w:rsidR="00CC3831" w:rsidSect="00381179">
          <w:headerReference w:type="even" r:id="rId135"/>
          <w:headerReference w:type="default" r:id="rId136"/>
          <w:footerReference w:type="even" r:id="rId137"/>
          <w:footerReference w:type="default" r:id="rId138"/>
          <w:footnotePr>
            <w:numFmt w:val="chicago"/>
            <w:numRestart w:val="eachPage"/>
          </w:footnotePr>
          <w:pgSz w:w="9978" w:h="14173" w:code="34"/>
          <w:pgMar w:top="1474" w:right="851" w:bottom="1474" w:left="851" w:header="680" w:footer="680" w:gutter="0"/>
          <w:cols w:space="708"/>
          <w:docGrid w:linePitch="360"/>
          <w15:footnoteColumns w:val="1"/>
        </w:sectPr>
      </w:pPr>
    </w:p>
    <w:p w14:paraId="27ED29F0" w14:textId="77777777" w:rsidR="00513D90" w:rsidRPr="00513D90" w:rsidRDefault="00513D90" w:rsidP="00513D90">
      <w:pPr>
        <w:rPr>
          <w:lang w:val="en-US"/>
        </w:rPr>
      </w:pPr>
      <w:r w:rsidRPr="00513D90">
        <w:rPr>
          <w:lang w:val="en-US"/>
        </w:rPr>
        <w:t>The Commission also identified a number of additional deliverables in the Corporate Plan 2017–18. Performance against these deliverables is in Table 7.</w:t>
      </w:r>
    </w:p>
    <w:p w14:paraId="506EA518" w14:textId="238A3FB9" w:rsidR="00513D90" w:rsidRPr="00513D90" w:rsidRDefault="00513D90" w:rsidP="00CC3831">
      <w:pPr>
        <w:pStyle w:val="TableTitle"/>
        <w:rPr>
          <w:lang w:val="en-US"/>
        </w:rPr>
      </w:pPr>
      <w:r w:rsidRPr="00513D90">
        <w:rPr>
          <w:lang w:val="en-GB"/>
        </w:rPr>
        <w:t>Performance against key deliverables specified in the 2017–18 corporate plan</w:t>
      </w:r>
    </w:p>
    <w:tbl>
      <w:tblPr>
        <w:tblStyle w:val="DefaultTable1"/>
        <w:tblW w:w="8288" w:type="dxa"/>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4025"/>
        <w:gridCol w:w="4263"/>
      </w:tblGrid>
      <w:tr w:rsidR="00513D90" w:rsidRPr="00513D90" w14:paraId="68559A04" w14:textId="77777777" w:rsidTr="00306527">
        <w:trPr>
          <w:cnfStyle w:val="100000000000" w:firstRow="1" w:lastRow="0" w:firstColumn="0" w:lastColumn="0" w:oddVBand="0" w:evenVBand="0" w:oddHBand="0" w:evenHBand="0" w:firstRowFirstColumn="0" w:firstRowLastColumn="0" w:lastRowFirstColumn="0" w:lastRowLastColumn="0"/>
          <w:trHeight w:val="113"/>
          <w:tblHeader/>
        </w:trPr>
        <w:tc>
          <w:tcPr>
            <w:tcW w:w="4025" w:type="dxa"/>
          </w:tcPr>
          <w:p w14:paraId="51342814" w14:textId="77777777" w:rsidR="00513D90" w:rsidRPr="00513D90" w:rsidRDefault="00513D90" w:rsidP="00513D90">
            <w:r w:rsidRPr="00513D90">
              <w:t>Key deliverable</w:t>
            </w:r>
          </w:p>
        </w:tc>
        <w:tc>
          <w:tcPr>
            <w:tcW w:w="4263" w:type="dxa"/>
          </w:tcPr>
          <w:p w14:paraId="58F273E9" w14:textId="77777777" w:rsidR="00513D90" w:rsidRPr="00513D90" w:rsidRDefault="00513D90" w:rsidP="00513D90">
            <w:r w:rsidRPr="00513D90">
              <w:t>Result against key deliverable</w:t>
            </w:r>
          </w:p>
        </w:tc>
      </w:tr>
      <w:tr w:rsidR="00513D90" w:rsidRPr="00513D90" w14:paraId="45E6ECD0" w14:textId="77777777" w:rsidTr="00306527">
        <w:trPr>
          <w:trHeight w:val="113"/>
        </w:trPr>
        <w:tc>
          <w:tcPr>
            <w:tcW w:w="4025" w:type="dxa"/>
          </w:tcPr>
          <w:p w14:paraId="37028CA1" w14:textId="77777777" w:rsidR="00513D90" w:rsidRPr="00513D90" w:rsidRDefault="00513D90" w:rsidP="00513D90">
            <w:pPr>
              <w:rPr>
                <w:lang w:val="en-US"/>
              </w:rPr>
            </w:pPr>
            <w:r w:rsidRPr="00513D90">
              <w:rPr>
                <w:lang w:val="en-US"/>
              </w:rPr>
              <w:t>Release resources to support the implementation of the NSQHS Standards (2nd edition), with information sessions for health service organisations, training for accrediting agencies and assessors</w:t>
            </w:r>
          </w:p>
        </w:tc>
        <w:tc>
          <w:tcPr>
            <w:tcW w:w="4263" w:type="dxa"/>
          </w:tcPr>
          <w:p w14:paraId="77D9DC05" w14:textId="77777777" w:rsidR="00513D90" w:rsidRPr="00513D90" w:rsidRDefault="00513D90" w:rsidP="00513D90">
            <w:pPr>
              <w:rPr>
                <w:lang w:val="en-US"/>
              </w:rPr>
            </w:pPr>
            <w:r w:rsidRPr="00513D90">
              <w:rPr>
                <w:lang w:val="en-US"/>
              </w:rPr>
              <w:t>Achieved</w:t>
            </w:r>
          </w:p>
          <w:p w14:paraId="7BDA9C5B" w14:textId="77777777" w:rsidR="00513D90" w:rsidRPr="00513D90" w:rsidRDefault="00513D90" w:rsidP="00513D90">
            <w:pPr>
              <w:rPr>
                <w:lang w:val="en-US"/>
              </w:rPr>
            </w:pPr>
            <w:r w:rsidRPr="00513D90">
              <w:rPr>
                <w:lang w:val="en-US"/>
              </w:rPr>
              <w:t>The Commission released the first suite of resources in late 2017, with more resources released in April 2018. Available resources include:</w:t>
            </w:r>
          </w:p>
          <w:p w14:paraId="0CAD48AC" w14:textId="77777777" w:rsidR="00513D90" w:rsidRPr="002F4970" w:rsidRDefault="00513D90" w:rsidP="00CC3831">
            <w:pPr>
              <w:pStyle w:val="Bullet1"/>
              <w:rPr>
                <w:rStyle w:val="Emphasis"/>
              </w:rPr>
            </w:pPr>
            <w:r w:rsidRPr="002F4970">
              <w:rPr>
                <w:rStyle w:val="Emphasis"/>
              </w:rPr>
              <w:t>Guide for Hospitals</w:t>
            </w:r>
          </w:p>
          <w:p w14:paraId="6EC99A77" w14:textId="77777777" w:rsidR="00513D90" w:rsidRPr="002F4970" w:rsidRDefault="00513D90" w:rsidP="00CC3831">
            <w:pPr>
              <w:pStyle w:val="Bullet1"/>
              <w:rPr>
                <w:rStyle w:val="Emphasis"/>
              </w:rPr>
            </w:pPr>
            <w:r w:rsidRPr="002F4970">
              <w:rPr>
                <w:rStyle w:val="Emphasis"/>
              </w:rPr>
              <w:t>Guide for Day Procedure Services</w:t>
            </w:r>
          </w:p>
          <w:p w14:paraId="4737B8F9" w14:textId="77777777" w:rsidR="00513D90" w:rsidRPr="002F4970" w:rsidRDefault="00513D90" w:rsidP="00CC3831">
            <w:pPr>
              <w:pStyle w:val="Bullet1"/>
              <w:rPr>
                <w:rStyle w:val="Emphasis"/>
              </w:rPr>
            </w:pPr>
            <w:r w:rsidRPr="002F4970">
              <w:rPr>
                <w:rStyle w:val="Emphasis"/>
              </w:rPr>
              <w:t>Guide for Multi-Purpose Services and Small Hospitals</w:t>
            </w:r>
          </w:p>
          <w:p w14:paraId="3FBFF81B" w14:textId="77777777" w:rsidR="00513D90" w:rsidRPr="002F4970" w:rsidRDefault="00513D90" w:rsidP="00CC3831">
            <w:pPr>
              <w:pStyle w:val="Bullet1"/>
              <w:rPr>
                <w:rStyle w:val="Emphasis"/>
              </w:rPr>
            </w:pPr>
            <w:r w:rsidRPr="002F4970">
              <w:rPr>
                <w:rStyle w:val="Emphasis"/>
              </w:rPr>
              <w:t>Accreditation Workbook</w:t>
            </w:r>
          </w:p>
          <w:p w14:paraId="429E00DF" w14:textId="77777777" w:rsidR="00513D90" w:rsidRPr="002F4970" w:rsidRDefault="00513D90" w:rsidP="00CC3831">
            <w:pPr>
              <w:pStyle w:val="Bullet1"/>
              <w:rPr>
                <w:rStyle w:val="Emphasis"/>
              </w:rPr>
            </w:pPr>
            <w:r w:rsidRPr="002F4970">
              <w:rPr>
                <w:rStyle w:val="Emphasis"/>
              </w:rPr>
              <w:t>User Guide for Aboriginal and Torres Strait Islander Health</w:t>
            </w:r>
          </w:p>
          <w:p w14:paraId="4294356A" w14:textId="77777777" w:rsidR="00513D90" w:rsidRPr="002F4970" w:rsidRDefault="00513D90" w:rsidP="00CC3831">
            <w:pPr>
              <w:pStyle w:val="Bullet1"/>
              <w:rPr>
                <w:rStyle w:val="Emphasis"/>
              </w:rPr>
            </w:pPr>
            <w:r w:rsidRPr="002F4970">
              <w:rPr>
                <w:rStyle w:val="Emphasis"/>
              </w:rPr>
              <w:t>User Guide for Measuring and Evaluating Partnering with Consumers</w:t>
            </w:r>
          </w:p>
          <w:p w14:paraId="4AD20B82" w14:textId="77777777" w:rsidR="00513D90" w:rsidRPr="002F4970" w:rsidRDefault="00513D90" w:rsidP="00CC3831">
            <w:pPr>
              <w:pStyle w:val="Bullet1"/>
              <w:rPr>
                <w:rStyle w:val="Emphasis"/>
              </w:rPr>
            </w:pPr>
            <w:r w:rsidRPr="002F4970">
              <w:rPr>
                <w:rStyle w:val="Emphasis"/>
              </w:rPr>
              <w:t>National Model Clinical Governance Framework</w:t>
            </w:r>
          </w:p>
          <w:p w14:paraId="7710588F" w14:textId="77777777" w:rsidR="00513D90" w:rsidRPr="00513D90" w:rsidRDefault="00513D90" w:rsidP="00513D90">
            <w:pPr>
              <w:rPr>
                <w:lang w:val="en-US"/>
              </w:rPr>
            </w:pPr>
            <w:r w:rsidRPr="00513D90">
              <w:rPr>
                <w:lang w:val="en-US"/>
              </w:rPr>
              <w:t>Presentations to health service organisations were convened on a state by state basis</w:t>
            </w:r>
          </w:p>
          <w:p w14:paraId="49225A16" w14:textId="77777777" w:rsidR="00513D90" w:rsidRPr="00513D90" w:rsidRDefault="00513D90" w:rsidP="00513D90">
            <w:pPr>
              <w:rPr>
                <w:lang w:val="en-US"/>
              </w:rPr>
            </w:pPr>
            <w:r w:rsidRPr="00513D90">
              <w:rPr>
                <w:lang w:val="en-US"/>
              </w:rPr>
              <w:t>Training program for accrediting agencies was developed and made available from April 2018</w:t>
            </w:r>
          </w:p>
        </w:tc>
      </w:tr>
      <w:tr w:rsidR="00513D90" w:rsidRPr="00513D90" w14:paraId="2FACC5EA" w14:textId="77777777" w:rsidTr="00306527">
        <w:trPr>
          <w:trHeight w:val="113"/>
        </w:trPr>
        <w:tc>
          <w:tcPr>
            <w:tcW w:w="4025" w:type="dxa"/>
          </w:tcPr>
          <w:p w14:paraId="4717B3D7" w14:textId="77777777" w:rsidR="00513D90" w:rsidRPr="00513D90" w:rsidRDefault="00513D90" w:rsidP="00513D90">
            <w:pPr>
              <w:rPr>
                <w:lang w:val="en-US"/>
              </w:rPr>
            </w:pPr>
            <w:r w:rsidRPr="00513D90">
              <w:rPr>
                <w:lang w:val="en-US"/>
              </w:rPr>
              <w:t>Develop an interactive online resource to provide information for clinicians and others on the NSQHS Standards (2nd edition)</w:t>
            </w:r>
          </w:p>
        </w:tc>
        <w:tc>
          <w:tcPr>
            <w:tcW w:w="4263" w:type="dxa"/>
          </w:tcPr>
          <w:p w14:paraId="735B157F" w14:textId="77777777" w:rsidR="00513D90" w:rsidRPr="00513D90" w:rsidRDefault="00513D90" w:rsidP="00513D90">
            <w:pPr>
              <w:rPr>
                <w:lang w:val="en-US"/>
              </w:rPr>
            </w:pPr>
            <w:r w:rsidRPr="00513D90">
              <w:rPr>
                <w:lang w:val="en-US"/>
              </w:rPr>
              <w:t>Achieved</w:t>
            </w:r>
          </w:p>
          <w:p w14:paraId="0854938A" w14:textId="77777777" w:rsidR="00513D90" w:rsidRPr="00513D90" w:rsidRDefault="00513D90" w:rsidP="00513D90">
            <w:pPr>
              <w:rPr>
                <w:lang w:val="en-US"/>
              </w:rPr>
            </w:pPr>
            <w:r w:rsidRPr="00513D90">
              <w:rPr>
                <w:lang w:val="en-US"/>
              </w:rPr>
              <w:t>The Commission released an online resource on the NSQHS Standards in May 2018</w:t>
            </w:r>
          </w:p>
        </w:tc>
      </w:tr>
      <w:tr w:rsidR="00513D90" w:rsidRPr="00513D90" w14:paraId="23FC90C7" w14:textId="77777777" w:rsidTr="00306527">
        <w:trPr>
          <w:trHeight w:val="113"/>
        </w:trPr>
        <w:tc>
          <w:tcPr>
            <w:tcW w:w="4025" w:type="dxa"/>
          </w:tcPr>
          <w:p w14:paraId="12315F01" w14:textId="77777777" w:rsidR="00513D90" w:rsidRPr="00513D90" w:rsidRDefault="00513D90" w:rsidP="00513D90">
            <w:pPr>
              <w:rPr>
                <w:lang w:val="en-US"/>
              </w:rPr>
            </w:pPr>
            <w:r w:rsidRPr="00513D90">
              <w:rPr>
                <w:lang w:val="en-US"/>
              </w:rPr>
              <w:t>Consult with the primary care sector to introduce and support the application of the NSQHS Standards (2nd edition) into this sector</w:t>
            </w:r>
          </w:p>
        </w:tc>
        <w:tc>
          <w:tcPr>
            <w:tcW w:w="4263" w:type="dxa"/>
          </w:tcPr>
          <w:p w14:paraId="0B16574C" w14:textId="77777777" w:rsidR="00513D90" w:rsidRPr="00513D90" w:rsidRDefault="00513D90" w:rsidP="00513D90">
            <w:pPr>
              <w:rPr>
                <w:lang w:val="en-US"/>
              </w:rPr>
            </w:pPr>
            <w:r w:rsidRPr="00513D90">
              <w:rPr>
                <w:lang w:val="en-US"/>
              </w:rPr>
              <w:t>Ongoing</w:t>
            </w:r>
          </w:p>
          <w:p w14:paraId="731FBF58" w14:textId="77777777" w:rsidR="00513D90" w:rsidRPr="00513D90" w:rsidRDefault="00513D90" w:rsidP="00513D90">
            <w:pPr>
              <w:rPr>
                <w:lang w:val="en-US"/>
              </w:rPr>
            </w:pPr>
            <w:r w:rsidRPr="00513D90">
              <w:rPr>
                <w:lang w:val="en-US"/>
              </w:rPr>
              <w:t>Consultation took place between October 2017 and January 2018. Based on consultation feedback, an options paper for future action has been developed for consideration by the Commission’s Board</w:t>
            </w:r>
          </w:p>
        </w:tc>
      </w:tr>
    </w:tbl>
    <w:p w14:paraId="1BBB4CD7" w14:textId="38840EC6" w:rsidR="00CC3831" w:rsidRDefault="00CC3831">
      <w:pPr>
        <w:rPr>
          <w:lang w:val="en-US"/>
        </w:rPr>
      </w:pPr>
      <w:r>
        <w:rPr>
          <w:lang w:val="en-US"/>
        </w:rPr>
        <w:br w:type="page"/>
      </w:r>
    </w:p>
    <w:p w14:paraId="5E124C7F" w14:textId="4330354C" w:rsidR="00306527" w:rsidRPr="000D10B7" w:rsidRDefault="00306527" w:rsidP="00306527">
      <w:pPr>
        <w:spacing w:before="240" w:after="240"/>
        <w:rPr>
          <w:rFonts w:asciiTheme="majorHAnsi" w:hAnsiTheme="majorHAnsi" w:cstheme="majorHAnsi"/>
          <w:lang w:val="en-US"/>
        </w:rPr>
      </w:pPr>
      <w:r w:rsidRPr="000D10B7">
        <w:rPr>
          <w:rFonts w:asciiTheme="majorHAnsi" w:hAnsiTheme="majorHAnsi" w:cstheme="majorHAnsi"/>
          <w:b/>
          <w:lang w:val="en-US"/>
        </w:rPr>
        <w:t xml:space="preserve">TABLE </w:t>
      </w:r>
      <w:r>
        <w:rPr>
          <w:rFonts w:asciiTheme="majorHAnsi" w:hAnsiTheme="majorHAnsi" w:cstheme="majorHAnsi"/>
          <w:b/>
          <w:lang w:val="en-US"/>
        </w:rPr>
        <w:t>7</w:t>
      </w:r>
      <w:r w:rsidRPr="000D10B7">
        <w:rPr>
          <w:rFonts w:asciiTheme="majorHAnsi" w:hAnsiTheme="majorHAnsi" w:cstheme="majorHAnsi"/>
          <w:b/>
          <w:lang w:val="en-US"/>
        </w:rPr>
        <w:t xml:space="preserve">: </w:t>
      </w:r>
      <w:r w:rsidRPr="000D10B7">
        <w:rPr>
          <w:rFonts w:asciiTheme="majorHAnsi" w:hAnsiTheme="majorHAnsi" w:cstheme="majorHAnsi"/>
          <w:i/>
          <w:lang w:val="en-US"/>
        </w:rPr>
        <w:t>CONTINUED</w:t>
      </w:r>
    </w:p>
    <w:tbl>
      <w:tblPr>
        <w:tblStyle w:val="DefaultTable1"/>
        <w:tblW w:w="8288" w:type="dxa"/>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4025"/>
        <w:gridCol w:w="4263"/>
      </w:tblGrid>
      <w:tr w:rsidR="00CC3831" w:rsidRPr="00513D90" w14:paraId="5F715C64" w14:textId="77777777" w:rsidTr="00306527">
        <w:trPr>
          <w:cnfStyle w:val="100000000000" w:firstRow="1" w:lastRow="0" w:firstColumn="0" w:lastColumn="0" w:oddVBand="0" w:evenVBand="0" w:oddHBand="0" w:evenHBand="0" w:firstRowFirstColumn="0" w:firstRowLastColumn="0" w:lastRowFirstColumn="0" w:lastRowLastColumn="0"/>
          <w:trHeight w:val="113"/>
        </w:trPr>
        <w:tc>
          <w:tcPr>
            <w:tcW w:w="4025" w:type="dxa"/>
          </w:tcPr>
          <w:p w14:paraId="53152C00" w14:textId="5B9DC5A4" w:rsidR="00CC3831" w:rsidRPr="00513D90" w:rsidRDefault="00CC3831" w:rsidP="00CC3831">
            <w:pPr>
              <w:rPr>
                <w:lang w:val="en-US"/>
              </w:rPr>
            </w:pPr>
            <w:r w:rsidRPr="00513D90">
              <w:t>Key deliverable</w:t>
            </w:r>
          </w:p>
        </w:tc>
        <w:tc>
          <w:tcPr>
            <w:tcW w:w="4263" w:type="dxa"/>
          </w:tcPr>
          <w:p w14:paraId="077CF28A" w14:textId="6AA71B5E" w:rsidR="00CC3831" w:rsidRPr="00513D90" w:rsidRDefault="00CC3831" w:rsidP="00CC3831">
            <w:pPr>
              <w:rPr>
                <w:lang w:val="en-US"/>
              </w:rPr>
            </w:pPr>
            <w:r w:rsidRPr="00513D90">
              <w:t>Result against key deliverable</w:t>
            </w:r>
          </w:p>
        </w:tc>
      </w:tr>
      <w:tr w:rsidR="00CC3831" w:rsidRPr="00513D90" w14:paraId="1C47D3FB" w14:textId="77777777" w:rsidTr="00306527">
        <w:trPr>
          <w:trHeight w:val="113"/>
        </w:trPr>
        <w:tc>
          <w:tcPr>
            <w:tcW w:w="4025" w:type="dxa"/>
          </w:tcPr>
          <w:p w14:paraId="1AF25461" w14:textId="77777777" w:rsidR="00CC3831" w:rsidRPr="00513D90" w:rsidRDefault="00CC3831" w:rsidP="0061438E">
            <w:pPr>
              <w:rPr>
                <w:lang w:val="en-US"/>
              </w:rPr>
            </w:pPr>
            <w:r w:rsidRPr="00513D90">
              <w:rPr>
                <w:lang w:val="en-US"/>
              </w:rPr>
              <w:t xml:space="preserve">Finalise the </w:t>
            </w:r>
            <w:r w:rsidRPr="00513D90">
              <w:rPr>
                <w:i/>
                <w:iCs/>
                <w:lang w:val="en-US"/>
              </w:rPr>
              <w:t>National Model Clinical Governance Framework</w:t>
            </w:r>
          </w:p>
          <w:p w14:paraId="5D9BBDDE" w14:textId="77777777" w:rsidR="00CC3831" w:rsidRPr="00513D90" w:rsidRDefault="00CC3831" w:rsidP="0061438E">
            <w:pPr>
              <w:rPr>
                <w:lang w:val="en-US"/>
              </w:rPr>
            </w:pPr>
            <w:r w:rsidRPr="00513D90">
              <w:rPr>
                <w:lang w:val="en-US"/>
              </w:rPr>
              <w:t xml:space="preserve">Develop resources for specialist settings and target groups supporting the </w:t>
            </w:r>
            <w:r w:rsidRPr="00513D90">
              <w:rPr>
                <w:i/>
                <w:iCs/>
                <w:lang w:val="en-US"/>
              </w:rPr>
              <w:t>National Model Clinical Governance Framework</w:t>
            </w:r>
          </w:p>
          <w:p w14:paraId="3ACFC311" w14:textId="77777777" w:rsidR="00CC3831" w:rsidRPr="00513D90" w:rsidRDefault="00CC3831" w:rsidP="0061438E">
            <w:pPr>
              <w:rPr>
                <w:lang w:val="en-US"/>
              </w:rPr>
            </w:pPr>
            <w:r w:rsidRPr="00513D90">
              <w:rPr>
                <w:lang w:val="en-US"/>
              </w:rPr>
              <w:t>Establish a consultative network of chairs of governing bodies in Australia</w:t>
            </w:r>
          </w:p>
        </w:tc>
        <w:tc>
          <w:tcPr>
            <w:tcW w:w="4263" w:type="dxa"/>
          </w:tcPr>
          <w:p w14:paraId="4F7B3FB6" w14:textId="77777777" w:rsidR="00CC3831" w:rsidRPr="00513D90" w:rsidRDefault="00CC3831" w:rsidP="0061438E">
            <w:pPr>
              <w:rPr>
                <w:lang w:val="en-US"/>
              </w:rPr>
            </w:pPr>
            <w:r w:rsidRPr="00513D90">
              <w:rPr>
                <w:lang w:val="en-US"/>
              </w:rPr>
              <w:t>Achieved</w:t>
            </w:r>
          </w:p>
          <w:p w14:paraId="46480F78" w14:textId="77777777" w:rsidR="00CC3831" w:rsidRPr="00513D90" w:rsidRDefault="00CC3831" w:rsidP="0061438E">
            <w:pPr>
              <w:rPr>
                <w:lang w:val="en-US"/>
              </w:rPr>
            </w:pPr>
            <w:r w:rsidRPr="00513D90">
              <w:rPr>
                <w:i/>
                <w:iCs/>
                <w:lang w:val="en-US"/>
              </w:rPr>
              <w:t xml:space="preserve">National Model Clinical Governance Framework </w:t>
            </w:r>
            <w:r w:rsidRPr="00513D90">
              <w:rPr>
                <w:lang w:val="en-US"/>
              </w:rPr>
              <w:t>and supporting resources finalised and released November 2017</w:t>
            </w:r>
          </w:p>
          <w:p w14:paraId="55864D14" w14:textId="77777777" w:rsidR="00CC3831" w:rsidRPr="00513D90" w:rsidRDefault="00CC3831" w:rsidP="0061438E">
            <w:pPr>
              <w:rPr>
                <w:lang w:val="en-US"/>
              </w:rPr>
            </w:pPr>
            <w:r w:rsidRPr="00513D90">
              <w:rPr>
                <w:lang w:val="en-US"/>
              </w:rPr>
              <w:t>Work is underway to establish the framework for a network to facilitate engagement with board chairs</w:t>
            </w:r>
          </w:p>
        </w:tc>
      </w:tr>
      <w:tr w:rsidR="00CC3831" w:rsidRPr="00513D90" w14:paraId="71DA33F4" w14:textId="77777777" w:rsidTr="00306527">
        <w:trPr>
          <w:trHeight w:val="113"/>
        </w:trPr>
        <w:tc>
          <w:tcPr>
            <w:tcW w:w="4025" w:type="dxa"/>
          </w:tcPr>
          <w:p w14:paraId="0A9C0440" w14:textId="77777777" w:rsidR="00CC3831" w:rsidRPr="00513D90" w:rsidRDefault="00CC3831" w:rsidP="0061438E">
            <w:pPr>
              <w:rPr>
                <w:lang w:val="en-US"/>
              </w:rPr>
            </w:pPr>
            <w:r w:rsidRPr="00513D90">
              <w:rPr>
                <w:lang w:val="en-US"/>
              </w:rPr>
              <w:t>Continue support for the National Antimicrobial Resistance Strategy and the dissemination of data and reports for jurisdictional and local AMR and antibiotic usage strategies</w:t>
            </w:r>
          </w:p>
        </w:tc>
        <w:tc>
          <w:tcPr>
            <w:tcW w:w="4263" w:type="dxa"/>
          </w:tcPr>
          <w:p w14:paraId="1E5BCA58" w14:textId="77777777" w:rsidR="00CC3831" w:rsidRPr="00513D90" w:rsidRDefault="00CC3831" w:rsidP="0061438E">
            <w:pPr>
              <w:rPr>
                <w:lang w:val="en-US"/>
              </w:rPr>
            </w:pPr>
            <w:r w:rsidRPr="00513D90">
              <w:rPr>
                <w:lang w:val="en-US"/>
              </w:rPr>
              <w:t>Ongoing</w:t>
            </w:r>
          </w:p>
          <w:p w14:paraId="426E4332" w14:textId="77777777" w:rsidR="00CC3831" w:rsidRPr="00513D90" w:rsidRDefault="00CC3831" w:rsidP="0061438E">
            <w:pPr>
              <w:rPr>
                <w:lang w:val="en-US"/>
              </w:rPr>
            </w:pPr>
            <w:r w:rsidRPr="00513D90">
              <w:rPr>
                <w:lang w:val="en-US"/>
              </w:rPr>
              <w:t>Support for the National Antimicrobial Resistance Strategy through the AURA Surveillance System is ongoing. Reports published during 2017–18 include:</w:t>
            </w:r>
          </w:p>
          <w:p w14:paraId="1B14BBF8" w14:textId="77777777" w:rsidR="00CC3831" w:rsidRPr="002F4970" w:rsidRDefault="00CC3831" w:rsidP="0061438E">
            <w:pPr>
              <w:pStyle w:val="Bullet1"/>
              <w:rPr>
                <w:rStyle w:val="Emphasis"/>
              </w:rPr>
            </w:pPr>
            <w:r w:rsidRPr="002F4970">
              <w:rPr>
                <w:rStyle w:val="Emphasis"/>
              </w:rPr>
              <w:t>AURA 2017: Second Australian report on antimicrobial use and resistance in human health</w:t>
            </w:r>
          </w:p>
          <w:p w14:paraId="057BD4AA" w14:textId="77777777" w:rsidR="00CC3831" w:rsidRPr="00513D90" w:rsidRDefault="00CC3831" w:rsidP="0061438E">
            <w:pPr>
              <w:pStyle w:val="Bullet1"/>
              <w:rPr>
                <w:lang w:val="en-US"/>
              </w:rPr>
            </w:pPr>
            <w:r w:rsidRPr="002F4970">
              <w:rPr>
                <w:rStyle w:val="Emphasis"/>
              </w:rPr>
              <w:t>National Alert System for Critical Antimicrobial Resistances: first annual report</w:t>
            </w:r>
            <w:r w:rsidRPr="00513D90">
              <w:rPr>
                <w:lang w:val="en-US"/>
              </w:rPr>
              <w:t>, two 6-monthly summary reports and five bi-monthly data updates</w:t>
            </w:r>
          </w:p>
          <w:p w14:paraId="7A9A40BE" w14:textId="77777777" w:rsidR="00CC3831" w:rsidRPr="00513D90" w:rsidRDefault="00CC3831" w:rsidP="0061438E">
            <w:pPr>
              <w:pStyle w:val="Bullet1"/>
              <w:rPr>
                <w:lang w:val="en-US"/>
              </w:rPr>
            </w:pPr>
            <w:r w:rsidRPr="002F4970">
              <w:rPr>
                <w:rStyle w:val="Emphasis"/>
              </w:rPr>
              <w:t>National Antimicrobial Utilisation Surveillance Program</w:t>
            </w:r>
            <w:r w:rsidRPr="00513D90">
              <w:rPr>
                <w:lang w:val="en-US"/>
              </w:rPr>
              <w:t xml:space="preserve"> annual reports – 2015 and 2016</w:t>
            </w:r>
          </w:p>
          <w:p w14:paraId="0AB2A1B4" w14:textId="77777777" w:rsidR="00CC3831" w:rsidRPr="002F4970" w:rsidRDefault="00CC3831" w:rsidP="0061438E">
            <w:pPr>
              <w:pStyle w:val="Bullet1"/>
              <w:rPr>
                <w:rStyle w:val="Emphasis"/>
              </w:rPr>
            </w:pPr>
            <w:r w:rsidRPr="002F4970">
              <w:rPr>
                <w:rStyle w:val="Emphasis"/>
              </w:rPr>
              <w:t>Surgical National Antimicrobial Prescribing Survey: Results of the 2016 pilot</w:t>
            </w:r>
          </w:p>
          <w:p w14:paraId="01F2206E" w14:textId="77777777" w:rsidR="00CC3831" w:rsidRPr="002F4970" w:rsidRDefault="00CC3831" w:rsidP="0061438E">
            <w:pPr>
              <w:pStyle w:val="Bullet1"/>
              <w:rPr>
                <w:rStyle w:val="Emphasis"/>
              </w:rPr>
            </w:pPr>
            <w:r w:rsidRPr="002F4970">
              <w:rPr>
                <w:rStyle w:val="Emphasis"/>
              </w:rPr>
              <w:t>Aged Care National Antimicrobial Prescribing Survey 2016</w:t>
            </w:r>
          </w:p>
          <w:p w14:paraId="40D2CB9E" w14:textId="77777777" w:rsidR="00CC3831" w:rsidRPr="00513D90" w:rsidRDefault="00CC3831" w:rsidP="0061438E">
            <w:pPr>
              <w:pStyle w:val="Bullet1"/>
              <w:rPr>
                <w:lang w:val="en-US"/>
              </w:rPr>
            </w:pPr>
            <w:r w:rsidRPr="002F4970">
              <w:rPr>
                <w:rStyle w:val="Emphasis"/>
              </w:rPr>
              <w:t>AGAR Annual Sepsis Outcome Program</w:t>
            </w:r>
            <w:r w:rsidRPr="00513D90">
              <w:rPr>
                <w:lang w:val="en-US"/>
              </w:rPr>
              <w:t xml:space="preserve"> reports – 2015 and 2016</w:t>
            </w:r>
          </w:p>
        </w:tc>
      </w:tr>
      <w:tr w:rsidR="00CC3831" w:rsidRPr="00513D90" w14:paraId="3F3098DE" w14:textId="77777777" w:rsidTr="00306527">
        <w:trPr>
          <w:trHeight w:val="113"/>
        </w:trPr>
        <w:tc>
          <w:tcPr>
            <w:tcW w:w="4025" w:type="dxa"/>
          </w:tcPr>
          <w:p w14:paraId="5B081A64" w14:textId="77777777" w:rsidR="00CC3831" w:rsidRPr="00513D90" w:rsidRDefault="00CC3831" w:rsidP="0061438E">
            <w:pPr>
              <w:rPr>
                <w:lang w:val="en-US"/>
              </w:rPr>
            </w:pPr>
            <w:r w:rsidRPr="00513D90">
              <w:rPr>
                <w:lang w:val="en-US"/>
              </w:rPr>
              <w:t>Draft resources for consumers, clinicians, health services and policymakers on attributes of high-performing person-centred healthcare organisations</w:t>
            </w:r>
          </w:p>
          <w:p w14:paraId="60E946D1" w14:textId="77777777" w:rsidR="00CC3831" w:rsidRPr="00513D90" w:rsidRDefault="00CC3831" w:rsidP="0061438E">
            <w:pPr>
              <w:rPr>
                <w:lang w:val="en-US"/>
              </w:rPr>
            </w:pPr>
            <w:r w:rsidRPr="00513D90">
              <w:rPr>
                <w:lang w:val="en-US"/>
              </w:rPr>
              <w:t>Map these attributes against the requirements of the NSQHS Standards (2nd edition)</w:t>
            </w:r>
          </w:p>
        </w:tc>
        <w:tc>
          <w:tcPr>
            <w:tcW w:w="4263" w:type="dxa"/>
          </w:tcPr>
          <w:p w14:paraId="704EAD9E" w14:textId="77777777" w:rsidR="00CC3831" w:rsidRPr="00513D90" w:rsidRDefault="00CC3831" w:rsidP="0061438E">
            <w:pPr>
              <w:rPr>
                <w:lang w:val="en-US"/>
              </w:rPr>
            </w:pPr>
            <w:r w:rsidRPr="00513D90">
              <w:rPr>
                <w:lang w:val="en-US"/>
              </w:rPr>
              <w:t>Achieved</w:t>
            </w:r>
          </w:p>
          <w:p w14:paraId="1567839B" w14:textId="77777777" w:rsidR="00CC3831" w:rsidRPr="00513D90" w:rsidRDefault="00CC3831" w:rsidP="0061438E">
            <w:pPr>
              <w:rPr>
                <w:lang w:val="en-US"/>
              </w:rPr>
            </w:pPr>
            <w:r w:rsidRPr="00513D90">
              <w:rPr>
                <w:lang w:val="en-US"/>
              </w:rPr>
              <w:t>Report and associated fact sheets completed and released June 2018. The fact sheets include links to the NSQHS Standards</w:t>
            </w:r>
          </w:p>
        </w:tc>
      </w:tr>
    </w:tbl>
    <w:p w14:paraId="64DB128F" w14:textId="346CCA0B" w:rsidR="00306527" w:rsidRDefault="00306527" w:rsidP="00513D90">
      <w:pPr>
        <w:rPr>
          <w:lang w:val="en-US"/>
        </w:rPr>
      </w:pPr>
    </w:p>
    <w:p w14:paraId="62954B60" w14:textId="77777777" w:rsidR="00306527" w:rsidRDefault="00306527" w:rsidP="00513D90">
      <w:pPr>
        <w:rPr>
          <w:lang w:val="en-US"/>
        </w:rPr>
        <w:sectPr w:rsidR="00306527" w:rsidSect="00381179">
          <w:headerReference w:type="even" r:id="rId139"/>
          <w:headerReference w:type="default" r:id="rId140"/>
          <w:footerReference w:type="even" r:id="rId141"/>
          <w:footerReference w:type="default" r:id="rId142"/>
          <w:footnotePr>
            <w:numFmt w:val="chicago"/>
            <w:numRestart w:val="eachPage"/>
          </w:footnotePr>
          <w:pgSz w:w="9978" w:h="14173" w:code="34"/>
          <w:pgMar w:top="1474" w:right="851" w:bottom="1474" w:left="851" w:header="680" w:footer="680" w:gutter="0"/>
          <w:cols w:space="708"/>
          <w:docGrid w:linePitch="360"/>
          <w15:footnoteColumns w:val="1"/>
        </w:sectPr>
      </w:pPr>
    </w:p>
    <w:p w14:paraId="3145B81F" w14:textId="77777777" w:rsidR="00306527" w:rsidRPr="000D10B7" w:rsidRDefault="00306527" w:rsidP="00262B4C">
      <w:pPr>
        <w:spacing w:before="0" w:after="240"/>
        <w:rPr>
          <w:rFonts w:asciiTheme="majorHAnsi" w:hAnsiTheme="majorHAnsi" w:cstheme="majorHAnsi"/>
          <w:lang w:val="en-US"/>
        </w:rPr>
      </w:pPr>
      <w:r w:rsidRPr="000D10B7">
        <w:rPr>
          <w:rFonts w:asciiTheme="majorHAnsi" w:hAnsiTheme="majorHAnsi" w:cstheme="majorHAnsi"/>
          <w:b/>
          <w:lang w:val="en-US"/>
        </w:rPr>
        <w:t xml:space="preserve">TABLE </w:t>
      </w:r>
      <w:r>
        <w:rPr>
          <w:rFonts w:asciiTheme="majorHAnsi" w:hAnsiTheme="majorHAnsi" w:cstheme="majorHAnsi"/>
          <w:b/>
          <w:lang w:val="en-US"/>
        </w:rPr>
        <w:t>7</w:t>
      </w:r>
      <w:r w:rsidRPr="000D10B7">
        <w:rPr>
          <w:rFonts w:asciiTheme="majorHAnsi" w:hAnsiTheme="majorHAnsi" w:cstheme="majorHAnsi"/>
          <w:b/>
          <w:lang w:val="en-US"/>
        </w:rPr>
        <w:t xml:space="preserve">: </w:t>
      </w:r>
      <w:r w:rsidRPr="000D10B7">
        <w:rPr>
          <w:rFonts w:asciiTheme="majorHAnsi" w:hAnsiTheme="majorHAnsi" w:cstheme="majorHAnsi"/>
          <w:i/>
          <w:lang w:val="en-US"/>
        </w:rPr>
        <w:t>CONTINUED</w:t>
      </w:r>
    </w:p>
    <w:tbl>
      <w:tblPr>
        <w:tblStyle w:val="DefaultTable1"/>
        <w:tblW w:w="8288" w:type="dxa"/>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4025"/>
        <w:gridCol w:w="4263"/>
      </w:tblGrid>
      <w:tr w:rsidR="00CC3831" w:rsidRPr="00513D90" w14:paraId="52209A8F" w14:textId="77777777" w:rsidTr="00306527">
        <w:trPr>
          <w:cnfStyle w:val="100000000000" w:firstRow="1" w:lastRow="0" w:firstColumn="0" w:lastColumn="0" w:oddVBand="0" w:evenVBand="0" w:oddHBand="0" w:evenHBand="0" w:firstRowFirstColumn="0" w:firstRowLastColumn="0" w:lastRowFirstColumn="0" w:lastRowLastColumn="0"/>
          <w:trHeight w:val="113"/>
        </w:trPr>
        <w:tc>
          <w:tcPr>
            <w:tcW w:w="4025" w:type="dxa"/>
          </w:tcPr>
          <w:p w14:paraId="2209F16F" w14:textId="655869DD" w:rsidR="00CC3831" w:rsidRPr="00513D90" w:rsidRDefault="00CC3831" w:rsidP="00CC3831">
            <w:pPr>
              <w:rPr>
                <w:lang w:val="en-US"/>
              </w:rPr>
            </w:pPr>
            <w:r w:rsidRPr="00513D90">
              <w:t>Key deliverable</w:t>
            </w:r>
          </w:p>
        </w:tc>
        <w:tc>
          <w:tcPr>
            <w:tcW w:w="4263" w:type="dxa"/>
          </w:tcPr>
          <w:p w14:paraId="3351546D" w14:textId="0094B77C" w:rsidR="00CC3831" w:rsidRPr="00513D90" w:rsidRDefault="00CC3831" w:rsidP="00CC3831">
            <w:pPr>
              <w:rPr>
                <w:lang w:val="en-US"/>
              </w:rPr>
            </w:pPr>
            <w:r w:rsidRPr="00513D90">
              <w:t>Result against key deliverable</w:t>
            </w:r>
          </w:p>
        </w:tc>
      </w:tr>
      <w:tr w:rsidR="00CC3831" w:rsidRPr="00513D90" w14:paraId="62A18EA1" w14:textId="77777777" w:rsidTr="00306527">
        <w:trPr>
          <w:trHeight w:val="113"/>
        </w:trPr>
        <w:tc>
          <w:tcPr>
            <w:tcW w:w="4025" w:type="dxa"/>
          </w:tcPr>
          <w:p w14:paraId="47D64C4C" w14:textId="77777777" w:rsidR="00CC3831" w:rsidRPr="00513D90" w:rsidRDefault="00CC3831" w:rsidP="0061438E">
            <w:pPr>
              <w:rPr>
                <w:lang w:val="en-US"/>
              </w:rPr>
            </w:pPr>
            <w:r w:rsidRPr="00513D90">
              <w:rPr>
                <w:lang w:val="en-US"/>
              </w:rPr>
              <w:t>Finalise, disseminate and distribute tools and resources to help primary care settings improve their health literacy environment</w:t>
            </w:r>
          </w:p>
        </w:tc>
        <w:tc>
          <w:tcPr>
            <w:tcW w:w="4263" w:type="dxa"/>
          </w:tcPr>
          <w:p w14:paraId="0339CC1D" w14:textId="77777777" w:rsidR="00CC3831" w:rsidRPr="00513D90" w:rsidRDefault="00CC3831" w:rsidP="0061438E">
            <w:pPr>
              <w:rPr>
                <w:lang w:val="en-US"/>
              </w:rPr>
            </w:pPr>
            <w:r w:rsidRPr="00513D90">
              <w:rPr>
                <w:lang w:val="en-US"/>
              </w:rPr>
              <w:t>Achieved</w:t>
            </w:r>
          </w:p>
          <w:p w14:paraId="5B583978" w14:textId="77777777" w:rsidR="00CC3831" w:rsidRPr="00513D90" w:rsidRDefault="00CC3831" w:rsidP="0061438E">
            <w:pPr>
              <w:rPr>
                <w:lang w:val="en-US"/>
              </w:rPr>
            </w:pPr>
            <w:r w:rsidRPr="00513D90">
              <w:rPr>
                <w:lang w:val="en-US"/>
              </w:rPr>
              <w:t>Fact sheets on improving the health literacy environment, including in primary care, were released in July 2017</w:t>
            </w:r>
          </w:p>
        </w:tc>
      </w:tr>
      <w:tr w:rsidR="00CC3831" w:rsidRPr="00513D90" w14:paraId="1A6C8A33" w14:textId="77777777" w:rsidTr="00306527">
        <w:trPr>
          <w:trHeight w:val="113"/>
        </w:trPr>
        <w:tc>
          <w:tcPr>
            <w:tcW w:w="4025" w:type="dxa"/>
          </w:tcPr>
          <w:p w14:paraId="6AE9A5C1" w14:textId="77777777" w:rsidR="00CC3831" w:rsidRPr="00513D90" w:rsidRDefault="00CC3831" w:rsidP="0061438E">
            <w:pPr>
              <w:rPr>
                <w:lang w:val="en-US"/>
              </w:rPr>
            </w:pPr>
            <w:r w:rsidRPr="00513D90">
              <w:rPr>
                <w:lang w:val="en-US"/>
              </w:rPr>
              <w:t>Finalise report on validation study for end-of-life audit tool</w:t>
            </w:r>
          </w:p>
          <w:p w14:paraId="2088D334" w14:textId="77777777" w:rsidR="00CC3831" w:rsidRPr="00513D90" w:rsidRDefault="00CC3831" w:rsidP="0061438E">
            <w:pPr>
              <w:rPr>
                <w:lang w:val="en-US"/>
              </w:rPr>
            </w:pPr>
            <w:r w:rsidRPr="00513D90">
              <w:rPr>
                <w:lang w:val="en-US"/>
              </w:rPr>
              <w:t>Finalise toolkit to support measurement of quality end-of-life care in hospitals</w:t>
            </w:r>
          </w:p>
          <w:p w14:paraId="3C1B2F8F" w14:textId="77777777" w:rsidR="00CC3831" w:rsidRPr="00513D90" w:rsidRDefault="00CC3831" w:rsidP="0061438E">
            <w:pPr>
              <w:rPr>
                <w:lang w:val="en-US"/>
              </w:rPr>
            </w:pPr>
            <w:r w:rsidRPr="00513D90">
              <w:rPr>
                <w:lang w:val="en-US"/>
              </w:rPr>
              <w:t>Draft and consult on indicators for measuring the safety and quality of end-of-life care</w:t>
            </w:r>
          </w:p>
        </w:tc>
        <w:tc>
          <w:tcPr>
            <w:tcW w:w="4263" w:type="dxa"/>
          </w:tcPr>
          <w:p w14:paraId="79FC473B" w14:textId="77777777" w:rsidR="00CC3831" w:rsidRPr="00513D90" w:rsidRDefault="00CC3831" w:rsidP="0061438E">
            <w:pPr>
              <w:rPr>
                <w:lang w:val="en-US"/>
              </w:rPr>
            </w:pPr>
            <w:r w:rsidRPr="00513D90">
              <w:rPr>
                <w:lang w:val="en-US"/>
              </w:rPr>
              <w:t>Ongoing</w:t>
            </w:r>
          </w:p>
          <w:p w14:paraId="5E458ACF" w14:textId="77777777" w:rsidR="00CC3831" w:rsidRPr="00513D90" w:rsidRDefault="00CC3831" w:rsidP="0061438E">
            <w:pPr>
              <w:rPr>
                <w:lang w:val="en-US"/>
              </w:rPr>
            </w:pPr>
            <w:r w:rsidRPr="00513D90">
              <w:rPr>
                <w:lang w:val="en-US"/>
              </w:rPr>
              <w:t>The report of the validation study has been drafted, and is undergoing a methodological review. It will be published in 2018–19</w:t>
            </w:r>
          </w:p>
          <w:p w14:paraId="2CEB0217" w14:textId="77777777" w:rsidR="00CC3831" w:rsidRPr="00513D90" w:rsidRDefault="00CC3831" w:rsidP="0061438E">
            <w:pPr>
              <w:rPr>
                <w:lang w:val="en-US"/>
              </w:rPr>
            </w:pPr>
            <w:r w:rsidRPr="00513D90">
              <w:rPr>
                <w:lang w:val="en-US"/>
              </w:rPr>
              <w:t>The toolkit to support measurement of quality end-of-life care was published in June 2018</w:t>
            </w:r>
          </w:p>
          <w:p w14:paraId="4EBBEC7E" w14:textId="77777777" w:rsidR="00CC3831" w:rsidRPr="00513D90" w:rsidRDefault="00CC3831" w:rsidP="0061438E">
            <w:pPr>
              <w:rPr>
                <w:lang w:val="en-US"/>
              </w:rPr>
            </w:pPr>
            <w:r w:rsidRPr="00513D90">
              <w:rPr>
                <w:lang w:val="en-US"/>
              </w:rPr>
              <w:t>Scoping regarding indicators for end-of-life care took place in 2017. A roundtable to examine potential for national approaches will take place in 2018–19</w:t>
            </w:r>
          </w:p>
        </w:tc>
      </w:tr>
      <w:tr w:rsidR="00CC3831" w:rsidRPr="00513D90" w14:paraId="3CF2C463" w14:textId="77777777" w:rsidTr="00306527">
        <w:trPr>
          <w:trHeight w:val="113"/>
        </w:trPr>
        <w:tc>
          <w:tcPr>
            <w:tcW w:w="4025" w:type="dxa"/>
          </w:tcPr>
          <w:p w14:paraId="50FE73A2" w14:textId="77777777" w:rsidR="00CC3831" w:rsidRPr="00513D90" w:rsidRDefault="00CC3831" w:rsidP="0061438E">
            <w:pPr>
              <w:rPr>
                <w:lang w:val="en-US"/>
              </w:rPr>
            </w:pPr>
            <w:r w:rsidRPr="00513D90">
              <w:rPr>
                <w:lang w:val="en-US"/>
              </w:rPr>
              <w:t>Implement a rolling program based on feedback from key users and health sector participants to publish further Atlases or similar reports, identify themes and clarify data items for further atlases and reports, undertake time series analysis of key data items</w:t>
            </w:r>
          </w:p>
        </w:tc>
        <w:tc>
          <w:tcPr>
            <w:tcW w:w="4263" w:type="dxa"/>
          </w:tcPr>
          <w:p w14:paraId="4CA6F507" w14:textId="77777777" w:rsidR="00CC3831" w:rsidRPr="00513D90" w:rsidRDefault="00CC3831" w:rsidP="0061438E">
            <w:pPr>
              <w:rPr>
                <w:lang w:val="en-US"/>
              </w:rPr>
            </w:pPr>
            <w:r w:rsidRPr="00513D90">
              <w:rPr>
                <w:lang w:val="en-US"/>
              </w:rPr>
              <w:t>Ongoing</w:t>
            </w:r>
          </w:p>
          <w:p w14:paraId="3C12EBF4" w14:textId="77777777" w:rsidR="00CC3831" w:rsidRPr="00513D90" w:rsidRDefault="00CC3831" w:rsidP="0061438E">
            <w:pPr>
              <w:rPr>
                <w:lang w:val="en-US"/>
              </w:rPr>
            </w:pPr>
            <w:r w:rsidRPr="00513D90">
              <w:rPr>
                <w:lang w:val="en-US"/>
              </w:rPr>
              <w:t xml:space="preserve">This work is ongoing. In 2017–18 work has been underway to prepare the </w:t>
            </w:r>
            <w:r w:rsidRPr="00513D90">
              <w:rPr>
                <w:i/>
                <w:iCs/>
                <w:lang w:val="en-US"/>
              </w:rPr>
              <w:t>Third Australian Atlas of Healthcare Variation</w:t>
            </w:r>
            <w:r w:rsidRPr="00513D90">
              <w:rPr>
                <w:lang w:val="en-US"/>
              </w:rPr>
              <w:t>, which will be published in late 2018</w:t>
            </w:r>
          </w:p>
        </w:tc>
      </w:tr>
      <w:tr w:rsidR="00CC3831" w:rsidRPr="00513D90" w14:paraId="07870A3E" w14:textId="77777777" w:rsidTr="00306527">
        <w:trPr>
          <w:trHeight w:val="113"/>
        </w:trPr>
        <w:tc>
          <w:tcPr>
            <w:tcW w:w="4025" w:type="dxa"/>
          </w:tcPr>
          <w:p w14:paraId="4864CE26" w14:textId="77777777" w:rsidR="00CC3831" w:rsidRPr="00513D90" w:rsidRDefault="00CC3831" w:rsidP="0061438E">
            <w:pPr>
              <w:rPr>
                <w:lang w:val="en-US"/>
              </w:rPr>
            </w:pPr>
            <w:r w:rsidRPr="00513D90">
              <w:rPr>
                <w:lang w:val="en-US"/>
              </w:rPr>
              <w:t>National release of clinical care standards developed in 2016–17, including those on heavy menstrual bleeding and venous thromboembolism</w:t>
            </w:r>
          </w:p>
        </w:tc>
        <w:tc>
          <w:tcPr>
            <w:tcW w:w="4263" w:type="dxa"/>
          </w:tcPr>
          <w:p w14:paraId="5E456CE2" w14:textId="77777777" w:rsidR="00CC3831" w:rsidRPr="00513D90" w:rsidRDefault="00CC3831" w:rsidP="0061438E">
            <w:pPr>
              <w:rPr>
                <w:lang w:val="en-US"/>
              </w:rPr>
            </w:pPr>
            <w:r w:rsidRPr="00513D90">
              <w:rPr>
                <w:lang w:val="en-US"/>
              </w:rPr>
              <w:t>Achieved</w:t>
            </w:r>
          </w:p>
          <w:p w14:paraId="286EF537" w14:textId="77777777" w:rsidR="00CC3831" w:rsidRPr="00513D90" w:rsidRDefault="00CC3831" w:rsidP="0061438E">
            <w:pPr>
              <w:rPr>
                <w:lang w:val="en-US"/>
              </w:rPr>
            </w:pPr>
            <w:r w:rsidRPr="00513D90">
              <w:rPr>
                <w:i/>
                <w:iCs/>
                <w:lang w:val="en-US"/>
              </w:rPr>
              <w:t>Heavy Menstrual Bleeding Clinical Care Standard</w:t>
            </w:r>
            <w:r w:rsidRPr="00513D90">
              <w:rPr>
                <w:lang w:val="en-US"/>
              </w:rPr>
              <w:t xml:space="preserve"> was released in October 2017</w:t>
            </w:r>
          </w:p>
          <w:p w14:paraId="43C21406" w14:textId="77777777" w:rsidR="00CC3831" w:rsidRPr="00513D90" w:rsidRDefault="00CC3831" w:rsidP="0061438E">
            <w:pPr>
              <w:rPr>
                <w:lang w:val="en-US"/>
              </w:rPr>
            </w:pPr>
            <w:r w:rsidRPr="00513D90">
              <w:rPr>
                <w:lang w:val="en-US"/>
              </w:rPr>
              <w:t>Clinical care standards on venous thromboembolism and colonoscopy in final stages of approval before release in late 2018</w:t>
            </w:r>
          </w:p>
        </w:tc>
      </w:tr>
      <w:tr w:rsidR="00CC3831" w:rsidRPr="00513D90" w14:paraId="75DC0ADD" w14:textId="77777777" w:rsidTr="00306527">
        <w:trPr>
          <w:trHeight w:val="113"/>
        </w:trPr>
        <w:tc>
          <w:tcPr>
            <w:tcW w:w="4025" w:type="dxa"/>
          </w:tcPr>
          <w:p w14:paraId="62A09AC1" w14:textId="77777777" w:rsidR="00CC3831" w:rsidRPr="00513D90" w:rsidRDefault="00CC3831" w:rsidP="0061438E">
            <w:pPr>
              <w:rPr>
                <w:lang w:val="en-US"/>
              </w:rPr>
            </w:pPr>
            <w:r w:rsidRPr="00513D90">
              <w:rPr>
                <w:lang w:val="en-US"/>
              </w:rPr>
              <w:t>Progress the Patient Safety and Learning Model, including implementation of the set of hospital-acquired complications, AHPEQs and continuing the development of national core patient-reported outcome measures</w:t>
            </w:r>
          </w:p>
        </w:tc>
        <w:tc>
          <w:tcPr>
            <w:tcW w:w="4263" w:type="dxa"/>
          </w:tcPr>
          <w:p w14:paraId="465DBAB9" w14:textId="77777777" w:rsidR="00CC3831" w:rsidRPr="00513D90" w:rsidRDefault="00CC3831" w:rsidP="0061438E">
            <w:pPr>
              <w:rPr>
                <w:lang w:val="en-US"/>
              </w:rPr>
            </w:pPr>
            <w:r w:rsidRPr="00513D90">
              <w:rPr>
                <w:lang w:val="en-US"/>
              </w:rPr>
              <w:t>Ongoing</w:t>
            </w:r>
          </w:p>
          <w:p w14:paraId="14D13888" w14:textId="77777777" w:rsidR="00CC3831" w:rsidRPr="00513D90" w:rsidRDefault="00CC3831" w:rsidP="0061438E">
            <w:pPr>
              <w:rPr>
                <w:lang w:val="en-US"/>
              </w:rPr>
            </w:pPr>
            <w:r w:rsidRPr="00513D90">
              <w:rPr>
                <w:lang w:val="en-US"/>
              </w:rPr>
              <w:t xml:space="preserve">The </w:t>
            </w:r>
            <w:r w:rsidRPr="00513D90">
              <w:rPr>
                <w:i/>
                <w:iCs/>
                <w:lang w:val="en-US"/>
              </w:rPr>
              <w:t>Australian Hospital Patient Experience Question Set</w:t>
            </w:r>
            <w:r w:rsidRPr="00513D90">
              <w:rPr>
                <w:lang w:val="en-US"/>
              </w:rPr>
              <w:t xml:space="preserve"> was released in November 2017</w:t>
            </w:r>
          </w:p>
          <w:p w14:paraId="39726D68" w14:textId="77777777" w:rsidR="00CC3831" w:rsidRPr="00513D90" w:rsidRDefault="00CC3831" w:rsidP="0061438E">
            <w:pPr>
              <w:rPr>
                <w:lang w:val="en-US"/>
              </w:rPr>
            </w:pPr>
            <w:r w:rsidRPr="00513D90">
              <w:rPr>
                <w:lang w:val="en-US"/>
              </w:rPr>
              <w:t>Options for national approaches to patient-reported outcome measures are currently being developed</w:t>
            </w:r>
          </w:p>
        </w:tc>
      </w:tr>
    </w:tbl>
    <w:p w14:paraId="28317C24" w14:textId="3839BAAF" w:rsidR="00CC3831" w:rsidRDefault="00CC3831">
      <w:pPr>
        <w:rPr>
          <w:lang w:val="en-US"/>
        </w:rPr>
      </w:pPr>
      <w:r>
        <w:rPr>
          <w:lang w:val="en-US"/>
        </w:rPr>
        <w:br w:type="page"/>
      </w:r>
    </w:p>
    <w:p w14:paraId="5C7CDE35" w14:textId="77777777" w:rsidR="00306527" w:rsidRPr="000D10B7" w:rsidRDefault="00306527" w:rsidP="00306527">
      <w:pPr>
        <w:spacing w:before="240" w:after="240"/>
        <w:rPr>
          <w:rFonts w:asciiTheme="majorHAnsi" w:hAnsiTheme="majorHAnsi" w:cstheme="majorHAnsi"/>
          <w:lang w:val="en-US"/>
        </w:rPr>
      </w:pPr>
      <w:r w:rsidRPr="000D10B7">
        <w:rPr>
          <w:rFonts w:asciiTheme="majorHAnsi" w:hAnsiTheme="majorHAnsi" w:cstheme="majorHAnsi"/>
          <w:b/>
          <w:lang w:val="en-US"/>
        </w:rPr>
        <w:t xml:space="preserve">TABLE </w:t>
      </w:r>
      <w:r>
        <w:rPr>
          <w:rFonts w:asciiTheme="majorHAnsi" w:hAnsiTheme="majorHAnsi" w:cstheme="majorHAnsi"/>
          <w:b/>
          <w:lang w:val="en-US"/>
        </w:rPr>
        <w:t>7</w:t>
      </w:r>
      <w:r w:rsidRPr="000D10B7">
        <w:rPr>
          <w:rFonts w:asciiTheme="majorHAnsi" w:hAnsiTheme="majorHAnsi" w:cstheme="majorHAnsi"/>
          <w:b/>
          <w:lang w:val="en-US"/>
        </w:rPr>
        <w:t xml:space="preserve">: </w:t>
      </w:r>
      <w:r w:rsidRPr="000D10B7">
        <w:rPr>
          <w:rFonts w:asciiTheme="majorHAnsi" w:hAnsiTheme="majorHAnsi" w:cstheme="majorHAnsi"/>
          <w:i/>
          <w:lang w:val="en-US"/>
        </w:rPr>
        <w:t>CONTINUED</w:t>
      </w:r>
    </w:p>
    <w:tbl>
      <w:tblPr>
        <w:tblStyle w:val="DefaultTable1"/>
        <w:tblW w:w="8288" w:type="dxa"/>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4025"/>
        <w:gridCol w:w="4263"/>
      </w:tblGrid>
      <w:tr w:rsidR="00CC3831" w:rsidRPr="00513D90" w14:paraId="03891081" w14:textId="77777777" w:rsidTr="00CC3831">
        <w:trPr>
          <w:cnfStyle w:val="100000000000" w:firstRow="1" w:lastRow="0" w:firstColumn="0" w:lastColumn="0" w:oddVBand="0" w:evenVBand="0" w:oddHBand="0" w:evenHBand="0" w:firstRowFirstColumn="0" w:firstRowLastColumn="0" w:lastRowFirstColumn="0" w:lastRowLastColumn="0"/>
          <w:trHeight w:val="113"/>
        </w:trPr>
        <w:tc>
          <w:tcPr>
            <w:tcW w:w="4025" w:type="dxa"/>
          </w:tcPr>
          <w:p w14:paraId="398C5798" w14:textId="6A9FBC29" w:rsidR="00CC3831" w:rsidRPr="00513D90" w:rsidRDefault="00CC3831" w:rsidP="00CC3831">
            <w:pPr>
              <w:rPr>
                <w:lang w:val="en-US"/>
              </w:rPr>
            </w:pPr>
            <w:r w:rsidRPr="00513D90">
              <w:t>Key deliverable</w:t>
            </w:r>
          </w:p>
        </w:tc>
        <w:tc>
          <w:tcPr>
            <w:tcW w:w="4263" w:type="dxa"/>
          </w:tcPr>
          <w:p w14:paraId="2B700553" w14:textId="2D94ED7A" w:rsidR="00CC3831" w:rsidRPr="00513D90" w:rsidRDefault="00CC3831" w:rsidP="00CC3831">
            <w:pPr>
              <w:rPr>
                <w:lang w:val="en-US"/>
              </w:rPr>
            </w:pPr>
            <w:r w:rsidRPr="00513D90">
              <w:t>Result against key deliverable</w:t>
            </w:r>
          </w:p>
        </w:tc>
      </w:tr>
      <w:tr w:rsidR="00CC3831" w:rsidRPr="00513D90" w14:paraId="5E8F562C" w14:textId="77777777" w:rsidTr="00CC3831">
        <w:trPr>
          <w:trHeight w:val="113"/>
        </w:trPr>
        <w:tc>
          <w:tcPr>
            <w:tcW w:w="4025" w:type="dxa"/>
          </w:tcPr>
          <w:p w14:paraId="3C4AE60D" w14:textId="77777777" w:rsidR="00CC3831" w:rsidRPr="00513D90" w:rsidRDefault="00CC3831" w:rsidP="0061438E"/>
        </w:tc>
        <w:tc>
          <w:tcPr>
            <w:tcW w:w="4263" w:type="dxa"/>
          </w:tcPr>
          <w:p w14:paraId="20685B9D" w14:textId="77777777" w:rsidR="00CC3831" w:rsidRPr="00513D90" w:rsidRDefault="00CC3831" w:rsidP="0061438E">
            <w:pPr>
              <w:rPr>
                <w:lang w:val="en-US"/>
              </w:rPr>
            </w:pPr>
            <w:r w:rsidRPr="00513D90">
              <w:rPr>
                <w:lang w:val="en-US"/>
              </w:rPr>
              <w:t>An information kit was released in March 2018 to support the use of the data on hospital-acquired complications for local improvement</w:t>
            </w:r>
          </w:p>
        </w:tc>
      </w:tr>
      <w:tr w:rsidR="00CC3831" w:rsidRPr="00513D90" w14:paraId="13F13503" w14:textId="77777777" w:rsidTr="00CC3831">
        <w:trPr>
          <w:trHeight w:val="113"/>
        </w:trPr>
        <w:tc>
          <w:tcPr>
            <w:tcW w:w="4025" w:type="dxa"/>
          </w:tcPr>
          <w:p w14:paraId="3BE9C268" w14:textId="77777777" w:rsidR="00CC3831" w:rsidRPr="00513D90" w:rsidRDefault="00CC3831" w:rsidP="0061438E">
            <w:pPr>
              <w:rPr>
                <w:lang w:val="en-US"/>
              </w:rPr>
            </w:pPr>
            <w:r w:rsidRPr="00513D90">
              <w:rPr>
                <w:lang w:val="en-US"/>
              </w:rPr>
              <w:t>Finalise development of a best-practice governance model for registry development</w:t>
            </w:r>
          </w:p>
        </w:tc>
        <w:tc>
          <w:tcPr>
            <w:tcW w:w="4263" w:type="dxa"/>
          </w:tcPr>
          <w:p w14:paraId="11D3E341" w14:textId="77777777" w:rsidR="00CC3831" w:rsidRPr="00513D90" w:rsidRDefault="00CC3831" w:rsidP="0061438E">
            <w:pPr>
              <w:rPr>
                <w:lang w:val="en-US"/>
              </w:rPr>
            </w:pPr>
            <w:r w:rsidRPr="00513D90">
              <w:rPr>
                <w:lang w:val="en-US"/>
              </w:rPr>
              <w:t>Ongoing</w:t>
            </w:r>
          </w:p>
          <w:p w14:paraId="08C1F56E" w14:textId="77777777" w:rsidR="00CC3831" w:rsidRPr="00513D90" w:rsidRDefault="00CC3831" w:rsidP="0061438E">
            <w:pPr>
              <w:rPr>
                <w:lang w:val="en-US"/>
              </w:rPr>
            </w:pPr>
            <w:r w:rsidRPr="00513D90">
              <w:rPr>
                <w:lang w:val="en-US"/>
              </w:rPr>
              <w:t>This work is ongoing and expected to be completed later in 2018</w:t>
            </w:r>
          </w:p>
        </w:tc>
      </w:tr>
    </w:tbl>
    <w:p w14:paraId="349DDD0A" w14:textId="77777777" w:rsidR="00CC3831" w:rsidRDefault="00CC3831" w:rsidP="00513D90">
      <w:pPr>
        <w:rPr>
          <w:lang w:val="en-US"/>
        </w:rPr>
      </w:pPr>
    </w:p>
    <w:p w14:paraId="62B48B09" w14:textId="77777777" w:rsidR="00CC3831" w:rsidRDefault="00CC3831" w:rsidP="00513D90">
      <w:pPr>
        <w:rPr>
          <w:lang w:val="en-US"/>
        </w:rPr>
        <w:sectPr w:rsidR="00CC3831" w:rsidSect="00381179">
          <w:headerReference w:type="even" r:id="rId143"/>
          <w:headerReference w:type="default" r:id="rId144"/>
          <w:footerReference w:type="even" r:id="rId145"/>
          <w:footerReference w:type="default" r:id="rId146"/>
          <w:footnotePr>
            <w:numFmt w:val="chicago"/>
            <w:numRestart w:val="eachPage"/>
          </w:footnotePr>
          <w:pgSz w:w="9978" w:h="14173" w:code="34"/>
          <w:pgMar w:top="1474" w:right="851" w:bottom="1474" w:left="851" w:header="680" w:footer="680" w:gutter="0"/>
          <w:cols w:space="708"/>
          <w:docGrid w:linePitch="360"/>
          <w15:footnoteColumns w:val="1"/>
        </w:sectPr>
      </w:pPr>
    </w:p>
    <w:p w14:paraId="1F7B4906" w14:textId="77777777" w:rsidR="00513D90" w:rsidRPr="00513D90" w:rsidRDefault="00513D90" w:rsidP="00EC2399">
      <w:pPr>
        <w:pStyle w:val="Heading3"/>
        <w:rPr>
          <w:lang w:val="en-US"/>
        </w:rPr>
      </w:pPr>
      <w:r w:rsidRPr="00513D90">
        <w:rPr>
          <w:lang w:val="en-US"/>
        </w:rPr>
        <w:t xml:space="preserve">Analysis of performance against purpose </w:t>
      </w:r>
    </w:p>
    <w:p w14:paraId="57AD31B0" w14:textId="77777777" w:rsidR="00513D90" w:rsidRPr="00513D90" w:rsidRDefault="00513D90" w:rsidP="00513D90">
      <w:pPr>
        <w:rPr>
          <w:lang w:val="en-US"/>
        </w:rPr>
      </w:pPr>
      <w:r w:rsidRPr="00513D90">
        <w:rPr>
          <w:lang w:val="en-US"/>
        </w:rPr>
        <w:t xml:space="preserve">This year has been one of significant achievements for the Commission with the successful delivery of its targets and activities outlined in the </w:t>
      </w:r>
      <w:r w:rsidRPr="00513D90">
        <w:rPr>
          <w:i/>
          <w:iCs/>
          <w:lang w:val="en-US"/>
        </w:rPr>
        <w:t xml:space="preserve">2017–18 Health Portfolio Budget Statements </w:t>
      </w:r>
      <w:r w:rsidRPr="00513D90">
        <w:rPr>
          <w:lang w:val="en-US"/>
        </w:rPr>
        <w:t>and the</w:t>
      </w:r>
      <w:r w:rsidRPr="00513D90">
        <w:rPr>
          <w:i/>
          <w:iCs/>
          <w:lang w:val="en-US"/>
        </w:rPr>
        <w:t xml:space="preserve"> Corporate Plan 2017–18.</w:t>
      </w:r>
    </w:p>
    <w:p w14:paraId="2A5803DB" w14:textId="77777777" w:rsidR="00513D90" w:rsidRPr="00513D90" w:rsidRDefault="00513D90" w:rsidP="00513D90">
      <w:pPr>
        <w:rPr>
          <w:lang w:val="en-US"/>
        </w:rPr>
      </w:pPr>
      <w:r w:rsidRPr="00513D90">
        <w:rPr>
          <w:lang w:val="en-US"/>
        </w:rPr>
        <w:t>The Commission continued to focus its work on areas that can best be improved through national action. Improvements in healthcare safety and quality are best achieved through national partnerships that are supported by local activities and implementation. To facilitate this, the Commission maintains strong, positive relationships with its partners, including patients and consumers, consumer groups, healthcare providers, public and private health service organisations, governments and other agencies. The Commission works with its partners to support the implementation of safety and quality initiatives by developing guidance, resources, tools and educational materials. The Commission also supports the evaluation of its activities and measurement of the impact of safety and quality improvement initiatives on the health system. The Commission continually looks to identify new and emerging safety and quality issues, while being responsive to the evolving needs of its partners.</w:t>
      </w:r>
    </w:p>
    <w:p w14:paraId="0D98B703" w14:textId="77777777" w:rsidR="00513D90" w:rsidRPr="00513D90" w:rsidRDefault="00513D90" w:rsidP="00E553A3">
      <w:pPr>
        <w:spacing w:after="2000"/>
        <w:rPr>
          <w:lang w:val="en-US"/>
        </w:rPr>
      </w:pPr>
      <w:r w:rsidRPr="00513D90">
        <w:rPr>
          <w:lang w:val="en-US"/>
        </w:rPr>
        <w:t>There was no change to the framework in which the Commission operated in 2017–18, and no change to the Commission’s purpose, activities or organisational capability. The following examples highlight the Commission’s key achievements in 2017–18 and demonstrate the benefits of its national approach:</w:t>
      </w:r>
    </w:p>
    <w:p w14:paraId="36B1A863" w14:textId="77777777" w:rsidR="00513D90" w:rsidRPr="00513D90" w:rsidRDefault="00513D90" w:rsidP="00EC2399">
      <w:pPr>
        <w:pStyle w:val="Bullet1"/>
        <w:rPr>
          <w:lang w:val="en-US"/>
        </w:rPr>
      </w:pPr>
      <w:r w:rsidRPr="00513D90">
        <w:rPr>
          <w:lang w:val="en-US"/>
        </w:rPr>
        <w:t>The implementation of the NSQHS Standards and the AHSSQA Scheme continues to be a success. As of 30 June 2018, all health service organisations in Australia have been assessed to the NSQHS Standards at least once, and an increasing number have received a second organisation-wide assessment.</w:t>
      </w:r>
    </w:p>
    <w:p w14:paraId="58959D94" w14:textId="77777777" w:rsidR="00513D90" w:rsidRPr="00513D90" w:rsidRDefault="00513D90" w:rsidP="00EC2399">
      <w:pPr>
        <w:pStyle w:val="Bullet1"/>
        <w:rPr>
          <w:lang w:val="en-US"/>
        </w:rPr>
      </w:pPr>
      <w:r w:rsidRPr="00513D90">
        <w:rPr>
          <w:lang w:val="en-US"/>
        </w:rPr>
        <w:t>The second edition of the NSQHS Standards was released in November 2017 after being endorsed by health ministers. Assessment to the second edition will be mandatory from January 2019.</w:t>
      </w:r>
    </w:p>
    <w:p w14:paraId="7ECB18C5" w14:textId="77777777" w:rsidR="00513D90" w:rsidRPr="00513D90" w:rsidRDefault="00513D90" w:rsidP="00EC2399">
      <w:pPr>
        <w:pStyle w:val="Bullet1"/>
        <w:rPr>
          <w:lang w:val="en-US"/>
        </w:rPr>
      </w:pPr>
      <w:r w:rsidRPr="00513D90">
        <w:rPr>
          <w:lang w:val="en-US"/>
        </w:rPr>
        <w:t>Based on feedback received about the operation of the AHSSQA Scheme, the Commission has developed a package of reforms to improve the accreditation process. Consultation on the AHSSQA Scheme occurred in 2017–18, and work is currently underway to implement the reform strategies.</w:t>
      </w:r>
    </w:p>
    <w:p w14:paraId="50822DE2" w14:textId="77777777" w:rsidR="00513D90" w:rsidRPr="00513D90" w:rsidRDefault="00513D90" w:rsidP="00EC2399">
      <w:pPr>
        <w:pStyle w:val="Bullet1"/>
        <w:rPr>
          <w:lang w:val="en-US"/>
        </w:rPr>
      </w:pPr>
      <w:r w:rsidRPr="00513D90">
        <w:rPr>
          <w:lang w:val="en-US"/>
        </w:rPr>
        <w:t>The national AURA Surveillance System continues to expand, and involves strategic partnerships with the Australian Group on Antimicrobial Resistance, the National Antimicrobial Prescribing Survey and the National Antimicrobial Utilisation Surveillance Program. Data are also included from the National Alert System for Critical Antimicrobial Resistances and Australian Passive AMR Surveillance.</w:t>
      </w:r>
    </w:p>
    <w:p w14:paraId="2D271BBB" w14:textId="77777777" w:rsidR="00513D90" w:rsidRPr="00513D90" w:rsidRDefault="00513D90" w:rsidP="00E553A3">
      <w:pPr>
        <w:pStyle w:val="Bullet1"/>
        <w:spacing w:after="2000"/>
        <w:rPr>
          <w:lang w:val="en-US"/>
        </w:rPr>
      </w:pPr>
      <w:r w:rsidRPr="00513D90">
        <w:rPr>
          <w:lang w:val="en-US"/>
        </w:rPr>
        <w:t>The Commission continues to conduct a clinical safety program for the My Health Record system. The program aims to provide quality assurance and enhance clinical safety of the My Health Record system and other national digital health infrastructure.</w:t>
      </w:r>
    </w:p>
    <w:p w14:paraId="505FAC99" w14:textId="77777777" w:rsidR="00513D90" w:rsidRPr="00513D90" w:rsidRDefault="00513D90" w:rsidP="00EC2399">
      <w:pPr>
        <w:pStyle w:val="Bullet1"/>
        <w:rPr>
          <w:lang w:val="en-US"/>
        </w:rPr>
      </w:pPr>
      <w:r w:rsidRPr="00513D90">
        <w:rPr>
          <w:lang w:val="en-US"/>
        </w:rPr>
        <w:t xml:space="preserve">The </w:t>
      </w:r>
      <w:r w:rsidRPr="00513D90">
        <w:rPr>
          <w:i/>
          <w:iCs/>
          <w:lang w:val="en-US"/>
        </w:rPr>
        <w:t xml:space="preserve">Second Australian Atlas of Healthcare Variation </w:t>
      </w:r>
      <w:r w:rsidRPr="00513D90">
        <w:rPr>
          <w:lang w:val="en-US"/>
        </w:rPr>
        <w:t xml:space="preserve">was launched in June 2017. Work is underway to finalise the </w:t>
      </w:r>
      <w:r w:rsidRPr="00513D90">
        <w:rPr>
          <w:i/>
          <w:iCs/>
          <w:lang w:val="en-US"/>
        </w:rPr>
        <w:t>Third Australian Atlas of Healthcare Variation</w:t>
      </w:r>
      <w:r w:rsidRPr="00513D90">
        <w:rPr>
          <w:lang w:val="en-US"/>
        </w:rPr>
        <w:t xml:space="preserve"> that will be published in late 2018. The third Atlas will focus on appropriateness of care in primary and acute care settings, examining the topic areas of cardiac tests, thyroid investigations and treatments, gastrointestinal investigations and treatments and paediatric and neonatal health. The third Atlas will also look at changes over time from the first Atlas that indicated high-volume prescribing behaviour. This repeat analysis will include the antimicrobial, opioid and psychotropic medicines data items.</w:t>
      </w:r>
    </w:p>
    <w:p w14:paraId="016D575B" w14:textId="77777777" w:rsidR="00513D90" w:rsidRPr="00513D90" w:rsidRDefault="00513D90" w:rsidP="00EC2399">
      <w:pPr>
        <w:pStyle w:val="Bullet1"/>
        <w:rPr>
          <w:lang w:val="en-US"/>
        </w:rPr>
      </w:pPr>
      <w:r w:rsidRPr="00513D90">
        <w:rPr>
          <w:lang w:val="en-US"/>
        </w:rPr>
        <w:t>The Commission released a clinical care standard on heavy menstrual bleeding, and developed clinical care standards on venous thromboembolism and colonoscopy that will be released later in 2018. Work on a clinical care standard on cataract surgery has also commenced. These clinical care standards identify and define the care people should expect to receive or be offered, and can play an important role in delivering appropriate care and reducing unwarranted variation.</w:t>
      </w:r>
    </w:p>
    <w:p w14:paraId="5ABCF581" w14:textId="77777777" w:rsidR="00513D90" w:rsidRPr="00513D90" w:rsidRDefault="00513D90" w:rsidP="00E553A3">
      <w:pPr>
        <w:pStyle w:val="Bullet1"/>
        <w:spacing w:after="2000"/>
        <w:rPr>
          <w:lang w:val="en-US"/>
        </w:rPr>
      </w:pPr>
      <w:r w:rsidRPr="00513D90">
        <w:rPr>
          <w:lang w:val="en-US"/>
        </w:rPr>
        <w:t>The Commission continues to undertake work that has been requested by the COAG Health Council and AHMAC. Of particular importance in 2017–18 was the work that has been done under the National Health Reform Agreement Addendum. This included incorporating the hospital-acquired complications and sentinel events into these national reforms, and extending the Commission’s focus on indicators to avoidable hospital readmissions.</w:t>
      </w:r>
    </w:p>
    <w:p w14:paraId="1E233F97" w14:textId="7DC49A8E" w:rsidR="00513D90" w:rsidRDefault="00513D90" w:rsidP="00EC2399">
      <w:pPr>
        <w:pStyle w:val="Bullet1"/>
        <w:rPr>
          <w:lang w:val="en-US"/>
        </w:rPr>
      </w:pPr>
      <w:r w:rsidRPr="00513D90">
        <w:rPr>
          <w:lang w:val="en-US"/>
        </w:rPr>
        <w:t>In response to a request from state and territory health departments, the Commission has responded to a number of safety issues that have been raised in relation to the use of transvaginal mesh devices. In collaboration with the TGA, states, territories, clinicians and consumers, the Commission has developed and released information for consumers about treatment options, and guidance documents regarding hospital credentialing processes for the use of mesh.</w:t>
      </w:r>
    </w:p>
    <w:p w14:paraId="7A6A3357" w14:textId="64D57033" w:rsidR="00EC2399" w:rsidRDefault="00EC2399" w:rsidP="00EC2399">
      <w:pPr>
        <w:rPr>
          <w:lang w:val="en-US"/>
        </w:rPr>
      </w:pPr>
    </w:p>
    <w:p w14:paraId="3006EB35" w14:textId="77777777" w:rsidR="00EC2399" w:rsidRDefault="00EC2399" w:rsidP="00EC2399">
      <w:pPr>
        <w:rPr>
          <w:lang w:val="en-US"/>
        </w:rPr>
        <w:sectPr w:rsidR="00EC2399" w:rsidSect="00E553A3">
          <w:headerReference w:type="even" r:id="rId147"/>
          <w:headerReference w:type="default" r:id="rId148"/>
          <w:footerReference w:type="even" r:id="rId149"/>
          <w:footerReference w:type="default" r:id="rId150"/>
          <w:footnotePr>
            <w:numFmt w:val="chicago"/>
            <w:numRestart w:val="eachPage"/>
          </w:footnotePr>
          <w:pgSz w:w="9978" w:h="14173" w:code="34"/>
          <w:pgMar w:top="1474" w:right="851" w:bottom="1474" w:left="851" w:header="680" w:footer="680" w:gutter="0"/>
          <w:cols w:num="2" w:space="284"/>
          <w:docGrid w:linePitch="360"/>
          <w15:footnoteColumns w:val="1"/>
        </w:sectPr>
      </w:pPr>
    </w:p>
    <w:p w14:paraId="494B4E1C" w14:textId="77777777" w:rsidR="00513D90" w:rsidRPr="00EC2399" w:rsidRDefault="00513D90" w:rsidP="00EC2399">
      <w:pPr>
        <w:pStyle w:val="Heading1"/>
        <w:spacing w:line="880" w:lineRule="exact"/>
        <w:ind w:right="-369"/>
        <w:rPr>
          <w:sz w:val="88"/>
          <w:szCs w:val="88"/>
          <w:lang w:val="en-GB"/>
        </w:rPr>
      </w:pPr>
      <w:bookmarkStart w:id="14" w:name="_Toc527122062"/>
      <w:r w:rsidRPr="00EC2399">
        <w:rPr>
          <w:sz w:val="88"/>
          <w:szCs w:val="88"/>
          <w:lang w:val="en-GB"/>
        </w:rPr>
        <w:t>Corporate governance and accountability</w:t>
      </w:r>
      <w:bookmarkEnd w:id="14"/>
    </w:p>
    <w:p w14:paraId="6900623C" w14:textId="77777777" w:rsidR="00513D90" w:rsidRPr="00513D90" w:rsidRDefault="00513D90" w:rsidP="00E553A3">
      <w:pPr>
        <w:pStyle w:val="SectionText"/>
        <w:spacing w:after="480"/>
        <w:ind w:right="1046"/>
        <w:rPr>
          <w:lang w:val="en-US"/>
        </w:rPr>
      </w:pPr>
      <w:r w:rsidRPr="00513D90">
        <w:rPr>
          <w:lang w:val="en-US"/>
        </w:rPr>
        <w:t>This section of the report outlines the Commission’s legislative requirements, corporate governance and accountability processes, including internal and external scrutiny arrangements and procedures for risk management and fraud control. It also includes profiles of the Commission’s Board and committee members.</w:t>
      </w:r>
    </w:p>
    <w:p w14:paraId="098DF5E8" w14:textId="77777777" w:rsidR="00513D90" w:rsidRPr="00513D90" w:rsidRDefault="00513D90" w:rsidP="00EC2399">
      <w:pPr>
        <w:pStyle w:val="SectionTOC"/>
        <w:rPr>
          <w:lang w:val="en-US"/>
        </w:rPr>
      </w:pPr>
      <w:r w:rsidRPr="00513D90">
        <w:rPr>
          <w:lang w:val="en-US"/>
        </w:rPr>
        <w:t>Legislation and requirements</w:t>
      </w:r>
      <w:r w:rsidRPr="00513D90">
        <w:rPr>
          <w:lang w:val="en-US"/>
        </w:rPr>
        <w:tab/>
        <w:t>76</w:t>
      </w:r>
    </w:p>
    <w:p w14:paraId="261F6E45" w14:textId="77777777" w:rsidR="00513D90" w:rsidRPr="00513D90" w:rsidRDefault="00513D90" w:rsidP="00EC2399">
      <w:pPr>
        <w:pStyle w:val="SectionTOC"/>
        <w:rPr>
          <w:lang w:val="en-US"/>
        </w:rPr>
      </w:pPr>
      <w:r w:rsidRPr="00513D90">
        <w:rPr>
          <w:lang w:val="en-US"/>
        </w:rPr>
        <w:t>The Commission’s Board</w:t>
      </w:r>
      <w:r w:rsidRPr="00513D90">
        <w:rPr>
          <w:lang w:val="en-US"/>
        </w:rPr>
        <w:tab/>
        <w:t>78</w:t>
      </w:r>
    </w:p>
    <w:p w14:paraId="1ED60E42" w14:textId="77777777" w:rsidR="00513D90" w:rsidRPr="00513D90" w:rsidRDefault="00513D90" w:rsidP="00EC2399">
      <w:pPr>
        <w:pStyle w:val="SectionTOC"/>
        <w:rPr>
          <w:lang w:val="en-US"/>
        </w:rPr>
      </w:pPr>
      <w:r w:rsidRPr="00513D90">
        <w:rPr>
          <w:lang w:val="en-US"/>
        </w:rPr>
        <w:t>Committees</w:t>
      </w:r>
      <w:r w:rsidRPr="00513D90">
        <w:rPr>
          <w:lang w:val="en-US"/>
        </w:rPr>
        <w:tab/>
        <w:t>85</w:t>
      </w:r>
    </w:p>
    <w:p w14:paraId="14EDAE81" w14:textId="77777777" w:rsidR="00513D90" w:rsidRPr="00513D90" w:rsidRDefault="00513D90" w:rsidP="00EC2399">
      <w:pPr>
        <w:pStyle w:val="SectionTOC"/>
        <w:rPr>
          <w:lang w:val="en-US"/>
        </w:rPr>
      </w:pPr>
      <w:r w:rsidRPr="00513D90">
        <w:rPr>
          <w:lang w:val="en-US"/>
        </w:rPr>
        <w:t>Internal governance arrangements</w:t>
      </w:r>
      <w:r w:rsidRPr="00513D90">
        <w:rPr>
          <w:lang w:val="en-US"/>
        </w:rPr>
        <w:tab/>
        <w:t>87</w:t>
      </w:r>
    </w:p>
    <w:p w14:paraId="7D4C4B00" w14:textId="77777777" w:rsidR="00513D90" w:rsidRPr="00513D90" w:rsidRDefault="00513D90" w:rsidP="00EC2399">
      <w:pPr>
        <w:pStyle w:val="SectionTOC"/>
        <w:rPr>
          <w:lang w:val="en-US"/>
        </w:rPr>
      </w:pPr>
      <w:r w:rsidRPr="00513D90">
        <w:rPr>
          <w:lang w:val="en-US"/>
        </w:rPr>
        <w:t>External scrutiny</w:t>
      </w:r>
      <w:r w:rsidRPr="00513D90">
        <w:rPr>
          <w:lang w:val="en-US"/>
        </w:rPr>
        <w:tab/>
        <w:t>89</w:t>
      </w:r>
    </w:p>
    <w:p w14:paraId="58935320" w14:textId="715E927E" w:rsidR="00EC2399" w:rsidRDefault="00EC2399">
      <w:pPr>
        <w:rPr>
          <w:lang w:val="en-GB"/>
        </w:rPr>
      </w:pPr>
      <w:r>
        <w:rPr>
          <w:lang w:val="en-GB"/>
        </w:rPr>
        <w:br w:type="page"/>
      </w:r>
    </w:p>
    <w:p w14:paraId="5426EC6D" w14:textId="7504703D" w:rsidR="001B7C37" w:rsidRDefault="001B7C37">
      <w:pPr>
        <w:rPr>
          <w:lang w:val="en-GB"/>
        </w:rPr>
      </w:pPr>
    </w:p>
    <w:p w14:paraId="4652DC01" w14:textId="785C53CB" w:rsidR="001B7C37" w:rsidRDefault="001B7C37">
      <w:pPr>
        <w:rPr>
          <w:lang w:val="en-GB"/>
        </w:rPr>
      </w:pPr>
    </w:p>
    <w:p w14:paraId="54895EEC" w14:textId="77777777" w:rsidR="001B7C37" w:rsidRDefault="001B7C37">
      <w:pPr>
        <w:rPr>
          <w:lang w:val="en-GB"/>
        </w:rPr>
        <w:sectPr w:rsidR="001B7C37" w:rsidSect="00381179">
          <w:headerReference w:type="even" r:id="rId151"/>
          <w:headerReference w:type="default" r:id="rId152"/>
          <w:footerReference w:type="even" r:id="rId153"/>
          <w:footerReference w:type="default" r:id="rId154"/>
          <w:footnotePr>
            <w:numFmt w:val="chicago"/>
            <w:numRestart w:val="eachPage"/>
          </w:footnotePr>
          <w:pgSz w:w="9978" w:h="14173" w:code="34"/>
          <w:pgMar w:top="1474" w:right="851" w:bottom="1474" w:left="851" w:header="680" w:footer="680" w:gutter="0"/>
          <w:cols w:space="708"/>
          <w:docGrid w:linePitch="360"/>
          <w15:footnoteColumns w:val="1"/>
        </w:sectPr>
      </w:pPr>
    </w:p>
    <w:p w14:paraId="72E62B6B" w14:textId="5DE941EF" w:rsidR="00513D90" w:rsidRPr="00513D90" w:rsidRDefault="00513D90" w:rsidP="00EC2399">
      <w:pPr>
        <w:pStyle w:val="Heading2"/>
        <w:ind w:right="905"/>
        <w:rPr>
          <w:lang w:val="en-GB"/>
        </w:rPr>
      </w:pPr>
      <w:bookmarkStart w:id="15" w:name="_Toc527122063"/>
      <w:r w:rsidRPr="00513D90">
        <w:rPr>
          <w:lang w:val="en-GB"/>
        </w:rPr>
        <w:t>Legislation and requirements</w:t>
      </w:r>
      <w:bookmarkEnd w:id="15"/>
    </w:p>
    <w:p w14:paraId="031CA1C9" w14:textId="77777777" w:rsidR="00513D90" w:rsidRPr="00513D90" w:rsidRDefault="00513D90" w:rsidP="00EC2399">
      <w:pPr>
        <w:pStyle w:val="IntroPara"/>
        <w:rPr>
          <w:lang w:val="en-US"/>
        </w:rPr>
      </w:pPr>
      <w:r w:rsidRPr="00513D90">
        <w:rPr>
          <w:lang w:val="en-US"/>
        </w:rPr>
        <w:t>The Commission is a corporate Commonwealth entity of the Australian Government, accountable to the Parliament and the Australian Minister for Health. The Commission’s principle legislative basis is the National Health Reform Act, which sets out its purpose, powers, functions, and administrative and operational arrangements. The National Health Reform Act also sets out the Commission’s Constitution, the process for appointing members of the Board and the CEO, and the operation of Board meetings.</w:t>
      </w:r>
    </w:p>
    <w:p w14:paraId="0A9CCE50" w14:textId="77777777" w:rsidR="004C4956" w:rsidRDefault="004C4956" w:rsidP="00EC2399">
      <w:pPr>
        <w:rPr>
          <w:lang w:val="en-US"/>
        </w:rPr>
        <w:sectPr w:rsidR="004C4956" w:rsidSect="00381179">
          <w:headerReference w:type="even" r:id="rId155"/>
          <w:headerReference w:type="default" r:id="rId156"/>
          <w:footerReference w:type="even" r:id="rId157"/>
          <w:footerReference w:type="default" r:id="rId158"/>
          <w:footnotePr>
            <w:numFmt w:val="chicago"/>
            <w:numRestart w:val="eachPage"/>
          </w:footnotePr>
          <w:pgSz w:w="9978" w:h="14173" w:code="34"/>
          <w:pgMar w:top="1474" w:right="851" w:bottom="1474" w:left="851" w:header="680" w:footer="680" w:gutter="0"/>
          <w:cols w:space="708"/>
          <w:docGrid w:linePitch="360"/>
          <w15:footnoteColumns w:val="1"/>
        </w:sectPr>
      </w:pPr>
    </w:p>
    <w:p w14:paraId="7C773D82" w14:textId="2898D7D5" w:rsidR="00513D90" w:rsidRPr="00513D90" w:rsidRDefault="00513D90" w:rsidP="004C4956">
      <w:pPr>
        <w:spacing w:after="6000"/>
        <w:rPr>
          <w:lang w:val="en-US"/>
        </w:rPr>
      </w:pPr>
      <w:r w:rsidRPr="00513D90">
        <w:rPr>
          <w:lang w:val="en-US"/>
        </w:rPr>
        <w:t>The Commission must fulfil the requirements of the PGPA Act, which regulates certain aspects of the financial affairs of Commonwealth entities; their financial and performance reporting, accountability, banking and investment obligations; and the conduct of their accountable authorities and officials.</w:t>
      </w:r>
    </w:p>
    <w:p w14:paraId="057FABDA" w14:textId="77777777" w:rsidR="00513D90" w:rsidRPr="00513D90" w:rsidRDefault="00513D90" w:rsidP="00EC2399">
      <w:pPr>
        <w:pStyle w:val="Heading3"/>
        <w:rPr>
          <w:lang w:val="en-US"/>
        </w:rPr>
      </w:pPr>
      <w:r w:rsidRPr="00513D90">
        <w:rPr>
          <w:lang w:val="en-US"/>
        </w:rPr>
        <w:t>Compliance with legislation</w:t>
      </w:r>
    </w:p>
    <w:p w14:paraId="0DF08BE9" w14:textId="77777777" w:rsidR="00513D90" w:rsidRPr="00513D90" w:rsidRDefault="00513D90" w:rsidP="00513D90">
      <w:pPr>
        <w:rPr>
          <w:lang w:val="en-US"/>
        </w:rPr>
      </w:pPr>
      <w:r w:rsidRPr="00513D90">
        <w:rPr>
          <w:lang w:val="en-US"/>
        </w:rPr>
        <w:t>The Commission has complied with the provisions and requirements of the:</w:t>
      </w:r>
    </w:p>
    <w:p w14:paraId="60342895" w14:textId="77777777" w:rsidR="00513D90" w:rsidRPr="00513D90" w:rsidRDefault="00513D90" w:rsidP="00EC2399">
      <w:pPr>
        <w:pStyle w:val="Bullet1"/>
        <w:rPr>
          <w:lang w:val="en-US"/>
        </w:rPr>
      </w:pPr>
      <w:r w:rsidRPr="00513D90">
        <w:rPr>
          <w:lang w:val="en-US"/>
        </w:rPr>
        <w:t>Public Governance, Performance and Accountability Act</w:t>
      </w:r>
    </w:p>
    <w:p w14:paraId="4C05CC25" w14:textId="77777777" w:rsidR="00513D90" w:rsidRPr="00513D90" w:rsidRDefault="00513D90" w:rsidP="00EC2399">
      <w:pPr>
        <w:pStyle w:val="Bullet1"/>
        <w:rPr>
          <w:lang w:val="en-US"/>
        </w:rPr>
      </w:pPr>
      <w:r w:rsidRPr="00513D90">
        <w:rPr>
          <w:lang w:val="en-US"/>
        </w:rPr>
        <w:t>Public Governance, Performance and Accountability Rule 2014</w:t>
      </w:r>
    </w:p>
    <w:p w14:paraId="1575967D" w14:textId="77777777" w:rsidR="00513D90" w:rsidRPr="00513D90" w:rsidRDefault="00513D90" w:rsidP="00EC2399">
      <w:pPr>
        <w:pStyle w:val="Bullet1"/>
        <w:rPr>
          <w:lang w:val="en-US"/>
        </w:rPr>
      </w:pPr>
      <w:r w:rsidRPr="00513D90">
        <w:rPr>
          <w:lang w:val="en-US"/>
        </w:rPr>
        <w:t>Appropriation acts, and</w:t>
      </w:r>
    </w:p>
    <w:p w14:paraId="5B1AF43A" w14:textId="77777777" w:rsidR="00513D90" w:rsidRPr="00513D90" w:rsidRDefault="00513D90" w:rsidP="00EC2399">
      <w:pPr>
        <w:pStyle w:val="Bullet1"/>
        <w:rPr>
          <w:lang w:val="en-US"/>
        </w:rPr>
      </w:pPr>
      <w:r w:rsidRPr="00513D90">
        <w:rPr>
          <w:lang w:val="en-US"/>
        </w:rPr>
        <w:t>Other instruments defined as finance law including relevant Ministerial directions.</w:t>
      </w:r>
    </w:p>
    <w:p w14:paraId="34184577" w14:textId="764713EF" w:rsidR="00513D90" w:rsidRDefault="00513D90" w:rsidP="00EC2399">
      <w:pPr>
        <w:rPr>
          <w:lang w:val="en-US"/>
        </w:rPr>
      </w:pPr>
      <w:r w:rsidRPr="00513D90">
        <w:rPr>
          <w:lang w:val="en-US"/>
        </w:rPr>
        <w:t>The Commission did not have any significant non-compliance issues with finance law during the 2017–18 reporting period.</w:t>
      </w:r>
    </w:p>
    <w:p w14:paraId="1FD4AAB1" w14:textId="402C4E58" w:rsidR="00EC2399" w:rsidRDefault="00EC2399">
      <w:pPr>
        <w:rPr>
          <w:lang w:val="en-US"/>
        </w:rPr>
      </w:pPr>
      <w:r>
        <w:rPr>
          <w:lang w:val="en-US"/>
        </w:rPr>
        <w:br w:type="page"/>
      </w:r>
    </w:p>
    <w:p w14:paraId="222DAB64" w14:textId="77777777" w:rsidR="00513D90" w:rsidRPr="00513D90" w:rsidRDefault="00513D90" w:rsidP="00EC2399">
      <w:pPr>
        <w:pStyle w:val="Heading3"/>
        <w:rPr>
          <w:lang w:val="en-US"/>
        </w:rPr>
      </w:pPr>
      <w:r w:rsidRPr="00513D90">
        <w:rPr>
          <w:lang w:val="en-US"/>
        </w:rPr>
        <w:t>Strategic planning</w:t>
      </w:r>
    </w:p>
    <w:p w14:paraId="4D14E7E8" w14:textId="77777777" w:rsidR="00513D90" w:rsidRPr="00513D90" w:rsidRDefault="00513D90" w:rsidP="00513D90">
      <w:pPr>
        <w:rPr>
          <w:lang w:val="en-US"/>
        </w:rPr>
      </w:pPr>
      <w:r w:rsidRPr="00513D90">
        <w:rPr>
          <w:lang w:val="en-US"/>
        </w:rPr>
        <w:t>These functions guide the Commission in undertaking its work, and are expressed in four strategic priorities that aim to ensure patients, consumers and communities have access to and receive safe and high-quality health care. These priorities, and the outcomes for the health system that the Commission seeks to achieve in each area, are as follows:</w:t>
      </w:r>
    </w:p>
    <w:p w14:paraId="36117B2F" w14:textId="77777777" w:rsidR="00513D90" w:rsidRPr="00EC2399" w:rsidRDefault="00513D90" w:rsidP="00EC2399">
      <w:pPr>
        <w:pStyle w:val="List1Numbered1"/>
        <w:numPr>
          <w:ilvl w:val="0"/>
          <w:numId w:val="25"/>
        </w:numPr>
        <w:rPr>
          <w:lang w:val="en-US"/>
        </w:rPr>
      </w:pPr>
      <w:r w:rsidRPr="00EC2399">
        <w:rPr>
          <w:b/>
          <w:bCs/>
          <w:lang w:val="en-US"/>
        </w:rPr>
        <w:t xml:space="preserve">Patient safety: </w:t>
      </w:r>
      <w:r w:rsidRPr="00EC2399">
        <w:rPr>
          <w:lang w:val="en-US"/>
        </w:rPr>
        <w:t>A health system that is designed to ensure that patients and consumers are kept safe from preventable harm</w:t>
      </w:r>
    </w:p>
    <w:p w14:paraId="57AF93FD" w14:textId="77777777" w:rsidR="00513D90" w:rsidRPr="00513D90" w:rsidRDefault="00513D90" w:rsidP="00EC2399">
      <w:pPr>
        <w:pStyle w:val="List1Numbered1"/>
        <w:rPr>
          <w:lang w:val="en-US"/>
        </w:rPr>
      </w:pPr>
      <w:r w:rsidRPr="00513D90">
        <w:rPr>
          <w:b/>
          <w:bCs/>
          <w:lang w:val="en-US"/>
        </w:rPr>
        <w:t>Partnering with patients, consumers and communities:</w:t>
      </w:r>
      <w:r w:rsidRPr="00513D90">
        <w:rPr>
          <w:lang w:val="en-US"/>
        </w:rPr>
        <w:t xml:space="preserve"> A health system where patients, consumers and members of the community participate with health professionals as partners in all aspects of health care</w:t>
      </w:r>
    </w:p>
    <w:p w14:paraId="05CD298E" w14:textId="77777777" w:rsidR="00513D90" w:rsidRPr="00513D90" w:rsidRDefault="00513D90" w:rsidP="00EC2399">
      <w:pPr>
        <w:pStyle w:val="List1Numbered1"/>
        <w:rPr>
          <w:lang w:val="en-US"/>
        </w:rPr>
      </w:pPr>
      <w:r w:rsidRPr="00513D90">
        <w:rPr>
          <w:b/>
          <w:bCs/>
          <w:lang w:val="en-US"/>
        </w:rPr>
        <w:t xml:space="preserve">Quality, cost and value: </w:t>
      </w:r>
      <w:r w:rsidRPr="00513D90">
        <w:rPr>
          <w:lang w:val="en-US"/>
        </w:rPr>
        <w:t>A health system that provides the right care, minimises waste and optimises value and productivity</w:t>
      </w:r>
    </w:p>
    <w:p w14:paraId="2ABFDB7E" w14:textId="77777777" w:rsidR="00513D90" w:rsidRPr="00513D90" w:rsidRDefault="00513D90" w:rsidP="00EC2399">
      <w:pPr>
        <w:pStyle w:val="List1Numbered1"/>
        <w:rPr>
          <w:lang w:val="en-US"/>
        </w:rPr>
      </w:pPr>
      <w:r w:rsidRPr="00513D90">
        <w:rPr>
          <w:b/>
          <w:bCs/>
          <w:lang w:val="en-US"/>
        </w:rPr>
        <w:t>Supporting health professionals to provide safe and high-quality care:</w:t>
      </w:r>
      <w:r w:rsidRPr="00513D90">
        <w:rPr>
          <w:lang w:val="en-US"/>
        </w:rPr>
        <w:t xml:space="preserve"> A health system that supports safe clinical practice by having robust and sustainable improvement systems.</w:t>
      </w:r>
    </w:p>
    <w:p w14:paraId="1D543F60" w14:textId="77777777" w:rsidR="00513D90" w:rsidRPr="00513D90" w:rsidRDefault="00513D90" w:rsidP="00EC2399">
      <w:pPr>
        <w:pStyle w:val="Heading3"/>
        <w:rPr>
          <w:lang w:val="en-US"/>
        </w:rPr>
      </w:pPr>
      <w:r w:rsidRPr="00513D90">
        <w:rPr>
          <w:lang w:val="en-US"/>
        </w:rPr>
        <w:t>Ministerial directions</w:t>
      </w:r>
    </w:p>
    <w:p w14:paraId="44100E1B" w14:textId="77777777" w:rsidR="00513D90" w:rsidRPr="00513D90" w:rsidRDefault="00513D90" w:rsidP="004C4956">
      <w:pPr>
        <w:spacing w:after="2000"/>
        <w:rPr>
          <w:lang w:val="en-US"/>
        </w:rPr>
      </w:pPr>
      <w:r w:rsidRPr="00513D90">
        <w:rPr>
          <w:lang w:val="en-US"/>
        </w:rPr>
        <w:t>Section 16 of the National Health Reform Act empowers the Minister for Health to make directions with which the Commission must comply. The Minister for Health made no such directions during the 2017–18 reporting period.</w:t>
      </w:r>
    </w:p>
    <w:p w14:paraId="36F9FF8B" w14:textId="77777777" w:rsidR="00513D90" w:rsidRPr="00513D90" w:rsidRDefault="00513D90" w:rsidP="00EC2399">
      <w:pPr>
        <w:pStyle w:val="Heading3"/>
        <w:rPr>
          <w:lang w:val="en-US"/>
        </w:rPr>
      </w:pPr>
      <w:r w:rsidRPr="00513D90">
        <w:rPr>
          <w:lang w:val="en-US"/>
        </w:rPr>
        <w:t>Related-entity transactions</w:t>
      </w:r>
    </w:p>
    <w:p w14:paraId="2FCD5A41" w14:textId="77777777" w:rsidR="00513D90" w:rsidRPr="00513D90" w:rsidRDefault="00513D90" w:rsidP="00513D90">
      <w:pPr>
        <w:rPr>
          <w:lang w:val="en-US"/>
        </w:rPr>
      </w:pPr>
      <w:r w:rsidRPr="00513D90">
        <w:rPr>
          <w:lang w:val="en-US"/>
        </w:rPr>
        <w:t xml:space="preserve">In accordance with the requirements prescribed by the Public Governance, Performance and Accountability Rule 2014 section 17BE and Department of Finance </w:t>
      </w:r>
      <w:r w:rsidRPr="00513D90">
        <w:rPr>
          <w:i/>
          <w:iCs/>
          <w:lang w:val="en-US"/>
        </w:rPr>
        <w:t>Resource Management Guide 136 – Annual reports for corporate Commonwealth entities,</w:t>
      </w:r>
      <w:r w:rsidRPr="00513D90">
        <w:rPr>
          <w:lang w:val="en-US"/>
        </w:rPr>
        <w:t xml:space="preserve"> related-entity transactions for 2017–18 are disclosed in Appendix C.</w:t>
      </w:r>
    </w:p>
    <w:p w14:paraId="740C3285" w14:textId="77777777" w:rsidR="00513D90" w:rsidRPr="00513D90" w:rsidRDefault="00513D90" w:rsidP="00EC2399">
      <w:pPr>
        <w:pStyle w:val="Heading3"/>
        <w:rPr>
          <w:lang w:val="en-US"/>
        </w:rPr>
      </w:pPr>
      <w:r w:rsidRPr="00513D90">
        <w:rPr>
          <w:lang w:val="en-US"/>
        </w:rPr>
        <w:t>Indemnity and insurance</w:t>
      </w:r>
    </w:p>
    <w:p w14:paraId="12FB2064" w14:textId="77777777" w:rsidR="00513D90" w:rsidRPr="00513D90" w:rsidRDefault="00513D90" w:rsidP="00513D90">
      <w:pPr>
        <w:rPr>
          <w:lang w:val="en-US"/>
        </w:rPr>
      </w:pPr>
      <w:r w:rsidRPr="00513D90">
        <w:rPr>
          <w:lang w:val="en-US"/>
        </w:rPr>
        <w:t>The Commission holds directors’ and officers’ liability insurance cover through Comcover, the Australian Government’s self-managed fund. As part of its annual insurance renewal process, the Commission reviewed its insurance coverage in 2017–18 to ensure the coverage was still appropriate for its operations.</w:t>
      </w:r>
    </w:p>
    <w:p w14:paraId="47164A69" w14:textId="77777777" w:rsidR="00513D90" w:rsidRPr="00513D90" w:rsidRDefault="00513D90" w:rsidP="00513D90">
      <w:pPr>
        <w:rPr>
          <w:lang w:val="en-US"/>
        </w:rPr>
      </w:pPr>
      <w:r w:rsidRPr="00513D90">
        <w:rPr>
          <w:lang w:val="en-US"/>
        </w:rPr>
        <w:t>During the year, no indemnity-related claims were made, and the Commission knows of no circumstances likely to lead to such claims being made. Many liability limits under the Commission’s schedule of cover are standard Australian Government limits, such as $100 million in cover for general liability and professional indemnity, as well as directors’ and officers’ liability. The Commission’s business interruption indemnity cover is for a period of up to 24 months. Motor vehicle, third-party property damage and expatriate cover have not been taken out, as they do not apply to the Commission.</w:t>
      </w:r>
    </w:p>
    <w:p w14:paraId="05059E9C" w14:textId="77777777" w:rsidR="00EC2399" w:rsidRDefault="00EC2399" w:rsidP="00513D90">
      <w:pPr>
        <w:rPr>
          <w:lang w:val="en-GB"/>
        </w:rPr>
        <w:sectPr w:rsidR="00EC2399" w:rsidSect="004C4956">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3D316CD2" w14:textId="3A1CFC3E" w:rsidR="00513D90" w:rsidRPr="00513D90" w:rsidRDefault="00513D90" w:rsidP="00EC2399">
      <w:pPr>
        <w:pStyle w:val="Heading2"/>
        <w:ind w:right="2464"/>
        <w:rPr>
          <w:lang w:val="en-GB"/>
        </w:rPr>
      </w:pPr>
      <w:bookmarkStart w:id="16" w:name="_Toc527122064"/>
      <w:r w:rsidRPr="00513D90">
        <w:rPr>
          <w:lang w:val="en-GB"/>
        </w:rPr>
        <w:t>The Commission’s Board</w:t>
      </w:r>
      <w:bookmarkEnd w:id="16"/>
    </w:p>
    <w:p w14:paraId="2C28837D" w14:textId="77777777" w:rsidR="00513D90" w:rsidRPr="00513D90" w:rsidRDefault="00513D90" w:rsidP="00EC2399">
      <w:pPr>
        <w:pStyle w:val="IntroPara"/>
        <w:rPr>
          <w:lang w:val="en-US"/>
        </w:rPr>
      </w:pPr>
      <w:r w:rsidRPr="00513D90">
        <w:rPr>
          <w:lang w:val="en-US"/>
        </w:rPr>
        <w:t>The Commission’s Board governs the organisation and is responsible for the proper and efficient performance of its functions. The Board establishes the Commission’s strategic direction, including directing and approving its strategic plan and monitoring management’s implementation of the plan.</w:t>
      </w:r>
    </w:p>
    <w:p w14:paraId="2C49048F" w14:textId="77777777" w:rsidR="004C4956" w:rsidRDefault="004C4956" w:rsidP="00513D90">
      <w:pPr>
        <w:rPr>
          <w:lang w:val="en-US"/>
        </w:rPr>
        <w:sectPr w:rsidR="004C4956" w:rsidSect="00381179">
          <w:headerReference w:type="even" r:id="rId159"/>
          <w:headerReference w:type="default" r:id="rId160"/>
          <w:footerReference w:type="even" r:id="rId161"/>
          <w:footerReference w:type="default" r:id="rId162"/>
          <w:footnotePr>
            <w:numFmt w:val="chicago"/>
            <w:numRestart w:val="eachPage"/>
          </w:footnotePr>
          <w:pgSz w:w="9978" w:h="14173" w:code="34"/>
          <w:pgMar w:top="1474" w:right="851" w:bottom="1474" w:left="851" w:header="680" w:footer="680" w:gutter="0"/>
          <w:cols w:space="708"/>
          <w:docGrid w:linePitch="360"/>
          <w15:footnoteColumns w:val="1"/>
        </w:sectPr>
      </w:pPr>
    </w:p>
    <w:p w14:paraId="29492C07" w14:textId="52FF6EC3" w:rsidR="00513D90" w:rsidRPr="00513D90" w:rsidRDefault="00513D90" w:rsidP="00513D90">
      <w:pPr>
        <w:rPr>
          <w:lang w:val="en-US"/>
        </w:rPr>
      </w:pPr>
      <w:r w:rsidRPr="00513D90">
        <w:rPr>
          <w:lang w:val="en-US"/>
        </w:rPr>
        <w:t>The Commission’s Board also oversees its operations and ensures that appropriate systems and processes are in place so that the Commission operates in a safe, responsible and ethical manner, consistent with its regulatory requirements.</w:t>
      </w:r>
    </w:p>
    <w:p w14:paraId="772AC54F" w14:textId="77777777" w:rsidR="00513D90" w:rsidRPr="00513D90" w:rsidRDefault="00513D90" w:rsidP="00513D90">
      <w:pPr>
        <w:rPr>
          <w:lang w:val="en-US"/>
        </w:rPr>
      </w:pPr>
      <w:r w:rsidRPr="00513D90">
        <w:rPr>
          <w:lang w:val="en-US"/>
        </w:rPr>
        <w:t>The Board is established and governed by the provisions of the National Health Reform Act and the PGPA Act.</w:t>
      </w:r>
    </w:p>
    <w:p w14:paraId="3EE04D74" w14:textId="77777777" w:rsidR="00513D90" w:rsidRPr="00513D90" w:rsidRDefault="00513D90" w:rsidP="00EC2399">
      <w:pPr>
        <w:pStyle w:val="Heading3"/>
        <w:rPr>
          <w:lang w:val="en-US"/>
        </w:rPr>
      </w:pPr>
      <w:r w:rsidRPr="00513D90">
        <w:rPr>
          <w:lang w:val="en-US"/>
        </w:rPr>
        <w:t>Board membership 2017–2018</w:t>
      </w:r>
    </w:p>
    <w:p w14:paraId="3E082864" w14:textId="77777777" w:rsidR="00513D90" w:rsidRPr="00513D90" w:rsidRDefault="00513D90" w:rsidP="004C4956">
      <w:pPr>
        <w:spacing w:after="2000"/>
        <w:rPr>
          <w:lang w:val="en-US"/>
        </w:rPr>
      </w:pPr>
      <w:r w:rsidRPr="00513D90">
        <w:rPr>
          <w:lang w:val="en-US"/>
        </w:rPr>
        <w:t>The Minister for Health appoints the Commission’s Board, in consultation with all state and territory health ministers. The Board includes members who have extensive experience and knowledge in the fields of healthcare administration, provision of health services, law, management, primary health care, corporate governance and improvement of safety and quality.</w:t>
      </w:r>
    </w:p>
    <w:p w14:paraId="5A026895" w14:textId="2E1A3759" w:rsidR="00513D90" w:rsidRPr="00EC2399" w:rsidRDefault="00513D90" w:rsidP="00EC2399">
      <w:pPr>
        <w:pStyle w:val="Heading4"/>
        <w:rPr>
          <w:b w:val="0"/>
          <w:lang w:val="en-US"/>
        </w:rPr>
      </w:pPr>
      <w:r w:rsidRPr="00513D90">
        <w:rPr>
          <w:lang w:val="en-US"/>
        </w:rPr>
        <w:t xml:space="preserve">Professor Villis Marshall </w:t>
      </w:r>
      <w:r w:rsidR="00EC2399">
        <w:rPr>
          <w:lang w:val="en-US"/>
        </w:rPr>
        <w:br/>
      </w:r>
      <w:r w:rsidRPr="00EC2399">
        <w:rPr>
          <w:b w:val="0"/>
          <w:lang w:val="en-US"/>
        </w:rPr>
        <w:t>AC (Chair)</w:t>
      </w:r>
    </w:p>
    <w:p w14:paraId="2972F751" w14:textId="77777777" w:rsidR="00513D90" w:rsidRPr="00513D90" w:rsidRDefault="00513D90" w:rsidP="00513D90">
      <w:pPr>
        <w:rPr>
          <w:lang w:val="en-US"/>
        </w:rPr>
      </w:pPr>
      <w:r w:rsidRPr="00513D90">
        <w:rPr>
          <w:lang w:val="en-US"/>
        </w:rPr>
        <w:t>Professor Villis Marshall brings to the Board experience in providing healthcare services, managing public hospitals, and improving safety and quality. Professor Marshall has had significant clinical experience as a urologist, and as Clinical Director (Surgical Specialties Service) for the Royal Adelaide Hospital and Clinical Professor of Surgery at the University of Adelaide.</w:t>
      </w:r>
    </w:p>
    <w:p w14:paraId="3A86BA70" w14:textId="77777777" w:rsidR="00513D90" w:rsidRPr="00513D90" w:rsidRDefault="00513D90" w:rsidP="00513D90">
      <w:pPr>
        <w:rPr>
          <w:lang w:val="en-US"/>
        </w:rPr>
      </w:pPr>
      <w:r w:rsidRPr="00513D90">
        <w:rPr>
          <w:lang w:val="en-US"/>
        </w:rPr>
        <w:t>Professor Marshall was awarded a Companion of the Order of Australia (AC) in 2006 for services to medicine, particularly urology and research into kidney disease, to the development of improved healthcare services in the Defence forces, and to the community through distinguished contributions to the development of pre-hospital first aid care provided by St John Ambulance Australia.</w:t>
      </w:r>
    </w:p>
    <w:p w14:paraId="5DAB369F" w14:textId="77777777" w:rsidR="00513D90" w:rsidRPr="00513D90" w:rsidRDefault="00513D90" w:rsidP="004C4956">
      <w:pPr>
        <w:spacing w:after="1200"/>
        <w:rPr>
          <w:lang w:val="en-US"/>
        </w:rPr>
      </w:pPr>
      <w:r w:rsidRPr="00513D90">
        <w:rPr>
          <w:lang w:val="en-US"/>
        </w:rPr>
        <w:t>His previous appointments include General Manager at Royal Adelaide Hospital, Senior Specialist in Urology and Director of Surgery at Repatriation General Hospital, and Professor and Chair of Surgical and Specialty Services at Flinders Medical Centre.</w:t>
      </w:r>
    </w:p>
    <w:p w14:paraId="0C5B6D19" w14:textId="77777777" w:rsidR="00513D90" w:rsidRPr="00513D90" w:rsidRDefault="00513D90" w:rsidP="00EC2399">
      <w:pPr>
        <w:pStyle w:val="Qualifications"/>
        <w:rPr>
          <w:lang w:val="en-US"/>
        </w:rPr>
      </w:pPr>
      <w:r w:rsidRPr="00513D90">
        <w:rPr>
          <w:b/>
          <w:bCs/>
          <w:lang w:val="en-US"/>
        </w:rPr>
        <w:t>Qualifications:</w:t>
      </w:r>
      <w:r w:rsidRPr="00513D90">
        <w:rPr>
          <w:lang w:val="en-US"/>
        </w:rPr>
        <w:t xml:space="preserve"> MD, MBBS, FRACS</w:t>
      </w:r>
    </w:p>
    <w:p w14:paraId="2A750ACF" w14:textId="77777777" w:rsidR="00513D90" w:rsidRPr="00513D90" w:rsidRDefault="00513D90" w:rsidP="00EC2399">
      <w:pPr>
        <w:pStyle w:val="Membership"/>
        <w:rPr>
          <w:lang w:val="en-US"/>
        </w:rPr>
      </w:pPr>
      <w:r w:rsidRPr="00513D90">
        <w:rPr>
          <w:b/>
          <w:bCs/>
          <w:lang w:val="en-US"/>
        </w:rPr>
        <w:t>Board membership:</w:t>
      </w:r>
      <w:r w:rsidRPr="00513D90">
        <w:rPr>
          <w:lang w:val="en-US"/>
        </w:rPr>
        <w:t xml:space="preserve"> Appointed to Board on 1 April 2012; appointed as Chair on 1 April 2013 and reappointed as Chair on 1 July 2017.</w:t>
      </w:r>
    </w:p>
    <w:p w14:paraId="672C7FEA" w14:textId="77777777" w:rsidR="00513D90" w:rsidRPr="00513D90" w:rsidRDefault="00513D90" w:rsidP="00EC2399">
      <w:pPr>
        <w:pStyle w:val="Heading4"/>
        <w:rPr>
          <w:lang w:val="en-US"/>
        </w:rPr>
      </w:pPr>
      <w:r w:rsidRPr="00513D90">
        <w:rPr>
          <w:lang w:val="en-US"/>
        </w:rPr>
        <w:t xml:space="preserve">Mr Martin Bowles </w:t>
      </w:r>
      <w:r w:rsidRPr="00EC2399">
        <w:rPr>
          <w:b w:val="0"/>
          <w:lang w:val="en-US"/>
        </w:rPr>
        <w:t>PSM</w:t>
      </w:r>
    </w:p>
    <w:p w14:paraId="3134103F" w14:textId="77777777" w:rsidR="00513D90" w:rsidRPr="00513D90" w:rsidRDefault="00513D90" w:rsidP="00513D90">
      <w:pPr>
        <w:rPr>
          <w:lang w:val="en-US"/>
        </w:rPr>
      </w:pPr>
      <w:r w:rsidRPr="00513D90">
        <w:rPr>
          <w:lang w:val="en-US"/>
        </w:rPr>
        <w:t xml:space="preserve">Mr Martin Bowles is the National Chief Executive Officer at Calvary Health Care. </w:t>
      </w:r>
    </w:p>
    <w:p w14:paraId="35600B5E" w14:textId="77777777" w:rsidR="00513D90" w:rsidRPr="00513D90" w:rsidRDefault="00513D90" w:rsidP="00513D90">
      <w:pPr>
        <w:rPr>
          <w:lang w:val="en-US"/>
        </w:rPr>
      </w:pPr>
      <w:r w:rsidRPr="00513D90">
        <w:rPr>
          <w:lang w:val="en-US"/>
        </w:rPr>
        <w:t>Prior to this appointment, Mr Bowles was Secretary of the Department of Health and Secretary of the Department of Immigration and Border Protection. Before this, he held the positions of Deputy Secretary in the Department of Climate Change and Energy Efficiency and the Department of Defence. In 2012, he was awarded a Public Service Medal for delivering highly successful energy efficiency policies and remediation programs for the Home Insulation and Green Loans programs.</w:t>
      </w:r>
    </w:p>
    <w:p w14:paraId="40A0DDC1" w14:textId="77777777" w:rsidR="00513D90" w:rsidRPr="00513D90" w:rsidRDefault="00513D90" w:rsidP="00513D90">
      <w:pPr>
        <w:rPr>
          <w:lang w:val="en-US"/>
        </w:rPr>
      </w:pPr>
      <w:r w:rsidRPr="00513D90">
        <w:rPr>
          <w:lang w:val="en-US"/>
        </w:rPr>
        <w:t>Before joining the Australian Government, Mr Bowles held senior executive positions in the education and health portfolios in the Queensland and New South Wales public sectors. He is a Fellow of the Australian Society of Certified Practising Accountants.</w:t>
      </w:r>
    </w:p>
    <w:p w14:paraId="76680F53" w14:textId="77777777" w:rsidR="00513D90" w:rsidRPr="00513D90" w:rsidRDefault="00513D90" w:rsidP="00EC2399">
      <w:pPr>
        <w:pStyle w:val="Qualifications"/>
        <w:rPr>
          <w:lang w:val="en-US"/>
        </w:rPr>
      </w:pPr>
      <w:r w:rsidRPr="00513D90">
        <w:rPr>
          <w:b/>
          <w:bCs/>
          <w:lang w:val="en-US"/>
        </w:rPr>
        <w:t>Qualifications:</w:t>
      </w:r>
      <w:r w:rsidRPr="00513D90">
        <w:rPr>
          <w:lang w:val="en-US"/>
        </w:rPr>
        <w:t xml:space="preserve"> BBus, GCPubSecMgmnt</w:t>
      </w:r>
    </w:p>
    <w:p w14:paraId="1120D7AB" w14:textId="77777777" w:rsidR="00513D90" w:rsidRPr="00513D90" w:rsidRDefault="00513D90" w:rsidP="00EC2399">
      <w:pPr>
        <w:pStyle w:val="Membership"/>
        <w:rPr>
          <w:lang w:val="en-US"/>
        </w:rPr>
      </w:pPr>
      <w:r w:rsidRPr="00513D90">
        <w:rPr>
          <w:b/>
          <w:bCs/>
          <w:lang w:val="en-US"/>
        </w:rPr>
        <w:t xml:space="preserve">Board membership: </w:t>
      </w:r>
      <w:r w:rsidRPr="00513D90">
        <w:rPr>
          <w:lang w:val="en-US"/>
        </w:rPr>
        <w:t>Appointed on 14 May 2015.</w:t>
      </w:r>
    </w:p>
    <w:p w14:paraId="33FE7FFB" w14:textId="77777777" w:rsidR="00513D90" w:rsidRPr="00513D90" w:rsidRDefault="00513D90" w:rsidP="00EC2399">
      <w:pPr>
        <w:pStyle w:val="Heading4"/>
        <w:rPr>
          <w:lang w:val="en-US"/>
        </w:rPr>
      </w:pPr>
      <w:r w:rsidRPr="00513D90">
        <w:rPr>
          <w:lang w:val="en-US"/>
        </w:rPr>
        <w:t xml:space="preserve">Dr David Filby </w:t>
      </w:r>
      <w:r w:rsidRPr="00EC2399">
        <w:rPr>
          <w:b w:val="0"/>
          <w:lang w:val="en-US"/>
        </w:rPr>
        <w:t>PSM</w:t>
      </w:r>
    </w:p>
    <w:p w14:paraId="49AF4DBD" w14:textId="6546225A" w:rsidR="000E3463" w:rsidRPr="00513D90" w:rsidRDefault="00513D90" w:rsidP="000E3463">
      <w:pPr>
        <w:rPr>
          <w:lang w:val="en-US"/>
        </w:rPr>
      </w:pPr>
      <w:r w:rsidRPr="00513D90">
        <w:rPr>
          <w:lang w:val="en-US"/>
        </w:rPr>
        <w:t xml:space="preserve">Dr David Filby has worked extensively across the Australian health care landscape in a number of significant policy and executive roles. He has held senior national health policy roles and senior executive positions in Queensland and South Australia. </w:t>
      </w:r>
      <w:r w:rsidR="004C4956">
        <w:rPr>
          <w:lang w:val="en-US"/>
        </w:rPr>
        <w:br w:type="column"/>
      </w:r>
      <w:r w:rsidRPr="00513D90">
        <w:rPr>
          <w:lang w:val="en-US"/>
        </w:rPr>
        <w:t>In July 2016, he completed a term of six and a half years as Executive Consultant for South Australia Health and the Australian Health Ministers’ Advisory Council.</w:t>
      </w:r>
      <w:r w:rsidR="000E3463" w:rsidRPr="000E3463">
        <w:rPr>
          <w:lang w:val="en-US"/>
        </w:rPr>
        <w:t xml:space="preserve"> </w:t>
      </w:r>
    </w:p>
    <w:p w14:paraId="70AE9FF6" w14:textId="67D0FB44" w:rsidR="00D43A93" w:rsidRPr="00513D90" w:rsidRDefault="00513D90" w:rsidP="00D43A93">
      <w:pPr>
        <w:rPr>
          <w:lang w:val="en-US"/>
        </w:rPr>
      </w:pPr>
      <w:r w:rsidRPr="00513D90">
        <w:rPr>
          <w:lang w:val="en-US"/>
        </w:rPr>
        <w:t>Dr Filby was a board member of the National Health Performance Authority until June 2016, a board member of the Australian Institute of Health and Welfare for 14 years and in August 2016 finished a nine-year term, including six as Chair, with Helping Hand Aged Care Inc. He holds an Adjunct Professorship in the Faculty of Health Sciences at Flinders University. In 2008, he was awarded a Public Service Medal and in 2007 was awarded the Sidney Sax Medal by the Australian Healthcare and Hospitals Association. Previously, he was on the board of South Australia’s Child Health Research Institute Council.</w:t>
      </w:r>
    </w:p>
    <w:p w14:paraId="71D09BA1" w14:textId="77777777" w:rsidR="00513D90" w:rsidRPr="00513D90" w:rsidRDefault="00513D90" w:rsidP="00EC2399">
      <w:pPr>
        <w:pStyle w:val="Qualifications"/>
        <w:rPr>
          <w:lang w:val="en-US"/>
        </w:rPr>
      </w:pPr>
      <w:r w:rsidRPr="006C24A8">
        <w:rPr>
          <w:rStyle w:val="Strong"/>
        </w:rPr>
        <w:t>Qualifications</w:t>
      </w:r>
      <w:r w:rsidRPr="00513D90">
        <w:rPr>
          <w:lang w:val="en-US"/>
        </w:rPr>
        <w:t>: PhD</w:t>
      </w:r>
    </w:p>
    <w:p w14:paraId="6AEF5636" w14:textId="77777777" w:rsidR="00513D90" w:rsidRPr="00513D90" w:rsidRDefault="00513D90" w:rsidP="00EC2399">
      <w:pPr>
        <w:pStyle w:val="Membership"/>
        <w:rPr>
          <w:lang w:val="en-US"/>
        </w:rPr>
      </w:pPr>
      <w:r w:rsidRPr="00513D90">
        <w:rPr>
          <w:b/>
          <w:bCs/>
          <w:lang w:val="en-US"/>
        </w:rPr>
        <w:t xml:space="preserve">Board membership: </w:t>
      </w:r>
      <w:r w:rsidRPr="00513D90">
        <w:rPr>
          <w:lang w:val="en-US"/>
        </w:rPr>
        <w:t>Appointed on 29 July 2016.</w:t>
      </w:r>
    </w:p>
    <w:p w14:paraId="7ACB5704" w14:textId="77777777" w:rsidR="00513D90" w:rsidRPr="00513D90" w:rsidRDefault="00513D90" w:rsidP="00EC2399">
      <w:pPr>
        <w:pStyle w:val="Heading4"/>
        <w:rPr>
          <w:lang w:val="en-US"/>
        </w:rPr>
      </w:pPr>
      <w:r w:rsidRPr="00513D90">
        <w:rPr>
          <w:lang w:val="en-US"/>
        </w:rPr>
        <w:t xml:space="preserve">Adjunct Professor John Walsh </w:t>
      </w:r>
      <w:r w:rsidRPr="00EC2399">
        <w:rPr>
          <w:b w:val="0"/>
          <w:lang w:val="en-US"/>
        </w:rPr>
        <w:t>AM</w:t>
      </w:r>
    </w:p>
    <w:p w14:paraId="65D628F7" w14:textId="77777777" w:rsidR="00513D90" w:rsidRPr="00513D90" w:rsidRDefault="00513D90" w:rsidP="00513D90">
      <w:pPr>
        <w:rPr>
          <w:lang w:val="en-US"/>
        </w:rPr>
      </w:pPr>
      <w:r w:rsidRPr="00513D90">
        <w:rPr>
          <w:lang w:val="en-US"/>
        </w:rPr>
        <w:t>Professor John Walsh has expertise in the areas of social policy and funding across accident compensation, health and disability, with an Adjunct Professor appointment at the University of Sydney.</w:t>
      </w:r>
    </w:p>
    <w:p w14:paraId="63EE76F3" w14:textId="77777777" w:rsidR="00513D90" w:rsidRPr="00513D90" w:rsidRDefault="00513D90" w:rsidP="00513D90">
      <w:pPr>
        <w:rPr>
          <w:lang w:val="en-US"/>
        </w:rPr>
      </w:pPr>
      <w:r w:rsidRPr="00513D90">
        <w:rPr>
          <w:lang w:val="en-US"/>
        </w:rPr>
        <w:t>Professor Walsh is a board member of the National Disability Insurance Agency, having previously been a Productivity Commissioner. During 2010, he was part of the reference group which recommended a national disability insurance scheme.</w:t>
      </w:r>
    </w:p>
    <w:p w14:paraId="4E5645B5" w14:textId="766175B7" w:rsidR="00513D90" w:rsidRPr="00513D90" w:rsidRDefault="00513D90" w:rsidP="004C4956">
      <w:pPr>
        <w:rPr>
          <w:lang w:val="en-US"/>
        </w:rPr>
      </w:pPr>
      <w:r w:rsidRPr="00513D90">
        <w:rPr>
          <w:lang w:val="en-US"/>
        </w:rPr>
        <w:t xml:space="preserve">Professor Walsh was also the Deputy Chair of the Board of the National Health Performance Authority until June 2016, chaired the </w:t>
      </w:r>
      <w:r w:rsidR="004C4956">
        <w:rPr>
          <w:lang w:val="en-US"/>
        </w:rPr>
        <w:br w:type="column"/>
      </w:r>
      <w:r w:rsidRPr="00513D90">
        <w:rPr>
          <w:lang w:val="en-US"/>
        </w:rPr>
        <w:t xml:space="preserve">independent panel overseeing </w:t>
      </w:r>
      <w:r w:rsidRPr="00513D90">
        <w:rPr>
          <w:i/>
          <w:iCs/>
          <w:lang w:val="en-US"/>
        </w:rPr>
        <w:t>Caring Together: A Health Action Plan for NSW</w:t>
      </w:r>
      <w:r w:rsidRPr="00513D90">
        <w:rPr>
          <w:lang w:val="en-US"/>
        </w:rPr>
        <w:t xml:space="preserve"> and has held memberships on several boards including the NSW Motor Accidents Authority and the NSW Home Care Service.</w:t>
      </w:r>
    </w:p>
    <w:p w14:paraId="5EBD0D24" w14:textId="77777777" w:rsidR="00513D90" w:rsidRPr="00513D90" w:rsidRDefault="00513D90" w:rsidP="00513D90">
      <w:pPr>
        <w:rPr>
          <w:lang w:val="en-US"/>
        </w:rPr>
      </w:pPr>
      <w:r w:rsidRPr="00513D90">
        <w:rPr>
          <w:lang w:val="en-US"/>
        </w:rPr>
        <w:t>Professor Walsh was a partner at PricewaterhouseCoopers Australia, where he worked for 20 years. In 2011, Professor Walsh was appointed a Member of the Order of Australia and also received the Prime Minister’s Award for outstanding service to the disability sector.</w:t>
      </w:r>
    </w:p>
    <w:p w14:paraId="15ADF67F" w14:textId="77777777" w:rsidR="00513D90" w:rsidRPr="00513D90" w:rsidRDefault="00513D90" w:rsidP="00EC2399">
      <w:pPr>
        <w:pStyle w:val="Qualifications"/>
        <w:rPr>
          <w:lang w:val="en-US"/>
        </w:rPr>
      </w:pPr>
      <w:r w:rsidRPr="00513D90">
        <w:rPr>
          <w:b/>
          <w:bCs/>
          <w:lang w:val="en-US"/>
        </w:rPr>
        <w:t>Qualifications:</w:t>
      </w:r>
      <w:r w:rsidRPr="00513D90">
        <w:rPr>
          <w:lang w:val="en-US"/>
        </w:rPr>
        <w:t xml:space="preserve"> BSc, FIAA, FRACP (Hon)</w:t>
      </w:r>
    </w:p>
    <w:p w14:paraId="4DD62680" w14:textId="77777777" w:rsidR="00513D90" w:rsidRPr="00513D90" w:rsidRDefault="00513D90" w:rsidP="00EC2399">
      <w:pPr>
        <w:pStyle w:val="Membership"/>
        <w:rPr>
          <w:lang w:val="en-US"/>
        </w:rPr>
      </w:pPr>
      <w:r w:rsidRPr="00513D90">
        <w:rPr>
          <w:b/>
          <w:bCs/>
          <w:lang w:val="en-US"/>
        </w:rPr>
        <w:t>Board membership:</w:t>
      </w:r>
      <w:r w:rsidRPr="00513D90">
        <w:rPr>
          <w:lang w:val="en-US"/>
        </w:rPr>
        <w:t xml:space="preserve"> Appointed on 29 July 2016.</w:t>
      </w:r>
    </w:p>
    <w:p w14:paraId="2B8FD777" w14:textId="77777777" w:rsidR="00513D90" w:rsidRPr="00513D90" w:rsidRDefault="00513D90" w:rsidP="00EC2399">
      <w:pPr>
        <w:pStyle w:val="Heading4"/>
        <w:rPr>
          <w:lang w:val="en-US"/>
        </w:rPr>
      </w:pPr>
      <w:r w:rsidRPr="00513D90">
        <w:rPr>
          <w:lang w:val="en-US"/>
        </w:rPr>
        <w:t>Ms Christine Gee</w:t>
      </w:r>
    </w:p>
    <w:p w14:paraId="4849B756" w14:textId="77777777" w:rsidR="00513D90" w:rsidRPr="00513D90" w:rsidRDefault="00513D90" w:rsidP="00513D90">
      <w:pPr>
        <w:rPr>
          <w:lang w:val="en-US"/>
        </w:rPr>
      </w:pPr>
      <w:r w:rsidRPr="00513D90">
        <w:rPr>
          <w:lang w:val="en-US"/>
        </w:rPr>
        <w:t>Ms Christine Gee brings to the board extensive experience in private hospital administration, having held executive management positions for over 25 years. She has been the CEO of Toowong Private Hospital since 1997 and is Chair of the Commission’s Private Hospital Sector Committee.</w:t>
      </w:r>
    </w:p>
    <w:p w14:paraId="4F0B468B" w14:textId="77777777" w:rsidR="00513D90" w:rsidRPr="00513D90" w:rsidRDefault="00513D90" w:rsidP="00513D90">
      <w:pPr>
        <w:rPr>
          <w:lang w:val="en-US"/>
        </w:rPr>
      </w:pPr>
      <w:r w:rsidRPr="00513D90">
        <w:rPr>
          <w:lang w:val="en-US"/>
        </w:rPr>
        <w:t>Ms Gee is also involved in numerous national boards and committees, including the Australian Private Hospitals Association, the Private Hospitals Association of Queensland, the Queensland board of the Medical Board of Australia, and the Australian Government’s Second Tier Advisory Committee.</w:t>
      </w:r>
    </w:p>
    <w:p w14:paraId="7E9E1656" w14:textId="77777777" w:rsidR="00513D90" w:rsidRPr="00513D90" w:rsidRDefault="00513D90" w:rsidP="00EC2399">
      <w:pPr>
        <w:pStyle w:val="Qualifications"/>
        <w:rPr>
          <w:lang w:val="en-US"/>
        </w:rPr>
      </w:pPr>
      <w:r w:rsidRPr="004C4956">
        <w:rPr>
          <w:rStyle w:val="Strong"/>
        </w:rPr>
        <w:t>Qualifications:</w:t>
      </w:r>
      <w:r w:rsidRPr="00513D90">
        <w:rPr>
          <w:lang w:val="en-US"/>
        </w:rPr>
        <w:t xml:space="preserve"> MBA</w:t>
      </w:r>
    </w:p>
    <w:p w14:paraId="11CBEB43" w14:textId="77777777" w:rsidR="00513D90" w:rsidRPr="00513D90" w:rsidRDefault="00513D90" w:rsidP="004C4956">
      <w:pPr>
        <w:pStyle w:val="Membership"/>
        <w:spacing w:after="4000"/>
        <w:rPr>
          <w:lang w:val="en-US"/>
        </w:rPr>
      </w:pPr>
      <w:r w:rsidRPr="00513D90">
        <w:rPr>
          <w:b/>
          <w:bCs/>
          <w:lang w:val="en-US"/>
        </w:rPr>
        <w:t xml:space="preserve">Board membership: </w:t>
      </w:r>
      <w:r w:rsidRPr="00513D90">
        <w:rPr>
          <w:lang w:val="en-US"/>
        </w:rPr>
        <w:t>Appointed as a Commission member in March 2006; appointed to the Board on 1 July 2011.</w:t>
      </w:r>
    </w:p>
    <w:p w14:paraId="570D334B" w14:textId="77777777" w:rsidR="00513D90" w:rsidRPr="00513D90" w:rsidRDefault="00513D90" w:rsidP="00EC2399">
      <w:pPr>
        <w:pStyle w:val="Heading4"/>
        <w:rPr>
          <w:lang w:val="en-US"/>
        </w:rPr>
      </w:pPr>
      <w:r w:rsidRPr="00513D90">
        <w:rPr>
          <w:lang w:val="en-US"/>
        </w:rPr>
        <w:t xml:space="preserve">Ms Wendy Harris </w:t>
      </w:r>
      <w:r w:rsidRPr="00EC2399">
        <w:rPr>
          <w:b w:val="0"/>
          <w:lang w:val="en-US"/>
        </w:rPr>
        <w:t>QC</w:t>
      </w:r>
    </w:p>
    <w:p w14:paraId="3075A8CD" w14:textId="77777777" w:rsidR="00513D90" w:rsidRPr="00513D90" w:rsidRDefault="00513D90" w:rsidP="00513D90">
      <w:pPr>
        <w:rPr>
          <w:lang w:val="en-US"/>
        </w:rPr>
      </w:pPr>
      <w:r w:rsidRPr="00513D90">
        <w:rPr>
          <w:lang w:val="en-US"/>
        </w:rPr>
        <w:t>Ms Wendy Harris QC is a barrister who specialises in commercial law. She was admitted to the Victorian Bar in 1997 and was appointed Senior Counsel in 2010.</w:t>
      </w:r>
    </w:p>
    <w:p w14:paraId="2CD9912C" w14:textId="77777777" w:rsidR="00513D90" w:rsidRPr="00513D90" w:rsidRDefault="00513D90" w:rsidP="00513D90">
      <w:pPr>
        <w:rPr>
          <w:lang w:val="en-US"/>
        </w:rPr>
      </w:pPr>
      <w:r w:rsidRPr="00513D90">
        <w:rPr>
          <w:lang w:val="en-US"/>
        </w:rPr>
        <w:t>Between 2011 and 2015 she was Board Chair of the Peter MacCallum Cancer Centre, Australia’s only public hospital dedicated to cancer treatment, research and education. Other past directorships include 10 years on the Board of Barristers’ Chambers Limited, which is the repository of the substantial property assets of the Victorian Bar, and provider of chambers accommodation and ancillary services to its members.</w:t>
      </w:r>
    </w:p>
    <w:p w14:paraId="31A31083" w14:textId="77777777" w:rsidR="00513D90" w:rsidRPr="00513D90" w:rsidRDefault="00513D90" w:rsidP="00513D90">
      <w:pPr>
        <w:rPr>
          <w:lang w:val="en-US"/>
        </w:rPr>
      </w:pPr>
      <w:r w:rsidRPr="00513D90">
        <w:rPr>
          <w:lang w:val="en-US"/>
        </w:rPr>
        <w:t>Ms Harris chairs the National Model Clinical Governance Framework Advisory Panel, and is a member of the Bar Council of the Victorian Bar Inc.</w:t>
      </w:r>
    </w:p>
    <w:p w14:paraId="57BD4F06" w14:textId="77777777" w:rsidR="00513D90" w:rsidRPr="00513D90" w:rsidRDefault="00513D90" w:rsidP="00EC2399">
      <w:pPr>
        <w:pStyle w:val="Qualifications"/>
        <w:rPr>
          <w:lang w:val="en-US"/>
        </w:rPr>
      </w:pPr>
      <w:r w:rsidRPr="00EC2399">
        <w:rPr>
          <w:rStyle w:val="Strong"/>
        </w:rPr>
        <w:t>Qualifications:</w:t>
      </w:r>
      <w:r w:rsidRPr="00513D90">
        <w:rPr>
          <w:lang w:val="en-US"/>
        </w:rPr>
        <w:t xml:space="preserve"> LLB (Hons)</w:t>
      </w:r>
    </w:p>
    <w:p w14:paraId="148D866E" w14:textId="77777777" w:rsidR="00513D90" w:rsidRPr="00513D90" w:rsidRDefault="00513D90" w:rsidP="00EC2399">
      <w:pPr>
        <w:pStyle w:val="Membership"/>
        <w:rPr>
          <w:lang w:val="en-US"/>
        </w:rPr>
      </w:pPr>
      <w:r w:rsidRPr="00513D90">
        <w:rPr>
          <w:b/>
          <w:bCs/>
          <w:lang w:val="en-US"/>
        </w:rPr>
        <w:t>Board membership:</w:t>
      </w:r>
      <w:r w:rsidRPr="00513D90">
        <w:rPr>
          <w:lang w:val="en-US"/>
        </w:rPr>
        <w:t xml:space="preserve"> Appointed on 1 July 2015.</w:t>
      </w:r>
    </w:p>
    <w:p w14:paraId="146AD6FF" w14:textId="77777777" w:rsidR="00513D90" w:rsidRPr="00513D90" w:rsidRDefault="00513D90" w:rsidP="00EC2399">
      <w:pPr>
        <w:pStyle w:val="Heading4"/>
        <w:rPr>
          <w:lang w:val="en-US"/>
        </w:rPr>
      </w:pPr>
      <w:r w:rsidRPr="00513D90">
        <w:rPr>
          <w:lang w:val="en-US"/>
        </w:rPr>
        <w:t>Professor Alison Kitson</w:t>
      </w:r>
    </w:p>
    <w:p w14:paraId="61C6AE7B" w14:textId="77777777" w:rsidR="00513D90" w:rsidRPr="00513D90" w:rsidRDefault="00513D90" w:rsidP="004C4956">
      <w:pPr>
        <w:spacing w:after="600"/>
        <w:rPr>
          <w:lang w:val="en-US"/>
        </w:rPr>
      </w:pPr>
      <w:r w:rsidRPr="00513D90">
        <w:rPr>
          <w:lang w:val="en-US"/>
        </w:rPr>
        <w:t>Professor Alison Kitson is recognised internationally as a leading translational science researcher, nurse leader and champion of the fundamentals of nursing care. Professor Kitson spent several years in executive and academic leadership roles in the UK before moving to Australia to take up the role of Head of School of Nursing at the University of Adelaide in 2009. In 2017 she was appointed as the inaugural Vice President and Executive Dean of the College of Nursing and Health Sciences at Flinders University. Professor Kitson has also been Executive Director of Nursing at Central Adelaide Local Health Network, where she was responsible for the nursing innovation and reform agenda.</w:t>
      </w:r>
    </w:p>
    <w:p w14:paraId="1E208737" w14:textId="77777777" w:rsidR="00513D90" w:rsidRPr="00513D90" w:rsidRDefault="00513D90" w:rsidP="00513D90">
      <w:pPr>
        <w:rPr>
          <w:lang w:val="en-US"/>
        </w:rPr>
      </w:pPr>
      <w:r w:rsidRPr="00513D90">
        <w:rPr>
          <w:lang w:val="en-US"/>
        </w:rPr>
        <w:t>Professor Kitson has been awarded a Fellowship of the Australian Academy of Health and Medical Sciences (2015), an honorary doctorate from Malmo University (2013) in Sweden and a Fellowship of the American Nurses Association (2011) for her work on standards of nursing care.</w:t>
      </w:r>
    </w:p>
    <w:p w14:paraId="60F01D59" w14:textId="77777777" w:rsidR="00513D90" w:rsidRPr="00513D90" w:rsidRDefault="00513D90" w:rsidP="00EC2399">
      <w:pPr>
        <w:pStyle w:val="Qualifications"/>
        <w:rPr>
          <w:lang w:val="en-US"/>
        </w:rPr>
      </w:pPr>
      <w:r w:rsidRPr="00513D90">
        <w:rPr>
          <w:b/>
          <w:bCs/>
          <w:lang w:val="en-US"/>
        </w:rPr>
        <w:t xml:space="preserve">Qualifications: </w:t>
      </w:r>
      <w:r w:rsidRPr="00513D90">
        <w:rPr>
          <w:lang w:val="en-US"/>
        </w:rPr>
        <w:t>RN, Bsc (Hons), DPhil, FRCN, FAAN, FAHMS</w:t>
      </w:r>
    </w:p>
    <w:p w14:paraId="76A2CD66" w14:textId="77777777" w:rsidR="00513D90" w:rsidRPr="00513D90" w:rsidRDefault="00513D90" w:rsidP="00EC2399">
      <w:pPr>
        <w:pStyle w:val="Membership"/>
        <w:rPr>
          <w:lang w:val="en-US"/>
        </w:rPr>
      </w:pPr>
      <w:r w:rsidRPr="00513D90">
        <w:rPr>
          <w:b/>
          <w:bCs/>
          <w:lang w:val="en-US"/>
        </w:rPr>
        <w:t xml:space="preserve">Board membership: </w:t>
      </w:r>
      <w:r w:rsidRPr="00513D90">
        <w:rPr>
          <w:lang w:val="en-US"/>
        </w:rPr>
        <w:t>Appointed on 1 July 2017.</w:t>
      </w:r>
    </w:p>
    <w:p w14:paraId="5EAEBBBD" w14:textId="77777777" w:rsidR="00513D90" w:rsidRPr="00513D90" w:rsidRDefault="00513D90" w:rsidP="00EC2399">
      <w:pPr>
        <w:pStyle w:val="Heading4"/>
        <w:rPr>
          <w:lang w:val="en-US"/>
        </w:rPr>
      </w:pPr>
      <w:r w:rsidRPr="00513D90">
        <w:rPr>
          <w:lang w:val="en-US"/>
        </w:rPr>
        <w:t>Professor Shaun Larkin</w:t>
      </w:r>
    </w:p>
    <w:p w14:paraId="70651AE6" w14:textId="77777777" w:rsidR="00513D90" w:rsidRPr="00513D90" w:rsidRDefault="00513D90" w:rsidP="00513D90">
      <w:pPr>
        <w:rPr>
          <w:lang w:val="en-US"/>
        </w:rPr>
      </w:pPr>
      <w:r w:rsidRPr="00513D90">
        <w:rPr>
          <w:lang w:val="en-US"/>
        </w:rPr>
        <w:t>Professor Shaun Larkin joined the Menzies Centre for Health Policy and School of Public Health at the University of Sydney as Professor in Health Policy and Financing in February 2018.</w:t>
      </w:r>
    </w:p>
    <w:p w14:paraId="71C5D034" w14:textId="77777777" w:rsidR="00513D90" w:rsidRPr="00513D90" w:rsidRDefault="00513D90" w:rsidP="00513D90">
      <w:pPr>
        <w:rPr>
          <w:lang w:val="en-US"/>
        </w:rPr>
      </w:pPr>
      <w:r w:rsidRPr="00513D90">
        <w:rPr>
          <w:lang w:val="en-US"/>
        </w:rPr>
        <w:t>Prior to taking up his current role Professor Larkin worked at HCF for 20 years. After serving as a General Manager in a number of executive roles (Strategic Development; Benefits Management; Corporate Ventures; and Operations) in December 2009 he was selected to be the Managing Director and for seven years led an organisation with health funding responsibilities for more than 1.5 million Australians, revenues in excess of $2.5 billion and over 1,300 staff.</w:t>
      </w:r>
    </w:p>
    <w:p w14:paraId="4CD15566" w14:textId="77777777" w:rsidR="00513D90" w:rsidRPr="00513D90" w:rsidRDefault="00513D90" w:rsidP="00513D90">
      <w:pPr>
        <w:rPr>
          <w:lang w:val="en-US"/>
        </w:rPr>
      </w:pPr>
      <w:r w:rsidRPr="00513D90">
        <w:rPr>
          <w:lang w:val="en-US"/>
        </w:rPr>
        <w:t>Upon its establishment in 2000, Professor Larkin also guided the development of the HCF Research Foundation’s research funding program that saw over $16 million invested in more than 50 projects spread across Australia for the benefit of the wider Australian community.</w:t>
      </w:r>
    </w:p>
    <w:p w14:paraId="15C6034C" w14:textId="0695DC8A" w:rsidR="00513D90" w:rsidRPr="00513D90" w:rsidRDefault="00513D90" w:rsidP="00513D90">
      <w:pPr>
        <w:rPr>
          <w:lang w:val="en-US"/>
        </w:rPr>
      </w:pPr>
      <w:r w:rsidRPr="00513D90">
        <w:rPr>
          <w:lang w:val="en-US"/>
        </w:rPr>
        <w:t xml:space="preserve">Prior to joining HCF, Professor Larkin was based in Singapore for four years where he led the </w:t>
      </w:r>
      <w:r w:rsidR="004C4956">
        <w:rPr>
          <w:lang w:val="en-US"/>
        </w:rPr>
        <w:br w:type="column"/>
      </w:r>
      <w:r w:rsidRPr="00513D90">
        <w:rPr>
          <w:lang w:val="en-US"/>
        </w:rPr>
        <w:t>establishment of a chain of ambulatory medical centres throughout Asia and the CIS. Before this he worked for eight years as an executive for a large private hospital operator (Ramsay Health Care) in Australia and the United States.</w:t>
      </w:r>
    </w:p>
    <w:p w14:paraId="68793AE5" w14:textId="77777777" w:rsidR="00513D90" w:rsidRPr="00513D90" w:rsidRDefault="00513D90" w:rsidP="00EC2399">
      <w:pPr>
        <w:pStyle w:val="Qualifications"/>
        <w:rPr>
          <w:lang w:val="en-US"/>
        </w:rPr>
      </w:pPr>
      <w:r w:rsidRPr="00513D90">
        <w:rPr>
          <w:b/>
          <w:bCs/>
          <w:lang w:val="en-US"/>
        </w:rPr>
        <w:t xml:space="preserve">Qualifications: </w:t>
      </w:r>
      <w:r w:rsidRPr="00513D90">
        <w:rPr>
          <w:lang w:val="en-US"/>
        </w:rPr>
        <w:t>HlthScD, MHSc, MBA, BHA</w:t>
      </w:r>
    </w:p>
    <w:p w14:paraId="0DD55D8D" w14:textId="77777777" w:rsidR="00513D90" w:rsidRPr="00513D90" w:rsidRDefault="00513D90" w:rsidP="00EC2399">
      <w:pPr>
        <w:pStyle w:val="Membership"/>
        <w:rPr>
          <w:lang w:val="en-US"/>
        </w:rPr>
      </w:pPr>
      <w:r w:rsidRPr="00513D90">
        <w:rPr>
          <w:b/>
          <w:bCs/>
          <w:lang w:val="en-US"/>
        </w:rPr>
        <w:t xml:space="preserve">Board membership: </w:t>
      </w:r>
      <w:r w:rsidRPr="00513D90">
        <w:rPr>
          <w:lang w:val="en-US"/>
        </w:rPr>
        <w:t>Appointed on 1 April 2013.</w:t>
      </w:r>
    </w:p>
    <w:p w14:paraId="4D72B573" w14:textId="77777777" w:rsidR="00513D90" w:rsidRPr="00513D90" w:rsidRDefault="00513D90" w:rsidP="00EC2399">
      <w:pPr>
        <w:pStyle w:val="Heading4"/>
        <w:rPr>
          <w:lang w:val="en-US"/>
        </w:rPr>
      </w:pPr>
      <w:r w:rsidRPr="00513D90">
        <w:rPr>
          <w:lang w:val="en-US"/>
        </w:rPr>
        <w:t>Mrs Cheryle Royle</w:t>
      </w:r>
    </w:p>
    <w:p w14:paraId="44A7E4B4" w14:textId="77777777" w:rsidR="00513D90" w:rsidRPr="00513D90" w:rsidRDefault="00513D90" w:rsidP="00513D90">
      <w:pPr>
        <w:rPr>
          <w:lang w:val="en-US"/>
        </w:rPr>
      </w:pPr>
      <w:r w:rsidRPr="00513D90">
        <w:rPr>
          <w:lang w:val="en-US"/>
        </w:rPr>
        <w:t xml:space="preserve">Mrs Cheryle Royle commenced her career as a nurse and midwife. She became the CEO of her first hospital in 1995. Following that time, she has managed a number of hospitals in both Victoria and Queensland, crossing a wide range of medical specialties. </w:t>
      </w:r>
    </w:p>
    <w:p w14:paraId="77FDA4C1" w14:textId="77777777" w:rsidR="00513D90" w:rsidRPr="00513D90" w:rsidRDefault="00513D90" w:rsidP="00513D90">
      <w:pPr>
        <w:rPr>
          <w:lang w:val="en-US"/>
        </w:rPr>
      </w:pPr>
      <w:r w:rsidRPr="00513D90">
        <w:rPr>
          <w:lang w:val="en-US"/>
        </w:rPr>
        <w:t xml:space="preserve">In 1998, Mrs Royle was awarded the Telstra Business Woman of the Year (VIC) for the Private Sector and went on to be a National Finalist that year, highlighting her business acumen and achievements. Her most recent appointment was at St Vincent’s Private Hospital Brisbane until June 2017, following which time she returned to Victoria. She has served on a number of Boards in Victoria. </w:t>
      </w:r>
    </w:p>
    <w:p w14:paraId="58A6785F" w14:textId="77777777" w:rsidR="00513D90" w:rsidRPr="00513D90" w:rsidRDefault="00513D90" w:rsidP="00513D90">
      <w:pPr>
        <w:rPr>
          <w:lang w:val="en-US"/>
        </w:rPr>
      </w:pPr>
      <w:r w:rsidRPr="00513D90">
        <w:rPr>
          <w:lang w:val="en-US"/>
        </w:rPr>
        <w:t>Mrs Royle’s passion for safety and quality in health care is known and recognised by those who have worked with or alongside her and she brings to the Board her extensive management skills and knowledge.</w:t>
      </w:r>
    </w:p>
    <w:p w14:paraId="0564C2E3" w14:textId="77777777" w:rsidR="00513D90" w:rsidRPr="00513D90" w:rsidRDefault="00513D90" w:rsidP="00EC2399">
      <w:pPr>
        <w:pStyle w:val="Qualifications"/>
        <w:rPr>
          <w:lang w:val="en-US"/>
        </w:rPr>
      </w:pPr>
      <w:r w:rsidRPr="00513D90">
        <w:rPr>
          <w:b/>
          <w:bCs/>
          <w:lang w:val="en-US"/>
        </w:rPr>
        <w:t xml:space="preserve">Qualifications: </w:t>
      </w:r>
      <w:r w:rsidRPr="00513D90">
        <w:rPr>
          <w:lang w:val="en-US"/>
        </w:rPr>
        <w:t>RN, RM, BN, GDip Nursing Administration</w:t>
      </w:r>
    </w:p>
    <w:p w14:paraId="059520F0" w14:textId="6B1B5A4D" w:rsidR="00513D90" w:rsidRDefault="00513D90" w:rsidP="00EC2399">
      <w:pPr>
        <w:pStyle w:val="Membership"/>
        <w:rPr>
          <w:lang w:val="en-US"/>
        </w:rPr>
      </w:pPr>
      <w:r w:rsidRPr="00513D90">
        <w:rPr>
          <w:b/>
          <w:bCs/>
          <w:lang w:val="en-US"/>
        </w:rPr>
        <w:t>Board membership:</w:t>
      </w:r>
      <w:r w:rsidRPr="00513D90">
        <w:rPr>
          <w:lang w:val="en-US"/>
        </w:rPr>
        <w:t xml:space="preserve"> Appointed on 4 September</w:t>
      </w:r>
      <w:r w:rsidR="004C4956">
        <w:rPr>
          <w:lang w:val="en-US"/>
        </w:rPr>
        <w:t> </w:t>
      </w:r>
      <w:r w:rsidRPr="00513D90">
        <w:rPr>
          <w:lang w:val="en-US"/>
        </w:rPr>
        <w:t>2014.</w:t>
      </w:r>
    </w:p>
    <w:p w14:paraId="60D44A52" w14:textId="77777777" w:rsidR="00EC2399" w:rsidRDefault="00EC2399" w:rsidP="00EC2399">
      <w:pPr>
        <w:rPr>
          <w:lang w:val="en-US"/>
        </w:rPr>
        <w:sectPr w:rsidR="00EC2399" w:rsidSect="004C4956">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451D3994" w14:textId="77777777" w:rsidR="00513D90" w:rsidRPr="00513D90" w:rsidRDefault="00513D90" w:rsidP="00EC2399">
      <w:pPr>
        <w:pStyle w:val="Heading4"/>
        <w:rPr>
          <w:lang w:val="en-US"/>
        </w:rPr>
      </w:pPr>
      <w:r w:rsidRPr="00513D90">
        <w:rPr>
          <w:lang w:val="en-US"/>
        </w:rPr>
        <w:t>Dr Helena Williams</w:t>
      </w:r>
    </w:p>
    <w:p w14:paraId="0D36CAEB" w14:textId="77777777" w:rsidR="00513D90" w:rsidRPr="00513D90" w:rsidRDefault="00513D90" w:rsidP="00513D90">
      <w:pPr>
        <w:rPr>
          <w:lang w:val="en-US"/>
        </w:rPr>
      </w:pPr>
      <w:r w:rsidRPr="00513D90">
        <w:rPr>
          <w:lang w:val="en-US"/>
        </w:rPr>
        <w:t>Dr Helena Williams brings to the Board active clinical expertise as a general practitioner and governance experience as a previous Clinical Director of the Southern Adelaide-Fleurieu-Kangaroo Island Medicare Local Ltd and a former Presiding Member of the Southern Adelaide Local Health Network Governing Council. She is also currently the GP Liaison Officer at the Adelaide Women’s and Children’s Hospital.</w:t>
      </w:r>
    </w:p>
    <w:p w14:paraId="0A135F48" w14:textId="42EB1ADE" w:rsidR="00513D90" w:rsidRPr="00513D90" w:rsidRDefault="00513D90" w:rsidP="00513D90">
      <w:pPr>
        <w:rPr>
          <w:lang w:val="en-US"/>
        </w:rPr>
      </w:pPr>
      <w:r w:rsidRPr="00513D90">
        <w:rPr>
          <w:lang w:val="en-US"/>
        </w:rPr>
        <w:t>Dr Williams’ other directorships include the</w:t>
      </w:r>
      <w:r w:rsidR="004C4956">
        <w:rPr>
          <w:lang w:val="en-US"/>
        </w:rPr>
        <w:t> </w:t>
      </w:r>
      <w:r w:rsidRPr="00513D90">
        <w:rPr>
          <w:lang w:val="en-US"/>
        </w:rPr>
        <w:t>Cancer Council SA, Noarlunga Health Services, the South Australian Divisions of General Practice, the Australian General Practice</w:t>
      </w:r>
      <w:r w:rsidR="004C4956">
        <w:rPr>
          <w:lang w:val="en-US"/>
        </w:rPr>
        <w:t> </w:t>
      </w:r>
      <w:r w:rsidRPr="00513D90">
        <w:rPr>
          <w:lang w:val="en-US"/>
        </w:rPr>
        <w:t>Network and the Southern Adelaide Health Service.</w:t>
      </w:r>
    </w:p>
    <w:p w14:paraId="243B12B1" w14:textId="77777777" w:rsidR="00513D90" w:rsidRPr="00513D90" w:rsidRDefault="00513D90" w:rsidP="00EC2399">
      <w:pPr>
        <w:pStyle w:val="Qualifications"/>
        <w:rPr>
          <w:lang w:val="en-US"/>
        </w:rPr>
      </w:pPr>
      <w:r w:rsidRPr="00513D90">
        <w:rPr>
          <w:lang w:val="en-US"/>
        </w:rPr>
        <w:t>Qualifications: MBBS, FRACGP</w:t>
      </w:r>
    </w:p>
    <w:p w14:paraId="0948D95C" w14:textId="5D8EA8EA" w:rsidR="00513D90" w:rsidRDefault="00513D90" w:rsidP="00EC2399">
      <w:pPr>
        <w:pStyle w:val="Membership"/>
        <w:rPr>
          <w:lang w:val="en-US"/>
        </w:rPr>
      </w:pPr>
      <w:r w:rsidRPr="00513D90">
        <w:rPr>
          <w:b/>
          <w:bCs/>
          <w:lang w:val="en-US"/>
        </w:rPr>
        <w:t>Board membership:</w:t>
      </w:r>
      <w:r w:rsidRPr="00513D90">
        <w:rPr>
          <w:lang w:val="en-US"/>
        </w:rPr>
        <w:t xml:space="preserve"> Appointed as a Commission</w:t>
      </w:r>
      <w:r w:rsidR="004C4956">
        <w:rPr>
          <w:lang w:val="en-US"/>
        </w:rPr>
        <w:t> </w:t>
      </w:r>
      <w:r w:rsidRPr="00513D90">
        <w:rPr>
          <w:lang w:val="en-US"/>
        </w:rPr>
        <w:t>member in April 2008; appointed to</w:t>
      </w:r>
      <w:r w:rsidR="004C4956">
        <w:rPr>
          <w:lang w:val="en-US"/>
        </w:rPr>
        <w:t> </w:t>
      </w:r>
      <w:r w:rsidRPr="00513D90">
        <w:rPr>
          <w:lang w:val="en-US"/>
        </w:rPr>
        <w:t>the Board on 1 July 2011.</w:t>
      </w:r>
    </w:p>
    <w:p w14:paraId="7F86941B" w14:textId="77777777" w:rsidR="004C4956" w:rsidRDefault="004C4956">
      <w:pPr>
        <w:rPr>
          <w:lang w:val="en-US"/>
        </w:rPr>
      </w:pPr>
    </w:p>
    <w:p w14:paraId="05D259ED" w14:textId="77777777" w:rsidR="004C4956" w:rsidRDefault="004C4956">
      <w:pPr>
        <w:rPr>
          <w:lang w:val="en-US"/>
        </w:rPr>
        <w:sectPr w:rsidR="004C4956" w:rsidSect="004C4956">
          <w:headerReference w:type="even" r:id="rId163"/>
          <w:headerReference w:type="default" r:id="rId164"/>
          <w:footerReference w:type="even" r:id="rId165"/>
          <w:footerReference w:type="default" r:id="rId166"/>
          <w:footnotePr>
            <w:numFmt w:val="chicago"/>
            <w:numRestart w:val="eachPage"/>
          </w:footnotePr>
          <w:pgSz w:w="9978" w:h="14173" w:code="34"/>
          <w:pgMar w:top="1474" w:right="851" w:bottom="1474" w:left="851" w:header="680" w:footer="680" w:gutter="0"/>
          <w:cols w:num="2" w:space="284"/>
          <w:docGrid w:linePitch="360"/>
          <w15:footnoteColumns w:val="1"/>
        </w:sectPr>
      </w:pPr>
    </w:p>
    <w:p w14:paraId="4AC755B8" w14:textId="77777777" w:rsidR="00513D90" w:rsidRPr="00513D90" w:rsidRDefault="00513D90" w:rsidP="00EC2399">
      <w:pPr>
        <w:pStyle w:val="Heading3"/>
        <w:rPr>
          <w:lang w:val="en-US"/>
        </w:rPr>
      </w:pPr>
      <w:r w:rsidRPr="00513D90">
        <w:rPr>
          <w:lang w:val="en-US"/>
        </w:rPr>
        <w:t>Board meetings and attendance</w:t>
      </w:r>
    </w:p>
    <w:p w14:paraId="5C304FA1" w14:textId="0A9D44CA" w:rsidR="00513D90" w:rsidRPr="00513D90" w:rsidRDefault="00513D90" w:rsidP="00EC2399">
      <w:pPr>
        <w:pStyle w:val="TableTitle"/>
        <w:rPr>
          <w:lang w:val="en-GB"/>
        </w:rPr>
      </w:pPr>
      <w:r w:rsidRPr="00513D90">
        <w:rPr>
          <w:lang w:val="en-GB"/>
        </w:rPr>
        <w:t>Board meetings and attendance</w:t>
      </w:r>
    </w:p>
    <w:tbl>
      <w:tblPr>
        <w:tblStyle w:val="DefaultTable1"/>
        <w:tblW w:w="8277" w:type="dxa"/>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934"/>
        <w:gridCol w:w="921"/>
        <w:gridCol w:w="1216"/>
        <w:gridCol w:w="1069"/>
        <w:gridCol w:w="1069"/>
        <w:gridCol w:w="1068"/>
      </w:tblGrid>
      <w:tr w:rsidR="00513D90" w:rsidRPr="00513D90" w14:paraId="74BB034F" w14:textId="77777777" w:rsidTr="00306527">
        <w:trPr>
          <w:cnfStyle w:val="100000000000" w:firstRow="1" w:lastRow="0" w:firstColumn="0" w:lastColumn="0" w:oddVBand="0" w:evenVBand="0" w:oddHBand="0" w:evenHBand="0" w:firstRowFirstColumn="0" w:firstRowLastColumn="0" w:lastRowFirstColumn="0" w:lastRowLastColumn="0"/>
          <w:trHeight w:val="113"/>
          <w:tblHeader/>
        </w:trPr>
        <w:tc>
          <w:tcPr>
            <w:tcW w:w="2934" w:type="dxa"/>
          </w:tcPr>
          <w:p w14:paraId="74D37F6E" w14:textId="77777777" w:rsidR="00513D90" w:rsidRPr="00513D90" w:rsidRDefault="00513D90" w:rsidP="00EC2399">
            <w:r w:rsidRPr="00513D90">
              <w:t>Name</w:t>
            </w:r>
          </w:p>
        </w:tc>
        <w:tc>
          <w:tcPr>
            <w:tcW w:w="5343" w:type="dxa"/>
            <w:gridSpan w:val="5"/>
          </w:tcPr>
          <w:p w14:paraId="70CC9D4A" w14:textId="77777777" w:rsidR="00513D90" w:rsidRPr="00513D90" w:rsidRDefault="00513D90" w:rsidP="00306527">
            <w:pPr>
              <w:jc w:val="center"/>
            </w:pPr>
            <w:r w:rsidRPr="00513D90">
              <w:t>Board meeting</w:t>
            </w:r>
          </w:p>
        </w:tc>
      </w:tr>
      <w:tr w:rsidR="00513D90" w:rsidRPr="00513D90" w14:paraId="692839CC" w14:textId="77777777" w:rsidTr="008932B2">
        <w:trPr>
          <w:cnfStyle w:val="100000000000" w:firstRow="1" w:lastRow="0" w:firstColumn="0" w:lastColumn="0" w:oddVBand="0" w:evenVBand="0" w:oddHBand="0" w:evenHBand="0" w:firstRowFirstColumn="0" w:firstRowLastColumn="0" w:lastRowFirstColumn="0" w:lastRowLastColumn="0"/>
          <w:trHeight w:val="113"/>
          <w:tblHeader/>
        </w:trPr>
        <w:tc>
          <w:tcPr>
            <w:tcW w:w="2934" w:type="dxa"/>
          </w:tcPr>
          <w:p w14:paraId="457AEF66" w14:textId="77777777" w:rsidR="00513D90" w:rsidRPr="00513D90" w:rsidRDefault="00513D90" w:rsidP="00EC2399"/>
        </w:tc>
        <w:tc>
          <w:tcPr>
            <w:tcW w:w="921" w:type="dxa"/>
            <w:shd w:val="clear" w:color="auto" w:fill="E0EDF8" w:themeFill="accent3" w:themeFillTint="33"/>
          </w:tcPr>
          <w:p w14:paraId="183F0615" w14:textId="77777777" w:rsidR="00513D90" w:rsidRPr="00496F1A" w:rsidRDefault="00513D90" w:rsidP="00496F1A">
            <w:pPr>
              <w:rPr>
                <w:b w:val="0"/>
                <w:bCs w:val="0"/>
                <w:lang w:val="en-US"/>
              </w:rPr>
            </w:pPr>
            <w:r w:rsidRPr="00496F1A">
              <w:rPr>
                <w:b w:val="0"/>
                <w:bCs w:val="0"/>
                <w:lang w:val="en-US"/>
              </w:rPr>
              <w:t>10 August 2017</w:t>
            </w:r>
          </w:p>
        </w:tc>
        <w:tc>
          <w:tcPr>
            <w:tcW w:w="1216" w:type="dxa"/>
          </w:tcPr>
          <w:p w14:paraId="44D907EE" w14:textId="77777777" w:rsidR="00513D90" w:rsidRPr="00496F1A" w:rsidRDefault="00513D90" w:rsidP="00496F1A">
            <w:pPr>
              <w:rPr>
                <w:b w:val="0"/>
                <w:bCs w:val="0"/>
                <w:lang w:val="en-US"/>
              </w:rPr>
            </w:pPr>
            <w:r w:rsidRPr="00496F1A">
              <w:rPr>
                <w:b w:val="0"/>
                <w:bCs w:val="0"/>
                <w:lang w:val="en-US"/>
              </w:rPr>
              <w:t>13 September 2017</w:t>
            </w:r>
          </w:p>
        </w:tc>
        <w:tc>
          <w:tcPr>
            <w:tcW w:w="1069" w:type="dxa"/>
            <w:shd w:val="clear" w:color="auto" w:fill="E0EDF8" w:themeFill="accent3" w:themeFillTint="33"/>
          </w:tcPr>
          <w:p w14:paraId="5512070F" w14:textId="6349F53D" w:rsidR="00513D90" w:rsidRPr="00496F1A" w:rsidRDefault="00513D90" w:rsidP="00496F1A">
            <w:pPr>
              <w:rPr>
                <w:b w:val="0"/>
                <w:bCs w:val="0"/>
                <w:lang w:val="en-US"/>
              </w:rPr>
            </w:pPr>
            <w:r w:rsidRPr="00496F1A">
              <w:rPr>
                <w:b w:val="0"/>
                <w:bCs w:val="0"/>
                <w:lang w:val="en-US"/>
              </w:rPr>
              <w:t xml:space="preserve">26 </w:t>
            </w:r>
            <w:r w:rsidR="00496F1A">
              <w:rPr>
                <w:b w:val="0"/>
                <w:bCs w:val="0"/>
                <w:lang w:val="en-US"/>
              </w:rPr>
              <w:br/>
            </w:r>
            <w:r w:rsidRPr="00496F1A">
              <w:rPr>
                <w:b w:val="0"/>
                <w:bCs w:val="0"/>
                <w:lang w:val="en-US"/>
              </w:rPr>
              <w:t>October 2017</w:t>
            </w:r>
          </w:p>
        </w:tc>
        <w:tc>
          <w:tcPr>
            <w:tcW w:w="1069" w:type="dxa"/>
          </w:tcPr>
          <w:p w14:paraId="2FA59CDF" w14:textId="77777777" w:rsidR="00513D90" w:rsidRPr="00496F1A" w:rsidRDefault="00513D90" w:rsidP="00496F1A">
            <w:pPr>
              <w:rPr>
                <w:b w:val="0"/>
                <w:bCs w:val="0"/>
                <w:lang w:val="en-US"/>
              </w:rPr>
            </w:pPr>
            <w:r w:rsidRPr="00496F1A">
              <w:rPr>
                <w:b w:val="0"/>
                <w:bCs w:val="0"/>
                <w:lang w:val="en-US"/>
              </w:rPr>
              <w:t>22 February 2018</w:t>
            </w:r>
          </w:p>
        </w:tc>
        <w:tc>
          <w:tcPr>
            <w:tcW w:w="1068" w:type="dxa"/>
            <w:shd w:val="clear" w:color="auto" w:fill="E0EDF8" w:themeFill="accent3" w:themeFillTint="33"/>
          </w:tcPr>
          <w:p w14:paraId="7F7FE95B" w14:textId="47D7B292" w:rsidR="00513D90" w:rsidRPr="00496F1A" w:rsidRDefault="00513D90" w:rsidP="00496F1A">
            <w:pPr>
              <w:rPr>
                <w:b w:val="0"/>
                <w:bCs w:val="0"/>
                <w:lang w:val="en-US"/>
              </w:rPr>
            </w:pPr>
            <w:r w:rsidRPr="00496F1A">
              <w:rPr>
                <w:b w:val="0"/>
                <w:bCs w:val="0"/>
                <w:lang w:val="en-US"/>
              </w:rPr>
              <w:t xml:space="preserve">12 </w:t>
            </w:r>
            <w:r w:rsidR="00EC2399" w:rsidRPr="00496F1A">
              <w:rPr>
                <w:b w:val="0"/>
                <w:bCs w:val="0"/>
                <w:lang w:val="en-US"/>
              </w:rPr>
              <w:br/>
            </w:r>
            <w:r w:rsidRPr="00496F1A">
              <w:rPr>
                <w:b w:val="0"/>
                <w:bCs w:val="0"/>
                <w:lang w:val="en-US"/>
              </w:rPr>
              <w:t xml:space="preserve">April </w:t>
            </w:r>
            <w:r w:rsidR="00496F1A">
              <w:rPr>
                <w:b w:val="0"/>
                <w:bCs w:val="0"/>
                <w:lang w:val="en-US"/>
              </w:rPr>
              <w:br/>
            </w:r>
            <w:r w:rsidRPr="00496F1A">
              <w:rPr>
                <w:b w:val="0"/>
                <w:bCs w:val="0"/>
                <w:lang w:val="en-US"/>
              </w:rPr>
              <w:t>2018</w:t>
            </w:r>
          </w:p>
        </w:tc>
      </w:tr>
      <w:tr w:rsidR="00513D90" w:rsidRPr="00513D90" w14:paraId="2462EA0E" w14:textId="77777777" w:rsidTr="008932B2">
        <w:trPr>
          <w:trHeight w:val="113"/>
        </w:trPr>
        <w:tc>
          <w:tcPr>
            <w:tcW w:w="2934" w:type="dxa"/>
          </w:tcPr>
          <w:p w14:paraId="473E3D1F" w14:textId="77777777" w:rsidR="00513D90" w:rsidRPr="00513D90" w:rsidRDefault="00513D90" w:rsidP="00EC2399">
            <w:pPr>
              <w:rPr>
                <w:lang w:val="en-US"/>
              </w:rPr>
            </w:pPr>
            <w:r w:rsidRPr="00513D90">
              <w:rPr>
                <w:lang w:val="en-US"/>
              </w:rPr>
              <w:t>Prof. Villis Marshall AC (Chair)</w:t>
            </w:r>
            <w:r w:rsidRPr="00513D90">
              <w:rPr>
                <w:vertAlign w:val="superscript"/>
                <w:lang w:val="en-US"/>
              </w:rPr>
              <w:t>a</w:t>
            </w:r>
            <w:r w:rsidRPr="00513D90">
              <w:rPr>
                <w:lang w:val="en-US"/>
              </w:rPr>
              <w:t xml:space="preserve"> </w:t>
            </w:r>
          </w:p>
        </w:tc>
        <w:tc>
          <w:tcPr>
            <w:tcW w:w="921" w:type="dxa"/>
            <w:shd w:val="clear" w:color="auto" w:fill="E0EDF8" w:themeFill="accent3" w:themeFillTint="33"/>
          </w:tcPr>
          <w:p w14:paraId="39BBAB53" w14:textId="77777777" w:rsidR="00513D90" w:rsidRPr="00513D90" w:rsidRDefault="00513D90" w:rsidP="00EC2399">
            <w:pPr>
              <w:rPr>
                <w:lang w:val="en-US"/>
              </w:rPr>
            </w:pPr>
            <w:r w:rsidRPr="00513D90">
              <w:rPr>
                <w:rFonts w:ascii="Segoe UI Symbol" w:hAnsi="Segoe UI Symbol" w:cs="Segoe UI Symbol"/>
                <w:lang w:val="en-US"/>
              </w:rPr>
              <w:t>✓</w:t>
            </w:r>
          </w:p>
        </w:tc>
        <w:tc>
          <w:tcPr>
            <w:tcW w:w="1216" w:type="dxa"/>
          </w:tcPr>
          <w:p w14:paraId="6FA8598E"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shd w:val="clear" w:color="auto" w:fill="E0EDF8" w:themeFill="accent3" w:themeFillTint="33"/>
          </w:tcPr>
          <w:p w14:paraId="28808497"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tcPr>
          <w:p w14:paraId="656B4CD3" w14:textId="77777777" w:rsidR="00513D90" w:rsidRPr="00513D90" w:rsidRDefault="00513D90" w:rsidP="00EC2399">
            <w:pPr>
              <w:rPr>
                <w:lang w:val="en-US"/>
              </w:rPr>
            </w:pPr>
            <w:r w:rsidRPr="00513D90">
              <w:rPr>
                <w:rFonts w:ascii="Segoe UI Symbol" w:hAnsi="Segoe UI Symbol" w:cs="Segoe UI Symbol"/>
                <w:lang w:val="en-US"/>
              </w:rPr>
              <w:t>✓</w:t>
            </w:r>
          </w:p>
        </w:tc>
        <w:tc>
          <w:tcPr>
            <w:tcW w:w="1068" w:type="dxa"/>
            <w:shd w:val="clear" w:color="auto" w:fill="E0EDF8" w:themeFill="accent3" w:themeFillTint="33"/>
          </w:tcPr>
          <w:p w14:paraId="606F2ECA" w14:textId="77777777" w:rsidR="00513D90" w:rsidRPr="00513D90" w:rsidRDefault="00513D90" w:rsidP="00EC2399">
            <w:pPr>
              <w:rPr>
                <w:lang w:val="en-US"/>
              </w:rPr>
            </w:pPr>
            <w:r w:rsidRPr="00513D90">
              <w:rPr>
                <w:rFonts w:ascii="Segoe UI Symbol" w:hAnsi="Segoe UI Symbol" w:cs="Segoe UI Symbol"/>
                <w:lang w:val="en-US"/>
              </w:rPr>
              <w:t>✓</w:t>
            </w:r>
          </w:p>
        </w:tc>
      </w:tr>
      <w:tr w:rsidR="00513D90" w:rsidRPr="00513D90" w14:paraId="0AE238F5" w14:textId="77777777" w:rsidTr="008932B2">
        <w:trPr>
          <w:trHeight w:val="113"/>
        </w:trPr>
        <w:tc>
          <w:tcPr>
            <w:tcW w:w="2934" w:type="dxa"/>
          </w:tcPr>
          <w:p w14:paraId="01B9D96E" w14:textId="77777777" w:rsidR="00513D90" w:rsidRPr="00513D90" w:rsidRDefault="00513D90" w:rsidP="00EC2399">
            <w:pPr>
              <w:rPr>
                <w:lang w:val="en-US"/>
              </w:rPr>
            </w:pPr>
            <w:r w:rsidRPr="00513D90">
              <w:rPr>
                <w:lang w:val="en-US"/>
              </w:rPr>
              <w:t>Mr Martin Bowles PSM</w:t>
            </w:r>
          </w:p>
        </w:tc>
        <w:tc>
          <w:tcPr>
            <w:tcW w:w="921" w:type="dxa"/>
            <w:shd w:val="clear" w:color="auto" w:fill="E0EDF8" w:themeFill="accent3" w:themeFillTint="33"/>
          </w:tcPr>
          <w:p w14:paraId="51D7093B" w14:textId="77777777" w:rsidR="00513D90" w:rsidRPr="00513D90" w:rsidRDefault="00513D90" w:rsidP="00EC2399">
            <w:pPr>
              <w:rPr>
                <w:lang w:val="en-US"/>
              </w:rPr>
            </w:pPr>
            <w:r w:rsidRPr="00513D90">
              <w:rPr>
                <w:rFonts w:ascii="Segoe UI Symbol" w:hAnsi="Segoe UI Symbol" w:cs="Segoe UI Symbol"/>
                <w:lang w:val="en-US"/>
              </w:rPr>
              <w:t>✓</w:t>
            </w:r>
          </w:p>
        </w:tc>
        <w:tc>
          <w:tcPr>
            <w:tcW w:w="1216" w:type="dxa"/>
          </w:tcPr>
          <w:p w14:paraId="418A0616" w14:textId="77777777" w:rsidR="00513D90" w:rsidRPr="00513D90" w:rsidRDefault="00513D90" w:rsidP="00EC2399">
            <w:pPr>
              <w:rPr>
                <w:lang w:val="en-US"/>
              </w:rPr>
            </w:pPr>
            <w:r w:rsidRPr="00513D90">
              <w:rPr>
                <w:lang w:val="en-US"/>
              </w:rPr>
              <w:t>×</w:t>
            </w:r>
          </w:p>
        </w:tc>
        <w:tc>
          <w:tcPr>
            <w:tcW w:w="1069" w:type="dxa"/>
            <w:shd w:val="clear" w:color="auto" w:fill="E0EDF8" w:themeFill="accent3" w:themeFillTint="33"/>
          </w:tcPr>
          <w:p w14:paraId="671848D1"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tcPr>
          <w:p w14:paraId="29AE5710" w14:textId="77777777" w:rsidR="00513D90" w:rsidRPr="00513D90" w:rsidRDefault="00513D90" w:rsidP="00EC2399">
            <w:pPr>
              <w:rPr>
                <w:lang w:val="en-US"/>
              </w:rPr>
            </w:pPr>
            <w:r w:rsidRPr="00513D90">
              <w:rPr>
                <w:lang w:val="en-US"/>
              </w:rPr>
              <w:t>×</w:t>
            </w:r>
          </w:p>
        </w:tc>
        <w:tc>
          <w:tcPr>
            <w:tcW w:w="1068" w:type="dxa"/>
            <w:shd w:val="clear" w:color="auto" w:fill="E0EDF8" w:themeFill="accent3" w:themeFillTint="33"/>
          </w:tcPr>
          <w:p w14:paraId="204ED230" w14:textId="77777777" w:rsidR="00513D90" w:rsidRPr="00513D90" w:rsidRDefault="00513D90" w:rsidP="00EC2399">
            <w:pPr>
              <w:rPr>
                <w:lang w:val="en-US"/>
              </w:rPr>
            </w:pPr>
            <w:r w:rsidRPr="00513D90">
              <w:rPr>
                <w:rFonts w:ascii="Segoe UI Symbol" w:hAnsi="Segoe UI Symbol" w:cs="Segoe UI Symbol"/>
                <w:lang w:val="en-US"/>
              </w:rPr>
              <w:t>✓</w:t>
            </w:r>
          </w:p>
        </w:tc>
      </w:tr>
      <w:tr w:rsidR="00513D90" w:rsidRPr="00513D90" w14:paraId="442CC04C" w14:textId="77777777" w:rsidTr="008932B2">
        <w:trPr>
          <w:trHeight w:val="113"/>
        </w:trPr>
        <w:tc>
          <w:tcPr>
            <w:tcW w:w="2934" w:type="dxa"/>
          </w:tcPr>
          <w:p w14:paraId="23AFC75A" w14:textId="77777777" w:rsidR="00513D90" w:rsidRPr="00513D90" w:rsidRDefault="00513D90" w:rsidP="00EC2399">
            <w:pPr>
              <w:rPr>
                <w:lang w:val="en-US"/>
              </w:rPr>
            </w:pPr>
            <w:r w:rsidRPr="00513D90">
              <w:rPr>
                <w:lang w:val="en-US"/>
              </w:rPr>
              <w:t>Adj. Professor John Walsh AM</w:t>
            </w:r>
            <w:r w:rsidRPr="00513D90">
              <w:rPr>
                <w:vertAlign w:val="superscript"/>
                <w:lang w:val="en-US"/>
              </w:rPr>
              <w:t>b</w:t>
            </w:r>
          </w:p>
        </w:tc>
        <w:tc>
          <w:tcPr>
            <w:tcW w:w="921" w:type="dxa"/>
            <w:shd w:val="clear" w:color="auto" w:fill="E0EDF8" w:themeFill="accent3" w:themeFillTint="33"/>
          </w:tcPr>
          <w:p w14:paraId="297F91F3" w14:textId="77777777" w:rsidR="00513D90" w:rsidRPr="00513D90" w:rsidRDefault="00513D90" w:rsidP="00EC2399">
            <w:pPr>
              <w:rPr>
                <w:lang w:val="en-US"/>
              </w:rPr>
            </w:pPr>
            <w:r w:rsidRPr="00513D90">
              <w:rPr>
                <w:rFonts w:ascii="Segoe UI Symbol" w:hAnsi="Segoe UI Symbol" w:cs="Segoe UI Symbol"/>
                <w:lang w:val="en-US"/>
              </w:rPr>
              <w:t>✓</w:t>
            </w:r>
          </w:p>
        </w:tc>
        <w:tc>
          <w:tcPr>
            <w:tcW w:w="1216" w:type="dxa"/>
          </w:tcPr>
          <w:p w14:paraId="1E0EF158"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shd w:val="clear" w:color="auto" w:fill="E0EDF8" w:themeFill="accent3" w:themeFillTint="33"/>
          </w:tcPr>
          <w:p w14:paraId="3E4D7D2F"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tcPr>
          <w:p w14:paraId="3DC8411A" w14:textId="77777777" w:rsidR="00513D90" w:rsidRPr="00513D90" w:rsidRDefault="00513D90" w:rsidP="00EC2399">
            <w:pPr>
              <w:rPr>
                <w:lang w:val="en-US"/>
              </w:rPr>
            </w:pPr>
            <w:r w:rsidRPr="00513D90">
              <w:rPr>
                <w:lang w:val="en-US"/>
              </w:rPr>
              <w:t>×</w:t>
            </w:r>
          </w:p>
        </w:tc>
        <w:tc>
          <w:tcPr>
            <w:tcW w:w="1068" w:type="dxa"/>
            <w:shd w:val="clear" w:color="auto" w:fill="E0EDF8" w:themeFill="accent3" w:themeFillTint="33"/>
          </w:tcPr>
          <w:p w14:paraId="467651CB" w14:textId="77777777" w:rsidR="00513D90" w:rsidRPr="00513D90" w:rsidRDefault="00513D90" w:rsidP="00EC2399">
            <w:pPr>
              <w:rPr>
                <w:lang w:val="en-US"/>
              </w:rPr>
            </w:pPr>
            <w:r w:rsidRPr="00513D90">
              <w:rPr>
                <w:rFonts w:ascii="Segoe UI Symbol" w:hAnsi="Segoe UI Symbol" w:cs="Segoe UI Symbol"/>
                <w:lang w:val="en-US"/>
              </w:rPr>
              <w:t>✓</w:t>
            </w:r>
          </w:p>
        </w:tc>
      </w:tr>
      <w:tr w:rsidR="00513D90" w:rsidRPr="00513D90" w14:paraId="35EBBAA4" w14:textId="77777777" w:rsidTr="008932B2">
        <w:trPr>
          <w:trHeight w:val="113"/>
        </w:trPr>
        <w:tc>
          <w:tcPr>
            <w:tcW w:w="2934" w:type="dxa"/>
          </w:tcPr>
          <w:p w14:paraId="03D9FE80" w14:textId="77777777" w:rsidR="00513D90" w:rsidRPr="00513D90" w:rsidRDefault="00513D90" w:rsidP="00EC2399">
            <w:pPr>
              <w:rPr>
                <w:lang w:val="en-US"/>
              </w:rPr>
            </w:pPr>
            <w:r w:rsidRPr="00513D90">
              <w:rPr>
                <w:lang w:val="en-US"/>
              </w:rPr>
              <w:t>Dr David Filby PSM</w:t>
            </w:r>
          </w:p>
        </w:tc>
        <w:tc>
          <w:tcPr>
            <w:tcW w:w="921" w:type="dxa"/>
            <w:shd w:val="clear" w:color="auto" w:fill="E0EDF8" w:themeFill="accent3" w:themeFillTint="33"/>
          </w:tcPr>
          <w:p w14:paraId="5D0534A3" w14:textId="77777777" w:rsidR="00513D90" w:rsidRPr="00513D90" w:rsidRDefault="00513D90" w:rsidP="00EC2399">
            <w:pPr>
              <w:rPr>
                <w:lang w:val="en-US"/>
              </w:rPr>
            </w:pPr>
            <w:r w:rsidRPr="00513D90">
              <w:rPr>
                <w:rFonts w:ascii="Segoe UI Symbol" w:hAnsi="Segoe UI Symbol" w:cs="Segoe UI Symbol"/>
                <w:lang w:val="en-US"/>
              </w:rPr>
              <w:t>✓</w:t>
            </w:r>
          </w:p>
        </w:tc>
        <w:tc>
          <w:tcPr>
            <w:tcW w:w="1216" w:type="dxa"/>
          </w:tcPr>
          <w:p w14:paraId="2BC13DA3"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shd w:val="clear" w:color="auto" w:fill="E0EDF8" w:themeFill="accent3" w:themeFillTint="33"/>
          </w:tcPr>
          <w:p w14:paraId="2F6669B0"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tcPr>
          <w:p w14:paraId="06F145C1" w14:textId="77777777" w:rsidR="00513D90" w:rsidRPr="00513D90" w:rsidRDefault="00513D90" w:rsidP="00EC2399">
            <w:pPr>
              <w:rPr>
                <w:lang w:val="en-US"/>
              </w:rPr>
            </w:pPr>
            <w:r w:rsidRPr="00513D90">
              <w:rPr>
                <w:lang w:val="en-US"/>
              </w:rPr>
              <w:t>×</w:t>
            </w:r>
          </w:p>
        </w:tc>
        <w:tc>
          <w:tcPr>
            <w:tcW w:w="1068" w:type="dxa"/>
            <w:shd w:val="clear" w:color="auto" w:fill="E0EDF8" w:themeFill="accent3" w:themeFillTint="33"/>
          </w:tcPr>
          <w:p w14:paraId="710DB528" w14:textId="77777777" w:rsidR="00513D90" w:rsidRPr="00513D90" w:rsidRDefault="00513D90" w:rsidP="00EC2399">
            <w:pPr>
              <w:rPr>
                <w:lang w:val="en-US"/>
              </w:rPr>
            </w:pPr>
            <w:r w:rsidRPr="00513D90">
              <w:rPr>
                <w:rFonts w:ascii="Segoe UI Symbol" w:hAnsi="Segoe UI Symbol" w:cs="Segoe UI Symbol"/>
                <w:lang w:val="en-US"/>
              </w:rPr>
              <w:t>✓</w:t>
            </w:r>
          </w:p>
        </w:tc>
      </w:tr>
      <w:tr w:rsidR="00513D90" w:rsidRPr="00513D90" w14:paraId="0B5CBD37" w14:textId="77777777" w:rsidTr="008932B2">
        <w:trPr>
          <w:trHeight w:val="113"/>
        </w:trPr>
        <w:tc>
          <w:tcPr>
            <w:tcW w:w="2934" w:type="dxa"/>
          </w:tcPr>
          <w:p w14:paraId="2F63E9D7" w14:textId="77777777" w:rsidR="00513D90" w:rsidRPr="00513D90" w:rsidRDefault="00513D90" w:rsidP="00EC2399">
            <w:pPr>
              <w:rPr>
                <w:lang w:val="en-US"/>
              </w:rPr>
            </w:pPr>
            <w:r w:rsidRPr="00513D90">
              <w:rPr>
                <w:lang w:val="en-US"/>
              </w:rPr>
              <w:t>Ms Christine Gee</w:t>
            </w:r>
            <w:r w:rsidRPr="00513D90">
              <w:rPr>
                <w:vertAlign w:val="superscript"/>
                <w:lang w:val="en-US"/>
              </w:rPr>
              <w:t>c</w:t>
            </w:r>
          </w:p>
        </w:tc>
        <w:tc>
          <w:tcPr>
            <w:tcW w:w="921" w:type="dxa"/>
            <w:shd w:val="clear" w:color="auto" w:fill="E0EDF8" w:themeFill="accent3" w:themeFillTint="33"/>
          </w:tcPr>
          <w:p w14:paraId="270EA2CA" w14:textId="77777777" w:rsidR="00513D90" w:rsidRPr="00513D90" w:rsidRDefault="00513D90" w:rsidP="00EC2399">
            <w:pPr>
              <w:rPr>
                <w:lang w:val="en-US"/>
              </w:rPr>
            </w:pPr>
            <w:r w:rsidRPr="00513D90">
              <w:rPr>
                <w:rFonts w:ascii="Segoe UI Symbol" w:hAnsi="Segoe UI Symbol" w:cs="Segoe UI Symbol"/>
                <w:lang w:val="en-US"/>
              </w:rPr>
              <w:t>✓</w:t>
            </w:r>
          </w:p>
        </w:tc>
        <w:tc>
          <w:tcPr>
            <w:tcW w:w="1216" w:type="dxa"/>
          </w:tcPr>
          <w:p w14:paraId="7787F65F"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shd w:val="clear" w:color="auto" w:fill="E0EDF8" w:themeFill="accent3" w:themeFillTint="33"/>
          </w:tcPr>
          <w:p w14:paraId="3603964B"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tcPr>
          <w:p w14:paraId="42A997C8" w14:textId="77777777" w:rsidR="00513D90" w:rsidRPr="00513D90" w:rsidRDefault="00513D90" w:rsidP="00EC2399">
            <w:pPr>
              <w:rPr>
                <w:lang w:val="en-US"/>
              </w:rPr>
            </w:pPr>
            <w:r w:rsidRPr="00513D90">
              <w:rPr>
                <w:rFonts w:ascii="Segoe UI Symbol" w:hAnsi="Segoe UI Symbol" w:cs="Segoe UI Symbol"/>
                <w:lang w:val="en-US"/>
              </w:rPr>
              <w:t>✓</w:t>
            </w:r>
          </w:p>
        </w:tc>
        <w:tc>
          <w:tcPr>
            <w:tcW w:w="1068" w:type="dxa"/>
            <w:shd w:val="clear" w:color="auto" w:fill="E0EDF8" w:themeFill="accent3" w:themeFillTint="33"/>
          </w:tcPr>
          <w:p w14:paraId="7F30BA01" w14:textId="77777777" w:rsidR="00513D90" w:rsidRPr="00513D90" w:rsidRDefault="00513D90" w:rsidP="00EC2399">
            <w:pPr>
              <w:rPr>
                <w:lang w:val="en-US"/>
              </w:rPr>
            </w:pPr>
            <w:r w:rsidRPr="00513D90">
              <w:rPr>
                <w:rFonts w:ascii="Segoe UI Symbol" w:hAnsi="Segoe UI Symbol" w:cs="Segoe UI Symbol"/>
                <w:lang w:val="en-US"/>
              </w:rPr>
              <w:t>✓</w:t>
            </w:r>
          </w:p>
        </w:tc>
      </w:tr>
      <w:tr w:rsidR="00513D90" w:rsidRPr="00513D90" w14:paraId="132D01E5" w14:textId="77777777" w:rsidTr="008932B2">
        <w:trPr>
          <w:trHeight w:val="113"/>
        </w:trPr>
        <w:tc>
          <w:tcPr>
            <w:tcW w:w="2934" w:type="dxa"/>
          </w:tcPr>
          <w:p w14:paraId="7FD39C67" w14:textId="77777777" w:rsidR="00513D90" w:rsidRPr="00513D90" w:rsidRDefault="00513D90" w:rsidP="00EC2399">
            <w:pPr>
              <w:rPr>
                <w:lang w:val="en-US"/>
              </w:rPr>
            </w:pPr>
            <w:r w:rsidRPr="00513D90">
              <w:rPr>
                <w:lang w:val="en-US"/>
              </w:rPr>
              <w:t>Professor Alison Kitson</w:t>
            </w:r>
            <w:r w:rsidRPr="00513D90">
              <w:rPr>
                <w:vertAlign w:val="superscript"/>
                <w:lang w:val="en-US"/>
              </w:rPr>
              <w:t>d</w:t>
            </w:r>
          </w:p>
        </w:tc>
        <w:tc>
          <w:tcPr>
            <w:tcW w:w="921" w:type="dxa"/>
            <w:shd w:val="clear" w:color="auto" w:fill="E0EDF8" w:themeFill="accent3" w:themeFillTint="33"/>
          </w:tcPr>
          <w:p w14:paraId="742408CF" w14:textId="77777777" w:rsidR="00513D90" w:rsidRPr="00513D90" w:rsidRDefault="00513D90" w:rsidP="00EC2399">
            <w:pPr>
              <w:rPr>
                <w:lang w:val="en-US"/>
              </w:rPr>
            </w:pPr>
            <w:r w:rsidRPr="00513D90">
              <w:rPr>
                <w:rFonts w:ascii="Segoe UI Symbol" w:hAnsi="Segoe UI Symbol" w:cs="Segoe UI Symbol"/>
                <w:lang w:val="en-US"/>
              </w:rPr>
              <w:t>✓</w:t>
            </w:r>
          </w:p>
        </w:tc>
        <w:tc>
          <w:tcPr>
            <w:tcW w:w="1216" w:type="dxa"/>
          </w:tcPr>
          <w:p w14:paraId="2572F4E5"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shd w:val="clear" w:color="auto" w:fill="E0EDF8" w:themeFill="accent3" w:themeFillTint="33"/>
          </w:tcPr>
          <w:p w14:paraId="4629CD3B"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tcPr>
          <w:p w14:paraId="4CB33AAE" w14:textId="77777777" w:rsidR="00513D90" w:rsidRPr="00513D90" w:rsidRDefault="00513D90" w:rsidP="00EC2399">
            <w:pPr>
              <w:rPr>
                <w:lang w:val="en-US"/>
              </w:rPr>
            </w:pPr>
            <w:r w:rsidRPr="00513D90">
              <w:rPr>
                <w:rFonts w:ascii="Segoe UI Symbol" w:hAnsi="Segoe UI Symbol" w:cs="Segoe UI Symbol"/>
                <w:lang w:val="en-US"/>
              </w:rPr>
              <w:t>✓</w:t>
            </w:r>
          </w:p>
        </w:tc>
        <w:tc>
          <w:tcPr>
            <w:tcW w:w="1068" w:type="dxa"/>
            <w:shd w:val="clear" w:color="auto" w:fill="E0EDF8" w:themeFill="accent3" w:themeFillTint="33"/>
          </w:tcPr>
          <w:p w14:paraId="12DF14C8" w14:textId="77777777" w:rsidR="00513D90" w:rsidRPr="00513D90" w:rsidRDefault="00513D90" w:rsidP="00EC2399">
            <w:pPr>
              <w:rPr>
                <w:lang w:val="en-US"/>
              </w:rPr>
            </w:pPr>
            <w:r w:rsidRPr="00513D90">
              <w:rPr>
                <w:rFonts w:ascii="Segoe UI Symbol" w:hAnsi="Segoe UI Symbol" w:cs="Segoe UI Symbol"/>
                <w:lang w:val="en-US"/>
              </w:rPr>
              <w:t>✓</w:t>
            </w:r>
          </w:p>
        </w:tc>
      </w:tr>
      <w:tr w:rsidR="00513D90" w:rsidRPr="00513D90" w14:paraId="4E89C53F" w14:textId="77777777" w:rsidTr="008932B2">
        <w:trPr>
          <w:trHeight w:val="113"/>
        </w:trPr>
        <w:tc>
          <w:tcPr>
            <w:tcW w:w="2934" w:type="dxa"/>
          </w:tcPr>
          <w:p w14:paraId="40AE5B60" w14:textId="77777777" w:rsidR="00513D90" w:rsidRPr="00513D90" w:rsidRDefault="00513D90" w:rsidP="00EC2399">
            <w:pPr>
              <w:rPr>
                <w:lang w:val="en-US"/>
              </w:rPr>
            </w:pPr>
            <w:r w:rsidRPr="00513D90">
              <w:rPr>
                <w:lang w:val="en-US"/>
              </w:rPr>
              <w:t>Ms Wendy Harris QC</w:t>
            </w:r>
            <w:r w:rsidRPr="00513D90">
              <w:rPr>
                <w:vertAlign w:val="superscript"/>
                <w:lang w:val="en-US"/>
              </w:rPr>
              <w:t>e</w:t>
            </w:r>
          </w:p>
        </w:tc>
        <w:tc>
          <w:tcPr>
            <w:tcW w:w="921" w:type="dxa"/>
            <w:shd w:val="clear" w:color="auto" w:fill="E0EDF8" w:themeFill="accent3" w:themeFillTint="33"/>
          </w:tcPr>
          <w:p w14:paraId="7BF439A7" w14:textId="77777777" w:rsidR="00513D90" w:rsidRPr="00513D90" w:rsidRDefault="00513D90" w:rsidP="00EC2399">
            <w:pPr>
              <w:rPr>
                <w:lang w:val="en-US"/>
              </w:rPr>
            </w:pPr>
            <w:r w:rsidRPr="00513D90">
              <w:rPr>
                <w:rFonts w:ascii="Segoe UI Symbol" w:hAnsi="Segoe UI Symbol" w:cs="Segoe UI Symbol"/>
                <w:lang w:val="en-US"/>
              </w:rPr>
              <w:t>✓</w:t>
            </w:r>
          </w:p>
        </w:tc>
        <w:tc>
          <w:tcPr>
            <w:tcW w:w="1216" w:type="dxa"/>
          </w:tcPr>
          <w:p w14:paraId="6354BC51"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shd w:val="clear" w:color="auto" w:fill="E0EDF8" w:themeFill="accent3" w:themeFillTint="33"/>
          </w:tcPr>
          <w:p w14:paraId="44C96AFC" w14:textId="77777777" w:rsidR="00513D90" w:rsidRPr="00513D90" w:rsidRDefault="00513D90" w:rsidP="00EC2399">
            <w:pPr>
              <w:rPr>
                <w:lang w:val="en-US"/>
              </w:rPr>
            </w:pPr>
            <w:r w:rsidRPr="00513D90">
              <w:rPr>
                <w:lang w:val="en-US"/>
              </w:rPr>
              <w:t>×</w:t>
            </w:r>
          </w:p>
        </w:tc>
        <w:tc>
          <w:tcPr>
            <w:tcW w:w="1069" w:type="dxa"/>
          </w:tcPr>
          <w:p w14:paraId="7E1A0D2D" w14:textId="77777777" w:rsidR="00513D90" w:rsidRPr="00513D90" w:rsidRDefault="00513D90" w:rsidP="00EC2399">
            <w:pPr>
              <w:rPr>
                <w:lang w:val="en-US"/>
              </w:rPr>
            </w:pPr>
            <w:r w:rsidRPr="00513D90">
              <w:rPr>
                <w:rFonts w:ascii="Segoe UI Symbol" w:hAnsi="Segoe UI Symbol" w:cs="Segoe UI Symbol"/>
                <w:lang w:val="en-US"/>
              </w:rPr>
              <w:t>✓</w:t>
            </w:r>
          </w:p>
        </w:tc>
        <w:tc>
          <w:tcPr>
            <w:tcW w:w="1068" w:type="dxa"/>
            <w:shd w:val="clear" w:color="auto" w:fill="E0EDF8" w:themeFill="accent3" w:themeFillTint="33"/>
          </w:tcPr>
          <w:p w14:paraId="48786A10" w14:textId="77777777" w:rsidR="00513D90" w:rsidRPr="00513D90" w:rsidRDefault="00513D90" w:rsidP="00EC2399">
            <w:pPr>
              <w:rPr>
                <w:lang w:val="en-US"/>
              </w:rPr>
            </w:pPr>
            <w:r w:rsidRPr="00513D90">
              <w:rPr>
                <w:lang w:val="en-US"/>
              </w:rPr>
              <w:t>×</w:t>
            </w:r>
          </w:p>
        </w:tc>
      </w:tr>
      <w:tr w:rsidR="00513D90" w:rsidRPr="00513D90" w14:paraId="73700569" w14:textId="77777777" w:rsidTr="008932B2">
        <w:trPr>
          <w:trHeight w:val="113"/>
        </w:trPr>
        <w:tc>
          <w:tcPr>
            <w:tcW w:w="2934" w:type="dxa"/>
          </w:tcPr>
          <w:p w14:paraId="1660EF23" w14:textId="77777777" w:rsidR="00513D90" w:rsidRPr="00513D90" w:rsidRDefault="00513D90" w:rsidP="00EC2399">
            <w:pPr>
              <w:rPr>
                <w:lang w:val="en-US"/>
              </w:rPr>
            </w:pPr>
            <w:r w:rsidRPr="00513D90">
              <w:rPr>
                <w:lang w:val="en-US"/>
              </w:rPr>
              <w:t>Dr Shaun Larkin</w:t>
            </w:r>
            <w:r w:rsidRPr="00513D90">
              <w:rPr>
                <w:vertAlign w:val="superscript"/>
                <w:lang w:val="en-US"/>
              </w:rPr>
              <w:t>b</w:t>
            </w:r>
          </w:p>
        </w:tc>
        <w:tc>
          <w:tcPr>
            <w:tcW w:w="921" w:type="dxa"/>
            <w:shd w:val="clear" w:color="auto" w:fill="E0EDF8" w:themeFill="accent3" w:themeFillTint="33"/>
          </w:tcPr>
          <w:p w14:paraId="1FC2BEC0" w14:textId="77777777" w:rsidR="00513D90" w:rsidRPr="00513D90" w:rsidRDefault="00513D90" w:rsidP="00EC2399">
            <w:pPr>
              <w:rPr>
                <w:lang w:val="en-US"/>
              </w:rPr>
            </w:pPr>
            <w:r w:rsidRPr="00513D90">
              <w:rPr>
                <w:rFonts w:ascii="Segoe UI Symbol" w:hAnsi="Segoe UI Symbol" w:cs="Segoe UI Symbol"/>
                <w:lang w:val="en-US"/>
              </w:rPr>
              <w:t>✓</w:t>
            </w:r>
          </w:p>
        </w:tc>
        <w:tc>
          <w:tcPr>
            <w:tcW w:w="1216" w:type="dxa"/>
          </w:tcPr>
          <w:p w14:paraId="0D1C8599"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shd w:val="clear" w:color="auto" w:fill="E0EDF8" w:themeFill="accent3" w:themeFillTint="33"/>
          </w:tcPr>
          <w:p w14:paraId="1A3DFAC1"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tcPr>
          <w:p w14:paraId="56C96C1E" w14:textId="77777777" w:rsidR="00513D90" w:rsidRPr="00513D90" w:rsidRDefault="00513D90" w:rsidP="00EC2399">
            <w:pPr>
              <w:rPr>
                <w:lang w:val="en-US"/>
              </w:rPr>
            </w:pPr>
            <w:r w:rsidRPr="00513D90">
              <w:rPr>
                <w:rFonts w:ascii="Segoe UI Symbol" w:hAnsi="Segoe UI Symbol" w:cs="Segoe UI Symbol"/>
                <w:lang w:val="en-US"/>
              </w:rPr>
              <w:t>✓</w:t>
            </w:r>
          </w:p>
        </w:tc>
        <w:tc>
          <w:tcPr>
            <w:tcW w:w="1068" w:type="dxa"/>
            <w:shd w:val="clear" w:color="auto" w:fill="E0EDF8" w:themeFill="accent3" w:themeFillTint="33"/>
          </w:tcPr>
          <w:p w14:paraId="0845A8F9" w14:textId="77777777" w:rsidR="00513D90" w:rsidRPr="00513D90" w:rsidRDefault="00513D90" w:rsidP="00EC2399">
            <w:pPr>
              <w:rPr>
                <w:lang w:val="en-US"/>
              </w:rPr>
            </w:pPr>
            <w:r w:rsidRPr="00513D90">
              <w:rPr>
                <w:rFonts w:ascii="Segoe UI Symbol" w:hAnsi="Segoe UI Symbol" w:cs="Segoe UI Symbol"/>
                <w:lang w:val="en-US"/>
              </w:rPr>
              <w:t>✓</w:t>
            </w:r>
          </w:p>
        </w:tc>
      </w:tr>
      <w:tr w:rsidR="00513D90" w:rsidRPr="00513D90" w14:paraId="6A62679B" w14:textId="77777777" w:rsidTr="008932B2">
        <w:trPr>
          <w:trHeight w:val="113"/>
        </w:trPr>
        <w:tc>
          <w:tcPr>
            <w:tcW w:w="2934" w:type="dxa"/>
          </w:tcPr>
          <w:p w14:paraId="2B8C8CC0" w14:textId="77777777" w:rsidR="00513D90" w:rsidRPr="00513D90" w:rsidRDefault="00513D90" w:rsidP="00EC2399">
            <w:pPr>
              <w:rPr>
                <w:lang w:val="en-US"/>
              </w:rPr>
            </w:pPr>
            <w:r w:rsidRPr="00513D90">
              <w:rPr>
                <w:lang w:val="en-US"/>
              </w:rPr>
              <w:t>Mrs Cheryle Royle</w:t>
            </w:r>
            <w:r w:rsidRPr="00513D90">
              <w:rPr>
                <w:vertAlign w:val="superscript"/>
                <w:lang w:val="en-US"/>
              </w:rPr>
              <w:t>b</w:t>
            </w:r>
          </w:p>
        </w:tc>
        <w:tc>
          <w:tcPr>
            <w:tcW w:w="921" w:type="dxa"/>
            <w:shd w:val="clear" w:color="auto" w:fill="E0EDF8" w:themeFill="accent3" w:themeFillTint="33"/>
          </w:tcPr>
          <w:p w14:paraId="4A00621D" w14:textId="77777777" w:rsidR="00513D90" w:rsidRPr="00513D90" w:rsidRDefault="00513D90" w:rsidP="00EC2399">
            <w:pPr>
              <w:rPr>
                <w:lang w:val="en-US"/>
              </w:rPr>
            </w:pPr>
            <w:r w:rsidRPr="00513D90">
              <w:rPr>
                <w:rFonts w:ascii="Segoe UI Symbol" w:hAnsi="Segoe UI Symbol" w:cs="Segoe UI Symbol"/>
                <w:lang w:val="en-US"/>
              </w:rPr>
              <w:t>✓</w:t>
            </w:r>
          </w:p>
        </w:tc>
        <w:tc>
          <w:tcPr>
            <w:tcW w:w="1216" w:type="dxa"/>
          </w:tcPr>
          <w:p w14:paraId="0BC0CD80"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shd w:val="clear" w:color="auto" w:fill="E0EDF8" w:themeFill="accent3" w:themeFillTint="33"/>
          </w:tcPr>
          <w:p w14:paraId="7E986E9A"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tcPr>
          <w:p w14:paraId="38D8189C" w14:textId="77777777" w:rsidR="00513D90" w:rsidRPr="00513D90" w:rsidRDefault="00513D90" w:rsidP="00EC2399">
            <w:pPr>
              <w:rPr>
                <w:lang w:val="en-US"/>
              </w:rPr>
            </w:pPr>
            <w:r w:rsidRPr="00513D90">
              <w:rPr>
                <w:rFonts w:ascii="Segoe UI Symbol" w:hAnsi="Segoe UI Symbol" w:cs="Segoe UI Symbol"/>
                <w:lang w:val="en-US"/>
              </w:rPr>
              <w:t>✓</w:t>
            </w:r>
          </w:p>
        </w:tc>
        <w:tc>
          <w:tcPr>
            <w:tcW w:w="1068" w:type="dxa"/>
            <w:shd w:val="clear" w:color="auto" w:fill="E0EDF8" w:themeFill="accent3" w:themeFillTint="33"/>
          </w:tcPr>
          <w:p w14:paraId="5534EC84" w14:textId="77777777" w:rsidR="00513D90" w:rsidRPr="00513D90" w:rsidRDefault="00513D90" w:rsidP="00EC2399">
            <w:pPr>
              <w:rPr>
                <w:lang w:val="en-US"/>
              </w:rPr>
            </w:pPr>
            <w:r w:rsidRPr="00513D90">
              <w:rPr>
                <w:rFonts w:ascii="Segoe UI Symbol" w:hAnsi="Segoe UI Symbol" w:cs="Segoe UI Symbol"/>
                <w:lang w:val="en-US"/>
              </w:rPr>
              <w:t>✓</w:t>
            </w:r>
          </w:p>
        </w:tc>
      </w:tr>
      <w:tr w:rsidR="00513D90" w:rsidRPr="00513D90" w14:paraId="407900FC" w14:textId="77777777" w:rsidTr="008932B2">
        <w:trPr>
          <w:trHeight w:val="113"/>
        </w:trPr>
        <w:tc>
          <w:tcPr>
            <w:tcW w:w="2934" w:type="dxa"/>
          </w:tcPr>
          <w:p w14:paraId="5C2D957A" w14:textId="77777777" w:rsidR="00513D90" w:rsidRPr="00513D90" w:rsidRDefault="00513D90" w:rsidP="00EC2399">
            <w:pPr>
              <w:rPr>
                <w:lang w:val="en-US"/>
              </w:rPr>
            </w:pPr>
            <w:r w:rsidRPr="00513D90">
              <w:rPr>
                <w:lang w:val="en-US"/>
              </w:rPr>
              <w:t>Dr Helena Williams</w:t>
            </w:r>
            <w:r w:rsidRPr="00513D90">
              <w:rPr>
                <w:vertAlign w:val="superscript"/>
                <w:lang w:val="en-US"/>
              </w:rPr>
              <w:t>c</w:t>
            </w:r>
          </w:p>
        </w:tc>
        <w:tc>
          <w:tcPr>
            <w:tcW w:w="921" w:type="dxa"/>
            <w:shd w:val="clear" w:color="auto" w:fill="E0EDF8" w:themeFill="accent3" w:themeFillTint="33"/>
          </w:tcPr>
          <w:p w14:paraId="5BCC3FF0" w14:textId="77777777" w:rsidR="00513D90" w:rsidRPr="00513D90" w:rsidRDefault="00513D90" w:rsidP="00EC2399">
            <w:pPr>
              <w:rPr>
                <w:lang w:val="en-US"/>
              </w:rPr>
            </w:pPr>
            <w:r w:rsidRPr="00513D90">
              <w:rPr>
                <w:rFonts w:ascii="Segoe UI Symbol" w:hAnsi="Segoe UI Symbol" w:cs="Segoe UI Symbol"/>
                <w:lang w:val="en-US"/>
              </w:rPr>
              <w:t>✓</w:t>
            </w:r>
          </w:p>
        </w:tc>
        <w:tc>
          <w:tcPr>
            <w:tcW w:w="1216" w:type="dxa"/>
          </w:tcPr>
          <w:p w14:paraId="45BDB321"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shd w:val="clear" w:color="auto" w:fill="E0EDF8" w:themeFill="accent3" w:themeFillTint="33"/>
          </w:tcPr>
          <w:p w14:paraId="198DC3C5" w14:textId="77777777" w:rsidR="00513D90" w:rsidRPr="00513D90" w:rsidRDefault="00513D90" w:rsidP="00EC2399">
            <w:pPr>
              <w:rPr>
                <w:lang w:val="en-US"/>
              </w:rPr>
            </w:pPr>
            <w:r w:rsidRPr="00513D90">
              <w:rPr>
                <w:rFonts w:ascii="Segoe UI Symbol" w:hAnsi="Segoe UI Symbol" w:cs="Segoe UI Symbol"/>
                <w:lang w:val="en-US"/>
              </w:rPr>
              <w:t>✓</w:t>
            </w:r>
          </w:p>
        </w:tc>
        <w:tc>
          <w:tcPr>
            <w:tcW w:w="1069" w:type="dxa"/>
          </w:tcPr>
          <w:p w14:paraId="6E9C1AAE" w14:textId="77777777" w:rsidR="00513D90" w:rsidRPr="00513D90" w:rsidRDefault="00513D90" w:rsidP="00EC2399">
            <w:pPr>
              <w:rPr>
                <w:lang w:val="en-US"/>
              </w:rPr>
            </w:pPr>
            <w:r w:rsidRPr="00513D90">
              <w:rPr>
                <w:rFonts w:ascii="Segoe UI Symbol" w:hAnsi="Segoe UI Symbol" w:cs="Segoe UI Symbol"/>
                <w:lang w:val="en-US"/>
              </w:rPr>
              <w:t>✓</w:t>
            </w:r>
          </w:p>
        </w:tc>
        <w:tc>
          <w:tcPr>
            <w:tcW w:w="1068" w:type="dxa"/>
            <w:shd w:val="clear" w:color="auto" w:fill="E0EDF8" w:themeFill="accent3" w:themeFillTint="33"/>
          </w:tcPr>
          <w:p w14:paraId="75B8754D" w14:textId="77777777" w:rsidR="00513D90" w:rsidRPr="00513D90" w:rsidRDefault="00513D90" w:rsidP="00EC2399">
            <w:pPr>
              <w:rPr>
                <w:lang w:val="en-US"/>
              </w:rPr>
            </w:pPr>
            <w:r w:rsidRPr="00513D90">
              <w:rPr>
                <w:lang w:val="en-US"/>
              </w:rPr>
              <w:t>×</w:t>
            </w:r>
          </w:p>
        </w:tc>
      </w:tr>
    </w:tbl>
    <w:p w14:paraId="744C2AF2" w14:textId="38EA57C4" w:rsidR="00513D90" w:rsidRPr="00513D90" w:rsidRDefault="00513D90" w:rsidP="00496F1A">
      <w:pPr>
        <w:rPr>
          <w:lang w:val="en-US"/>
        </w:rPr>
      </w:pPr>
      <w:r w:rsidRPr="00513D90">
        <w:rPr>
          <w:rFonts w:ascii="MS Mincho" w:eastAsia="MS Mincho" w:hAnsi="MS Mincho" w:cs="MS Mincho"/>
          <w:b/>
          <w:bCs/>
          <w:lang w:val="en-US"/>
        </w:rPr>
        <w:t>✓</w:t>
      </w:r>
      <w:r w:rsidRPr="00513D90">
        <w:rPr>
          <w:lang w:val="en-US"/>
        </w:rPr>
        <w:t>Present</w:t>
      </w:r>
      <w:r w:rsidRPr="00513D90">
        <w:rPr>
          <w:lang w:val="en-US"/>
        </w:rPr>
        <w:tab/>
      </w:r>
      <w:r w:rsidRPr="00513D90">
        <w:rPr>
          <w:b/>
          <w:bCs/>
          <w:lang w:val="en-US"/>
        </w:rPr>
        <w:t xml:space="preserve">× </w:t>
      </w:r>
      <w:r w:rsidRPr="00513D90">
        <w:rPr>
          <w:lang w:val="en-US"/>
        </w:rPr>
        <w:t>Absent</w:t>
      </w:r>
      <w:r w:rsidRPr="00513D90">
        <w:rPr>
          <w:lang w:val="en-US"/>
        </w:rPr>
        <w:tab/>
      </w:r>
    </w:p>
    <w:p w14:paraId="28A52F46" w14:textId="6EA202E3" w:rsidR="00513D90" w:rsidRPr="00513D90" w:rsidRDefault="00F64E24" w:rsidP="00EC2399">
      <w:pPr>
        <w:pStyle w:val="SourceNotes"/>
        <w:rPr>
          <w:lang w:val="en-US"/>
        </w:rPr>
      </w:pPr>
      <w:r>
        <w:rPr>
          <w:b/>
          <w:bCs/>
          <w:lang w:val="en-US"/>
        </w:rPr>
        <w:br/>
      </w:r>
      <w:r w:rsidR="00513D90" w:rsidRPr="00513D90">
        <w:rPr>
          <w:b/>
          <w:bCs/>
          <w:lang w:val="en-US"/>
        </w:rPr>
        <w:t>a</w:t>
      </w:r>
      <w:r w:rsidR="00513D90" w:rsidRPr="00513D90">
        <w:rPr>
          <w:lang w:val="en-US"/>
        </w:rPr>
        <w:t xml:space="preserve"> Term concluded 30 June 2017 and reappointed on 1 July 2017</w:t>
      </w:r>
    </w:p>
    <w:p w14:paraId="64135968" w14:textId="77777777" w:rsidR="00513D90" w:rsidRPr="00513D90" w:rsidRDefault="00513D90" w:rsidP="00EC2399">
      <w:pPr>
        <w:pStyle w:val="SourceNotes"/>
        <w:rPr>
          <w:lang w:val="en-US"/>
        </w:rPr>
      </w:pPr>
      <w:r w:rsidRPr="00513D90">
        <w:rPr>
          <w:b/>
          <w:bCs/>
          <w:lang w:val="en-US"/>
        </w:rPr>
        <w:t>b</w:t>
      </w:r>
      <w:r w:rsidRPr="00513D90">
        <w:rPr>
          <w:lang w:val="en-US"/>
        </w:rPr>
        <w:t xml:space="preserve"> Reappointed 29 July 2016</w:t>
      </w:r>
    </w:p>
    <w:p w14:paraId="5559E7D6" w14:textId="77777777" w:rsidR="00513D90" w:rsidRPr="00513D90" w:rsidRDefault="00513D90" w:rsidP="00EC2399">
      <w:pPr>
        <w:pStyle w:val="SourceNotes"/>
        <w:rPr>
          <w:lang w:val="en-US"/>
        </w:rPr>
      </w:pPr>
      <w:r w:rsidRPr="00513D90">
        <w:rPr>
          <w:b/>
          <w:bCs/>
          <w:lang w:val="en-US"/>
        </w:rPr>
        <w:t>c</w:t>
      </w:r>
      <w:r w:rsidRPr="00513D90">
        <w:rPr>
          <w:lang w:val="en-US"/>
        </w:rPr>
        <w:t xml:space="preserve"> Extended until 30 June 2018</w:t>
      </w:r>
    </w:p>
    <w:p w14:paraId="751FDCA6" w14:textId="77777777" w:rsidR="00513D90" w:rsidRPr="00513D90" w:rsidRDefault="00513D90" w:rsidP="00EC2399">
      <w:pPr>
        <w:pStyle w:val="SourceNotes"/>
        <w:rPr>
          <w:lang w:val="en-US"/>
        </w:rPr>
      </w:pPr>
      <w:r w:rsidRPr="00513D90">
        <w:rPr>
          <w:b/>
          <w:bCs/>
          <w:lang w:val="en-US"/>
        </w:rPr>
        <w:t>d</w:t>
      </w:r>
      <w:r w:rsidRPr="00513D90">
        <w:rPr>
          <w:lang w:val="en-US"/>
        </w:rPr>
        <w:t xml:space="preserve"> Appointed 1 July 2017</w:t>
      </w:r>
    </w:p>
    <w:p w14:paraId="6260B953" w14:textId="1962E80A" w:rsidR="00513D90" w:rsidRDefault="00513D90" w:rsidP="00EC2399">
      <w:pPr>
        <w:pStyle w:val="SourceNotes"/>
        <w:rPr>
          <w:lang w:val="en-US"/>
        </w:rPr>
      </w:pPr>
      <w:r w:rsidRPr="00513D90">
        <w:rPr>
          <w:b/>
          <w:bCs/>
          <w:lang w:val="en-US"/>
        </w:rPr>
        <w:t>e</w:t>
      </w:r>
      <w:r w:rsidRPr="00513D90">
        <w:rPr>
          <w:lang w:val="en-US"/>
        </w:rPr>
        <w:t xml:space="preserve"> Appointed 24 July 2015</w:t>
      </w:r>
    </w:p>
    <w:p w14:paraId="288880D8" w14:textId="77777777" w:rsidR="00EC2399" w:rsidRDefault="00EC2399" w:rsidP="00EC2399">
      <w:pPr>
        <w:rPr>
          <w:lang w:val="en-US"/>
        </w:rPr>
        <w:sectPr w:rsidR="00EC2399" w:rsidSect="00381179">
          <w:footnotePr>
            <w:numFmt w:val="chicago"/>
            <w:numRestart w:val="eachPage"/>
          </w:footnotePr>
          <w:pgSz w:w="9978" w:h="14173" w:code="34"/>
          <w:pgMar w:top="1474" w:right="851" w:bottom="1474" w:left="851" w:header="680" w:footer="680" w:gutter="0"/>
          <w:cols w:space="708"/>
          <w:docGrid w:linePitch="360"/>
          <w15:footnoteColumns w:val="1"/>
        </w:sectPr>
      </w:pPr>
    </w:p>
    <w:p w14:paraId="33B28A15" w14:textId="77777777" w:rsidR="00513D90" w:rsidRPr="00513D90" w:rsidRDefault="00513D90" w:rsidP="004C4956">
      <w:pPr>
        <w:pStyle w:val="Heading3"/>
        <w:spacing w:before="0"/>
        <w:rPr>
          <w:lang w:val="en-US"/>
        </w:rPr>
      </w:pPr>
      <w:r w:rsidRPr="00513D90">
        <w:rPr>
          <w:lang w:val="en-US"/>
        </w:rPr>
        <w:t>Board developments and review</w:t>
      </w:r>
    </w:p>
    <w:p w14:paraId="636814CE" w14:textId="77777777" w:rsidR="00513D90" w:rsidRPr="00513D90" w:rsidRDefault="00513D90" w:rsidP="00513D90">
      <w:pPr>
        <w:rPr>
          <w:lang w:val="en-US"/>
        </w:rPr>
      </w:pPr>
      <w:r w:rsidRPr="00513D90">
        <w:rPr>
          <w:lang w:val="en-US"/>
        </w:rPr>
        <w:t xml:space="preserve">New Board members undertake a formal induction to their role, including a meeting with the Chair and CEO. They receive an induction manual that includes the </w:t>
      </w:r>
      <w:r w:rsidRPr="00513D90">
        <w:rPr>
          <w:i/>
          <w:iCs/>
          <w:lang w:val="en-US"/>
        </w:rPr>
        <w:t>Board Operating Guidelines</w:t>
      </w:r>
      <w:r w:rsidRPr="00513D90">
        <w:rPr>
          <w:lang w:val="en-US"/>
        </w:rPr>
        <w:t>, which informs the conduct of Board members and describes their responsibilities and duties under legislation.</w:t>
      </w:r>
    </w:p>
    <w:p w14:paraId="2AF30020" w14:textId="77777777" w:rsidR="00513D90" w:rsidRPr="00513D90" w:rsidRDefault="00513D90" w:rsidP="00513D90">
      <w:pPr>
        <w:rPr>
          <w:lang w:val="en-US"/>
        </w:rPr>
      </w:pPr>
      <w:r w:rsidRPr="00513D90">
        <w:rPr>
          <w:lang w:val="en-US"/>
        </w:rPr>
        <w:t>Board members are briefed on relevant topics at meetings as appropriate, and are required to undertake ongoing professional development relevant to, and in line with, the Commission’s needs. The Commission supports Board members to pursue these activities.</w:t>
      </w:r>
    </w:p>
    <w:p w14:paraId="47588492" w14:textId="179BFAA9" w:rsidR="00513D90" w:rsidRPr="00513D90" w:rsidRDefault="004C4956" w:rsidP="00EC2399">
      <w:pPr>
        <w:pStyle w:val="Heading3"/>
        <w:rPr>
          <w:lang w:val="en-US"/>
        </w:rPr>
      </w:pPr>
      <w:r>
        <w:rPr>
          <w:lang w:val="en-US"/>
        </w:rPr>
        <w:br w:type="column"/>
      </w:r>
      <w:r w:rsidR="00513D90" w:rsidRPr="00513D90">
        <w:rPr>
          <w:lang w:val="en-US"/>
        </w:rPr>
        <w:t>Ethical standards</w:t>
      </w:r>
    </w:p>
    <w:p w14:paraId="29E2B0AE" w14:textId="6660F274" w:rsidR="00513D90" w:rsidRDefault="00513D90" w:rsidP="00513D90">
      <w:pPr>
        <w:rPr>
          <w:lang w:val="en-US"/>
        </w:rPr>
      </w:pPr>
      <w:r w:rsidRPr="00513D90">
        <w:rPr>
          <w:lang w:val="en-US"/>
        </w:rPr>
        <w:t xml:space="preserve">The Commission’s </w:t>
      </w:r>
      <w:r w:rsidRPr="00513D90">
        <w:rPr>
          <w:i/>
          <w:iCs/>
          <w:lang w:val="en-US"/>
        </w:rPr>
        <w:t>Board Operating Guidelines</w:t>
      </w:r>
      <w:r w:rsidRPr="00513D90">
        <w:rPr>
          <w:lang w:val="en-US"/>
        </w:rPr>
        <w:t xml:space="preserve"> provide a Board Charter that outlines the function, duties and responsibilities of the Board, and a code of conduct that defines the standard of conduct required of Board members and the ethics and values they are bound to uphold. The </w:t>
      </w:r>
      <w:r w:rsidRPr="00513D90">
        <w:rPr>
          <w:i/>
          <w:iCs/>
          <w:lang w:val="en-US"/>
        </w:rPr>
        <w:t>Duty to Disclose Interests Policy for Board Members</w:t>
      </w:r>
      <w:r w:rsidRPr="00513D90">
        <w:rPr>
          <w:lang w:val="en-US"/>
        </w:rPr>
        <w:t xml:space="preserve"> required Board members to recognise, declare and take reasonable steps to avoid or appropriately manage any conflicts of interest. This includes the duty to disclose material personal interests, as required under section 29 of the PGPA Act.</w:t>
      </w:r>
    </w:p>
    <w:p w14:paraId="304227C7" w14:textId="562C9671" w:rsidR="004C4956" w:rsidRDefault="004C4956" w:rsidP="00513D90">
      <w:pPr>
        <w:rPr>
          <w:lang w:val="en-US"/>
        </w:rPr>
      </w:pPr>
    </w:p>
    <w:p w14:paraId="2198D04E" w14:textId="77777777" w:rsidR="004C4956" w:rsidRDefault="004C4956" w:rsidP="00513D90">
      <w:pPr>
        <w:rPr>
          <w:lang w:val="en-US"/>
        </w:rPr>
        <w:sectPr w:rsidR="004C4956" w:rsidSect="004C4956">
          <w:headerReference w:type="even" r:id="rId167"/>
          <w:headerReference w:type="default" r:id="rId168"/>
          <w:footerReference w:type="even" r:id="rId169"/>
          <w:footerReference w:type="default" r:id="rId170"/>
          <w:footnotePr>
            <w:numFmt w:val="chicago"/>
            <w:numRestart w:val="eachPage"/>
          </w:footnotePr>
          <w:pgSz w:w="9978" w:h="14173" w:code="34"/>
          <w:pgMar w:top="1474" w:right="851" w:bottom="1474" w:left="851" w:header="680" w:footer="680" w:gutter="0"/>
          <w:cols w:num="2" w:space="284"/>
          <w:docGrid w:linePitch="360"/>
          <w15:footnoteColumns w:val="1"/>
        </w:sectPr>
      </w:pPr>
    </w:p>
    <w:p w14:paraId="78A0BC4E" w14:textId="044EBFA3" w:rsidR="00513D90" w:rsidRPr="00513D90" w:rsidRDefault="00513D90" w:rsidP="00EC2399">
      <w:pPr>
        <w:pStyle w:val="Heading2"/>
        <w:rPr>
          <w:lang w:val="en-GB"/>
        </w:rPr>
      </w:pPr>
      <w:bookmarkStart w:id="17" w:name="_Toc527122065"/>
      <w:r w:rsidRPr="00513D90">
        <w:rPr>
          <w:lang w:val="en-GB"/>
        </w:rPr>
        <w:t>Committees</w:t>
      </w:r>
      <w:bookmarkEnd w:id="17"/>
    </w:p>
    <w:p w14:paraId="4964E5E9" w14:textId="77777777" w:rsidR="00513D90" w:rsidRPr="00513D90" w:rsidRDefault="00513D90" w:rsidP="00EC2399">
      <w:pPr>
        <w:pStyle w:val="IntroPara"/>
        <w:rPr>
          <w:lang w:val="en-US"/>
        </w:rPr>
      </w:pPr>
      <w:r w:rsidRPr="00513D90">
        <w:rPr>
          <w:lang w:val="en-US"/>
        </w:rPr>
        <w:t>The Audit and Risk Committee advised the Commission and the Board on audit, risk and finance.</w:t>
      </w:r>
    </w:p>
    <w:p w14:paraId="5D33A28A" w14:textId="77777777" w:rsidR="004C4956" w:rsidRDefault="004C4956" w:rsidP="00EC2399">
      <w:pPr>
        <w:rPr>
          <w:lang w:val="en-US"/>
        </w:rPr>
        <w:sectPr w:rsidR="004C4956" w:rsidSect="00381179">
          <w:footnotePr>
            <w:numFmt w:val="chicago"/>
            <w:numRestart w:val="eachPage"/>
          </w:footnotePr>
          <w:pgSz w:w="9978" w:h="14173" w:code="34"/>
          <w:pgMar w:top="1474" w:right="851" w:bottom="1474" w:left="851" w:header="680" w:footer="680" w:gutter="0"/>
          <w:cols w:space="708"/>
          <w:docGrid w:linePitch="360"/>
          <w15:footnoteColumns w:val="1"/>
        </w:sectPr>
      </w:pPr>
    </w:p>
    <w:p w14:paraId="3ED4F2F0" w14:textId="74B84B74" w:rsidR="00513D90" w:rsidRPr="00513D90" w:rsidRDefault="00513D90" w:rsidP="00EC2399">
      <w:pPr>
        <w:rPr>
          <w:lang w:val="en-US"/>
        </w:rPr>
      </w:pPr>
      <w:r w:rsidRPr="00513D90">
        <w:rPr>
          <w:lang w:val="en-US"/>
        </w:rPr>
        <w:t>The Inter-Jurisdictional Committee meets regularly to provide advice to the Commission and the Board on the Commission’s work and safety and quality matters in the states and territories.</w:t>
      </w:r>
    </w:p>
    <w:p w14:paraId="0A78AC1F" w14:textId="77777777" w:rsidR="00513D90" w:rsidRPr="00513D90" w:rsidRDefault="00513D90" w:rsidP="00513D90">
      <w:pPr>
        <w:rPr>
          <w:lang w:val="en-US"/>
        </w:rPr>
      </w:pPr>
      <w:r w:rsidRPr="00513D90">
        <w:rPr>
          <w:lang w:val="en-US"/>
        </w:rPr>
        <w:t>Additional standing committees and reference groups provide sector- and topic-specific advice on the Commission’s programs and projects.</w:t>
      </w:r>
    </w:p>
    <w:p w14:paraId="526FC6F3" w14:textId="77777777" w:rsidR="00513D90" w:rsidRPr="00513D90" w:rsidRDefault="00513D90" w:rsidP="00EC2399">
      <w:pPr>
        <w:pStyle w:val="Heading3"/>
        <w:rPr>
          <w:lang w:val="en-US"/>
        </w:rPr>
      </w:pPr>
      <w:r w:rsidRPr="00513D90">
        <w:rPr>
          <w:lang w:val="en-US"/>
        </w:rPr>
        <w:t>Audit and Risk Committee</w:t>
      </w:r>
    </w:p>
    <w:p w14:paraId="25304021" w14:textId="77777777" w:rsidR="00513D90" w:rsidRPr="00513D90" w:rsidRDefault="00513D90" w:rsidP="00513D90">
      <w:pPr>
        <w:rPr>
          <w:lang w:val="en-US"/>
        </w:rPr>
      </w:pPr>
      <w:r w:rsidRPr="00513D90">
        <w:rPr>
          <w:lang w:val="en-US"/>
        </w:rPr>
        <w:t>The Board established the Audit and Risk Committee in compliance with section 45 of the PGPA Act and section 17 of Public Governance, Performance and Accountability Rule. The Committee is chaired by Ms Jennnifer Clark. Its primary role is to assist the Board to discharge its responsibilities in respect of financial reporting, performance reporting, risk oversight and management, internal control and compliance with relevant laws and policies.</w:t>
      </w:r>
    </w:p>
    <w:p w14:paraId="47190263" w14:textId="77777777" w:rsidR="00513D90" w:rsidRPr="00513D90" w:rsidRDefault="00513D90" w:rsidP="00513D90">
      <w:pPr>
        <w:rPr>
          <w:lang w:val="en-US"/>
        </w:rPr>
      </w:pPr>
      <w:r w:rsidRPr="00513D90">
        <w:rPr>
          <w:lang w:val="en-US"/>
        </w:rPr>
        <w:t>The Committee’s responsibilities include:</w:t>
      </w:r>
    </w:p>
    <w:p w14:paraId="257D65FC" w14:textId="77777777" w:rsidR="00513D90" w:rsidRPr="00513D90" w:rsidRDefault="00513D90" w:rsidP="00EC2399">
      <w:pPr>
        <w:pStyle w:val="Bullet1"/>
        <w:rPr>
          <w:lang w:val="en-US"/>
        </w:rPr>
      </w:pPr>
      <w:r w:rsidRPr="00513D90">
        <w:rPr>
          <w:lang w:val="en-US"/>
        </w:rPr>
        <w:t>Monitoring the effectiveness of risk-management frameworks, including the identification and management of the Commission’s business and financial risks, including fraud</w:t>
      </w:r>
    </w:p>
    <w:p w14:paraId="56BE3C1A" w14:textId="77777777" w:rsidR="00513D90" w:rsidRPr="00513D90" w:rsidRDefault="00513D90" w:rsidP="004C4956">
      <w:pPr>
        <w:pStyle w:val="Bullet1"/>
        <w:spacing w:after="2000"/>
        <w:rPr>
          <w:lang w:val="en-US"/>
        </w:rPr>
      </w:pPr>
      <w:r w:rsidRPr="00513D90">
        <w:rPr>
          <w:lang w:val="en-US"/>
        </w:rPr>
        <w:t>Monitoring the Commission’s compliance with legislation including the PGPA Act and Rules</w:t>
      </w:r>
    </w:p>
    <w:p w14:paraId="5B149D31" w14:textId="77777777" w:rsidR="00513D90" w:rsidRPr="00513D90" w:rsidRDefault="00513D90" w:rsidP="00EC2399">
      <w:pPr>
        <w:pStyle w:val="Bullet1"/>
        <w:rPr>
          <w:lang w:val="en-US"/>
        </w:rPr>
      </w:pPr>
      <w:r w:rsidRPr="00513D90">
        <w:rPr>
          <w:lang w:val="en-US"/>
        </w:rPr>
        <w:t>Monitoring the preparation of the Commission’s annual Financial Statements and recommending whether or not they be accepted by the Board</w:t>
      </w:r>
    </w:p>
    <w:p w14:paraId="40DF4248" w14:textId="77777777" w:rsidR="00513D90" w:rsidRPr="00513D90" w:rsidRDefault="00513D90" w:rsidP="00EC2399">
      <w:pPr>
        <w:pStyle w:val="Bullet1"/>
        <w:rPr>
          <w:lang w:val="en-US"/>
        </w:rPr>
      </w:pPr>
      <w:r w:rsidRPr="00513D90">
        <w:rPr>
          <w:lang w:val="en-US"/>
        </w:rPr>
        <w:t>Reviewing the appropriateness of the Commission’s performance measures and how these are assessed and reported</w:t>
      </w:r>
    </w:p>
    <w:p w14:paraId="4FFEAA0F" w14:textId="77777777" w:rsidR="00513D90" w:rsidRPr="00513D90" w:rsidRDefault="00513D90" w:rsidP="00EC2399">
      <w:pPr>
        <w:pStyle w:val="Bullet1"/>
        <w:rPr>
          <w:lang w:val="en-US"/>
        </w:rPr>
      </w:pPr>
      <w:r w:rsidRPr="00513D90">
        <w:rPr>
          <w:lang w:val="en-US"/>
        </w:rPr>
        <w:t>Assessing whether relevant policies are in place to maintain an effective internal control framework, including for security arrangements and business continuity</w:t>
      </w:r>
    </w:p>
    <w:p w14:paraId="77CEDC7C" w14:textId="77777777" w:rsidR="00513D90" w:rsidRPr="00513D90" w:rsidRDefault="00513D90" w:rsidP="00EC2399">
      <w:pPr>
        <w:pStyle w:val="Bullet1"/>
        <w:rPr>
          <w:lang w:val="en-US"/>
        </w:rPr>
      </w:pPr>
      <w:r w:rsidRPr="00513D90">
        <w:rPr>
          <w:lang w:val="en-US"/>
        </w:rPr>
        <w:t>Reviewing the work undertaken by the Commission’s outsourced internal auditors, including approving the internal audit plan and reviewing all audit reports and issues identified in those reports.</w:t>
      </w:r>
    </w:p>
    <w:p w14:paraId="55ED757C" w14:textId="77777777" w:rsidR="00513D90" w:rsidRPr="00513D90" w:rsidRDefault="00513D90" w:rsidP="00513D90">
      <w:pPr>
        <w:rPr>
          <w:lang w:val="en-US"/>
        </w:rPr>
      </w:pPr>
      <w:r w:rsidRPr="00513D90">
        <w:rPr>
          <w:lang w:val="en-US"/>
        </w:rPr>
        <w:t>The Audit and Risk Committee met five times during the 2017–18 financial year. Table 9 summarises members’ attendance at the committee meetings.</w:t>
      </w:r>
    </w:p>
    <w:p w14:paraId="189916C7" w14:textId="77777777" w:rsidR="00EC2399" w:rsidRDefault="00EC2399" w:rsidP="00513D90">
      <w:pPr>
        <w:rPr>
          <w:lang w:val="en-US"/>
        </w:rPr>
        <w:sectPr w:rsidR="00EC2399" w:rsidSect="004C4956">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11C0FA61" w14:textId="24DBA015" w:rsidR="00513D90" w:rsidRPr="00513D90" w:rsidRDefault="00513D90" w:rsidP="00513D90">
      <w:pPr>
        <w:rPr>
          <w:lang w:val="en-US"/>
        </w:rPr>
      </w:pPr>
      <w:r w:rsidRPr="00513D90">
        <w:rPr>
          <w:lang w:val="en-US"/>
        </w:rPr>
        <w:t>Professor Larkin is a member of the Audit and Risk Committee representing the Board. Mr Trevor Burgess was an external member of the Audit and Risk Committee during 2017–18. Ms Dana Sutton was appointed as an additional external member of the Audit and Risk Committee in March 2018. In accordance with the Public Governance, Performance and Accountability Rule, while members of the Commission’s senior management attended meetings as advisors, they were not members of the Audit and Risk Committee.</w:t>
      </w:r>
    </w:p>
    <w:p w14:paraId="33521708" w14:textId="447A06F6" w:rsidR="00513D90" w:rsidRPr="00513D90" w:rsidRDefault="00513D90" w:rsidP="00EC2399">
      <w:pPr>
        <w:pStyle w:val="TableTitle"/>
        <w:rPr>
          <w:lang w:val="en-GB"/>
        </w:rPr>
      </w:pPr>
      <w:r w:rsidRPr="00513D90">
        <w:rPr>
          <w:lang w:val="en-GB"/>
        </w:rPr>
        <w:t>Audit and Risk Committee attendance</w:t>
      </w:r>
    </w:p>
    <w:tbl>
      <w:tblPr>
        <w:tblStyle w:val="DefaultTable1"/>
        <w:tblW w:w="0" w:type="auto"/>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006"/>
        <w:gridCol w:w="1007"/>
        <w:gridCol w:w="1006"/>
        <w:gridCol w:w="1006"/>
      </w:tblGrid>
      <w:tr w:rsidR="00513D90" w:rsidRPr="00513D90" w14:paraId="31DD7943" w14:textId="77777777" w:rsidTr="00EC2399">
        <w:trPr>
          <w:cnfStyle w:val="100000000000" w:firstRow="1" w:lastRow="0" w:firstColumn="0" w:lastColumn="0" w:oddVBand="0" w:evenVBand="0" w:oddHBand="0" w:evenHBand="0" w:firstRowFirstColumn="0" w:firstRowLastColumn="0" w:lastRowFirstColumn="0" w:lastRowLastColumn="0"/>
          <w:trHeight w:val="60"/>
          <w:tblHeader/>
        </w:trPr>
        <w:tc>
          <w:tcPr>
            <w:tcW w:w="1006" w:type="dxa"/>
          </w:tcPr>
          <w:p w14:paraId="14301F6D" w14:textId="77777777" w:rsidR="00513D90" w:rsidRPr="006266CE" w:rsidRDefault="00513D90" w:rsidP="00513D90">
            <w:pPr>
              <w:rPr>
                <w:b w:val="0"/>
                <w:bCs w:val="0"/>
                <w:lang w:val="en-US"/>
              </w:rPr>
            </w:pPr>
            <w:r w:rsidRPr="006266CE">
              <w:rPr>
                <w:b w:val="0"/>
                <w:bCs w:val="0"/>
                <w:lang w:val="en-US"/>
              </w:rPr>
              <w:t>Jennifer Clark (Chair)</w:t>
            </w:r>
          </w:p>
        </w:tc>
        <w:tc>
          <w:tcPr>
            <w:tcW w:w="1007" w:type="dxa"/>
          </w:tcPr>
          <w:p w14:paraId="153243AF" w14:textId="77777777" w:rsidR="00513D90" w:rsidRPr="006266CE" w:rsidRDefault="00513D90" w:rsidP="00513D90">
            <w:pPr>
              <w:rPr>
                <w:b w:val="0"/>
                <w:bCs w:val="0"/>
                <w:lang w:val="en-US"/>
              </w:rPr>
            </w:pPr>
            <w:r w:rsidRPr="006266CE">
              <w:rPr>
                <w:b w:val="0"/>
                <w:bCs w:val="0"/>
                <w:lang w:val="en-US"/>
              </w:rPr>
              <w:t>Trevor Burgess</w:t>
            </w:r>
          </w:p>
        </w:tc>
        <w:tc>
          <w:tcPr>
            <w:tcW w:w="1006" w:type="dxa"/>
          </w:tcPr>
          <w:p w14:paraId="445B550F" w14:textId="77777777" w:rsidR="00513D90" w:rsidRPr="006266CE" w:rsidRDefault="00513D90" w:rsidP="00513D90">
            <w:pPr>
              <w:rPr>
                <w:b w:val="0"/>
                <w:bCs w:val="0"/>
                <w:lang w:val="en-US"/>
              </w:rPr>
            </w:pPr>
            <w:r w:rsidRPr="006266CE">
              <w:rPr>
                <w:b w:val="0"/>
                <w:bCs w:val="0"/>
                <w:lang w:val="en-US"/>
              </w:rPr>
              <w:t>Shaun Larkin</w:t>
            </w:r>
          </w:p>
        </w:tc>
        <w:tc>
          <w:tcPr>
            <w:tcW w:w="1006" w:type="dxa"/>
          </w:tcPr>
          <w:p w14:paraId="7EDAFB09" w14:textId="77777777" w:rsidR="00513D90" w:rsidRPr="006266CE" w:rsidRDefault="00513D90" w:rsidP="00513D90">
            <w:pPr>
              <w:rPr>
                <w:b w:val="0"/>
                <w:bCs w:val="0"/>
                <w:lang w:val="en-US"/>
              </w:rPr>
            </w:pPr>
            <w:r w:rsidRPr="006266CE">
              <w:rPr>
                <w:b w:val="0"/>
                <w:bCs w:val="0"/>
                <w:lang w:val="en-US"/>
              </w:rPr>
              <w:t>Dana Sutton</w:t>
            </w:r>
          </w:p>
        </w:tc>
      </w:tr>
      <w:tr w:rsidR="00513D90" w:rsidRPr="00513D90" w14:paraId="49D31B04" w14:textId="77777777" w:rsidTr="00EC2399">
        <w:trPr>
          <w:trHeight w:val="60"/>
        </w:trPr>
        <w:tc>
          <w:tcPr>
            <w:tcW w:w="1006" w:type="dxa"/>
          </w:tcPr>
          <w:p w14:paraId="1881D5E2" w14:textId="77777777" w:rsidR="00513D90" w:rsidRPr="00513D90" w:rsidRDefault="00513D90" w:rsidP="00513D90">
            <w:pPr>
              <w:rPr>
                <w:lang w:val="en-US"/>
              </w:rPr>
            </w:pPr>
            <w:r w:rsidRPr="00513D90">
              <w:rPr>
                <w:lang w:val="en-US"/>
              </w:rPr>
              <w:t>5/5</w:t>
            </w:r>
          </w:p>
        </w:tc>
        <w:tc>
          <w:tcPr>
            <w:tcW w:w="1007" w:type="dxa"/>
          </w:tcPr>
          <w:p w14:paraId="47F71113" w14:textId="77777777" w:rsidR="00513D90" w:rsidRPr="00513D90" w:rsidRDefault="00513D90" w:rsidP="00513D90">
            <w:pPr>
              <w:rPr>
                <w:lang w:val="en-US"/>
              </w:rPr>
            </w:pPr>
            <w:r w:rsidRPr="00513D90">
              <w:rPr>
                <w:lang w:val="en-US"/>
              </w:rPr>
              <w:t>5/5</w:t>
            </w:r>
          </w:p>
        </w:tc>
        <w:tc>
          <w:tcPr>
            <w:tcW w:w="1006" w:type="dxa"/>
          </w:tcPr>
          <w:p w14:paraId="6C56D4CD" w14:textId="77777777" w:rsidR="00513D90" w:rsidRPr="00513D90" w:rsidRDefault="00513D90" w:rsidP="00513D90">
            <w:pPr>
              <w:rPr>
                <w:lang w:val="en-US"/>
              </w:rPr>
            </w:pPr>
            <w:r w:rsidRPr="00513D90">
              <w:rPr>
                <w:lang w:val="en-US"/>
              </w:rPr>
              <w:t>3/5</w:t>
            </w:r>
          </w:p>
        </w:tc>
        <w:tc>
          <w:tcPr>
            <w:tcW w:w="1006" w:type="dxa"/>
          </w:tcPr>
          <w:p w14:paraId="5A2EA093" w14:textId="77777777" w:rsidR="00513D90" w:rsidRPr="00513D90" w:rsidRDefault="00513D90" w:rsidP="00513D90">
            <w:pPr>
              <w:rPr>
                <w:lang w:val="en-US"/>
              </w:rPr>
            </w:pPr>
            <w:r w:rsidRPr="00513D90">
              <w:rPr>
                <w:lang w:val="en-US"/>
              </w:rPr>
              <w:t>2/2</w:t>
            </w:r>
          </w:p>
        </w:tc>
      </w:tr>
    </w:tbl>
    <w:p w14:paraId="664B96F1" w14:textId="77777777" w:rsidR="00513D90" w:rsidRPr="00513D90" w:rsidRDefault="00513D90" w:rsidP="00EC2399">
      <w:pPr>
        <w:pStyle w:val="Heading3"/>
        <w:rPr>
          <w:lang w:val="en-US"/>
        </w:rPr>
      </w:pPr>
      <w:r w:rsidRPr="00513D90">
        <w:rPr>
          <w:lang w:val="en-US"/>
        </w:rPr>
        <w:t>Inter-Jurisdictional Committee</w:t>
      </w:r>
    </w:p>
    <w:p w14:paraId="7CEA778F" w14:textId="77777777" w:rsidR="00513D90" w:rsidRPr="00513D90" w:rsidRDefault="00513D90" w:rsidP="00513D90">
      <w:pPr>
        <w:rPr>
          <w:lang w:val="en-US"/>
        </w:rPr>
      </w:pPr>
      <w:r w:rsidRPr="00513D90">
        <w:rPr>
          <w:lang w:val="en-US"/>
        </w:rPr>
        <w:t>The Inter-Jurisdictional Committee is made up of senior safety and quality managers from the Australian Government and state and territory governments. It is responsible for advising the Commission on policy development and facilitating jurisdictional engagement. The role of Committee members is to:</w:t>
      </w:r>
    </w:p>
    <w:p w14:paraId="49F9AB40" w14:textId="77777777" w:rsidR="00513D90" w:rsidRPr="00513D90" w:rsidRDefault="00513D90" w:rsidP="00EC2399">
      <w:pPr>
        <w:pStyle w:val="Bullet1"/>
        <w:rPr>
          <w:lang w:val="en-US"/>
        </w:rPr>
      </w:pPr>
      <w:r w:rsidRPr="00513D90">
        <w:rPr>
          <w:lang w:val="en-US"/>
        </w:rPr>
        <w:t>Advise the Commission on the adequacy of the policy development process, particularly policy implementation</w:t>
      </w:r>
    </w:p>
    <w:p w14:paraId="0A2B8B4C" w14:textId="77777777" w:rsidR="00513D90" w:rsidRPr="00513D90" w:rsidRDefault="00513D90" w:rsidP="00EC2399">
      <w:pPr>
        <w:pStyle w:val="Bullet1"/>
        <w:rPr>
          <w:lang w:val="en-US"/>
        </w:rPr>
      </w:pPr>
      <w:r w:rsidRPr="00513D90">
        <w:rPr>
          <w:lang w:val="en-US"/>
        </w:rPr>
        <w:t>Ensure health departments and ministries are aware of new policy directions and are able to review local systems accordingly</w:t>
      </w:r>
    </w:p>
    <w:p w14:paraId="438B9C4E" w14:textId="77777777" w:rsidR="00513D90" w:rsidRPr="00513D90" w:rsidRDefault="00513D90" w:rsidP="004C4956">
      <w:pPr>
        <w:pStyle w:val="Bullet1"/>
        <w:spacing w:after="2000"/>
        <w:rPr>
          <w:lang w:val="en-US"/>
        </w:rPr>
      </w:pPr>
      <w:r w:rsidRPr="00513D90">
        <w:rPr>
          <w:lang w:val="en-US"/>
        </w:rPr>
        <w:t>Monitor national actions to improve patient safety, as approved by health ministers</w:t>
      </w:r>
    </w:p>
    <w:p w14:paraId="5DF830EE" w14:textId="77777777" w:rsidR="00513D90" w:rsidRPr="00513D90" w:rsidRDefault="00513D90" w:rsidP="00EC2399">
      <w:pPr>
        <w:pStyle w:val="Bullet1"/>
        <w:rPr>
          <w:lang w:val="en-US"/>
        </w:rPr>
      </w:pPr>
      <w:r w:rsidRPr="00513D90">
        <w:rPr>
          <w:lang w:val="en-US"/>
        </w:rPr>
        <w:t>Help collect national data on safety and quality</w:t>
      </w:r>
    </w:p>
    <w:p w14:paraId="1579F713" w14:textId="77777777" w:rsidR="00513D90" w:rsidRPr="00513D90" w:rsidRDefault="00513D90" w:rsidP="00EC2399">
      <w:pPr>
        <w:pStyle w:val="Bullet1"/>
        <w:rPr>
          <w:lang w:val="en-US"/>
        </w:rPr>
      </w:pPr>
      <w:r w:rsidRPr="00513D90">
        <w:rPr>
          <w:lang w:val="en-US"/>
        </w:rPr>
        <w:t>Build effective mechanisms within states and territories to enable national public reporting.</w:t>
      </w:r>
    </w:p>
    <w:p w14:paraId="03085ADD" w14:textId="77777777" w:rsidR="00513D90" w:rsidRPr="00513D90" w:rsidRDefault="00513D90" w:rsidP="00EC2399">
      <w:pPr>
        <w:pStyle w:val="Heading3"/>
        <w:rPr>
          <w:lang w:val="en-US"/>
        </w:rPr>
      </w:pPr>
      <w:r w:rsidRPr="00513D90">
        <w:rPr>
          <w:lang w:val="en-US"/>
        </w:rPr>
        <w:t>Other committees and consultations</w:t>
      </w:r>
    </w:p>
    <w:p w14:paraId="72928448" w14:textId="77777777" w:rsidR="00513D90" w:rsidRPr="00513D90" w:rsidRDefault="00513D90" w:rsidP="00513D90">
      <w:pPr>
        <w:rPr>
          <w:lang w:val="en-US"/>
        </w:rPr>
      </w:pPr>
      <w:r w:rsidRPr="00513D90">
        <w:rPr>
          <w:lang w:val="en-US"/>
        </w:rPr>
        <w:t>The Board has established two sub-committees that provide specific advice and support across all relevant areas of its work. These are the:</w:t>
      </w:r>
    </w:p>
    <w:p w14:paraId="79E9C09B" w14:textId="77777777" w:rsidR="00513D90" w:rsidRPr="00513D90" w:rsidRDefault="00513D90" w:rsidP="00EC2399">
      <w:pPr>
        <w:pStyle w:val="Bullet1"/>
        <w:rPr>
          <w:lang w:val="en-US"/>
        </w:rPr>
      </w:pPr>
      <w:r w:rsidRPr="00513D90">
        <w:rPr>
          <w:lang w:val="en-US"/>
        </w:rPr>
        <w:t>Private Sector Committee</w:t>
      </w:r>
    </w:p>
    <w:p w14:paraId="178EF438" w14:textId="77777777" w:rsidR="00513D90" w:rsidRPr="00513D90" w:rsidRDefault="00513D90" w:rsidP="00EC2399">
      <w:pPr>
        <w:pStyle w:val="Bullet1"/>
        <w:rPr>
          <w:lang w:val="en-US"/>
        </w:rPr>
      </w:pPr>
      <w:r w:rsidRPr="00513D90">
        <w:rPr>
          <w:lang w:val="en-US"/>
        </w:rPr>
        <w:t>Primary Care Committee.</w:t>
      </w:r>
    </w:p>
    <w:p w14:paraId="623BD033" w14:textId="77777777" w:rsidR="00513D90" w:rsidRPr="00513D90" w:rsidRDefault="00513D90" w:rsidP="00513D90">
      <w:pPr>
        <w:rPr>
          <w:lang w:val="en-US"/>
        </w:rPr>
      </w:pPr>
      <w:r w:rsidRPr="00513D90">
        <w:rPr>
          <w:lang w:val="en-US"/>
        </w:rPr>
        <w:t>The Private Sector Committee is chaired by Ms Christine Gee and the Primary Care Committee is chaired by Dr Helena Williams.</w:t>
      </w:r>
    </w:p>
    <w:p w14:paraId="2BAF15C9" w14:textId="77777777" w:rsidR="00513D90" w:rsidRPr="00513D90" w:rsidRDefault="00513D90" w:rsidP="00513D90">
      <w:pPr>
        <w:rPr>
          <w:lang w:val="en-US"/>
        </w:rPr>
      </w:pPr>
      <w:r w:rsidRPr="00513D90">
        <w:rPr>
          <w:lang w:val="en-US"/>
        </w:rPr>
        <w:t>The Commission also works closely with a number of time-limited expert committees, working parties and reference groups to inform and support its own work. These groups allow the Commission to draw on expert knowledge, consult with relevant key individuals and organisations and develop appropriate implementation strategies.</w:t>
      </w:r>
    </w:p>
    <w:p w14:paraId="76E39104" w14:textId="71AE39A5" w:rsidR="00513D90" w:rsidRDefault="00513D90" w:rsidP="00513D90">
      <w:pPr>
        <w:rPr>
          <w:lang w:val="en-US"/>
        </w:rPr>
      </w:pPr>
      <w:r w:rsidRPr="00513D90">
        <w:rPr>
          <w:lang w:val="en-US"/>
        </w:rPr>
        <w:t>The Commission consults widely with subject-matter experts, peak bodies, state and territories, consumers and other relevant organisations and individuals. This includes ongoing discussions with key national and other organisations, and with an extensive network for formal reference and advisory groups. The Commission also undertakes formal consultation on specific issues.</w:t>
      </w:r>
    </w:p>
    <w:p w14:paraId="43E658E4" w14:textId="11051709" w:rsidR="004C4956" w:rsidRDefault="004C4956" w:rsidP="00513D90">
      <w:pPr>
        <w:rPr>
          <w:lang w:val="en-US"/>
        </w:rPr>
      </w:pPr>
    </w:p>
    <w:p w14:paraId="715BF40C" w14:textId="77777777" w:rsidR="004C4956" w:rsidRDefault="004C4956" w:rsidP="00513D90">
      <w:pPr>
        <w:rPr>
          <w:lang w:val="en-US"/>
        </w:rPr>
        <w:sectPr w:rsidR="004C4956" w:rsidSect="004C4956">
          <w:headerReference w:type="even" r:id="rId171"/>
          <w:headerReference w:type="default" r:id="rId172"/>
          <w:footerReference w:type="even" r:id="rId173"/>
          <w:footerReference w:type="default" r:id="rId174"/>
          <w:footnotePr>
            <w:numFmt w:val="chicago"/>
            <w:numRestart w:val="eachPage"/>
          </w:footnotePr>
          <w:pgSz w:w="9978" w:h="14173" w:code="34"/>
          <w:pgMar w:top="1474" w:right="851" w:bottom="1474" w:left="851" w:header="680" w:footer="680" w:gutter="0"/>
          <w:cols w:num="2" w:space="284"/>
          <w:docGrid w:linePitch="360"/>
          <w15:footnoteColumns w:val="1"/>
        </w:sectPr>
      </w:pPr>
    </w:p>
    <w:p w14:paraId="133F2DDB" w14:textId="77777777" w:rsidR="00513D90" w:rsidRPr="00513D90" w:rsidRDefault="00513D90" w:rsidP="00EC2399">
      <w:pPr>
        <w:pStyle w:val="Heading2"/>
        <w:rPr>
          <w:lang w:val="en-GB"/>
        </w:rPr>
      </w:pPr>
      <w:bookmarkStart w:id="18" w:name="_Toc527122066"/>
      <w:r w:rsidRPr="00513D90">
        <w:rPr>
          <w:lang w:val="en-GB"/>
        </w:rPr>
        <w:t>Internal governance arrangements</w:t>
      </w:r>
      <w:bookmarkEnd w:id="18"/>
    </w:p>
    <w:p w14:paraId="79CEF782" w14:textId="77777777" w:rsidR="00513D90" w:rsidRPr="00513D90" w:rsidRDefault="00513D90" w:rsidP="00EC2399">
      <w:pPr>
        <w:pStyle w:val="IntroPara"/>
        <w:rPr>
          <w:lang w:val="en-US"/>
        </w:rPr>
      </w:pPr>
      <w:r w:rsidRPr="00513D90">
        <w:rPr>
          <w:lang w:val="en-US"/>
        </w:rPr>
        <w:t>The CEO manages the Commission’s day-to-day administration and is supported by an executive management team and internal management committees. The Commission’s internal governance arrangements include internal management, risk management, fraud control and internal audit.</w:t>
      </w:r>
    </w:p>
    <w:p w14:paraId="55DAFECD" w14:textId="77777777" w:rsidR="004C4956" w:rsidRDefault="004C4956" w:rsidP="00EC2399">
      <w:pPr>
        <w:pStyle w:val="Heading3"/>
        <w:rPr>
          <w:lang w:val="en-US"/>
        </w:rPr>
        <w:sectPr w:rsidR="004C4956" w:rsidSect="00381179">
          <w:footnotePr>
            <w:numFmt w:val="chicago"/>
            <w:numRestart w:val="eachPage"/>
          </w:footnotePr>
          <w:pgSz w:w="9978" w:h="14173" w:code="34"/>
          <w:pgMar w:top="1474" w:right="851" w:bottom="1474" w:left="851" w:header="680" w:footer="680" w:gutter="0"/>
          <w:cols w:space="708"/>
          <w:docGrid w:linePitch="360"/>
          <w15:footnoteColumns w:val="1"/>
        </w:sectPr>
      </w:pPr>
    </w:p>
    <w:p w14:paraId="13FA24F9" w14:textId="6EBFF9B1" w:rsidR="00513D90" w:rsidRPr="00513D90" w:rsidRDefault="00513D90" w:rsidP="004C4956">
      <w:pPr>
        <w:pStyle w:val="Heading3"/>
        <w:spacing w:before="0"/>
        <w:rPr>
          <w:lang w:val="en-US"/>
        </w:rPr>
      </w:pPr>
      <w:r w:rsidRPr="00513D90">
        <w:rPr>
          <w:lang w:val="en-US"/>
        </w:rPr>
        <w:t>Internal management</w:t>
      </w:r>
    </w:p>
    <w:p w14:paraId="7E6929E9" w14:textId="77777777" w:rsidR="00513D90" w:rsidRPr="00513D90" w:rsidRDefault="00513D90" w:rsidP="00513D90">
      <w:pPr>
        <w:rPr>
          <w:lang w:val="en-US"/>
        </w:rPr>
      </w:pPr>
      <w:r w:rsidRPr="00513D90">
        <w:rPr>
          <w:lang w:val="en-US"/>
        </w:rPr>
        <w:t>The Commission has two internal management groups and three committees.</w:t>
      </w:r>
    </w:p>
    <w:p w14:paraId="2379DE76" w14:textId="77777777" w:rsidR="00513D90" w:rsidRPr="00513D90" w:rsidRDefault="00513D90" w:rsidP="00513D90">
      <w:pPr>
        <w:rPr>
          <w:lang w:val="en-US"/>
        </w:rPr>
      </w:pPr>
      <w:r w:rsidRPr="00513D90">
        <w:rPr>
          <w:lang w:val="en-US"/>
        </w:rPr>
        <w:t>The Leadership Group and the Business Group meet regularly to facilitate information sharing and help with decision-making.</w:t>
      </w:r>
    </w:p>
    <w:p w14:paraId="15581070" w14:textId="77777777" w:rsidR="00513D90" w:rsidRPr="00513D90" w:rsidRDefault="00513D90" w:rsidP="004C4956">
      <w:pPr>
        <w:spacing w:after="3000"/>
        <w:rPr>
          <w:lang w:val="en-US"/>
        </w:rPr>
      </w:pPr>
      <w:r w:rsidRPr="00513D90">
        <w:rPr>
          <w:lang w:val="en-US"/>
        </w:rPr>
        <w:t>The Work Health and Safety Committee develops and promotes strategies to support the health and safety of all employees and visitors. The Workplace Consultative Committee facilitates regular consultation and employee participation in the development and review of human resources and operational policies and procedures. The Information and Records Management Steering Committee assesses the Commission’s recordkeeping, promotes good records management practices across the Commission and develops strategies to ensure all records are digitised.</w:t>
      </w:r>
    </w:p>
    <w:p w14:paraId="6E7B5BAC" w14:textId="77777777" w:rsidR="00513D90" w:rsidRPr="00513D90" w:rsidRDefault="00513D90" w:rsidP="00EC2399">
      <w:pPr>
        <w:pStyle w:val="Heading3"/>
        <w:rPr>
          <w:lang w:val="en-US"/>
        </w:rPr>
      </w:pPr>
      <w:r w:rsidRPr="00513D90">
        <w:rPr>
          <w:lang w:val="en-US"/>
        </w:rPr>
        <w:t>Risk management</w:t>
      </w:r>
    </w:p>
    <w:p w14:paraId="0D78BE2A" w14:textId="77777777" w:rsidR="00513D90" w:rsidRPr="00513D90" w:rsidRDefault="00513D90" w:rsidP="00513D90">
      <w:pPr>
        <w:rPr>
          <w:lang w:val="en-US"/>
        </w:rPr>
      </w:pPr>
      <w:r w:rsidRPr="00513D90">
        <w:rPr>
          <w:lang w:val="en-US"/>
        </w:rPr>
        <w:t xml:space="preserve">Risk management is part of the Commission’s strategy to promote accountability through good governance and robust business practices. The Commission is committed to embedding risk-management principles and practices consistent with the Australian standard of </w:t>
      </w:r>
      <w:r w:rsidRPr="00513D90">
        <w:rPr>
          <w:i/>
          <w:iCs/>
          <w:lang w:val="en-US"/>
        </w:rPr>
        <w:t>Risk Management – Principles and Guidelines</w:t>
      </w:r>
      <w:r w:rsidRPr="00513D90">
        <w:rPr>
          <w:lang w:val="en-US"/>
        </w:rPr>
        <w:t xml:space="preserve"> (AS/NZS ISO 31000:2009) and the Commonwealth Risk Management Policy into its:</w:t>
      </w:r>
    </w:p>
    <w:p w14:paraId="6C23FB4A" w14:textId="77777777" w:rsidR="00513D90" w:rsidRPr="00513D90" w:rsidRDefault="00513D90" w:rsidP="00EC2399">
      <w:pPr>
        <w:pStyle w:val="Bullet1"/>
        <w:rPr>
          <w:lang w:val="en-US"/>
        </w:rPr>
      </w:pPr>
      <w:r w:rsidRPr="00513D90">
        <w:rPr>
          <w:lang w:val="en-US"/>
        </w:rPr>
        <w:t>Organisational culture</w:t>
      </w:r>
    </w:p>
    <w:p w14:paraId="3B6C4244" w14:textId="77777777" w:rsidR="00513D90" w:rsidRPr="00513D90" w:rsidRDefault="00513D90" w:rsidP="00EC2399">
      <w:pPr>
        <w:pStyle w:val="Bullet1"/>
        <w:rPr>
          <w:lang w:val="en-US"/>
        </w:rPr>
      </w:pPr>
      <w:r w:rsidRPr="00513D90">
        <w:rPr>
          <w:lang w:val="en-US"/>
        </w:rPr>
        <w:t>Governance and accountability arrangements</w:t>
      </w:r>
    </w:p>
    <w:p w14:paraId="4336F243" w14:textId="77777777" w:rsidR="00513D90" w:rsidRPr="00513D90" w:rsidRDefault="00513D90" w:rsidP="00EC2399">
      <w:pPr>
        <w:pStyle w:val="Bullet1"/>
        <w:rPr>
          <w:lang w:val="en-US"/>
        </w:rPr>
      </w:pPr>
      <w:r w:rsidRPr="00513D90">
        <w:rPr>
          <w:lang w:val="en-US"/>
        </w:rPr>
        <w:t>Reporting, performance review, business transformation and improvement processes.</w:t>
      </w:r>
    </w:p>
    <w:p w14:paraId="2DF8B9BA" w14:textId="456D95CE" w:rsidR="00513D90" w:rsidRDefault="00513D90" w:rsidP="00EC2399">
      <w:pPr>
        <w:rPr>
          <w:lang w:val="en-US"/>
        </w:rPr>
      </w:pPr>
      <w:r w:rsidRPr="00513D90">
        <w:rPr>
          <w:lang w:val="en-US"/>
        </w:rPr>
        <w:t>Through the risk-management framework and its supporting processes, the Commission formally establishes and communicates its approach to ongoing risk management, and guides employees in their actions and ability to accept and manage risks.</w:t>
      </w:r>
    </w:p>
    <w:p w14:paraId="1429C1CB" w14:textId="77777777" w:rsidR="00EC2399" w:rsidRDefault="00EC2399" w:rsidP="00EC2399">
      <w:pPr>
        <w:rPr>
          <w:lang w:val="en-US"/>
        </w:rPr>
        <w:sectPr w:rsidR="00EC2399" w:rsidSect="004C4956">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39F9CFB0" w14:textId="77777777" w:rsidR="00513D90" w:rsidRPr="00513D90" w:rsidRDefault="00513D90" w:rsidP="00EC2399">
      <w:pPr>
        <w:pStyle w:val="Heading3"/>
        <w:rPr>
          <w:lang w:val="en-US"/>
        </w:rPr>
      </w:pPr>
      <w:r w:rsidRPr="00513D90">
        <w:rPr>
          <w:lang w:val="en-US"/>
        </w:rPr>
        <w:t>Fraud control</w:t>
      </w:r>
    </w:p>
    <w:p w14:paraId="3FA178D7" w14:textId="77777777" w:rsidR="00513D90" w:rsidRPr="00513D90" w:rsidRDefault="00513D90" w:rsidP="00EC2399">
      <w:pPr>
        <w:rPr>
          <w:lang w:val="en-US"/>
        </w:rPr>
      </w:pPr>
      <w:r w:rsidRPr="00513D90">
        <w:rPr>
          <w:lang w:val="en-US"/>
        </w:rPr>
        <w:t xml:space="preserve">The Commission recognises the responsibility of all Australian Government entities to develop and implement sound financial, legal and ethical decision-making. The Commission’s </w:t>
      </w:r>
      <w:r w:rsidRPr="00513D90">
        <w:rPr>
          <w:i/>
          <w:iCs/>
          <w:lang w:val="en-US"/>
        </w:rPr>
        <w:t>Fraud Control and Anti-Corruption Plan</w:t>
      </w:r>
      <w:r w:rsidRPr="00513D90">
        <w:rPr>
          <w:lang w:val="en-US"/>
        </w:rPr>
        <w:t xml:space="preserve"> complies with the Attorney-General’s Commonwealth Fraud Control Policy. The plan minimises the potential for instances of fraud within the Commission’s programs and activities by employees or people external to the Commission. Fraud risk assessments help the Commission understand fraud risks, identify internal control gaps or weaknesses and develop strategies to mitigate those risks. These assessments are conducted regularly across the organisation, taking into consideration the Commission’s business activities, processes and accounts. The Commission also delivers fraud awareness training to staff annually.</w:t>
      </w:r>
    </w:p>
    <w:p w14:paraId="30A5AB25" w14:textId="77777777" w:rsidR="00513D90" w:rsidRPr="00513D90" w:rsidRDefault="00513D90" w:rsidP="00EC2399">
      <w:pPr>
        <w:pStyle w:val="Heading3"/>
        <w:rPr>
          <w:lang w:val="en-US"/>
        </w:rPr>
      </w:pPr>
      <w:r w:rsidRPr="00513D90">
        <w:rPr>
          <w:lang w:val="en-US"/>
        </w:rPr>
        <w:t>Internal audit</w:t>
      </w:r>
    </w:p>
    <w:p w14:paraId="5EA37884" w14:textId="77777777" w:rsidR="00513D90" w:rsidRPr="00513D90" w:rsidRDefault="00513D90" w:rsidP="00EC2399">
      <w:pPr>
        <w:rPr>
          <w:lang w:val="en-US"/>
        </w:rPr>
      </w:pPr>
      <w:r w:rsidRPr="00513D90">
        <w:rPr>
          <w:lang w:val="en-US"/>
        </w:rPr>
        <w:t>Internal audit is a key component of the Commission’s governance framework, providing an independent, ongoing appraisal of the organisation’s internal control systems. The internal audit process provides assurance that the Commission’s financial and operational controls can manage the organisation’s risks and are operating in an efficient, effective and ethical manner.</w:t>
      </w:r>
    </w:p>
    <w:p w14:paraId="40534422" w14:textId="3E51F861" w:rsidR="00513D90" w:rsidRDefault="00513D90" w:rsidP="00EC2399">
      <w:pPr>
        <w:rPr>
          <w:lang w:val="en-US"/>
        </w:rPr>
      </w:pPr>
      <w:r w:rsidRPr="00513D90">
        <w:rPr>
          <w:lang w:val="en-US"/>
        </w:rPr>
        <w:t>The Commission has appointed Crowe Horwath as its internal auditor. The firm provides assurance of the overall state of the Commission’s internal controls and on any systemic issues that require management attention.</w:t>
      </w:r>
    </w:p>
    <w:p w14:paraId="69B26665" w14:textId="2A06CB1B" w:rsidR="004C4956" w:rsidRDefault="004C4956" w:rsidP="00EC2399">
      <w:pPr>
        <w:rPr>
          <w:lang w:val="en-US"/>
        </w:rPr>
      </w:pPr>
    </w:p>
    <w:p w14:paraId="4ECCA79E" w14:textId="77777777" w:rsidR="004C4956" w:rsidRDefault="004C4956" w:rsidP="00EC2399">
      <w:pPr>
        <w:rPr>
          <w:lang w:val="en-US"/>
        </w:rPr>
        <w:sectPr w:rsidR="004C4956" w:rsidSect="004C4956">
          <w:headerReference w:type="even" r:id="rId175"/>
          <w:headerReference w:type="default" r:id="rId176"/>
          <w:footerReference w:type="even" r:id="rId177"/>
          <w:footerReference w:type="default" r:id="rId178"/>
          <w:footnotePr>
            <w:numFmt w:val="chicago"/>
            <w:numRestart w:val="eachPage"/>
          </w:footnotePr>
          <w:pgSz w:w="9978" w:h="14173" w:code="34"/>
          <w:pgMar w:top="1474" w:right="851" w:bottom="1474" w:left="851" w:header="680" w:footer="680" w:gutter="0"/>
          <w:cols w:num="2" w:space="284"/>
          <w:docGrid w:linePitch="360"/>
          <w15:footnoteColumns w:val="1"/>
        </w:sectPr>
      </w:pPr>
    </w:p>
    <w:p w14:paraId="5569A092" w14:textId="126336B7" w:rsidR="00513D90" w:rsidRPr="00513D90" w:rsidRDefault="00513D90" w:rsidP="00EC2399">
      <w:pPr>
        <w:pStyle w:val="Heading2"/>
        <w:rPr>
          <w:lang w:val="en-GB"/>
        </w:rPr>
      </w:pPr>
      <w:bookmarkStart w:id="19" w:name="_Toc527122067"/>
      <w:r w:rsidRPr="00513D90">
        <w:rPr>
          <w:lang w:val="en-GB"/>
        </w:rPr>
        <w:t>External scrutiny</w:t>
      </w:r>
      <w:bookmarkEnd w:id="19"/>
    </w:p>
    <w:p w14:paraId="14D2A4C2" w14:textId="77777777" w:rsidR="004C4956" w:rsidRDefault="004C4956" w:rsidP="00EC2399">
      <w:pPr>
        <w:pStyle w:val="Heading3"/>
        <w:rPr>
          <w:lang w:val="en-US"/>
        </w:rPr>
        <w:sectPr w:rsidR="004C4956" w:rsidSect="00381179">
          <w:footnotePr>
            <w:numFmt w:val="chicago"/>
            <w:numRestart w:val="eachPage"/>
          </w:footnotePr>
          <w:pgSz w:w="9978" w:h="14173" w:code="34"/>
          <w:pgMar w:top="1474" w:right="851" w:bottom="1474" w:left="851" w:header="680" w:footer="680" w:gutter="0"/>
          <w:cols w:space="708"/>
          <w:docGrid w:linePitch="360"/>
          <w15:footnoteColumns w:val="1"/>
        </w:sectPr>
      </w:pPr>
    </w:p>
    <w:p w14:paraId="5041E12C" w14:textId="4BE1143F" w:rsidR="00513D90" w:rsidRPr="00513D90" w:rsidRDefault="00513D90" w:rsidP="004C4956">
      <w:pPr>
        <w:pStyle w:val="Heading3"/>
        <w:spacing w:before="0"/>
        <w:rPr>
          <w:lang w:val="en-US"/>
        </w:rPr>
      </w:pPr>
      <w:r w:rsidRPr="00513D90">
        <w:rPr>
          <w:lang w:val="en-US"/>
        </w:rPr>
        <w:t>Freedom of information</w:t>
      </w:r>
    </w:p>
    <w:p w14:paraId="0A68308D" w14:textId="47C81F7F" w:rsidR="00513D90" w:rsidRPr="00513D90" w:rsidRDefault="00513D90" w:rsidP="00513D90">
      <w:pPr>
        <w:rPr>
          <w:lang w:val="en-US"/>
        </w:rPr>
      </w:pPr>
      <w:r w:rsidRPr="00513D90">
        <w:rPr>
          <w:lang w:val="en-US"/>
        </w:rPr>
        <w:t xml:space="preserve">Agencies subject to the </w:t>
      </w:r>
      <w:r w:rsidRPr="00513D90">
        <w:rPr>
          <w:i/>
          <w:iCs/>
          <w:lang w:val="en-US"/>
        </w:rPr>
        <w:t>Freedom of Information Act 1982</w:t>
      </w:r>
      <w:r w:rsidRPr="00513D90">
        <w:rPr>
          <w:lang w:val="en-US"/>
        </w:rPr>
        <w:t xml:space="preserve"> are required to publish information to the public as part of the Information Publication Scheme. In accordance with Part II of the Act, each agency must display on its website a plan showing what information it publishes in accordance with the requirements of the scheme. The Commission’s plan and freedom of information disclosure log are available on its website: </w:t>
      </w:r>
      <w:hyperlink r:id="rId179" w:tooltip="Australian Commission on Safety and Quality in Health Care website" w:history="1">
        <w:r w:rsidRPr="00513D90">
          <w:rPr>
            <w:rStyle w:val="Hyperlink"/>
            <w:i/>
            <w:iCs/>
            <w:lang w:val="en-US"/>
          </w:rPr>
          <w:t>www.safetyandquality.gov.au</w:t>
        </w:r>
      </w:hyperlink>
    </w:p>
    <w:p w14:paraId="5A1B4359" w14:textId="77777777" w:rsidR="00513D90" w:rsidRPr="00513D90" w:rsidRDefault="00513D90" w:rsidP="00513D90">
      <w:pPr>
        <w:rPr>
          <w:lang w:val="en-US"/>
        </w:rPr>
      </w:pPr>
      <w:r w:rsidRPr="00513D90">
        <w:rPr>
          <w:lang w:val="en-US"/>
        </w:rPr>
        <w:t>See Appendix A for a table summarising freedom of information activities for 2017–18.</w:t>
      </w:r>
    </w:p>
    <w:p w14:paraId="62F39B06" w14:textId="77777777" w:rsidR="00513D90" w:rsidRPr="00513D90" w:rsidRDefault="00513D90" w:rsidP="00EC2399">
      <w:pPr>
        <w:pStyle w:val="Heading3"/>
        <w:rPr>
          <w:lang w:val="en-US"/>
        </w:rPr>
      </w:pPr>
      <w:r w:rsidRPr="00513D90">
        <w:rPr>
          <w:lang w:val="en-US"/>
        </w:rPr>
        <w:t>Judicial decisions and reviews by external bodies</w:t>
      </w:r>
    </w:p>
    <w:p w14:paraId="368F3263" w14:textId="4AE79C8E" w:rsidR="00513D90" w:rsidRPr="00513D90" w:rsidRDefault="00513D90" w:rsidP="00513D90">
      <w:pPr>
        <w:rPr>
          <w:lang w:val="en-US"/>
        </w:rPr>
      </w:pPr>
      <w:r w:rsidRPr="00513D90">
        <w:rPr>
          <w:lang w:val="en-US"/>
        </w:rPr>
        <w:t xml:space="preserve">No judicial decisions or external reviews significantly affected the Commission </w:t>
      </w:r>
      <w:r w:rsidR="004C4956">
        <w:rPr>
          <w:lang w:val="en-US"/>
        </w:rPr>
        <w:br/>
      </w:r>
      <w:r w:rsidRPr="00513D90">
        <w:rPr>
          <w:lang w:val="en-US"/>
        </w:rPr>
        <w:t>in 2017–18.</w:t>
      </w:r>
    </w:p>
    <w:p w14:paraId="2E8CC773" w14:textId="77777777" w:rsidR="00513D90" w:rsidRPr="00513D90" w:rsidRDefault="00513D90" w:rsidP="004C4956">
      <w:pPr>
        <w:spacing w:after="4000"/>
        <w:rPr>
          <w:lang w:val="en-US"/>
        </w:rPr>
      </w:pPr>
      <w:r w:rsidRPr="00513D90">
        <w:rPr>
          <w:lang w:val="en-US"/>
        </w:rPr>
        <w:t>There have been no reports on the operations of the Commission by the Auditor-General (other than the reports on financial statements), or a parliamentary committee or the Commonwealth Ombudsman or the Office of the Australian Information Commissioner in 2017–18.</w:t>
      </w:r>
    </w:p>
    <w:p w14:paraId="69CC4531" w14:textId="77777777" w:rsidR="00513D90" w:rsidRPr="00513D90" w:rsidRDefault="00513D90" w:rsidP="00EC2399">
      <w:pPr>
        <w:pStyle w:val="Heading3"/>
        <w:rPr>
          <w:lang w:val="en-US"/>
        </w:rPr>
      </w:pPr>
      <w:r w:rsidRPr="00513D90">
        <w:rPr>
          <w:lang w:val="en-US"/>
        </w:rPr>
        <w:t>Parliamentary and ministerial oversight</w:t>
      </w:r>
    </w:p>
    <w:p w14:paraId="5C874E67" w14:textId="471D508B" w:rsidR="00513D90" w:rsidRDefault="00513D90" w:rsidP="00513D90">
      <w:pPr>
        <w:rPr>
          <w:lang w:val="en-US"/>
        </w:rPr>
      </w:pPr>
      <w:r w:rsidRPr="00513D90">
        <w:rPr>
          <w:lang w:val="en-US"/>
        </w:rPr>
        <w:t>The Commission is a corporate Commonwealth entity of the Australian Government and part of the Health Portfolio. As such, it is accountable to the Australian Parliament and the Minister for Health.</w:t>
      </w:r>
    </w:p>
    <w:p w14:paraId="4AA7B9B0" w14:textId="77777777" w:rsidR="00EC2399" w:rsidRPr="00513D90" w:rsidRDefault="00EC2399" w:rsidP="00513D90">
      <w:pPr>
        <w:rPr>
          <w:lang w:val="en-US"/>
        </w:rPr>
      </w:pPr>
    </w:p>
    <w:p w14:paraId="28688C74" w14:textId="77777777" w:rsidR="00EC2399" w:rsidRDefault="00EC2399" w:rsidP="00EC2399">
      <w:pPr>
        <w:rPr>
          <w:lang w:val="en-US"/>
        </w:rPr>
        <w:sectPr w:rsidR="00EC2399" w:rsidSect="004C4956">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4DD7AAF2" w14:textId="1F66D6AF" w:rsidR="00513D90" w:rsidRPr="00513D90" w:rsidRDefault="00513D90" w:rsidP="00EC2399">
      <w:pPr>
        <w:pStyle w:val="Heading3"/>
        <w:rPr>
          <w:lang w:val="en-US"/>
        </w:rPr>
      </w:pPr>
      <w:r w:rsidRPr="00513D90">
        <w:rPr>
          <w:lang w:val="en-US"/>
        </w:rPr>
        <w:t>Executive remuneration</w:t>
      </w:r>
    </w:p>
    <w:p w14:paraId="65C5E479" w14:textId="2F1EA10A" w:rsidR="00513D90" w:rsidRPr="00513D90" w:rsidRDefault="00513D90" w:rsidP="00EC2399">
      <w:pPr>
        <w:pStyle w:val="TableTitle"/>
        <w:rPr>
          <w:lang w:val="en-GB"/>
        </w:rPr>
      </w:pPr>
      <w:r w:rsidRPr="00513D90">
        <w:rPr>
          <w:lang w:val="en-GB"/>
        </w:rPr>
        <w:t>remuneration paid to executives during the reporting period in</w:t>
      </w:r>
      <w:r w:rsidR="00EC2399">
        <w:rPr>
          <w:lang w:val="en-GB"/>
        </w:rPr>
        <w:t> </w:t>
      </w:r>
      <w:r w:rsidRPr="00513D90">
        <w:rPr>
          <w:lang w:val="en-GB"/>
        </w:rPr>
        <w:t>2017–18</w:t>
      </w:r>
    </w:p>
    <w:tbl>
      <w:tblPr>
        <w:tblStyle w:val="DefaultTable1"/>
        <w:tblW w:w="8277" w:type="dxa"/>
        <w:tblLayout w:type="fixed"/>
        <w:tblCellMar>
          <w:left w:w="57" w:type="dxa"/>
          <w:right w:w="57" w:type="dxa"/>
        </w:tblCellMar>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327"/>
        <w:gridCol w:w="1043"/>
        <w:gridCol w:w="1066"/>
        <w:gridCol w:w="1530"/>
        <w:gridCol w:w="1077"/>
        <w:gridCol w:w="885"/>
        <w:gridCol w:w="1349"/>
      </w:tblGrid>
      <w:tr w:rsidR="00513D90" w:rsidRPr="00EC2399" w14:paraId="60833B45" w14:textId="77777777" w:rsidTr="00306527">
        <w:trPr>
          <w:cnfStyle w:val="100000000000" w:firstRow="1" w:lastRow="0" w:firstColumn="0" w:lastColumn="0" w:oddVBand="0" w:evenVBand="0" w:oddHBand="0" w:evenHBand="0" w:firstRowFirstColumn="0" w:firstRowLastColumn="0" w:lastRowFirstColumn="0" w:lastRowLastColumn="0"/>
          <w:trHeight w:val="113"/>
          <w:tblHeader/>
        </w:trPr>
        <w:tc>
          <w:tcPr>
            <w:cnfStyle w:val="000010000000" w:firstRow="0" w:lastRow="0" w:firstColumn="0" w:lastColumn="0" w:oddVBand="1" w:evenVBand="0" w:oddHBand="0" w:evenHBand="0" w:firstRowFirstColumn="0" w:firstRowLastColumn="0" w:lastRowFirstColumn="0" w:lastRowLastColumn="0"/>
            <w:tcW w:w="1327" w:type="dxa"/>
            <w:vAlign w:val="bottom"/>
          </w:tcPr>
          <w:p w14:paraId="2DB5C786" w14:textId="0DF5F51D" w:rsidR="00513D90" w:rsidRPr="00EC2399" w:rsidRDefault="00513D90" w:rsidP="00306527">
            <w:pPr>
              <w:rPr>
                <w:szCs w:val="18"/>
              </w:rPr>
            </w:pPr>
            <w:r w:rsidRPr="00EC2399">
              <w:rPr>
                <w:szCs w:val="18"/>
              </w:rPr>
              <w:t>Total remuneration</w:t>
            </w:r>
          </w:p>
        </w:tc>
        <w:tc>
          <w:tcPr>
            <w:cnfStyle w:val="000001000000" w:firstRow="0" w:lastRow="0" w:firstColumn="0" w:lastColumn="0" w:oddVBand="0" w:evenVBand="1" w:oddHBand="0" w:evenHBand="0" w:firstRowFirstColumn="0" w:firstRowLastColumn="0" w:lastRowFirstColumn="0" w:lastRowLastColumn="0"/>
            <w:tcW w:w="1043" w:type="dxa"/>
            <w:vAlign w:val="bottom"/>
          </w:tcPr>
          <w:p w14:paraId="31B41F25" w14:textId="17C341C3" w:rsidR="00513D90" w:rsidRPr="00EC2399" w:rsidRDefault="00513D90" w:rsidP="00306527">
            <w:pPr>
              <w:jc w:val="center"/>
              <w:rPr>
                <w:szCs w:val="18"/>
              </w:rPr>
            </w:pPr>
            <w:r w:rsidRPr="00EC2399">
              <w:rPr>
                <w:szCs w:val="18"/>
              </w:rPr>
              <w:t>Executives no.</w:t>
            </w:r>
          </w:p>
          <w:p w14:paraId="661BA282" w14:textId="77777777" w:rsidR="00513D90" w:rsidRPr="00EC2399" w:rsidRDefault="00513D90" w:rsidP="00306527">
            <w:pPr>
              <w:jc w:val="center"/>
              <w:rPr>
                <w:szCs w:val="18"/>
              </w:rPr>
            </w:pPr>
            <w:r w:rsidRPr="00EC2399">
              <w:rPr>
                <w:szCs w:val="18"/>
              </w:rPr>
              <w:t>$</w:t>
            </w:r>
          </w:p>
        </w:tc>
        <w:tc>
          <w:tcPr>
            <w:cnfStyle w:val="000010000000" w:firstRow="0" w:lastRow="0" w:firstColumn="0" w:lastColumn="0" w:oddVBand="1" w:evenVBand="0" w:oddHBand="0" w:evenHBand="0" w:firstRowFirstColumn="0" w:firstRowLastColumn="0" w:lastRowFirstColumn="0" w:lastRowLastColumn="0"/>
            <w:tcW w:w="1066" w:type="dxa"/>
            <w:vAlign w:val="bottom"/>
          </w:tcPr>
          <w:p w14:paraId="4D364DC9" w14:textId="38BE8605" w:rsidR="00513D90" w:rsidRPr="00EC2399" w:rsidRDefault="00513D90" w:rsidP="00306527">
            <w:pPr>
              <w:jc w:val="center"/>
              <w:rPr>
                <w:szCs w:val="18"/>
              </w:rPr>
            </w:pPr>
            <w:r w:rsidRPr="00EC2399">
              <w:rPr>
                <w:szCs w:val="18"/>
              </w:rPr>
              <w:t>Average reportable salary</w:t>
            </w:r>
          </w:p>
          <w:p w14:paraId="3752FBD3" w14:textId="77777777" w:rsidR="00513D90" w:rsidRPr="00EC2399" w:rsidRDefault="00513D90" w:rsidP="00306527">
            <w:pPr>
              <w:jc w:val="center"/>
              <w:rPr>
                <w:szCs w:val="18"/>
              </w:rPr>
            </w:pPr>
            <w:r w:rsidRPr="00EC2399">
              <w:rPr>
                <w:szCs w:val="18"/>
              </w:rPr>
              <w:t>$</w:t>
            </w:r>
          </w:p>
        </w:tc>
        <w:tc>
          <w:tcPr>
            <w:cnfStyle w:val="000001000000" w:firstRow="0" w:lastRow="0" w:firstColumn="0" w:lastColumn="0" w:oddVBand="0" w:evenVBand="1" w:oddHBand="0" w:evenHBand="0" w:firstRowFirstColumn="0" w:firstRowLastColumn="0" w:lastRowFirstColumn="0" w:lastRowLastColumn="0"/>
            <w:tcW w:w="1530" w:type="dxa"/>
            <w:vAlign w:val="bottom"/>
          </w:tcPr>
          <w:p w14:paraId="0593A566" w14:textId="6455BD5C" w:rsidR="00513D90" w:rsidRPr="00EC2399" w:rsidRDefault="00513D90" w:rsidP="00306527">
            <w:pPr>
              <w:jc w:val="center"/>
              <w:rPr>
                <w:szCs w:val="18"/>
              </w:rPr>
            </w:pPr>
            <w:r w:rsidRPr="00EC2399">
              <w:rPr>
                <w:szCs w:val="18"/>
              </w:rPr>
              <w:t>Average contributed superannuation</w:t>
            </w:r>
            <w:r w:rsidR="00891FB0">
              <w:rPr>
                <w:szCs w:val="18"/>
              </w:rPr>
              <w:br/>
            </w:r>
            <w:r w:rsidRPr="00EC2399">
              <w:rPr>
                <w:szCs w:val="18"/>
              </w:rPr>
              <w:t xml:space="preserve"> $</w:t>
            </w:r>
          </w:p>
        </w:tc>
        <w:tc>
          <w:tcPr>
            <w:cnfStyle w:val="000010000000" w:firstRow="0" w:lastRow="0" w:firstColumn="0" w:lastColumn="0" w:oddVBand="1" w:evenVBand="0" w:oddHBand="0" w:evenHBand="0" w:firstRowFirstColumn="0" w:firstRowLastColumn="0" w:lastRowFirstColumn="0" w:lastRowLastColumn="0"/>
            <w:tcW w:w="1077" w:type="dxa"/>
            <w:vAlign w:val="bottom"/>
          </w:tcPr>
          <w:p w14:paraId="0C3CE212" w14:textId="77777777" w:rsidR="00513D90" w:rsidRPr="00EC2399" w:rsidRDefault="00513D90" w:rsidP="00306527">
            <w:pPr>
              <w:jc w:val="center"/>
              <w:rPr>
                <w:szCs w:val="18"/>
              </w:rPr>
            </w:pPr>
            <w:r w:rsidRPr="00EC2399">
              <w:rPr>
                <w:szCs w:val="18"/>
              </w:rPr>
              <w:t>Average allowances $</w:t>
            </w:r>
          </w:p>
        </w:tc>
        <w:tc>
          <w:tcPr>
            <w:cnfStyle w:val="000001000000" w:firstRow="0" w:lastRow="0" w:firstColumn="0" w:lastColumn="0" w:oddVBand="0" w:evenVBand="1" w:oddHBand="0" w:evenHBand="0" w:firstRowFirstColumn="0" w:firstRowLastColumn="0" w:lastRowFirstColumn="0" w:lastRowLastColumn="0"/>
            <w:tcW w:w="885" w:type="dxa"/>
            <w:vAlign w:val="bottom"/>
          </w:tcPr>
          <w:p w14:paraId="16B97FDE" w14:textId="00283FCB" w:rsidR="00513D90" w:rsidRPr="00EC2399" w:rsidRDefault="00513D90" w:rsidP="00306527">
            <w:pPr>
              <w:jc w:val="center"/>
              <w:rPr>
                <w:szCs w:val="18"/>
              </w:rPr>
            </w:pPr>
            <w:r w:rsidRPr="00EC2399">
              <w:rPr>
                <w:szCs w:val="18"/>
              </w:rPr>
              <w:t>Average bonus paid</w:t>
            </w:r>
          </w:p>
          <w:p w14:paraId="656B2B62" w14:textId="77777777" w:rsidR="00513D90" w:rsidRPr="00EC2399" w:rsidRDefault="00513D90" w:rsidP="00306527">
            <w:pPr>
              <w:jc w:val="center"/>
              <w:rPr>
                <w:szCs w:val="18"/>
              </w:rPr>
            </w:pPr>
            <w:r w:rsidRPr="00EC2399">
              <w:rPr>
                <w:szCs w:val="18"/>
              </w:rPr>
              <w:t>$</w:t>
            </w:r>
          </w:p>
        </w:tc>
        <w:tc>
          <w:tcPr>
            <w:cnfStyle w:val="000010000000" w:firstRow="0" w:lastRow="0" w:firstColumn="0" w:lastColumn="0" w:oddVBand="1" w:evenVBand="0" w:oddHBand="0" w:evenHBand="0" w:firstRowFirstColumn="0" w:firstRowLastColumn="0" w:lastRowFirstColumn="0" w:lastRowLastColumn="0"/>
            <w:tcW w:w="1349" w:type="dxa"/>
            <w:vAlign w:val="bottom"/>
          </w:tcPr>
          <w:p w14:paraId="5B6C303B" w14:textId="0463E5AF" w:rsidR="00513D90" w:rsidRPr="00EC2399" w:rsidRDefault="00513D90" w:rsidP="00306527">
            <w:pPr>
              <w:jc w:val="center"/>
              <w:rPr>
                <w:szCs w:val="18"/>
              </w:rPr>
            </w:pPr>
            <w:r w:rsidRPr="00EC2399">
              <w:rPr>
                <w:szCs w:val="18"/>
              </w:rPr>
              <w:t xml:space="preserve">Average total remuneration </w:t>
            </w:r>
            <w:r w:rsidR="00891FB0">
              <w:rPr>
                <w:szCs w:val="18"/>
              </w:rPr>
              <w:br/>
            </w:r>
            <w:r w:rsidRPr="00EC2399">
              <w:rPr>
                <w:szCs w:val="18"/>
              </w:rPr>
              <w:t>$</w:t>
            </w:r>
          </w:p>
        </w:tc>
      </w:tr>
      <w:tr w:rsidR="00513D90" w:rsidRPr="00EC2399" w14:paraId="55D73D4B"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327" w:type="dxa"/>
          </w:tcPr>
          <w:p w14:paraId="2585BF3A" w14:textId="77777777" w:rsidR="00513D90" w:rsidRPr="00EC2399" w:rsidRDefault="00513D90" w:rsidP="00EC2399">
            <w:pPr>
              <w:rPr>
                <w:szCs w:val="18"/>
                <w:lang w:val="en-US"/>
              </w:rPr>
            </w:pPr>
            <w:r w:rsidRPr="00EC2399">
              <w:rPr>
                <w:szCs w:val="18"/>
                <w:lang w:val="en-US"/>
              </w:rPr>
              <w:t>$200,000 and less</w:t>
            </w:r>
          </w:p>
        </w:tc>
        <w:tc>
          <w:tcPr>
            <w:cnfStyle w:val="000001000000" w:firstRow="0" w:lastRow="0" w:firstColumn="0" w:lastColumn="0" w:oddVBand="0" w:evenVBand="1" w:oddHBand="0" w:evenHBand="0" w:firstRowFirstColumn="0" w:firstRowLastColumn="0" w:lastRowFirstColumn="0" w:lastRowLastColumn="0"/>
            <w:tcW w:w="1043" w:type="dxa"/>
          </w:tcPr>
          <w:p w14:paraId="1705E2E6" w14:textId="77777777" w:rsidR="00513D90" w:rsidRPr="00EC2399" w:rsidRDefault="00513D90" w:rsidP="00306527">
            <w:pPr>
              <w:jc w:val="center"/>
              <w:rPr>
                <w:szCs w:val="18"/>
                <w:lang w:val="en-US"/>
              </w:rPr>
            </w:pPr>
            <w:r w:rsidRPr="00EC2399">
              <w:rPr>
                <w:szCs w:val="18"/>
                <w:lang w:val="en-US"/>
              </w:rPr>
              <w:t>1</w:t>
            </w:r>
          </w:p>
        </w:tc>
        <w:tc>
          <w:tcPr>
            <w:cnfStyle w:val="000010000000" w:firstRow="0" w:lastRow="0" w:firstColumn="0" w:lastColumn="0" w:oddVBand="1" w:evenVBand="0" w:oddHBand="0" w:evenHBand="0" w:firstRowFirstColumn="0" w:firstRowLastColumn="0" w:lastRowFirstColumn="0" w:lastRowLastColumn="0"/>
            <w:tcW w:w="1066" w:type="dxa"/>
          </w:tcPr>
          <w:p w14:paraId="57DE4853" w14:textId="77777777" w:rsidR="00513D90" w:rsidRPr="00EC2399" w:rsidRDefault="00513D90" w:rsidP="00306527">
            <w:pPr>
              <w:jc w:val="center"/>
              <w:rPr>
                <w:szCs w:val="18"/>
                <w:lang w:val="en-US"/>
              </w:rPr>
            </w:pPr>
            <w:r w:rsidRPr="00EC2399">
              <w:rPr>
                <w:szCs w:val="18"/>
                <w:lang w:val="en-US"/>
              </w:rPr>
              <w:t>30,855</w:t>
            </w:r>
          </w:p>
        </w:tc>
        <w:tc>
          <w:tcPr>
            <w:cnfStyle w:val="000001000000" w:firstRow="0" w:lastRow="0" w:firstColumn="0" w:lastColumn="0" w:oddVBand="0" w:evenVBand="1" w:oddHBand="0" w:evenHBand="0" w:firstRowFirstColumn="0" w:firstRowLastColumn="0" w:lastRowFirstColumn="0" w:lastRowLastColumn="0"/>
            <w:tcW w:w="1530" w:type="dxa"/>
          </w:tcPr>
          <w:p w14:paraId="05898FE4" w14:textId="77777777" w:rsidR="00513D90" w:rsidRPr="00EC2399" w:rsidRDefault="00513D90" w:rsidP="00306527">
            <w:pPr>
              <w:jc w:val="center"/>
              <w:rPr>
                <w:szCs w:val="18"/>
                <w:lang w:val="en-US"/>
              </w:rPr>
            </w:pPr>
            <w:r w:rsidRPr="00EC2399">
              <w:rPr>
                <w:szCs w:val="18"/>
                <w:lang w:val="en-US"/>
              </w:rPr>
              <w:t>3,835</w:t>
            </w:r>
          </w:p>
        </w:tc>
        <w:tc>
          <w:tcPr>
            <w:cnfStyle w:val="000010000000" w:firstRow="0" w:lastRow="0" w:firstColumn="0" w:lastColumn="0" w:oddVBand="1" w:evenVBand="0" w:oddHBand="0" w:evenHBand="0" w:firstRowFirstColumn="0" w:firstRowLastColumn="0" w:lastRowFirstColumn="0" w:lastRowLastColumn="0"/>
            <w:tcW w:w="1077" w:type="dxa"/>
          </w:tcPr>
          <w:p w14:paraId="0961DB59" w14:textId="77777777" w:rsidR="00513D90" w:rsidRPr="00EC2399" w:rsidRDefault="00513D90" w:rsidP="00306527">
            <w:pPr>
              <w:jc w:val="center"/>
              <w:rPr>
                <w:szCs w:val="18"/>
                <w:lang w:val="en-US"/>
              </w:rPr>
            </w:pPr>
            <w:r w:rsidRPr="00EC2399">
              <w:rPr>
                <w:szCs w:val="18"/>
                <w:lang w:val="en-US"/>
              </w:rPr>
              <w:t>–</w:t>
            </w:r>
          </w:p>
        </w:tc>
        <w:tc>
          <w:tcPr>
            <w:cnfStyle w:val="000001000000" w:firstRow="0" w:lastRow="0" w:firstColumn="0" w:lastColumn="0" w:oddVBand="0" w:evenVBand="1" w:oddHBand="0" w:evenHBand="0" w:firstRowFirstColumn="0" w:firstRowLastColumn="0" w:lastRowFirstColumn="0" w:lastRowLastColumn="0"/>
            <w:tcW w:w="885" w:type="dxa"/>
          </w:tcPr>
          <w:p w14:paraId="0A289DAF" w14:textId="77777777" w:rsidR="00513D90" w:rsidRPr="00EC2399" w:rsidRDefault="00513D90" w:rsidP="00306527">
            <w:pPr>
              <w:jc w:val="center"/>
              <w:rPr>
                <w:szCs w:val="18"/>
                <w:lang w:val="en-US"/>
              </w:rPr>
            </w:pPr>
            <w:r w:rsidRPr="00EC2399">
              <w:rPr>
                <w:szCs w:val="18"/>
                <w:lang w:val="en-US"/>
              </w:rPr>
              <w:t>–</w:t>
            </w:r>
          </w:p>
        </w:tc>
        <w:tc>
          <w:tcPr>
            <w:cnfStyle w:val="000010000000" w:firstRow="0" w:lastRow="0" w:firstColumn="0" w:lastColumn="0" w:oddVBand="1" w:evenVBand="0" w:oddHBand="0" w:evenHBand="0" w:firstRowFirstColumn="0" w:firstRowLastColumn="0" w:lastRowFirstColumn="0" w:lastRowLastColumn="0"/>
            <w:tcW w:w="1349" w:type="dxa"/>
          </w:tcPr>
          <w:p w14:paraId="5335E677" w14:textId="77777777" w:rsidR="00513D90" w:rsidRPr="00EC2399" w:rsidRDefault="00513D90" w:rsidP="00306527">
            <w:pPr>
              <w:jc w:val="center"/>
              <w:rPr>
                <w:szCs w:val="18"/>
                <w:lang w:val="en-US"/>
              </w:rPr>
            </w:pPr>
            <w:r w:rsidRPr="00EC2399">
              <w:rPr>
                <w:szCs w:val="18"/>
                <w:lang w:val="en-US"/>
              </w:rPr>
              <w:t>34,690</w:t>
            </w:r>
          </w:p>
        </w:tc>
      </w:tr>
      <w:tr w:rsidR="00513D90" w:rsidRPr="00EC2399" w14:paraId="38480E37"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327" w:type="dxa"/>
          </w:tcPr>
          <w:p w14:paraId="3D574CD3" w14:textId="77777777" w:rsidR="00513D90" w:rsidRPr="00EC2399" w:rsidRDefault="00513D90" w:rsidP="00EC2399">
            <w:pPr>
              <w:rPr>
                <w:szCs w:val="18"/>
                <w:lang w:val="en-US"/>
              </w:rPr>
            </w:pPr>
            <w:r w:rsidRPr="00EC2399">
              <w:rPr>
                <w:szCs w:val="18"/>
                <w:lang w:val="en-US"/>
              </w:rPr>
              <w:t>$200,001 to $250,000</w:t>
            </w:r>
          </w:p>
        </w:tc>
        <w:tc>
          <w:tcPr>
            <w:cnfStyle w:val="000001000000" w:firstRow="0" w:lastRow="0" w:firstColumn="0" w:lastColumn="0" w:oddVBand="0" w:evenVBand="1" w:oddHBand="0" w:evenHBand="0" w:firstRowFirstColumn="0" w:firstRowLastColumn="0" w:lastRowFirstColumn="0" w:lastRowLastColumn="0"/>
            <w:tcW w:w="1043" w:type="dxa"/>
          </w:tcPr>
          <w:p w14:paraId="592B07AD" w14:textId="77777777" w:rsidR="00513D90" w:rsidRPr="00EC2399" w:rsidRDefault="00513D90" w:rsidP="00306527">
            <w:pPr>
              <w:jc w:val="center"/>
              <w:rPr>
                <w:szCs w:val="18"/>
                <w:lang w:val="en-US"/>
              </w:rPr>
            </w:pPr>
            <w:r w:rsidRPr="00EC2399">
              <w:rPr>
                <w:szCs w:val="18"/>
                <w:lang w:val="en-US"/>
              </w:rPr>
              <w:t>0</w:t>
            </w:r>
          </w:p>
        </w:tc>
        <w:tc>
          <w:tcPr>
            <w:cnfStyle w:val="000010000000" w:firstRow="0" w:lastRow="0" w:firstColumn="0" w:lastColumn="0" w:oddVBand="1" w:evenVBand="0" w:oddHBand="0" w:evenHBand="0" w:firstRowFirstColumn="0" w:firstRowLastColumn="0" w:lastRowFirstColumn="0" w:lastRowLastColumn="0"/>
            <w:tcW w:w="1066" w:type="dxa"/>
          </w:tcPr>
          <w:p w14:paraId="62D26D8F" w14:textId="77777777" w:rsidR="00513D90" w:rsidRPr="00EC2399" w:rsidRDefault="00513D90" w:rsidP="00306527">
            <w:pPr>
              <w:jc w:val="center"/>
              <w:rPr>
                <w:szCs w:val="18"/>
                <w:lang w:val="en-US"/>
              </w:rPr>
            </w:pPr>
            <w:r w:rsidRPr="00EC2399">
              <w:rPr>
                <w:szCs w:val="18"/>
                <w:lang w:val="en-US"/>
              </w:rPr>
              <w:t>–</w:t>
            </w:r>
          </w:p>
        </w:tc>
        <w:tc>
          <w:tcPr>
            <w:cnfStyle w:val="000001000000" w:firstRow="0" w:lastRow="0" w:firstColumn="0" w:lastColumn="0" w:oddVBand="0" w:evenVBand="1" w:oddHBand="0" w:evenHBand="0" w:firstRowFirstColumn="0" w:firstRowLastColumn="0" w:lastRowFirstColumn="0" w:lastRowLastColumn="0"/>
            <w:tcW w:w="1530" w:type="dxa"/>
          </w:tcPr>
          <w:p w14:paraId="3DC1EE80" w14:textId="77777777" w:rsidR="00513D90" w:rsidRPr="00EC2399" w:rsidRDefault="00513D90" w:rsidP="00306527">
            <w:pPr>
              <w:jc w:val="center"/>
              <w:rPr>
                <w:szCs w:val="18"/>
                <w:lang w:val="en-US"/>
              </w:rPr>
            </w:pPr>
            <w:r w:rsidRPr="00EC2399">
              <w:rPr>
                <w:szCs w:val="18"/>
                <w:lang w:val="en-US"/>
              </w:rPr>
              <w:t>–</w:t>
            </w:r>
          </w:p>
        </w:tc>
        <w:tc>
          <w:tcPr>
            <w:cnfStyle w:val="000010000000" w:firstRow="0" w:lastRow="0" w:firstColumn="0" w:lastColumn="0" w:oddVBand="1" w:evenVBand="0" w:oddHBand="0" w:evenHBand="0" w:firstRowFirstColumn="0" w:firstRowLastColumn="0" w:lastRowFirstColumn="0" w:lastRowLastColumn="0"/>
            <w:tcW w:w="1077" w:type="dxa"/>
          </w:tcPr>
          <w:p w14:paraId="53E77F63" w14:textId="77777777" w:rsidR="00513D90" w:rsidRPr="00EC2399" w:rsidRDefault="00513D90" w:rsidP="00306527">
            <w:pPr>
              <w:jc w:val="center"/>
              <w:rPr>
                <w:szCs w:val="18"/>
                <w:lang w:val="en-US"/>
              </w:rPr>
            </w:pPr>
            <w:r w:rsidRPr="00EC2399">
              <w:rPr>
                <w:szCs w:val="18"/>
                <w:lang w:val="en-US"/>
              </w:rPr>
              <w:t>–</w:t>
            </w:r>
          </w:p>
        </w:tc>
        <w:tc>
          <w:tcPr>
            <w:cnfStyle w:val="000001000000" w:firstRow="0" w:lastRow="0" w:firstColumn="0" w:lastColumn="0" w:oddVBand="0" w:evenVBand="1" w:oddHBand="0" w:evenHBand="0" w:firstRowFirstColumn="0" w:firstRowLastColumn="0" w:lastRowFirstColumn="0" w:lastRowLastColumn="0"/>
            <w:tcW w:w="885" w:type="dxa"/>
          </w:tcPr>
          <w:p w14:paraId="730EDF77" w14:textId="77777777" w:rsidR="00513D90" w:rsidRPr="00EC2399" w:rsidRDefault="00513D90" w:rsidP="00306527">
            <w:pPr>
              <w:jc w:val="center"/>
              <w:rPr>
                <w:szCs w:val="18"/>
                <w:lang w:val="en-US"/>
              </w:rPr>
            </w:pPr>
            <w:r w:rsidRPr="00EC2399">
              <w:rPr>
                <w:szCs w:val="18"/>
                <w:lang w:val="en-US"/>
              </w:rPr>
              <w:t>–</w:t>
            </w:r>
          </w:p>
        </w:tc>
        <w:tc>
          <w:tcPr>
            <w:cnfStyle w:val="000010000000" w:firstRow="0" w:lastRow="0" w:firstColumn="0" w:lastColumn="0" w:oddVBand="1" w:evenVBand="0" w:oddHBand="0" w:evenHBand="0" w:firstRowFirstColumn="0" w:firstRowLastColumn="0" w:lastRowFirstColumn="0" w:lastRowLastColumn="0"/>
            <w:tcW w:w="1349" w:type="dxa"/>
          </w:tcPr>
          <w:p w14:paraId="1C9FC4A7" w14:textId="77777777" w:rsidR="00513D90" w:rsidRPr="00EC2399" w:rsidRDefault="00513D90" w:rsidP="00306527">
            <w:pPr>
              <w:jc w:val="center"/>
              <w:rPr>
                <w:szCs w:val="18"/>
                <w:lang w:val="en-US"/>
              </w:rPr>
            </w:pPr>
            <w:r w:rsidRPr="00EC2399">
              <w:rPr>
                <w:szCs w:val="18"/>
                <w:lang w:val="en-US"/>
              </w:rPr>
              <w:t>–</w:t>
            </w:r>
          </w:p>
        </w:tc>
      </w:tr>
      <w:tr w:rsidR="00513D90" w:rsidRPr="00EC2399" w14:paraId="0563F32B"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327" w:type="dxa"/>
          </w:tcPr>
          <w:p w14:paraId="3F561BC3" w14:textId="77777777" w:rsidR="00513D90" w:rsidRPr="00EC2399" w:rsidRDefault="00513D90" w:rsidP="00EC2399">
            <w:pPr>
              <w:rPr>
                <w:szCs w:val="18"/>
                <w:lang w:val="en-US"/>
              </w:rPr>
            </w:pPr>
            <w:r w:rsidRPr="00EC2399">
              <w:rPr>
                <w:szCs w:val="18"/>
                <w:lang w:val="en-US"/>
              </w:rPr>
              <w:t>$250,001 to $300,000</w:t>
            </w:r>
          </w:p>
        </w:tc>
        <w:tc>
          <w:tcPr>
            <w:cnfStyle w:val="000001000000" w:firstRow="0" w:lastRow="0" w:firstColumn="0" w:lastColumn="0" w:oddVBand="0" w:evenVBand="1" w:oddHBand="0" w:evenHBand="0" w:firstRowFirstColumn="0" w:firstRowLastColumn="0" w:lastRowFirstColumn="0" w:lastRowLastColumn="0"/>
            <w:tcW w:w="1043" w:type="dxa"/>
          </w:tcPr>
          <w:p w14:paraId="6573E220" w14:textId="77777777" w:rsidR="00513D90" w:rsidRPr="00EC2399" w:rsidRDefault="00513D90" w:rsidP="00306527">
            <w:pPr>
              <w:jc w:val="center"/>
              <w:rPr>
                <w:szCs w:val="18"/>
                <w:lang w:val="en-US"/>
              </w:rPr>
            </w:pPr>
            <w:r w:rsidRPr="00EC2399">
              <w:rPr>
                <w:szCs w:val="18"/>
                <w:lang w:val="en-US"/>
              </w:rPr>
              <w:t>0</w:t>
            </w:r>
          </w:p>
        </w:tc>
        <w:tc>
          <w:tcPr>
            <w:cnfStyle w:val="000010000000" w:firstRow="0" w:lastRow="0" w:firstColumn="0" w:lastColumn="0" w:oddVBand="1" w:evenVBand="0" w:oddHBand="0" w:evenHBand="0" w:firstRowFirstColumn="0" w:firstRowLastColumn="0" w:lastRowFirstColumn="0" w:lastRowLastColumn="0"/>
            <w:tcW w:w="1066" w:type="dxa"/>
          </w:tcPr>
          <w:p w14:paraId="29B6E11C" w14:textId="77777777" w:rsidR="00513D90" w:rsidRPr="00EC2399" w:rsidRDefault="00513D90" w:rsidP="00306527">
            <w:pPr>
              <w:jc w:val="center"/>
              <w:rPr>
                <w:szCs w:val="18"/>
                <w:lang w:val="en-US"/>
              </w:rPr>
            </w:pPr>
            <w:r w:rsidRPr="00EC2399">
              <w:rPr>
                <w:szCs w:val="18"/>
                <w:lang w:val="en-US"/>
              </w:rPr>
              <w:t>–</w:t>
            </w:r>
          </w:p>
        </w:tc>
        <w:tc>
          <w:tcPr>
            <w:cnfStyle w:val="000001000000" w:firstRow="0" w:lastRow="0" w:firstColumn="0" w:lastColumn="0" w:oddVBand="0" w:evenVBand="1" w:oddHBand="0" w:evenHBand="0" w:firstRowFirstColumn="0" w:firstRowLastColumn="0" w:lastRowFirstColumn="0" w:lastRowLastColumn="0"/>
            <w:tcW w:w="1530" w:type="dxa"/>
          </w:tcPr>
          <w:p w14:paraId="67E6AFD5" w14:textId="77777777" w:rsidR="00513D90" w:rsidRPr="00EC2399" w:rsidRDefault="00513D90" w:rsidP="00306527">
            <w:pPr>
              <w:jc w:val="center"/>
              <w:rPr>
                <w:szCs w:val="18"/>
                <w:lang w:val="en-US"/>
              </w:rPr>
            </w:pPr>
            <w:r w:rsidRPr="00EC2399">
              <w:rPr>
                <w:szCs w:val="18"/>
                <w:lang w:val="en-US"/>
              </w:rPr>
              <w:t>–</w:t>
            </w:r>
          </w:p>
        </w:tc>
        <w:tc>
          <w:tcPr>
            <w:cnfStyle w:val="000010000000" w:firstRow="0" w:lastRow="0" w:firstColumn="0" w:lastColumn="0" w:oddVBand="1" w:evenVBand="0" w:oddHBand="0" w:evenHBand="0" w:firstRowFirstColumn="0" w:firstRowLastColumn="0" w:lastRowFirstColumn="0" w:lastRowLastColumn="0"/>
            <w:tcW w:w="1077" w:type="dxa"/>
          </w:tcPr>
          <w:p w14:paraId="17F47538" w14:textId="77777777" w:rsidR="00513D90" w:rsidRPr="00EC2399" w:rsidRDefault="00513D90" w:rsidP="00306527">
            <w:pPr>
              <w:jc w:val="center"/>
              <w:rPr>
                <w:szCs w:val="18"/>
                <w:lang w:val="en-US"/>
              </w:rPr>
            </w:pPr>
            <w:r w:rsidRPr="00EC2399">
              <w:rPr>
                <w:szCs w:val="18"/>
                <w:lang w:val="en-US"/>
              </w:rPr>
              <w:t>–</w:t>
            </w:r>
          </w:p>
        </w:tc>
        <w:tc>
          <w:tcPr>
            <w:cnfStyle w:val="000001000000" w:firstRow="0" w:lastRow="0" w:firstColumn="0" w:lastColumn="0" w:oddVBand="0" w:evenVBand="1" w:oddHBand="0" w:evenHBand="0" w:firstRowFirstColumn="0" w:firstRowLastColumn="0" w:lastRowFirstColumn="0" w:lastRowLastColumn="0"/>
            <w:tcW w:w="885" w:type="dxa"/>
          </w:tcPr>
          <w:p w14:paraId="18419BF8" w14:textId="77777777" w:rsidR="00513D90" w:rsidRPr="00EC2399" w:rsidRDefault="00513D90" w:rsidP="00306527">
            <w:pPr>
              <w:jc w:val="center"/>
              <w:rPr>
                <w:szCs w:val="18"/>
                <w:lang w:val="en-US"/>
              </w:rPr>
            </w:pPr>
            <w:r w:rsidRPr="00EC2399">
              <w:rPr>
                <w:szCs w:val="18"/>
                <w:lang w:val="en-US"/>
              </w:rPr>
              <w:t>–</w:t>
            </w:r>
          </w:p>
        </w:tc>
        <w:tc>
          <w:tcPr>
            <w:cnfStyle w:val="000010000000" w:firstRow="0" w:lastRow="0" w:firstColumn="0" w:lastColumn="0" w:oddVBand="1" w:evenVBand="0" w:oddHBand="0" w:evenHBand="0" w:firstRowFirstColumn="0" w:firstRowLastColumn="0" w:lastRowFirstColumn="0" w:lastRowLastColumn="0"/>
            <w:tcW w:w="1349" w:type="dxa"/>
          </w:tcPr>
          <w:p w14:paraId="28093C88" w14:textId="77777777" w:rsidR="00513D90" w:rsidRPr="00EC2399" w:rsidRDefault="00513D90" w:rsidP="00306527">
            <w:pPr>
              <w:jc w:val="center"/>
              <w:rPr>
                <w:szCs w:val="18"/>
                <w:lang w:val="en-US"/>
              </w:rPr>
            </w:pPr>
            <w:r w:rsidRPr="00EC2399">
              <w:rPr>
                <w:szCs w:val="18"/>
                <w:lang w:val="en-US"/>
              </w:rPr>
              <w:t>–</w:t>
            </w:r>
          </w:p>
        </w:tc>
      </w:tr>
      <w:tr w:rsidR="00513D90" w:rsidRPr="00EC2399" w14:paraId="5CB9C919"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327" w:type="dxa"/>
          </w:tcPr>
          <w:p w14:paraId="66747037" w14:textId="77777777" w:rsidR="00513D90" w:rsidRPr="00EC2399" w:rsidRDefault="00513D90" w:rsidP="00EC2399">
            <w:pPr>
              <w:rPr>
                <w:szCs w:val="18"/>
                <w:lang w:val="en-US"/>
              </w:rPr>
            </w:pPr>
            <w:r w:rsidRPr="00EC2399">
              <w:rPr>
                <w:szCs w:val="18"/>
                <w:lang w:val="en-US"/>
              </w:rPr>
              <w:t>$300,001 to $350,000</w:t>
            </w:r>
          </w:p>
        </w:tc>
        <w:tc>
          <w:tcPr>
            <w:cnfStyle w:val="000001000000" w:firstRow="0" w:lastRow="0" w:firstColumn="0" w:lastColumn="0" w:oddVBand="0" w:evenVBand="1" w:oddHBand="0" w:evenHBand="0" w:firstRowFirstColumn="0" w:firstRowLastColumn="0" w:lastRowFirstColumn="0" w:lastRowLastColumn="0"/>
            <w:tcW w:w="1043" w:type="dxa"/>
          </w:tcPr>
          <w:p w14:paraId="1C01E5A5" w14:textId="77777777" w:rsidR="00513D90" w:rsidRPr="00EC2399" w:rsidRDefault="00513D90" w:rsidP="00306527">
            <w:pPr>
              <w:jc w:val="center"/>
              <w:rPr>
                <w:szCs w:val="18"/>
                <w:lang w:val="en-US"/>
              </w:rPr>
            </w:pPr>
            <w:r w:rsidRPr="00EC2399">
              <w:rPr>
                <w:szCs w:val="18"/>
                <w:lang w:val="en-US"/>
              </w:rPr>
              <w:t>1</w:t>
            </w:r>
          </w:p>
        </w:tc>
        <w:tc>
          <w:tcPr>
            <w:cnfStyle w:val="000010000000" w:firstRow="0" w:lastRow="0" w:firstColumn="0" w:lastColumn="0" w:oddVBand="1" w:evenVBand="0" w:oddHBand="0" w:evenHBand="0" w:firstRowFirstColumn="0" w:firstRowLastColumn="0" w:lastRowFirstColumn="0" w:lastRowLastColumn="0"/>
            <w:tcW w:w="1066" w:type="dxa"/>
          </w:tcPr>
          <w:p w14:paraId="0FD3A17E" w14:textId="77777777" w:rsidR="00513D90" w:rsidRPr="00EC2399" w:rsidRDefault="00513D90" w:rsidP="00306527">
            <w:pPr>
              <w:jc w:val="center"/>
              <w:rPr>
                <w:szCs w:val="18"/>
                <w:lang w:val="en-US"/>
              </w:rPr>
            </w:pPr>
            <w:r w:rsidRPr="00EC2399">
              <w:rPr>
                <w:szCs w:val="18"/>
                <w:lang w:val="en-US"/>
              </w:rPr>
              <w:t>237,289</w:t>
            </w:r>
          </w:p>
        </w:tc>
        <w:tc>
          <w:tcPr>
            <w:cnfStyle w:val="000001000000" w:firstRow="0" w:lastRow="0" w:firstColumn="0" w:lastColumn="0" w:oddVBand="0" w:evenVBand="1" w:oddHBand="0" w:evenHBand="0" w:firstRowFirstColumn="0" w:firstRowLastColumn="0" w:lastRowFirstColumn="0" w:lastRowLastColumn="0"/>
            <w:tcW w:w="1530" w:type="dxa"/>
          </w:tcPr>
          <w:p w14:paraId="44E71B3E" w14:textId="77777777" w:rsidR="00513D90" w:rsidRPr="00EC2399" w:rsidRDefault="00513D90" w:rsidP="00306527">
            <w:pPr>
              <w:jc w:val="center"/>
              <w:rPr>
                <w:szCs w:val="18"/>
                <w:lang w:val="en-US"/>
              </w:rPr>
            </w:pPr>
            <w:r w:rsidRPr="00EC2399">
              <w:rPr>
                <w:szCs w:val="18"/>
                <w:lang w:val="en-US"/>
              </w:rPr>
              <w:t>40,134</w:t>
            </w:r>
          </w:p>
        </w:tc>
        <w:tc>
          <w:tcPr>
            <w:cnfStyle w:val="000010000000" w:firstRow="0" w:lastRow="0" w:firstColumn="0" w:lastColumn="0" w:oddVBand="1" w:evenVBand="0" w:oddHBand="0" w:evenHBand="0" w:firstRowFirstColumn="0" w:firstRowLastColumn="0" w:lastRowFirstColumn="0" w:lastRowLastColumn="0"/>
            <w:tcW w:w="1077" w:type="dxa"/>
          </w:tcPr>
          <w:p w14:paraId="710CE366" w14:textId="77777777" w:rsidR="00513D90" w:rsidRPr="00EC2399" w:rsidRDefault="00513D90" w:rsidP="00306527">
            <w:pPr>
              <w:jc w:val="center"/>
              <w:rPr>
                <w:szCs w:val="18"/>
                <w:lang w:val="en-US"/>
              </w:rPr>
            </w:pPr>
            <w:r w:rsidRPr="00EC2399">
              <w:rPr>
                <w:szCs w:val="18"/>
                <w:lang w:val="en-US"/>
              </w:rPr>
              <w:t>265</w:t>
            </w:r>
          </w:p>
        </w:tc>
        <w:tc>
          <w:tcPr>
            <w:cnfStyle w:val="000001000000" w:firstRow="0" w:lastRow="0" w:firstColumn="0" w:lastColumn="0" w:oddVBand="0" w:evenVBand="1" w:oddHBand="0" w:evenHBand="0" w:firstRowFirstColumn="0" w:firstRowLastColumn="0" w:lastRowFirstColumn="0" w:lastRowLastColumn="0"/>
            <w:tcW w:w="885" w:type="dxa"/>
          </w:tcPr>
          <w:p w14:paraId="167CC402" w14:textId="2323F749" w:rsidR="00513D90" w:rsidRPr="00EC2399" w:rsidRDefault="00513D90" w:rsidP="00306527">
            <w:pPr>
              <w:jc w:val="center"/>
              <w:rPr>
                <w:szCs w:val="18"/>
                <w:lang w:val="en-US"/>
              </w:rPr>
            </w:pPr>
            <w:r w:rsidRPr="00EC2399">
              <w:rPr>
                <w:szCs w:val="18"/>
                <w:lang w:val="en-US"/>
              </w:rPr>
              <w:t>23,331</w:t>
            </w:r>
          </w:p>
        </w:tc>
        <w:tc>
          <w:tcPr>
            <w:cnfStyle w:val="000010000000" w:firstRow="0" w:lastRow="0" w:firstColumn="0" w:lastColumn="0" w:oddVBand="1" w:evenVBand="0" w:oddHBand="0" w:evenHBand="0" w:firstRowFirstColumn="0" w:firstRowLastColumn="0" w:lastRowFirstColumn="0" w:lastRowLastColumn="0"/>
            <w:tcW w:w="1349" w:type="dxa"/>
          </w:tcPr>
          <w:p w14:paraId="4B782F42" w14:textId="77777777" w:rsidR="00513D90" w:rsidRPr="00EC2399" w:rsidRDefault="00513D90" w:rsidP="00306527">
            <w:pPr>
              <w:jc w:val="center"/>
              <w:rPr>
                <w:szCs w:val="18"/>
                <w:lang w:val="en-US"/>
              </w:rPr>
            </w:pPr>
            <w:r w:rsidRPr="00EC2399">
              <w:rPr>
                <w:szCs w:val="18"/>
                <w:lang w:val="en-US"/>
              </w:rPr>
              <w:t>301,019</w:t>
            </w:r>
          </w:p>
        </w:tc>
      </w:tr>
      <w:tr w:rsidR="00513D90" w:rsidRPr="00EC2399" w14:paraId="215FFAB1"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327" w:type="dxa"/>
          </w:tcPr>
          <w:p w14:paraId="5E64A0EB" w14:textId="77777777" w:rsidR="00513D90" w:rsidRPr="00EC2399" w:rsidRDefault="00513D90" w:rsidP="00EC2399">
            <w:pPr>
              <w:rPr>
                <w:szCs w:val="18"/>
                <w:lang w:val="en-US"/>
              </w:rPr>
            </w:pPr>
            <w:r w:rsidRPr="00EC2399">
              <w:rPr>
                <w:szCs w:val="18"/>
                <w:lang w:val="en-US"/>
              </w:rPr>
              <w:t>$350,001 to $400,000</w:t>
            </w:r>
          </w:p>
        </w:tc>
        <w:tc>
          <w:tcPr>
            <w:cnfStyle w:val="000001000000" w:firstRow="0" w:lastRow="0" w:firstColumn="0" w:lastColumn="0" w:oddVBand="0" w:evenVBand="1" w:oddHBand="0" w:evenHBand="0" w:firstRowFirstColumn="0" w:firstRowLastColumn="0" w:lastRowFirstColumn="0" w:lastRowLastColumn="0"/>
            <w:tcW w:w="1043" w:type="dxa"/>
          </w:tcPr>
          <w:p w14:paraId="557E333B" w14:textId="77777777" w:rsidR="00513D90" w:rsidRPr="00EC2399" w:rsidRDefault="00513D90" w:rsidP="00306527">
            <w:pPr>
              <w:jc w:val="center"/>
              <w:rPr>
                <w:szCs w:val="18"/>
                <w:lang w:val="en-US"/>
              </w:rPr>
            </w:pPr>
            <w:r w:rsidRPr="00EC2399">
              <w:rPr>
                <w:szCs w:val="18"/>
                <w:lang w:val="en-US"/>
              </w:rPr>
              <w:t>0</w:t>
            </w:r>
          </w:p>
        </w:tc>
        <w:tc>
          <w:tcPr>
            <w:cnfStyle w:val="000010000000" w:firstRow="0" w:lastRow="0" w:firstColumn="0" w:lastColumn="0" w:oddVBand="1" w:evenVBand="0" w:oddHBand="0" w:evenHBand="0" w:firstRowFirstColumn="0" w:firstRowLastColumn="0" w:lastRowFirstColumn="0" w:lastRowLastColumn="0"/>
            <w:tcW w:w="1066" w:type="dxa"/>
          </w:tcPr>
          <w:p w14:paraId="658052CC" w14:textId="77777777" w:rsidR="00513D90" w:rsidRPr="00EC2399" w:rsidRDefault="00513D90" w:rsidP="00306527">
            <w:pPr>
              <w:jc w:val="center"/>
              <w:rPr>
                <w:szCs w:val="18"/>
                <w:lang w:val="en-US"/>
              </w:rPr>
            </w:pPr>
            <w:r w:rsidRPr="00EC2399">
              <w:rPr>
                <w:szCs w:val="18"/>
                <w:lang w:val="en-US"/>
              </w:rPr>
              <w:t>–</w:t>
            </w:r>
          </w:p>
        </w:tc>
        <w:tc>
          <w:tcPr>
            <w:cnfStyle w:val="000001000000" w:firstRow="0" w:lastRow="0" w:firstColumn="0" w:lastColumn="0" w:oddVBand="0" w:evenVBand="1" w:oddHBand="0" w:evenHBand="0" w:firstRowFirstColumn="0" w:firstRowLastColumn="0" w:lastRowFirstColumn="0" w:lastRowLastColumn="0"/>
            <w:tcW w:w="1530" w:type="dxa"/>
          </w:tcPr>
          <w:p w14:paraId="06F53953" w14:textId="77777777" w:rsidR="00513D90" w:rsidRPr="00EC2399" w:rsidRDefault="00513D90" w:rsidP="00306527">
            <w:pPr>
              <w:jc w:val="center"/>
              <w:rPr>
                <w:szCs w:val="18"/>
                <w:lang w:val="en-US"/>
              </w:rPr>
            </w:pPr>
            <w:r w:rsidRPr="00EC2399">
              <w:rPr>
                <w:szCs w:val="18"/>
                <w:lang w:val="en-US"/>
              </w:rPr>
              <w:t>–</w:t>
            </w:r>
          </w:p>
        </w:tc>
        <w:tc>
          <w:tcPr>
            <w:cnfStyle w:val="000010000000" w:firstRow="0" w:lastRow="0" w:firstColumn="0" w:lastColumn="0" w:oddVBand="1" w:evenVBand="0" w:oddHBand="0" w:evenHBand="0" w:firstRowFirstColumn="0" w:firstRowLastColumn="0" w:lastRowFirstColumn="0" w:lastRowLastColumn="0"/>
            <w:tcW w:w="1077" w:type="dxa"/>
          </w:tcPr>
          <w:p w14:paraId="08A4D722" w14:textId="77777777" w:rsidR="00513D90" w:rsidRPr="00EC2399" w:rsidRDefault="00513D90" w:rsidP="00306527">
            <w:pPr>
              <w:jc w:val="center"/>
              <w:rPr>
                <w:szCs w:val="18"/>
                <w:lang w:val="en-US"/>
              </w:rPr>
            </w:pPr>
            <w:r w:rsidRPr="00EC2399">
              <w:rPr>
                <w:szCs w:val="18"/>
                <w:lang w:val="en-US"/>
              </w:rPr>
              <w:t>–</w:t>
            </w:r>
          </w:p>
        </w:tc>
        <w:tc>
          <w:tcPr>
            <w:cnfStyle w:val="000001000000" w:firstRow="0" w:lastRow="0" w:firstColumn="0" w:lastColumn="0" w:oddVBand="0" w:evenVBand="1" w:oddHBand="0" w:evenHBand="0" w:firstRowFirstColumn="0" w:firstRowLastColumn="0" w:lastRowFirstColumn="0" w:lastRowLastColumn="0"/>
            <w:tcW w:w="885" w:type="dxa"/>
          </w:tcPr>
          <w:p w14:paraId="36DDECBF" w14:textId="77777777" w:rsidR="00513D90" w:rsidRPr="00EC2399" w:rsidRDefault="00513D90" w:rsidP="00306527">
            <w:pPr>
              <w:jc w:val="center"/>
              <w:rPr>
                <w:szCs w:val="18"/>
                <w:lang w:val="en-US"/>
              </w:rPr>
            </w:pPr>
            <w:r w:rsidRPr="00EC2399">
              <w:rPr>
                <w:szCs w:val="18"/>
                <w:lang w:val="en-US"/>
              </w:rPr>
              <w:t>–</w:t>
            </w:r>
          </w:p>
        </w:tc>
        <w:tc>
          <w:tcPr>
            <w:cnfStyle w:val="000010000000" w:firstRow="0" w:lastRow="0" w:firstColumn="0" w:lastColumn="0" w:oddVBand="1" w:evenVBand="0" w:oddHBand="0" w:evenHBand="0" w:firstRowFirstColumn="0" w:firstRowLastColumn="0" w:lastRowFirstColumn="0" w:lastRowLastColumn="0"/>
            <w:tcW w:w="1349" w:type="dxa"/>
          </w:tcPr>
          <w:p w14:paraId="7AD03A78" w14:textId="77777777" w:rsidR="00513D90" w:rsidRPr="00EC2399" w:rsidRDefault="00513D90" w:rsidP="00306527">
            <w:pPr>
              <w:jc w:val="center"/>
              <w:rPr>
                <w:szCs w:val="18"/>
                <w:lang w:val="en-US"/>
              </w:rPr>
            </w:pPr>
            <w:r w:rsidRPr="00EC2399">
              <w:rPr>
                <w:szCs w:val="18"/>
                <w:lang w:val="en-US"/>
              </w:rPr>
              <w:t>–</w:t>
            </w:r>
          </w:p>
        </w:tc>
      </w:tr>
      <w:tr w:rsidR="00513D90" w:rsidRPr="00EC2399" w14:paraId="43473116"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327" w:type="dxa"/>
          </w:tcPr>
          <w:p w14:paraId="7A211DC2" w14:textId="77777777" w:rsidR="00513D90" w:rsidRPr="00EC2399" w:rsidRDefault="00513D90" w:rsidP="00EC2399">
            <w:pPr>
              <w:rPr>
                <w:szCs w:val="18"/>
                <w:lang w:val="en-US"/>
              </w:rPr>
            </w:pPr>
            <w:r w:rsidRPr="00EC2399">
              <w:rPr>
                <w:szCs w:val="18"/>
                <w:lang w:val="en-US"/>
              </w:rPr>
              <w:t>$400,001 to $450,000</w:t>
            </w:r>
          </w:p>
        </w:tc>
        <w:tc>
          <w:tcPr>
            <w:cnfStyle w:val="000001000000" w:firstRow="0" w:lastRow="0" w:firstColumn="0" w:lastColumn="0" w:oddVBand="0" w:evenVBand="1" w:oddHBand="0" w:evenHBand="0" w:firstRowFirstColumn="0" w:firstRowLastColumn="0" w:lastRowFirstColumn="0" w:lastRowLastColumn="0"/>
            <w:tcW w:w="1043" w:type="dxa"/>
          </w:tcPr>
          <w:p w14:paraId="637F83ED" w14:textId="77777777" w:rsidR="00513D90" w:rsidRPr="00EC2399" w:rsidRDefault="00513D90" w:rsidP="00306527">
            <w:pPr>
              <w:jc w:val="center"/>
              <w:rPr>
                <w:szCs w:val="18"/>
                <w:lang w:val="en-US"/>
              </w:rPr>
            </w:pPr>
            <w:r w:rsidRPr="00EC2399">
              <w:rPr>
                <w:szCs w:val="18"/>
                <w:lang w:val="en-US"/>
              </w:rPr>
              <w:t>1</w:t>
            </w:r>
          </w:p>
        </w:tc>
        <w:tc>
          <w:tcPr>
            <w:cnfStyle w:val="000010000000" w:firstRow="0" w:lastRow="0" w:firstColumn="0" w:lastColumn="0" w:oddVBand="1" w:evenVBand="0" w:oddHBand="0" w:evenHBand="0" w:firstRowFirstColumn="0" w:firstRowLastColumn="0" w:lastRowFirstColumn="0" w:lastRowLastColumn="0"/>
            <w:tcW w:w="1066" w:type="dxa"/>
          </w:tcPr>
          <w:p w14:paraId="2DF4FD08" w14:textId="35D26943" w:rsidR="00513D90" w:rsidRPr="00EC2399" w:rsidRDefault="00513D90" w:rsidP="00306527">
            <w:pPr>
              <w:jc w:val="center"/>
              <w:rPr>
                <w:szCs w:val="18"/>
                <w:lang w:val="en-US"/>
              </w:rPr>
            </w:pPr>
            <w:r w:rsidRPr="00EC2399">
              <w:rPr>
                <w:szCs w:val="18"/>
                <w:lang w:val="en-US"/>
              </w:rPr>
              <w:t>404,814</w:t>
            </w:r>
          </w:p>
        </w:tc>
        <w:tc>
          <w:tcPr>
            <w:cnfStyle w:val="000001000000" w:firstRow="0" w:lastRow="0" w:firstColumn="0" w:lastColumn="0" w:oddVBand="0" w:evenVBand="1" w:oddHBand="0" w:evenHBand="0" w:firstRowFirstColumn="0" w:firstRowLastColumn="0" w:lastRowFirstColumn="0" w:lastRowLastColumn="0"/>
            <w:tcW w:w="1530" w:type="dxa"/>
          </w:tcPr>
          <w:p w14:paraId="2A9BDEE5" w14:textId="77777777" w:rsidR="00513D90" w:rsidRPr="00EC2399" w:rsidRDefault="00513D90" w:rsidP="00306527">
            <w:pPr>
              <w:jc w:val="center"/>
              <w:rPr>
                <w:szCs w:val="18"/>
                <w:lang w:val="en-US"/>
              </w:rPr>
            </w:pPr>
            <w:r w:rsidRPr="00EC2399">
              <w:rPr>
                <w:szCs w:val="18"/>
                <w:lang w:val="en-US"/>
              </w:rPr>
              <w:t>19,985</w:t>
            </w:r>
          </w:p>
        </w:tc>
        <w:tc>
          <w:tcPr>
            <w:cnfStyle w:val="000010000000" w:firstRow="0" w:lastRow="0" w:firstColumn="0" w:lastColumn="0" w:oddVBand="1" w:evenVBand="0" w:oddHBand="0" w:evenHBand="0" w:firstRowFirstColumn="0" w:firstRowLastColumn="0" w:lastRowFirstColumn="0" w:lastRowLastColumn="0"/>
            <w:tcW w:w="1077" w:type="dxa"/>
          </w:tcPr>
          <w:p w14:paraId="38C2B981" w14:textId="77777777" w:rsidR="00513D90" w:rsidRPr="00EC2399" w:rsidRDefault="00513D90" w:rsidP="00306527">
            <w:pPr>
              <w:jc w:val="center"/>
              <w:rPr>
                <w:szCs w:val="18"/>
                <w:lang w:val="en-US"/>
              </w:rPr>
            </w:pPr>
            <w:r w:rsidRPr="00EC2399">
              <w:rPr>
                <w:szCs w:val="18"/>
                <w:lang w:val="en-US"/>
              </w:rPr>
              <w:t>375</w:t>
            </w:r>
          </w:p>
        </w:tc>
        <w:tc>
          <w:tcPr>
            <w:cnfStyle w:val="000001000000" w:firstRow="0" w:lastRow="0" w:firstColumn="0" w:lastColumn="0" w:oddVBand="0" w:evenVBand="1" w:oddHBand="0" w:evenHBand="0" w:firstRowFirstColumn="0" w:firstRowLastColumn="0" w:lastRowFirstColumn="0" w:lastRowLastColumn="0"/>
            <w:tcW w:w="885" w:type="dxa"/>
          </w:tcPr>
          <w:p w14:paraId="21535A30" w14:textId="77777777" w:rsidR="00513D90" w:rsidRPr="00EC2399" w:rsidRDefault="00513D90" w:rsidP="00306527">
            <w:pPr>
              <w:jc w:val="center"/>
              <w:rPr>
                <w:szCs w:val="18"/>
                <w:lang w:val="en-US"/>
              </w:rPr>
            </w:pPr>
            <w:r w:rsidRPr="00EC2399">
              <w:rPr>
                <w:szCs w:val="18"/>
                <w:lang w:val="en-US"/>
              </w:rPr>
              <w:t>–</w:t>
            </w:r>
          </w:p>
        </w:tc>
        <w:tc>
          <w:tcPr>
            <w:cnfStyle w:val="000010000000" w:firstRow="0" w:lastRow="0" w:firstColumn="0" w:lastColumn="0" w:oddVBand="1" w:evenVBand="0" w:oddHBand="0" w:evenHBand="0" w:firstRowFirstColumn="0" w:firstRowLastColumn="0" w:lastRowFirstColumn="0" w:lastRowLastColumn="0"/>
            <w:tcW w:w="1349" w:type="dxa"/>
          </w:tcPr>
          <w:p w14:paraId="15B7B27D" w14:textId="77777777" w:rsidR="00513D90" w:rsidRPr="00EC2399" w:rsidRDefault="00513D90" w:rsidP="00306527">
            <w:pPr>
              <w:jc w:val="center"/>
              <w:rPr>
                <w:szCs w:val="18"/>
                <w:lang w:val="en-US"/>
              </w:rPr>
            </w:pPr>
            <w:r w:rsidRPr="00EC2399">
              <w:rPr>
                <w:szCs w:val="18"/>
                <w:lang w:val="en-US"/>
              </w:rPr>
              <w:t>425,174</w:t>
            </w:r>
          </w:p>
        </w:tc>
      </w:tr>
      <w:tr w:rsidR="00513D90" w:rsidRPr="00EC2399" w14:paraId="5A52E051"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327" w:type="dxa"/>
          </w:tcPr>
          <w:p w14:paraId="1D33045E" w14:textId="77777777" w:rsidR="00513D90" w:rsidRPr="00EC2399" w:rsidRDefault="00513D90" w:rsidP="00EC2399">
            <w:pPr>
              <w:rPr>
                <w:rStyle w:val="Strong"/>
                <w:szCs w:val="18"/>
              </w:rPr>
            </w:pPr>
            <w:r w:rsidRPr="00EC2399">
              <w:rPr>
                <w:rStyle w:val="Strong"/>
                <w:szCs w:val="18"/>
              </w:rPr>
              <w:t>Total number of executives</w:t>
            </w:r>
          </w:p>
        </w:tc>
        <w:tc>
          <w:tcPr>
            <w:cnfStyle w:val="000001000000" w:firstRow="0" w:lastRow="0" w:firstColumn="0" w:lastColumn="0" w:oddVBand="0" w:evenVBand="1" w:oddHBand="0" w:evenHBand="0" w:firstRowFirstColumn="0" w:firstRowLastColumn="0" w:lastRowFirstColumn="0" w:lastRowLastColumn="0"/>
            <w:tcW w:w="1043" w:type="dxa"/>
          </w:tcPr>
          <w:p w14:paraId="493B48CA" w14:textId="77777777" w:rsidR="00513D90" w:rsidRPr="00EC2399" w:rsidRDefault="00513D90" w:rsidP="00306527">
            <w:pPr>
              <w:jc w:val="center"/>
              <w:rPr>
                <w:rStyle w:val="Strong"/>
                <w:szCs w:val="18"/>
              </w:rPr>
            </w:pPr>
            <w:r w:rsidRPr="00EC2399">
              <w:rPr>
                <w:rStyle w:val="Strong"/>
                <w:szCs w:val="18"/>
              </w:rPr>
              <w:t>3</w:t>
            </w:r>
          </w:p>
        </w:tc>
        <w:tc>
          <w:tcPr>
            <w:cnfStyle w:val="000010000000" w:firstRow="0" w:lastRow="0" w:firstColumn="0" w:lastColumn="0" w:oddVBand="1" w:evenVBand="0" w:oddHBand="0" w:evenHBand="0" w:firstRowFirstColumn="0" w:firstRowLastColumn="0" w:lastRowFirstColumn="0" w:lastRowLastColumn="0"/>
            <w:tcW w:w="1066" w:type="dxa"/>
          </w:tcPr>
          <w:p w14:paraId="02644188" w14:textId="77777777" w:rsidR="00513D90" w:rsidRPr="00EC2399" w:rsidRDefault="00513D90" w:rsidP="00306527">
            <w:pPr>
              <w:jc w:val="center"/>
              <w:rPr>
                <w:rStyle w:val="Strong"/>
                <w:szCs w:val="18"/>
              </w:rPr>
            </w:pPr>
            <w:r w:rsidRPr="00EC2399">
              <w:rPr>
                <w:rStyle w:val="Strong"/>
                <w:szCs w:val="18"/>
              </w:rPr>
              <w:t>–</w:t>
            </w:r>
          </w:p>
        </w:tc>
        <w:tc>
          <w:tcPr>
            <w:cnfStyle w:val="000001000000" w:firstRow="0" w:lastRow="0" w:firstColumn="0" w:lastColumn="0" w:oddVBand="0" w:evenVBand="1" w:oddHBand="0" w:evenHBand="0" w:firstRowFirstColumn="0" w:firstRowLastColumn="0" w:lastRowFirstColumn="0" w:lastRowLastColumn="0"/>
            <w:tcW w:w="1530" w:type="dxa"/>
          </w:tcPr>
          <w:p w14:paraId="5B32B135" w14:textId="77777777" w:rsidR="00513D90" w:rsidRPr="00EC2399" w:rsidRDefault="00513D90" w:rsidP="00306527">
            <w:pPr>
              <w:jc w:val="center"/>
              <w:rPr>
                <w:rStyle w:val="Strong"/>
                <w:szCs w:val="18"/>
              </w:rPr>
            </w:pPr>
            <w:r w:rsidRPr="00EC2399">
              <w:rPr>
                <w:rStyle w:val="Strong"/>
                <w:szCs w:val="18"/>
              </w:rPr>
              <w:t>–</w:t>
            </w:r>
          </w:p>
        </w:tc>
        <w:tc>
          <w:tcPr>
            <w:cnfStyle w:val="000010000000" w:firstRow="0" w:lastRow="0" w:firstColumn="0" w:lastColumn="0" w:oddVBand="1" w:evenVBand="0" w:oddHBand="0" w:evenHBand="0" w:firstRowFirstColumn="0" w:firstRowLastColumn="0" w:lastRowFirstColumn="0" w:lastRowLastColumn="0"/>
            <w:tcW w:w="1077" w:type="dxa"/>
          </w:tcPr>
          <w:p w14:paraId="42C51DF1" w14:textId="77777777" w:rsidR="00513D90" w:rsidRPr="00EC2399" w:rsidRDefault="00513D90" w:rsidP="00306527">
            <w:pPr>
              <w:jc w:val="center"/>
              <w:rPr>
                <w:rStyle w:val="Strong"/>
                <w:szCs w:val="18"/>
              </w:rPr>
            </w:pPr>
            <w:r w:rsidRPr="00EC2399">
              <w:rPr>
                <w:rStyle w:val="Strong"/>
                <w:szCs w:val="18"/>
              </w:rPr>
              <w:t>–</w:t>
            </w:r>
          </w:p>
        </w:tc>
        <w:tc>
          <w:tcPr>
            <w:cnfStyle w:val="000001000000" w:firstRow="0" w:lastRow="0" w:firstColumn="0" w:lastColumn="0" w:oddVBand="0" w:evenVBand="1" w:oddHBand="0" w:evenHBand="0" w:firstRowFirstColumn="0" w:firstRowLastColumn="0" w:lastRowFirstColumn="0" w:lastRowLastColumn="0"/>
            <w:tcW w:w="885" w:type="dxa"/>
          </w:tcPr>
          <w:p w14:paraId="1F1A6F4F" w14:textId="77777777" w:rsidR="00513D90" w:rsidRPr="00EC2399" w:rsidRDefault="00513D90" w:rsidP="00306527">
            <w:pPr>
              <w:jc w:val="center"/>
              <w:rPr>
                <w:rStyle w:val="Strong"/>
                <w:szCs w:val="18"/>
              </w:rPr>
            </w:pPr>
            <w:r w:rsidRPr="00EC2399">
              <w:rPr>
                <w:rStyle w:val="Strong"/>
                <w:szCs w:val="18"/>
              </w:rPr>
              <w:t>–</w:t>
            </w:r>
          </w:p>
        </w:tc>
        <w:tc>
          <w:tcPr>
            <w:cnfStyle w:val="000010000000" w:firstRow="0" w:lastRow="0" w:firstColumn="0" w:lastColumn="0" w:oddVBand="1" w:evenVBand="0" w:oddHBand="0" w:evenHBand="0" w:firstRowFirstColumn="0" w:firstRowLastColumn="0" w:lastRowFirstColumn="0" w:lastRowLastColumn="0"/>
            <w:tcW w:w="1349" w:type="dxa"/>
          </w:tcPr>
          <w:p w14:paraId="542CEB7C" w14:textId="77777777" w:rsidR="00513D90" w:rsidRPr="00EC2399" w:rsidRDefault="00513D90" w:rsidP="00306527">
            <w:pPr>
              <w:jc w:val="center"/>
              <w:rPr>
                <w:rStyle w:val="Strong"/>
                <w:szCs w:val="18"/>
              </w:rPr>
            </w:pPr>
          </w:p>
        </w:tc>
      </w:tr>
    </w:tbl>
    <w:p w14:paraId="65DF8C35" w14:textId="77777777" w:rsidR="00513D90" w:rsidRPr="00513D90" w:rsidRDefault="00513D90" w:rsidP="00EC2399">
      <w:pPr>
        <w:pStyle w:val="SourceNotes"/>
        <w:rPr>
          <w:lang w:val="en-US"/>
        </w:rPr>
      </w:pPr>
      <w:r w:rsidRPr="00513D90">
        <w:rPr>
          <w:lang w:val="en-US"/>
        </w:rPr>
        <w:t>Note: Data does not include two individuals as they have not provided consent to disclose.</w:t>
      </w:r>
    </w:p>
    <w:p w14:paraId="4C12AAEA" w14:textId="54E0E10C" w:rsidR="00513D90" w:rsidRPr="00513D90" w:rsidRDefault="00513D90" w:rsidP="00EC2399">
      <w:pPr>
        <w:pStyle w:val="TableTitle"/>
        <w:rPr>
          <w:lang w:val="en-GB"/>
        </w:rPr>
      </w:pPr>
      <w:r w:rsidRPr="00513D90">
        <w:rPr>
          <w:lang w:val="en-GB"/>
        </w:rPr>
        <w:t>remuneration paid to highly paid staff during the reporting period in 2017–18</w:t>
      </w:r>
    </w:p>
    <w:tbl>
      <w:tblPr>
        <w:tblStyle w:val="DefaultTable1"/>
        <w:tblW w:w="8277" w:type="dxa"/>
        <w:tblLayout w:type="fixed"/>
        <w:tblCellMar>
          <w:left w:w="57" w:type="dxa"/>
          <w:right w:w="57" w:type="dxa"/>
        </w:tblCellMar>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304"/>
        <w:gridCol w:w="1020"/>
        <w:gridCol w:w="1021"/>
        <w:gridCol w:w="1553"/>
        <w:gridCol w:w="1100"/>
        <w:gridCol w:w="885"/>
        <w:gridCol w:w="1394"/>
      </w:tblGrid>
      <w:tr w:rsidR="00513D90" w:rsidRPr="00EC2399" w14:paraId="47BA74FB" w14:textId="77777777" w:rsidTr="008932B2">
        <w:trPr>
          <w:cnfStyle w:val="100000000000" w:firstRow="1" w:lastRow="0" w:firstColumn="0" w:lastColumn="0" w:oddVBand="0" w:evenVBand="0" w:oddHBand="0" w:evenHBand="0" w:firstRowFirstColumn="0" w:firstRowLastColumn="0" w:lastRowFirstColumn="0" w:lastRowLastColumn="0"/>
          <w:trHeight w:val="60"/>
          <w:tblHeader/>
        </w:trPr>
        <w:tc>
          <w:tcPr>
            <w:cnfStyle w:val="000010000000" w:firstRow="0" w:lastRow="0" w:firstColumn="0" w:lastColumn="0" w:oddVBand="1" w:evenVBand="0" w:oddHBand="0" w:evenHBand="0" w:firstRowFirstColumn="0" w:firstRowLastColumn="0" w:lastRowFirstColumn="0" w:lastRowLastColumn="0"/>
            <w:tcW w:w="1304" w:type="dxa"/>
            <w:vAlign w:val="bottom"/>
          </w:tcPr>
          <w:p w14:paraId="70C58F24" w14:textId="6C8136B3" w:rsidR="00513D90" w:rsidRPr="00EC2399" w:rsidRDefault="00513D90" w:rsidP="00306527">
            <w:pPr>
              <w:rPr>
                <w:szCs w:val="18"/>
              </w:rPr>
            </w:pPr>
            <w:r w:rsidRPr="00EC2399">
              <w:rPr>
                <w:szCs w:val="18"/>
              </w:rPr>
              <w:t>Total remuneration</w:t>
            </w:r>
          </w:p>
        </w:tc>
        <w:tc>
          <w:tcPr>
            <w:cnfStyle w:val="000001000000" w:firstRow="0" w:lastRow="0" w:firstColumn="0" w:lastColumn="0" w:oddVBand="0" w:evenVBand="1" w:oddHBand="0" w:evenHBand="0" w:firstRowFirstColumn="0" w:firstRowLastColumn="0" w:lastRowFirstColumn="0" w:lastRowLastColumn="0"/>
            <w:tcW w:w="1020" w:type="dxa"/>
            <w:vAlign w:val="bottom"/>
          </w:tcPr>
          <w:p w14:paraId="66113969" w14:textId="77777777" w:rsidR="00513D90" w:rsidRPr="00EC2399" w:rsidRDefault="00513D90" w:rsidP="00306527">
            <w:pPr>
              <w:jc w:val="center"/>
              <w:rPr>
                <w:szCs w:val="18"/>
              </w:rPr>
            </w:pPr>
            <w:r w:rsidRPr="00EC2399">
              <w:rPr>
                <w:szCs w:val="18"/>
              </w:rPr>
              <w:t>Executives no.</w:t>
            </w:r>
          </w:p>
          <w:p w14:paraId="3DD4601D" w14:textId="77777777" w:rsidR="00513D90" w:rsidRPr="00EC2399" w:rsidRDefault="00513D90" w:rsidP="00306527">
            <w:pPr>
              <w:jc w:val="center"/>
              <w:rPr>
                <w:szCs w:val="18"/>
              </w:rPr>
            </w:pPr>
            <w:r w:rsidRPr="00EC2399">
              <w:rPr>
                <w:szCs w:val="18"/>
              </w:rPr>
              <w:t>$</w:t>
            </w:r>
          </w:p>
        </w:tc>
        <w:tc>
          <w:tcPr>
            <w:cnfStyle w:val="000010000000" w:firstRow="0" w:lastRow="0" w:firstColumn="0" w:lastColumn="0" w:oddVBand="1" w:evenVBand="0" w:oddHBand="0" w:evenHBand="0" w:firstRowFirstColumn="0" w:firstRowLastColumn="0" w:lastRowFirstColumn="0" w:lastRowLastColumn="0"/>
            <w:tcW w:w="1021" w:type="dxa"/>
            <w:vAlign w:val="bottom"/>
          </w:tcPr>
          <w:p w14:paraId="177812C0" w14:textId="77777777" w:rsidR="00513D90" w:rsidRPr="00EC2399" w:rsidRDefault="00513D90" w:rsidP="00306527">
            <w:pPr>
              <w:jc w:val="center"/>
              <w:rPr>
                <w:szCs w:val="18"/>
              </w:rPr>
            </w:pPr>
            <w:r w:rsidRPr="00EC2399">
              <w:rPr>
                <w:szCs w:val="18"/>
              </w:rPr>
              <w:t>Average reportable salary</w:t>
            </w:r>
          </w:p>
          <w:p w14:paraId="74741DE6" w14:textId="77777777" w:rsidR="00513D90" w:rsidRPr="00EC2399" w:rsidRDefault="00513D90" w:rsidP="00306527">
            <w:pPr>
              <w:jc w:val="center"/>
              <w:rPr>
                <w:szCs w:val="18"/>
              </w:rPr>
            </w:pPr>
            <w:r w:rsidRPr="00EC2399">
              <w:rPr>
                <w:szCs w:val="18"/>
              </w:rPr>
              <w:t>$</w:t>
            </w:r>
          </w:p>
        </w:tc>
        <w:tc>
          <w:tcPr>
            <w:cnfStyle w:val="000001000000" w:firstRow="0" w:lastRow="0" w:firstColumn="0" w:lastColumn="0" w:oddVBand="0" w:evenVBand="1" w:oddHBand="0" w:evenHBand="0" w:firstRowFirstColumn="0" w:firstRowLastColumn="0" w:lastRowFirstColumn="0" w:lastRowLastColumn="0"/>
            <w:tcW w:w="1553" w:type="dxa"/>
            <w:vAlign w:val="bottom"/>
          </w:tcPr>
          <w:p w14:paraId="25ABEBB4" w14:textId="77777777" w:rsidR="00513D90" w:rsidRPr="00EC2399" w:rsidRDefault="00513D90" w:rsidP="00306527">
            <w:pPr>
              <w:jc w:val="center"/>
              <w:rPr>
                <w:szCs w:val="18"/>
              </w:rPr>
            </w:pPr>
            <w:r w:rsidRPr="00EC2399">
              <w:rPr>
                <w:szCs w:val="18"/>
              </w:rPr>
              <w:t>Average contributed superannuation</w:t>
            </w:r>
          </w:p>
          <w:p w14:paraId="4F7E28A3" w14:textId="77777777" w:rsidR="00513D90" w:rsidRPr="00EC2399" w:rsidRDefault="00513D90" w:rsidP="00306527">
            <w:pPr>
              <w:jc w:val="center"/>
              <w:rPr>
                <w:szCs w:val="18"/>
              </w:rPr>
            </w:pPr>
            <w:r w:rsidRPr="00EC2399">
              <w:rPr>
                <w:szCs w:val="18"/>
              </w:rPr>
              <w:t>$</w:t>
            </w:r>
          </w:p>
        </w:tc>
        <w:tc>
          <w:tcPr>
            <w:cnfStyle w:val="000010000000" w:firstRow="0" w:lastRow="0" w:firstColumn="0" w:lastColumn="0" w:oddVBand="1" w:evenVBand="0" w:oddHBand="0" w:evenHBand="0" w:firstRowFirstColumn="0" w:firstRowLastColumn="0" w:lastRowFirstColumn="0" w:lastRowLastColumn="0"/>
            <w:tcW w:w="1100" w:type="dxa"/>
            <w:vAlign w:val="bottom"/>
          </w:tcPr>
          <w:p w14:paraId="35E9E3A9" w14:textId="77777777" w:rsidR="00513D90" w:rsidRPr="00EC2399" w:rsidRDefault="00513D90" w:rsidP="00306527">
            <w:pPr>
              <w:jc w:val="center"/>
              <w:rPr>
                <w:szCs w:val="18"/>
              </w:rPr>
            </w:pPr>
            <w:r w:rsidRPr="00EC2399">
              <w:rPr>
                <w:szCs w:val="18"/>
              </w:rPr>
              <w:t>Average allowances</w:t>
            </w:r>
          </w:p>
          <w:p w14:paraId="68CF9A31" w14:textId="77777777" w:rsidR="00513D90" w:rsidRPr="00EC2399" w:rsidRDefault="00513D90" w:rsidP="00306527">
            <w:pPr>
              <w:jc w:val="center"/>
              <w:rPr>
                <w:szCs w:val="18"/>
              </w:rPr>
            </w:pPr>
            <w:r w:rsidRPr="00EC2399">
              <w:rPr>
                <w:szCs w:val="18"/>
              </w:rPr>
              <w:t>$</w:t>
            </w:r>
          </w:p>
        </w:tc>
        <w:tc>
          <w:tcPr>
            <w:cnfStyle w:val="000001000000" w:firstRow="0" w:lastRow="0" w:firstColumn="0" w:lastColumn="0" w:oddVBand="0" w:evenVBand="1" w:oddHBand="0" w:evenHBand="0" w:firstRowFirstColumn="0" w:firstRowLastColumn="0" w:lastRowFirstColumn="0" w:lastRowLastColumn="0"/>
            <w:tcW w:w="885" w:type="dxa"/>
            <w:vAlign w:val="bottom"/>
          </w:tcPr>
          <w:p w14:paraId="7F5B34CB" w14:textId="77777777" w:rsidR="00513D90" w:rsidRPr="00EC2399" w:rsidRDefault="00513D90" w:rsidP="00306527">
            <w:pPr>
              <w:jc w:val="center"/>
              <w:rPr>
                <w:szCs w:val="18"/>
              </w:rPr>
            </w:pPr>
            <w:r w:rsidRPr="00EC2399">
              <w:rPr>
                <w:szCs w:val="18"/>
              </w:rPr>
              <w:t>Average bonus paid</w:t>
            </w:r>
          </w:p>
          <w:p w14:paraId="69055EA2" w14:textId="77777777" w:rsidR="00513D90" w:rsidRPr="00EC2399" w:rsidRDefault="00513D90" w:rsidP="00306527">
            <w:pPr>
              <w:jc w:val="center"/>
              <w:rPr>
                <w:szCs w:val="18"/>
              </w:rPr>
            </w:pPr>
            <w:r w:rsidRPr="00EC2399">
              <w:rPr>
                <w:szCs w:val="18"/>
              </w:rPr>
              <w:t>$</w:t>
            </w:r>
          </w:p>
        </w:tc>
        <w:tc>
          <w:tcPr>
            <w:cnfStyle w:val="000010000000" w:firstRow="0" w:lastRow="0" w:firstColumn="0" w:lastColumn="0" w:oddVBand="1" w:evenVBand="0" w:oddHBand="0" w:evenHBand="0" w:firstRowFirstColumn="0" w:firstRowLastColumn="0" w:lastRowFirstColumn="0" w:lastRowLastColumn="0"/>
            <w:tcW w:w="1394" w:type="dxa"/>
            <w:vAlign w:val="bottom"/>
          </w:tcPr>
          <w:p w14:paraId="0E0C55AE" w14:textId="77777777" w:rsidR="00513D90" w:rsidRPr="00EC2399" w:rsidRDefault="00513D90" w:rsidP="00306527">
            <w:pPr>
              <w:jc w:val="center"/>
              <w:rPr>
                <w:szCs w:val="18"/>
              </w:rPr>
            </w:pPr>
            <w:r w:rsidRPr="00EC2399">
              <w:rPr>
                <w:szCs w:val="18"/>
              </w:rPr>
              <w:t>Average total remuneration</w:t>
            </w:r>
          </w:p>
          <w:p w14:paraId="0A3FAC1C" w14:textId="77777777" w:rsidR="00513D90" w:rsidRPr="00EC2399" w:rsidRDefault="00513D90" w:rsidP="00306527">
            <w:pPr>
              <w:jc w:val="center"/>
              <w:rPr>
                <w:szCs w:val="18"/>
              </w:rPr>
            </w:pPr>
            <w:r w:rsidRPr="00EC2399">
              <w:rPr>
                <w:szCs w:val="18"/>
              </w:rPr>
              <w:t>$</w:t>
            </w:r>
          </w:p>
        </w:tc>
      </w:tr>
      <w:tr w:rsidR="00513D90" w:rsidRPr="00EC2399" w14:paraId="65D03E7E" w14:textId="77777777" w:rsidTr="008932B2">
        <w:trPr>
          <w:trHeight w:val="60"/>
        </w:trPr>
        <w:tc>
          <w:tcPr>
            <w:cnfStyle w:val="000010000000" w:firstRow="0" w:lastRow="0" w:firstColumn="0" w:lastColumn="0" w:oddVBand="1" w:evenVBand="0" w:oddHBand="0" w:evenHBand="0" w:firstRowFirstColumn="0" w:firstRowLastColumn="0" w:lastRowFirstColumn="0" w:lastRowLastColumn="0"/>
            <w:tcW w:w="1304" w:type="dxa"/>
          </w:tcPr>
          <w:p w14:paraId="57268D9C" w14:textId="77777777" w:rsidR="00513D90" w:rsidRPr="00EC2399" w:rsidRDefault="00513D90" w:rsidP="00EC2399">
            <w:pPr>
              <w:rPr>
                <w:szCs w:val="18"/>
                <w:lang w:val="en-US"/>
              </w:rPr>
            </w:pPr>
            <w:r w:rsidRPr="00EC2399">
              <w:rPr>
                <w:szCs w:val="18"/>
                <w:lang w:val="en-US"/>
              </w:rPr>
              <w:t>$200,001 to $250,000</w:t>
            </w:r>
          </w:p>
        </w:tc>
        <w:tc>
          <w:tcPr>
            <w:cnfStyle w:val="000001000000" w:firstRow="0" w:lastRow="0" w:firstColumn="0" w:lastColumn="0" w:oddVBand="0" w:evenVBand="1" w:oddHBand="0" w:evenHBand="0" w:firstRowFirstColumn="0" w:firstRowLastColumn="0" w:lastRowFirstColumn="0" w:lastRowLastColumn="0"/>
            <w:tcW w:w="1020" w:type="dxa"/>
          </w:tcPr>
          <w:p w14:paraId="7D137DFF" w14:textId="77777777" w:rsidR="00513D90" w:rsidRPr="00EC2399" w:rsidRDefault="00513D90" w:rsidP="00306527">
            <w:pPr>
              <w:jc w:val="center"/>
              <w:rPr>
                <w:szCs w:val="18"/>
                <w:lang w:val="en-US"/>
              </w:rPr>
            </w:pPr>
            <w:r w:rsidRPr="00EC2399">
              <w:rPr>
                <w:szCs w:val="18"/>
                <w:lang w:val="en-US"/>
              </w:rPr>
              <w:t>3</w:t>
            </w:r>
          </w:p>
        </w:tc>
        <w:tc>
          <w:tcPr>
            <w:cnfStyle w:val="000010000000" w:firstRow="0" w:lastRow="0" w:firstColumn="0" w:lastColumn="0" w:oddVBand="1" w:evenVBand="0" w:oddHBand="0" w:evenHBand="0" w:firstRowFirstColumn="0" w:firstRowLastColumn="0" w:lastRowFirstColumn="0" w:lastRowLastColumn="0"/>
            <w:tcW w:w="1021" w:type="dxa"/>
          </w:tcPr>
          <w:p w14:paraId="6FD5A827" w14:textId="53DF6172" w:rsidR="00513D90" w:rsidRPr="00EC2399" w:rsidRDefault="00513D90" w:rsidP="00306527">
            <w:pPr>
              <w:jc w:val="center"/>
              <w:rPr>
                <w:szCs w:val="18"/>
                <w:lang w:val="en-US"/>
              </w:rPr>
            </w:pPr>
            <w:r w:rsidRPr="00EC2399">
              <w:rPr>
                <w:szCs w:val="18"/>
                <w:lang w:val="en-US"/>
              </w:rPr>
              <w:t>169,707</w:t>
            </w:r>
          </w:p>
        </w:tc>
        <w:tc>
          <w:tcPr>
            <w:cnfStyle w:val="000001000000" w:firstRow="0" w:lastRow="0" w:firstColumn="0" w:lastColumn="0" w:oddVBand="0" w:evenVBand="1" w:oddHBand="0" w:evenHBand="0" w:firstRowFirstColumn="0" w:firstRowLastColumn="0" w:lastRowFirstColumn="0" w:lastRowLastColumn="0"/>
            <w:tcW w:w="1553" w:type="dxa"/>
          </w:tcPr>
          <w:p w14:paraId="72A0DE92" w14:textId="3BAA2835" w:rsidR="00513D90" w:rsidRPr="00EC2399" w:rsidRDefault="00513D90" w:rsidP="00306527">
            <w:pPr>
              <w:jc w:val="center"/>
              <w:rPr>
                <w:szCs w:val="18"/>
                <w:lang w:val="en-US"/>
              </w:rPr>
            </w:pPr>
            <w:r w:rsidRPr="00EC2399">
              <w:rPr>
                <w:szCs w:val="18"/>
                <w:lang w:val="en-US"/>
              </w:rPr>
              <w:t>28,820</w:t>
            </w:r>
          </w:p>
        </w:tc>
        <w:tc>
          <w:tcPr>
            <w:cnfStyle w:val="000010000000" w:firstRow="0" w:lastRow="0" w:firstColumn="0" w:lastColumn="0" w:oddVBand="1" w:evenVBand="0" w:oddHBand="0" w:evenHBand="0" w:firstRowFirstColumn="0" w:firstRowLastColumn="0" w:lastRowFirstColumn="0" w:lastRowLastColumn="0"/>
            <w:tcW w:w="1100" w:type="dxa"/>
          </w:tcPr>
          <w:p w14:paraId="2087715D" w14:textId="09D55246" w:rsidR="00513D90" w:rsidRPr="00EC2399" w:rsidRDefault="00513D90" w:rsidP="00306527">
            <w:pPr>
              <w:jc w:val="center"/>
              <w:rPr>
                <w:szCs w:val="18"/>
                <w:lang w:val="en-US"/>
              </w:rPr>
            </w:pPr>
            <w:r w:rsidRPr="00EC2399">
              <w:rPr>
                <w:szCs w:val="18"/>
                <w:lang w:val="en-US"/>
              </w:rPr>
              <w:t>483</w:t>
            </w:r>
          </w:p>
        </w:tc>
        <w:tc>
          <w:tcPr>
            <w:cnfStyle w:val="000001000000" w:firstRow="0" w:lastRow="0" w:firstColumn="0" w:lastColumn="0" w:oddVBand="0" w:evenVBand="1" w:oddHBand="0" w:evenHBand="0" w:firstRowFirstColumn="0" w:firstRowLastColumn="0" w:lastRowFirstColumn="0" w:lastRowLastColumn="0"/>
            <w:tcW w:w="885" w:type="dxa"/>
          </w:tcPr>
          <w:p w14:paraId="0714CD0A" w14:textId="57C1F2D0" w:rsidR="00513D90" w:rsidRPr="00EC2399" w:rsidRDefault="00513D90" w:rsidP="00306527">
            <w:pPr>
              <w:jc w:val="center"/>
              <w:rPr>
                <w:szCs w:val="18"/>
                <w:lang w:val="en-US"/>
              </w:rPr>
            </w:pPr>
            <w:r w:rsidRPr="00EC2399">
              <w:rPr>
                <w:szCs w:val="18"/>
                <w:lang w:val="en-US"/>
              </w:rPr>
              <w:t>19,712</w:t>
            </w:r>
          </w:p>
        </w:tc>
        <w:tc>
          <w:tcPr>
            <w:cnfStyle w:val="000010000000" w:firstRow="0" w:lastRow="0" w:firstColumn="0" w:lastColumn="0" w:oddVBand="1" w:evenVBand="0" w:oddHBand="0" w:evenHBand="0" w:firstRowFirstColumn="0" w:firstRowLastColumn="0" w:lastRowFirstColumn="0" w:lastRowLastColumn="0"/>
            <w:tcW w:w="1394" w:type="dxa"/>
          </w:tcPr>
          <w:p w14:paraId="440A9A5A" w14:textId="468CF5EC" w:rsidR="00513D90" w:rsidRPr="00EC2399" w:rsidRDefault="00513D90" w:rsidP="00306527">
            <w:pPr>
              <w:jc w:val="center"/>
              <w:rPr>
                <w:szCs w:val="18"/>
                <w:lang w:val="en-US"/>
              </w:rPr>
            </w:pPr>
            <w:r w:rsidRPr="00EC2399">
              <w:rPr>
                <w:szCs w:val="18"/>
                <w:lang w:val="en-US"/>
              </w:rPr>
              <w:t>218,722</w:t>
            </w:r>
          </w:p>
        </w:tc>
      </w:tr>
      <w:tr w:rsidR="00513D90" w:rsidRPr="00EC2399" w14:paraId="038A9FE0" w14:textId="77777777" w:rsidTr="008932B2">
        <w:trPr>
          <w:trHeight w:val="60"/>
        </w:trPr>
        <w:tc>
          <w:tcPr>
            <w:cnfStyle w:val="000010000000" w:firstRow="0" w:lastRow="0" w:firstColumn="0" w:lastColumn="0" w:oddVBand="1" w:evenVBand="0" w:oddHBand="0" w:evenHBand="0" w:firstRowFirstColumn="0" w:firstRowLastColumn="0" w:lastRowFirstColumn="0" w:lastRowLastColumn="0"/>
            <w:tcW w:w="1304" w:type="dxa"/>
          </w:tcPr>
          <w:p w14:paraId="00FA52C6" w14:textId="77777777" w:rsidR="00513D90" w:rsidRPr="00EC2399" w:rsidRDefault="00513D90" w:rsidP="00EC2399">
            <w:pPr>
              <w:rPr>
                <w:szCs w:val="18"/>
                <w:lang w:val="en-US"/>
              </w:rPr>
            </w:pPr>
            <w:r w:rsidRPr="00EC2399">
              <w:rPr>
                <w:szCs w:val="18"/>
                <w:lang w:val="en-US"/>
              </w:rPr>
              <w:t>$250,001 to $300,000</w:t>
            </w:r>
          </w:p>
        </w:tc>
        <w:tc>
          <w:tcPr>
            <w:cnfStyle w:val="000001000000" w:firstRow="0" w:lastRow="0" w:firstColumn="0" w:lastColumn="0" w:oddVBand="0" w:evenVBand="1" w:oddHBand="0" w:evenHBand="0" w:firstRowFirstColumn="0" w:firstRowLastColumn="0" w:lastRowFirstColumn="0" w:lastRowLastColumn="0"/>
            <w:tcW w:w="1020" w:type="dxa"/>
          </w:tcPr>
          <w:p w14:paraId="1E463818" w14:textId="77777777" w:rsidR="00513D90" w:rsidRPr="00EC2399" w:rsidRDefault="00513D90" w:rsidP="00306527">
            <w:pPr>
              <w:jc w:val="center"/>
              <w:rPr>
                <w:szCs w:val="18"/>
                <w:lang w:val="en-US"/>
              </w:rPr>
            </w:pPr>
            <w:r w:rsidRPr="00EC2399">
              <w:rPr>
                <w:szCs w:val="18"/>
                <w:lang w:val="en-US"/>
              </w:rPr>
              <w:t>2</w:t>
            </w:r>
          </w:p>
        </w:tc>
        <w:tc>
          <w:tcPr>
            <w:cnfStyle w:val="000010000000" w:firstRow="0" w:lastRow="0" w:firstColumn="0" w:lastColumn="0" w:oddVBand="1" w:evenVBand="0" w:oddHBand="0" w:evenHBand="0" w:firstRowFirstColumn="0" w:firstRowLastColumn="0" w:lastRowFirstColumn="0" w:lastRowLastColumn="0"/>
            <w:tcW w:w="1021" w:type="dxa"/>
          </w:tcPr>
          <w:p w14:paraId="06E2B31C" w14:textId="28C328D7" w:rsidR="00513D90" w:rsidRPr="00EC2399" w:rsidRDefault="00513D90" w:rsidP="00306527">
            <w:pPr>
              <w:jc w:val="center"/>
              <w:rPr>
                <w:szCs w:val="18"/>
                <w:lang w:val="en-US"/>
              </w:rPr>
            </w:pPr>
            <w:r w:rsidRPr="00EC2399">
              <w:rPr>
                <w:szCs w:val="18"/>
                <w:lang w:val="en-US"/>
              </w:rPr>
              <w:t>226,713</w:t>
            </w:r>
          </w:p>
        </w:tc>
        <w:tc>
          <w:tcPr>
            <w:cnfStyle w:val="000001000000" w:firstRow="0" w:lastRow="0" w:firstColumn="0" w:lastColumn="0" w:oddVBand="0" w:evenVBand="1" w:oddHBand="0" w:evenHBand="0" w:firstRowFirstColumn="0" w:firstRowLastColumn="0" w:lastRowFirstColumn="0" w:lastRowLastColumn="0"/>
            <w:tcW w:w="1553" w:type="dxa"/>
          </w:tcPr>
          <w:p w14:paraId="41FDF59A" w14:textId="62028C3B" w:rsidR="00513D90" w:rsidRPr="00EC2399" w:rsidRDefault="00513D90" w:rsidP="00306527">
            <w:pPr>
              <w:jc w:val="center"/>
              <w:rPr>
                <w:szCs w:val="18"/>
                <w:lang w:val="en-US"/>
              </w:rPr>
            </w:pPr>
            <w:r w:rsidRPr="00EC2399">
              <w:rPr>
                <w:szCs w:val="18"/>
                <w:lang w:val="en-US"/>
              </w:rPr>
              <w:t>38,090</w:t>
            </w:r>
          </w:p>
        </w:tc>
        <w:tc>
          <w:tcPr>
            <w:cnfStyle w:val="000010000000" w:firstRow="0" w:lastRow="0" w:firstColumn="0" w:lastColumn="0" w:oddVBand="1" w:evenVBand="0" w:oddHBand="0" w:evenHBand="0" w:firstRowFirstColumn="0" w:firstRowLastColumn="0" w:lastRowFirstColumn="0" w:lastRowLastColumn="0"/>
            <w:tcW w:w="1100" w:type="dxa"/>
          </w:tcPr>
          <w:p w14:paraId="46C3EE86" w14:textId="16CAA241" w:rsidR="00513D90" w:rsidRPr="00EC2399" w:rsidRDefault="00513D90" w:rsidP="00306527">
            <w:pPr>
              <w:jc w:val="center"/>
              <w:rPr>
                <w:szCs w:val="18"/>
                <w:lang w:val="en-US"/>
              </w:rPr>
            </w:pPr>
            <w:r w:rsidRPr="00EC2399">
              <w:rPr>
                <w:szCs w:val="18"/>
                <w:lang w:val="en-US"/>
              </w:rPr>
              <w:t>–</w:t>
            </w:r>
          </w:p>
        </w:tc>
        <w:tc>
          <w:tcPr>
            <w:cnfStyle w:val="000001000000" w:firstRow="0" w:lastRow="0" w:firstColumn="0" w:lastColumn="0" w:oddVBand="0" w:evenVBand="1" w:oddHBand="0" w:evenHBand="0" w:firstRowFirstColumn="0" w:firstRowLastColumn="0" w:lastRowFirstColumn="0" w:lastRowLastColumn="0"/>
            <w:tcW w:w="885" w:type="dxa"/>
          </w:tcPr>
          <w:p w14:paraId="65A2571B" w14:textId="76BF63E3" w:rsidR="00513D90" w:rsidRPr="00EC2399" w:rsidRDefault="00513D90" w:rsidP="00306527">
            <w:pPr>
              <w:jc w:val="center"/>
              <w:rPr>
                <w:szCs w:val="18"/>
                <w:lang w:val="en-US"/>
              </w:rPr>
            </w:pPr>
            <w:r w:rsidRPr="00EC2399">
              <w:rPr>
                <w:szCs w:val="18"/>
                <w:lang w:val="en-US"/>
              </w:rPr>
              <w:t>24,892</w:t>
            </w:r>
          </w:p>
        </w:tc>
        <w:tc>
          <w:tcPr>
            <w:cnfStyle w:val="000010000000" w:firstRow="0" w:lastRow="0" w:firstColumn="0" w:lastColumn="0" w:oddVBand="1" w:evenVBand="0" w:oddHBand="0" w:evenHBand="0" w:firstRowFirstColumn="0" w:firstRowLastColumn="0" w:lastRowFirstColumn="0" w:lastRowLastColumn="0"/>
            <w:tcW w:w="1394" w:type="dxa"/>
          </w:tcPr>
          <w:p w14:paraId="1FF48B24" w14:textId="2767F839" w:rsidR="00513D90" w:rsidRPr="00EC2399" w:rsidRDefault="00513D90" w:rsidP="00306527">
            <w:pPr>
              <w:jc w:val="center"/>
              <w:rPr>
                <w:szCs w:val="18"/>
                <w:lang w:val="en-US"/>
              </w:rPr>
            </w:pPr>
            <w:r w:rsidRPr="00EC2399">
              <w:rPr>
                <w:szCs w:val="18"/>
                <w:lang w:val="en-US"/>
              </w:rPr>
              <w:t>289,695</w:t>
            </w:r>
          </w:p>
        </w:tc>
      </w:tr>
      <w:tr w:rsidR="00513D90" w:rsidRPr="00EC2399" w14:paraId="0AB9884B" w14:textId="77777777" w:rsidTr="008932B2">
        <w:trPr>
          <w:trHeight w:val="60"/>
        </w:trPr>
        <w:tc>
          <w:tcPr>
            <w:cnfStyle w:val="000010000000" w:firstRow="0" w:lastRow="0" w:firstColumn="0" w:lastColumn="0" w:oddVBand="1" w:evenVBand="0" w:oddHBand="0" w:evenHBand="0" w:firstRowFirstColumn="0" w:firstRowLastColumn="0" w:lastRowFirstColumn="0" w:lastRowLastColumn="0"/>
            <w:tcW w:w="1304" w:type="dxa"/>
          </w:tcPr>
          <w:p w14:paraId="782405E6" w14:textId="77777777" w:rsidR="00513D90" w:rsidRPr="00EC2399" w:rsidRDefault="00513D90" w:rsidP="00EC2399">
            <w:pPr>
              <w:rPr>
                <w:szCs w:val="18"/>
                <w:lang w:val="en-US"/>
              </w:rPr>
            </w:pPr>
            <w:r w:rsidRPr="00EC2399">
              <w:rPr>
                <w:szCs w:val="18"/>
                <w:lang w:val="en-US"/>
              </w:rPr>
              <w:t>$300,001 to $350,000</w:t>
            </w:r>
          </w:p>
        </w:tc>
        <w:tc>
          <w:tcPr>
            <w:cnfStyle w:val="000001000000" w:firstRow="0" w:lastRow="0" w:firstColumn="0" w:lastColumn="0" w:oddVBand="0" w:evenVBand="1" w:oddHBand="0" w:evenHBand="0" w:firstRowFirstColumn="0" w:firstRowLastColumn="0" w:lastRowFirstColumn="0" w:lastRowLastColumn="0"/>
            <w:tcW w:w="1020" w:type="dxa"/>
          </w:tcPr>
          <w:p w14:paraId="19034B3B" w14:textId="77777777" w:rsidR="00513D90" w:rsidRPr="00EC2399" w:rsidRDefault="00513D90" w:rsidP="00306527">
            <w:pPr>
              <w:jc w:val="center"/>
              <w:rPr>
                <w:szCs w:val="18"/>
                <w:lang w:val="en-US"/>
              </w:rPr>
            </w:pPr>
            <w:r w:rsidRPr="00EC2399">
              <w:rPr>
                <w:szCs w:val="18"/>
                <w:lang w:val="en-US"/>
              </w:rPr>
              <w:t>2</w:t>
            </w:r>
          </w:p>
        </w:tc>
        <w:tc>
          <w:tcPr>
            <w:cnfStyle w:val="000010000000" w:firstRow="0" w:lastRow="0" w:firstColumn="0" w:lastColumn="0" w:oddVBand="1" w:evenVBand="0" w:oddHBand="0" w:evenHBand="0" w:firstRowFirstColumn="0" w:firstRowLastColumn="0" w:lastRowFirstColumn="0" w:lastRowLastColumn="0"/>
            <w:tcW w:w="1021" w:type="dxa"/>
          </w:tcPr>
          <w:p w14:paraId="2E69E7E2" w14:textId="5AAA66D1" w:rsidR="00513D90" w:rsidRPr="00EC2399" w:rsidRDefault="00513D90" w:rsidP="00306527">
            <w:pPr>
              <w:jc w:val="center"/>
              <w:rPr>
                <w:szCs w:val="18"/>
                <w:lang w:val="en-US"/>
              </w:rPr>
            </w:pPr>
            <w:r w:rsidRPr="00EC2399">
              <w:rPr>
                <w:szCs w:val="18"/>
                <w:lang w:val="en-US"/>
              </w:rPr>
              <w:t>247,791</w:t>
            </w:r>
          </w:p>
        </w:tc>
        <w:tc>
          <w:tcPr>
            <w:cnfStyle w:val="000001000000" w:firstRow="0" w:lastRow="0" w:firstColumn="0" w:lastColumn="0" w:oddVBand="0" w:evenVBand="1" w:oddHBand="0" w:evenHBand="0" w:firstRowFirstColumn="0" w:firstRowLastColumn="0" w:lastRowFirstColumn="0" w:lastRowLastColumn="0"/>
            <w:tcW w:w="1553" w:type="dxa"/>
          </w:tcPr>
          <w:p w14:paraId="2FF18D96" w14:textId="56373E09" w:rsidR="00513D90" w:rsidRPr="00EC2399" w:rsidRDefault="00513D90" w:rsidP="00306527">
            <w:pPr>
              <w:jc w:val="center"/>
              <w:rPr>
                <w:szCs w:val="18"/>
                <w:lang w:val="en-US"/>
              </w:rPr>
            </w:pPr>
            <w:r w:rsidRPr="00EC2399">
              <w:rPr>
                <w:szCs w:val="18"/>
                <w:lang w:val="en-US"/>
              </w:rPr>
              <w:t>42,201</w:t>
            </w:r>
          </w:p>
        </w:tc>
        <w:tc>
          <w:tcPr>
            <w:cnfStyle w:val="000010000000" w:firstRow="0" w:lastRow="0" w:firstColumn="0" w:lastColumn="0" w:oddVBand="1" w:evenVBand="0" w:oddHBand="0" w:evenHBand="0" w:firstRowFirstColumn="0" w:firstRowLastColumn="0" w:lastRowFirstColumn="0" w:lastRowLastColumn="0"/>
            <w:tcW w:w="1100" w:type="dxa"/>
          </w:tcPr>
          <w:p w14:paraId="60D18E14" w14:textId="2053BE81" w:rsidR="00513D90" w:rsidRPr="00EC2399" w:rsidRDefault="00513D90" w:rsidP="00306527">
            <w:pPr>
              <w:jc w:val="center"/>
              <w:rPr>
                <w:szCs w:val="18"/>
                <w:lang w:val="en-US"/>
              </w:rPr>
            </w:pPr>
            <w:r w:rsidRPr="00EC2399">
              <w:rPr>
                <w:szCs w:val="18"/>
                <w:lang w:val="en-US"/>
              </w:rPr>
              <w:t>–</w:t>
            </w:r>
          </w:p>
        </w:tc>
        <w:tc>
          <w:tcPr>
            <w:cnfStyle w:val="000001000000" w:firstRow="0" w:lastRow="0" w:firstColumn="0" w:lastColumn="0" w:oddVBand="0" w:evenVBand="1" w:oddHBand="0" w:evenHBand="0" w:firstRowFirstColumn="0" w:firstRowLastColumn="0" w:lastRowFirstColumn="0" w:lastRowLastColumn="0"/>
            <w:tcW w:w="885" w:type="dxa"/>
          </w:tcPr>
          <w:p w14:paraId="62448641" w14:textId="47C02F88" w:rsidR="00513D90" w:rsidRPr="00EC2399" w:rsidRDefault="00513D90" w:rsidP="00306527">
            <w:pPr>
              <w:jc w:val="center"/>
              <w:rPr>
                <w:szCs w:val="18"/>
                <w:lang w:val="en-US"/>
              </w:rPr>
            </w:pPr>
            <w:r w:rsidRPr="00EC2399">
              <w:rPr>
                <w:szCs w:val="18"/>
                <w:lang w:val="en-US"/>
              </w:rPr>
              <w:t>26,477</w:t>
            </w:r>
          </w:p>
        </w:tc>
        <w:tc>
          <w:tcPr>
            <w:cnfStyle w:val="000010000000" w:firstRow="0" w:lastRow="0" w:firstColumn="0" w:lastColumn="0" w:oddVBand="1" w:evenVBand="0" w:oddHBand="0" w:evenHBand="0" w:firstRowFirstColumn="0" w:firstRowLastColumn="0" w:lastRowFirstColumn="0" w:lastRowLastColumn="0"/>
            <w:tcW w:w="1394" w:type="dxa"/>
          </w:tcPr>
          <w:p w14:paraId="79DF6884" w14:textId="32EC57FD" w:rsidR="00513D90" w:rsidRPr="00EC2399" w:rsidRDefault="00513D90" w:rsidP="00306527">
            <w:pPr>
              <w:jc w:val="center"/>
              <w:rPr>
                <w:szCs w:val="18"/>
                <w:lang w:val="en-US"/>
              </w:rPr>
            </w:pPr>
            <w:r w:rsidRPr="00EC2399">
              <w:rPr>
                <w:szCs w:val="18"/>
                <w:lang w:val="en-US"/>
              </w:rPr>
              <w:t>316,469</w:t>
            </w:r>
          </w:p>
        </w:tc>
      </w:tr>
    </w:tbl>
    <w:p w14:paraId="17FFE51B" w14:textId="2D4D6260" w:rsidR="00513D90" w:rsidRDefault="00513D90" w:rsidP="00EC2399">
      <w:pPr>
        <w:rPr>
          <w:lang w:val="en-GB"/>
        </w:rPr>
      </w:pPr>
    </w:p>
    <w:p w14:paraId="0CC3B6F3" w14:textId="5FBE2AC8" w:rsidR="00306527" w:rsidRDefault="00306527">
      <w:pPr>
        <w:rPr>
          <w:lang w:val="en-GB"/>
        </w:rPr>
      </w:pPr>
      <w:r>
        <w:rPr>
          <w:lang w:val="en-GB"/>
        </w:rPr>
        <w:br w:type="page"/>
      </w:r>
    </w:p>
    <w:p w14:paraId="1D7C2941" w14:textId="6606AB12" w:rsidR="00306527" w:rsidRDefault="00306527" w:rsidP="00306527">
      <w:pPr>
        <w:spacing w:before="240" w:after="240"/>
        <w:rPr>
          <w:lang w:val="en-GB"/>
        </w:rPr>
      </w:pPr>
      <w:r w:rsidRPr="000D10B7">
        <w:rPr>
          <w:rFonts w:asciiTheme="majorHAnsi" w:hAnsiTheme="majorHAnsi" w:cstheme="majorHAnsi"/>
          <w:b/>
          <w:lang w:val="en-US"/>
        </w:rPr>
        <w:t xml:space="preserve">TABLE </w:t>
      </w:r>
      <w:r>
        <w:rPr>
          <w:rFonts w:asciiTheme="majorHAnsi" w:hAnsiTheme="majorHAnsi" w:cstheme="majorHAnsi"/>
          <w:b/>
          <w:lang w:val="en-US"/>
        </w:rPr>
        <w:t>11</w:t>
      </w:r>
      <w:r w:rsidRPr="000D10B7">
        <w:rPr>
          <w:rFonts w:asciiTheme="majorHAnsi" w:hAnsiTheme="majorHAnsi" w:cstheme="majorHAnsi"/>
          <w:b/>
          <w:lang w:val="en-US"/>
        </w:rPr>
        <w:t xml:space="preserve">: </w:t>
      </w:r>
      <w:r w:rsidRPr="000D10B7">
        <w:rPr>
          <w:rFonts w:asciiTheme="majorHAnsi" w:hAnsiTheme="majorHAnsi" w:cstheme="majorHAnsi"/>
          <w:i/>
          <w:lang w:val="en-US"/>
        </w:rPr>
        <w:t>CONTINUED</w:t>
      </w:r>
    </w:p>
    <w:tbl>
      <w:tblPr>
        <w:tblStyle w:val="DefaultTable1"/>
        <w:tblW w:w="8277" w:type="dxa"/>
        <w:tblLayout w:type="fixed"/>
        <w:tblCellMar>
          <w:left w:w="57" w:type="dxa"/>
          <w:right w:w="57" w:type="dxa"/>
        </w:tblCellMar>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304"/>
        <w:gridCol w:w="1020"/>
        <w:gridCol w:w="1021"/>
        <w:gridCol w:w="1553"/>
        <w:gridCol w:w="1100"/>
        <w:gridCol w:w="885"/>
        <w:gridCol w:w="1394"/>
      </w:tblGrid>
      <w:tr w:rsidR="00EC2399" w:rsidRPr="00EC2399" w14:paraId="70E82B18" w14:textId="77777777" w:rsidTr="008932B2">
        <w:trPr>
          <w:cnfStyle w:val="100000000000" w:firstRow="1" w:lastRow="0" w:firstColumn="0" w:lastColumn="0" w:oddVBand="0" w:evenVBand="0" w:oddHBand="0"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304" w:type="dxa"/>
            <w:vAlign w:val="bottom"/>
          </w:tcPr>
          <w:p w14:paraId="75F8BE1A" w14:textId="2A9A3018" w:rsidR="00EC2399" w:rsidRPr="00EC2399" w:rsidRDefault="00EC2399" w:rsidP="00306527">
            <w:pPr>
              <w:rPr>
                <w:szCs w:val="18"/>
                <w:lang w:val="en-US"/>
              </w:rPr>
            </w:pPr>
            <w:r w:rsidRPr="00EC2399">
              <w:rPr>
                <w:szCs w:val="18"/>
              </w:rPr>
              <w:t>Total remuneration</w:t>
            </w:r>
          </w:p>
        </w:tc>
        <w:tc>
          <w:tcPr>
            <w:cnfStyle w:val="000001000000" w:firstRow="0" w:lastRow="0" w:firstColumn="0" w:lastColumn="0" w:oddVBand="0" w:evenVBand="1" w:oddHBand="0" w:evenHBand="0" w:firstRowFirstColumn="0" w:firstRowLastColumn="0" w:lastRowFirstColumn="0" w:lastRowLastColumn="0"/>
            <w:tcW w:w="1020" w:type="dxa"/>
            <w:vAlign w:val="bottom"/>
          </w:tcPr>
          <w:p w14:paraId="2B0AF306" w14:textId="77777777" w:rsidR="00EC2399" w:rsidRPr="00EC2399" w:rsidRDefault="00EC2399" w:rsidP="00306527">
            <w:pPr>
              <w:jc w:val="center"/>
              <w:rPr>
                <w:szCs w:val="18"/>
              </w:rPr>
            </w:pPr>
            <w:r w:rsidRPr="00EC2399">
              <w:rPr>
                <w:szCs w:val="18"/>
              </w:rPr>
              <w:t>Executives no.</w:t>
            </w:r>
          </w:p>
          <w:p w14:paraId="62A1F4C9" w14:textId="5E19F4F6" w:rsidR="00EC2399" w:rsidRPr="00EC2399" w:rsidRDefault="00EC2399" w:rsidP="00306527">
            <w:pPr>
              <w:jc w:val="center"/>
              <w:rPr>
                <w:szCs w:val="18"/>
                <w:lang w:val="en-US"/>
              </w:rPr>
            </w:pPr>
            <w:r w:rsidRPr="00EC2399">
              <w:rPr>
                <w:szCs w:val="18"/>
              </w:rPr>
              <w:t>$</w:t>
            </w:r>
          </w:p>
        </w:tc>
        <w:tc>
          <w:tcPr>
            <w:cnfStyle w:val="000010000000" w:firstRow="0" w:lastRow="0" w:firstColumn="0" w:lastColumn="0" w:oddVBand="1" w:evenVBand="0" w:oddHBand="0" w:evenHBand="0" w:firstRowFirstColumn="0" w:firstRowLastColumn="0" w:lastRowFirstColumn="0" w:lastRowLastColumn="0"/>
            <w:tcW w:w="1021" w:type="dxa"/>
            <w:vAlign w:val="bottom"/>
          </w:tcPr>
          <w:p w14:paraId="74E41126" w14:textId="77777777" w:rsidR="00EC2399" w:rsidRPr="00EC2399" w:rsidRDefault="00EC2399" w:rsidP="00306527">
            <w:pPr>
              <w:jc w:val="center"/>
              <w:rPr>
                <w:szCs w:val="18"/>
              </w:rPr>
            </w:pPr>
            <w:r w:rsidRPr="00EC2399">
              <w:rPr>
                <w:szCs w:val="18"/>
              </w:rPr>
              <w:t>Average reportable salary</w:t>
            </w:r>
          </w:p>
          <w:p w14:paraId="7A38C145" w14:textId="6C72C5D4" w:rsidR="00EC2399" w:rsidRPr="00EC2399" w:rsidRDefault="00EC2399" w:rsidP="00306527">
            <w:pPr>
              <w:jc w:val="center"/>
              <w:rPr>
                <w:szCs w:val="18"/>
                <w:lang w:val="en-US"/>
              </w:rPr>
            </w:pPr>
            <w:r w:rsidRPr="00EC2399">
              <w:rPr>
                <w:szCs w:val="18"/>
              </w:rPr>
              <w:t>$</w:t>
            </w:r>
          </w:p>
        </w:tc>
        <w:tc>
          <w:tcPr>
            <w:cnfStyle w:val="000001000000" w:firstRow="0" w:lastRow="0" w:firstColumn="0" w:lastColumn="0" w:oddVBand="0" w:evenVBand="1" w:oddHBand="0" w:evenHBand="0" w:firstRowFirstColumn="0" w:firstRowLastColumn="0" w:lastRowFirstColumn="0" w:lastRowLastColumn="0"/>
            <w:tcW w:w="1553" w:type="dxa"/>
            <w:vAlign w:val="bottom"/>
          </w:tcPr>
          <w:p w14:paraId="7AC00420" w14:textId="77777777" w:rsidR="00EC2399" w:rsidRPr="00EC2399" w:rsidRDefault="00EC2399" w:rsidP="00306527">
            <w:pPr>
              <w:jc w:val="center"/>
              <w:rPr>
                <w:szCs w:val="18"/>
              </w:rPr>
            </w:pPr>
            <w:r w:rsidRPr="00EC2399">
              <w:rPr>
                <w:szCs w:val="18"/>
              </w:rPr>
              <w:t>Average contributed superannuation</w:t>
            </w:r>
          </w:p>
          <w:p w14:paraId="6E5B76BD" w14:textId="336B2C46" w:rsidR="00EC2399" w:rsidRPr="00EC2399" w:rsidRDefault="00EC2399" w:rsidP="00306527">
            <w:pPr>
              <w:jc w:val="center"/>
              <w:rPr>
                <w:szCs w:val="18"/>
                <w:lang w:val="en-US"/>
              </w:rPr>
            </w:pPr>
            <w:r w:rsidRPr="00EC2399">
              <w:rPr>
                <w:szCs w:val="18"/>
              </w:rPr>
              <w:t>$</w:t>
            </w:r>
          </w:p>
        </w:tc>
        <w:tc>
          <w:tcPr>
            <w:cnfStyle w:val="000010000000" w:firstRow="0" w:lastRow="0" w:firstColumn="0" w:lastColumn="0" w:oddVBand="1" w:evenVBand="0" w:oddHBand="0" w:evenHBand="0" w:firstRowFirstColumn="0" w:firstRowLastColumn="0" w:lastRowFirstColumn="0" w:lastRowLastColumn="0"/>
            <w:tcW w:w="1100" w:type="dxa"/>
            <w:vAlign w:val="bottom"/>
          </w:tcPr>
          <w:p w14:paraId="3890F89B" w14:textId="77777777" w:rsidR="00EC2399" w:rsidRPr="00EC2399" w:rsidRDefault="00EC2399" w:rsidP="00306527">
            <w:pPr>
              <w:jc w:val="center"/>
              <w:rPr>
                <w:szCs w:val="18"/>
              </w:rPr>
            </w:pPr>
            <w:r w:rsidRPr="00EC2399">
              <w:rPr>
                <w:szCs w:val="18"/>
              </w:rPr>
              <w:t>Average allowances</w:t>
            </w:r>
          </w:p>
          <w:p w14:paraId="45E72878" w14:textId="2C9E299A" w:rsidR="00EC2399" w:rsidRPr="00EC2399" w:rsidRDefault="00EC2399" w:rsidP="00306527">
            <w:pPr>
              <w:jc w:val="center"/>
              <w:rPr>
                <w:szCs w:val="18"/>
                <w:lang w:val="en-US"/>
              </w:rPr>
            </w:pPr>
            <w:r w:rsidRPr="00EC2399">
              <w:rPr>
                <w:szCs w:val="18"/>
              </w:rPr>
              <w:t>$</w:t>
            </w:r>
          </w:p>
        </w:tc>
        <w:tc>
          <w:tcPr>
            <w:cnfStyle w:val="000001000000" w:firstRow="0" w:lastRow="0" w:firstColumn="0" w:lastColumn="0" w:oddVBand="0" w:evenVBand="1" w:oddHBand="0" w:evenHBand="0" w:firstRowFirstColumn="0" w:firstRowLastColumn="0" w:lastRowFirstColumn="0" w:lastRowLastColumn="0"/>
            <w:tcW w:w="885" w:type="dxa"/>
            <w:vAlign w:val="bottom"/>
          </w:tcPr>
          <w:p w14:paraId="2D9D346E" w14:textId="77777777" w:rsidR="00EC2399" w:rsidRPr="00EC2399" w:rsidRDefault="00EC2399" w:rsidP="00306527">
            <w:pPr>
              <w:jc w:val="center"/>
              <w:rPr>
                <w:szCs w:val="18"/>
              </w:rPr>
            </w:pPr>
            <w:r w:rsidRPr="00EC2399">
              <w:rPr>
                <w:szCs w:val="18"/>
              </w:rPr>
              <w:t>Average bonus paid</w:t>
            </w:r>
          </w:p>
          <w:p w14:paraId="50086E84" w14:textId="02F12174" w:rsidR="00EC2399" w:rsidRPr="00EC2399" w:rsidRDefault="00EC2399" w:rsidP="00306527">
            <w:pPr>
              <w:jc w:val="center"/>
              <w:rPr>
                <w:szCs w:val="18"/>
                <w:lang w:val="en-US"/>
              </w:rPr>
            </w:pPr>
            <w:r w:rsidRPr="00EC2399">
              <w:rPr>
                <w:szCs w:val="18"/>
              </w:rPr>
              <w:t>$</w:t>
            </w:r>
          </w:p>
        </w:tc>
        <w:tc>
          <w:tcPr>
            <w:cnfStyle w:val="000010000000" w:firstRow="0" w:lastRow="0" w:firstColumn="0" w:lastColumn="0" w:oddVBand="1" w:evenVBand="0" w:oddHBand="0" w:evenHBand="0" w:firstRowFirstColumn="0" w:firstRowLastColumn="0" w:lastRowFirstColumn="0" w:lastRowLastColumn="0"/>
            <w:tcW w:w="1394" w:type="dxa"/>
            <w:vAlign w:val="bottom"/>
          </w:tcPr>
          <w:p w14:paraId="5E75D95E" w14:textId="77777777" w:rsidR="00EC2399" w:rsidRPr="00EC2399" w:rsidRDefault="00EC2399" w:rsidP="00306527">
            <w:pPr>
              <w:jc w:val="center"/>
              <w:rPr>
                <w:szCs w:val="18"/>
              </w:rPr>
            </w:pPr>
            <w:r w:rsidRPr="00EC2399">
              <w:rPr>
                <w:szCs w:val="18"/>
              </w:rPr>
              <w:t>Average total remuneration</w:t>
            </w:r>
          </w:p>
          <w:p w14:paraId="6E849F82" w14:textId="6A20C9C8" w:rsidR="00EC2399" w:rsidRPr="00EC2399" w:rsidRDefault="00EC2399" w:rsidP="00306527">
            <w:pPr>
              <w:jc w:val="center"/>
              <w:rPr>
                <w:szCs w:val="18"/>
                <w:lang w:val="en-US"/>
              </w:rPr>
            </w:pPr>
            <w:r w:rsidRPr="00EC2399">
              <w:rPr>
                <w:szCs w:val="18"/>
              </w:rPr>
              <w:t>$</w:t>
            </w:r>
          </w:p>
        </w:tc>
      </w:tr>
      <w:tr w:rsidR="00EC2399" w:rsidRPr="00EC2399" w14:paraId="2389ACD8" w14:textId="77777777" w:rsidTr="008932B2">
        <w:trPr>
          <w:trHeight w:val="60"/>
        </w:trPr>
        <w:tc>
          <w:tcPr>
            <w:cnfStyle w:val="000010000000" w:firstRow="0" w:lastRow="0" w:firstColumn="0" w:lastColumn="0" w:oddVBand="1" w:evenVBand="0" w:oddHBand="0" w:evenHBand="0" w:firstRowFirstColumn="0" w:firstRowLastColumn="0" w:lastRowFirstColumn="0" w:lastRowLastColumn="0"/>
            <w:tcW w:w="1304" w:type="dxa"/>
          </w:tcPr>
          <w:p w14:paraId="15CA3514" w14:textId="77777777" w:rsidR="00EC2399" w:rsidRPr="00EC2399" w:rsidRDefault="00EC2399" w:rsidP="0061438E">
            <w:pPr>
              <w:rPr>
                <w:szCs w:val="18"/>
                <w:lang w:val="en-US"/>
              </w:rPr>
            </w:pPr>
            <w:r w:rsidRPr="00EC2399">
              <w:rPr>
                <w:szCs w:val="18"/>
                <w:lang w:val="en-US"/>
              </w:rPr>
              <w:t>$350,001 to $400,000</w:t>
            </w:r>
          </w:p>
        </w:tc>
        <w:tc>
          <w:tcPr>
            <w:cnfStyle w:val="000001000000" w:firstRow="0" w:lastRow="0" w:firstColumn="0" w:lastColumn="0" w:oddVBand="0" w:evenVBand="1" w:oddHBand="0" w:evenHBand="0" w:firstRowFirstColumn="0" w:firstRowLastColumn="0" w:lastRowFirstColumn="0" w:lastRowLastColumn="0"/>
            <w:tcW w:w="1020" w:type="dxa"/>
          </w:tcPr>
          <w:p w14:paraId="0962EF66" w14:textId="77777777" w:rsidR="00EC2399" w:rsidRPr="00EC2399" w:rsidRDefault="00EC2399" w:rsidP="00306527">
            <w:pPr>
              <w:jc w:val="center"/>
              <w:rPr>
                <w:szCs w:val="18"/>
                <w:lang w:val="en-US"/>
              </w:rPr>
            </w:pPr>
            <w:r w:rsidRPr="00EC2399">
              <w:rPr>
                <w:szCs w:val="18"/>
                <w:lang w:val="en-US"/>
              </w:rPr>
              <w:t>0</w:t>
            </w:r>
          </w:p>
        </w:tc>
        <w:tc>
          <w:tcPr>
            <w:cnfStyle w:val="000010000000" w:firstRow="0" w:lastRow="0" w:firstColumn="0" w:lastColumn="0" w:oddVBand="1" w:evenVBand="0" w:oddHBand="0" w:evenHBand="0" w:firstRowFirstColumn="0" w:firstRowLastColumn="0" w:lastRowFirstColumn="0" w:lastRowLastColumn="0"/>
            <w:tcW w:w="1021" w:type="dxa"/>
          </w:tcPr>
          <w:p w14:paraId="3386D932" w14:textId="6D86E7DC" w:rsidR="00EC2399" w:rsidRPr="00EC2399" w:rsidRDefault="00EC2399" w:rsidP="00306527">
            <w:pPr>
              <w:jc w:val="center"/>
              <w:rPr>
                <w:szCs w:val="18"/>
                <w:lang w:val="en-US"/>
              </w:rPr>
            </w:pPr>
            <w:r w:rsidRPr="00EC2399">
              <w:rPr>
                <w:szCs w:val="18"/>
                <w:lang w:val="en-US"/>
              </w:rPr>
              <w:t>–</w:t>
            </w:r>
          </w:p>
        </w:tc>
        <w:tc>
          <w:tcPr>
            <w:cnfStyle w:val="000001000000" w:firstRow="0" w:lastRow="0" w:firstColumn="0" w:lastColumn="0" w:oddVBand="0" w:evenVBand="1" w:oddHBand="0" w:evenHBand="0" w:firstRowFirstColumn="0" w:firstRowLastColumn="0" w:lastRowFirstColumn="0" w:lastRowLastColumn="0"/>
            <w:tcW w:w="1553" w:type="dxa"/>
          </w:tcPr>
          <w:p w14:paraId="57473565" w14:textId="77777777" w:rsidR="00EC2399" w:rsidRPr="00EC2399" w:rsidRDefault="00EC2399" w:rsidP="00306527">
            <w:pPr>
              <w:jc w:val="center"/>
              <w:rPr>
                <w:szCs w:val="18"/>
                <w:lang w:val="en-US"/>
              </w:rPr>
            </w:pPr>
            <w:r w:rsidRPr="00EC2399">
              <w:rPr>
                <w:szCs w:val="18"/>
                <w:lang w:val="en-US"/>
              </w:rPr>
              <w:t>–</w:t>
            </w:r>
          </w:p>
        </w:tc>
        <w:tc>
          <w:tcPr>
            <w:cnfStyle w:val="000010000000" w:firstRow="0" w:lastRow="0" w:firstColumn="0" w:lastColumn="0" w:oddVBand="1" w:evenVBand="0" w:oddHBand="0" w:evenHBand="0" w:firstRowFirstColumn="0" w:firstRowLastColumn="0" w:lastRowFirstColumn="0" w:lastRowLastColumn="0"/>
            <w:tcW w:w="1100" w:type="dxa"/>
          </w:tcPr>
          <w:p w14:paraId="61D8428D" w14:textId="6B79C347" w:rsidR="00EC2399" w:rsidRPr="00EC2399" w:rsidRDefault="00EC2399" w:rsidP="00306527">
            <w:pPr>
              <w:jc w:val="center"/>
              <w:rPr>
                <w:szCs w:val="18"/>
                <w:lang w:val="en-US"/>
              </w:rPr>
            </w:pPr>
            <w:r w:rsidRPr="00EC2399">
              <w:rPr>
                <w:szCs w:val="18"/>
                <w:lang w:val="en-US"/>
              </w:rPr>
              <w:t>–</w:t>
            </w:r>
          </w:p>
        </w:tc>
        <w:tc>
          <w:tcPr>
            <w:cnfStyle w:val="000001000000" w:firstRow="0" w:lastRow="0" w:firstColumn="0" w:lastColumn="0" w:oddVBand="0" w:evenVBand="1" w:oddHBand="0" w:evenHBand="0" w:firstRowFirstColumn="0" w:firstRowLastColumn="0" w:lastRowFirstColumn="0" w:lastRowLastColumn="0"/>
            <w:tcW w:w="885" w:type="dxa"/>
          </w:tcPr>
          <w:p w14:paraId="407DF36A" w14:textId="39456B69" w:rsidR="00EC2399" w:rsidRPr="00EC2399" w:rsidRDefault="00EC2399" w:rsidP="00306527">
            <w:pPr>
              <w:jc w:val="center"/>
              <w:rPr>
                <w:szCs w:val="18"/>
                <w:lang w:val="en-US"/>
              </w:rPr>
            </w:pPr>
            <w:r w:rsidRPr="00EC2399">
              <w:rPr>
                <w:szCs w:val="18"/>
                <w:lang w:val="en-US"/>
              </w:rPr>
              <w:t>–</w:t>
            </w:r>
          </w:p>
        </w:tc>
        <w:tc>
          <w:tcPr>
            <w:cnfStyle w:val="000010000000" w:firstRow="0" w:lastRow="0" w:firstColumn="0" w:lastColumn="0" w:oddVBand="1" w:evenVBand="0" w:oddHBand="0" w:evenHBand="0" w:firstRowFirstColumn="0" w:firstRowLastColumn="0" w:lastRowFirstColumn="0" w:lastRowLastColumn="0"/>
            <w:tcW w:w="1394" w:type="dxa"/>
          </w:tcPr>
          <w:p w14:paraId="3AEFFB55" w14:textId="77777777" w:rsidR="00EC2399" w:rsidRPr="00EC2399" w:rsidRDefault="00EC2399" w:rsidP="00306527">
            <w:pPr>
              <w:jc w:val="center"/>
              <w:rPr>
                <w:szCs w:val="18"/>
                <w:lang w:val="en-US"/>
              </w:rPr>
            </w:pPr>
            <w:r w:rsidRPr="00EC2399">
              <w:rPr>
                <w:szCs w:val="18"/>
                <w:lang w:val="en-US"/>
              </w:rPr>
              <w:t>–</w:t>
            </w:r>
          </w:p>
        </w:tc>
      </w:tr>
      <w:tr w:rsidR="00EC2399" w:rsidRPr="00EC2399" w14:paraId="3B679B2C" w14:textId="77777777" w:rsidTr="008932B2">
        <w:trPr>
          <w:trHeight w:val="60"/>
        </w:trPr>
        <w:tc>
          <w:tcPr>
            <w:cnfStyle w:val="000010000000" w:firstRow="0" w:lastRow="0" w:firstColumn="0" w:lastColumn="0" w:oddVBand="1" w:evenVBand="0" w:oddHBand="0" w:evenHBand="0" w:firstRowFirstColumn="0" w:firstRowLastColumn="0" w:lastRowFirstColumn="0" w:lastRowLastColumn="0"/>
            <w:tcW w:w="1304" w:type="dxa"/>
          </w:tcPr>
          <w:p w14:paraId="73B8A073" w14:textId="77777777" w:rsidR="00EC2399" w:rsidRPr="00EC2399" w:rsidRDefault="00EC2399" w:rsidP="0061438E">
            <w:pPr>
              <w:rPr>
                <w:szCs w:val="18"/>
                <w:lang w:val="en-US"/>
              </w:rPr>
            </w:pPr>
            <w:r w:rsidRPr="00EC2399">
              <w:rPr>
                <w:b/>
                <w:bCs/>
                <w:szCs w:val="18"/>
                <w:lang w:val="en-US"/>
              </w:rPr>
              <w:t>Total number of executives</w:t>
            </w:r>
          </w:p>
        </w:tc>
        <w:tc>
          <w:tcPr>
            <w:cnfStyle w:val="000001000000" w:firstRow="0" w:lastRow="0" w:firstColumn="0" w:lastColumn="0" w:oddVBand="0" w:evenVBand="1" w:oddHBand="0" w:evenHBand="0" w:firstRowFirstColumn="0" w:firstRowLastColumn="0" w:lastRowFirstColumn="0" w:lastRowLastColumn="0"/>
            <w:tcW w:w="1020" w:type="dxa"/>
          </w:tcPr>
          <w:p w14:paraId="0CF04EA5" w14:textId="77777777" w:rsidR="00EC2399" w:rsidRPr="00EC2399" w:rsidRDefault="00EC2399" w:rsidP="00306527">
            <w:pPr>
              <w:jc w:val="center"/>
              <w:rPr>
                <w:szCs w:val="18"/>
                <w:lang w:val="en-US"/>
              </w:rPr>
            </w:pPr>
            <w:r w:rsidRPr="00EC2399">
              <w:rPr>
                <w:b/>
                <w:bCs/>
                <w:szCs w:val="18"/>
                <w:lang w:val="en-US"/>
              </w:rPr>
              <w:t>7</w:t>
            </w:r>
          </w:p>
        </w:tc>
        <w:tc>
          <w:tcPr>
            <w:cnfStyle w:val="000010000000" w:firstRow="0" w:lastRow="0" w:firstColumn="0" w:lastColumn="0" w:oddVBand="1" w:evenVBand="0" w:oddHBand="0" w:evenHBand="0" w:firstRowFirstColumn="0" w:firstRowLastColumn="0" w:lastRowFirstColumn="0" w:lastRowLastColumn="0"/>
            <w:tcW w:w="1021" w:type="dxa"/>
          </w:tcPr>
          <w:p w14:paraId="7A05D4F2" w14:textId="37367549" w:rsidR="00EC2399" w:rsidRPr="00EC2399" w:rsidRDefault="00EC2399" w:rsidP="00306527">
            <w:pPr>
              <w:jc w:val="center"/>
              <w:rPr>
                <w:szCs w:val="18"/>
                <w:lang w:val="en-US"/>
              </w:rPr>
            </w:pPr>
            <w:r w:rsidRPr="00EC2399">
              <w:rPr>
                <w:b/>
                <w:bCs/>
                <w:szCs w:val="18"/>
                <w:lang w:val="en-US"/>
              </w:rPr>
              <w:t>–</w:t>
            </w:r>
          </w:p>
        </w:tc>
        <w:tc>
          <w:tcPr>
            <w:cnfStyle w:val="000001000000" w:firstRow="0" w:lastRow="0" w:firstColumn="0" w:lastColumn="0" w:oddVBand="0" w:evenVBand="1" w:oddHBand="0" w:evenHBand="0" w:firstRowFirstColumn="0" w:firstRowLastColumn="0" w:lastRowFirstColumn="0" w:lastRowLastColumn="0"/>
            <w:tcW w:w="1553" w:type="dxa"/>
          </w:tcPr>
          <w:p w14:paraId="4CC75348" w14:textId="77777777" w:rsidR="00EC2399" w:rsidRPr="00EC2399" w:rsidRDefault="00EC2399" w:rsidP="00306527">
            <w:pPr>
              <w:jc w:val="center"/>
              <w:rPr>
                <w:szCs w:val="18"/>
                <w:lang w:val="en-US"/>
              </w:rPr>
            </w:pPr>
            <w:r w:rsidRPr="00EC2399">
              <w:rPr>
                <w:b/>
                <w:bCs/>
                <w:szCs w:val="18"/>
                <w:lang w:val="en-US"/>
              </w:rPr>
              <w:t>–</w:t>
            </w:r>
          </w:p>
        </w:tc>
        <w:tc>
          <w:tcPr>
            <w:cnfStyle w:val="000010000000" w:firstRow="0" w:lastRow="0" w:firstColumn="0" w:lastColumn="0" w:oddVBand="1" w:evenVBand="0" w:oddHBand="0" w:evenHBand="0" w:firstRowFirstColumn="0" w:firstRowLastColumn="0" w:lastRowFirstColumn="0" w:lastRowLastColumn="0"/>
            <w:tcW w:w="1100" w:type="dxa"/>
          </w:tcPr>
          <w:p w14:paraId="15D2C54E" w14:textId="77777777" w:rsidR="00EC2399" w:rsidRPr="00EC2399" w:rsidRDefault="00EC2399" w:rsidP="00306527">
            <w:pPr>
              <w:jc w:val="center"/>
              <w:rPr>
                <w:szCs w:val="18"/>
                <w:lang w:val="en-US"/>
              </w:rPr>
            </w:pPr>
            <w:r w:rsidRPr="00EC2399">
              <w:rPr>
                <w:b/>
                <w:bCs/>
                <w:szCs w:val="18"/>
                <w:lang w:val="en-US"/>
              </w:rPr>
              <w:t>–</w:t>
            </w:r>
          </w:p>
        </w:tc>
        <w:tc>
          <w:tcPr>
            <w:cnfStyle w:val="000001000000" w:firstRow="0" w:lastRow="0" w:firstColumn="0" w:lastColumn="0" w:oddVBand="0" w:evenVBand="1" w:oddHBand="0" w:evenHBand="0" w:firstRowFirstColumn="0" w:firstRowLastColumn="0" w:lastRowFirstColumn="0" w:lastRowLastColumn="0"/>
            <w:tcW w:w="885" w:type="dxa"/>
          </w:tcPr>
          <w:p w14:paraId="51E7F423" w14:textId="77777777" w:rsidR="00EC2399" w:rsidRPr="00EC2399" w:rsidRDefault="00EC2399" w:rsidP="00306527">
            <w:pPr>
              <w:jc w:val="center"/>
              <w:rPr>
                <w:szCs w:val="18"/>
                <w:lang w:val="en-US"/>
              </w:rPr>
            </w:pPr>
            <w:r w:rsidRPr="00EC2399">
              <w:rPr>
                <w:b/>
                <w:bCs/>
                <w:szCs w:val="18"/>
                <w:lang w:val="en-US"/>
              </w:rPr>
              <w:t>–</w:t>
            </w:r>
          </w:p>
        </w:tc>
        <w:tc>
          <w:tcPr>
            <w:cnfStyle w:val="000010000000" w:firstRow="0" w:lastRow="0" w:firstColumn="0" w:lastColumn="0" w:oddVBand="1" w:evenVBand="0" w:oddHBand="0" w:evenHBand="0" w:firstRowFirstColumn="0" w:firstRowLastColumn="0" w:lastRowFirstColumn="0" w:lastRowLastColumn="0"/>
            <w:tcW w:w="1394" w:type="dxa"/>
          </w:tcPr>
          <w:p w14:paraId="4A8DC266" w14:textId="77777777" w:rsidR="00EC2399" w:rsidRPr="00EC2399" w:rsidRDefault="00EC2399" w:rsidP="00306527">
            <w:pPr>
              <w:jc w:val="center"/>
              <w:rPr>
                <w:szCs w:val="18"/>
                <w:lang w:val="en-US"/>
              </w:rPr>
            </w:pPr>
            <w:r w:rsidRPr="00EC2399">
              <w:rPr>
                <w:b/>
                <w:bCs/>
                <w:szCs w:val="18"/>
                <w:lang w:val="en-US"/>
              </w:rPr>
              <w:t>–</w:t>
            </w:r>
          </w:p>
        </w:tc>
      </w:tr>
    </w:tbl>
    <w:p w14:paraId="4F050E7B" w14:textId="77777777" w:rsidR="00513D90" w:rsidRPr="00513D90" w:rsidRDefault="00513D90" w:rsidP="004C4956">
      <w:pPr>
        <w:pStyle w:val="SourceNotes"/>
        <w:spacing w:after="480"/>
        <w:rPr>
          <w:lang w:val="en-US"/>
        </w:rPr>
      </w:pPr>
      <w:r w:rsidRPr="00513D90">
        <w:rPr>
          <w:lang w:val="en-US"/>
        </w:rPr>
        <w:t>Note: Data does not include one individual as they have not provided consent to disclose.</w:t>
      </w:r>
    </w:p>
    <w:p w14:paraId="1922143E" w14:textId="77777777" w:rsidR="004C4956" w:rsidRDefault="004C4956" w:rsidP="00EC2399">
      <w:pPr>
        <w:pStyle w:val="Heading3"/>
        <w:rPr>
          <w:lang w:val="en-US"/>
        </w:rPr>
        <w:sectPr w:rsidR="004C4956" w:rsidSect="00381179">
          <w:headerReference w:type="even" r:id="rId180"/>
          <w:headerReference w:type="default" r:id="rId181"/>
          <w:footerReference w:type="even" r:id="rId182"/>
          <w:footerReference w:type="default" r:id="rId183"/>
          <w:footnotePr>
            <w:numFmt w:val="chicago"/>
            <w:numRestart w:val="eachPage"/>
          </w:footnotePr>
          <w:pgSz w:w="9978" w:h="14173" w:code="34"/>
          <w:pgMar w:top="1474" w:right="851" w:bottom="1474" w:left="851" w:header="680" w:footer="680" w:gutter="0"/>
          <w:cols w:space="708"/>
          <w:docGrid w:linePitch="360"/>
          <w15:footnoteColumns w:val="1"/>
        </w:sectPr>
      </w:pPr>
    </w:p>
    <w:p w14:paraId="10095E14" w14:textId="268A0D04" w:rsidR="00513D90" w:rsidRPr="00513D90" w:rsidRDefault="00513D90" w:rsidP="00EC2399">
      <w:pPr>
        <w:pStyle w:val="Heading3"/>
        <w:rPr>
          <w:lang w:val="en-US"/>
        </w:rPr>
      </w:pPr>
      <w:r w:rsidRPr="00513D90">
        <w:rPr>
          <w:lang w:val="en-US"/>
        </w:rPr>
        <w:t>Developments and significant events</w:t>
      </w:r>
    </w:p>
    <w:p w14:paraId="526ACD20" w14:textId="77777777" w:rsidR="00513D90" w:rsidRPr="00513D90" w:rsidRDefault="00513D90" w:rsidP="00513D90">
      <w:pPr>
        <w:rPr>
          <w:lang w:val="en-US"/>
        </w:rPr>
      </w:pPr>
      <w:r w:rsidRPr="00513D90">
        <w:rPr>
          <w:lang w:val="en-US"/>
        </w:rPr>
        <w:t>The Commission is required under paragraph 19(1) of the PGPA Act to keep the Health Minister and the Finance Minister informed of any significant decisions or issues that have affected or may affect its operations. In 2017–18, there were no such decisions or issues.</w:t>
      </w:r>
    </w:p>
    <w:p w14:paraId="664C36BD" w14:textId="77777777" w:rsidR="00513D90" w:rsidRPr="00513D90" w:rsidRDefault="00513D90" w:rsidP="00EC2399">
      <w:pPr>
        <w:pStyle w:val="Heading3"/>
        <w:rPr>
          <w:lang w:val="en-US"/>
        </w:rPr>
      </w:pPr>
      <w:r w:rsidRPr="00513D90">
        <w:rPr>
          <w:lang w:val="en-US"/>
        </w:rPr>
        <w:t>Environmental performance and ecologically sustainable development</w:t>
      </w:r>
    </w:p>
    <w:p w14:paraId="14DCE301" w14:textId="77777777" w:rsidR="00513D90" w:rsidRPr="00513D90" w:rsidRDefault="00513D90" w:rsidP="004C4956">
      <w:pPr>
        <w:spacing w:after="2000"/>
        <w:rPr>
          <w:lang w:val="en-US"/>
        </w:rPr>
      </w:pPr>
      <w:r w:rsidRPr="00513D90">
        <w:rPr>
          <w:lang w:val="en-US"/>
        </w:rPr>
        <w:t xml:space="preserve">Section 516A of the </w:t>
      </w:r>
      <w:r w:rsidRPr="00513D90">
        <w:rPr>
          <w:i/>
          <w:iCs/>
          <w:lang w:val="en-US"/>
        </w:rPr>
        <w:t xml:space="preserve">Environment Protection and Biodiversity Conservation Act 1999 </w:t>
      </w:r>
      <w:r w:rsidRPr="00513D90">
        <w:rPr>
          <w:lang w:val="en-US"/>
        </w:rPr>
        <w:t>requires Australian Government organisations and authorities to include information in their annual reports about their environmental performance and their contribution to ecologically sustainable developments. The Commission is committed to making a positive contribution to ecological sustainability. The Commission’s ecologically sustainable activities are detailed in Appendix B.</w:t>
      </w:r>
    </w:p>
    <w:p w14:paraId="78FD57E1" w14:textId="77777777" w:rsidR="00513D90" w:rsidRPr="00513D90" w:rsidRDefault="00513D90" w:rsidP="00EC2399">
      <w:pPr>
        <w:pStyle w:val="Heading3"/>
        <w:rPr>
          <w:lang w:val="en-US"/>
        </w:rPr>
      </w:pPr>
      <w:r w:rsidRPr="00513D90">
        <w:rPr>
          <w:lang w:val="en-US"/>
        </w:rPr>
        <w:t>Advertising and market research</w:t>
      </w:r>
    </w:p>
    <w:p w14:paraId="2A214D9F" w14:textId="77777777" w:rsidR="00513D90" w:rsidRPr="00513D90" w:rsidRDefault="00513D90" w:rsidP="00513D90">
      <w:pPr>
        <w:rPr>
          <w:lang w:val="en-US"/>
        </w:rPr>
      </w:pPr>
      <w:r w:rsidRPr="00513D90">
        <w:rPr>
          <w:lang w:val="en-US"/>
        </w:rPr>
        <w:t xml:space="preserve">Section 331A of the </w:t>
      </w:r>
      <w:r w:rsidRPr="00513D90">
        <w:rPr>
          <w:i/>
          <w:iCs/>
          <w:lang w:val="en-US"/>
        </w:rPr>
        <w:t xml:space="preserve">Commonwealth Electoral Act 1918 </w:t>
      </w:r>
      <w:r w:rsidRPr="00513D90">
        <w:rPr>
          <w:lang w:val="en-US"/>
        </w:rPr>
        <w:t>requires Australian Government departments and agencies to include particulars in their annual reports of amounts over $13,200 that were paid to advertising agencies, market research organisations, polling organisations, direct mail organisations or media advertising organisations. In 2017–18, the Commission did not make any payments over $13,200 to advertising or market research organisations.</w:t>
      </w:r>
    </w:p>
    <w:p w14:paraId="5AABA267" w14:textId="77777777" w:rsidR="00513D90" w:rsidRPr="00513D90" w:rsidRDefault="00513D90" w:rsidP="00EC2399">
      <w:pPr>
        <w:pStyle w:val="Heading3"/>
        <w:rPr>
          <w:lang w:val="en-US"/>
        </w:rPr>
      </w:pPr>
      <w:r w:rsidRPr="00513D90">
        <w:rPr>
          <w:lang w:val="en-US"/>
        </w:rPr>
        <w:t>National Health Reform Act amendments</w:t>
      </w:r>
    </w:p>
    <w:p w14:paraId="05823ADD" w14:textId="772F7CD7" w:rsidR="00513D90" w:rsidRPr="00513D90" w:rsidRDefault="00513D90" w:rsidP="00513D90">
      <w:pPr>
        <w:rPr>
          <w:lang w:val="en-US"/>
        </w:rPr>
      </w:pPr>
      <w:r w:rsidRPr="00513D90">
        <w:rPr>
          <w:lang w:val="en-US"/>
        </w:rPr>
        <w:t xml:space="preserve">No amendments to the </w:t>
      </w:r>
      <w:r w:rsidRPr="00513D90">
        <w:rPr>
          <w:i/>
          <w:iCs/>
          <w:lang w:val="en-US"/>
        </w:rPr>
        <w:t>National Health Reform</w:t>
      </w:r>
      <w:r w:rsidR="004C4956">
        <w:rPr>
          <w:i/>
          <w:iCs/>
          <w:lang w:val="en-US"/>
        </w:rPr>
        <w:t> </w:t>
      </w:r>
      <w:r w:rsidRPr="00513D90">
        <w:rPr>
          <w:i/>
          <w:iCs/>
          <w:lang w:val="en-US"/>
        </w:rPr>
        <w:t>Act</w:t>
      </w:r>
      <w:r w:rsidRPr="00513D90">
        <w:rPr>
          <w:lang w:val="en-US"/>
        </w:rPr>
        <w:t xml:space="preserve"> were made during the 2017–18 financial year.</w:t>
      </w:r>
    </w:p>
    <w:p w14:paraId="7018E3E8" w14:textId="77777777" w:rsidR="00513D90" w:rsidRPr="00513D90" w:rsidRDefault="00513D90" w:rsidP="00EC2399">
      <w:pPr>
        <w:pStyle w:val="Heading3"/>
        <w:rPr>
          <w:lang w:val="en-US"/>
        </w:rPr>
      </w:pPr>
      <w:r w:rsidRPr="00513D90">
        <w:rPr>
          <w:lang w:val="en-US"/>
        </w:rPr>
        <w:t>Government policy orders</w:t>
      </w:r>
    </w:p>
    <w:p w14:paraId="05EC4142" w14:textId="3BD3DB89" w:rsidR="00513D90" w:rsidRDefault="00513D90" w:rsidP="00513D90">
      <w:pPr>
        <w:rPr>
          <w:lang w:val="en-US"/>
        </w:rPr>
      </w:pPr>
      <w:r w:rsidRPr="00513D90">
        <w:rPr>
          <w:lang w:val="en-US"/>
        </w:rPr>
        <w:t>No government policy orders applicable to the Commission were issued in 2017–18.</w:t>
      </w:r>
    </w:p>
    <w:p w14:paraId="152E4A69" w14:textId="77777777" w:rsidR="001B7C37" w:rsidRDefault="001B7C37" w:rsidP="00513D90">
      <w:pPr>
        <w:rPr>
          <w:lang w:val="en-US"/>
        </w:rPr>
      </w:pPr>
    </w:p>
    <w:p w14:paraId="6A0087E3" w14:textId="77777777" w:rsidR="00EC2399" w:rsidRDefault="00EC2399" w:rsidP="00513D90">
      <w:pPr>
        <w:rPr>
          <w:lang w:val="en-US"/>
        </w:rPr>
        <w:sectPr w:rsidR="00EC2399" w:rsidSect="004C4956">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53902BC2" w14:textId="560C8415" w:rsidR="00513D90" w:rsidRPr="00513D90" w:rsidRDefault="00513D90" w:rsidP="00EC2399">
      <w:pPr>
        <w:pStyle w:val="Heading1"/>
        <w:ind w:right="-655"/>
        <w:rPr>
          <w:lang w:val="en-GB"/>
        </w:rPr>
      </w:pPr>
      <w:bookmarkStart w:id="20" w:name="_Toc527122068"/>
      <w:r w:rsidRPr="00513D90">
        <w:rPr>
          <w:lang w:val="en-GB"/>
        </w:rPr>
        <w:t xml:space="preserve">Our </w:t>
      </w:r>
      <w:r w:rsidR="00262B4C">
        <w:rPr>
          <w:lang w:val="en-GB"/>
        </w:rPr>
        <w:t>O</w:t>
      </w:r>
      <w:r w:rsidRPr="00513D90">
        <w:rPr>
          <w:lang w:val="en-GB"/>
        </w:rPr>
        <w:t>rganisation</w:t>
      </w:r>
      <w:bookmarkEnd w:id="20"/>
    </w:p>
    <w:p w14:paraId="5CEBA6D0" w14:textId="77777777" w:rsidR="00513D90" w:rsidRPr="00513D90" w:rsidRDefault="00513D90" w:rsidP="004C4956">
      <w:pPr>
        <w:pStyle w:val="SectionText"/>
        <w:ind w:right="479"/>
        <w:rPr>
          <w:lang w:val="en-US"/>
        </w:rPr>
      </w:pPr>
      <w:r w:rsidRPr="00513D90">
        <w:rPr>
          <w:lang w:val="en-US"/>
        </w:rPr>
        <w:t>The Commission employs a diverse range of highly skilled professionals with experience across the healthcare industry. Because of the nature of its work, the Commission has a strong national presence in safety and quality in both the public and private sectors.</w:t>
      </w:r>
    </w:p>
    <w:p w14:paraId="576B64A2" w14:textId="77777777" w:rsidR="00513D90" w:rsidRPr="00513D90" w:rsidRDefault="00513D90" w:rsidP="004C4956">
      <w:pPr>
        <w:pStyle w:val="SectionText"/>
        <w:spacing w:after="480"/>
        <w:rPr>
          <w:lang w:val="en-US"/>
        </w:rPr>
      </w:pPr>
      <w:r w:rsidRPr="00513D90">
        <w:rPr>
          <w:lang w:val="en-US"/>
        </w:rPr>
        <w:t>The Commission is committed to managing and developing its employees to achieve the objectives and outcomes contained in its work plan.</w:t>
      </w:r>
    </w:p>
    <w:p w14:paraId="05C8369A" w14:textId="77777777" w:rsidR="00513D90" w:rsidRPr="00513D90" w:rsidRDefault="00513D90" w:rsidP="00EC2399">
      <w:pPr>
        <w:pStyle w:val="SectionTOC"/>
        <w:rPr>
          <w:lang w:val="en-US"/>
        </w:rPr>
      </w:pPr>
      <w:r w:rsidRPr="00513D90">
        <w:rPr>
          <w:lang w:val="en-US"/>
        </w:rPr>
        <w:t>Organisational structure</w:t>
      </w:r>
      <w:r w:rsidRPr="00513D90">
        <w:rPr>
          <w:lang w:val="en-US"/>
        </w:rPr>
        <w:tab/>
        <w:t>94</w:t>
      </w:r>
    </w:p>
    <w:p w14:paraId="6CE3633F" w14:textId="77777777" w:rsidR="00513D90" w:rsidRPr="00513D90" w:rsidRDefault="00513D90" w:rsidP="00EC2399">
      <w:pPr>
        <w:pStyle w:val="SectionTOC"/>
        <w:rPr>
          <w:lang w:val="en-US"/>
        </w:rPr>
      </w:pPr>
      <w:r w:rsidRPr="00513D90">
        <w:rPr>
          <w:lang w:val="en-US"/>
        </w:rPr>
        <w:t>People management</w:t>
      </w:r>
      <w:r w:rsidRPr="00513D90">
        <w:rPr>
          <w:lang w:val="en-US"/>
        </w:rPr>
        <w:tab/>
        <w:t>96</w:t>
      </w:r>
    </w:p>
    <w:p w14:paraId="6A6355A8" w14:textId="77777777" w:rsidR="00513D90" w:rsidRPr="00513D90" w:rsidRDefault="00513D90" w:rsidP="00EC2399">
      <w:pPr>
        <w:pStyle w:val="SectionTOC"/>
        <w:rPr>
          <w:lang w:val="en-US"/>
        </w:rPr>
      </w:pPr>
      <w:r w:rsidRPr="00513D90">
        <w:rPr>
          <w:lang w:val="en-US"/>
        </w:rPr>
        <w:t>Staff profile</w:t>
      </w:r>
      <w:r w:rsidRPr="00513D90">
        <w:rPr>
          <w:lang w:val="en-US"/>
        </w:rPr>
        <w:tab/>
        <w:t>97</w:t>
      </w:r>
    </w:p>
    <w:p w14:paraId="7FD9EBEA" w14:textId="77777777" w:rsidR="00513D90" w:rsidRPr="00513D90" w:rsidRDefault="00513D90" w:rsidP="00EC2399">
      <w:pPr>
        <w:pStyle w:val="SectionTOC"/>
        <w:rPr>
          <w:lang w:val="en-US"/>
        </w:rPr>
      </w:pPr>
      <w:r w:rsidRPr="00513D90">
        <w:rPr>
          <w:lang w:val="en-US"/>
        </w:rPr>
        <w:t>Workplace health and safety</w:t>
      </w:r>
      <w:r w:rsidRPr="00513D90">
        <w:rPr>
          <w:lang w:val="en-US"/>
        </w:rPr>
        <w:tab/>
        <w:t>98</w:t>
      </w:r>
    </w:p>
    <w:p w14:paraId="663C60B3" w14:textId="77777777" w:rsidR="00513D90" w:rsidRPr="00513D90" w:rsidRDefault="00513D90" w:rsidP="00EC2399">
      <w:pPr>
        <w:pStyle w:val="SectionTOC"/>
        <w:rPr>
          <w:lang w:val="en-US"/>
        </w:rPr>
      </w:pPr>
      <w:r w:rsidRPr="00513D90">
        <w:rPr>
          <w:lang w:val="en-US"/>
        </w:rPr>
        <w:t>Learning and development</w:t>
      </w:r>
      <w:r w:rsidRPr="00513D90">
        <w:rPr>
          <w:lang w:val="en-US"/>
        </w:rPr>
        <w:tab/>
        <w:t>99</w:t>
      </w:r>
    </w:p>
    <w:p w14:paraId="3556940F" w14:textId="77777777" w:rsidR="00513D90" w:rsidRPr="00513D90" w:rsidRDefault="00513D90" w:rsidP="00EC2399">
      <w:pPr>
        <w:pStyle w:val="SectionTOC"/>
        <w:rPr>
          <w:lang w:val="en-US"/>
        </w:rPr>
      </w:pPr>
      <w:r w:rsidRPr="00513D90">
        <w:rPr>
          <w:lang w:val="en-US"/>
        </w:rPr>
        <w:t>Workplace diversity</w:t>
      </w:r>
      <w:r w:rsidRPr="00513D90">
        <w:rPr>
          <w:lang w:val="en-US"/>
        </w:rPr>
        <w:tab/>
        <w:t>100</w:t>
      </w:r>
    </w:p>
    <w:p w14:paraId="557AE5E7" w14:textId="77777777" w:rsidR="00513D90" w:rsidRPr="00513D90" w:rsidRDefault="00513D90" w:rsidP="00EC2399">
      <w:pPr>
        <w:pStyle w:val="SectionTOC"/>
        <w:rPr>
          <w:lang w:val="en-US"/>
        </w:rPr>
      </w:pPr>
      <w:r w:rsidRPr="00513D90">
        <w:rPr>
          <w:lang w:val="en-US"/>
        </w:rPr>
        <w:t>Aboriginal and Torres Strait Islander employment</w:t>
      </w:r>
      <w:r w:rsidRPr="00513D90">
        <w:rPr>
          <w:lang w:val="en-US"/>
        </w:rPr>
        <w:tab/>
        <w:t>101</w:t>
      </w:r>
    </w:p>
    <w:p w14:paraId="77F4662A" w14:textId="77777777" w:rsidR="00EC2399" w:rsidRDefault="00EC2399">
      <w:pPr>
        <w:rPr>
          <w:lang w:val="en-GB"/>
        </w:rPr>
      </w:pPr>
      <w:r>
        <w:rPr>
          <w:lang w:val="en-GB"/>
        </w:rPr>
        <w:br w:type="page"/>
      </w:r>
    </w:p>
    <w:p w14:paraId="6C8F3A59" w14:textId="77777777" w:rsidR="00EC2399" w:rsidRDefault="00EC2399" w:rsidP="00EC2399">
      <w:pPr>
        <w:rPr>
          <w:lang w:val="en-GB"/>
        </w:rPr>
      </w:pPr>
    </w:p>
    <w:p w14:paraId="0B7252F7" w14:textId="77777777" w:rsidR="00EC2399" w:rsidRDefault="00EC2399" w:rsidP="00EC2399">
      <w:pPr>
        <w:rPr>
          <w:lang w:val="en-GB"/>
        </w:rPr>
        <w:sectPr w:rsidR="00EC2399" w:rsidSect="004C4956">
          <w:headerReference w:type="even" r:id="rId184"/>
          <w:headerReference w:type="default" r:id="rId185"/>
          <w:footerReference w:type="even" r:id="rId186"/>
          <w:footerReference w:type="default" r:id="rId187"/>
          <w:footnotePr>
            <w:numFmt w:val="chicago"/>
            <w:numRestart w:val="eachPage"/>
          </w:footnotePr>
          <w:pgSz w:w="9978" w:h="14173" w:code="34"/>
          <w:pgMar w:top="1474" w:right="851" w:bottom="1474" w:left="851" w:header="680" w:footer="680" w:gutter="0"/>
          <w:cols w:space="708"/>
          <w:vAlign w:val="bottom"/>
          <w:docGrid w:linePitch="360"/>
          <w15:footnoteColumns w:val="1"/>
        </w:sectPr>
      </w:pPr>
    </w:p>
    <w:p w14:paraId="66D2C2AE" w14:textId="2E88732F" w:rsidR="00513D90" w:rsidRPr="00513D90" w:rsidRDefault="00513D90" w:rsidP="00EC2399">
      <w:pPr>
        <w:pStyle w:val="Heading2"/>
        <w:ind w:right="2039"/>
        <w:rPr>
          <w:lang w:val="en-GB"/>
        </w:rPr>
      </w:pPr>
      <w:bookmarkStart w:id="21" w:name="_Toc527122069"/>
      <w:r w:rsidRPr="00513D90">
        <w:rPr>
          <w:lang w:val="en-GB"/>
        </w:rPr>
        <w:t>Organisational structure</w:t>
      </w:r>
      <w:bookmarkEnd w:id="21"/>
    </w:p>
    <w:p w14:paraId="3E837F67" w14:textId="1100B403" w:rsidR="00513D90" w:rsidRPr="00513D90" w:rsidRDefault="00513D90" w:rsidP="00306527">
      <w:pPr>
        <w:pStyle w:val="FigureTitle"/>
        <w:spacing w:after="740"/>
        <w:rPr>
          <w:lang w:val="en-GB"/>
        </w:rPr>
      </w:pPr>
      <w:r w:rsidRPr="00513D90">
        <w:rPr>
          <w:lang w:val="en-GB"/>
        </w:rPr>
        <w:t>Organisational Structure</w:t>
      </w:r>
    </w:p>
    <w:p w14:paraId="55BB655D" w14:textId="44B52C4E" w:rsidR="00513D90" w:rsidRDefault="00EC2399" w:rsidP="00513D90">
      <w:pPr>
        <w:rPr>
          <w:lang w:val="en-US"/>
        </w:rPr>
      </w:pPr>
      <w:r>
        <w:rPr>
          <w:noProof/>
          <w:lang w:val="en-US" w:eastAsia="zh-CN"/>
        </w:rPr>
        <w:drawing>
          <wp:inline distT="0" distB="0" distL="0" distR="0" wp14:anchorId="75717F0E" wp14:editId="3DBC1049">
            <wp:extent cx="5780314" cy="5038106"/>
            <wp:effectExtent l="0" t="0" r="0" b="0"/>
            <wp:docPr id="2" name="Picture 2" descr="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g-Structure.png"/>
                    <pic:cNvPicPr/>
                  </pic:nvPicPr>
                  <pic:blipFill rotWithShape="1">
                    <a:blip r:embed="rId188" cstate="print">
                      <a:extLst>
                        <a:ext uri="{28A0092B-C50C-407E-A947-70E740481C1C}">
                          <a14:useLocalDpi xmlns:a14="http://schemas.microsoft.com/office/drawing/2010/main" val="0"/>
                        </a:ext>
                      </a:extLst>
                    </a:blip>
                    <a:srcRect r="50286"/>
                    <a:stretch/>
                  </pic:blipFill>
                  <pic:spPr bwMode="auto">
                    <a:xfrm>
                      <a:off x="0" y="0"/>
                      <a:ext cx="5787067" cy="5043992"/>
                    </a:xfrm>
                    <a:prstGeom prst="rect">
                      <a:avLst/>
                    </a:prstGeom>
                    <a:ln>
                      <a:noFill/>
                    </a:ln>
                    <a:extLst>
                      <a:ext uri="{53640926-AAD7-44D8-BBD7-CCE9431645EC}">
                        <a14:shadowObscured xmlns:a14="http://schemas.microsoft.com/office/drawing/2010/main"/>
                      </a:ext>
                    </a:extLst>
                  </pic:spPr>
                </pic:pic>
              </a:graphicData>
            </a:graphic>
          </wp:inline>
        </w:drawing>
      </w:r>
    </w:p>
    <w:p w14:paraId="059F1758" w14:textId="66FA0D8A" w:rsidR="00EC2399" w:rsidRDefault="00EC2399">
      <w:pPr>
        <w:rPr>
          <w:lang w:val="en-US"/>
        </w:rPr>
      </w:pPr>
      <w:r>
        <w:rPr>
          <w:lang w:val="en-US"/>
        </w:rPr>
        <w:br w:type="page"/>
      </w:r>
    </w:p>
    <w:p w14:paraId="1BBECDD9" w14:textId="77777777" w:rsidR="00306527" w:rsidRDefault="00306527" w:rsidP="00306527">
      <w:pPr>
        <w:spacing w:after="2280"/>
        <w:rPr>
          <w:lang w:val="en-US"/>
        </w:rPr>
      </w:pPr>
    </w:p>
    <w:p w14:paraId="21E655CE" w14:textId="0A989CAA" w:rsidR="00EC2399" w:rsidRDefault="00EC2399" w:rsidP="00306527">
      <w:pPr>
        <w:ind w:hanging="851"/>
        <w:rPr>
          <w:lang w:val="en-US"/>
        </w:rPr>
      </w:pPr>
      <w:r>
        <w:rPr>
          <w:noProof/>
          <w:lang w:val="en-US" w:eastAsia="zh-CN"/>
        </w:rPr>
        <w:drawing>
          <wp:inline distT="0" distB="0" distL="0" distR="0" wp14:anchorId="49327D97" wp14:editId="6712229A">
            <wp:extent cx="5780314" cy="5022062"/>
            <wp:effectExtent l="0" t="0" r="0" b="7620"/>
            <wp:docPr id="3" name="Picture 3" descr="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g-Structure.png"/>
                    <pic:cNvPicPr/>
                  </pic:nvPicPr>
                  <pic:blipFill rotWithShape="1">
                    <a:blip r:embed="rId188" cstate="print">
                      <a:extLst>
                        <a:ext uri="{28A0092B-C50C-407E-A947-70E740481C1C}">
                          <a14:useLocalDpi xmlns:a14="http://schemas.microsoft.com/office/drawing/2010/main" val="0"/>
                        </a:ext>
                      </a:extLst>
                    </a:blip>
                    <a:srcRect l="50128"/>
                    <a:stretch/>
                  </pic:blipFill>
                  <pic:spPr bwMode="auto">
                    <a:xfrm>
                      <a:off x="0" y="0"/>
                      <a:ext cx="5794550" cy="5034430"/>
                    </a:xfrm>
                    <a:prstGeom prst="rect">
                      <a:avLst/>
                    </a:prstGeom>
                    <a:ln>
                      <a:noFill/>
                    </a:ln>
                    <a:extLst>
                      <a:ext uri="{53640926-AAD7-44D8-BBD7-CCE9431645EC}">
                        <a14:shadowObscured xmlns:a14="http://schemas.microsoft.com/office/drawing/2010/main"/>
                      </a:ext>
                    </a:extLst>
                  </pic:spPr>
                </pic:pic>
              </a:graphicData>
            </a:graphic>
          </wp:inline>
        </w:drawing>
      </w:r>
    </w:p>
    <w:p w14:paraId="3A19B9A4" w14:textId="77777777" w:rsidR="00EC2399" w:rsidRDefault="00EC2399" w:rsidP="00513D90">
      <w:pPr>
        <w:rPr>
          <w:lang w:val="en-US"/>
        </w:rPr>
      </w:pPr>
    </w:p>
    <w:p w14:paraId="43171098" w14:textId="77777777" w:rsidR="00EC2399" w:rsidRDefault="00EC2399" w:rsidP="00513D90">
      <w:pPr>
        <w:rPr>
          <w:lang w:val="en-US"/>
        </w:rPr>
        <w:sectPr w:rsidR="00EC2399" w:rsidSect="00381179">
          <w:headerReference w:type="even" r:id="rId189"/>
          <w:headerReference w:type="default" r:id="rId190"/>
          <w:footerReference w:type="even" r:id="rId191"/>
          <w:footerReference w:type="default" r:id="rId192"/>
          <w:footnotePr>
            <w:numFmt w:val="chicago"/>
            <w:numRestart w:val="eachPage"/>
          </w:footnotePr>
          <w:pgSz w:w="9978" w:h="14173" w:code="34"/>
          <w:pgMar w:top="1474" w:right="851" w:bottom="1474" w:left="851" w:header="680" w:footer="680" w:gutter="0"/>
          <w:cols w:space="708"/>
          <w:docGrid w:linePitch="360"/>
          <w15:footnoteColumns w:val="1"/>
        </w:sectPr>
      </w:pPr>
    </w:p>
    <w:p w14:paraId="112C7D8D" w14:textId="77777777" w:rsidR="00513D90" w:rsidRPr="00513D90" w:rsidRDefault="00513D90" w:rsidP="00EC2399">
      <w:pPr>
        <w:pStyle w:val="Heading2"/>
        <w:rPr>
          <w:lang w:val="en-GB"/>
        </w:rPr>
      </w:pPr>
      <w:bookmarkStart w:id="22" w:name="_Toc527122070"/>
      <w:r w:rsidRPr="00513D90">
        <w:rPr>
          <w:lang w:val="en-GB"/>
        </w:rPr>
        <w:t>People management</w:t>
      </w:r>
      <w:bookmarkEnd w:id="22"/>
    </w:p>
    <w:p w14:paraId="72D938C0" w14:textId="6C35D852" w:rsidR="00513D90" w:rsidRPr="00513D90" w:rsidRDefault="00513D90" w:rsidP="00EC2399">
      <w:pPr>
        <w:pStyle w:val="IntroPara"/>
        <w:rPr>
          <w:lang w:val="en-US"/>
        </w:rPr>
      </w:pPr>
      <w:r w:rsidRPr="00513D90">
        <w:rPr>
          <w:lang w:val="en-US"/>
        </w:rPr>
        <w:t xml:space="preserve">The Commission continues to deliver high performance </w:t>
      </w:r>
      <w:r w:rsidR="00123D7D">
        <w:rPr>
          <w:lang w:val="en-US"/>
        </w:rPr>
        <w:br/>
      </w:r>
      <w:r w:rsidRPr="00513D90">
        <w:rPr>
          <w:lang w:val="en-US"/>
        </w:rPr>
        <w:t xml:space="preserve">by providing ongoing support through its performance </w:t>
      </w:r>
      <w:r w:rsidR="00123D7D">
        <w:rPr>
          <w:lang w:val="en-US"/>
        </w:rPr>
        <w:br/>
      </w:r>
      <w:r w:rsidRPr="00513D90">
        <w:rPr>
          <w:lang w:val="en-US"/>
        </w:rPr>
        <w:t xml:space="preserve">management systems and through embedding </w:t>
      </w:r>
      <w:r w:rsidR="00123D7D">
        <w:rPr>
          <w:lang w:val="en-US"/>
        </w:rPr>
        <w:br/>
      </w:r>
      <w:r w:rsidRPr="00513D90">
        <w:rPr>
          <w:lang w:val="en-US"/>
        </w:rPr>
        <w:t xml:space="preserve">a strong sense of direction across the organisation. </w:t>
      </w:r>
    </w:p>
    <w:p w14:paraId="09923555" w14:textId="77777777" w:rsidR="00123D7D" w:rsidRDefault="00123D7D" w:rsidP="00513D90">
      <w:pPr>
        <w:rPr>
          <w:lang w:val="en-US"/>
        </w:rPr>
        <w:sectPr w:rsidR="00123D7D" w:rsidSect="00381179">
          <w:headerReference w:type="even" r:id="rId193"/>
          <w:headerReference w:type="default" r:id="rId194"/>
          <w:footerReference w:type="even" r:id="rId195"/>
          <w:footerReference w:type="default" r:id="rId196"/>
          <w:footnotePr>
            <w:numFmt w:val="chicago"/>
            <w:numRestart w:val="eachPage"/>
          </w:footnotePr>
          <w:pgSz w:w="9978" w:h="14173" w:code="34"/>
          <w:pgMar w:top="1474" w:right="851" w:bottom="1474" w:left="851" w:header="680" w:footer="680" w:gutter="0"/>
          <w:cols w:space="708"/>
          <w:docGrid w:linePitch="360"/>
          <w15:footnoteColumns w:val="1"/>
        </w:sectPr>
      </w:pPr>
    </w:p>
    <w:p w14:paraId="1263163D" w14:textId="67D24AF3" w:rsidR="00513D90" w:rsidRPr="00513D90" w:rsidRDefault="00513D90" w:rsidP="00123D7D">
      <w:pPr>
        <w:spacing w:after="6000"/>
        <w:rPr>
          <w:lang w:val="en-US"/>
        </w:rPr>
      </w:pPr>
      <w:r w:rsidRPr="00513D90">
        <w:rPr>
          <w:lang w:val="en-US"/>
        </w:rPr>
        <w:t>The Commission implemented a new performance development scheme in 2017–18, adopting an approach that places greater emphasis on employees and managers having regular, meaningful performance discussions. All employees are required to have an individual performance and development plan in place, and managers and employees have joint accountability for capability and career development.</w:t>
      </w:r>
    </w:p>
    <w:p w14:paraId="7E58D8A1" w14:textId="77777777" w:rsidR="00513D90" w:rsidRPr="00513D90" w:rsidRDefault="00513D90" w:rsidP="00513D90">
      <w:pPr>
        <w:rPr>
          <w:lang w:val="en-US"/>
        </w:rPr>
      </w:pPr>
      <w:r w:rsidRPr="00513D90">
        <w:rPr>
          <w:lang w:val="en-US"/>
        </w:rPr>
        <w:t>The Commission participates in the online induction program offered by the Australian Public Service Commission, giving new employees the opportunity to learn how the Australian Public Service operates and understand the behaviours expected of all staff members.</w:t>
      </w:r>
    </w:p>
    <w:p w14:paraId="317B9AB7" w14:textId="06E8AFBA" w:rsidR="00EC2399" w:rsidRDefault="00513D90" w:rsidP="00513D90">
      <w:pPr>
        <w:rPr>
          <w:lang w:val="en-US"/>
        </w:rPr>
      </w:pPr>
      <w:r w:rsidRPr="00513D90">
        <w:rPr>
          <w:lang w:val="en-US"/>
        </w:rPr>
        <w:t>In May 2018, the Commission encouraged all staff members to participate in the Public Service Commission’s employee census survey.</w:t>
      </w:r>
    </w:p>
    <w:p w14:paraId="244E1C48" w14:textId="09AC9267" w:rsidR="00123D7D" w:rsidRDefault="00123D7D">
      <w:pPr>
        <w:rPr>
          <w:lang w:val="en-US"/>
        </w:rPr>
      </w:pPr>
    </w:p>
    <w:p w14:paraId="4AE0436C" w14:textId="77777777" w:rsidR="00123D7D" w:rsidRDefault="00123D7D">
      <w:pPr>
        <w:rPr>
          <w:lang w:val="en-US"/>
        </w:rPr>
        <w:sectPr w:rsidR="00123D7D" w:rsidSect="00123D7D">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6DEB2CA1" w14:textId="77777777" w:rsidR="00513D90" w:rsidRPr="00513D90" w:rsidRDefault="00513D90" w:rsidP="00EC2399">
      <w:pPr>
        <w:pStyle w:val="Heading2"/>
        <w:rPr>
          <w:lang w:val="en-GB"/>
        </w:rPr>
      </w:pPr>
      <w:bookmarkStart w:id="23" w:name="_Toc527122071"/>
      <w:r w:rsidRPr="00513D90">
        <w:rPr>
          <w:lang w:val="en-GB"/>
        </w:rPr>
        <w:t>Staff profile</w:t>
      </w:r>
      <w:bookmarkEnd w:id="23"/>
    </w:p>
    <w:p w14:paraId="721C07A2" w14:textId="77777777" w:rsidR="00513D90" w:rsidRPr="00513D90" w:rsidRDefault="00513D90" w:rsidP="00EC2399">
      <w:pPr>
        <w:pStyle w:val="IntroPara"/>
        <w:rPr>
          <w:lang w:val="en-US"/>
        </w:rPr>
      </w:pPr>
      <w:r w:rsidRPr="00513D90">
        <w:rPr>
          <w:lang w:val="en-US"/>
        </w:rPr>
        <w:t>As of 30 June 2018, the Commission employed 72.2 full-time equivalent employees. Most employees are located in Sydney. Table 12 provides a breakdown of the Commission’s employee profile by classification, gender, full-time or part-time status, and ongoing or non-ongoing status.</w:t>
      </w:r>
    </w:p>
    <w:p w14:paraId="385DC877" w14:textId="11D96A2A" w:rsidR="00513D90" w:rsidRPr="00513D90" w:rsidRDefault="00513D90" w:rsidP="00A62ED9">
      <w:pPr>
        <w:pStyle w:val="TableTitle"/>
        <w:rPr>
          <w:lang w:val="en-GB"/>
        </w:rPr>
      </w:pPr>
      <w:r w:rsidRPr="00513D90">
        <w:rPr>
          <w:lang w:val="en-GB"/>
        </w:rPr>
        <w:t>Employee profile as of 30 June 2018</w:t>
      </w:r>
    </w:p>
    <w:tbl>
      <w:tblPr>
        <w:tblStyle w:val="DefaultTable1"/>
        <w:tblW w:w="8281" w:type="dxa"/>
        <w:tblLayout w:type="fixed"/>
        <w:tblLook w:val="0220" w:firstRow="1" w:lastRow="0" w:firstColumn="0" w:lastColumn="0" w:noHBand="1" w:noVBand="0"/>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587"/>
        <w:gridCol w:w="752"/>
        <w:gridCol w:w="751"/>
        <w:gridCol w:w="751"/>
        <w:gridCol w:w="751"/>
        <w:gridCol w:w="751"/>
        <w:gridCol w:w="751"/>
        <w:gridCol w:w="752"/>
        <w:gridCol w:w="751"/>
        <w:gridCol w:w="684"/>
      </w:tblGrid>
      <w:tr w:rsidR="00513D90" w:rsidRPr="00513D90" w14:paraId="57096405" w14:textId="77777777" w:rsidTr="00F80BA1">
        <w:trPr>
          <w:cnfStyle w:val="100000000000" w:firstRow="1" w:lastRow="0" w:firstColumn="0" w:lastColumn="0" w:oddVBand="0" w:evenVBand="0" w:oddHBand="0" w:evenHBand="0" w:firstRowFirstColumn="0" w:firstRowLastColumn="0" w:lastRowFirstColumn="0" w:lastRowLastColumn="0"/>
          <w:trHeight w:val="113"/>
          <w:tblHeader/>
        </w:trPr>
        <w:tc>
          <w:tcPr>
            <w:cnfStyle w:val="000010000000" w:firstRow="0" w:lastRow="0" w:firstColumn="0" w:lastColumn="0" w:oddVBand="1" w:evenVBand="0" w:oddHBand="0" w:evenHBand="0" w:firstRowFirstColumn="0" w:firstRowLastColumn="0" w:lastRowFirstColumn="0" w:lastRowLastColumn="0"/>
            <w:tcW w:w="1587" w:type="dxa"/>
            <w:vMerge w:val="restart"/>
            <w:vAlign w:val="center"/>
          </w:tcPr>
          <w:p w14:paraId="36D2BDBC" w14:textId="77777777" w:rsidR="00513D90" w:rsidRPr="00513D90" w:rsidRDefault="00513D90" w:rsidP="00F80BA1">
            <w:r w:rsidRPr="00513D90">
              <w:t>Classification</w:t>
            </w:r>
          </w:p>
        </w:tc>
        <w:tc>
          <w:tcPr>
            <w:cnfStyle w:val="000001000000" w:firstRow="0" w:lastRow="0" w:firstColumn="0" w:lastColumn="0" w:oddVBand="0" w:evenVBand="1" w:oddHBand="0" w:evenHBand="0" w:firstRowFirstColumn="0" w:firstRowLastColumn="0" w:lastRowFirstColumn="0" w:lastRowLastColumn="0"/>
            <w:tcW w:w="3005" w:type="dxa"/>
            <w:gridSpan w:val="4"/>
          </w:tcPr>
          <w:p w14:paraId="4DC595D0" w14:textId="77777777" w:rsidR="00513D90" w:rsidRPr="00513D90" w:rsidRDefault="00513D90" w:rsidP="00306527">
            <w:pPr>
              <w:jc w:val="center"/>
            </w:pPr>
            <w:r w:rsidRPr="00513D90">
              <w:t>Female</w:t>
            </w:r>
          </w:p>
        </w:tc>
        <w:tc>
          <w:tcPr>
            <w:cnfStyle w:val="000010000000" w:firstRow="0" w:lastRow="0" w:firstColumn="0" w:lastColumn="0" w:oddVBand="1" w:evenVBand="0" w:oddHBand="0" w:evenHBand="0" w:firstRowFirstColumn="0" w:firstRowLastColumn="0" w:lastRowFirstColumn="0" w:lastRowLastColumn="0"/>
            <w:tcW w:w="3005" w:type="dxa"/>
            <w:gridSpan w:val="4"/>
          </w:tcPr>
          <w:p w14:paraId="30111A90" w14:textId="77777777" w:rsidR="00513D90" w:rsidRPr="00513D90" w:rsidRDefault="00513D90" w:rsidP="00306527">
            <w:pPr>
              <w:jc w:val="center"/>
            </w:pPr>
            <w:r w:rsidRPr="00513D90">
              <w:t>Male</w:t>
            </w:r>
          </w:p>
        </w:tc>
        <w:tc>
          <w:tcPr>
            <w:cnfStyle w:val="000001000000" w:firstRow="0" w:lastRow="0" w:firstColumn="0" w:lastColumn="0" w:oddVBand="0" w:evenVBand="1" w:oddHBand="0" w:evenHBand="0" w:firstRowFirstColumn="0" w:firstRowLastColumn="0" w:lastRowFirstColumn="0" w:lastRowLastColumn="0"/>
            <w:tcW w:w="684" w:type="dxa"/>
          </w:tcPr>
          <w:p w14:paraId="1B34E387" w14:textId="77777777" w:rsidR="00513D90" w:rsidRPr="00513D90" w:rsidRDefault="00513D90" w:rsidP="00306527">
            <w:pPr>
              <w:jc w:val="center"/>
            </w:pPr>
            <w:r w:rsidRPr="00513D90">
              <w:t>Total</w:t>
            </w:r>
          </w:p>
        </w:tc>
      </w:tr>
      <w:tr w:rsidR="00513D90" w:rsidRPr="00513D90" w14:paraId="165009EF" w14:textId="77777777" w:rsidTr="00306527">
        <w:trPr>
          <w:cnfStyle w:val="100000000000" w:firstRow="1" w:lastRow="0" w:firstColumn="0" w:lastColumn="0" w:oddVBand="0" w:evenVBand="0" w:oddHBand="0" w:evenHBand="0" w:firstRowFirstColumn="0" w:firstRowLastColumn="0" w:lastRowFirstColumn="0" w:lastRowLastColumn="0"/>
          <w:trHeight w:val="113"/>
          <w:tblHeader/>
        </w:trPr>
        <w:tc>
          <w:tcPr>
            <w:cnfStyle w:val="000010000000" w:firstRow="0" w:lastRow="0" w:firstColumn="0" w:lastColumn="0" w:oddVBand="1" w:evenVBand="0" w:oddHBand="0" w:evenHBand="0" w:firstRowFirstColumn="0" w:firstRowLastColumn="0" w:lastRowFirstColumn="0" w:lastRowLastColumn="0"/>
            <w:tcW w:w="1587" w:type="dxa"/>
            <w:vMerge/>
          </w:tcPr>
          <w:p w14:paraId="1E4EF394" w14:textId="77777777" w:rsidR="00513D90" w:rsidRPr="00513D90" w:rsidRDefault="00513D90" w:rsidP="00A62ED9"/>
        </w:tc>
        <w:tc>
          <w:tcPr>
            <w:cnfStyle w:val="000001000000" w:firstRow="0" w:lastRow="0" w:firstColumn="0" w:lastColumn="0" w:oddVBand="0" w:evenVBand="1" w:oddHBand="0" w:evenHBand="0" w:firstRowFirstColumn="0" w:firstRowLastColumn="0" w:lastRowFirstColumn="0" w:lastRowLastColumn="0"/>
            <w:tcW w:w="1503" w:type="dxa"/>
            <w:gridSpan w:val="2"/>
          </w:tcPr>
          <w:p w14:paraId="55E32D7C" w14:textId="77777777" w:rsidR="00513D90" w:rsidRPr="00513D90" w:rsidRDefault="00513D90" w:rsidP="00306527">
            <w:pPr>
              <w:jc w:val="center"/>
            </w:pPr>
            <w:r w:rsidRPr="00513D90">
              <w:t>Ongoing</w:t>
            </w:r>
          </w:p>
        </w:tc>
        <w:tc>
          <w:tcPr>
            <w:cnfStyle w:val="000010000000" w:firstRow="0" w:lastRow="0" w:firstColumn="0" w:lastColumn="0" w:oddVBand="1" w:evenVBand="0" w:oddHBand="0" w:evenHBand="0" w:firstRowFirstColumn="0" w:firstRowLastColumn="0" w:lastRowFirstColumn="0" w:lastRowLastColumn="0"/>
            <w:tcW w:w="1502" w:type="dxa"/>
            <w:gridSpan w:val="2"/>
          </w:tcPr>
          <w:p w14:paraId="0754DB25" w14:textId="77777777" w:rsidR="00513D90" w:rsidRPr="00513D90" w:rsidRDefault="00513D90" w:rsidP="00306527">
            <w:pPr>
              <w:jc w:val="center"/>
            </w:pPr>
            <w:r w:rsidRPr="00513D90">
              <w:t>Non-ongoing</w:t>
            </w:r>
          </w:p>
        </w:tc>
        <w:tc>
          <w:tcPr>
            <w:cnfStyle w:val="000001000000" w:firstRow="0" w:lastRow="0" w:firstColumn="0" w:lastColumn="0" w:oddVBand="0" w:evenVBand="1" w:oddHBand="0" w:evenHBand="0" w:firstRowFirstColumn="0" w:firstRowLastColumn="0" w:lastRowFirstColumn="0" w:lastRowLastColumn="0"/>
            <w:tcW w:w="1502" w:type="dxa"/>
            <w:gridSpan w:val="2"/>
          </w:tcPr>
          <w:p w14:paraId="5D67DFE6" w14:textId="77777777" w:rsidR="00513D90" w:rsidRPr="00513D90" w:rsidRDefault="00513D90" w:rsidP="00306527">
            <w:pPr>
              <w:jc w:val="center"/>
            </w:pPr>
            <w:r w:rsidRPr="00513D90">
              <w:t>Ongoing</w:t>
            </w:r>
          </w:p>
        </w:tc>
        <w:tc>
          <w:tcPr>
            <w:cnfStyle w:val="000010000000" w:firstRow="0" w:lastRow="0" w:firstColumn="0" w:lastColumn="0" w:oddVBand="1" w:evenVBand="0" w:oddHBand="0" w:evenHBand="0" w:firstRowFirstColumn="0" w:firstRowLastColumn="0" w:lastRowFirstColumn="0" w:lastRowLastColumn="0"/>
            <w:tcW w:w="1503" w:type="dxa"/>
            <w:gridSpan w:val="2"/>
          </w:tcPr>
          <w:p w14:paraId="75056300" w14:textId="77777777" w:rsidR="00513D90" w:rsidRPr="00513D90" w:rsidRDefault="00513D90" w:rsidP="00306527">
            <w:pPr>
              <w:jc w:val="center"/>
            </w:pPr>
            <w:r w:rsidRPr="00513D90">
              <w:t>Non-ongoing</w:t>
            </w:r>
          </w:p>
        </w:tc>
        <w:tc>
          <w:tcPr>
            <w:cnfStyle w:val="000001000000" w:firstRow="0" w:lastRow="0" w:firstColumn="0" w:lastColumn="0" w:oddVBand="0" w:evenVBand="1" w:oddHBand="0" w:evenHBand="0" w:firstRowFirstColumn="0" w:firstRowLastColumn="0" w:lastRowFirstColumn="0" w:lastRowLastColumn="0"/>
            <w:tcW w:w="684" w:type="dxa"/>
          </w:tcPr>
          <w:p w14:paraId="6AB3FF24" w14:textId="77777777" w:rsidR="00513D90" w:rsidRPr="00513D90" w:rsidRDefault="00513D90" w:rsidP="00306527">
            <w:pPr>
              <w:jc w:val="center"/>
            </w:pPr>
          </w:p>
        </w:tc>
      </w:tr>
      <w:tr w:rsidR="00A62ED9" w:rsidRPr="00513D90" w14:paraId="25A6325F" w14:textId="77777777" w:rsidTr="00306527">
        <w:trPr>
          <w:cnfStyle w:val="100000000000" w:firstRow="1" w:lastRow="0" w:firstColumn="0" w:lastColumn="0" w:oddVBand="0" w:evenVBand="0" w:oddHBand="0" w:evenHBand="0" w:firstRowFirstColumn="0" w:firstRowLastColumn="0" w:lastRowFirstColumn="0" w:lastRowLastColumn="0"/>
          <w:trHeight w:val="113"/>
          <w:tblHeader/>
        </w:trPr>
        <w:tc>
          <w:tcPr>
            <w:cnfStyle w:val="000010000000" w:firstRow="0" w:lastRow="0" w:firstColumn="0" w:lastColumn="0" w:oddVBand="1" w:evenVBand="0" w:oddHBand="0" w:evenHBand="0" w:firstRowFirstColumn="0" w:firstRowLastColumn="0" w:lastRowFirstColumn="0" w:lastRowLastColumn="0"/>
            <w:tcW w:w="1587" w:type="dxa"/>
            <w:vMerge/>
          </w:tcPr>
          <w:p w14:paraId="1799C0FC" w14:textId="77777777" w:rsidR="00513D90" w:rsidRPr="00513D90" w:rsidRDefault="00513D90" w:rsidP="00A62ED9"/>
        </w:tc>
        <w:tc>
          <w:tcPr>
            <w:cnfStyle w:val="000001000000" w:firstRow="0" w:lastRow="0" w:firstColumn="0" w:lastColumn="0" w:oddVBand="0" w:evenVBand="1" w:oddHBand="0" w:evenHBand="0" w:firstRowFirstColumn="0" w:firstRowLastColumn="0" w:lastRowFirstColumn="0" w:lastRowLastColumn="0"/>
            <w:tcW w:w="752" w:type="dxa"/>
            <w:shd w:val="clear" w:color="auto" w:fill="C1DBF1" w:themeFill="accent3" w:themeFillTint="66"/>
          </w:tcPr>
          <w:p w14:paraId="008D4F01" w14:textId="77777777" w:rsidR="00513D90" w:rsidRPr="00513D90" w:rsidRDefault="00513D90" w:rsidP="00306527">
            <w:pPr>
              <w:jc w:val="center"/>
            </w:pPr>
            <w:r w:rsidRPr="00513D90">
              <w:t>Full time</w:t>
            </w:r>
          </w:p>
        </w:tc>
        <w:tc>
          <w:tcPr>
            <w:cnfStyle w:val="000010000000" w:firstRow="0" w:lastRow="0" w:firstColumn="0" w:lastColumn="0" w:oddVBand="1" w:evenVBand="0" w:oddHBand="0" w:evenHBand="0" w:firstRowFirstColumn="0" w:firstRowLastColumn="0" w:lastRowFirstColumn="0" w:lastRowLastColumn="0"/>
            <w:tcW w:w="751" w:type="dxa"/>
          </w:tcPr>
          <w:p w14:paraId="481C8978" w14:textId="77777777" w:rsidR="00513D90" w:rsidRPr="00513D90" w:rsidRDefault="00513D90" w:rsidP="00306527">
            <w:pPr>
              <w:jc w:val="center"/>
            </w:pPr>
            <w:r w:rsidRPr="00513D90">
              <w:t>Part time</w:t>
            </w:r>
          </w:p>
        </w:tc>
        <w:tc>
          <w:tcPr>
            <w:cnfStyle w:val="000001000000" w:firstRow="0" w:lastRow="0" w:firstColumn="0" w:lastColumn="0" w:oddVBand="0" w:evenVBand="1" w:oddHBand="0" w:evenHBand="0" w:firstRowFirstColumn="0" w:firstRowLastColumn="0" w:lastRowFirstColumn="0" w:lastRowLastColumn="0"/>
            <w:tcW w:w="751" w:type="dxa"/>
            <w:shd w:val="clear" w:color="auto" w:fill="C1DBF1" w:themeFill="accent3" w:themeFillTint="66"/>
          </w:tcPr>
          <w:p w14:paraId="09D28B9A" w14:textId="77777777" w:rsidR="00513D90" w:rsidRPr="00513D90" w:rsidRDefault="00513D90" w:rsidP="00306527">
            <w:pPr>
              <w:jc w:val="center"/>
            </w:pPr>
            <w:r w:rsidRPr="00513D90">
              <w:t>Full time</w:t>
            </w:r>
          </w:p>
        </w:tc>
        <w:tc>
          <w:tcPr>
            <w:cnfStyle w:val="000010000000" w:firstRow="0" w:lastRow="0" w:firstColumn="0" w:lastColumn="0" w:oddVBand="1" w:evenVBand="0" w:oddHBand="0" w:evenHBand="0" w:firstRowFirstColumn="0" w:firstRowLastColumn="0" w:lastRowFirstColumn="0" w:lastRowLastColumn="0"/>
            <w:tcW w:w="751" w:type="dxa"/>
          </w:tcPr>
          <w:p w14:paraId="6D424B10" w14:textId="77777777" w:rsidR="00513D90" w:rsidRPr="00513D90" w:rsidRDefault="00513D90" w:rsidP="00306527">
            <w:pPr>
              <w:jc w:val="center"/>
            </w:pPr>
            <w:r w:rsidRPr="00513D90">
              <w:t>Part time</w:t>
            </w:r>
          </w:p>
        </w:tc>
        <w:tc>
          <w:tcPr>
            <w:cnfStyle w:val="000001000000" w:firstRow="0" w:lastRow="0" w:firstColumn="0" w:lastColumn="0" w:oddVBand="0" w:evenVBand="1" w:oddHBand="0" w:evenHBand="0" w:firstRowFirstColumn="0" w:firstRowLastColumn="0" w:lastRowFirstColumn="0" w:lastRowLastColumn="0"/>
            <w:tcW w:w="751" w:type="dxa"/>
            <w:shd w:val="clear" w:color="auto" w:fill="C1DBF1" w:themeFill="accent3" w:themeFillTint="66"/>
          </w:tcPr>
          <w:p w14:paraId="2346A6E4" w14:textId="77777777" w:rsidR="00513D90" w:rsidRPr="00513D90" w:rsidRDefault="00513D90" w:rsidP="00306527">
            <w:pPr>
              <w:jc w:val="center"/>
            </w:pPr>
            <w:r w:rsidRPr="00513D90">
              <w:t>Full time</w:t>
            </w:r>
          </w:p>
        </w:tc>
        <w:tc>
          <w:tcPr>
            <w:cnfStyle w:val="000010000000" w:firstRow="0" w:lastRow="0" w:firstColumn="0" w:lastColumn="0" w:oddVBand="1" w:evenVBand="0" w:oddHBand="0" w:evenHBand="0" w:firstRowFirstColumn="0" w:firstRowLastColumn="0" w:lastRowFirstColumn="0" w:lastRowLastColumn="0"/>
            <w:tcW w:w="751" w:type="dxa"/>
          </w:tcPr>
          <w:p w14:paraId="687D38E4" w14:textId="77777777" w:rsidR="00513D90" w:rsidRPr="00513D90" w:rsidRDefault="00513D90" w:rsidP="00306527">
            <w:pPr>
              <w:jc w:val="center"/>
            </w:pPr>
            <w:r w:rsidRPr="00513D90">
              <w:t>Part time</w:t>
            </w:r>
          </w:p>
        </w:tc>
        <w:tc>
          <w:tcPr>
            <w:cnfStyle w:val="000001000000" w:firstRow="0" w:lastRow="0" w:firstColumn="0" w:lastColumn="0" w:oddVBand="0" w:evenVBand="1" w:oddHBand="0" w:evenHBand="0" w:firstRowFirstColumn="0" w:firstRowLastColumn="0" w:lastRowFirstColumn="0" w:lastRowLastColumn="0"/>
            <w:tcW w:w="752" w:type="dxa"/>
            <w:shd w:val="clear" w:color="auto" w:fill="C1DBF1" w:themeFill="accent3" w:themeFillTint="66"/>
          </w:tcPr>
          <w:p w14:paraId="26FC6848" w14:textId="77777777" w:rsidR="00513D90" w:rsidRPr="00513D90" w:rsidRDefault="00513D90" w:rsidP="00306527">
            <w:pPr>
              <w:jc w:val="center"/>
            </w:pPr>
            <w:r w:rsidRPr="00513D90">
              <w:t>Full time</w:t>
            </w:r>
          </w:p>
        </w:tc>
        <w:tc>
          <w:tcPr>
            <w:cnfStyle w:val="000010000000" w:firstRow="0" w:lastRow="0" w:firstColumn="0" w:lastColumn="0" w:oddVBand="1" w:evenVBand="0" w:oddHBand="0" w:evenHBand="0" w:firstRowFirstColumn="0" w:firstRowLastColumn="0" w:lastRowFirstColumn="0" w:lastRowLastColumn="0"/>
            <w:tcW w:w="751" w:type="dxa"/>
          </w:tcPr>
          <w:p w14:paraId="3C3969BF" w14:textId="77777777" w:rsidR="00513D90" w:rsidRPr="00513D90" w:rsidRDefault="00513D90" w:rsidP="00306527">
            <w:pPr>
              <w:jc w:val="center"/>
            </w:pPr>
            <w:r w:rsidRPr="00513D90">
              <w:t>Part time</w:t>
            </w:r>
          </w:p>
        </w:tc>
        <w:tc>
          <w:tcPr>
            <w:cnfStyle w:val="000001000000" w:firstRow="0" w:lastRow="0" w:firstColumn="0" w:lastColumn="0" w:oddVBand="0" w:evenVBand="1" w:oddHBand="0" w:evenHBand="0" w:firstRowFirstColumn="0" w:firstRowLastColumn="0" w:lastRowFirstColumn="0" w:lastRowLastColumn="0"/>
            <w:tcW w:w="684" w:type="dxa"/>
            <w:shd w:val="clear" w:color="auto" w:fill="C1DBF1" w:themeFill="accent3" w:themeFillTint="66"/>
          </w:tcPr>
          <w:p w14:paraId="019AAB31" w14:textId="77777777" w:rsidR="00513D90" w:rsidRPr="00513D90" w:rsidRDefault="00513D90" w:rsidP="00306527">
            <w:pPr>
              <w:jc w:val="center"/>
            </w:pPr>
          </w:p>
        </w:tc>
      </w:tr>
      <w:tr w:rsidR="00513D90" w:rsidRPr="00513D90" w14:paraId="31ED354A"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587" w:type="dxa"/>
          </w:tcPr>
          <w:p w14:paraId="73E7297F" w14:textId="77777777" w:rsidR="00513D90" w:rsidRPr="00513D90" w:rsidRDefault="00513D90" w:rsidP="00A62ED9">
            <w:pPr>
              <w:rPr>
                <w:lang w:val="en-US"/>
              </w:rPr>
            </w:pPr>
            <w:r w:rsidRPr="00513D90">
              <w:rPr>
                <w:lang w:val="en-US"/>
              </w:rPr>
              <w:t>CEO</w:t>
            </w:r>
          </w:p>
        </w:tc>
        <w:tc>
          <w:tcPr>
            <w:cnfStyle w:val="000001000000" w:firstRow="0" w:lastRow="0" w:firstColumn="0" w:lastColumn="0" w:oddVBand="0" w:evenVBand="1" w:oddHBand="0" w:evenHBand="0" w:firstRowFirstColumn="0" w:firstRowLastColumn="0" w:lastRowFirstColumn="0" w:lastRowLastColumn="0"/>
            <w:tcW w:w="752" w:type="dxa"/>
          </w:tcPr>
          <w:p w14:paraId="062FE151"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75E39925"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1" w:type="dxa"/>
          </w:tcPr>
          <w:p w14:paraId="37770D8A" w14:textId="77777777" w:rsidR="00513D90" w:rsidRPr="00513D90" w:rsidRDefault="00513D90" w:rsidP="00306527">
            <w:pPr>
              <w:jc w:val="center"/>
              <w:rPr>
                <w:lang w:val="en-US"/>
              </w:rPr>
            </w:pPr>
            <w:r w:rsidRPr="00513D90">
              <w:rPr>
                <w:lang w:val="en-US"/>
              </w:rPr>
              <w:t>1.0</w:t>
            </w:r>
          </w:p>
        </w:tc>
        <w:tc>
          <w:tcPr>
            <w:cnfStyle w:val="000010000000" w:firstRow="0" w:lastRow="0" w:firstColumn="0" w:lastColumn="0" w:oddVBand="1" w:evenVBand="0" w:oddHBand="0" w:evenHBand="0" w:firstRowFirstColumn="0" w:firstRowLastColumn="0" w:lastRowFirstColumn="0" w:lastRowLastColumn="0"/>
            <w:tcW w:w="751" w:type="dxa"/>
          </w:tcPr>
          <w:p w14:paraId="6D4F2C97"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1" w:type="dxa"/>
          </w:tcPr>
          <w:p w14:paraId="116E854F"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57FCE344"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2" w:type="dxa"/>
          </w:tcPr>
          <w:p w14:paraId="1BA7910E"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06748867"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684" w:type="dxa"/>
          </w:tcPr>
          <w:p w14:paraId="3FA18161" w14:textId="77777777" w:rsidR="00513D90" w:rsidRPr="00F80BA1" w:rsidRDefault="00513D90" w:rsidP="00306527">
            <w:pPr>
              <w:jc w:val="center"/>
              <w:rPr>
                <w:rStyle w:val="Strong"/>
              </w:rPr>
            </w:pPr>
            <w:r w:rsidRPr="00F80BA1">
              <w:rPr>
                <w:rStyle w:val="Strong"/>
              </w:rPr>
              <w:t>1.0</w:t>
            </w:r>
          </w:p>
        </w:tc>
      </w:tr>
      <w:tr w:rsidR="00513D90" w:rsidRPr="00513D90" w14:paraId="60287A5A"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587" w:type="dxa"/>
          </w:tcPr>
          <w:p w14:paraId="7422238F" w14:textId="77777777" w:rsidR="00513D90" w:rsidRPr="00513D90" w:rsidRDefault="00513D90" w:rsidP="00A62ED9">
            <w:pPr>
              <w:rPr>
                <w:lang w:val="en-US"/>
              </w:rPr>
            </w:pPr>
            <w:r w:rsidRPr="00513D90">
              <w:rPr>
                <w:lang w:val="en-US"/>
              </w:rPr>
              <w:t>MO6</w:t>
            </w:r>
          </w:p>
        </w:tc>
        <w:tc>
          <w:tcPr>
            <w:cnfStyle w:val="000001000000" w:firstRow="0" w:lastRow="0" w:firstColumn="0" w:lastColumn="0" w:oddVBand="0" w:evenVBand="1" w:oddHBand="0" w:evenHBand="0" w:firstRowFirstColumn="0" w:firstRowLastColumn="0" w:lastRowFirstColumn="0" w:lastRowLastColumn="0"/>
            <w:tcW w:w="752" w:type="dxa"/>
          </w:tcPr>
          <w:p w14:paraId="5CBB1052" w14:textId="77777777" w:rsidR="00513D90" w:rsidRPr="00513D90" w:rsidRDefault="00513D90" w:rsidP="00306527">
            <w:pPr>
              <w:jc w:val="center"/>
              <w:rPr>
                <w:lang w:val="en-US"/>
              </w:rPr>
            </w:pPr>
            <w:r w:rsidRPr="00513D90">
              <w:rPr>
                <w:lang w:val="en-US"/>
              </w:rPr>
              <w:t>1.0</w:t>
            </w:r>
          </w:p>
        </w:tc>
        <w:tc>
          <w:tcPr>
            <w:cnfStyle w:val="000010000000" w:firstRow="0" w:lastRow="0" w:firstColumn="0" w:lastColumn="0" w:oddVBand="1" w:evenVBand="0" w:oddHBand="0" w:evenHBand="0" w:firstRowFirstColumn="0" w:firstRowLastColumn="0" w:lastRowFirstColumn="0" w:lastRowLastColumn="0"/>
            <w:tcW w:w="751" w:type="dxa"/>
          </w:tcPr>
          <w:p w14:paraId="0F6DFEDF"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1" w:type="dxa"/>
          </w:tcPr>
          <w:p w14:paraId="09D765C4"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2767BEE3"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1" w:type="dxa"/>
          </w:tcPr>
          <w:p w14:paraId="5212C429"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34FC2D7D" w14:textId="77777777" w:rsidR="00513D90" w:rsidRPr="00513D90" w:rsidRDefault="00513D90" w:rsidP="00306527">
            <w:pPr>
              <w:jc w:val="center"/>
              <w:rPr>
                <w:lang w:val="en-US"/>
              </w:rPr>
            </w:pPr>
            <w:r w:rsidRPr="00513D90">
              <w:rPr>
                <w:lang w:val="en-US"/>
              </w:rPr>
              <w:t>0.8</w:t>
            </w:r>
          </w:p>
        </w:tc>
        <w:tc>
          <w:tcPr>
            <w:cnfStyle w:val="000001000000" w:firstRow="0" w:lastRow="0" w:firstColumn="0" w:lastColumn="0" w:oddVBand="0" w:evenVBand="1" w:oddHBand="0" w:evenHBand="0" w:firstRowFirstColumn="0" w:firstRowLastColumn="0" w:lastRowFirstColumn="0" w:lastRowLastColumn="0"/>
            <w:tcW w:w="752" w:type="dxa"/>
          </w:tcPr>
          <w:p w14:paraId="4969F105"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00503A24" w14:textId="77777777" w:rsidR="00513D90" w:rsidRPr="00513D90" w:rsidRDefault="00513D90" w:rsidP="00306527">
            <w:pPr>
              <w:jc w:val="center"/>
              <w:rPr>
                <w:lang w:val="en-US"/>
              </w:rPr>
            </w:pPr>
            <w:r w:rsidRPr="00513D90">
              <w:rPr>
                <w:lang w:val="en-US"/>
              </w:rPr>
              <w:t>0.4</w:t>
            </w:r>
          </w:p>
        </w:tc>
        <w:tc>
          <w:tcPr>
            <w:cnfStyle w:val="000001000000" w:firstRow="0" w:lastRow="0" w:firstColumn="0" w:lastColumn="0" w:oddVBand="0" w:evenVBand="1" w:oddHBand="0" w:evenHBand="0" w:firstRowFirstColumn="0" w:firstRowLastColumn="0" w:lastRowFirstColumn="0" w:lastRowLastColumn="0"/>
            <w:tcW w:w="684" w:type="dxa"/>
          </w:tcPr>
          <w:p w14:paraId="20D32B15" w14:textId="77777777" w:rsidR="00513D90" w:rsidRPr="00F80BA1" w:rsidRDefault="00513D90" w:rsidP="00306527">
            <w:pPr>
              <w:jc w:val="center"/>
              <w:rPr>
                <w:rStyle w:val="Strong"/>
              </w:rPr>
            </w:pPr>
            <w:r w:rsidRPr="00F80BA1">
              <w:rPr>
                <w:rStyle w:val="Strong"/>
              </w:rPr>
              <w:t>2.2</w:t>
            </w:r>
          </w:p>
        </w:tc>
      </w:tr>
      <w:tr w:rsidR="00513D90" w:rsidRPr="00513D90" w14:paraId="6BFC48F3"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587" w:type="dxa"/>
          </w:tcPr>
          <w:p w14:paraId="0BEABFFE" w14:textId="77777777" w:rsidR="00513D90" w:rsidRPr="00513D90" w:rsidRDefault="00513D90" w:rsidP="00A62ED9">
            <w:pPr>
              <w:rPr>
                <w:lang w:val="en-US"/>
              </w:rPr>
            </w:pPr>
            <w:r w:rsidRPr="00513D90">
              <w:rPr>
                <w:lang w:val="en-US"/>
              </w:rPr>
              <w:t>EL 2</w:t>
            </w:r>
          </w:p>
        </w:tc>
        <w:tc>
          <w:tcPr>
            <w:cnfStyle w:val="000001000000" w:firstRow="0" w:lastRow="0" w:firstColumn="0" w:lastColumn="0" w:oddVBand="0" w:evenVBand="1" w:oddHBand="0" w:evenHBand="0" w:firstRowFirstColumn="0" w:firstRowLastColumn="0" w:lastRowFirstColumn="0" w:lastRowLastColumn="0"/>
            <w:tcW w:w="752" w:type="dxa"/>
          </w:tcPr>
          <w:p w14:paraId="47D418F6" w14:textId="77777777" w:rsidR="00513D90" w:rsidRPr="00513D90" w:rsidRDefault="00513D90" w:rsidP="00306527">
            <w:pPr>
              <w:jc w:val="center"/>
              <w:rPr>
                <w:lang w:val="en-US"/>
              </w:rPr>
            </w:pPr>
            <w:r w:rsidRPr="00513D90">
              <w:rPr>
                <w:lang w:val="en-US"/>
              </w:rPr>
              <w:t>8.0</w:t>
            </w:r>
          </w:p>
        </w:tc>
        <w:tc>
          <w:tcPr>
            <w:cnfStyle w:val="000010000000" w:firstRow="0" w:lastRow="0" w:firstColumn="0" w:lastColumn="0" w:oddVBand="1" w:evenVBand="0" w:oddHBand="0" w:evenHBand="0" w:firstRowFirstColumn="0" w:firstRowLastColumn="0" w:lastRowFirstColumn="0" w:lastRowLastColumn="0"/>
            <w:tcW w:w="751" w:type="dxa"/>
          </w:tcPr>
          <w:p w14:paraId="2ECE7D38" w14:textId="77777777" w:rsidR="00513D90" w:rsidRPr="00513D90" w:rsidRDefault="00513D90" w:rsidP="00306527">
            <w:pPr>
              <w:jc w:val="center"/>
              <w:rPr>
                <w:lang w:val="en-US"/>
              </w:rPr>
            </w:pPr>
            <w:r w:rsidRPr="00513D90">
              <w:rPr>
                <w:lang w:val="en-US"/>
              </w:rPr>
              <w:t>2.3</w:t>
            </w:r>
          </w:p>
        </w:tc>
        <w:tc>
          <w:tcPr>
            <w:cnfStyle w:val="000001000000" w:firstRow="0" w:lastRow="0" w:firstColumn="0" w:lastColumn="0" w:oddVBand="0" w:evenVBand="1" w:oddHBand="0" w:evenHBand="0" w:firstRowFirstColumn="0" w:firstRowLastColumn="0" w:lastRowFirstColumn="0" w:lastRowLastColumn="0"/>
            <w:tcW w:w="751" w:type="dxa"/>
          </w:tcPr>
          <w:p w14:paraId="42A69DBE" w14:textId="77777777" w:rsidR="00513D90" w:rsidRPr="00513D90" w:rsidRDefault="00513D90" w:rsidP="00306527">
            <w:pPr>
              <w:jc w:val="center"/>
              <w:rPr>
                <w:lang w:val="en-US"/>
              </w:rPr>
            </w:pPr>
            <w:r w:rsidRPr="00513D90">
              <w:rPr>
                <w:lang w:val="en-US"/>
              </w:rPr>
              <w:t>1.0</w:t>
            </w:r>
          </w:p>
        </w:tc>
        <w:tc>
          <w:tcPr>
            <w:cnfStyle w:val="000010000000" w:firstRow="0" w:lastRow="0" w:firstColumn="0" w:lastColumn="0" w:oddVBand="1" w:evenVBand="0" w:oddHBand="0" w:evenHBand="0" w:firstRowFirstColumn="0" w:firstRowLastColumn="0" w:lastRowFirstColumn="0" w:lastRowLastColumn="0"/>
            <w:tcW w:w="751" w:type="dxa"/>
          </w:tcPr>
          <w:p w14:paraId="0CFE580B"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1" w:type="dxa"/>
          </w:tcPr>
          <w:p w14:paraId="1484658E" w14:textId="77777777" w:rsidR="00513D90" w:rsidRPr="00513D90" w:rsidRDefault="00513D90" w:rsidP="00306527">
            <w:pPr>
              <w:jc w:val="center"/>
              <w:rPr>
                <w:lang w:val="en-US"/>
              </w:rPr>
            </w:pPr>
            <w:r w:rsidRPr="00513D90">
              <w:rPr>
                <w:lang w:val="en-US"/>
              </w:rPr>
              <w:t>6.0</w:t>
            </w:r>
          </w:p>
        </w:tc>
        <w:tc>
          <w:tcPr>
            <w:cnfStyle w:val="000010000000" w:firstRow="0" w:lastRow="0" w:firstColumn="0" w:lastColumn="0" w:oddVBand="1" w:evenVBand="0" w:oddHBand="0" w:evenHBand="0" w:firstRowFirstColumn="0" w:firstRowLastColumn="0" w:lastRowFirstColumn="0" w:lastRowLastColumn="0"/>
            <w:tcW w:w="751" w:type="dxa"/>
          </w:tcPr>
          <w:p w14:paraId="3638BDF8" w14:textId="77777777" w:rsidR="00513D90" w:rsidRPr="00513D90" w:rsidRDefault="00513D90" w:rsidP="00306527">
            <w:pPr>
              <w:jc w:val="center"/>
              <w:rPr>
                <w:lang w:val="en-US"/>
              </w:rPr>
            </w:pPr>
            <w:r w:rsidRPr="00513D90">
              <w:rPr>
                <w:lang w:val="en-US"/>
              </w:rPr>
              <w:t>0.8</w:t>
            </w:r>
          </w:p>
        </w:tc>
        <w:tc>
          <w:tcPr>
            <w:cnfStyle w:val="000001000000" w:firstRow="0" w:lastRow="0" w:firstColumn="0" w:lastColumn="0" w:oddVBand="0" w:evenVBand="1" w:oddHBand="0" w:evenHBand="0" w:firstRowFirstColumn="0" w:firstRowLastColumn="0" w:lastRowFirstColumn="0" w:lastRowLastColumn="0"/>
            <w:tcW w:w="752" w:type="dxa"/>
          </w:tcPr>
          <w:p w14:paraId="39DCB493"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6308514E"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684" w:type="dxa"/>
          </w:tcPr>
          <w:p w14:paraId="5123F860" w14:textId="77777777" w:rsidR="00513D90" w:rsidRPr="00F80BA1" w:rsidRDefault="00513D90" w:rsidP="00306527">
            <w:pPr>
              <w:jc w:val="center"/>
              <w:rPr>
                <w:rStyle w:val="Strong"/>
              </w:rPr>
            </w:pPr>
            <w:r w:rsidRPr="00F80BA1">
              <w:rPr>
                <w:rStyle w:val="Strong"/>
              </w:rPr>
              <w:t>18.1</w:t>
            </w:r>
          </w:p>
        </w:tc>
      </w:tr>
      <w:tr w:rsidR="00513D90" w:rsidRPr="00513D90" w14:paraId="0C3DA4C6"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587" w:type="dxa"/>
          </w:tcPr>
          <w:p w14:paraId="48877675" w14:textId="77777777" w:rsidR="00513D90" w:rsidRPr="00513D90" w:rsidRDefault="00513D90" w:rsidP="00A62ED9">
            <w:pPr>
              <w:rPr>
                <w:lang w:val="en-US"/>
              </w:rPr>
            </w:pPr>
            <w:r w:rsidRPr="00513D90">
              <w:rPr>
                <w:lang w:val="en-US"/>
              </w:rPr>
              <w:t>EL 1</w:t>
            </w:r>
          </w:p>
        </w:tc>
        <w:tc>
          <w:tcPr>
            <w:cnfStyle w:val="000001000000" w:firstRow="0" w:lastRow="0" w:firstColumn="0" w:lastColumn="0" w:oddVBand="0" w:evenVBand="1" w:oddHBand="0" w:evenHBand="0" w:firstRowFirstColumn="0" w:firstRowLastColumn="0" w:lastRowFirstColumn="0" w:lastRowLastColumn="0"/>
            <w:tcW w:w="752" w:type="dxa"/>
          </w:tcPr>
          <w:p w14:paraId="0FD83ACD" w14:textId="77777777" w:rsidR="00513D90" w:rsidRPr="00513D90" w:rsidRDefault="00513D90" w:rsidP="00306527">
            <w:pPr>
              <w:jc w:val="center"/>
              <w:rPr>
                <w:lang w:val="en-US"/>
              </w:rPr>
            </w:pPr>
            <w:r w:rsidRPr="00513D90">
              <w:rPr>
                <w:lang w:val="en-US"/>
              </w:rPr>
              <w:t>14.6</w:t>
            </w:r>
          </w:p>
        </w:tc>
        <w:tc>
          <w:tcPr>
            <w:cnfStyle w:val="000010000000" w:firstRow="0" w:lastRow="0" w:firstColumn="0" w:lastColumn="0" w:oddVBand="1" w:evenVBand="0" w:oddHBand="0" w:evenHBand="0" w:firstRowFirstColumn="0" w:firstRowLastColumn="0" w:lastRowFirstColumn="0" w:lastRowLastColumn="0"/>
            <w:tcW w:w="751" w:type="dxa"/>
          </w:tcPr>
          <w:p w14:paraId="75548B35" w14:textId="77777777" w:rsidR="00513D90" w:rsidRPr="00513D90" w:rsidRDefault="00513D90" w:rsidP="00306527">
            <w:pPr>
              <w:jc w:val="center"/>
              <w:rPr>
                <w:lang w:val="en-US"/>
              </w:rPr>
            </w:pPr>
            <w:r w:rsidRPr="00513D90">
              <w:rPr>
                <w:lang w:val="en-US"/>
              </w:rPr>
              <w:t>5.7</w:t>
            </w:r>
          </w:p>
        </w:tc>
        <w:tc>
          <w:tcPr>
            <w:cnfStyle w:val="000001000000" w:firstRow="0" w:lastRow="0" w:firstColumn="0" w:lastColumn="0" w:oddVBand="0" w:evenVBand="1" w:oddHBand="0" w:evenHBand="0" w:firstRowFirstColumn="0" w:firstRowLastColumn="0" w:lastRowFirstColumn="0" w:lastRowLastColumn="0"/>
            <w:tcW w:w="751" w:type="dxa"/>
          </w:tcPr>
          <w:p w14:paraId="476D6E0F" w14:textId="77777777" w:rsidR="00513D90" w:rsidRPr="00513D90" w:rsidRDefault="00513D90" w:rsidP="00306527">
            <w:pPr>
              <w:jc w:val="center"/>
              <w:rPr>
                <w:lang w:val="en-US"/>
              </w:rPr>
            </w:pPr>
            <w:r w:rsidRPr="00513D90">
              <w:rPr>
                <w:lang w:val="en-US"/>
              </w:rPr>
              <w:t>2.2</w:t>
            </w:r>
          </w:p>
        </w:tc>
        <w:tc>
          <w:tcPr>
            <w:cnfStyle w:val="000010000000" w:firstRow="0" w:lastRow="0" w:firstColumn="0" w:lastColumn="0" w:oddVBand="1" w:evenVBand="0" w:oddHBand="0" w:evenHBand="0" w:firstRowFirstColumn="0" w:firstRowLastColumn="0" w:lastRowFirstColumn="0" w:lastRowLastColumn="0"/>
            <w:tcW w:w="751" w:type="dxa"/>
          </w:tcPr>
          <w:p w14:paraId="4C240E64" w14:textId="77777777" w:rsidR="00513D90" w:rsidRPr="00513D90" w:rsidRDefault="00513D90" w:rsidP="00306527">
            <w:pPr>
              <w:jc w:val="center"/>
              <w:rPr>
                <w:lang w:val="en-US"/>
              </w:rPr>
            </w:pPr>
            <w:r w:rsidRPr="00513D90">
              <w:rPr>
                <w:lang w:val="en-US"/>
              </w:rPr>
              <w:t>2.3</w:t>
            </w:r>
          </w:p>
        </w:tc>
        <w:tc>
          <w:tcPr>
            <w:cnfStyle w:val="000001000000" w:firstRow="0" w:lastRow="0" w:firstColumn="0" w:lastColumn="0" w:oddVBand="0" w:evenVBand="1" w:oddHBand="0" w:evenHBand="0" w:firstRowFirstColumn="0" w:firstRowLastColumn="0" w:lastRowFirstColumn="0" w:lastRowLastColumn="0"/>
            <w:tcW w:w="751" w:type="dxa"/>
          </w:tcPr>
          <w:p w14:paraId="1E48DD1C" w14:textId="77777777" w:rsidR="00513D90" w:rsidRPr="00513D90" w:rsidRDefault="00513D90" w:rsidP="00306527">
            <w:pPr>
              <w:jc w:val="center"/>
              <w:rPr>
                <w:lang w:val="en-US"/>
              </w:rPr>
            </w:pPr>
            <w:r w:rsidRPr="00513D90">
              <w:rPr>
                <w:lang w:val="en-US"/>
              </w:rPr>
              <w:t>7.0</w:t>
            </w:r>
          </w:p>
        </w:tc>
        <w:tc>
          <w:tcPr>
            <w:cnfStyle w:val="000010000000" w:firstRow="0" w:lastRow="0" w:firstColumn="0" w:lastColumn="0" w:oddVBand="1" w:evenVBand="0" w:oddHBand="0" w:evenHBand="0" w:firstRowFirstColumn="0" w:firstRowLastColumn="0" w:lastRowFirstColumn="0" w:lastRowLastColumn="0"/>
            <w:tcW w:w="751" w:type="dxa"/>
          </w:tcPr>
          <w:p w14:paraId="6C573949"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2" w:type="dxa"/>
          </w:tcPr>
          <w:p w14:paraId="693D959C" w14:textId="77777777" w:rsidR="00513D90" w:rsidRPr="00513D90" w:rsidRDefault="00513D90" w:rsidP="00306527">
            <w:pPr>
              <w:jc w:val="center"/>
              <w:rPr>
                <w:lang w:val="en-US"/>
              </w:rPr>
            </w:pPr>
            <w:r w:rsidRPr="00513D90">
              <w:rPr>
                <w:lang w:val="en-US"/>
              </w:rPr>
              <w:t>1.0</w:t>
            </w:r>
          </w:p>
        </w:tc>
        <w:tc>
          <w:tcPr>
            <w:cnfStyle w:val="000010000000" w:firstRow="0" w:lastRow="0" w:firstColumn="0" w:lastColumn="0" w:oddVBand="1" w:evenVBand="0" w:oddHBand="0" w:evenHBand="0" w:firstRowFirstColumn="0" w:firstRowLastColumn="0" w:lastRowFirstColumn="0" w:lastRowLastColumn="0"/>
            <w:tcW w:w="751" w:type="dxa"/>
          </w:tcPr>
          <w:p w14:paraId="7AA177AE"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684" w:type="dxa"/>
          </w:tcPr>
          <w:p w14:paraId="1F7951A3" w14:textId="77777777" w:rsidR="00513D90" w:rsidRPr="00F80BA1" w:rsidRDefault="00513D90" w:rsidP="00306527">
            <w:pPr>
              <w:jc w:val="center"/>
              <w:rPr>
                <w:rStyle w:val="Strong"/>
              </w:rPr>
            </w:pPr>
            <w:r w:rsidRPr="00F80BA1">
              <w:rPr>
                <w:rStyle w:val="Strong"/>
              </w:rPr>
              <w:t>32.8</w:t>
            </w:r>
          </w:p>
        </w:tc>
      </w:tr>
      <w:tr w:rsidR="00513D90" w:rsidRPr="00513D90" w14:paraId="35907CEF"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587" w:type="dxa"/>
          </w:tcPr>
          <w:p w14:paraId="33E6E924" w14:textId="77777777" w:rsidR="00513D90" w:rsidRPr="00513D90" w:rsidRDefault="00513D90" w:rsidP="00A62ED9">
            <w:pPr>
              <w:rPr>
                <w:lang w:val="en-US"/>
              </w:rPr>
            </w:pPr>
            <w:r w:rsidRPr="00513D90">
              <w:rPr>
                <w:lang w:val="en-US"/>
              </w:rPr>
              <w:t>APS 6</w:t>
            </w:r>
          </w:p>
        </w:tc>
        <w:tc>
          <w:tcPr>
            <w:cnfStyle w:val="000001000000" w:firstRow="0" w:lastRow="0" w:firstColumn="0" w:lastColumn="0" w:oddVBand="0" w:evenVBand="1" w:oddHBand="0" w:evenHBand="0" w:firstRowFirstColumn="0" w:firstRowLastColumn="0" w:lastRowFirstColumn="0" w:lastRowLastColumn="0"/>
            <w:tcW w:w="752" w:type="dxa"/>
          </w:tcPr>
          <w:p w14:paraId="3C8AE02C" w14:textId="77777777" w:rsidR="00513D90" w:rsidRPr="00513D90" w:rsidRDefault="00513D90" w:rsidP="00306527">
            <w:pPr>
              <w:jc w:val="center"/>
              <w:rPr>
                <w:lang w:val="en-US"/>
              </w:rPr>
            </w:pPr>
            <w:r w:rsidRPr="00513D90">
              <w:rPr>
                <w:lang w:val="en-US"/>
              </w:rPr>
              <w:t>5.0</w:t>
            </w:r>
          </w:p>
        </w:tc>
        <w:tc>
          <w:tcPr>
            <w:cnfStyle w:val="000010000000" w:firstRow="0" w:lastRow="0" w:firstColumn="0" w:lastColumn="0" w:oddVBand="1" w:evenVBand="0" w:oddHBand="0" w:evenHBand="0" w:firstRowFirstColumn="0" w:firstRowLastColumn="0" w:lastRowFirstColumn="0" w:lastRowLastColumn="0"/>
            <w:tcW w:w="751" w:type="dxa"/>
          </w:tcPr>
          <w:p w14:paraId="36C6C683" w14:textId="77777777" w:rsidR="00513D90" w:rsidRPr="00513D90" w:rsidRDefault="00513D90" w:rsidP="00306527">
            <w:pPr>
              <w:jc w:val="center"/>
              <w:rPr>
                <w:lang w:val="en-US"/>
              </w:rPr>
            </w:pPr>
            <w:r w:rsidRPr="00513D90">
              <w:rPr>
                <w:lang w:val="en-US"/>
              </w:rPr>
              <w:t>2.1</w:t>
            </w:r>
          </w:p>
        </w:tc>
        <w:tc>
          <w:tcPr>
            <w:cnfStyle w:val="000001000000" w:firstRow="0" w:lastRow="0" w:firstColumn="0" w:lastColumn="0" w:oddVBand="0" w:evenVBand="1" w:oddHBand="0" w:evenHBand="0" w:firstRowFirstColumn="0" w:firstRowLastColumn="0" w:lastRowFirstColumn="0" w:lastRowLastColumn="0"/>
            <w:tcW w:w="751" w:type="dxa"/>
          </w:tcPr>
          <w:p w14:paraId="02BA50DB" w14:textId="77777777" w:rsidR="00513D90" w:rsidRPr="00513D90" w:rsidRDefault="00513D90" w:rsidP="00306527">
            <w:pPr>
              <w:jc w:val="center"/>
              <w:rPr>
                <w:lang w:val="en-US"/>
              </w:rPr>
            </w:pPr>
            <w:r w:rsidRPr="00513D90">
              <w:rPr>
                <w:lang w:val="en-US"/>
              </w:rPr>
              <w:t>2.0</w:t>
            </w:r>
          </w:p>
        </w:tc>
        <w:tc>
          <w:tcPr>
            <w:cnfStyle w:val="000010000000" w:firstRow="0" w:lastRow="0" w:firstColumn="0" w:lastColumn="0" w:oddVBand="1" w:evenVBand="0" w:oddHBand="0" w:evenHBand="0" w:firstRowFirstColumn="0" w:firstRowLastColumn="0" w:lastRowFirstColumn="0" w:lastRowLastColumn="0"/>
            <w:tcW w:w="751" w:type="dxa"/>
          </w:tcPr>
          <w:p w14:paraId="40BC9D0D" w14:textId="77777777" w:rsidR="00513D90" w:rsidRPr="00513D90" w:rsidRDefault="00513D90" w:rsidP="00306527">
            <w:pPr>
              <w:jc w:val="center"/>
              <w:rPr>
                <w:lang w:val="en-US"/>
              </w:rPr>
            </w:pPr>
            <w:r w:rsidRPr="00513D90">
              <w:rPr>
                <w:lang w:val="en-US"/>
              </w:rPr>
              <w:t>0.6</w:t>
            </w:r>
          </w:p>
        </w:tc>
        <w:tc>
          <w:tcPr>
            <w:cnfStyle w:val="000001000000" w:firstRow="0" w:lastRow="0" w:firstColumn="0" w:lastColumn="0" w:oddVBand="0" w:evenVBand="1" w:oddHBand="0" w:evenHBand="0" w:firstRowFirstColumn="0" w:firstRowLastColumn="0" w:lastRowFirstColumn="0" w:lastRowLastColumn="0"/>
            <w:tcW w:w="751" w:type="dxa"/>
          </w:tcPr>
          <w:p w14:paraId="1EE1DE1C" w14:textId="77777777" w:rsidR="00513D90" w:rsidRPr="00513D90" w:rsidRDefault="00513D90" w:rsidP="00306527">
            <w:pPr>
              <w:jc w:val="center"/>
              <w:rPr>
                <w:lang w:val="en-US"/>
              </w:rPr>
            </w:pPr>
            <w:r w:rsidRPr="00513D90">
              <w:rPr>
                <w:lang w:val="en-US"/>
              </w:rPr>
              <w:t>1.8</w:t>
            </w:r>
          </w:p>
        </w:tc>
        <w:tc>
          <w:tcPr>
            <w:cnfStyle w:val="000010000000" w:firstRow="0" w:lastRow="0" w:firstColumn="0" w:lastColumn="0" w:oddVBand="1" w:evenVBand="0" w:oddHBand="0" w:evenHBand="0" w:firstRowFirstColumn="0" w:firstRowLastColumn="0" w:lastRowFirstColumn="0" w:lastRowLastColumn="0"/>
            <w:tcW w:w="751" w:type="dxa"/>
          </w:tcPr>
          <w:p w14:paraId="5A128F3E"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2" w:type="dxa"/>
          </w:tcPr>
          <w:p w14:paraId="150E2AC6"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5B8B9AF6"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684" w:type="dxa"/>
          </w:tcPr>
          <w:p w14:paraId="15C4AF94" w14:textId="77777777" w:rsidR="00513D90" w:rsidRPr="00F80BA1" w:rsidRDefault="00513D90" w:rsidP="00306527">
            <w:pPr>
              <w:jc w:val="center"/>
              <w:rPr>
                <w:rStyle w:val="Strong"/>
              </w:rPr>
            </w:pPr>
            <w:r w:rsidRPr="00F80BA1">
              <w:rPr>
                <w:rStyle w:val="Strong"/>
              </w:rPr>
              <w:t>11.5</w:t>
            </w:r>
          </w:p>
        </w:tc>
      </w:tr>
      <w:tr w:rsidR="00513D90" w:rsidRPr="00513D90" w14:paraId="1C914292"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587" w:type="dxa"/>
          </w:tcPr>
          <w:p w14:paraId="0315B133" w14:textId="77777777" w:rsidR="00513D90" w:rsidRPr="00513D90" w:rsidRDefault="00513D90" w:rsidP="00A62ED9">
            <w:pPr>
              <w:rPr>
                <w:lang w:val="en-US"/>
              </w:rPr>
            </w:pPr>
            <w:r w:rsidRPr="00513D90">
              <w:rPr>
                <w:lang w:val="en-US"/>
              </w:rPr>
              <w:t>APS 5</w:t>
            </w:r>
          </w:p>
        </w:tc>
        <w:tc>
          <w:tcPr>
            <w:cnfStyle w:val="000001000000" w:firstRow="0" w:lastRow="0" w:firstColumn="0" w:lastColumn="0" w:oddVBand="0" w:evenVBand="1" w:oddHBand="0" w:evenHBand="0" w:firstRowFirstColumn="0" w:firstRowLastColumn="0" w:lastRowFirstColumn="0" w:lastRowLastColumn="0"/>
            <w:tcW w:w="752" w:type="dxa"/>
          </w:tcPr>
          <w:p w14:paraId="723B92DE" w14:textId="77777777" w:rsidR="00513D90" w:rsidRPr="00513D90" w:rsidRDefault="00513D90" w:rsidP="00306527">
            <w:pPr>
              <w:jc w:val="center"/>
              <w:rPr>
                <w:lang w:val="en-US"/>
              </w:rPr>
            </w:pPr>
            <w:r w:rsidRPr="00513D90">
              <w:rPr>
                <w:lang w:val="en-US"/>
              </w:rPr>
              <w:t>1.0</w:t>
            </w:r>
          </w:p>
        </w:tc>
        <w:tc>
          <w:tcPr>
            <w:cnfStyle w:val="000010000000" w:firstRow="0" w:lastRow="0" w:firstColumn="0" w:lastColumn="0" w:oddVBand="1" w:evenVBand="0" w:oddHBand="0" w:evenHBand="0" w:firstRowFirstColumn="0" w:firstRowLastColumn="0" w:lastRowFirstColumn="0" w:lastRowLastColumn="0"/>
            <w:tcW w:w="751" w:type="dxa"/>
          </w:tcPr>
          <w:p w14:paraId="727E4855"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1" w:type="dxa"/>
          </w:tcPr>
          <w:p w14:paraId="71A9D532"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1B64C3CC"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1" w:type="dxa"/>
          </w:tcPr>
          <w:p w14:paraId="03B81A7E" w14:textId="77777777" w:rsidR="00513D90" w:rsidRPr="00513D90" w:rsidRDefault="00513D90" w:rsidP="00306527">
            <w:pPr>
              <w:jc w:val="center"/>
              <w:rPr>
                <w:lang w:val="en-US"/>
              </w:rPr>
            </w:pPr>
            <w:r w:rsidRPr="00513D90">
              <w:rPr>
                <w:lang w:val="en-US"/>
              </w:rPr>
              <w:t>4.2</w:t>
            </w:r>
          </w:p>
        </w:tc>
        <w:tc>
          <w:tcPr>
            <w:cnfStyle w:val="000010000000" w:firstRow="0" w:lastRow="0" w:firstColumn="0" w:lastColumn="0" w:oddVBand="1" w:evenVBand="0" w:oddHBand="0" w:evenHBand="0" w:firstRowFirstColumn="0" w:firstRowLastColumn="0" w:lastRowFirstColumn="0" w:lastRowLastColumn="0"/>
            <w:tcW w:w="751" w:type="dxa"/>
          </w:tcPr>
          <w:p w14:paraId="48DCFBC9"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2" w:type="dxa"/>
          </w:tcPr>
          <w:p w14:paraId="60B427B5"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7A6434D9"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684" w:type="dxa"/>
          </w:tcPr>
          <w:p w14:paraId="714C70D3" w14:textId="77777777" w:rsidR="00513D90" w:rsidRPr="00F80BA1" w:rsidRDefault="00513D90" w:rsidP="00306527">
            <w:pPr>
              <w:jc w:val="center"/>
              <w:rPr>
                <w:rStyle w:val="Strong"/>
              </w:rPr>
            </w:pPr>
            <w:r w:rsidRPr="00F80BA1">
              <w:rPr>
                <w:rStyle w:val="Strong"/>
              </w:rPr>
              <w:t>5.2</w:t>
            </w:r>
          </w:p>
        </w:tc>
      </w:tr>
      <w:tr w:rsidR="00513D90" w:rsidRPr="00513D90" w14:paraId="77E61DDC"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587" w:type="dxa"/>
          </w:tcPr>
          <w:p w14:paraId="0BB38E85" w14:textId="77777777" w:rsidR="00513D90" w:rsidRPr="00513D90" w:rsidRDefault="00513D90" w:rsidP="00A62ED9">
            <w:pPr>
              <w:rPr>
                <w:lang w:val="en-US"/>
              </w:rPr>
            </w:pPr>
            <w:r w:rsidRPr="00513D90">
              <w:rPr>
                <w:lang w:val="en-US"/>
              </w:rPr>
              <w:t>APS 4</w:t>
            </w:r>
          </w:p>
        </w:tc>
        <w:tc>
          <w:tcPr>
            <w:cnfStyle w:val="000001000000" w:firstRow="0" w:lastRow="0" w:firstColumn="0" w:lastColumn="0" w:oddVBand="0" w:evenVBand="1" w:oddHBand="0" w:evenHBand="0" w:firstRowFirstColumn="0" w:firstRowLastColumn="0" w:lastRowFirstColumn="0" w:lastRowLastColumn="0"/>
            <w:tcW w:w="752" w:type="dxa"/>
          </w:tcPr>
          <w:p w14:paraId="026F2FA1" w14:textId="77777777" w:rsidR="00513D90" w:rsidRPr="00513D90" w:rsidRDefault="00513D90" w:rsidP="00306527">
            <w:pPr>
              <w:jc w:val="center"/>
              <w:rPr>
                <w:lang w:val="en-US"/>
              </w:rPr>
            </w:pPr>
            <w:r w:rsidRPr="00513D90">
              <w:rPr>
                <w:lang w:val="en-US"/>
              </w:rPr>
              <w:t>1.0</w:t>
            </w:r>
          </w:p>
        </w:tc>
        <w:tc>
          <w:tcPr>
            <w:cnfStyle w:val="000010000000" w:firstRow="0" w:lastRow="0" w:firstColumn="0" w:lastColumn="0" w:oddVBand="1" w:evenVBand="0" w:oddHBand="0" w:evenHBand="0" w:firstRowFirstColumn="0" w:firstRowLastColumn="0" w:lastRowFirstColumn="0" w:lastRowLastColumn="0"/>
            <w:tcW w:w="751" w:type="dxa"/>
          </w:tcPr>
          <w:p w14:paraId="7E82E683"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1" w:type="dxa"/>
          </w:tcPr>
          <w:p w14:paraId="7ED2242D"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5EC2DB8A"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1" w:type="dxa"/>
          </w:tcPr>
          <w:p w14:paraId="746D2D73"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1B757955"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2" w:type="dxa"/>
          </w:tcPr>
          <w:p w14:paraId="04BC82BB"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4EEFF309"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684" w:type="dxa"/>
          </w:tcPr>
          <w:p w14:paraId="664B7576" w14:textId="77777777" w:rsidR="00513D90" w:rsidRPr="00F80BA1" w:rsidRDefault="00513D90" w:rsidP="00306527">
            <w:pPr>
              <w:jc w:val="center"/>
              <w:rPr>
                <w:rStyle w:val="Strong"/>
              </w:rPr>
            </w:pPr>
            <w:r w:rsidRPr="00F80BA1">
              <w:rPr>
                <w:rStyle w:val="Strong"/>
              </w:rPr>
              <w:t>1.0</w:t>
            </w:r>
          </w:p>
        </w:tc>
      </w:tr>
      <w:tr w:rsidR="00513D90" w:rsidRPr="00513D90" w14:paraId="49EB8F5C"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587" w:type="dxa"/>
          </w:tcPr>
          <w:p w14:paraId="521473A3" w14:textId="77777777" w:rsidR="00513D90" w:rsidRPr="00513D90" w:rsidRDefault="00513D90" w:rsidP="00A62ED9">
            <w:pPr>
              <w:rPr>
                <w:lang w:val="en-US"/>
              </w:rPr>
            </w:pPr>
            <w:r w:rsidRPr="00513D90">
              <w:rPr>
                <w:lang w:val="en-US"/>
              </w:rPr>
              <w:t>APS 2</w:t>
            </w:r>
          </w:p>
        </w:tc>
        <w:tc>
          <w:tcPr>
            <w:cnfStyle w:val="000001000000" w:firstRow="0" w:lastRow="0" w:firstColumn="0" w:lastColumn="0" w:oddVBand="0" w:evenVBand="1" w:oddHBand="0" w:evenHBand="0" w:firstRowFirstColumn="0" w:firstRowLastColumn="0" w:lastRowFirstColumn="0" w:lastRowLastColumn="0"/>
            <w:tcW w:w="752" w:type="dxa"/>
          </w:tcPr>
          <w:p w14:paraId="75A511A6"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58A2FA8D"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1" w:type="dxa"/>
          </w:tcPr>
          <w:p w14:paraId="7F72C6C4"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71403B58"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1" w:type="dxa"/>
          </w:tcPr>
          <w:p w14:paraId="48319FC5"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32CB2BB3" w14:textId="77777777" w:rsidR="00513D90" w:rsidRPr="00513D90" w:rsidRDefault="00513D90" w:rsidP="00306527">
            <w:pPr>
              <w:jc w:val="center"/>
            </w:pPr>
          </w:p>
        </w:tc>
        <w:tc>
          <w:tcPr>
            <w:cnfStyle w:val="000001000000" w:firstRow="0" w:lastRow="0" w:firstColumn="0" w:lastColumn="0" w:oddVBand="0" w:evenVBand="1" w:oddHBand="0" w:evenHBand="0" w:firstRowFirstColumn="0" w:firstRowLastColumn="0" w:lastRowFirstColumn="0" w:lastRowLastColumn="0"/>
            <w:tcW w:w="752" w:type="dxa"/>
          </w:tcPr>
          <w:p w14:paraId="3758316B" w14:textId="77777777" w:rsidR="00513D90" w:rsidRPr="00513D90" w:rsidRDefault="00513D90" w:rsidP="00306527">
            <w:pPr>
              <w:jc w:val="center"/>
            </w:pPr>
          </w:p>
        </w:tc>
        <w:tc>
          <w:tcPr>
            <w:cnfStyle w:val="000010000000" w:firstRow="0" w:lastRow="0" w:firstColumn="0" w:lastColumn="0" w:oddVBand="1" w:evenVBand="0" w:oddHBand="0" w:evenHBand="0" w:firstRowFirstColumn="0" w:firstRowLastColumn="0" w:lastRowFirstColumn="0" w:lastRowLastColumn="0"/>
            <w:tcW w:w="751" w:type="dxa"/>
          </w:tcPr>
          <w:p w14:paraId="4D6CA2F9" w14:textId="77777777" w:rsidR="00513D90" w:rsidRPr="00513D90" w:rsidRDefault="00513D90" w:rsidP="00306527">
            <w:pPr>
              <w:jc w:val="center"/>
              <w:rPr>
                <w:lang w:val="en-US"/>
              </w:rPr>
            </w:pPr>
            <w:r w:rsidRPr="00513D90">
              <w:rPr>
                <w:lang w:val="en-US"/>
              </w:rPr>
              <w:t>0.4</w:t>
            </w:r>
          </w:p>
        </w:tc>
        <w:tc>
          <w:tcPr>
            <w:cnfStyle w:val="000001000000" w:firstRow="0" w:lastRow="0" w:firstColumn="0" w:lastColumn="0" w:oddVBand="0" w:evenVBand="1" w:oddHBand="0" w:evenHBand="0" w:firstRowFirstColumn="0" w:firstRowLastColumn="0" w:lastRowFirstColumn="0" w:lastRowLastColumn="0"/>
            <w:tcW w:w="684" w:type="dxa"/>
          </w:tcPr>
          <w:p w14:paraId="5BB500C6" w14:textId="77777777" w:rsidR="00513D90" w:rsidRPr="00F80BA1" w:rsidRDefault="00513D90" w:rsidP="00306527">
            <w:pPr>
              <w:jc w:val="center"/>
              <w:rPr>
                <w:rStyle w:val="Strong"/>
              </w:rPr>
            </w:pPr>
            <w:r w:rsidRPr="00F80BA1">
              <w:rPr>
                <w:rStyle w:val="Strong"/>
              </w:rPr>
              <w:t>0.4</w:t>
            </w:r>
          </w:p>
        </w:tc>
      </w:tr>
      <w:tr w:rsidR="00513D90" w:rsidRPr="00513D90" w14:paraId="7938E62D" w14:textId="77777777" w:rsidTr="00306527">
        <w:trPr>
          <w:trHeight w:val="113"/>
        </w:trPr>
        <w:tc>
          <w:tcPr>
            <w:cnfStyle w:val="000010000000" w:firstRow="0" w:lastRow="0" w:firstColumn="0" w:lastColumn="0" w:oddVBand="1" w:evenVBand="0" w:oddHBand="0" w:evenHBand="0" w:firstRowFirstColumn="0" w:firstRowLastColumn="0" w:lastRowFirstColumn="0" w:lastRowLastColumn="0"/>
            <w:tcW w:w="1587" w:type="dxa"/>
          </w:tcPr>
          <w:p w14:paraId="6CE797AF" w14:textId="77777777" w:rsidR="00513D90" w:rsidRPr="00513D90" w:rsidRDefault="00513D90" w:rsidP="00A62ED9">
            <w:pPr>
              <w:rPr>
                <w:lang w:val="en-US"/>
              </w:rPr>
            </w:pPr>
            <w:r w:rsidRPr="00513D90">
              <w:rPr>
                <w:lang w:val="en-US"/>
              </w:rPr>
              <w:t>Total</w:t>
            </w:r>
          </w:p>
        </w:tc>
        <w:tc>
          <w:tcPr>
            <w:cnfStyle w:val="000001000000" w:firstRow="0" w:lastRow="0" w:firstColumn="0" w:lastColumn="0" w:oddVBand="0" w:evenVBand="1" w:oddHBand="0" w:evenHBand="0" w:firstRowFirstColumn="0" w:firstRowLastColumn="0" w:lastRowFirstColumn="0" w:lastRowLastColumn="0"/>
            <w:tcW w:w="752" w:type="dxa"/>
          </w:tcPr>
          <w:p w14:paraId="0BB2F78F" w14:textId="77777777" w:rsidR="00513D90" w:rsidRPr="00F80BA1" w:rsidRDefault="00513D90" w:rsidP="00306527">
            <w:pPr>
              <w:jc w:val="center"/>
              <w:rPr>
                <w:rStyle w:val="Strong"/>
              </w:rPr>
            </w:pPr>
            <w:r w:rsidRPr="00F80BA1">
              <w:rPr>
                <w:rStyle w:val="Strong"/>
              </w:rPr>
              <w:t>30.6</w:t>
            </w:r>
          </w:p>
        </w:tc>
        <w:tc>
          <w:tcPr>
            <w:cnfStyle w:val="000010000000" w:firstRow="0" w:lastRow="0" w:firstColumn="0" w:lastColumn="0" w:oddVBand="1" w:evenVBand="0" w:oddHBand="0" w:evenHBand="0" w:firstRowFirstColumn="0" w:firstRowLastColumn="0" w:lastRowFirstColumn="0" w:lastRowLastColumn="0"/>
            <w:tcW w:w="751" w:type="dxa"/>
          </w:tcPr>
          <w:p w14:paraId="6BCFDA79" w14:textId="77777777" w:rsidR="00513D90" w:rsidRPr="00F80BA1" w:rsidRDefault="00513D90" w:rsidP="00306527">
            <w:pPr>
              <w:jc w:val="center"/>
              <w:rPr>
                <w:rStyle w:val="Strong"/>
              </w:rPr>
            </w:pPr>
            <w:r w:rsidRPr="00F80BA1">
              <w:rPr>
                <w:rStyle w:val="Strong"/>
              </w:rPr>
              <w:t>10.1</w:t>
            </w:r>
          </w:p>
        </w:tc>
        <w:tc>
          <w:tcPr>
            <w:cnfStyle w:val="000001000000" w:firstRow="0" w:lastRow="0" w:firstColumn="0" w:lastColumn="0" w:oddVBand="0" w:evenVBand="1" w:oddHBand="0" w:evenHBand="0" w:firstRowFirstColumn="0" w:firstRowLastColumn="0" w:lastRowFirstColumn="0" w:lastRowLastColumn="0"/>
            <w:tcW w:w="751" w:type="dxa"/>
          </w:tcPr>
          <w:p w14:paraId="1FFD56A2" w14:textId="77777777" w:rsidR="00513D90" w:rsidRPr="00F80BA1" w:rsidRDefault="00513D90" w:rsidP="00306527">
            <w:pPr>
              <w:jc w:val="center"/>
              <w:rPr>
                <w:rStyle w:val="Strong"/>
              </w:rPr>
            </w:pPr>
            <w:r w:rsidRPr="00F80BA1">
              <w:rPr>
                <w:rStyle w:val="Strong"/>
              </w:rPr>
              <w:t>6.2</w:t>
            </w:r>
          </w:p>
        </w:tc>
        <w:tc>
          <w:tcPr>
            <w:cnfStyle w:val="000010000000" w:firstRow="0" w:lastRow="0" w:firstColumn="0" w:lastColumn="0" w:oddVBand="1" w:evenVBand="0" w:oddHBand="0" w:evenHBand="0" w:firstRowFirstColumn="0" w:firstRowLastColumn="0" w:lastRowFirstColumn="0" w:lastRowLastColumn="0"/>
            <w:tcW w:w="751" w:type="dxa"/>
          </w:tcPr>
          <w:p w14:paraId="54F1564C" w14:textId="77777777" w:rsidR="00513D90" w:rsidRPr="00F80BA1" w:rsidRDefault="00513D90" w:rsidP="00306527">
            <w:pPr>
              <w:jc w:val="center"/>
              <w:rPr>
                <w:rStyle w:val="Strong"/>
              </w:rPr>
            </w:pPr>
            <w:r w:rsidRPr="00F80BA1">
              <w:rPr>
                <w:rStyle w:val="Strong"/>
              </w:rPr>
              <w:t>2.9</w:t>
            </w:r>
          </w:p>
        </w:tc>
        <w:tc>
          <w:tcPr>
            <w:cnfStyle w:val="000001000000" w:firstRow="0" w:lastRow="0" w:firstColumn="0" w:lastColumn="0" w:oddVBand="0" w:evenVBand="1" w:oddHBand="0" w:evenHBand="0" w:firstRowFirstColumn="0" w:firstRowLastColumn="0" w:lastRowFirstColumn="0" w:lastRowLastColumn="0"/>
            <w:tcW w:w="751" w:type="dxa"/>
          </w:tcPr>
          <w:p w14:paraId="49888C75" w14:textId="77777777" w:rsidR="00513D90" w:rsidRPr="00F80BA1" w:rsidRDefault="00513D90" w:rsidP="00306527">
            <w:pPr>
              <w:jc w:val="center"/>
              <w:rPr>
                <w:rStyle w:val="Strong"/>
              </w:rPr>
            </w:pPr>
            <w:r w:rsidRPr="00F80BA1">
              <w:rPr>
                <w:rStyle w:val="Strong"/>
              </w:rPr>
              <w:t>19.0</w:t>
            </w:r>
          </w:p>
        </w:tc>
        <w:tc>
          <w:tcPr>
            <w:cnfStyle w:val="000010000000" w:firstRow="0" w:lastRow="0" w:firstColumn="0" w:lastColumn="0" w:oddVBand="1" w:evenVBand="0" w:oddHBand="0" w:evenHBand="0" w:firstRowFirstColumn="0" w:firstRowLastColumn="0" w:lastRowFirstColumn="0" w:lastRowLastColumn="0"/>
            <w:tcW w:w="751" w:type="dxa"/>
          </w:tcPr>
          <w:p w14:paraId="16813F18" w14:textId="77777777" w:rsidR="00513D90" w:rsidRPr="00F80BA1" w:rsidRDefault="00513D90" w:rsidP="00306527">
            <w:pPr>
              <w:jc w:val="center"/>
              <w:rPr>
                <w:rStyle w:val="Strong"/>
              </w:rPr>
            </w:pPr>
            <w:r w:rsidRPr="00F80BA1">
              <w:rPr>
                <w:rStyle w:val="Strong"/>
              </w:rPr>
              <w:t>1.6</w:t>
            </w:r>
          </w:p>
        </w:tc>
        <w:tc>
          <w:tcPr>
            <w:cnfStyle w:val="000001000000" w:firstRow="0" w:lastRow="0" w:firstColumn="0" w:lastColumn="0" w:oddVBand="0" w:evenVBand="1" w:oddHBand="0" w:evenHBand="0" w:firstRowFirstColumn="0" w:firstRowLastColumn="0" w:lastRowFirstColumn="0" w:lastRowLastColumn="0"/>
            <w:tcW w:w="752" w:type="dxa"/>
          </w:tcPr>
          <w:p w14:paraId="775E4658" w14:textId="77777777" w:rsidR="00513D90" w:rsidRPr="00F80BA1" w:rsidRDefault="00513D90" w:rsidP="00306527">
            <w:pPr>
              <w:jc w:val="center"/>
              <w:rPr>
                <w:rStyle w:val="Strong"/>
              </w:rPr>
            </w:pPr>
            <w:r w:rsidRPr="00F80BA1">
              <w:rPr>
                <w:rStyle w:val="Strong"/>
              </w:rPr>
              <w:t>1.0</w:t>
            </w:r>
          </w:p>
        </w:tc>
        <w:tc>
          <w:tcPr>
            <w:cnfStyle w:val="000010000000" w:firstRow="0" w:lastRow="0" w:firstColumn="0" w:lastColumn="0" w:oddVBand="1" w:evenVBand="0" w:oddHBand="0" w:evenHBand="0" w:firstRowFirstColumn="0" w:firstRowLastColumn="0" w:lastRowFirstColumn="0" w:lastRowLastColumn="0"/>
            <w:tcW w:w="751" w:type="dxa"/>
          </w:tcPr>
          <w:p w14:paraId="76BD9ADF" w14:textId="77777777" w:rsidR="00513D90" w:rsidRPr="00F80BA1" w:rsidRDefault="00513D90" w:rsidP="00306527">
            <w:pPr>
              <w:jc w:val="center"/>
              <w:rPr>
                <w:rStyle w:val="Strong"/>
              </w:rPr>
            </w:pPr>
            <w:r w:rsidRPr="00F80BA1">
              <w:rPr>
                <w:rStyle w:val="Strong"/>
              </w:rPr>
              <w:t>0.8</w:t>
            </w:r>
          </w:p>
        </w:tc>
        <w:tc>
          <w:tcPr>
            <w:cnfStyle w:val="000001000000" w:firstRow="0" w:lastRow="0" w:firstColumn="0" w:lastColumn="0" w:oddVBand="0" w:evenVBand="1" w:oddHBand="0" w:evenHBand="0" w:firstRowFirstColumn="0" w:firstRowLastColumn="0" w:lastRowFirstColumn="0" w:lastRowLastColumn="0"/>
            <w:tcW w:w="684" w:type="dxa"/>
          </w:tcPr>
          <w:p w14:paraId="62EB556B" w14:textId="77777777" w:rsidR="00513D90" w:rsidRPr="00F80BA1" w:rsidRDefault="00513D90" w:rsidP="00306527">
            <w:pPr>
              <w:jc w:val="center"/>
              <w:rPr>
                <w:rStyle w:val="Strong"/>
              </w:rPr>
            </w:pPr>
            <w:r w:rsidRPr="00F80BA1">
              <w:rPr>
                <w:rStyle w:val="Strong"/>
              </w:rPr>
              <w:t>72.2</w:t>
            </w:r>
          </w:p>
        </w:tc>
      </w:tr>
    </w:tbl>
    <w:p w14:paraId="16E3334D" w14:textId="23AE9B63" w:rsidR="00513D90" w:rsidRDefault="00513D90" w:rsidP="00513D90">
      <w:pPr>
        <w:rPr>
          <w:lang w:val="en-US"/>
        </w:rPr>
      </w:pPr>
    </w:p>
    <w:p w14:paraId="45BC14C5" w14:textId="77777777" w:rsidR="00A62ED9" w:rsidRDefault="00A62ED9" w:rsidP="00513D90">
      <w:pPr>
        <w:rPr>
          <w:lang w:val="en-US"/>
        </w:rPr>
        <w:sectPr w:rsidR="00A62ED9" w:rsidSect="00123D7D">
          <w:footnotePr>
            <w:numFmt w:val="chicago"/>
            <w:numRestart w:val="eachPage"/>
          </w:footnotePr>
          <w:pgSz w:w="9978" w:h="14173" w:code="34"/>
          <w:pgMar w:top="1474" w:right="851" w:bottom="1474" w:left="851" w:header="680" w:footer="680" w:gutter="0"/>
          <w:cols w:space="708"/>
          <w:docGrid w:linePitch="360"/>
          <w15:footnoteColumns w:val="1"/>
        </w:sectPr>
      </w:pPr>
    </w:p>
    <w:p w14:paraId="2533DAA1" w14:textId="77777777" w:rsidR="00513D90" w:rsidRPr="00513D90" w:rsidRDefault="00513D90" w:rsidP="00A62ED9">
      <w:pPr>
        <w:pStyle w:val="Heading2"/>
        <w:ind w:right="763"/>
        <w:rPr>
          <w:lang w:val="en-US"/>
        </w:rPr>
      </w:pPr>
      <w:bookmarkStart w:id="24" w:name="_Toc527122072"/>
      <w:r w:rsidRPr="00513D90">
        <w:rPr>
          <w:lang w:val="en-GB"/>
        </w:rPr>
        <w:t>Workplace health and safety</w:t>
      </w:r>
      <w:bookmarkEnd w:id="24"/>
    </w:p>
    <w:p w14:paraId="51571B2B" w14:textId="7A98E40B" w:rsidR="00513D90" w:rsidRPr="00513D90" w:rsidRDefault="00513D90" w:rsidP="00A62ED9">
      <w:pPr>
        <w:pStyle w:val="IntroPara"/>
        <w:rPr>
          <w:lang w:val="en-US"/>
        </w:rPr>
      </w:pPr>
      <w:r w:rsidRPr="00513D90">
        <w:rPr>
          <w:lang w:val="en-US"/>
        </w:rPr>
        <w:t xml:space="preserve">The Commission promotes a healthy and safe workplace and is </w:t>
      </w:r>
      <w:r w:rsidR="00123D7D">
        <w:rPr>
          <w:lang w:val="en-US"/>
        </w:rPr>
        <w:br/>
      </w:r>
      <w:r w:rsidRPr="00513D90">
        <w:rPr>
          <w:lang w:val="en-US"/>
        </w:rPr>
        <w:t xml:space="preserve">committed to meeting its obligations under the </w:t>
      </w:r>
      <w:r w:rsidRPr="00513D90">
        <w:rPr>
          <w:i/>
          <w:iCs/>
          <w:lang w:val="en-US"/>
        </w:rPr>
        <w:t xml:space="preserve">Work Health and </w:t>
      </w:r>
      <w:r w:rsidR="00123D7D">
        <w:rPr>
          <w:i/>
          <w:iCs/>
          <w:lang w:val="en-US"/>
        </w:rPr>
        <w:br/>
      </w:r>
      <w:r w:rsidRPr="00513D90">
        <w:rPr>
          <w:i/>
          <w:iCs/>
          <w:lang w:val="en-US"/>
        </w:rPr>
        <w:t>Safety Act 2011</w:t>
      </w:r>
      <w:r w:rsidRPr="00513D90">
        <w:rPr>
          <w:lang w:val="en-US"/>
        </w:rPr>
        <w:t xml:space="preserve"> and the </w:t>
      </w:r>
      <w:r w:rsidRPr="00513D90">
        <w:rPr>
          <w:i/>
          <w:iCs/>
          <w:lang w:val="en-US"/>
        </w:rPr>
        <w:t>Safety, Rehabilitation and Compensation</w:t>
      </w:r>
      <w:r w:rsidR="00123D7D">
        <w:rPr>
          <w:i/>
          <w:iCs/>
          <w:lang w:val="en-US"/>
        </w:rPr>
        <w:t xml:space="preserve"> </w:t>
      </w:r>
      <w:r w:rsidR="00123D7D">
        <w:rPr>
          <w:i/>
          <w:iCs/>
          <w:lang w:val="en-US"/>
        </w:rPr>
        <w:br/>
      </w:r>
      <w:r w:rsidRPr="00513D90">
        <w:rPr>
          <w:i/>
          <w:iCs/>
          <w:lang w:val="en-US"/>
        </w:rPr>
        <w:t>Act 1988</w:t>
      </w:r>
      <w:r w:rsidRPr="00513D90">
        <w:rPr>
          <w:lang w:val="en-US"/>
        </w:rPr>
        <w:t xml:space="preserve">. All new staff members are required to complete online </w:t>
      </w:r>
      <w:r w:rsidR="00123D7D">
        <w:rPr>
          <w:lang w:val="en-US"/>
        </w:rPr>
        <w:br/>
      </w:r>
      <w:r w:rsidRPr="00513D90">
        <w:rPr>
          <w:lang w:val="en-US"/>
        </w:rPr>
        <w:t>work health and safety training as part of their induction.</w:t>
      </w:r>
    </w:p>
    <w:p w14:paraId="051673A6" w14:textId="77777777" w:rsidR="00123D7D" w:rsidRDefault="00123D7D" w:rsidP="00513D90">
      <w:pPr>
        <w:rPr>
          <w:lang w:val="en-US"/>
        </w:rPr>
        <w:sectPr w:rsidR="00123D7D" w:rsidSect="00381179">
          <w:headerReference w:type="even" r:id="rId197"/>
          <w:headerReference w:type="default" r:id="rId198"/>
          <w:footerReference w:type="even" r:id="rId199"/>
          <w:footerReference w:type="default" r:id="rId200"/>
          <w:footnotePr>
            <w:numFmt w:val="chicago"/>
            <w:numRestart w:val="eachPage"/>
          </w:footnotePr>
          <w:pgSz w:w="9978" w:h="14173" w:code="34"/>
          <w:pgMar w:top="1474" w:right="851" w:bottom="1474" w:left="851" w:header="680" w:footer="680" w:gutter="0"/>
          <w:cols w:space="708"/>
          <w:docGrid w:linePitch="360"/>
          <w15:footnoteColumns w:val="1"/>
        </w:sectPr>
      </w:pPr>
    </w:p>
    <w:p w14:paraId="15BA21CE" w14:textId="2C063470" w:rsidR="00513D90" w:rsidRPr="00513D90" w:rsidRDefault="00513D90" w:rsidP="00513D90">
      <w:pPr>
        <w:rPr>
          <w:lang w:val="en-US"/>
        </w:rPr>
      </w:pPr>
      <w:r w:rsidRPr="00513D90">
        <w:rPr>
          <w:lang w:val="en-US"/>
        </w:rPr>
        <w:t>The Commission undertook a number of activities during 2017–18 to encourage employees to adopt healthy work and lifestyle practices, including:</w:t>
      </w:r>
    </w:p>
    <w:p w14:paraId="20AFA5DE" w14:textId="77777777" w:rsidR="00513D90" w:rsidRPr="00513D90" w:rsidRDefault="00513D90" w:rsidP="00A62ED9">
      <w:pPr>
        <w:pStyle w:val="Bullet1"/>
        <w:rPr>
          <w:lang w:val="en-US"/>
        </w:rPr>
      </w:pPr>
      <w:r w:rsidRPr="00513D90">
        <w:rPr>
          <w:lang w:val="en-US"/>
        </w:rPr>
        <w:t>Conducting ergonomic workstation assessments as required and providing access to standing desks</w:t>
      </w:r>
    </w:p>
    <w:p w14:paraId="0D7AFAD0" w14:textId="77777777" w:rsidR="00513D90" w:rsidRPr="00513D90" w:rsidRDefault="00513D90" w:rsidP="00A62ED9">
      <w:pPr>
        <w:pStyle w:val="Bullet1"/>
        <w:rPr>
          <w:lang w:val="en-US"/>
        </w:rPr>
      </w:pPr>
      <w:r w:rsidRPr="00513D90">
        <w:rPr>
          <w:lang w:val="en-US"/>
        </w:rPr>
        <w:t>Conducting biannual workplace inspections and encouraging all staff members to report incidents, accidents or hazards in the workplace</w:t>
      </w:r>
    </w:p>
    <w:p w14:paraId="41F4A3C7" w14:textId="77777777" w:rsidR="00513D90" w:rsidRPr="00513D90" w:rsidRDefault="00513D90" w:rsidP="00A62ED9">
      <w:pPr>
        <w:pStyle w:val="Bullet1"/>
        <w:rPr>
          <w:lang w:val="en-US"/>
        </w:rPr>
      </w:pPr>
      <w:r w:rsidRPr="00513D90">
        <w:rPr>
          <w:lang w:val="en-US"/>
        </w:rPr>
        <w:t>Appointing a new work health and safety representative</w:t>
      </w:r>
    </w:p>
    <w:p w14:paraId="613BD532" w14:textId="77777777" w:rsidR="00513D90" w:rsidRPr="00513D90" w:rsidRDefault="00513D90" w:rsidP="00A62ED9">
      <w:pPr>
        <w:pStyle w:val="Bullet1"/>
        <w:rPr>
          <w:lang w:val="en-US"/>
        </w:rPr>
      </w:pPr>
      <w:r w:rsidRPr="00513D90">
        <w:rPr>
          <w:lang w:val="en-US"/>
        </w:rPr>
        <w:t>Providing access to an employee assistance program</w:t>
      </w:r>
    </w:p>
    <w:p w14:paraId="4F6EB914" w14:textId="77777777" w:rsidR="00513D90" w:rsidRPr="00513D90" w:rsidRDefault="00513D90" w:rsidP="00A62ED9">
      <w:pPr>
        <w:pStyle w:val="Bullet1"/>
        <w:rPr>
          <w:lang w:val="en-US"/>
        </w:rPr>
      </w:pPr>
      <w:r w:rsidRPr="00513D90">
        <w:rPr>
          <w:lang w:val="en-US"/>
        </w:rPr>
        <w:t>Providing an ‘R U OK’ training session for all staff members</w:t>
      </w:r>
    </w:p>
    <w:p w14:paraId="65BF0CE7" w14:textId="77777777" w:rsidR="00513D90" w:rsidRPr="00513D90" w:rsidRDefault="00513D90" w:rsidP="00A62ED9">
      <w:pPr>
        <w:pStyle w:val="Bullet1"/>
        <w:rPr>
          <w:lang w:val="en-US"/>
        </w:rPr>
      </w:pPr>
      <w:r w:rsidRPr="00513D90">
        <w:rPr>
          <w:lang w:val="en-US"/>
        </w:rPr>
        <w:t>Making influenza vaccinations available to all staff members</w:t>
      </w:r>
    </w:p>
    <w:p w14:paraId="6D5EF58C" w14:textId="77777777" w:rsidR="00513D90" w:rsidRPr="00513D90" w:rsidRDefault="00513D90" w:rsidP="00123D7D">
      <w:pPr>
        <w:pStyle w:val="Bullet1"/>
        <w:spacing w:after="2000"/>
        <w:rPr>
          <w:lang w:val="en-US"/>
        </w:rPr>
      </w:pPr>
      <w:r w:rsidRPr="00513D90">
        <w:rPr>
          <w:lang w:val="en-US"/>
        </w:rPr>
        <w:t>Providing access to reimbursement of eyewear costs for use with screen-based equipment.</w:t>
      </w:r>
    </w:p>
    <w:p w14:paraId="6EFEF0D2" w14:textId="33348B60" w:rsidR="00513D90" w:rsidRDefault="00513D90" w:rsidP="00513D90">
      <w:pPr>
        <w:rPr>
          <w:lang w:val="en-US"/>
        </w:rPr>
      </w:pPr>
      <w:r w:rsidRPr="00513D90">
        <w:rPr>
          <w:lang w:val="en-US"/>
        </w:rPr>
        <w:t xml:space="preserve">Two minor incidents were reported in 2017–18. There were no notifiable incidents in 2017–18. No notices were issued to the Commission and no investigations were initiated in 2017–18 under the </w:t>
      </w:r>
      <w:r w:rsidRPr="00513D90">
        <w:rPr>
          <w:i/>
          <w:iCs/>
          <w:lang w:val="en-US"/>
        </w:rPr>
        <w:t>Work Health and Safety Act</w:t>
      </w:r>
      <w:r w:rsidRPr="00513D90">
        <w:rPr>
          <w:lang w:val="en-US"/>
        </w:rPr>
        <w:t>.</w:t>
      </w:r>
    </w:p>
    <w:p w14:paraId="7876508B" w14:textId="77777777" w:rsidR="00123D7D" w:rsidRDefault="00123D7D" w:rsidP="00513D90">
      <w:pPr>
        <w:rPr>
          <w:lang w:val="en-US"/>
        </w:rPr>
        <w:sectPr w:rsidR="00123D7D" w:rsidSect="00123D7D">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456996F5" w14:textId="0B1F3331" w:rsidR="00513D90" w:rsidRPr="00513D90" w:rsidRDefault="00513D90" w:rsidP="00A62ED9">
      <w:pPr>
        <w:pStyle w:val="Heading2"/>
        <w:rPr>
          <w:lang w:val="en-GB"/>
        </w:rPr>
      </w:pPr>
      <w:bookmarkStart w:id="25" w:name="_Toc527122073"/>
      <w:r w:rsidRPr="00513D90">
        <w:rPr>
          <w:lang w:val="en-GB"/>
        </w:rPr>
        <w:t>Learning and development</w:t>
      </w:r>
      <w:bookmarkEnd w:id="25"/>
    </w:p>
    <w:p w14:paraId="7ED119C7" w14:textId="6A5DA086" w:rsidR="00513D90" w:rsidRPr="00513D90" w:rsidRDefault="00513D90" w:rsidP="00A62ED9">
      <w:pPr>
        <w:pStyle w:val="IntroPara"/>
        <w:rPr>
          <w:lang w:val="en-US"/>
        </w:rPr>
      </w:pPr>
      <w:r w:rsidRPr="00513D90">
        <w:rPr>
          <w:lang w:val="en-US"/>
        </w:rPr>
        <w:t xml:space="preserve">The Commission values the talents and contributions </w:t>
      </w:r>
      <w:r w:rsidR="00123D7D">
        <w:rPr>
          <w:lang w:val="en-US"/>
        </w:rPr>
        <w:br/>
      </w:r>
      <w:r w:rsidRPr="00513D90">
        <w:rPr>
          <w:lang w:val="en-US"/>
        </w:rPr>
        <w:t xml:space="preserve">of its staff members and recognises the importance of </w:t>
      </w:r>
      <w:r w:rsidR="00123D7D">
        <w:rPr>
          <w:lang w:val="en-US"/>
        </w:rPr>
        <w:br/>
      </w:r>
      <w:r w:rsidRPr="00513D90">
        <w:rPr>
          <w:lang w:val="en-US"/>
        </w:rPr>
        <w:t>building expertise and capability within the organisation.</w:t>
      </w:r>
    </w:p>
    <w:p w14:paraId="46ED0A0D" w14:textId="77777777" w:rsidR="00123D7D" w:rsidRDefault="00123D7D" w:rsidP="00513D90">
      <w:pPr>
        <w:rPr>
          <w:lang w:val="en-US"/>
        </w:rPr>
        <w:sectPr w:rsidR="00123D7D" w:rsidSect="00381179">
          <w:footnotePr>
            <w:numFmt w:val="chicago"/>
            <w:numRestart w:val="eachPage"/>
          </w:footnotePr>
          <w:pgSz w:w="9978" w:h="14173" w:code="34"/>
          <w:pgMar w:top="1474" w:right="851" w:bottom="1474" w:left="851" w:header="680" w:footer="680" w:gutter="0"/>
          <w:cols w:space="708"/>
          <w:docGrid w:linePitch="360"/>
          <w15:footnoteColumns w:val="1"/>
        </w:sectPr>
      </w:pPr>
    </w:p>
    <w:p w14:paraId="36D6F343" w14:textId="144C1C79" w:rsidR="00513D90" w:rsidRPr="00513D90" w:rsidRDefault="00513D90" w:rsidP="00513D90">
      <w:pPr>
        <w:rPr>
          <w:lang w:val="en-US"/>
        </w:rPr>
      </w:pPr>
      <w:r w:rsidRPr="00513D90">
        <w:rPr>
          <w:lang w:val="en-US"/>
        </w:rPr>
        <w:t>Learning and development needs and opportunities are primarily identified through the performance development scheme. The Commission promotes learning and development by delivering regular continuing professional development sessions to all staff members.</w:t>
      </w:r>
    </w:p>
    <w:p w14:paraId="7B918013" w14:textId="416BA840" w:rsidR="00A62ED9" w:rsidRDefault="00513D90" w:rsidP="00513D90">
      <w:pPr>
        <w:rPr>
          <w:lang w:val="en-GB"/>
        </w:rPr>
      </w:pPr>
      <w:r w:rsidRPr="00513D90">
        <w:rPr>
          <w:lang w:val="en-US"/>
        </w:rPr>
        <w:t xml:space="preserve">During 2017–18, the Commission’s study support and training arrangements ensured the ongoing development of staff members’ skills </w:t>
      </w:r>
      <w:r w:rsidR="00123D7D">
        <w:rPr>
          <w:lang w:val="en-US"/>
        </w:rPr>
        <w:br w:type="column"/>
      </w:r>
      <w:r w:rsidRPr="00513D90">
        <w:rPr>
          <w:lang w:val="en-US"/>
        </w:rPr>
        <w:t>and capabilities. Participation in study and training included 12 staff members accessing study support assistance and 25 staff members completing 30 external training courses. Commission staff members are currently undertaking a range of tertiary courses, including Master of Public Health, Master of Health Service Management and Master of Health Policy courses, and various graduate certificates in health-related fields.</w:t>
      </w:r>
    </w:p>
    <w:p w14:paraId="0E8E0FD9" w14:textId="77777777" w:rsidR="00A62ED9" w:rsidRDefault="00A62ED9" w:rsidP="00513D90">
      <w:pPr>
        <w:rPr>
          <w:lang w:val="en-GB"/>
        </w:rPr>
        <w:sectPr w:rsidR="00A62ED9" w:rsidSect="00123D7D">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6169036C" w14:textId="51C536A3" w:rsidR="00513D90" w:rsidRPr="00513D90" w:rsidRDefault="00513D90" w:rsidP="00A62ED9">
      <w:pPr>
        <w:pStyle w:val="Heading2"/>
        <w:rPr>
          <w:lang w:val="en-GB"/>
        </w:rPr>
      </w:pPr>
      <w:bookmarkStart w:id="26" w:name="_Toc527122074"/>
      <w:r w:rsidRPr="00513D90">
        <w:rPr>
          <w:lang w:val="en-GB"/>
        </w:rPr>
        <w:t>Workplace diversity</w:t>
      </w:r>
      <w:bookmarkEnd w:id="26"/>
    </w:p>
    <w:p w14:paraId="14B52911" w14:textId="4F17AD68" w:rsidR="00513D90" w:rsidRPr="00513D90" w:rsidRDefault="00513D90" w:rsidP="00A62ED9">
      <w:pPr>
        <w:pStyle w:val="IntroPara"/>
        <w:rPr>
          <w:lang w:val="en-US"/>
        </w:rPr>
      </w:pPr>
      <w:r w:rsidRPr="00513D90">
        <w:rPr>
          <w:lang w:val="en-US"/>
        </w:rPr>
        <w:t xml:space="preserve">The Commission’s workplace diversity program </w:t>
      </w:r>
      <w:r w:rsidR="00123D7D">
        <w:rPr>
          <w:lang w:val="en-US"/>
        </w:rPr>
        <w:br/>
      </w:r>
      <w:r w:rsidRPr="00513D90">
        <w:rPr>
          <w:lang w:val="en-US"/>
        </w:rPr>
        <w:t xml:space="preserve">supports the Commission’s ongoing commitment to </w:t>
      </w:r>
      <w:r w:rsidR="00123D7D">
        <w:rPr>
          <w:lang w:val="en-US"/>
        </w:rPr>
        <w:br/>
      </w:r>
      <w:r w:rsidRPr="00513D90">
        <w:rPr>
          <w:lang w:val="en-US"/>
        </w:rPr>
        <w:t>recognising and fostering diversity in the workplace.</w:t>
      </w:r>
    </w:p>
    <w:p w14:paraId="3A27C6A6" w14:textId="77777777" w:rsidR="00123D7D" w:rsidRDefault="00123D7D" w:rsidP="00513D90">
      <w:pPr>
        <w:rPr>
          <w:lang w:val="en-US"/>
        </w:rPr>
        <w:sectPr w:rsidR="00123D7D" w:rsidSect="00381179">
          <w:headerReference w:type="even" r:id="rId201"/>
          <w:headerReference w:type="default" r:id="rId202"/>
          <w:footerReference w:type="even" r:id="rId203"/>
          <w:footerReference w:type="default" r:id="rId204"/>
          <w:footnotePr>
            <w:numFmt w:val="chicago"/>
            <w:numRestart w:val="eachPage"/>
          </w:footnotePr>
          <w:pgSz w:w="9978" w:h="14173" w:code="34"/>
          <w:pgMar w:top="1474" w:right="851" w:bottom="1474" w:left="851" w:header="680" w:footer="680" w:gutter="0"/>
          <w:cols w:space="708"/>
          <w:docGrid w:linePitch="360"/>
          <w15:footnoteColumns w:val="1"/>
        </w:sectPr>
      </w:pPr>
    </w:p>
    <w:p w14:paraId="04F53B0F" w14:textId="6D9CF9CB" w:rsidR="00513D90" w:rsidRPr="00513D90" w:rsidRDefault="00513D90" w:rsidP="00513D90">
      <w:pPr>
        <w:rPr>
          <w:lang w:val="en-US"/>
        </w:rPr>
      </w:pPr>
      <w:r w:rsidRPr="00513D90">
        <w:rPr>
          <w:lang w:val="en-US"/>
        </w:rPr>
        <w:t>Commission staff participated in NAIDOC Week activities in July 2017 and celebrated Harmony Day, a day celebrated around Australia on 21 March each year to promote cultural diversity.</w:t>
      </w:r>
    </w:p>
    <w:p w14:paraId="4EE765AC" w14:textId="77777777" w:rsidR="00513D90" w:rsidRPr="00513D90" w:rsidRDefault="00513D90" w:rsidP="00513D90">
      <w:pPr>
        <w:rPr>
          <w:lang w:val="en-US"/>
        </w:rPr>
      </w:pPr>
      <w:r w:rsidRPr="00513D90">
        <w:rPr>
          <w:lang w:val="en-US"/>
        </w:rPr>
        <w:t>The Commission is committed to increasing opportunities for people with a disability to participate in employment. The Commission complies with the Australian Government accessibility requirements for online access and publishing. Additionally, employees with a disability are provided with reasonable adjustments to help them perform their duties.</w:t>
      </w:r>
    </w:p>
    <w:p w14:paraId="1E344C4E" w14:textId="35114A00" w:rsidR="00513D90" w:rsidRDefault="00513D90" w:rsidP="00513D90">
      <w:pPr>
        <w:rPr>
          <w:lang w:val="en-US"/>
        </w:rPr>
      </w:pPr>
      <w:r w:rsidRPr="00513D90">
        <w:rPr>
          <w:lang w:val="en-US"/>
        </w:rPr>
        <w:t>During 2017–18, the Commission participated in the Australian Public Service Disability Champions Network.</w:t>
      </w:r>
    </w:p>
    <w:p w14:paraId="7350B731" w14:textId="433A724E" w:rsidR="00123D7D" w:rsidRDefault="00123D7D" w:rsidP="00513D90">
      <w:pPr>
        <w:rPr>
          <w:lang w:val="en-US"/>
        </w:rPr>
      </w:pPr>
    </w:p>
    <w:p w14:paraId="09B7D249" w14:textId="77777777" w:rsidR="00123D7D" w:rsidRDefault="00123D7D" w:rsidP="00513D90">
      <w:pPr>
        <w:rPr>
          <w:lang w:val="en-US"/>
        </w:rPr>
        <w:sectPr w:rsidR="00123D7D" w:rsidSect="00123D7D">
          <w:footnotePr>
            <w:numFmt w:val="chicago"/>
            <w:numRestart w:val="eachPage"/>
          </w:footnotePr>
          <w:type w:val="continuous"/>
          <w:pgSz w:w="9978" w:h="14173" w:code="34"/>
          <w:pgMar w:top="1474" w:right="851" w:bottom="1474" w:left="851" w:header="680" w:footer="680" w:gutter="0"/>
          <w:cols w:num="2" w:space="284"/>
          <w:docGrid w:linePitch="360"/>
          <w15:footnoteColumns w:val="1"/>
        </w:sectPr>
      </w:pPr>
    </w:p>
    <w:p w14:paraId="5760177D" w14:textId="692B54FF" w:rsidR="00513D90" w:rsidRPr="00513D90" w:rsidRDefault="00513D90" w:rsidP="00123D7D">
      <w:pPr>
        <w:pStyle w:val="Heading2"/>
        <w:spacing w:after="400"/>
        <w:rPr>
          <w:lang w:val="en-GB"/>
        </w:rPr>
      </w:pPr>
      <w:bookmarkStart w:id="27" w:name="_Toc527122075"/>
      <w:r w:rsidRPr="00513D90">
        <w:rPr>
          <w:lang w:val="en-GB"/>
        </w:rPr>
        <w:t>Aboriginal and Torres Strait Islander employment</w:t>
      </w:r>
      <w:bookmarkEnd w:id="27"/>
    </w:p>
    <w:p w14:paraId="1C71F75F" w14:textId="084E8D8C" w:rsidR="00513D90" w:rsidRDefault="00513D90" w:rsidP="00A62ED9">
      <w:pPr>
        <w:pStyle w:val="IntroPara"/>
        <w:rPr>
          <w:lang w:val="en-US"/>
        </w:rPr>
      </w:pPr>
      <w:r w:rsidRPr="00513D90">
        <w:rPr>
          <w:lang w:val="en-US"/>
        </w:rPr>
        <w:t>The Commission has no staff members who identify as being Aboriginal or Torres Strait Islander.</w:t>
      </w:r>
    </w:p>
    <w:p w14:paraId="4898F3A0" w14:textId="73406027" w:rsidR="00A62ED9" w:rsidRDefault="00A62ED9" w:rsidP="00A62ED9">
      <w:pPr>
        <w:rPr>
          <w:lang w:val="en-US"/>
        </w:rPr>
      </w:pPr>
    </w:p>
    <w:p w14:paraId="79AA7B55" w14:textId="77777777" w:rsidR="00A62ED9" w:rsidRDefault="00A62ED9" w:rsidP="00A62ED9">
      <w:pPr>
        <w:rPr>
          <w:lang w:val="en-US"/>
        </w:rPr>
        <w:sectPr w:rsidR="00A62ED9" w:rsidSect="00381179">
          <w:footnotePr>
            <w:numFmt w:val="chicago"/>
            <w:numRestart w:val="eachPage"/>
          </w:footnotePr>
          <w:pgSz w:w="9978" w:h="14173" w:code="34"/>
          <w:pgMar w:top="1474" w:right="851" w:bottom="1474" w:left="851" w:header="680" w:footer="680" w:gutter="0"/>
          <w:cols w:space="708"/>
          <w:docGrid w:linePitch="360"/>
          <w15:footnoteColumns w:val="1"/>
        </w:sectPr>
      </w:pPr>
    </w:p>
    <w:p w14:paraId="5B2BACA2" w14:textId="77777777" w:rsidR="00513D90" w:rsidRPr="00513D90" w:rsidRDefault="00513D90" w:rsidP="00A62ED9">
      <w:pPr>
        <w:pStyle w:val="Heading1"/>
        <w:rPr>
          <w:lang w:val="en-GB"/>
        </w:rPr>
      </w:pPr>
      <w:bookmarkStart w:id="28" w:name="_Toc527122076"/>
      <w:r w:rsidRPr="00513D90">
        <w:rPr>
          <w:lang w:val="en-GB"/>
        </w:rPr>
        <w:t>Financial statements</w:t>
      </w:r>
      <w:bookmarkEnd w:id="28"/>
    </w:p>
    <w:p w14:paraId="358ABABD" w14:textId="77777777" w:rsidR="00513D90" w:rsidRPr="00513D90" w:rsidRDefault="00513D90" w:rsidP="00A62ED9">
      <w:pPr>
        <w:pStyle w:val="SectionTOC"/>
        <w:rPr>
          <w:lang w:val="en-US"/>
        </w:rPr>
      </w:pPr>
      <w:r w:rsidRPr="00513D90">
        <w:rPr>
          <w:lang w:val="en-US"/>
        </w:rPr>
        <w:t>Independent auditor’s report</w:t>
      </w:r>
      <w:r w:rsidRPr="00513D90">
        <w:rPr>
          <w:lang w:val="en-US"/>
        </w:rPr>
        <w:tab/>
        <w:t>104</w:t>
      </w:r>
    </w:p>
    <w:p w14:paraId="262AB01D" w14:textId="77777777" w:rsidR="00513D90" w:rsidRPr="00513D90" w:rsidRDefault="00513D90" w:rsidP="00A62ED9">
      <w:pPr>
        <w:pStyle w:val="SectionTOC"/>
        <w:rPr>
          <w:lang w:val="en-US"/>
        </w:rPr>
      </w:pPr>
      <w:r w:rsidRPr="00513D90">
        <w:rPr>
          <w:lang w:val="en-US"/>
        </w:rPr>
        <w:t>Financial statements</w:t>
      </w:r>
      <w:r w:rsidRPr="00513D90">
        <w:rPr>
          <w:lang w:val="en-US"/>
        </w:rPr>
        <w:tab/>
        <w:t>106</w:t>
      </w:r>
    </w:p>
    <w:p w14:paraId="4EB31F00" w14:textId="69CAFED6" w:rsidR="00513D90" w:rsidRPr="00513D90" w:rsidRDefault="00513D90" w:rsidP="00A62ED9">
      <w:pPr>
        <w:pStyle w:val="SectionTOC"/>
        <w:rPr>
          <w:lang w:val="en-US"/>
        </w:rPr>
      </w:pPr>
      <w:r w:rsidRPr="00513D90">
        <w:rPr>
          <w:lang w:val="en-US"/>
        </w:rPr>
        <w:t>Notes to and forming part of the Financial Statements for the period</w:t>
      </w:r>
      <w:r w:rsidR="00A62ED9">
        <w:rPr>
          <w:lang w:val="en-US"/>
        </w:rPr>
        <w:t> </w:t>
      </w:r>
      <w:r w:rsidRPr="00513D90">
        <w:rPr>
          <w:lang w:val="en-US"/>
        </w:rPr>
        <w:t>ended</w:t>
      </w:r>
      <w:r w:rsidR="00A62ED9">
        <w:rPr>
          <w:lang w:val="en-US"/>
        </w:rPr>
        <w:t> </w:t>
      </w:r>
      <w:r w:rsidRPr="00513D90">
        <w:rPr>
          <w:lang w:val="en-US"/>
        </w:rPr>
        <w:t>30 June</w:t>
      </w:r>
      <w:r w:rsidR="00A62ED9">
        <w:rPr>
          <w:lang w:val="en-US"/>
        </w:rPr>
        <w:t> </w:t>
      </w:r>
      <w:r w:rsidRPr="00513D90">
        <w:rPr>
          <w:lang w:val="en-US"/>
        </w:rPr>
        <w:t>2018</w:t>
      </w:r>
      <w:r w:rsidRPr="00513D90">
        <w:rPr>
          <w:lang w:val="en-US"/>
        </w:rPr>
        <w:tab/>
        <w:t>111</w:t>
      </w:r>
    </w:p>
    <w:p w14:paraId="5D187EC0" w14:textId="64D3FA26" w:rsidR="00A62ED9" w:rsidRDefault="00A62ED9">
      <w:pPr>
        <w:rPr>
          <w:lang w:val="en-GB"/>
        </w:rPr>
      </w:pPr>
      <w:r>
        <w:rPr>
          <w:lang w:val="en-GB"/>
        </w:rPr>
        <w:br w:type="page"/>
      </w:r>
    </w:p>
    <w:p w14:paraId="33306E6E" w14:textId="12B71D0B" w:rsidR="00A62ED9" w:rsidRDefault="00A62ED9" w:rsidP="00A62ED9">
      <w:pPr>
        <w:rPr>
          <w:lang w:val="en-GB"/>
        </w:rPr>
      </w:pPr>
    </w:p>
    <w:p w14:paraId="4D9CEA15" w14:textId="77777777" w:rsidR="00A62ED9" w:rsidRDefault="00A62ED9" w:rsidP="00A62ED9">
      <w:pPr>
        <w:rPr>
          <w:lang w:val="en-GB"/>
        </w:rPr>
        <w:sectPr w:rsidR="00A62ED9" w:rsidSect="00123D7D">
          <w:headerReference w:type="even" r:id="rId205"/>
          <w:headerReference w:type="default" r:id="rId206"/>
          <w:footerReference w:type="even" r:id="rId207"/>
          <w:footerReference w:type="default" r:id="rId208"/>
          <w:footnotePr>
            <w:numFmt w:val="chicago"/>
            <w:numRestart w:val="eachPage"/>
          </w:footnotePr>
          <w:pgSz w:w="9978" w:h="14173" w:code="34"/>
          <w:pgMar w:top="1474" w:right="851" w:bottom="1474" w:left="851" w:header="680" w:footer="680" w:gutter="0"/>
          <w:cols w:space="708"/>
          <w:vAlign w:val="bottom"/>
          <w:docGrid w:linePitch="360"/>
          <w15:footnoteColumns w:val="1"/>
        </w:sectPr>
      </w:pPr>
    </w:p>
    <w:p w14:paraId="48B9345E" w14:textId="2EF688C0" w:rsidR="00513D90" w:rsidRPr="00ED5824" w:rsidRDefault="00513D90" w:rsidP="00ED5824">
      <w:pPr>
        <w:pStyle w:val="Heading2"/>
        <w:spacing w:after="0" w:line="40" w:lineRule="exact"/>
        <w:rPr>
          <w:color w:val="FFFFFF" w:themeColor="background1"/>
          <w:sz w:val="4"/>
          <w:szCs w:val="4"/>
          <w:lang w:val="en-GB"/>
        </w:rPr>
      </w:pPr>
      <w:bookmarkStart w:id="29" w:name="_Toc527122077"/>
      <w:r w:rsidRPr="00ED5824">
        <w:rPr>
          <w:color w:val="FFFFFF" w:themeColor="background1"/>
          <w:sz w:val="4"/>
          <w:szCs w:val="4"/>
          <w:lang w:val="en-GB"/>
        </w:rPr>
        <w:t>Independent auditor’s report</w:t>
      </w:r>
      <w:bookmarkEnd w:id="29"/>
    </w:p>
    <w:p w14:paraId="2332C5AC" w14:textId="77777777" w:rsidR="00ED5824" w:rsidRDefault="00ED5824" w:rsidP="00513D90">
      <w:pPr>
        <w:rPr>
          <w:lang w:val="en-US"/>
        </w:rPr>
      </w:pPr>
      <w:r>
        <w:rPr>
          <w:noProof/>
          <w:lang w:val="en-US" w:eastAsia="zh-CN"/>
        </w:rPr>
        <w:drawing>
          <wp:inline distT="0" distB="0" distL="0" distR="0" wp14:anchorId="3C425462" wp14:editId="26D188A1">
            <wp:extent cx="5195520" cy="6790680"/>
            <wp:effectExtent l="0" t="0" r="5715" b="0"/>
            <wp:docPr id="175" name="Picture 175" descr="Independent Auditos' Report&#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2017-18-Australian-Commission-on-Safety-and-Quality-in-Health-Care-Auditor's-Report-1.png"/>
                    <pic:cNvPicPr/>
                  </pic:nvPicPr>
                  <pic:blipFill rotWithShape="1">
                    <a:blip r:embed="rId209">
                      <a:extLst>
                        <a:ext uri="{28A0092B-C50C-407E-A947-70E740481C1C}">
                          <a14:useLocalDpi xmlns:a14="http://schemas.microsoft.com/office/drawing/2010/main" val="0"/>
                        </a:ext>
                      </a:extLst>
                    </a:blip>
                    <a:srcRect t="3207" b="4397"/>
                    <a:stretch/>
                  </pic:blipFill>
                  <pic:spPr bwMode="auto">
                    <a:xfrm>
                      <a:off x="0" y="0"/>
                      <a:ext cx="5195520" cy="6790680"/>
                    </a:xfrm>
                    <a:prstGeom prst="rect">
                      <a:avLst/>
                    </a:prstGeom>
                    <a:ln>
                      <a:noFill/>
                    </a:ln>
                    <a:extLst>
                      <a:ext uri="{53640926-AAD7-44D8-BBD7-CCE9431645EC}">
                        <a14:shadowObscured xmlns:a14="http://schemas.microsoft.com/office/drawing/2010/main"/>
                      </a:ext>
                    </a:extLst>
                  </pic:spPr>
                </pic:pic>
              </a:graphicData>
            </a:graphic>
          </wp:inline>
        </w:drawing>
      </w:r>
    </w:p>
    <w:p w14:paraId="041ACD2C" w14:textId="7E8A858F" w:rsidR="00513D90" w:rsidRPr="00513D90" w:rsidRDefault="00ED5824" w:rsidP="00513D90">
      <w:pPr>
        <w:rPr>
          <w:lang w:val="en-US"/>
        </w:rPr>
      </w:pPr>
      <w:r>
        <w:rPr>
          <w:noProof/>
          <w:lang w:val="en-US" w:eastAsia="zh-CN"/>
        </w:rPr>
        <w:drawing>
          <wp:inline distT="0" distB="0" distL="0" distR="0" wp14:anchorId="69C4E774" wp14:editId="19452D01">
            <wp:extent cx="5156640" cy="7293600"/>
            <wp:effectExtent l="0" t="0" r="6350" b="3175"/>
            <wp:docPr id="176" name="Picture 176" descr="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2017-18-Australian-Commission-on-Safety-and-Quality-in-Health-Care-Auditor's-Report-2.png"/>
                    <pic:cNvPicPr/>
                  </pic:nvPicPr>
                  <pic:blipFill>
                    <a:blip r:embed="rId210">
                      <a:extLst>
                        <a:ext uri="{28A0092B-C50C-407E-A947-70E740481C1C}">
                          <a14:useLocalDpi xmlns:a14="http://schemas.microsoft.com/office/drawing/2010/main" val="0"/>
                        </a:ext>
                      </a:extLst>
                    </a:blip>
                    <a:stretch>
                      <a:fillRect/>
                    </a:stretch>
                  </pic:blipFill>
                  <pic:spPr>
                    <a:xfrm>
                      <a:off x="0" y="0"/>
                      <a:ext cx="5156640" cy="7293600"/>
                    </a:xfrm>
                    <a:prstGeom prst="rect">
                      <a:avLst/>
                    </a:prstGeom>
                  </pic:spPr>
                </pic:pic>
              </a:graphicData>
            </a:graphic>
          </wp:inline>
        </w:drawing>
      </w:r>
    </w:p>
    <w:p w14:paraId="49B78517" w14:textId="4735887A" w:rsidR="00513D90" w:rsidRDefault="00513D90" w:rsidP="00A62ED9">
      <w:pPr>
        <w:pStyle w:val="Heading2"/>
        <w:rPr>
          <w:lang w:val="en-GB"/>
        </w:rPr>
      </w:pPr>
      <w:bookmarkStart w:id="30" w:name="_Toc527122078"/>
      <w:r w:rsidRPr="00513D90">
        <w:rPr>
          <w:lang w:val="en-GB"/>
        </w:rPr>
        <w:t>Financial statements</w:t>
      </w:r>
      <w:bookmarkEnd w:id="30"/>
    </w:p>
    <w:p w14:paraId="1CF7D130" w14:textId="77777777" w:rsidR="00ED5824" w:rsidRDefault="00ED5824" w:rsidP="00A62ED9">
      <w:pPr>
        <w:rPr>
          <w:lang w:val="en-GB"/>
        </w:rPr>
      </w:pPr>
      <w:r>
        <w:rPr>
          <w:noProof/>
          <w:lang w:val="en-US" w:eastAsia="zh-CN"/>
        </w:rPr>
        <w:drawing>
          <wp:inline distT="0" distB="0" distL="0" distR="0" wp14:anchorId="59B6D210" wp14:editId="7788A53B">
            <wp:extent cx="5255260" cy="4810125"/>
            <wp:effectExtent l="0" t="0" r="2540" b="9525"/>
            <wp:docPr id="177" name="Picture 177"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ACSQHC---2017-18-Financial-Statements-SIGNED-1.jpg"/>
                    <pic:cNvPicPr/>
                  </pic:nvPicPr>
                  <pic:blipFill>
                    <a:blip r:embed="rId211">
                      <a:extLst>
                        <a:ext uri="{28A0092B-C50C-407E-A947-70E740481C1C}">
                          <a14:useLocalDpi xmlns:a14="http://schemas.microsoft.com/office/drawing/2010/main" val="0"/>
                        </a:ext>
                      </a:extLst>
                    </a:blip>
                    <a:stretch>
                      <a:fillRect/>
                    </a:stretch>
                  </pic:blipFill>
                  <pic:spPr>
                    <a:xfrm>
                      <a:off x="0" y="0"/>
                      <a:ext cx="5255260" cy="4810125"/>
                    </a:xfrm>
                    <a:prstGeom prst="rect">
                      <a:avLst/>
                    </a:prstGeom>
                  </pic:spPr>
                </pic:pic>
              </a:graphicData>
            </a:graphic>
          </wp:inline>
        </w:drawing>
      </w:r>
    </w:p>
    <w:p w14:paraId="10D2EE8E" w14:textId="77777777" w:rsidR="00ED5824" w:rsidRDefault="00ED5824" w:rsidP="00A62ED9">
      <w:pPr>
        <w:rPr>
          <w:lang w:val="en-GB"/>
        </w:rPr>
      </w:pPr>
      <w:r>
        <w:rPr>
          <w:noProof/>
          <w:lang w:val="en-US" w:eastAsia="zh-CN"/>
        </w:rPr>
        <w:drawing>
          <wp:inline distT="0" distB="0" distL="0" distR="0" wp14:anchorId="3FD6488A" wp14:editId="2A6BE6DD">
            <wp:extent cx="5255260" cy="5976620"/>
            <wp:effectExtent l="0" t="0" r="2540" b="5080"/>
            <wp:docPr id="178" name="Picture 178"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ACSQHC---2017-18-Financial-Statements-SIGNED-2.jpg"/>
                    <pic:cNvPicPr/>
                  </pic:nvPicPr>
                  <pic:blipFill>
                    <a:blip r:embed="rId212">
                      <a:extLst>
                        <a:ext uri="{28A0092B-C50C-407E-A947-70E740481C1C}">
                          <a14:useLocalDpi xmlns:a14="http://schemas.microsoft.com/office/drawing/2010/main" val="0"/>
                        </a:ext>
                      </a:extLst>
                    </a:blip>
                    <a:stretch>
                      <a:fillRect/>
                    </a:stretch>
                  </pic:blipFill>
                  <pic:spPr>
                    <a:xfrm>
                      <a:off x="0" y="0"/>
                      <a:ext cx="5255260" cy="5976620"/>
                    </a:xfrm>
                    <a:prstGeom prst="rect">
                      <a:avLst/>
                    </a:prstGeom>
                  </pic:spPr>
                </pic:pic>
              </a:graphicData>
            </a:graphic>
          </wp:inline>
        </w:drawing>
      </w:r>
    </w:p>
    <w:p w14:paraId="79E17CBF" w14:textId="77777777" w:rsidR="00ED5824" w:rsidRDefault="00ED5824" w:rsidP="00A62ED9">
      <w:pPr>
        <w:rPr>
          <w:lang w:val="en-GB"/>
        </w:rPr>
      </w:pPr>
      <w:r>
        <w:rPr>
          <w:noProof/>
          <w:lang w:val="en-US" w:eastAsia="zh-CN"/>
        </w:rPr>
        <w:drawing>
          <wp:inline distT="0" distB="0" distL="0" distR="0" wp14:anchorId="0C958A21" wp14:editId="0DE2689E">
            <wp:extent cx="5255260" cy="6797040"/>
            <wp:effectExtent l="0" t="0" r="2540" b="3810"/>
            <wp:docPr id="179" name="Picture 179"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ACSQHC---2017-18-Financial-Statements-SIGNED-3.jpg"/>
                    <pic:cNvPicPr/>
                  </pic:nvPicPr>
                  <pic:blipFill>
                    <a:blip r:embed="rId213">
                      <a:extLst>
                        <a:ext uri="{28A0092B-C50C-407E-A947-70E740481C1C}">
                          <a14:useLocalDpi xmlns:a14="http://schemas.microsoft.com/office/drawing/2010/main" val="0"/>
                        </a:ext>
                      </a:extLst>
                    </a:blip>
                    <a:stretch>
                      <a:fillRect/>
                    </a:stretch>
                  </pic:blipFill>
                  <pic:spPr>
                    <a:xfrm>
                      <a:off x="0" y="0"/>
                      <a:ext cx="5255260" cy="6797040"/>
                    </a:xfrm>
                    <a:prstGeom prst="rect">
                      <a:avLst/>
                    </a:prstGeom>
                  </pic:spPr>
                </pic:pic>
              </a:graphicData>
            </a:graphic>
          </wp:inline>
        </w:drawing>
      </w:r>
    </w:p>
    <w:p w14:paraId="02186CBB" w14:textId="77777777" w:rsidR="00ED5824" w:rsidRDefault="00ED5824" w:rsidP="00A62ED9">
      <w:pPr>
        <w:rPr>
          <w:lang w:val="en-GB"/>
        </w:rPr>
      </w:pPr>
      <w:r>
        <w:rPr>
          <w:noProof/>
          <w:lang w:val="en-US" w:eastAsia="zh-CN"/>
        </w:rPr>
        <w:drawing>
          <wp:inline distT="0" distB="0" distL="0" distR="0" wp14:anchorId="0F51A52D" wp14:editId="1F9FA6BE">
            <wp:extent cx="5255260" cy="6819900"/>
            <wp:effectExtent l="0" t="0" r="2540" b="0"/>
            <wp:docPr id="180" name="Picture 180"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ACSQHC---2017-18-Financial-Statements-SIGNED-4.jpg"/>
                    <pic:cNvPicPr/>
                  </pic:nvPicPr>
                  <pic:blipFill>
                    <a:blip r:embed="rId214">
                      <a:extLst>
                        <a:ext uri="{28A0092B-C50C-407E-A947-70E740481C1C}">
                          <a14:useLocalDpi xmlns:a14="http://schemas.microsoft.com/office/drawing/2010/main" val="0"/>
                        </a:ext>
                      </a:extLst>
                    </a:blip>
                    <a:stretch>
                      <a:fillRect/>
                    </a:stretch>
                  </pic:blipFill>
                  <pic:spPr>
                    <a:xfrm>
                      <a:off x="0" y="0"/>
                      <a:ext cx="5255260" cy="6819900"/>
                    </a:xfrm>
                    <a:prstGeom prst="rect">
                      <a:avLst/>
                    </a:prstGeom>
                  </pic:spPr>
                </pic:pic>
              </a:graphicData>
            </a:graphic>
          </wp:inline>
        </w:drawing>
      </w:r>
    </w:p>
    <w:p w14:paraId="6BC17DB8" w14:textId="7EE881B7" w:rsidR="00A62ED9" w:rsidRDefault="00ED5824" w:rsidP="00A62ED9">
      <w:pPr>
        <w:rPr>
          <w:lang w:val="en-GB"/>
        </w:rPr>
      </w:pPr>
      <w:r>
        <w:rPr>
          <w:noProof/>
          <w:lang w:val="en-US" w:eastAsia="zh-CN"/>
        </w:rPr>
        <w:drawing>
          <wp:inline distT="0" distB="0" distL="0" distR="0" wp14:anchorId="5835A6C7" wp14:editId="0AB6EFF2">
            <wp:extent cx="5182870" cy="7127875"/>
            <wp:effectExtent l="0" t="0" r="0" b="0"/>
            <wp:docPr id="181" name="Picture 181"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ACSQHC---2017-18-Financial-Statements-SIGNED-5.jpg"/>
                    <pic:cNvPicPr/>
                  </pic:nvPicPr>
                  <pic:blipFill>
                    <a:blip r:embed="rId215">
                      <a:extLst>
                        <a:ext uri="{28A0092B-C50C-407E-A947-70E740481C1C}">
                          <a14:useLocalDpi xmlns:a14="http://schemas.microsoft.com/office/drawing/2010/main" val="0"/>
                        </a:ext>
                      </a:extLst>
                    </a:blip>
                    <a:stretch>
                      <a:fillRect/>
                    </a:stretch>
                  </pic:blipFill>
                  <pic:spPr>
                    <a:xfrm>
                      <a:off x="0" y="0"/>
                      <a:ext cx="5182870" cy="7127875"/>
                    </a:xfrm>
                    <a:prstGeom prst="rect">
                      <a:avLst/>
                    </a:prstGeom>
                  </pic:spPr>
                </pic:pic>
              </a:graphicData>
            </a:graphic>
          </wp:inline>
        </w:drawing>
      </w:r>
    </w:p>
    <w:p w14:paraId="1FD44C27" w14:textId="77777777" w:rsidR="00A62ED9" w:rsidRPr="00ED5824" w:rsidRDefault="00A62ED9" w:rsidP="00ED5824">
      <w:pPr>
        <w:pStyle w:val="Heading2"/>
        <w:spacing w:after="0" w:line="40" w:lineRule="exact"/>
        <w:rPr>
          <w:color w:val="FFFFFF" w:themeColor="background1"/>
          <w:sz w:val="4"/>
          <w:szCs w:val="4"/>
          <w:lang w:val="en-GB"/>
        </w:rPr>
      </w:pPr>
      <w:bookmarkStart w:id="31" w:name="_Toc527122079"/>
      <w:r w:rsidRPr="00ED5824">
        <w:rPr>
          <w:color w:val="FFFFFF" w:themeColor="background1"/>
          <w:sz w:val="4"/>
          <w:szCs w:val="4"/>
          <w:lang w:val="en-GB"/>
        </w:rPr>
        <w:t>Notes to and forming part of the Financial Statements for the period ended 30 June 2018</w:t>
      </w:r>
      <w:bookmarkEnd w:id="31"/>
    </w:p>
    <w:p w14:paraId="6EDF0CAD" w14:textId="77777777" w:rsidR="00ED5824" w:rsidRDefault="00ED5824" w:rsidP="00A62ED9">
      <w:pPr>
        <w:rPr>
          <w:lang w:val="en-GB"/>
        </w:rPr>
      </w:pPr>
      <w:r>
        <w:rPr>
          <w:noProof/>
          <w:lang w:val="en-US" w:eastAsia="zh-CN"/>
        </w:rPr>
        <w:drawing>
          <wp:inline distT="0" distB="0" distL="0" distR="0" wp14:anchorId="7C7E2CDB" wp14:editId="2FF255D0">
            <wp:extent cx="4517571" cy="5413335"/>
            <wp:effectExtent l="0" t="0" r="0" b="0"/>
            <wp:docPr id="182" name="Picture 182"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ACSQHC---2017-18-Financial-Statements-SIGNED-6.jpg"/>
                    <pic:cNvPicPr/>
                  </pic:nvPicPr>
                  <pic:blipFill>
                    <a:blip r:embed="rId216">
                      <a:extLst>
                        <a:ext uri="{28A0092B-C50C-407E-A947-70E740481C1C}">
                          <a14:useLocalDpi xmlns:a14="http://schemas.microsoft.com/office/drawing/2010/main" val="0"/>
                        </a:ext>
                      </a:extLst>
                    </a:blip>
                    <a:stretch>
                      <a:fillRect/>
                    </a:stretch>
                  </pic:blipFill>
                  <pic:spPr>
                    <a:xfrm>
                      <a:off x="0" y="0"/>
                      <a:ext cx="4541193" cy="5441641"/>
                    </a:xfrm>
                    <a:prstGeom prst="rect">
                      <a:avLst/>
                    </a:prstGeom>
                  </pic:spPr>
                </pic:pic>
              </a:graphicData>
            </a:graphic>
          </wp:inline>
        </w:drawing>
      </w:r>
    </w:p>
    <w:p w14:paraId="5F5D807A" w14:textId="77777777" w:rsidR="00ED5824" w:rsidRDefault="00ED5824" w:rsidP="00A62ED9">
      <w:pPr>
        <w:rPr>
          <w:lang w:val="en-GB"/>
        </w:rPr>
      </w:pPr>
      <w:r>
        <w:rPr>
          <w:noProof/>
          <w:lang w:val="en-US" w:eastAsia="zh-CN"/>
        </w:rPr>
        <w:drawing>
          <wp:inline distT="0" distB="0" distL="0" distR="0" wp14:anchorId="60775446" wp14:editId="03759AF9">
            <wp:extent cx="5255260" cy="6625590"/>
            <wp:effectExtent l="0" t="0" r="2540" b="3810"/>
            <wp:docPr id="183" name="Picture 183"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ACSQHC---2017-18-Financial-Statements-SIGNED-7.jpg"/>
                    <pic:cNvPicPr/>
                  </pic:nvPicPr>
                  <pic:blipFill>
                    <a:blip r:embed="rId217">
                      <a:extLst>
                        <a:ext uri="{28A0092B-C50C-407E-A947-70E740481C1C}">
                          <a14:useLocalDpi xmlns:a14="http://schemas.microsoft.com/office/drawing/2010/main" val="0"/>
                        </a:ext>
                      </a:extLst>
                    </a:blip>
                    <a:stretch>
                      <a:fillRect/>
                    </a:stretch>
                  </pic:blipFill>
                  <pic:spPr>
                    <a:xfrm>
                      <a:off x="0" y="0"/>
                      <a:ext cx="5255260" cy="6625590"/>
                    </a:xfrm>
                    <a:prstGeom prst="rect">
                      <a:avLst/>
                    </a:prstGeom>
                  </pic:spPr>
                </pic:pic>
              </a:graphicData>
            </a:graphic>
          </wp:inline>
        </w:drawing>
      </w:r>
    </w:p>
    <w:p w14:paraId="301A0E1D" w14:textId="77777777" w:rsidR="00ED5824" w:rsidRDefault="00ED5824" w:rsidP="00A62ED9">
      <w:pPr>
        <w:rPr>
          <w:lang w:val="en-GB"/>
        </w:rPr>
      </w:pPr>
      <w:r>
        <w:rPr>
          <w:noProof/>
          <w:lang w:val="en-US" w:eastAsia="zh-CN"/>
        </w:rPr>
        <w:drawing>
          <wp:inline distT="0" distB="0" distL="0" distR="0" wp14:anchorId="648DF3A0" wp14:editId="65B61BAA">
            <wp:extent cx="5255260" cy="3748405"/>
            <wp:effectExtent l="0" t="0" r="2540" b="4445"/>
            <wp:docPr id="184" name="Picture 184"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ACSQHC---2017-18-Financial-Statements-SIGNED-8.jpg"/>
                    <pic:cNvPicPr/>
                  </pic:nvPicPr>
                  <pic:blipFill>
                    <a:blip r:embed="rId218">
                      <a:extLst>
                        <a:ext uri="{28A0092B-C50C-407E-A947-70E740481C1C}">
                          <a14:useLocalDpi xmlns:a14="http://schemas.microsoft.com/office/drawing/2010/main" val="0"/>
                        </a:ext>
                      </a:extLst>
                    </a:blip>
                    <a:stretch>
                      <a:fillRect/>
                    </a:stretch>
                  </pic:blipFill>
                  <pic:spPr>
                    <a:xfrm>
                      <a:off x="0" y="0"/>
                      <a:ext cx="5255260" cy="3748405"/>
                    </a:xfrm>
                    <a:prstGeom prst="rect">
                      <a:avLst/>
                    </a:prstGeom>
                  </pic:spPr>
                </pic:pic>
              </a:graphicData>
            </a:graphic>
          </wp:inline>
        </w:drawing>
      </w:r>
    </w:p>
    <w:p w14:paraId="4C039CB7" w14:textId="77777777" w:rsidR="00ED5824" w:rsidRDefault="00ED5824" w:rsidP="00A62ED9">
      <w:pPr>
        <w:rPr>
          <w:lang w:val="en-GB"/>
        </w:rPr>
      </w:pPr>
      <w:r>
        <w:rPr>
          <w:noProof/>
          <w:lang w:val="en-US" w:eastAsia="zh-CN"/>
        </w:rPr>
        <w:drawing>
          <wp:inline distT="0" distB="0" distL="0" distR="0" wp14:anchorId="076647EC" wp14:editId="7674571B">
            <wp:extent cx="5255260" cy="7042785"/>
            <wp:effectExtent l="0" t="0" r="2540" b="5715"/>
            <wp:docPr id="185" name="Picture 185"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ACSQHC---2017-18-Financial-Statements-SIGNED-9.jpg"/>
                    <pic:cNvPicPr/>
                  </pic:nvPicPr>
                  <pic:blipFill>
                    <a:blip r:embed="rId219">
                      <a:extLst>
                        <a:ext uri="{28A0092B-C50C-407E-A947-70E740481C1C}">
                          <a14:useLocalDpi xmlns:a14="http://schemas.microsoft.com/office/drawing/2010/main" val="0"/>
                        </a:ext>
                      </a:extLst>
                    </a:blip>
                    <a:stretch>
                      <a:fillRect/>
                    </a:stretch>
                  </pic:blipFill>
                  <pic:spPr>
                    <a:xfrm>
                      <a:off x="0" y="0"/>
                      <a:ext cx="5255260" cy="7042785"/>
                    </a:xfrm>
                    <a:prstGeom prst="rect">
                      <a:avLst/>
                    </a:prstGeom>
                  </pic:spPr>
                </pic:pic>
              </a:graphicData>
            </a:graphic>
          </wp:inline>
        </w:drawing>
      </w:r>
    </w:p>
    <w:p w14:paraId="57FC50F7" w14:textId="77777777" w:rsidR="00ED5824" w:rsidRDefault="00ED5824" w:rsidP="00A62ED9">
      <w:pPr>
        <w:rPr>
          <w:lang w:val="en-GB"/>
        </w:rPr>
      </w:pPr>
      <w:r>
        <w:rPr>
          <w:noProof/>
          <w:lang w:val="en-US" w:eastAsia="zh-CN"/>
        </w:rPr>
        <w:drawing>
          <wp:inline distT="0" distB="0" distL="0" distR="0" wp14:anchorId="6E410877" wp14:editId="4999970F">
            <wp:extent cx="5255260" cy="2934970"/>
            <wp:effectExtent l="0" t="0" r="2540" b="0"/>
            <wp:docPr id="186" name="Picture 186"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ACSQHC---2017-18-Financial-Statements-SIGNED-10.jpg"/>
                    <pic:cNvPicPr/>
                  </pic:nvPicPr>
                  <pic:blipFill>
                    <a:blip r:embed="rId220">
                      <a:extLst>
                        <a:ext uri="{28A0092B-C50C-407E-A947-70E740481C1C}">
                          <a14:useLocalDpi xmlns:a14="http://schemas.microsoft.com/office/drawing/2010/main" val="0"/>
                        </a:ext>
                      </a:extLst>
                    </a:blip>
                    <a:stretch>
                      <a:fillRect/>
                    </a:stretch>
                  </pic:blipFill>
                  <pic:spPr>
                    <a:xfrm>
                      <a:off x="0" y="0"/>
                      <a:ext cx="5255260" cy="2934970"/>
                    </a:xfrm>
                    <a:prstGeom prst="rect">
                      <a:avLst/>
                    </a:prstGeom>
                  </pic:spPr>
                </pic:pic>
              </a:graphicData>
            </a:graphic>
          </wp:inline>
        </w:drawing>
      </w:r>
    </w:p>
    <w:p w14:paraId="7AAF235E" w14:textId="77777777" w:rsidR="00ED5824" w:rsidRDefault="00ED5824" w:rsidP="00A62ED9">
      <w:pPr>
        <w:rPr>
          <w:lang w:val="en-GB"/>
        </w:rPr>
      </w:pPr>
      <w:r>
        <w:rPr>
          <w:noProof/>
          <w:lang w:val="en-US" w:eastAsia="zh-CN"/>
        </w:rPr>
        <w:drawing>
          <wp:inline distT="0" distB="0" distL="0" distR="0" wp14:anchorId="7ED572FB" wp14:editId="70AF5628">
            <wp:extent cx="5255260" cy="6852285"/>
            <wp:effectExtent l="0" t="0" r="2540" b="5715"/>
            <wp:docPr id="187" name="Picture 187"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ACSQHC---2017-18-Financial-Statements-SIGNED-11.jpg"/>
                    <pic:cNvPicPr/>
                  </pic:nvPicPr>
                  <pic:blipFill>
                    <a:blip r:embed="rId221">
                      <a:extLst>
                        <a:ext uri="{28A0092B-C50C-407E-A947-70E740481C1C}">
                          <a14:useLocalDpi xmlns:a14="http://schemas.microsoft.com/office/drawing/2010/main" val="0"/>
                        </a:ext>
                      </a:extLst>
                    </a:blip>
                    <a:stretch>
                      <a:fillRect/>
                    </a:stretch>
                  </pic:blipFill>
                  <pic:spPr>
                    <a:xfrm>
                      <a:off x="0" y="0"/>
                      <a:ext cx="5255260" cy="6852285"/>
                    </a:xfrm>
                    <a:prstGeom prst="rect">
                      <a:avLst/>
                    </a:prstGeom>
                  </pic:spPr>
                </pic:pic>
              </a:graphicData>
            </a:graphic>
          </wp:inline>
        </w:drawing>
      </w:r>
    </w:p>
    <w:p w14:paraId="5B16EB4E" w14:textId="77777777" w:rsidR="00ED5824" w:rsidRDefault="00ED5824" w:rsidP="00A62ED9">
      <w:pPr>
        <w:rPr>
          <w:lang w:val="en-GB"/>
        </w:rPr>
      </w:pPr>
      <w:r>
        <w:rPr>
          <w:noProof/>
          <w:lang w:val="en-US" w:eastAsia="zh-CN"/>
        </w:rPr>
        <w:drawing>
          <wp:inline distT="0" distB="0" distL="0" distR="0" wp14:anchorId="0BAFA547" wp14:editId="3AABA34F">
            <wp:extent cx="5255260" cy="5807710"/>
            <wp:effectExtent l="0" t="0" r="2540" b="2540"/>
            <wp:docPr id="188" name="Picture 188"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ACSQHC---2017-18-Financial-Statements-SIGNED-12.jpg"/>
                    <pic:cNvPicPr/>
                  </pic:nvPicPr>
                  <pic:blipFill>
                    <a:blip r:embed="rId222">
                      <a:extLst>
                        <a:ext uri="{28A0092B-C50C-407E-A947-70E740481C1C}">
                          <a14:useLocalDpi xmlns:a14="http://schemas.microsoft.com/office/drawing/2010/main" val="0"/>
                        </a:ext>
                      </a:extLst>
                    </a:blip>
                    <a:stretch>
                      <a:fillRect/>
                    </a:stretch>
                  </pic:blipFill>
                  <pic:spPr>
                    <a:xfrm>
                      <a:off x="0" y="0"/>
                      <a:ext cx="5255260" cy="5807710"/>
                    </a:xfrm>
                    <a:prstGeom prst="rect">
                      <a:avLst/>
                    </a:prstGeom>
                  </pic:spPr>
                </pic:pic>
              </a:graphicData>
            </a:graphic>
          </wp:inline>
        </w:drawing>
      </w:r>
    </w:p>
    <w:p w14:paraId="2FCAEDF6" w14:textId="77777777" w:rsidR="00ED5824" w:rsidRDefault="00ED5824" w:rsidP="00A62ED9">
      <w:pPr>
        <w:rPr>
          <w:lang w:val="en-GB"/>
        </w:rPr>
      </w:pPr>
      <w:r>
        <w:rPr>
          <w:noProof/>
          <w:lang w:val="en-US" w:eastAsia="zh-CN"/>
        </w:rPr>
        <w:drawing>
          <wp:inline distT="0" distB="0" distL="0" distR="0" wp14:anchorId="5ADA6262" wp14:editId="25C4CFC6">
            <wp:extent cx="5255260" cy="6921500"/>
            <wp:effectExtent l="0" t="0" r="2540" b="0"/>
            <wp:docPr id="189" name="Picture 189"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ACSQHC---2017-18-Financial-Statements-SIGNED-13.jpg"/>
                    <pic:cNvPicPr/>
                  </pic:nvPicPr>
                  <pic:blipFill>
                    <a:blip r:embed="rId223">
                      <a:extLst>
                        <a:ext uri="{28A0092B-C50C-407E-A947-70E740481C1C}">
                          <a14:useLocalDpi xmlns:a14="http://schemas.microsoft.com/office/drawing/2010/main" val="0"/>
                        </a:ext>
                      </a:extLst>
                    </a:blip>
                    <a:stretch>
                      <a:fillRect/>
                    </a:stretch>
                  </pic:blipFill>
                  <pic:spPr>
                    <a:xfrm>
                      <a:off x="0" y="0"/>
                      <a:ext cx="5255260" cy="6921500"/>
                    </a:xfrm>
                    <a:prstGeom prst="rect">
                      <a:avLst/>
                    </a:prstGeom>
                  </pic:spPr>
                </pic:pic>
              </a:graphicData>
            </a:graphic>
          </wp:inline>
        </w:drawing>
      </w:r>
    </w:p>
    <w:p w14:paraId="52B8482F" w14:textId="77777777" w:rsidR="00ED5824" w:rsidRDefault="00ED5824" w:rsidP="00A62ED9">
      <w:pPr>
        <w:rPr>
          <w:lang w:val="en-GB"/>
        </w:rPr>
      </w:pPr>
      <w:r>
        <w:rPr>
          <w:noProof/>
          <w:lang w:val="en-US" w:eastAsia="zh-CN"/>
        </w:rPr>
        <w:drawing>
          <wp:inline distT="0" distB="0" distL="0" distR="0" wp14:anchorId="5099634F" wp14:editId="2D78B7DA">
            <wp:extent cx="5255260" cy="6012180"/>
            <wp:effectExtent l="0" t="0" r="2540" b="7620"/>
            <wp:docPr id="190" name="Picture 190"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ACSQHC---2017-18-Financial-Statements-SIGNED-14.jpg"/>
                    <pic:cNvPicPr/>
                  </pic:nvPicPr>
                  <pic:blipFill>
                    <a:blip r:embed="rId224">
                      <a:extLst>
                        <a:ext uri="{28A0092B-C50C-407E-A947-70E740481C1C}">
                          <a14:useLocalDpi xmlns:a14="http://schemas.microsoft.com/office/drawing/2010/main" val="0"/>
                        </a:ext>
                      </a:extLst>
                    </a:blip>
                    <a:stretch>
                      <a:fillRect/>
                    </a:stretch>
                  </pic:blipFill>
                  <pic:spPr>
                    <a:xfrm>
                      <a:off x="0" y="0"/>
                      <a:ext cx="5255260" cy="6012180"/>
                    </a:xfrm>
                    <a:prstGeom prst="rect">
                      <a:avLst/>
                    </a:prstGeom>
                  </pic:spPr>
                </pic:pic>
              </a:graphicData>
            </a:graphic>
          </wp:inline>
        </w:drawing>
      </w:r>
    </w:p>
    <w:p w14:paraId="06DD8B9F" w14:textId="77777777" w:rsidR="00ED5824" w:rsidRDefault="00ED5824" w:rsidP="00A62ED9">
      <w:pPr>
        <w:rPr>
          <w:lang w:val="en-GB"/>
        </w:rPr>
      </w:pPr>
      <w:r>
        <w:rPr>
          <w:noProof/>
          <w:lang w:val="en-US" w:eastAsia="zh-CN"/>
        </w:rPr>
        <w:drawing>
          <wp:inline distT="0" distB="0" distL="0" distR="0" wp14:anchorId="4CF933B3" wp14:editId="0EB042CD">
            <wp:extent cx="5255260" cy="4452620"/>
            <wp:effectExtent l="0" t="0" r="2540" b="5080"/>
            <wp:docPr id="191" name="Picture 191"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ACSQHC---2017-18-Financial-Statements-SIGNED-15.jpg"/>
                    <pic:cNvPicPr/>
                  </pic:nvPicPr>
                  <pic:blipFill>
                    <a:blip r:embed="rId225">
                      <a:extLst>
                        <a:ext uri="{28A0092B-C50C-407E-A947-70E740481C1C}">
                          <a14:useLocalDpi xmlns:a14="http://schemas.microsoft.com/office/drawing/2010/main" val="0"/>
                        </a:ext>
                      </a:extLst>
                    </a:blip>
                    <a:stretch>
                      <a:fillRect/>
                    </a:stretch>
                  </pic:blipFill>
                  <pic:spPr>
                    <a:xfrm>
                      <a:off x="0" y="0"/>
                      <a:ext cx="5255260" cy="4452620"/>
                    </a:xfrm>
                    <a:prstGeom prst="rect">
                      <a:avLst/>
                    </a:prstGeom>
                  </pic:spPr>
                </pic:pic>
              </a:graphicData>
            </a:graphic>
          </wp:inline>
        </w:drawing>
      </w:r>
    </w:p>
    <w:p w14:paraId="073ECDAA" w14:textId="2BF579BE" w:rsidR="00ED5824" w:rsidRDefault="00ED5824" w:rsidP="00A62ED9">
      <w:pPr>
        <w:rPr>
          <w:lang w:val="en-GB"/>
        </w:rPr>
      </w:pPr>
      <w:r>
        <w:rPr>
          <w:noProof/>
          <w:lang w:val="en-US" w:eastAsia="zh-CN"/>
        </w:rPr>
        <w:drawing>
          <wp:inline distT="0" distB="0" distL="0" distR="0" wp14:anchorId="08D3218D" wp14:editId="6F06D84D">
            <wp:extent cx="5255260" cy="5488305"/>
            <wp:effectExtent l="0" t="0" r="2540" b="0"/>
            <wp:docPr id="192" name="Picture 192"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ACSQHC---2017-18-Financial-Statements-SIGNED-16.jpg"/>
                    <pic:cNvPicPr/>
                  </pic:nvPicPr>
                  <pic:blipFill>
                    <a:blip r:embed="rId226">
                      <a:extLst>
                        <a:ext uri="{28A0092B-C50C-407E-A947-70E740481C1C}">
                          <a14:useLocalDpi xmlns:a14="http://schemas.microsoft.com/office/drawing/2010/main" val="0"/>
                        </a:ext>
                      </a:extLst>
                    </a:blip>
                    <a:stretch>
                      <a:fillRect/>
                    </a:stretch>
                  </pic:blipFill>
                  <pic:spPr>
                    <a:xfrm>
                      <a:off x="0" y="0"/>
                      <a:ext cx="5255260" cy="5488305"/>
                    </a:xfrm>
                    <a:prstGeom prst="rect">
                      <a:avLst/>
                    </a:prstGeom>
                  </pic:spPr>
                </pic:pic>
              </a:graphicData>
            </a:graphic>
          </wp:inline>
        </w:drawing>
      </w:r>
    </w:p>
    <w:p w14:paraId="034C277F" w14:textId="0972E3BF" w:rsidR="00ED5824" w:rsidRDefault="00ED5824" w:rsidP="00A62ED9">
      <w:pPr>
        <w:rPr>
          <w:lang w:val="en-GB"/>
        </w:rPr>
      </w:pPr>
      <w:r>
        <w:rPr>
          <w:noProof/>
          <w:lang w:val="en-US" w:eastAsia="zh-CN"/>
        </w:rPr>
        <w:drawing>
          <wp:inline distT="0" distB="0" distL="0" distR="0" wp14:anchorId="1797CBAA" wp14:editId="6BB3643E">
            <wp:extent cx="5255260" cy="4365625"/>
            <wp:effectExtent l="0" t="0" r="2540" b="0"/>
            <wp:docPr id="196" name="Picture 196"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Financial-Statements_PAGE-_17_to_replace-17.jpg"/>
                    <pic:cNvPicPr/>
                  </pic:nvPicPr>
                  <pic:blipFill>
                    <a:blip r:embed="rId227">
                      <a:extLst>
                        <a:ext uri="{28A0092B-C50C-407E-A947-70E740481C1C}">
                          <a14:useLocalDpi xmlns:a14="http://schemas.microsoft.com/office/drawing/2010/main" val="0"/>
                        </a:ext>
                      </a:extLst>
                    </a:blip>
                    <a:stretch>
                      <a:fillRect/>
                    </a:stretch>
                  </pic:blipFill>
                  <pic:spPr>
                    <a:xfrm>
                      <a:off x="0" y="0"/>
                      <a:ext cx="5255260" cy="4365625"/>
                    </a:xfrm>
                    <a:prstGeom prst="rect">
                      <a:avLst/>
                    </a:prstGeom>
                  </pic:spPr>
                </pic:pic>
              </a:graphicData>
            </a:graphic>
          </wp:inline>
        </w:drawing>
      </w:r>
    </w:p>
    <w:p w14:paraId="5DFD898D" w14:textId="77777777" w:rsidR="00ED5824" w:rsidRDefault="00ED5824" w:rsidP="00A62ED9">
      <w:pPr>
        <w:rPr>
          <w:lang w:val="en-GB"/>
        </w:rPr>
      </w:pPr>
      <w:r>
        <w:rPr>
          <w:noProof/>
          <w:lang w:val="en-US" w:eastAsia="zh-CN"/>
        </w:rPr>
        <w:drawing>
          <wp:inline distT="0" distB="0" distL="0" distR="0" wp14:anchorId="5242A656" wp14:editId="2E27E535">
            <wp:extent cx="5255260" cy="3692525"/>
            <wp:effectExtent l="0" t="0" r="2540" b="3175"/>
            <wp:docPr id="193" name="Picture 193"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ACSQHC---2017-18-Financial-Statements-SIGNED-18.jpg"/>
                    <pic:cNvPicPr/>
                  </pic:nvPicPr>
                  <pic:blipFill>
                    <a:blip r:embed="rId228">
                      <a:extLst>
                        <a:ext uri="{28A0092B-C50C-407E-A947-70E740481C1C}">
                          <a14:useLocalDpi xmlns:a14="http://schemas.microsoft.com/office/drawing/2010/main" val="0"/>
                        </a:ext>
                      </a:extLst>
                    </a:blip>
                    <a:stretch>
                      <a:fillRect/>
                    </a:stretch>
                  </pic:blipFill>
                  <pic:spPr>
                    <a:xfrm>
                      <a:off x="0" y="0"/>
                      <a:ext cx="5255260" cy="3692525"/>
                    </a:xfrm>
                    <a:prstGeom prst="rect">
                      <a:avLst/>
                    </a:prstGeom>
                  </pic:spPr>
                </pic:pic>
              </a:graphicData>
            </a:graphic>
          </wp:inline>
        </w:drawing>
      </w:r>
    </w:p>
    <w:p w14:paraId="50B5DA9A" w14:textId="77777777" w:rsidR="00ED5824" w:rsidRDefault="00ED5824" w:rsidP="00A62ED9">
      <w:pPr>
        <w:rPr>
          <w:lang w:val="en-GB"/>
        </w:rPr>
      </w:pPr>
      <w:r>
        <w:rPr>
          <w:noProof/>
          <w:lang w:val="en-US" w:eastAsia="zh-CN"/>
        </w:rPr>
        <w:drawing>
          <wp:inline distT="0" distB="0" distL="0" distR="0" wp14:anchorId="224E3245" wp14:editId="1C7B46D1">
            <wp:extent cx="5001895" cy="7127875"/>
            <wp:effectExtent l="0" t="0" r="8255" b="0"/>
            <wp:docPr id="194" name="Picture 194"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ACSQHC---2017-18-Financial-Statements-SIGNED-19.jpg"/>
                    <pic:cNvPicPr/>
                  </pic:nvPicPr>
                  <pic:blipFill>
                    <a:blip r:embed="rId229">
                      <a:extLst>
                        <a:ext uri="{28A0092B-C50C-407E-A947-70E740481C1C}">
                          <a14:useLocalDpi xmlns:a14="http://schemas.microsoft.com/office/drawing/2010/main" val="0"/>
                        </a:ext>
                      </a:extLst>
                    </a:blip>
                    <a:stretch>
                      <a:fillRect/>
                    </a:stretch>
                  </pic:blipFill>
                  <pic:spPr>
                    <a:xfrm>
                      <a:off x="0" y="0"/>
                      <a:ext cx="5001895" cy="7127875"/>
                    </a:xfrm>
                    <a:prstGeom prst="rect">
                      <a:avLst/>
                    </a:prstGeom>
                  </pic:spPr>
                </pic:pic>
              </a:graphicData>
            </a:graphic>
          </wp:inline>
        </w:drawing>
      </w:r>
    </w:p>
    <w:p w14:paraId="0D725B4E" w14:textId="77777777" w:rsidR="00ED5824" w:rsidRDefault="00ED5824" w:rsidP="00A62ED9">
      <w:pPr>
        <w:rPr>
          <w:lang w:val="en-GB"/>
        </w:rPr>
      </w:pPr>
      <w:r>
        <w:rPr>
          <w:noProof/>
          <w:lang w:val="en-US" w:eastAsia="zh-CN"/>
        </w:rPr>
        <w:drawing>
          <wp:inline distT="0" distB="0" distL="0" distR="0" wp14:anchorId="593CB131" wp14:editId="48B89D38">
            <wp:extent cx="5255260" cy="3180715"/>
            <wp:effectExtent l="0" t="0" r="2540" b="635"/>
            <wp:docPr id="195" name="Picture 195" descr="Financial Statements&#10;Due to the complexity of this document no alternative description has been provided. Please email the Australian Commission on Safety and Quality in Health Care at communications@safetyandquality.gov.au for an alternative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ACSQHC---2017-18-Financial-Statements-SIGNED-20.jpg"/>
                    <pic:cNvPicPr/>
                  </pic:nvPicPr>
                  <pic:blipFill>
                    <a:blip r:embed="rId230">
                      <a:extLst>
                        <a:ext uri="{28A0092B-C50C-407E-A947-70E740481C1C}">
                          <a14:useLocalDpi xmlns:a14="http://schemas.microsoft.com/office/drawing/2010/main" val="0"/>
                        </a:ext>
                      </a:extLst>
                    </a:blip>
                    <a:stretch>
                      <a:fillRect/>
                    </a:stretch>
                  </pic:blipFill>
                  <pic:spPr>
                    <a:xfrm>
                      <a:off x="0" y="0"/>
                      <a:ext cx="5255260" cy="3180715"/>
                    </a:xfrm>
                    <a:prstGeom prst="rect">
                      <a:avLst/>
                    </a:prstGeom>
                  </pic:spPr>
                </pic:pic>
              </a:graphicData>
            </a:graphic>
          </wp:inline>
        </w:drawing>
      </w:r>
    </w:p>
    <w:p w14:paraId="2D554307" w14:textId="10A34F5E" w:rsidR="00513D90" w:rsidRDefault="00513D90" w:rsidP="00513D90">
      <w:pPr>
        <w:rPr>
          <w:lang w:val="en-US"/>
        </w:rPr>
      </w:pPr>
    </w:p>
    <w:p w14:paraId="4DA4012C" w14:textId="77777777" w:rsidR="00A62ED9" w:rsidRDefault="00A62ED9" w:rsidP="00513D90">
      <w:pPr>
        <w:rPr>
          <w:lang w:val="en-US"/>
        </w:rPr>
        <w:sectPr w:rsidR="00A62ED9" w:rsidSect="00381179">
          <w:headerReference w:type="even" r:id="rId231"/>
          <w:headerReference w:type="default" r:id="rId232"/>
          <w:footerReference w:type="even" r:id="rId233"/>
          <w:footerReference w:type="default" r:id="rId234"/>
          <w:footnotePr>
            <w:numFmt w:val="chicago"/>
            <w:numRestart w:val="eachPage"/>
          </w:footnotePr>
          <w:pgSz w:w="9978" w:h="14173" w:code="34"/>
          <w:pgMar w:top="1474" w:right="851" w:bottom="1474" w:left="851" w:header="680" w:footer="680" w:gutter="0"/>
          <w:cols w:space="708"/>
          <w:docGrid w:linePitch="360"/>
          <w15:footnoteColumns w:val="1"/>
        </w:sectPr>
      </w:pPr>
    </w:p>
    <w:p w14:paraId="3AF9306C" w14:textId="77777777" w:rsidR="00513D90" w:rsidRPr="00513D90" w:rsidRDefault="00513D90" w:rsidP="00A62ED9">
      <w:pPr>
        <w:pStyle w:val="Heading1"/>
        <w:rPr>
          <w:lang w:val="en-GB"/>
        </w:rPr>
      </w:pPr>
      <w:bookmarkStart w:id="32" w:name="_Toc527122080"/>
      <w:r w:rsidRPr="00513D90">
        <w:rPr>
          <w:lang w:val="en-GB"/>
        </w:rPr>
        <w:t>Appendices</w:t>
      </w:r>
      <w:bookmarkEnd w:id="32"/>
    </w:p>
    <w:p w14:paraId="04C360A7" w14:textId="77777777" w:rsidR="00513D90" w:rsidRPr="00513D90" w:rsidRDefault="00513D90" w:rsidP="00A62ED9">
      <w:pPr>
        <w:pStyle w:val="SectionTOC"/>
        <w:rPr>
          <w:lang w:val="en-US"/>
        </w:rPr>
      </w:pPr>
      <w:r w:rsidRPr="00513D90">
        <w:rPr>
          <w:b/>
          <w:bCs/>
          <w:lang w:val="en-US"/>
        </w:rPr>
        <w:t xml:space="preserve">Appendix A: </w:t>
      </w:r>
      <w:r w:rsidRPr="00513D90">
        <w:rPr>
          <w:lang w:val="en-US"/>
        </w:rPr>
        <w:t>Freedom of information summary</w:t>
      </w:r>
      <w:r w:rsidRPr="00513D90">
        <w:rPr>
          <w:lang w:val="en-US"/>
        </w:rPr>
        <w:tab/>
        <w:t>128</w:t>
      </w:r>
    </w:p>
    <w:p w14:paraId="565F89BC" w14:textId="34540B26" w:rsidR="00513D90" w:rsidRPr="00513D90" w:rsidRDefault="00513D90" w:rsidP="00A62ED9">
      <w:pPr>
        <w:pStyle w:val="SectionTOC"/>
        <w:rPr>
          <w:lang w:val="en-US"/>
        </w:rPr>
      </w:pPr>
      <w:r w:rsidRPr="00513D90">
        <w:rPr>
          <w:b/>
          <w:bCs/>
          <w:lang w:val="en-US"/>
        </w:rPr>
        <w:t xml:space="preserve">Appendix B: </w:t>
      </w:r>
      <w:r w:rsidRPr="00513D90">
        <w:rPr>
          <w:lang w:val="en-US"/>
        </w:rPr>
        <w:t xml:space="preserve">Compliance to ecologically </w:t>
      </w:r>
      <w:r w:rsidR="00A62ED9">
        <w:rPr>
          <w:lang w:val="en-US"/>
        </w:rPr>
        <w:br/>
      </w:r>
      <w:r w:rsidRPr="00513D90">
        <w:rPr>
          <w:lang w:val="en-US"/>
        </w:rPr>
        <w:t>sustainable development</w:t>
      </w:r>
      <w:r w:rsidRPr="00513D90">
        <w:rPr>
          <w:lang w:val="en-US"/>
        </w:rPr>
        <w:tab/>
        <w:t>130</w:t>
      </w:r>
    </w:p>
    <w:p w14:paraId="2A33CB70" w14:textId="77777777" w:rsidR="00513D90" w:rsidRPr="00513D90" w:rsidRDefault="00513D90" w:rsidP="00A62ED9">
      <w:pPr>
        <w:pStyle w:val="SectionTOC"/>
        <w:rPr>
          <w:lang w:val="en-US"/>
        </w:rPr>
      </w:pPr>
      <w:r w:rsidRPr="00513D90">
        <w:rPr>
          <w:b/>
          <w:bCs/>
          <w:lang w:val="en-US"/>
        </w:rPr>
        <w:t xml:space="preserve">Appendix C: </w:t>
      </w:r>
      <w:r w:rsidRPr="00513D90">
        <w:rPr>
          <w:lang w:val="en-US"/>
        </w:rPr>
        <w:t>Related-entity transactions</w:t>
      </w:r>
      <w:r w:rsidRPr="00513D90">
        <w:rPr>
          <w:lang w:val="en-US"/>
        </w:rPr>
        <w:tab/>
        <w:t>132</w:t>
      </w:r>
    </w:p>
    <w:p w14:paraId="34883680" w14:textId="77777777" w:rsidR="00A62ED9" w:rsidRDefault="00A62ED9">
      <w:pPr>
        <w:rPr>
          <w:lang w:val="en-GB"/>
        </w:rPr>
      </w:pPr>
      <w:r>
        <w:rPr>
          <w:lang w:val="en-GB"/>
        </w:rPr>
        <w:br w:type="page"/>
      </w:r>
    </w:p>
    <w:p w14:paraId="3DA1C56A" w14:textId="77777777" w:rsidR="00A62ED9" w:rsidRDefault="00A62ED9" w:rsidP="00513D90">
      <w:pPr>
        <w:rPr>
          <w:lang w:val="en-GB"/>
        </w:rPr>
      </w:pPr>
    </w:p>
    <w:p w14:paraId="3FB431CB" w14:textId="77777777" w:rsidR="00A62ED9" w:rsidRDefault="00A62ED9" w:rsidP="00513D90">
      <w:pPr>
        <w:rPr>
          <w:lang w:val="en-GB"/>
        </w:rPr>
        <w:sectPr w:rsidR="00A62ED9" w:rsidSect="00ED5824">
          <w:headerReference w:type="even" r:id="rId235"/>
          <w:headerReference w:type="default" r:id="rId236"/>
          <w:footerReference w:type="even" r:id="rId237"/>
          <w:footerReference w:type="default" r:id="rId238"/>
          <w:footnotePr>
            <w:numFmt w:val="chicago"/>
            <w:numRestart w:val="eachPage"/>
          </w:footnotePr>
          <w:pgSz w:w="9978" w:h="14173" w:code="34"/>
          <w:pgMar w:top="1474" w:right="851" w:bottom="1474" w:left="851" w:header="680" w:footer="680" w:gutter="0"/>
          <w:cols w:space="708"/>
          <w:vAlign w:val="bottom"/>
          <w:docGrid w:linePitch="360"/>
          <w15:footnoteColumns w:val="1"/>
        </w:sectPr>
      </w:pPr>
    </w:p>
    <w:p w14:paraId="20104EDF" w14:textId="40ED232D" w:rsidR="00513D90" w:rsidRPr="00513D90" w:rsidRDefault="00513D90" w:rsidP="00A62ED9">
      <w:pPr>
        <w:pStyle w:val="Heading2"/>
        <w:rPr>
          <w:lang w:val="en-GB"/>
        </w:rPr>
      </w:pPr>
      <w:bookmarkStart w:id="33" w:name="_Toc527122081"/>
      <w:r w:rsidRPr="00513D90">
        <w:rPr>
          <w:lang w:val="en-GB"/>
        </w:rPr>
        <w:t>Appendix A: Freedom of information summary</w:t>
      </w:r>
      <w:bookmarkEnd w:id="33"/>
    </w:p>
    <w:p w14:paraId="2CAE89EB" w14:textId="77777777" w:rsidR="00513D90" w:rsidRPr="00513D90" w:rsidRDefault="00513D90" w:rsidP="00513D90">
      <w:pPr>
        <w:rPr>
          <w:lang w:val="en-US"/>
        </w:rPr>
      </w:pPr>
      <w:r w:rsidRPr="00513D90">
        <w:rPr>
          <w:lang w:val="en-US"/>
        </w:rPr>
        <w:t>The following table summarises the year’s Freedom of Information (FOI) requests and their outcomes, as discussed on page 89.</w:t>
      </w:r>
    </w:p>
    <w:p w14:paraId="3EEDCC18" w14:textId="27D26817" w:rsidR="00513D90" w:rsidRPr="00513D90" w:rsidRDefault="00513D90" w:rsidP="0061438E">
      <w:pPr>
        <w:pStyle w:val="TableTitle"/>
        <w:rPr>
          <w:lang w:val="en-GB"/>
        </w:rPr>
      </w:pPr>
      <w:r w:rsidRPr="00513D90">
        <w:rPr>
          <w:lang w:val="en-GB"/>
        </w:rPr>
        <w:t>Freedom of information summary 2017–18</w:t>
      </w:r>
    </w:p>
    <w:tbl>
      <w:tblPr>
        <w:tblStyle w:val="DefaultTable1"/>
        <w:tblW w:w="8277" w:type="dxa"/>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6151"/>
        <w:gridCol w:w="2126"/>
      </w:tblGrid>
      <w:tr w:rsidR="00513D90" w:rsidRPr="00513D90" w14:paraId="249E57F9" w14:textId="77777777" w:rsidTr="008932B2">
        <w:trPr>
          <w:cnfStyle w:val="100000000000" w:firstRow="1" w:lastRow="0" w:firstColumn="0" w:lastColumn="0" w:oddVBand="0" w:evenVBand="0" w:oddHBand="0" w:evenHBand="0" w:firstRowFirstColumn="0" w:firstRowLastColumn="0" w:lastRowFirstColumn="0" w:lastRowLastColumn="0"/>
          <w:trHeight w:val="113"/>
          <w:tblHeader/>
        </w:trPr>
        <w:tc>
          <w:tcPr>
            <w:tcW w:w="6151" w:type="dxa"/>
          </w:tcPr>
          <w:p w14:paraId="0EDFC409" w14:textId="77777777" w:rsidR="00513D90" w:rsidRPr="00513D90" w:rsidRDefault="00513D90" w:rsidP="00513D90">
            <w:r w:rsidRPr="00513D90">
              <w:t>Activity</w:t>
            </w:r>
          </w:p>
        </w:tc>
        <w:tc>
          <w:tcPr>
            <w:tcW w:w="2126" w:type="dxa"/>
          </w:tcPr>
          <w:p w14:paraId="39704F48" w14:textId="77777777" w:rsidR="00513D90" w:rsidRPr="00513D90" w:rsidRDefault="00513D90" w:rsidP="008932B2">
            <w:pPr>
              <w:jc w:val="center"/>
            </w:pPr>
            <w:r w:rsidRPr="00513D90">
              <w:t>Number</w:t>
            </w:r>
          </w:p>
        </w:tc>
      </w:tr>
      <w:tr w:rsidR="00513D90" w:rsidRPr="00513D90" w14:paraId="79357EAA" w14:textId="77777777" w:rsidTr="00A25AE3">
        <w:trPr>
          <w:trHeight w:val="113"/>
        </w:trPr>
        <w:tc>
          <w:tcPr>
            <w:tcW w:w="8277" w:type="dxa"/>
            <w:gridSpan w:val="2"/>
            <w:shd w:val="clear" w:color="auto" w:fill="E0EDF8" w:themeFill="accent3" w:themeFillTint="33"/>
          </w:tcPr>
          <w:p w14:paraId="69A1A4A0" w14:textId="77777777" w:rsidR="00513D90" w:rsidRPr="00513D90" w:rsidRDefault="00513D90" w:rsidP="00A25AE3">
            <w:pPr>
              <w:rPr>
                <w:lang w:val="en-US"/>
              </w:rPr>
            </w:pPr>
            <w:r w:rsidRPr="00513D90">
              <w:rPr>
                <w:lang w:val="en-US"/>
              </w:rPr>
              <w:t>Requests</w:t>
            </w:r>
          </w:p>
        </w:tc>
      </w:tr>
      <w:tr w:rsidR="00513D90" w:rsidRPr="00513D90" w14:paraId="195C08BC" w14:textId="77777777" w:rsidTr="008932B2">
        <w:trPr>
          <w:trHeight w:val="113"/>
        </w:trPr>
        <w:tc>
          <w:tcPr>
            <w:tcW w:w="6151" w:type="dxa"/>
          </w:tcPr>
          <w:p w14:paraId="14493938" w14:textId="77777777" w:rsidR="00513D90" w:rsidRPr="00513D90" w:rsidRDefault="00513D90" w:rsidP="00513D90">
            <w:pPr>
              <w:rPr>
                <w:lang w:val="en-US"/>
              </w:rPr>
            </w:pPr>
            <w:r w:rsidRPr="00513D90">
              <w:rPr>
                <w:lang w:val="en-US"/>
              </w:rPr>
              <w:t>On hand at 1 July 2017</w:t>
            </w:r>
          </w:p>
        </w:tc>
        <w:tc>
          <w:tcPr>
            <w:tcW w:w="2126" w:type="dxa"/>
          </w:tcPr>
          <w:p w14:paraId="5824DDC1" w14:textId="77777777" w:rsidR="00513D90" w:rsidRPr="00513D90" w:rsidRDefault="00513D90" w:rsidP="008932B2">
            <w:pPr>
              <w:jc w:val="center"/>
              <w:rPr>
                <w:lang w:val="en-US"/>
              </w:rPr>
            </w:pPr>
            <w:r w:rsidRPr="00513D90">
              <w:rPr>
                <w:lang w:val="en-US"/>
              </w:rPr>
              <w:t>0</w:t>
            </w:r>
          </w:p>
        </w:tc>
      </w:tr>
      <w:tr w:rsidR="00513D90" w:rsidRPr="00513D90" w14:paraId="720625AF" w14:textId="77777777" w:rsidTr="008932B2">
        <w:trPr>
          <w:trHeight w:val="113"/>
        </w:trPr>
        <w:tc>
          <w:tcPr>
            <w:tcW w:w="6151" w:type="dxa"/>
          </w:tcPr>
          <w:p w14:paraId="7AC7E30B" w14:textId="77777777" w:rsidR="00513D90" w:rsidRPr="00513D90" w:rsidRDefault="00513D90" w:rsidP="00513D90">
            <w:pPr>
              <w:rPr>
                <w:lang w:val="en-US"/>
              </w:rPr>
            </w:pPr>
            <w:r w:rsidRPr="00513D90">
              <w:rPr>
                <w:lang w:val="en-US"/>
              </w:rPr>
              <w:t>New requests received</w:t>
            </w:r>
          </w:p>
        </w:tc>
        <w:tc>
          <w:tcPr>
            <w:tcW w:w="2126" w:type="dxa"/>
          </w:tcPr>
          <w:p w14:paraId="615E1986" w14:textId="77777777" w:rsidR="00513D90" w:rsidRPr="00513D90" w:rsidRDefault="00513D90" w:rsidP="008932B2">
            <w:pPr>
              <w:jc w:val="center"/>
              <w:rPr>
                <w:lang w:val="en-US"/>
              </w:rPr>
            </w:pPr>
            <w:r w:rsidRPr="00513D90">
              <w:rPr>
                <w:lang w:val="en-US"/>
              </w:rPr>
              <w:t>2</w:t>
            </w:r>
          </w:p>
        </w:tc>
      </w:tr>
      <w:tr w:rsidR="00513D90" w:rsidRPr="00513D90" w14:paraId="459ED17A" w14:textId="77777777" w:rsidTr="008932B2">
        <w:trPr>
          <w:trHeight w:val="113"/>
        </w:trPr>
        <w:tc>
          <w:tcPr>
            <w:tcW w:w="6151" w:type="dxa"/>
          </w:tcPr>
          <w:p w14:paraId="70E09C03" w14:textId="77777777" w:rsidR="00513D90" w:rsidRPr="00513D90" w:rsidRDefault="00513D90" w:rsidP="00513D90">
            <w:pPr>
              <w:rPr>
                <w:lang w:val="en-US"/>
              </w:rPr>
            </w:pPr>
            <w:r w:rsidRPr="00513D90">
              <w:rPr>
                <w:lang w:val="en-US"/>
              </w:rPr>
              <w:t>Total requests handled</w:t>
            </w:r>
          </w:p>
        </w:tc>
        <w:tc>
          <w:tcPr>
            <w:tcW w:w="2126" w:type="dxa"/>
          </w:tcPr>
          <w:p w14:paraId="73CE1F97" w14:textId="77777777" w:rsidR="00513D90" w:rsidRPr="00513D90" w:rsidRDefault="00513D90" w:rsidP="008932B2">
            <w:pPr>
              <w:jc w:val="center"/>
              <w:rPr>
                <w:lang w:val="en-US"/>
              </w:rPr>
            </w:pPr>
            <w:r w:rsidRPr="00513D90">
              <w:rPr>
                <w:lang w:val="en-US"/>
              </w:rPr>
              <w:t>2</w:t>
            </w:r>
          </w:p>
        </w:tc>
      </w:tr>
      <w:tr w:rsidR="00513D90" w:rsidRPr="00513D90" w14:paraId="3D291FA6" w14:textId="77777777" w:rsidTr="008932B2">
        <w:trPr>
          <w:trHeight w:val="113"/>
        </w:trPr>
        <w:tc>
          <w:tcPr>
            <w:tcW w:w="6151" w:type="dxa"/>
          </w:tcPr>
          <w:p w14:paraId="78D70544" w14:textId="77777777" w:rsidR="00513D90" w:rsidRPr="00513D90" w:rsidRDefault="00513D90" w:rsidP="00513D90">
            <w:pPr>
              <w:rPr>
                <w:lang w:val="en-US"/>
              </w:rPr>
            </w:pPr>
            <w:r w:rsidRPr="00513D90">
              <w:rPr>
                <w:lang w:val="en-US"/>
              </w:rPr>
              <w:t>Total requests completed as at 30 June 2018</w:t>
            </w:r>
          </w:p>
        </w:tc>
        <w:tc>
          <w:tcPr>
            <w:tcW w:w="2126" w:type="dxa"/>
          </w:tcPr>
          <w:p w14:paraId="6BF1FAA3" w14:textId="77777777" w:rsidR="00513D90" w:rsidRPr="00513D90" w:rsidRDefault="00513D90" w:rsidP="008932B2">
            <w:pPr>
              <w:jc w:val="center"/>
              <w:rPr>
                <w:lang w:val="en-US"/>
              </w:rPr>
            </w:pPr>
            <w:r w:rsidRPr="00513D90">
              <w:rPr>
                <w:lang w:val="en-US"/>
              </w:rPr>
              <w:t>2</w:t>
            </w:r>
          </w:p>
        </w:tc>
      </w:tr>
      <w:tr w:rsidR="00513D90" w:rsidRPr="00513D90" w14:paraId="0299A4C3" w14:textId="77777777" w:rsidTr="008932B2">
        <w:trPr>
          <w:trHeight w:val="113"/>
        </w:trPr>
        <w:tc>
          <w:tcPr>
            <w:tcW w:w="6151" w:type="dxa"/>
          </w:tcPr>
          <w:p w14:paraId="6DAFF473" w14:textId="77777777" w:rsidR="00513D90" w:rsidRPr="00513D90" w:rsidRDefault="00513D90" w:rsidP="00513D90">
            <w:pPr>
              <w:rPr>
                <w:lang w:val="en-US"/>
              </w:rPr>
            </w:pPr>
            <w:r w:rsidRPr="00513D90">
              <w:rPr>
                <w:lang w:val="en-US"/>
              </w:rPr>
              <w:t>Total requests on hand as at 30 June 2018</w:t>
            </w:r>
          </w:p>
        </w:tc>
        <w:tc>
          <w:tcPr>
            <w:tcW w:w="2126" w:type="dxa"/>
          </w:tcPr>
          <w:p w14:paraId="1241D51E" w14:textId="77777777" w:rsidR="00513D90" w:rsidRPr="00513D90" w:rsidRDefault="00513D90" w:rsidP="008932B2">
            <w:pPr>
              <w:jc w:val="center"/>
              <w:rPr>
                <w:lang w:val="en-US"/>
              </w:rPr>
            </w:pPr>
            <w:r w:rsidRPr="00513D90">
              <w:rPr>
                <w:lang w:val="en-US"/>
              </w:rPr>
              <w:t>0</w:t>
            </w:r>
          </w:p>
        </w:tc>
      </w:tr>
      <w:tr w:rsidR="00513D90" w:rsidRPr="00513D90" w14:paraId="7421839B" w14:textId="77777777" w:rsidTr="00A25AE3">
        <w:trPr>
          <w:trHeight w:val="113"/>
        </w:trPr>
        <w:tc>
          <w:tcPr>
            <w:tcW w:w="8277" w:type="dxa"/>
            <w:gridSpan w:val="2"/>
            <w:shd w:val="clear" w:color="auto" w:fill="E0EDF8" w:themeFill="accent3" w:themeFillTint="33"/>
          </w:tcPr>
          <w:p w14:paraId="2B36E5FA" w14:textId="77777777" w:rsidR="00513D90" w:rsidRPr="00513D90" w:rsidRDefault="00513D90" w:rsidP="00A25AE3">
            <w:pPr>
              <w:rPr>
                <w:lang w:val="en-US"/>
              </w:rPr>
            </w:pPr>
            <w:r w:rsidRPr="00513D90">
              <w:rPr>
                <w:lang w:val="en-US"/>
              </w:rPr>
              <w:t>Action of request</w:t>
            </w:r>
          </w:p>
        </w:tc>
      </w:tr>
      <w:tr w:rsidR="00513D90" w:rsidRPr="00513D90" w14:paraId="682BF12C" w14:textId="77777777" w:rsidTr="008932B2">
        <w:trPr>
          <w:trHeight w:val="113"/>
        </w:trPr>
        <w:tc>
          <w:tcPr>
            <w:tcW w:w="6151" w:type="dxa"/>
          </w:tcPr>
          <w:p w14:paraId="44C2BEB4" w14:textId="77777777" w:rsidR="00513D90" w:rsidRPr="00513D90" w:rsidRDefault="00513D90" w:rsidP="00513D90">
            <w:pPr>
              <w:rPr>
                <w:lang w:val="en-US"/>
              </w:rPr>
            </w:pPr>
            <w:r w:rsidRPr="00513D90">
              <w:rPr>
                <w:lang w:val="en-US"/>
              </w:rPr>
              <w:t>Access granted in full</w:t>
            </w:r>
          </w:p>
        </w:tc>
        <w:tc>
          <w:tcPr>
            <w:tcW w:w="2126" w:type="dxa"/>
          </w:tcPr>
          <w:p w14:paraId="7E1AE0B8" w14:textId="77777777" w:rsidR="00513D90" w:rsidRPr="00513D90" w:rsidRDefault="00513D90" w:rsidP="008932B2">
            <w:pPr>
              <w:jc w:val="center"/>
              <w:rPr>
                <w:lang w:val="en-US"/>
              </w:rPr>
            </w:pPr>
            <w:r w:rsidRPr="00513D90">
              <w:rPr>
                <w:lang w:val="en-US"/>
              </w:rPr>
              <w:t>0</w:t>
            </w:r>
          </w:p>
        </w:tc>
      </w:tr>
      <w:tr w:rsidR="00513D90" w:rsidRPr="00513D90" w14:paraId="21E759B3" w14:textId="77777777" w:rsidTr="008932B2">
        <w:trPr>
          <w:trHeight w:val="113"/>
        </w:trPr>
        <w:tc>
          <w:tcPr>
            <w:tcW w:w="6151" w:type="dxa"/>
          </w:tcPr>
          <w:p w14:paraId="78D00869" w14:textId="77777777" w:rsidR="00513D90" w:rsidRPr="00513D90" w:rsidRDefault="00513D90" w:rsidP="00513D90">
            <w:pPr>
              <w:rPr>
                <w:lang w:val="en-US"/>
              </w:rPr>
            </w:pPr>
            <w:r w:rsidRPr="00513D90">
              <w:rPr>
                <w:lang w:val="en-US"/>
              </w:rPr>
              <w:t>Access granted in part</w:t>
            </w:r>
          </w:p>
        </w:tc>
        <w:tc>
          <w:tcPr>
            <w:tcW w:w="2126" w:type="dxa"/>
          </w:tcPr>
          <w:p w14:paraId="5FDFA5C5" w14:textId="77777777" w:rsidR="00513D90" w:rsidRPr="00513D90" w:rsidRDefault="00513D90" w:rsidP="008932B2">
            <w:pPr>
              <w:jc w:val="center"/>
              <w:rPr>
                <w:lang w:val="en-US"/>
              </w:rPr>
            </w:pPr>
            <w:r w:rsidRPr="00513D90">
              <w:rPr>
                <w:lang w:val="en-US"/>
              </w:rPr>
              <w:t>0</w:t>
            </w:r>
          </w:p>
        </w:tc>
      </w:tr>
      <w:tr w:rsidR="00513D90" w:rsidRPr="00513D90" w14:paraId="7531E6C6" w14:textId="77777777" w:rsidTr="008932B2">
        <w:trPr>
          <w:trHeight w:val="113"/>
        </w:trPr>
        <w:tc>
          <w:tcPr>
            <w:tcW w:w="6151" w:type="dxa"/>
          </w:tcPr>
          <w:p w14:paraId="4368E76B" w14:textId="77777777" w:rsidR="00513D90" w:rsidRPr="00513D90" w:rsidRDefault="00513D90" w:rsidP="00513D90">
            <w:pPr>
              <w:rPr>
                <w:lang w:val="en-US"/>
              </w:rPr>
            </w:pPr>
            <w:r w:rsidRPr="00513D90">
              <w:rPr>
                <w:lang w:val="en-US"/>
              </w:rPr>
              <w:t>Access refused</w:t>
            </w:r>
          </w:p>
        </w:tc>
        <w:tc>
          <w:tcPr>
            <w:tcW w:w="2126" w:type="dxa"/>
          </w:tcPr>
          <w:p w14:paraId="2A82C0F9" w14:textId="77777777" w:rsidR="00513D90" w:rsidRPr="00513D90" w:rsidRDefault="00513D90" w:rsidP="008932B2">
            <w:pPr>
              <w:jc w:val="center"/>
              <w:rPr>
                <w:lang w:val="en-US"/>
              </w:rPr>
            </w:pPr>
            <w:r w:rsidRPr="00513D90">
              <w:rPr>
                <w:lang w:val="en-US"/>
              </w:rPr>
              <w:t>0</w:t>
            </w:r>
          </w:p>
        </w:tc>
      </w:tr>
      <w:tr w:rsidR="00513D90" w:rsidRPr="00513D90" w14:paraId="30D6556D" w14:textId="77777777" w:rsidTr="008932B2">
        <w:trPr>
          <w:trHeight w:val="113"/>
        </w:trPr>
        <w:tc>
          <w:tcPr>
            <w:tcW w:w="6151" w:type="dxa"/>
          </w:tcPr>
          <w:p w14:paraId="166F1D5D" w14:textId="77777777" w:rsidR="00513D90" w:rsidRPr="00513D90" w:rsidRDefault="00513D90" w:rsidP="00513D90">
            <w:pPr>
              <w:rPr>
                <w:lang w:val="en-US"/>
              </w:rPr>
            </w:pPr>
            <w:r w:rsidRPr="00513D90">
              <w:rPr>
                <w:lang w:val="en-US"/>
              </w:rPr>
              <w:t>Access transferred in full</w:t>
            </w:r>
          </w:p>
        </w:tc>
        <w:tc>
          <w:tcPr>
            <w:tcW w:w="2126" w:type="dxa"/>
          </w:tcPr>
          <w:p w14:paraId="3FC62DC3" w14:textId="77777777" w:rsidR="00513D90" w:rsidRPr="00513D90" w:rsidRDefault="00513D90" w:rsidP="008932B2">
            <w:pPr>
              <w:jc w:val="center"/>
              <w:rPr>
                <w:lang w:val="en-US"/>
              </w:rPr>
            </w:pPr>
            <w:r w:rsidRPr="00513D90">
              <w:rPr>
                <w:lang w:val="en-US"/>
              </w:rPr>
              <w:t>0</w:t>
            </w:r>
          </w:p>
        </w:tc>
      </w:tr>
      <w:tr w:rsidR="00513D90" w:rsidRPr="00513D90" w14:paraId="635E39C6" w14:textId="77777777" w:rsidTr="008932B2">
        <w:trPr>
          <w:trHeight w:val="113"/>
        </w:trPr>
        <w:tc>
          <w:tcPr>
            <w:tcW w:w="6151" w:type="dxa"/>
          </w:tcPr>
          <w:p w14:paraId="29980A4B" w14:textId="77777777" w:rsidR="00513D90" w:rsidRPr="00513D90" w:rsidRDefault="00513D90" w:rsidP="00513D90">
            <w:pPr>
              <w:rPr>
                <w:lang w:val="en-US"/>
              </w:rPr>
            </w:pPr>
            <w:r w:rsidRPr="00513D90">
              <w:rPr>
                <w:lang w:val="en-US"/>
              </w:rPr>
              <w:t>Request withdrawn</w:t>
            </w:r>
          </w:p>
        </w:tc>
        <w:tc>
          <w:tcPr>
            <w:tcW w:w="2126" w:type="dxa"/>
          </w:tcPr>
          <w:p w14:paraId="48CFB4F7" w14:textId="77777777" w:rsidR="00513D90" w:rsidRPr="00513D90" w:rsidRDefault="00513D90" w:rsidP="008932B2">
            <w:pPr>
              <w:jc w:val="center"/>
              <w:rPr>
                <w:lang w:val="en-US"/>
              </w:rPr>
            </w:pPr>
            <w:r w:rsidRPr="00513D90">
              <w:rPr>
                <w:lang w:val="en-US"/>
              </w:rPr>
              <w:t>1</w:t>
            </w:r>
          </w:p>
        </w:tc>
      </w:tr>
      <w:tr w:rsidR="00513D90" w:rsidRPr="00513D90" w14:paraId="7693FE5C" w14:textId="77777777" w:rsidTr="008932B2">
        <w:trPr>
          <w:trHeight w:val="113"/>
        </w:trPr>
        <w:tc>
          <w:tcPr>
            <w:tcW w:w="6151" w:type="dxa"/>
          </w:tcPr>
          <w:p w14:paraId="30DB5D29" w14:textId="77777777" w:rsidR="00513D90" w:rsidRPr="00513D90" w:rsidRDefault="00513D90" w:rsidP="00513D90">
            <w:pPr>
              <w:rPr>
                <w:lang w:val="en-US"/>
              </w:rPr>
            </w:pPr>
            <w:r w:rsidRPr="00513D90">
              <w:rPr>
                <w:lang w:val="en-US"/>
              </w:rPr>
              <w:t>No records</w:t>
            </w:r>
          </w:p>
        </w:tc>
        <w:tc>
          <w:tcPr>
            <w:tcW w:w="2126" w:type="dxa"/>
          </w:tcPr>
          <w:p w14:paraId="6A91CDE0" w14:textId="77777777" w:rsidR="00513D90" w:rsidRPr="00513D90" w:rsidRDefault="00513D90" w:rsidP="008932B2">
            <w:pPr>
              <w:jc w:val="center"/>
              <w:rPr>
                <w:lang w:val="en-US"/>
              </w:rPr>
            </w:pPr>
            <w:r w:rsidRPr="00513D90">
              <w:rPr>
                <w:lang w:val="en-US"/>
              </w:rPr>
              <w:t>1</w:t>
            </w:r>
          </w:p>
        </w:tc>
      </w:tr>
      <w:tr w:rsidR="00513D90" w:rsidRPr="00513D90" w14:paraId="0AF6267A" w14:textId="77777777" w:rsidTr="00A25AE3">
        <w:trPr>
          <w:trHeight w:val="113"/>
        </w:trPr>
        <w:tc>
          <w:tcPr>
            <w:tcW w:w="8277" w:type="dxa"/>
            <w:gridSpan w:val="2"/>
            <w:shd w:val="clear" w:color="auto" w:fill="E0EDF8" w:themeFill="accent3" w:themeFillTint="33"/>
          </w:tcPr>
          <w:p w14:paraId="31CFC646" w14:textId="77777777" w:rsidR="00513D90" w:rsidRPr="00513D90" w:rsidRDefault="00513D90" w:rsidP="00A25AE3">
            <w:pPr>
              <w:rPr>
                <w:lang w:val="en-US"/>
              </w:rPr>
            </w:pPr>
            <w:r w:rsidRPr="00513D90">
              <w:rPr>
                <w:lang w:val="en-US"/>
              </w:rPr>
              <w:t>Response times</w:t>
            </w:r>
          </w:p>
        </w:tc>
      </w:tr>
      <w:tr w:rsidR="00513D90" w:rsidRPr="00513D90" w14:paraId="7B74BA9C" w14:textId="77777777" w:rsidTr="008932B2">
        <w:trPr>
          <w:trHeight w:val="113"/>
        </w:trPr>
        <w:tc>
          <w:tcPr>
            <w:tcW w:w="6151" w:type="dxa"/>
          </w:tcPr>
          <w:p w14:paraId="202ECEE5" w14:textId="77777777" w:rsidR="00513D90" w:rsidRPr="00513D90" w:rsidRDefault="00513D90" w:rsidP="00513D90">
            <w:pPr>
              <w:rPr>
                <w:lang w:val="en-US"/>
              </w:rPr>
            </w:pPr>
            <w:r w:rsidRPr="00513D90">
              <w:rPr>
                <w:lang w:val="en-US"/>
              </w:rPr>
              <w:t>0–30 days</w:t>
            </w:r>
          </w:p>
        </w:tc>
        <w:tc>
          <w:tcPr>
            <w:tcW w:w="2126" w:type="dxa"/>
          </w:tcPr>
          <w:p w14:paraId="3EC3DFFD" w14:textId="77777777" w:rsidR="00513D90" w:rsidRPr="00513D90" w:rsidRDefault="00513D90" w:rsidP="008932B2">
            <w:pPr>
              <w:jc w:val="center"/>
              <w:rPr>
                <w:lang w:val="en-US"/>
              </w:rPr>
            </w:pPr>
            <w:r w:rsidRPr="00513D90">
              <w:rPr>
                <w:lang w:val="en-US"/>
              </w:rPr>
              <w:t>2</w:t>
            </w:r>
          </w:p>
        </w:tc>
      </w:tr>
      <w:tr w:rsidR="00513D90" w:rsidRPr="00513D90" w14:paraId="34B05C81" w14:textId="77777777" w:rsidTr="008932B2">
        <w:trPr>
          <w:trHeight w:val="113"/>
        </w:trPr>
        <w:tc>
          <w:tcPr>
            <w:tcW w:w="6151" w:type="dxa"/>
          </w:tcPr>
          <w:p w14:paraId="4827DA5F" w14:textId="77777777" w:rsidR="00513D90" w:rsidRPr="00513D90" w:rsidRDefault="00513D90" w:rsidP="00513D90">
            <w:pPr>
              <w:rPr>
                <w:lang w:val="en-US"/>
              </w:rPr>
            </w:pPr>
            <w:r w:rsidRPr="00513D90">
              <w:rPr>
                <w:lang w:val="en-US"/>
              </w:rPr>
              <w:t>30–60 days</w:t>
            </w:r>
          </w:p>
        </w:tc>
        <w:tc>
          <w:tcPr>
            <w:tcW w:w="2126" w:type="dxa"/>
          </w:tcPr>
          <w:p w14:paraId="3BF15756" w14:textId="77777777" w:rsidR="00513D90" w:rsidRPr="00513D90" w:rsidRDefault="00513D90" w:rsidP="008932B2">
            <w:pPr>
              <w:jc w:val="center"/>
              <w:rPr>
                <w:lang w:val="en-US"/>
              </w:rPr>
            </w:pPr>
            <w:r w:rsidRPr="00513D90">
              <w:rPr>
                <w:lang w:val="en-US"/>
              </w:rPr>
              <w:t>0</w:t>
            </w:r>
          </w:p>
        </w:tc>
      </w:tr>
    </w:tbl>
    <w:p w14:paraId="1BFD951B" w14:textId="5CAABE26" w:rsidR="00513D90" w:rsidRDefault="00513D90" w:rsidP="00513D90">
      <w:pPr>
        <w:rPr>
          <w:lang w:val="en-US"/>
        </w:rPr>
      </w:pPr>
    </w:p>
    <w:p w14:paraId="1D4D917F" w14:textId="42932A47" w:rsidR="00734DCD" w:rsidRDefault="00734DCD">
      <w:pPr>
        <w:rPr>
          <w:lang w:val="en-US"/>
        </w:rPr>
      </w:pPr>
      <w:r>
        <w:rPr>
          <w:lang w:val="en-US"/>
        </w:rPr>
        <w:br w:type="page"/>
      </w:r>
    </w:p>
    <w:p w14:paraId="22C9C5C7" w14:textId="77777777" w:rsidR="00306527" w:rsidRDefault="00306527" w:rsidP="00ED5824">
      <w:pPr>
        <w:spacing w:after="2000"/>
        <w:rPr>
          <w:lang w:val="en-US"/>
        </w:rPr>
      </w:pPr>
    </w:p>
    <w:p w14:paraId="7F417D72" w14:textId="535FD3E8" w:rsidR="00306527" w:rsidRDefault="00306527" w:rsidP="00306527">
      <w:pPr>
        <w:spacing w:before="240" w:after="240"/>
        <w:rPr>
          <w:lang w:val="en-GB"/>
        </w:rPr>
      </w:pPr>
      <w:r w:rsidRPr="000D10B7">
        <w:rPr>
          <w:rFonts w:asciiTheme="majorHAnsi" w:hAnsiTheme="majorHAnsi" w:cstheme="majorHAnsi"/>
          <w:b/>
          <w:lang w:val="en-US"/>
        </w:rPr>
        <w:t xml:space="preserve">TABLE </w:t>
      </w:r>
      <w:r>
        <w:rPr>
          <w:rFonts w:asciiTheme="majorHAnsi" w:hAnsiTheme="majorHAnsi" w:cstheme="majorHAnsi"/>
          <w:b/>
          <w:lang w:val="en-US"/>
        </w:rPr>
        <w:t>13</w:t>
      </w:r>
      <w:r w:rsidRPr="000D10B7">
        <w:rPr>
          <w:rFonts w:asciiTheme="majorHAnsi" w:hAnsiTheme="majorHAnsi" w:cstheme="majorHAnsi"/>
          <w:b/>
          <w:lang w:val="en-US"/>
        </w:rPr>
        <w:t xml:space="preserve">: </w:t>
      </w:r>
      <w:r w:rsidRPr="000D10B7">
        <w:rPr>
          <w:rFonts w:asciiTheme="majorHAnsi" w:hAnsiTheme="majorHAnsi" w:cstheme="majorHAnsi"/>
          <w:i/>
          <w:lang w:val="en-US"/>
        </w:rPr>
        <w:t>CONTINUED</w:t>
      </w:r>
    </w:p>
    <w:tbl>
      <w:tblPr>
        <w:tblStyle w:val="DefaultTable1"/>
        <w:tblW w:w="8277" w:type="dxa"/>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6151"/>
        <w:gridCol w:w="2126"/>
      </w:tblGrid>
      <w:tr w:rsidR="00734DCD" w:rsidRPr="00513D90" w14:paraId="443E640C" w14:textId="77777777" w:rsidTr="008932B2">
        <w:trPr>
          <w:cnfStyle w:val="100000000000" w:firstRow="1" w:lastRow="0" w:firstColumn="0" w:lastColumn="0" w:oddVBand="0" w:evenVBand="0" w:oddHBand="0" w:evenHBand="0" w:firstRowFirstColumn="0" w:firstRowLastColumn="0" w:lastRowFirstColumn="0" w:lastRowLastColumn="0"/>
          <w:trHeight w:val="113"/>
          <w:tblHeader/>
        </w:trPr>
        <w:tc>
          <w:tcPr>
            <w:tcW w:w="6151" w:type="dxa"/>
          </w:tcPr>
          <w:p w14:paraId="724BEE87" w14:textId="7D4E1E5A" w:rsidR="00734DCD" w:rsidRPr="00513D90" w:rsidRDefault="00734DCD" w:rsidP="00734DCD">
            <w:pPr>
              <w:rPr>
                <w:lang w:val="en-US"/>
              </w:rPr>
            </w:pPr>
            <w:r w:rsidRPr="00513D90">
              <w:t>Activity</w:t>
            </w:r>
          </w:p>
        </w:tc>
        <w:tc>
          <w:tcPr>
            <w:tcW w:w="2126" w:type="dxa"/>
          </w:tcPr>
          <w:p w14:paraId="660AB7E9" w14:textId="529244A6" w:rsidR="00734DCD" w:rsidRPr="00513D90" w:rsidRDefault="00734DCD" w:rsidP="008932B2">
            <w:pPr>
              <w:jc w:val="center"/>
              <w:rPr>
                <w:lang w:val="en-US"/>
              </w:rPr>
            </w:pPr>
            <w:r w:rsidRPr="00513D90">
              <w:t>Number</w:t>
            </w:r>
          </w:p>
        </w:tc>
      </w:tr>
      <w:tr w:rsidR="00734DCD" w:rsidRPr="00513D90" w14:paraId="5F50CBE0" w14:textId="77777777" w:rsidTr="00A25AE3">
        <w:trPr>
          <w:trHeight w:val="113"/>
        </w:trPr>
        <w:tc>
          <w:tcPr>
            <w:tcW w:w="8277" w:type="dxa"/>
            <w:gridSpan w:val="2"/>
            <w:shd w:val="clear" w:color="auto" w:fill="E0EDF8" w:themeFill="accent3" w:themeFillTint="33"/>
          </w:tcPr>
          <w:p w14:paraId="28910A9C" w14:textId="77777777" w:rsidR="00734DCD" w:rsidRPr="00513D90" w:rsidRDefault="00734DCD" w:rsidP="00A25AE3">
            <w:pPr>
              <w:rPr>
                <w:lang w:val="en-US"/>
              </w:rPr>
            </w:pPr>
            <w:r w:rsidRPr="00513D90">
              <w:rPr>
                <w:lang w:val="en-US"/>
              </w:rPr>
              <w:t>Internal review</w:t>
            </w:r>
          </w:p>
        </w:tc>
      </w:tr>
      <w:tr w:rsidR="00734DCD" w:rsidRPr="00513D90" w14:paraId="66D35524" w14:textId="77777777" w:rsidTr="008932B2">
        <w:trPr>
          <w:trHeight w:val="113"/>
        </w:trPr>
        <w:tc>
          <w:tcPr>
            <w:tcW w:w="6151" w:type="dxa"/>
          </w:tcPr>
          <w:p w14:paraId="39AA3BF9" w14:textId="77777777" w:rsidR="00734DCD" w:rsidRPr="00513D90" w:rsidRDefault="00734DCD" w:rsidP="00306527">
            <w:pPr>
              <w:rPr>
                <w:lang w:val="en-US"/>
              </w:rPr>
            </w:pPr>
            <w:r w:rsidRPr="00513D90">
              <w:rPr>
                <w:lang w:val="en-US"/>
              </w:rPr>
              <w:t>On hand as at 1 July 2018</w:t>
            </w:r>
          </w:p>
        </w:tc>
        <w:tc>
          <w:tcPr>
            <w:tcW w:w="2126" w:type="dxa"/>
          </w:tcPr>
          <w:p w14:paraId="52CB9300" w14:textId="77777777" w:rsidR="00734DCD" w:rsidRPr="00513D90" w:rsidRDefault="00734DCD" w:rsidP="008932B2">
            <w:pPr>
              <w:jc w:val="center"/>
              <w:rPr>
                <w:lang w:val="en-US"/>
              </w:rPr>
            </w:pPr>
            <w:r w:rsidRPr="00513D90">
              <w:rPr>
                <w:lang w:val="en-US"/>
              </w:rPr>
              <w:t>0</w:t>
            </w:r>
          </w:p>
        </w:tc>
      </w:tr>
      <w:tr w:rsidR="00734DCD" w:rsidRPr="00513D90" w14:paraId="65F35EBF" w14:textId="77777777" w:rsidTr="008932B2">
        <w:trPr>
          <w:trHeight w:val="113"/>
        </w:trPr>
        <w:tc>
          <w:tcPr>
            <w:tcW w:w="6151" w:type="dxa"/>
          </w:tcPr>
          <w:p w14:paraId="547646BB" w14:textId="77777777" w:rsidR="00734DCD" w:rsidRPr="00513D90" w:rsidRDefault="00734DCD" w:rsidP="00306527">
            <w:pPr>
              <w:rPr>
                <w:lang w:val="en-US"/>
              </w:rPr>
            </w:pPr>
            <w:r w:rsidRPr="00513D90">
              <w:rPr>
                <w:lang w:val="en-US"/>
              </w:rPr>
              <w:t>Requests received</w:t>
            </w:r>
          </w:p>
        </w:tc>
        <w:tc>
          <w:tcPr>
            <w:tcW w:w="2126" w:type="dxa"/>
          </w:tcPr>
          <w:p w14:paraId="5884490D" w14:textId="77777777" w:rsidR="00734DCD" w:rsidRPr="00513D90" w:rsidRDefault="00734DCD" w:rsidP="008932B2">
            <w:pPr>
              <w:jc w:val="center"/>
              <w:rPr>
                <w:lang w:val="en-US"/>
              </w:rPr>
            </w:pPr>
            <w:r w:rsidRPr="00513D90">
              <w:rPr>
                <w:lang w:val="en-US"/>
              </w:rPr>
              <w:t>0</w:t>
            </w:r>
          </w:p>
        </w:tc>
      </w:tr>
      <w:tr w:rsidR="00734DCD" w:rsidRPr="00513D90" w14:paraId="29CD771A" w14:textId="77777777" w:rsidTr="008932B2">
        <w:trPr>
          <w:trHeight w:val="113"/>
        </w:trPr>
        <w:tc>
          <w:tcPr>
            <w:tcW w:w="6151" w:type="dxa"/>
          </w:tcPr>
          <w:p w14:paraId="4486BC39" w14:textId="77777777" w:rsidR="00734DCD" w:rsidRPr="00513D90" w:rsidRDefault="00734DCD" w:rsidP="00306527">
            <w:pPr>
              <w:rPr>
                <w:lang w:val="en-US"/>
              </w:rPr>
            </w:pPr>
            <w:r w:rsidRPr="00513D90">
              <w:rPr>
                <w:lang w:val="en-US"/>
              </w:rPr>
              <w:t>Decision affirmed</w:t>
            </w:r>
          </w:p>
        </w:tc>
        <w:tc>
          <w:tcPr>
            <w:tcW w:w="2126" w:type="dxa"/>
          </w:tcPr>
          <w:p w14:paraId="7FEFB3B1" w14:textId="77777777" w:rsidR="00734DCD" w:rsidRPr="00513D90" w:rsidRDefault="00734DCD" w:rsidP="008932B2">
            <w:pPr>
              <w:jc w:val="center"/>
              <w:rPr>
                <w:lang w:val="en-US"/>
              </w:rPr>
            </w:pPr>
            <w:r w:rsidRPr="00513D90">
              <w:rPr>
                <w:lang w:val="en-US"/>
              </w:rPr>
              <w:t>0</w:t>
            </w:r>
          </w:p>
        </w:tc>
      </w:tr>
      <w:tr w:rsidR="00734DCD" w:rsidRPr="00513D90" w14:paraId="10EF1A7F" w14:textId="77777777" w:rsidTr="008932B2">
        <w:trPr>
          <w:trHeight w:val="113"/>
        </w:trPr>
        <w:tc>
          <w:tcPr>
            <w:tcW w:w="6151" w:type="dxa"/>
          </w:tcPr>
          <w:p w14:paraId="4A5EE634" w14:textId="77777777" w:rsidR="00734DCD" w:rsidRPr="00513D90" w:rsidRDefault="00734DCD" w:rsidP="00306527">
            <w:pPr>
              <w:rPr>
                <w:lang w:val="en-US"/>
              </w:rPr>
            </w:pPr>
            <w:r w:rsidRPr="00513D90">
              <w:rPr>
                <w:lang w:val="en-US"/>
              </w:rPr>
              <w:t>Decision amended</w:t>
            </w:r>
          </w:p>
        </w:tc>
        <w:tc>
          <w:tcPr>
            <w:tcW w:w="2126" w:type="dxa"/>
          </w:tcPr>
          <w:p w14:paraId="35B236DA" w14:textId="77777777" w:rsidR="00734DCD" w:rsidRPr="00513D90" w:rsidRDefault="00734DCD" w:rsidP="008932B2">
            <w:pPr>
              <w:jc w:val="center"/>
              <w:rPr>
                <w:lang w:val="en-US"/>
              </w:rPr>
            </w:pPr>
            <w:r w:rsidRPr="00513D90">
              <w:rPr>
                <w:lang w:val="en-US"/>
              </w:rPr>
              <w:t>0</w:t>
            </w:r>
          </w:p>
        </w:tc>
      </w:tr>
      <w:tr w:rsidR="00734DCD" w:rsidRPr="00513D90" w14:paraId="52A73BA9" w14:textId="77777777" w:rsidTr="008932B2">
        <w:trPr>
          <w:trHeight w:val="113"/>
        </w:trPr>
        <w:tc>
          <w:tcPr>
            <w:tcW w:w="6151" w:type="dxa"/>
          </w:tcPr>
          <w:p w14:paraId="3FD830AF" w14:textId="77777777" w:rsidR="00734DCD" w:rsidRPr="00513D90" w:rsidRDefault="00734DCD" w:rsidP="00306527">
            <w:pPr>
              <w:rPr>
                <w:lang w:val="en-US"/>
              </w:rPr>
            </w:pPr>
            <w:r w:rsidRPr="00513D90">
              <w:rPr>
                <w:lang w:val="en-US"/>
              </w:rPr>
              <w:t>Request withdrawn</w:t>
            </w:r>
          </w:p>
        </w:tc>
        <w:tc>
          <w:tcPr>
            <w:tcW w:w="2126" w:type="dxa"/>
          </w:tcPr>
          <w:p w14:paraId="63D08C67" w14:textId="77777777" w:rsidR="00734DCD" w:rsidRPr="00513D90" w:rsidRDefault="00734DCD" w:rsidP="008932B2">
            <w:pPr>
              <w:jc w:val="center"/>
              <w:rPr>
                <w:lang w:val="en-US"/>
              </w:rPr>
            </w:pPr>
            <w:r w:rsidRPr="00513D90">
              <w:rPr>
                <w:lang w:val="en-US"/>
              </w:rPr>
              <w:t>0</w:t>
            </w:r>
          </w:p>
        </w:tc>
      </w:tr>
      <w:tr w:rsidR="00734DCD" w:rsidRPr="00513D90" w14:paraId="45C21022" w14:textId="77777777" w:rsidTr="00A25AE3">
        <w:trPr>
          <w:trHeight w:val="113"/>
        </w:trPr>
        <w:tc>
          <w:tcPr>
            <w:tcW w:w="8277" w:type="dxa"/>
            <w:gridSpan w:val="2"/>
            <w:shd w:val="clear" w:color="auto" w:fill="E0EDF8" w:themeFill="accent3" w:themeFillTint="33"/>
          </w:tcPr>
          <w:p w14:paraId="11E2D2EA" w14:textId="77777777" w:rsidR="00734DCD" w:rsidRPr="00513D90" w:rsidRDefault="00734DCD" w:rsidP="00A25AE3">
            <w:pPr>
              <w:rPr>
                <w:lang w:val="en-US"/>
              </w:rPr>
            </w:pPr>
            <w:r w:rsidRPr="00513D90">
              <w:rPr>
                <w:lang w:val="en-US"/>
              </w:rPr>
              <w:t>Review by Administrative Appeals Tribunal</w:t>
            </w:r>
          </w:p>
        </w:tc>
      </w:tr>
      <w:tr w:rsidR="00734DCD" w:rsidRPr="00513D90" w14:paraId="570B487B" w14:textId="77777777" w:rsidTr="008932B2">
        <w:trPr>
          <w:trHeight w:val="113"/>
        </w:trPr>
        <w:tc>
          <w:tcPr>
            <w:tcW w:w="6151" w:type="dxa"/>
          </w:tcPr>
          <w:p w14:paraId="40F1B9E0" w14:textId="77777777" w:rsidR="00734DCD" w:rsidRPr="00513D90" w:rsidRDefault="00734DCD" w:rsidP="00306527">
            <w:pPr>
              <w:rPr>
                <w:lang w:val="en-US"/>
              </w:rPr>
            </w:pPr>
            <w:r w:rsidRPr="00513D90">
              <w:rPr>
                <w:lang w:val="en-US"/>
              </w:rPr>
              <w:t>Applications received</w:t>
            </w:r>
          </w:p>
        </w:tc>
        <w:tc>
          <w:tcPr>
            <w:tcW w:w="2126" w:type="dxa"/>
          </w:tcPr>
          <w:p w14:paraId="147491D5" w14:textId="77777777" w:rsidR="00734DCD" w:rsidRPr="00513D90" w:rsidRDefault="00734DCD" w:rsidP="008932B2">
            <w:pPr>
              <w:jc w:val="center"/>
              <w:rPr>
                <w:lang w:val="en-US"/>
              </w:rPr>
            </w:pPr>
            <w:r w:rsidRPr="00513D90">
              <w:rPr>
                <w:lang w:val="en-US"/>
              </w:rPr>
              <w:t>0</w:t>
            </w:r>
          </w:p>
        </w:tc>
      </w:tr>
      <w:tr w:rsidR="00734DCD" w:rsidRPr="00513D90" w14:paraId="2E6656F7" w14:textId="77777777" w:rsidTr="00A25AE3">
        <w:trPr>
          <w:trHeight w:val="113"/>
        </w:trPr>
        <w:tc>
          <w:tcPr>
            <w:tcW w:w="8277" w:type="dxa"/>
            <w:gridSpan w:val="2"/>
            <w:shd w:val="clear" w:color="auto" w:fill="E0EDF8" w:themeFill="accent3" w:themeFillTint="33"/>
          </w:tcPr>
          <w:p w14:paraId="02AC7DE4" w14:textId="77777777" w:rsidR="00734DCD" w:rsidRPr="00513D90" w:rsidRDefault="00734DCD" w:rsidP="00A25AE3">
            <w:pPr>
              <w:rPr>
                <w:lang w:val="en-US"/>
              </w:rPr>
            </w:pPr>
            <w:r w:rsidRPr="00513D90">
              <w:rPr>
                <w:lang w:val="en-US"/>
              </w:rPr>
              <w:t>Review by the Office of the Australian Information Commissioner</w:t>
            </w:r>
          </w:p>
        </w:tc>
      </w:tr>
      <w:tr w:rsidR="00734DCD" w:rsidRPr="00513D90" w14:paraId="47EB82CC" w14:textId="77777777" w:rsidTr="008932B2">
        <w:trPr>
          <w:trHeight w:val="113"/>
        </w:trPr>
        <w:tc>
          <w:tcPr>
            <w:tcW w:w="6151" w:type="dxa"/>
          </w:tcPr>
          <w:p w14:paraId="272311FC" w14:textId="77777777" w:rsidR="00734DCD" w:rsidRPr="00513D90" w:rsidRDefault="00734DCD" w:rsidP="00306527">
            <w:pPr>
              <w:rPr>
                <w:lang w:val="en-US"/>
              </w:rPr>
            </w:pPr>
            <w:r w:rsidRPr="00513D90">
              <w:rPr>
                <w:lang w:val="en-US"/>
              </w:rPr>
              <w:t>Applications received</w:t>
            </w:r>
          </w:p>
        </w:tc>
        <w:tc>
          <w:tcPr>
            <w:tcW w:w="2126" w:type="dxa"/>
          </w:tcPr>
          <w:p w14:paraId="0775A945" w14:textId="77777777" w:rsidR="00734DCD" w:rsidRPr="00513D90" w:rsidRDefault="00734DCD" w:rsidP="008932B2">
            <w:pPr>
              <w:jc w:val="center"/>
              <w:rPr>
                <w:lang w:val="en-US"/>
              </w:rPr>
            </w:pPr>
            <w:r w:rsidRPr="00513D90">
              <w:rPr>
                <w:lang w:val="en-US"/>
              </w:rPr>
              <w:t>1</w:t>
            </w:r>
          </w:p>
        </w:tc>
      </w:tr>
    </w:tbl>
    <w:p w14:paraId="4527A6BA" w14:textId="549A8825" w:rsidR="00734DCD" w:rsidRDefault="00734DCD" w:rsidP="00734DCD">
      <w:pPr>
        <w:rPr>
          <w:lang w:val="en-US"/>
        </w:rPr>
      </w:pPr>
    </w:p>
    <w:p w14:paraId="31C03BFD" w14:textId="77777777" w:rsidR="00734DCD" w:rsidRDefault="00734DCD" w:rsidP="00734DCD">
      <w:pPr>
        <w:rPr>
          <w:lang w:val="en-US"/>
        </w:rPr>
        <w:sectPr w:rsidR="00734DCD" w:rsidSect="00381179">
          <w:headerReference w:type="even" r:id="rId239"/>
          <w:headerReference w:type="default" r:id="rId240"/>
          <w:footerReference w:type="even" r:id="rId241"/>
          <w:footerReference w:type="default" r:id="rId242"/>
          <w:footnotePr>
            <w:numFmt w:val="chicago"/>
            <w:numRestart w:val="eachPage"/>
          </w:footnotePr>
          <w:pgSz w:w="9978" w:h="14173" w:code="34"/>
          <w:pgMar w:top="1474" w:right="851" w:bottom="1474" w:left="851" w:header="680" w:footer="680" w:gutter="0"/>
          <w:cols w:space="708"/>
          <w:docGrid w:linePitch="360"/>
          <w15:footnoteColumns w:val="1"/>
        </w:sectPr>
      </w:pPr>
    </w:p>
    <w:p w14:paraId="6A4DFC3B" w14:textId="7637AB5A" w:rsidR="00513D90" w:rsidRPr="00513D90" w:rsidRDefault="00513D90" w:rsidP="00734DCD">
      <w:pPr>
        <w:pStyle w:val="Heading2"/>
        <w:rPr>
          <w:lang w:val="en-GB"/>
        </w:rPr>
      </w:pPr>
      <w:bookmarkStart w:id="34" w:name="_Toc527122082"/>
      <w:r w:rsidRPr="00513D90">
        <w:rPr>
          <w:lang w:val="en-GB"/>
        </w:rPr>
        <w:t>Appendix B: Compliance to</w:t>
      </w:r>
      <w:r w:rsidR="00ED5824">
        <w:rPr>
          <w:lang w:val="en-GB"/>
        </w:rPr>
        <w:t> </w:t>
      </w:r>
      <w:r w:rsidRPr="00513D90">
        <w:rPr>
          <w:lang w:val="en-GB"/>
        </w:rPr>
        <w:t>ecologically sustainable development</w:t>
      </w:r>
      <w:bookmarkEnd w:id="34"/>
    </w:p>
    <w:p w14:paraId="4CD251F4" w14:textId="77777777" w:rsidR="00513D90" w:rsidRPr="00513D90" w:rsidRDefault="00513D90" w:rsidP="00734DCD">
      <w:pPr>
        <w:pStyle w:val="IntroPara"/>
        <w:rPr>
          <w:lang w:val="en-US"/>
        </w:rPr>
      </w:pPr>
      <w:r w:rsidRPr="00513D90">
        <w:rPr>
          <w:lang w:val="en-US"/>
        </w:rPr>
        <w:t xml:space="preserve">The Commission is committed to making a positive contribution to ecological sustainability. The following table details the Commission’s activities in accordance with Section 516A(6) of the </w:t>
      </w:r>
      <w:r w:rsidRPr="00513D90">
        <w:rPr>
          <w:i/>
          <w:iCs/>
          <w:lang w:val="en-US"/>
        </w:rPr>
        <w:t>Environment Protection and Biodiversity Conservation</w:t>
      </w:r>
      <w:r w:rsidRPr="00513D90">
        <w:rPr>
          <w:lang w:val="en-US"/>
        </w:rPr>
        <w:t xml:space="preserve"> (EPBC) Act.</w:t>
      </w:r>
    </w:p>
    <w:p w14:paraId="3B9ED468" w14:textId="2A59B9CA" w:rsidR="00513D90" w:rsidRPr="00513D90" w:rsidRDefault="00513D90" w:rsidP="00734DCD">
      <w:pPr>
        <w:pStyle w:val="TableTitle"/>
        <w:rPr>
          <w:lang w:val="en-GB"/>
        </w:rPr>
      </w:pPr>
      <w:r w:rsidRPr="00513D90">
        <w:rPr>
          <w:lang w:val="en-GB"/>
        </w:rPr>
        <w:t xml:space="preserve">Summary of the Commission’s compliance with ecologically sustainable development </w:t>
      </w:r>
      <w:r w:rsidRPr="00513D90">
        <w:rPr>
          <w:vertAlign w:val="superscript"/>
          <w:lang w:val="en-GB"/>
        </w:rPr>
        <w:footnoteReference w:id="5"/>
      </w:r>
    </w:p>
    <w:tbl>
      <w:tblPr>
        <w:tblStyle w:val="DefaultTable1"/>
        <w:tblW w:w="8260" w:type="dxa"/>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3194"/>
        <w:gridCol w:w="5066"/>
      </w:tblGrid>
      <w:tr w:rsidR="00513D90" w:rsidRPr="00513D90" w14:paraId="5AD23910" w14:textId="77777777" w:rsidTr="00306527">
        <w:trPr>
          <w:cnfStyle w:val="100000000000" w:firstRow="1" w:lastRow="0" w:firstColumn="0" w:lastColumn="0" w:oddVBand="0" w:evenVBand="0" w:oddHBand="0" w:evenHBand="0" w:firstRowFirstColumn="0" w:firstRowLastColumn="0" w:lastRowFirstColumn="0" w:lastRowLastColumn="0"/>
          <w:trHeight w:val="113"/>
          <w:tblHeader/>
        </w:trPr>
        <w:tc>
          <w:tcPr>
            <w:tcW w:w="3194" w:type="dxa"/>
          </w:tcPr>
          <w:p w14:paraId="6D1F95EE" w14:textId="77777777" w:rsidR="00513D90" w:rsidRPr="00513D90" w:rsidRDefault="00513D90" w:rsidP="00513D90">
            <w:r w:rsidRPr="00513D90">
              <w:t>EPBC Act requirement</w:t>
            </w:r>
          </w:p>
        </w:tc>
        <w:tc>
          <w:tcPr>
            <w:tcW w:w="5066" w:type="dxa"/>
          </w:tcPr>
          <w:p w14:paraId="6FC7B0B0" w14:textId="77777777" w:rsidR="00513D90" w:rsidRPr="00513D90" w:rsidRDefault="00513D90" w:rsidP="00513D90">
            <w:r w:rsidRPr="00513D90">
              <w:t>Commission response</w:t>
            </w:r>
          </w:p>
        </w:tc>
      </w:tr>
      <w:tr w:rsidR="00513D90" w:rsidRPr="00513D90" w14:paraId="1F06D7BF" w14:textId="77777777" w:rsidTr="00306527">
        <w:trPr>
          <w:trHeight w:val="113"/>
        </w:trPr>
        <w:tc>
          <w:tcPr>
            <w:tcW w:w="3194" w:type="dxa"/>
          </w:tcPr>
          <w:p w14:paraId="4DE3EEA8" w14:textId="77777777" w:rsidR="00513D90" w:rsidRPr="00513D90" w:rsidRDefault="00513D90" w:rsidP="00513D90">
            <w:pPr>
              <w:rPr>
                <w:lang w:val="en-US"/>
              </w:rPr>
            </w:pPr>
            <w:r w:rsidRPr="00513D90">
              <w:rPr>
                <w:lang w:val="en-US"/>
              </w:rPr>
              <w:t>The activities of the Commission during 2017–18 accord with the principles of ecologically sustainable development</w:t>
            </w:r>
          </w:p>
        </w:tc>
        <w:tc>
          <w:tcPr>
            <w:tcW w:w="5066" w:type="dxa"/>
          </w:tcPr>
          <w:p w14:paraId="3C4786B0" w14:textId="77777777" w:rsidR="00513D90" w:rsidRPr="00513D90" w:rsidRDefault="00513D90" w:rsidP="00513D90">
            <w:pPr>
              <w:rPr>
                <w:lang w:val="en-US"/>
              </w:rPr>
            </w:pPr>
            <w:r w:rsidRPr="00513D90">
              <w:rPr>
                <w:lang w:val="en-US"/>
              </w:rPr>
              <w:t>The Commission ensures its decision-making and operational activities mitigate environmental impact, with the principles of ecologically sustainable development embedded in the Commission’s approach to its work plan and corporate, purchasing and operational guidelines.</w:t>
            </w:r>
          </w:p>
        </w:tc>
      </w:tr>
      <w:tr w:rsidR="00513D90" w:rsidRPr="00513D90" w14:paraId="719D2F18" w14:textId="77777777" w:rsidTr="00306527">
        <w:trPr>
          <w:trHeight w:val="113"/>
        </w:trPr>
        <w:tc>
          <w:tcPr>
            <w:tcW w:w="3194" w:type="dxa"/>
          </w:tcPr>
          <w:p w14:paraId="648F6AA3" w14:textId="77777777" w:rsidR="00513D90" w:rsidRPr="00513D90" w:rsidRDefault="00513D90" w:rsidP="00513D90">
            <w:pPr>
              <w:rPr>
                <w:lang w:val="en-US"/>
              </w:rPr>
            </w:pPr>
            <w:r w:rsidRPr="00513D90">
              <w:rPr>
                <w:lang w:val="en-US"/>
              </w:rPr>
              <w:t>Outcomes specified for the Commission in an appropriations act for 2017–18 contribute to ecologically sustainable development</w:t>
            </w:r>
          </w:p>
        </w:tc>
        <w:tc>
          <w:tcPr>
            <w:tcW w:w="5066" w:type="dxa"/>
          </w:tcPr>
          <w:p w14:paraId="6CFAEE84" w14:textId="77777777" w:rsidR="00513D90" w:rsidRPr="00513D90" w:rsidRDefault="00513D90" w:rsidP="00513D90">
            <w:pPr>
              <w:rPr>
                <w:lang w:val="en-US"/>
              </w:rPr>
            </w:pPr>
            <w:r w:rsidRPr="00513D90">
              <w:rPr>
                <w:lang w:val="en-US"/>
              </w:rPr>
              <w:t>The Commission’s single appropriations outcome focuses on improving safety and quality in health care across the Australian health system. As such, the Commission does not directly contribute to ecologically sustainable development.</w:t>
            </w:r>
          </w:p>
        </w:tc>
      </w:tr>
      <w:tr w:rsidR="00513D90" w:rsidRPr="00513D90" w14:paraId="476B6D47" w14:textId="77777777" w:rsidTr="00306527">
        <w:trPr>
          <w:trHeight w:val="113"/>
        </w:trPr>
        <w:tc>
          <w:tcPr>
            <w:tcW w:w="3194" w:type="dxa"/>
          </w:tcPr>
          <w:p w14:paraId="36249059" w14:textId="77777777" w:rsidR="00513D90" w:rsidRPr="00513D90" w:rsidRDefault="00513D90" w:rsidP="00513D90">
            <w:pPr>
              <w:rPr>
                <w:lang w:val="en-US"/>
              </w:rPr>
            </w:pPr>
            <w:r w:rsidRPr="00513D90">
              <w:rPr>
                <w:lang w:val="en-US"/>
              </w:rPr>
              <w:t>Effects of the Commission’s activities on the environment</w:t>
            </w:r>
          </w:p>
        </w:tc>
        <w:tc>
          <w:tcPr>
            <w:tcW w:w="5066" w:type="dxa"/>
          </w:tcPr>
          <w:p w14:paraId="33C27E13" w14:textId="77777777" w:rsidR="00513D90" w:rsidRPr="00513D90" w:rsidRDefault="00513D90" w:rsidP="00513D90">
            <w:pPr>
              <w:rPr>
                <w:lang w:val="en-US"/>
              </w:rPr>
            </w:pPr>
            <w:r w:rsidRPr="00513D90">
              <w:rPr>
                <w:lang w:val="en-US"/>
              </w:rPr>
              <w:t>The Commission’s offices are located in a 5-star</w:t>
            </w:r>
            <w:r w:rsidRPr="00513D90">
              <w:rPr>
                <w:vertAlign w:val="superscript"/>
                <w:lang w:val="en-US"/>
              </w:rPr>
              <w:t>*</w:t>
            </w:r>
            <w:r w:rsidRPr="00513D90">
              <w:rPr>
                <w:lang w:val="en-US"/>
              </w:rPr>
              <w:t xml:space="preserve"> (NABERS rating) building, with the Commission working proactively with the building management to achieve energy savings where possible. The Commission continues to improve its dissemination of publications, reports and written materials through electronic media to minimise printing output.</w:t>
            </w:r>
          </w:p>
        </w:tc>
      </w:tr>
    </w:tbl>
    <w:p w14:paraId="13E4CE6A" w14:textId="3787053A" w:rsidR="00734DCD" w:rsidRDefault="00734DCD">
      <w:pPr>
        <w:rPr>
          <w:lang w:val="en-US"/>
        </w:rPr>
      </w:pPr>
      <w:r>
        <w:rPr>
          <w:lang w:val="en-US"/>
        </w:rPr>
        <w:br w:type="page"/>
      </w:r>
    </w:p>
    <w:p w14:paraId="51E04C40" w14:textId="20A6E053" w:rsidR="00734DCD" w:rsidRDefault="00734DCD" w:rsidP="00ED5824">
      <w:pPr>
        <w:spacing w:after="4000"/>
        <w:rPr>
          <w:lang w:val="en-US"/>
        </w:rPr>
      </w:pPr>
    </w:p>
    <w:p w14:paraId="6EC7AA32" w14:textId="4C0B5AEC" w:rsidR="00306527" w:rsidRDefault="00306527" w:rsidP="00306527">
      <w:pPr>
        <w:spacing w:before="240" w:after="240"/>
        <w:rPr>
          <w:lang w:val="en-GB"/>
        </w:rPr>
      </w:pPr>
      <w:r w:rsidRPr="000D10B7">
        <w:rPr>
          <w:rFonts w:asciiTheme="majorHAnsi" w:hAnsiTheme="majorHAnsi" w:cstheme="majorHAnsi"/>
          <w:b/>
          <w:lang w:val="en-US"/>
        </w:rPr>
        <w:t xml:space="preserve">TABLE </w:t>
      </w:r>
      <w:r>
        <w:rPr>
          <w:rFonts w:asciiTheme="majorHAnsi" w:hAnsiTheme="majorHAnsi" w:cstheme="majorHAnsi"/>
          <w:b/>
          <w:lang w:val="en-US"/>
        </w:rPr>
        <w:t>14</w:t>
      </w:r>
      <w:r w:rsidRPr="000D10B7">
        <w:rPr>
          <w:rFonts w:asciiTheme="majorHAnsi" w:hAnsiTheme="majorHAnsi" w:cstheme="majorHAnsi"/>
          <w:b/>
          <w:lang w:val="en-US"/>
        </w:rPr>
        <w:t xml:space="preserve">: </w:t>
      </w:r>
      <w:r w:rsidRPr="000D10B7">
        <w:rPr>
          <w:rFonts w:asciiTheme="majorHAnsi" w:hAnsiTheme="majorHAnsi" w:cstheme="majorHAnsi"/>
          <w:i/>
          <w:lang w:val="en-US"/>
        </w:rPr>
        <w:t>CONTINUED</w:t>
      </w:r>
    </w:p>
    <w:tbl>
      <w:tblPr>
        <w:tblStyle w:val="DefaultTable1"/>
        <w:tblW w:w="8260" w:type="dxa"/>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3194"/>
        <w:gridCol w:w="5066"/>
      </w:tblGrid>
      <w:tr w:rsidR="00734DCD" w:rsidRPr="00513D90" w14:paraId="56C0D4E8" w14:textId="77777777" w:rsidTr="00306527">
        <w:trPr>
          <w:cnfStyle w:val="100000000000" w:firstRow="1" w:lastRow="0" w:firstColumn="0" w:lastColumn="0" w:oddVBand="0" w:evenVBand="0" w:oddHBand="0" w:evenHBand="0" w:firstRowFirstColumn="0" w:firstRowLastColumn="0" w:lastRowFirstColumn="0" w:lastRowLastColumn="0"/>
          <w:trHeight w:val="113"/>
          <w:tblHeader/>
        </w:trPr>
        <w:tc>
          <w:tcPr>
            <w:tcW w:w="3194" w:type="dxa"/>
          </w:tcPr>
          <w:p w14:paraId="0A9D45F9" w14:textId="789125FC" w:rsidR="00734DCD" w:rsidRPr="00513D90" w:rsidRDefault="00734DCD" w:rsidP="00734DCD">
            <w:pPr>
              <w:rPr>
                <w:lang w:val="en-US"/>
              </w:rPr>
            </w:pPr>
            <w:r w:rsidRPr="00513D90">
              <w:t>EPBC Act requirement</w:t>
            </w:r>
          </w:p>
        </w:tc>
        <w:tc>
          <w:tcPr>
            <w:tcW w:w="5066" w:type="dxa"/>
          </w:tcPr>
          <w:p w14:paraId="4E921F1F" w14:textId="7269205B" w:rsidR="00734DCD" w:rsidRPr="00513D90" w:rsidRDefault="00734DCD" w:rsidP="00734DCD">
            <w:pPr>
              <w:rPr>
                <w:lang w:val="en-US"/>
              </w:rPr>
            </w:pPr>
            <w:r w:rsidRPr="00513D90">
              <w:t>Commission response</w:t>
            </w:r>
          </w:p>
        </w:tc>
      </w:tr>
      <w:tr w:rsidR="00734DCD" w:rsidRPr="00513D90" w14:paraId="404A5898" w14:textId="77777777" w:rsidTr="00306527">
        <w:trPr>
          <w:trHeight w:val="113"/>
        </w:trPr>
        <w:tc>
          <w:tcPr>
            <w:tcW w:w="3194" w:type="dxa"/>
          </w:tcPr>
          <w:p w14:paraId="3EB4B0A8" w14:textId="77777777" w:rsidR="00734DCD" w:rsidRPr="00513D90" w:rsidRDefault="00734DCD" w:rsidP="00306527">
            <w:pPr>
              <w:rPr>
                <w:lang w:val="en-US"/>
              </w:rPr>
            </w:pPr>
            <w:r w:rsidRPr="00513D90">
              <w:rPr>
                <w:lang w:val="en-US"/>
              </w:rPr>
              <w:t>Measures the Commission is taking to minimise its impact on the environment</w:t>
            </w:r>
          </w:p>
        </w:tc>
        <w:tc>
          <w:tcPr>
            <w:tcW w:w="5066" w:type="dxa"/>
          </w:tcPr>
          <w:p w14:paraId="34E9F7D8" w14:textId="77777777" w:rsidR="00734DCD" w:rsidRPr="00513D90" w:rsidRDefault="00734DCD" w:rsidP="00306527">
            <w:pPr>
              <w:rPr>
                <w:lang w:val="en-US"/>
              </w:rPr>
            </w:pPr>
            <w:r w:rsidRPr="00513D90">
              <w:rPr>
                <w:lang w:val="en-US"/>
              </w:rPr>
              <w:t xml:space="preserve">The Commission is improving its website functionality and increasing the use of multi-channel strategies to distribute information electronically to further reduce its environmental impact. </w:t>
            </w:r>
          </w:p>
          <w:p w14:paraId="0ED5F901" w14:textId="77777777" w:rsidR="00734DCD" w:rsidRPr="00513D90" w:rsidRDefault="00734DCD" w:rsidP="00306527">
            <w:pPr>
              <w:rPr>
                <w:lang w:val="en-US"/>
              </w:rPr>
            </w:pPr>
            <w:r w:rsidRPr="00513D90">
              <w:rPr>
                <w:lang w:val="en-US"/>
              </w:rPr>
              <w:t>To reduce travel, the Commission uses remote meeting attendance options where feasible.</w:t>
            </w:r>
          </w:p>
          <w:p w14:paraId="41BE658B" w14:textId="77777777" w:rsidR="00734DCD" w:rsidRPr="00513D90" w:rsidRDefault="00734DCD" w:rsidP="00306527">
            <w:pPr>
              <w:rPr>
                <w:lang w:val="en-US"/>
              </w:rPr>
            </w:pPr>
            <w:r w:rsidRPr="00513D90">
              <w:rPr>
                <w:lang w:val="en-US"/>
              </w:rPr>
              <w:t>The responsible use and disposal of materials, electricity and water is expected of all staff and visitors.</w:t>
            </w:r>
          </w:p>
        </w:tc>
      </w:tr>
      <w:tr w:rsidR="00734DCD" w:rsidRPr="00513D90" w14:paraId="252A161C" w14:textId="77777777" w:rsidTr="00306527">
        <w:trPr>
          <w:trHeight w:val="113"/>
        </w:trPr>
        <w:tc>
          <w:tcPr>
            <w:tcW w:w="3194" w:type="dxa"/>
          </w:tcPr>
          <w:p w14:paraId="7F35838D" w14:textId="77777777" w:rsidR="00734DCD" w:rsidRPr="00513D90" w:rsidRDefault="00734DCD" w:rsidP="00306527">
            <w:pPr>
              <w:rPr>
                <w:lang w:val="en-US"/>
              </w:rPr>
            </w:pPr>
            <w:r w:rsidRPr="00513D90">
              <w:rPr>
                <w:lang w:val="en-US"/>
              </w:rPr>
              <w:t>Mechanisms for reviewing and increasing the effectiveness of those measures</w:t>
            </w:r>
          </w:p>
        </w:tc>
        <w:tc>
          <w:tcPr>
            <w:tcW w:w="5066" w:type="dxa"/>
          </w:tcPr>
          <w:p w14:paraId="4304AB3D" w14:textId="77777777" w:rsidR="00734DCD" w:rsidRPr="00513D90" w:rsidRDefault="00734DCD" w:rsidP="00306527">
            <w:pPr>
              <w:rPr>
                <w:lang w:val="en-US"/>
              </w:rPr>
            </w:pPr>
            <w:r w:rsidRPr="00513D90">
              <w:rPr>
                <w:lang w:val="en-US"/>
              </w:rPr>
              <w:t>The Commission has a range of mechanisms established to review current practices and policies. In addition, staff are encouraged to identify initiatives to change behaviours, procedures or policies that may reduce and/or minimise their environmental impact, and that of their team and the Commission more broadly.</w:t>
            </w:r>
          </w:p>
        </w:tc>
      </w:tr>
    </w:tbl>
    <w:p w14:paraId="799D170F" w14:textId="006E1D62" w:rsidR="00734DCD" w:rsidRDefault="00734DCD" w:rsidP="00513D90">
      <w:pPr>
        <w:rPr>
          <w:lang w:val="en-US"/>
        </w:rPr>
      </w:pPr>
    </w:p>
    <w:p w14:paraId="067B1FA1" w14:textId="77777777" w:rsidR="00734DCD" w:rsidRDefault="00734DCD" w:rsidP="00513D90">
      <w:pPr>
        <w:rPr>
          <w:lang w:val="en-US"/>
        </w:rPr>
        <w:sectPr w:rsidR="00734DCD" w:rsidSect="00381179">
          <w:headerReference w:type="default" r:id="rId243"/>
          <w:footerReference w:type="even" r:id="rId244"/>
          <w:footerReference w:type="default" r:id="rId245"/>
          <w:footnotePr>
            <w:numFmt w:val="chicago"/>
            <w:numRestart w:val="eachPage"/>
          </w:footnotePr>
          <w:pgSz w:w="9978" w:h="14173" w:code="34"/>
          <w:pgMar w:top="1474" w:right="851" w:bottom="1474" w:left="851" w:header="680" w:footer="680" w:gutter="0"/>
          <w:cols w:space="708"/>
          <w:docGrid w:linePitch="360"/>
          <w15:footnoteColumns w:val="1"/>
        </w:sectPr>
      </w:pPr>
    </w:p>
    <w:p w14:paraId="4A612066" w14:textId="77777777" w:rsidR="00513D90" w:rsidRPr="00513D90" w:rsidRDefault="00513D90" w:rsidP="00734DCD">
      <w:pPr>
        <w:pStyle w:val="Heading2"/>
        <w:rPr>
          <w:lang w:val="en-GB"/>
        </w:rPr>
      </w:pPr>
      <w:bookmarkStart w:id="35" w:name="_Toc527122083"/>
      <w:r w:rsidRPr="00513D90">
        <w:rPr>
          <w:lang w:val="en-GB"/>
        </w:rPr>
        <w:t>Appendix C: Related-entity transactions</w:t>
      </w:r>
      <w:bookmarkEnd w:id="35"/>
    </w:p>
    <w:p w14:paraId="0B24C1B3" w14:textId="15B01091" w:rsidR="00513D90" w:rsidRPr="00513D90" w:rsidRDefault="00513D90" w:rsidP="00734DCD">
      <w:pPr>
        <w:pStyle w:val="TableTitle"/>
        <w:rPr>
          <w:lang w:val="en-US"/>
        </w:rPr>
      </w:pPr>
      <w:r w:rsidRPr="00513D90">
        <w:rPr>
          <w:lang w:val="en-GB"/>
        </w:rPr>
        <w:t>related-entity transactions</w:t>
      </w:r>
    </w:p>
    <w:tbl>
      <w:tblPr>
        <w:tblStyle w:val="DefaultTable1"/>
        <w:tblW w:w="8277" w:type="dxa"/>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992"/>
        <w:gridCol w:w="1831"/>
        <w:gridCol w:w="1480"/>
        <w:gridCol w:w="1412"/>
        <w:gridCol w:w="2562"/>
      </w:tblGrid>
      <w:tr w:rsidR="00513D90" w:rsidRPr="00513D90" w14:paraId="6EB581E1" w14:textId="77777777" w:rsidTr="00562449">
        <w:trPr>
          <w:cnfStyle w:val="100000000000" w:firstRow="1" w:lastRow="0" w:firstColumn="0" w:lastColumn="0" w:oddVBand="0" w:evenVBand="0" w:oddHBand="0" w:evenHBand="0" w:firstRowFirstColumn="0" w:firstRowLastColumn="0" w:lastRowFirstColumn="0" w:lastRowLastColumn="0"/>
          <w:trHeight w:val="113"/>
          <w:tblHeader/>
        </w:trPr>
        <w:tc>
          <w:tcPr>
            <w:tcW w:w="992" w:type="dxa"/>
          </w:tcPr>
          <w:p w14:paraId="7021EED3" w14:textId="77777777" w:rsidR="00513D90" w:rsidRPr="00513D90" w:rsidRDefault="00513D90" w:rsidP="00513D90">
            <w:r w:rsidRPr="00513D90">
              <w:t>Vendor No.</w:t>
            </w:r>
          </w:p>
        </w:tc>
        <w:tc>
          <w:tcPr>
            <w:tcW w:w="1831" w:type="dxa"/>
            <w:shd w:val="clear" w:color="auto" w:fill="E0EDF8" w:themeFill="accent3" w:themeFillTint="33"/>
          </w:tcPr>
          <w:p w14:paraId="60D418C0" w14:textId="77777777" w:rsidR="00513D90" w:rsidRPr="00513D90" w:rsidRDefault="00513D90" w:rsidP="00513D90">
            <w:r w:rsidRPr="00513D90">
              <w:t>Commonwealth Entity</w:t>
            </w:r>
          </w:p>
        </w:tc>
        <w:tc>
          <w:tcPr>
            <w:tcW w:w="1480" w:type="dxa"/>
          </w:tcPr>
          <w:p w14:paraId="43C66095" w14:textId="77777777" w:rsidR="00513D90" w:rsidRPr="00513D90" w:rsidRDefault="00513D90" w:rsidP="00513D90">
            <w:r w:rsidRPr="00513D90">
              <w:t>Number of Transactions</w:t>
            </w:r>
          </w:p>
        </w:tc>
        <w:tc>
          <w:tcPr>
            <w:tcW w:w="1412" w:type="dxa"/>
            <w:shd w:val="clear" w:color="auto" w:fill="E0EDF8" w:themeFill="accent3" w:themeFillTint="33"/>
          </w:tcPr>
          <w:p w14:paraId="2C73FE02" w14:textId="77777777" w:rsidR="00513D90" w:rsidRPr="00513D90" w:rsidRDefault="00513D90" w:rsidP="00513D90">
            <w:r w:rsidRPr="00513D90">
              <w:t>Transaction Value</w:t>
            </w:r>
          </w:p>
        </w:tc>
        <w:tc>
          <w:tcPr>
            <w:tcW w:w="2562" w:type="dxa"/>
            <w:vAlign w:val="bottom"/>
          </w:tcPr>
          <w:p w14:paraId="78E4704F" w14:textId="77777777" w:rsidR="00513D90" w:rsidRPr="00513D90" w:rsidRDefault="00513D90" w:rsidP="00562449">
            <w:r w:rsidRPr="00513D90">
              <w:t>Description</w:t>
            </w:r>
          </w:p>
        </w:tc>
      </w:tr>
      <w:tr w:rsidR="00513D90" w:rsidRPr="00513D90" w14:paraId="736151B1" w14:textId="77777777" w:rsidTr="008932B2">
        <w:trPr>
          <w:trHeight w:val="113"/>
        </w:trPr>
        <w:tc>
          <w:tcPr>
            <w:tcW w:w="992" w:type="dxa"/>
          </w:tcPr>
          <w:p w14:paraId="44448641" w14:textId="77777777" w:rsidR="00513D90" w:rsidRPr="00513D90" w:rsidRDefault="00513D90" w:rsidP="00513D90">
            <w:pPr>
              <w:rPr>
                <w:lang w:val="en-US"/>
              </w:rPr>
            </w:pPr>
            <w:r w:rsidRPr="00513D90">
              <w:rPr>
                <w:lang w:val="en-US"/>
              </w:rPr>
              <w:t>100362</w:t>
            </w:r>
          </w:p>
        </w:tc>
        <w:tc>
          <w:tcPr>
            <w:tcW w:w="1831" w:type="dxa"/>
            <w:shd w:val="clear" w:color="auto" w:fill="E0EDF8" w:themeFill="accent3" w:themeFillTint="33"/>
          </w:tcPr>
          <w:p w14:paraId="13DF4CA6" w14:textId="77777777" w:rsidR="00513D90" w:rsidRPr="00513D90" w:rsidRDefault="00513D90" w:rsidP="00513D90">
            <w:pPr>
              <w:rPr>
                <w:lang w:val="en-US"/>
              </w:rPr>
            </w:pPr>
            <w:r w:rsidRPr="00513D90">
              <w:rPr>
                <w:lang w:val="en-US"/>
              </w:rPr>
              <w:t>Department of Health</w:t>
            </w:r>
          </w:p>
        </w:tc>
        <w:tc>
          <w:tcPr>
            <w:tcW w:w="1480" w:type="dxa"/>
          </w:tcPr>
          <w:p w14:paraId="788C3865" w14:textId="77777777" w:rsidR="00513D90" w:rsidRPr="00513D90" w:rsidRDefault="00513D90" w:rsidP="00513D90">
            <w:pPr>
              <w:rPr>
                <w:lang w:val="en-US"/>
              </w:rPr>
            </w:pPr>
            <w:r w:rsidRPr="00513D90">
              <w:rPr>
                <w:lang w:val="en-US"/>
              </w:rPr>
              <w:t>12</w:t>
            </w:r>
          </w:p>
        </w:tc>
        <w:tc>
          <w:tcPr>
            <w:tcW w:w="1412" w:type="dxa"/>
            <w:shd w:val="clear" w:color="auto" w:fill="E0EDF8" w:themeFill="accent3" w:themeFillTint="33"/>
          </w:tcPr>
          <w:p w14:paraId="365C6E75" w14:textId="77777777" w:rsidR="00513D90" w:rsidRPr="00513D90" w:rsidRDefault="00513D90" w:rsidP="00513D90">
            <w:pPr>
              <w:rPr>
                <w:lang w:val="en-US"/>
              </w:rPr>
            </w:pPr>
            <w:r w:rsidRPr="00513D90">
              <w:rPr>
                <w:lang w:val="en-US"/>
              </w:rPr>
              <w:t>$564,706.88</w:t>
            </w:r>
          </w:p>
        </w:tc>
        <w:tc>
          <w:tcPr>
            <w:tcW w:w="2562" w:type="dxa"/>
          </w:tcPr>
          <w:p w14:paraId="13064A69" w14:textId="77777777" w:rsidR="00513D90" w:rsidRPr="00513D90" w:rsidRDefault="00513D90" w:rsidP="00513D90">
            <w:pPr>
              <w:rPr>
                <w:lang w:val="en-US"/>
              </w:rPr>
            </w:pPr>
            <w:r w:rsidRPr="00513D90">
              <w:rPr>
                <w:lang w:val="en-US"/>
              </w:rPr>
              <w:t>Payments processes in 2017-18 for corporate services received from the Department of Health under a shared services agreement between the Commission and Health</w:t>
            </w:r>
          </w:p>
        </w:tc>
      </w:tr>
    </w:tbl>
    <w:p w14:paraId="712DFC9A" w14:textId="74A2786C" w:rsidR="00734DCD" w:rsidRDefault="00734DCD">
      <w:pPr>
        <w:rPr>
          <w:lang w:val="en-US"/>
        </w:rPr>
      </w:pPr>
      <w:r>
        <w:rPr>
          <w:lang w:val="en-US"/>
        </w:rPr>
        <w:br w:type="page"/>
      </w:r>
    </w:p>
    <w:p w14:paraId="17F2BA8D" w14:textId="72FC77D9" w:rsidR="00734DCD" w:rsidRDefault="00734DCD" w:rsidP="00513D90">
      <w:pPr>
        <w:rPr>
          <w:lang w:val="en-US"/>
        </w:rPr>
      </w:pPr>
    </w:p>
    <w:p w14:paraId="4992BA49" w14:textId="77777777" w:rsidR="00734DCD" w:rsidRDefault="00734DCD" w:rsidP="00513D90">
      <w:pPr>
        <w:rPr>
          <w:lang w:val="en-US"/>
        </w:rPr>
        <w:sectPr w:rsidR="00734DCD" w:rsidSect="00381179">
          <w:headerReference w:type="default" r:id="rId246"/>
          <w:footerReference w:type="even" r:id="rId247"/>
          <w:footerReference w:type="default" r:id="rId248"/>
          <w:footnotePr>
            <w:numFmt w:val="chicago"/>
            <w:numRestart w:val="eachPage"/>
          </w:footnotePr>
          <w:pgSz w:w="9978" w:h="14173" w:code="34"/>
          <w:pgMar w:top="1474" w:right="851" w:bottom="1474" w:left="851" w:header="680" w:footer="680" w:gutter="0"/>
          <w:cols w:space="708"/>
          <w:docGrid w:linePitch="360"/>
          <w15:footnoteColumns w:val="1"/>
        </w:sectPr>
      </w:pPr>
    </w:p>
    <w:p w14:paraId="35676FAE" w14:textId="77777777" w:rsidR="00513D90" w:rsidRPr="00513D90" w:rsidRDefault="00513D90" w:rsidP="00734DCD">
      <w:pPr>
        <w:pStyle w:val="Heading1"/>
        <w:rPr>
          <w:lang w:val="en-GB"/>
        </w:rPr>
      </w:pPr>
      <w:bookmarkStart w:id="36" w:name="_Toc527122084"/>
      <w:r w:rsidRPr="00513D90">
        <w:rPr>
          <w:lang w:val="en-GB"/>
        </w:rPr>
        <w:t>Indexes and references</w:t>
      </w:r>
      <w:bookmarkEnd w:id="36"/>
    </w:p>
    <w:p w14:paraId="5C343BDA" w14:textId="77777777" w:rsidR="00513D90" w:rsidRPr="00513D90" w:rsidRDefault="00513D90" w:rsidP="00734DCD">
      <w:pPr>
        <w:pStyle w:val="SectionTOC"/>
        <w:rPr>
          <w:lang w:val="en-US"/>
        </w:rPr>
      </w:pPr>
      <w:r w:rsidRPr="00513D90">
        <w:rPr>
          <w:lang w:val="en-US"/>
        </w:rPr>
        <w:t>Acronyms and abbreviations</w:t>
      </w:r>
      <w:r w:rsidRPr="00513D90">
        <w:rPr>
          <w:lang w:val="en-US"/>
        </w:rPr>
        <w:tab/>
        <w:t>136</w:t>
      </w:r>
    </w:p>
    <w:p w14:paraId="5AE90BA3" w14:textId="77777777" w:rsidR="00513D90" w:rsidRPr="00513D90" w:rsidRDefault="00513D90" w:rsidP="00734DCD">
      <w:pPr>
        <w:pStyle w:val="SectionTOC"/>
        <w:rPr>
          <w:lang w:val="en-US"/>
        </w:rPr>
      </w:pPr>
      <w:r w:rsidRPr="00513D90">
        <w:rPr>
          <w:lang w:val="en-US"/>
        </w:rPr>
        <w:t>Glossary</w:t>
      </w:r>
      <w:r w:rsidRPr="00513D90">
        <w:rPr>
          <w:lang w:val="en-US"/>
        </w:rPr>
        <w:tab/>
        <w:t>138</w:t>
      </w:r>
    </w:p>
    <w:p w14:paraId="39704634" w14:textId="77777777" w:rsidR="00513D90" w:rsidRPr="00513D90" w:rsidRDefault="00513D90" w:rsidP="00734DCD">
      <w:pPr>
        <w:pStyle w:val="SectionTOC"/>
        <w:rPr>
          <w:lang w:val="en-US"/>
        </w:rPr>
      </w:pPr>
      <w:r w:rsidRPr="00513D90">
        <w:rPr>
          <w:lang w:val="en-US"/>
        </w:rPr>
        <w:t>Index of figures</w:t>
      </w:r>
      <w:r w:rsidRPr="00513D90">
        <w:rPr>
          <w:lang w:val="en-US"/>
        </w:rPr>
        <w:tab/>
        <w:t>142</w:t>
      </w:r>
    </w:p>
    <w:p w14:paraId="23421880" w14:textId="77777777" w:rsidR="00513D90" w:rsidRPr="00513D90" w:rsidRDefault="00513D90" w:rsidP="00734DCD">
      <w:pPr>
        <w:pStyle w:val="SectionTOC"/>
        <w:rPr>
          <w:lang w:val="en-US"/>
        </w:rPr>
      </w:pPr>
      <w:r w:rsidRPr="00513D90">
        <w:rPr>
          <w:lang w:val="en-US"/>
        </w:rPr>
        <w:t>Index of tables</w:t>
      </w:r>
      <w:r w:rsidRPr="00513D90">
        <w:rPr>
          <w:lang w:val="en-US"/>
        </w:rPr>
        <w:tab/>
        <w:t>143</w:t>
      </w:r>
    </w:p>
    <w:p w14:paraId="39B2B7A6" w14:textId="77777777" w:rsidR="00513D90" w:rsidRPr="00513D90" w:rsidRDefault="00513D90" w:rsidP="00734DCD">
      <w:pPr>
        <w:pStyle w:val="SectionTOC"/>
        <w:rPr>
          <w:lang w:val="en-US"/>
        </w:rPr>
      </w:pPr>
      <w:r w:rsidRPr="00513D90">
        <w:rPr>
          <w:lang w:val="en-US"/>
        </w:rPr>
        <w:t>Compliance index</w:t>
      </w:r>
      <w:r w:rsidRPr="00513D90">
        <w:rPr>
          <w:lang w:val="en-US"/>
        </w:rPr>
        <w:tab/>
        <w:t>144</w:t>
      </w:r>
    </w:p>
    <w:p w14:paraId="183C2A48" w14:textId="77777777" w:rsidR="00513D90" w:rsidRPr="00513D90" w:rsidRDefault="00513D90" w:rsidP="00734DCD">
      <w:pPr>
        <w:pStyle w:val="SectionTOC"/>
        <w:rPr>
          <w:lang w:val="en-US"/>
        </w:rPr>
      </w:pPr>
      <w:r w:rsidRPr="00513D90">
        <w:rPr>
          <w:lang w:val="en-US"/>
        </w:rPr>
        <w:t>Index</w:t>
      </w:r>
      <w:r w:rsidRPr="00513D90">
        <w:rPr>
          <w:lang w:val="en-US"/>
        </w:rPr>
        <w:tab/>
        <w:t>147</w:t>
      </w:r>
    </w:p>
    <w:p w14:paraId="572ED0DD" w14:textId="77777777" w:rsidR="00513D90" w:rsidRPr="00513D90" w:rsidRDefault="00513D90" w:rsidP="00734DCD">
      <w:pPr>
        <w:pStyle w:val="SectionTOC"/>
        <w:rPr>
          <w:lang w:val="en-US"/>
        </w:rPr>
      </w:pPr>
      <w:r w:rsidRPr="00513D90">
        <w:rPr>
          <w:lang w:val="en-US"/>
        </w:rPr>
        <w:t>References</w:t>
      </w:r>
      <w:r w:rsidRPr="00513D90">
        <w:rPr>
          <w:lang w:val="en-US"/>
        </w:rPr>
        <w:tab/>
        <w:t>152</w:t>
      </w:r>
    </w:p>
    <w:p w14:paraId="33CB4F02" w14:textId="021CB6BA" w:rsidR="00734DCD" w:rsidRDefault="00734DCD" w:rsidP="00734DCD">
      <w:pPr>
        <w:rPr>
          <w:lang w:val="en-GB"/>
        </w:rPr>
      </w:pPr>
    </w:p>
    <w:p w14:paraId="229AA489" w14:textId="30C77901" w:rsidR="00734DCD" w:rsidRDefault="00734DCD">
      <w:pPr>
        <w:rPr>
          <w:lang w:val="en-GB"/>
        </w:rPr>
      </w:pPr>
      <w:r>
        <w:rPr>
          <w:lang w:val="en-GB"/>
        </w:rPr>
        <w:br w:type="page"/>
      </w:r>
    </w:p>
    <w:p w14:paraId="6F79D9C7" w14:textId="5659EF7F" w:rsidR="00734DCD" w:rsidRDefault="00734DCD" w:rsidP="00734DCD">
      <w:pPr>
        <w:rPr>
          <w:lang w:val="en-GB"/>
        </w:rPr>
      </w:pPr>
    </w:p>
    <w:p w14:paraId="46E3E649" w14:textId="77777777" w:rsidR="00734DCD" w:rsidRDefault="00734DCD" w:rsidP="00734DCD">
      <w:pPr>
        <w:rPr>
          <w:lang w:val="en-GB"/>
        </w:rPr>
        <w:sectPr w:rsidR="00734DCD" w:rsidSect="00ED5824">
          <w:headerReference w:type="even" r:id="rId249"/>
          <w:headerReference w:type="default" r:id="rId250"/>
          <w:footerReference w:type="even" r:id="rId251"/>
          <w:footerReference w:type="default" r:id="rId252"/>
          <w:footnotePr>
            <w:numFmt w:val="chicago"/>
            <w:numRestart w:val="eachPage"/>
          </w:footnotePr>
          <w:pgSz w:w="9978" w:h="14173" w:code="34"/>
          <w:pgMar w:top="1474" w:right="851" w:bottom="1474" w:left="851" w:header="680" w:footer="680" w:gutter="0"/>
          <w:cols w:space="708"/>
          <w:vAlign w:val="bottom"/>
          <w:docGrid w:linePitch="360"/>
          <w15:footnoteColumns w:val="1"/>
        </w:sectPr>
      </w:pPr>
    </w:p>
    <w:p w14:paraId="3A0F9DC7" w14:textId="2C7230EA" w:rsidR="00513D90" w:rsidRPr="00513D90" w:rsidRDefault="00513D90" w:rsidP="00734DCD">
      <w:pPr>
        <w:pStyle w:val="Heading2"/>
        <w:ind w:right="1472"/>
        <w:rPr>
          <w:lang w:val="en-GB"/>
        </w:rPr>
      </w:pPr>
      <w:bookmarkStart w:id="37" w:name="_Toc527122085"/>
      <w:r w:rsidRPr="00513D90">
        <w:rPr>
          <w:lang w:val="en-GB"/>
        </w:rPr>
        <w:t>Acronyms and abbreviations</w:t>
      </w:r>
      <w:bookmarkEnd w:id="37"/>
    </w:p>
    <w:tbl>
      <w:tblPr>
        <w:tblStyle w:val="DefaultTable2"/>
        <w:tblW w:w="0" w:type="auto"/>
        <w:tblBorders>
          <w:bottom w:val="none" w:sz="0" w:space="0" w:color="auto"/>
          <w:insideH w:val="none" w:sz="0" w:space="0" w:color="auto"/>
        </w:tblBorders>
        <w:tblLayout w:type="fixed"/>
        <w:tblLook w:val="0420" w:firstRow="1" w:lastRow="0" w:firstColumn="0" w:lastColumn="0" w:noHBand="0"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899"/>
        <w:gridCol w:w="5959"/>
      </w:tblGrid>
      <w:tr w:rsidR="00513D90" w:rsidRPr="00513D90" w14:paraId="565A7276" w14:textId="77777777" w:rsidTr="00306527">
        <w:trPr>
          <w:cnfStyle w:val="100000000000" w:firstRow="1" w:lastRow="0" w:firstColumn="0" w:lastColumn="0" w:oddVBand="0" w:evenVBand="0" w:oddHBand="0" w:evenHBand="0" w:firstRowFirstColumn="0" w:firstRowLastColumn="0" w:lastRowFirstColumn="0" w:lastRowLastColumn="0"/>
          <w:trHeight w:val="113"/>
          <w:tblHeader/>
        </w:trPr>
        <w:tc>
          <w:tcPr>
            <w:tcW w:w="1899" w:type="dxa"/>
            <w:tcBorders>
              <w:bottom w:val="none" w:sz="0" w:space="0" w:color="auto"/>
            </w:tcBorders>
          </w:tcPr>
          <w:p w14:paraId="10E39867" w14:textId="77777777" w:rsidR="00513D90" w:rsidRPr="00734DCD" w:rsidRDefault="00513D90" w:rsidP="00734DCD">
            <w:pPr>
              <w:rPr>
                <w:color w:val="FFFFFF" w:themeColor="background1"/>
                <w:lang w:val="en-US"/>
              </w:rPr>
            </w:pPr>
            <w:r w:rsidRPr="00734DCD">
              <w:rPr>
                <w:color w:val="FFFFFF" w:themeColor="background1"/>
                <w:lang w:val="en-US"/>
              </w:rPr>
              <w:t>Title</w:t>
            </w:r>
          </w:p>
        </w:tc>
        <w:tc>
          <w:tcPr>
            <w:tcW w:w="5959" w:type="dxa"/>
            <w:tcBorders>
              <w:bottom w:val="none" w:sz="0" w:space="0" w:color="auto"/>
            </w:tcBorders>
          </w:tcPr>
          <w:p w14:paraId="065A6ED4" w14:textId="77777777" w:rsidR="00513D90" w:rsidRPr="00734DCD" w:rsidRDefault="00513D90" w:rsidP="00734DCD">
            <w:pPr>
              <w:rPr>
                <w:color w:val="FFFFFF" w:themeColor="background1"/>
                <w:lang w:val="en-US"/>
              </w:rPr>
            </w:pPr>
            <w:r w:rsidRPr="00734DCD">
              <w:rPr>
                <w:color w:val="FFFFFF" w:themeColor="background1"/>
                <w:lang w:val="en-US"/>
              </w:rPr>
              <w:t>Description</w:t>
            </w:r>
          </w:p>
        </w:tc>
      </w:tr>
      <w:tr w:rsidR="00513D90" w:rsidRPr="00513D90" w14:paraId="54EA6ECF"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66E60297" w14:textId="77777777" w:rsidR="00513D90" w:rsidRPr="00513D90" w:rsidRDefault="00513D90" w:rsidP="00734DCD">
            <w:pPr>
              <w:rPr>
                <w:lang w:val="en-US"/>
              </w:rPr>
            </w:pPr>
            <w:r w:rsidRPr="00513D90">
              <w:rPr>
                <w:b/>
                <w:lang w:val="en-US"/>
              </w:rPr>
              <w:t>AC</w:t>
            </w:r>
          </w:p>
        </w:tc>
        <w:tc>
          <w:tcPr>
            <w:tcW w:w="5959" w:type="dxa"/>
          </w:tcPr>
          <w:p w14:paraId="20FE4003" w14:textId="77777777" w:rsidR="00513D90" w:rsidRPr="00513D90" w:rsidRDefault="00513D90" w:rsidP="00734DCD">
            <w:pPr>
              <w:rPr>
                <w:lang w:val="en-US"/>
              </w:rPr>
            </w:pPr>
            <w:r w:rsidRPr="00513D90">
              <w:rPr>
                <w:lang w:val="en-US"/>
              </w:rPr>
              <w:t>Companion of the Order of Australia</w:t>
            </w:r>
          </w:p>
        </w:tc>
      </w:tr>
      <w:tr w:rsidR="00513D90" w:rsidRPr="00513D90" w14:paraId="5F2FFABC"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40A9CC1F" w14:textId="77777777" w:rsidR="00513D90" w:rsidRPr="00513D90" w:rsidRDefault="00513D90" w:rsidP="00734DCD">
            <w:pPr>
              <w:rPr>
                <w:lang w:val="en-US"/>
              </w:rPr>
            </w:pPr>
            <w:r w:rsidRPr="00513D90">
              <w:rPr>
                <w:b/>
                <w:lang w:val="en-US"/>
              </w:rPr>
              <w:t>AHMAC</w:t>
            </w:r>
          </w:p>
        </w:tc>
        <w:tc>
          <w:tcPr>
            <w:tcW w:w="5959" w:type="dxa"/>
          </w:tcPr>
          <w:p w14:paraId="4D08A1B2" w14:textId="77777777" w:rsidR="00513D90" w:rsidRPr="00513D90" w:rsidRDefault="00513D90" w:rsidP="00734DCD">
            <w:pPr>
              <w:rPr>
                <w:lang w:val="en-US"/>
              </w:rPr>
            </w:pPr>
            <w:r w:rsidRPr="00513D90">
              <w:rPr>
                <w:lang w:val="en-US"/>
              </w:rPr>
              <w:t>Australian Health Ministers Advisory Council</w:t>
            </w:r>
          </w:p>
        </w:tc>
      </w:tr>
      <w:tr w:rsidR="00513D90" w:rsidRPr="00513D90" w14:paraId="224C6D66"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4EB2ECAA" w14:textId="77777777" w:rsidR="00513D90" w:rsidRPr="00513D90" w:rsidRDefault="00513D90" w:rsidP="00734DCD">
            <w:pPr>
              <w:rPr>
                <w:lang w:val="en-US"/>
              </w:rPr>
            </w:pPr>
            <w:r w:rsidRPr="00513D90">
              <w:rPr>
                <w:b/>
                <w:lang w:val="en-US"/>
              </w:rPr>
              <w:t>AHPEQS</w:t>
            </w:r>
          </w:p>
        </w:tc>
        <w:tc>
          <w:tcPr>
            <w:tcW w:w="5959" w:type="dxa"/>
          </w:tcPr>
          <w:p w14:paraId="412E24F4" w14:textId="77777777" w:rsidR="00513D90" w:rsidRPr="00513D90" w:rsidRDefault="00513D90" w:rsidP="00734DCD">
            <w:pPr>
              <w:rPr>
                <w:lang w:val="en-US"/>
              </w:rPr>
            </w:pPr>
            <w:r w:rsidRPr="00513D90">
              <w:rPr>
                <w:lang w:val="en-US"/>
              </w:rPr>
              <w:t>Australian Hospital Patient Experience Question Set</w:t>
            </w:r>
          </w:p>
        </w:tc>
      </w:tr>
      <w:tr w:rsidR="00513D90" w:rsidRPr="00513D90" w14:paraId="57E55DC5"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690DA3D7" w14:textId="77777777" w:rsidR="00513D90" w:rsidRPr="00513D90" w:rsidRDefault="00513D90" w:rsidP="00734DCD">
            <w:pPr>
              <w:rPr>
                <w:lang w:val="en-US"/>
              </w:rPr>
            </w:pPr>
            <w:r w:rsidRPr="00513D90">
              <w:rPr>
                <w:b/>
                <w:lang w:val="en-US"/>
              </w:rPr>
              <w:t>AHSSQA</w:t>
            </w:r>
          </w:p>
        </w:tc>
        <w:tc>
          <w:tcPr>
            <w:tcW w:w="5959" w:type="dxa"/>
          </w:tcPr>
          <w:p w14:paraId="4B535B60" w14:textId="77777777" w:rsidR="00513D90" w:rsidRPr="00513D90" w:rsidRDefault="00513D90" w:rsidP="00734DCD">
            <w:pPr>
              <w:rPr>
                <w:lang w:val="en-US"/>
              </w:rPr>
            </w:pPr>
            <w:r w:rsidRPr="00513D90">
              <w:rPr>
                <w:lang w:val="en-US"/>
              </w:rPr>
              <w:t>Australian Health Service Safety and Quality Accreditation</w:t>
            </w:r>
          </w:p>
        </w:tc>
      </w:tr>
      <w:tr w:rsidR="00513D90" w:rsidRPr="00513D90" w14:paraId="477B2F0A"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154B3DFD" w14:textId="77777777" w:rsidR="00513D90" w:rsidRPr="00513D90" w:rsidRDefault="00513D90" w:rsidP="00734DCD">
            <w:pPr>
              <w:rPr>
                <w:lang w:val="en-US"/>
              </w:rPr>
            </w:pPr>
            <w:r w:rsidRPr="00513D90">
              <w:rPr>
                <w:b/>
                <w:lang w:val="en-US"/>
              </w:rPr>
              <w:t>AM</w:t>
            </w:r>
          </w:p>
        </w:tc>
        <w:tc>
          <w:tcPr>
            <w:tcW w:w="5959" w:type="dxa"/>
          </w:tcPr>
          <w:p w14:paraId="0295CA36" w14:textId="77777777" w:rsidR="00513D90" w:rsidRPr="00513D90" w:rsidRDefault="00513D90" w:rsidP="00734DCD">
            <w:pPr>
              <w:rPr>
                <w:lang w:val="en-US"/>
              </w:rPr>
            </w:pPr>
            <w:r w:rsidRPr="00513D90">
              <w:rPr>
                <w:lang w:val="en-US"/>
              </w:rPr>
              <w:t>Member of the Order of Australia</w:t>
            </w:r>
          </w:p>
        </w:tc>
      </w:tr>
      <w:tr w:rsidR="00513D90" w:rsidRPr="00513D90" w14:paraId="1ACA7AA4"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5BC88007" w14:textId="77777777" w:rsidR="00513D90" w:rsidRPr="00513D90" w:rsidRDefault="00513D90" w:rsidP="00734DCD">
            <w:pPr>
              <w:rPr>
                <w:lang w:val="en-US"/>
              </w:rPr>
            </w:pPr>
            <w:r w:rsidRPr="00513D90">
              <w:rPr>
                <w:b/>
                <w:lang w:val="en-US"/>
              </w:rPr>
              <w:t>AMR</w:t>
            </w:r>
          </w:p>
        </w:tc>
        <w:tc>
          <w:tcPr>
            <w:tcW w:w="5959" w:type="dxa"/>
          </w:tcPr>
          <w:p w14:paraId="35E484E1" w14:textId="77777777" w:rsidR="00513D90" w:rsidRPr="00513D90" w:rsidRDefault="00513D90" w:rsidP="00734DCD">
            <w:pPr>
              <w:rPr>
                <w:lang w:val="en-US"/>
              </w:rPr>
            </w:pPr>
            <w:r w:rsidRPr="00513D90">
              <w:rPr>
                <w:lang w:val="en-US"/>
              </w:rPr>
              <w:t>Antimicrobial Resistance</w:t>
            </w:r>
          </w:p>
        </w:tc>
      </w:tr>
      <w:tr w:rsidR="00513D90" w:rsidRPr="00513D90" w14:paraId="3BF3B9E3"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64CFA351" w14:textId="77777777" w:rsidR="00513D90" w:rsidRPr="00513D90" w:rsidRDefault="00513D90" w:rsidP="00734DCD">
            <w:pPr>
              <w:rPr>
                <w:lang w:val="en-US"/>
              </w:rPr>
            </w:pPr>
            <w:r w:rsidRPr="00513D90">
              <w:rPr>
                <w:b/>
                <w:lang w:val="en-US"/>
              </w:rPr>
              <w:t>APAS</w:t>
            </w:r>
          </w:p>
        </w:tc>
        <w:tc>
          <w:tcPr>
            <w:tcW w:w="5959" w:type="dxa"/>
          </w:tcPr>
          <w:p w14:paraId="0CB94E0B" w14:textId="77777777" w:rsidR="00513D90" w:rsidRPr="00513D90" w:rsidRDefault="00513D90" w:rsidP="00734DCD">
            <w:pPr>
              <w:rPr>
                <w:lang w:val="en-US"/>
              </w:rPr>
            </w:pPr>
            <w:r w:rsidRPr="00513D90">
              <w:rPr>
                <w:lang w:val="en-US"/>
              </w:rPr>
              <w:t>Australian Passive AMR Surveillance</w:t>
            </w:r>
          </w:p>
        </w:tc>
      </w:tr>
      <w:tr w:rsidR="00513D90" w:rsidRPr="00513D90" w14:paraId="7A30BD25"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102F14A8" w14:textId="77777777" w:rsidR="00513D90" w:rsidRPr="00513D90" w:rsidRDefault="00513D90" w:rsidP="00734DCD">
            <w:pPr>
              <w:rPr>
                <w:lang w:val="en-US"/>
              </w:rPr>
            </w:pPr>
            <w:r w:rsidRPr="00513D90">
              <w:rPr>
                <w:b/>
                <w:lang w:val="en-US"/>
              </w:rPr>
              <w:t>APS</w:t>
            </w:r>
          </w:p>
        </w:tc>
        <w:tc>
          <w:tcPr>
            <w:tcW w:w="5959" w:type="dxa"/>
          </w:tcPr>
          <w:p w14:paraId="793826AD" w14:textId="77777777" w:rsidR="00513D90" w:rsidRPr="00513D90" w:rsidRDefault="00513D90" w:rsidP="00734DCD">
            <w:pPr>
              <w:rPr>
                <w:lang w:val="en-US"/>
              </w:rPr>
            </w:pPr>
            <w:r w:rsidRPr="00513D90">
              <w:rPr>
                <w:lang w:val="en-US"/>
              </w:rPr>
              <w:t>Australian Public Service</w:t>
            </w:r>
          </w:p>
        </w:tc>
      </w:tr>
      <w:tr w:rsidR="00513D90" w:rsidRPr="00513D90" w14:paraId="5D9C1A4B"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3AD52FD9" w14:textId="77777777" w:rsidR="00513D90" w:rsidRPr="00513D90" w:rsidRDefault="00513D90" w:rsidP="00734DCD">
            <w:pPr>
              <w:rPr>
                <w:lang w:val="en-US"/>
              </w:rPr>
            </w:pPr>
            <w:r w:rsidRPr="00513D90">
              <w:rPr>
                <w:b/>
                <w:lang w:val="en-US"/>
              </w:rPr>
              <w:t>AURA</w:t>
            </w:r>
          </w:p>
        </w:tc>
        <w:tc>
          <w:tcPr>
            <w:tcW w:w="5959" w:type="dxa"/>
          </w:tcPr>
          <w:p w14:paraId="1F9977F8" w14:textId="77777777" w:rsidR="00513D90" w:rsidRPr="00513D90" w:rsidRDefault="00513D90" w:rsidP="00734DCD">
            <w:pPr>
              <w:rPr>
                <w:lang w:val="en-US"/>
              </w:rPr>
            </w:pPr>
            <w:r w:rsidRPr="00513D90">
              <w:rPr>
                <w:lang w:val="en-US"/>
              </w:rPr>
              <w:t>Antimicrobial Use and Resistance in Australia</w:t>
            </w:r>
          </w:p>
        </w:tc>
      </w:tr>
      <w:tr w:rsidR="00513D90" w:rsidRPr="00513D90" w14:paraId="019CFB1F"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48A987BC" w14:textId="77777777" w:rsidR="00513D90" w:rsidRPr="00513D90" w:rsidRDefault="00513D90" w:rsidP="00734DCD">
            <w:pPr>
              <w:rPr>
                <w:lang w:val="en-US"/>
              </w:rPr>
            </w:pPr>
            <w:r w:rsidRPr="00513D90">
              <w:rPr>
                <w:b/>
                <w:lang w:val="en-US"/>
              </w:rPr>
              <w:t>CHC</w:t>
            </w:r>
          </w:p>
        </w:tc>
        <w:tc>
          <w:tcPr>
            <w:tcW w:w="5959" w:type="dxa"/>
          </w:tcPr>
          <w:p w14:paraId="2AC924FE" w14:textId="77777777" w:rsidR="00513D90" w:rsidRPr="00513D90" w:rsidRDefault="00513D90" w:rsidP="00734DCD">
            <w:pPr>
              <w:rPr>
                <w:lang w:val="en-US"/>
              </w:rPr>
            </w:pPr>
            <w:r w:rsidRPr="00513D90">
              <w:rPr>
                <w:lang w:val="en-US"/>
              </w:rPr>
              <w:t>COAG Health Council</w:t>
            </w:r>
          </w:p>
        </w:tc>
      </w:tr>
      <w:tr w:rsidR="00513D90" w:rsidRPr="00513D90" w14:paraId="4EBF5DAB"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7E5A7560" w14:textId="77777777" w:rsidR="00513D90" w:rsidRPr="00513D90" w:rsidRDefault="00513D90" w:rsidP="00734DCD">
            <w:pPr>
              <w:rPr>
                <w:lang w:val="en-US"/>
              </w:rPr>
            </w:pPr>
            <w:r w:rsidRPr="00513D90">
              <w:rPr>
                <w:b/>
                <w:lang w:val="en-US"/>
              </w:rPr>
              <w:t>COAG</w:t>
            </w:r>
          </w:p>
        </w:tc>
        <w:tc>
          <w:tcPr>
            <w:tcW w:w="5959" w:type="dxa"/>
          </w:tcPr>
          <w:p w14:paraId="6F55EF04" w14:textId="77777777" w:rsidR="00513D90" w:rsidRPr="00513D90" w:rsidRDefault="00513D90" w:rsidP="00734DCD">
            <w:pPr>
              <w:rPr>
                <w:lang w:val="en-US"/>
              </w:rPr>
            </w:pPr>
            <w:r w:rsidRPr="00513D90">
              <w:rPr>
                <w:lang w:val="en-US"/>
              </w:rPr>
              <w:t>Council Of Australian Governments</w:t>
            </w:r>
          </w:p>
        </w:tc>
      </w:tr>
      <w:tr w:rsidR="00513D90" w:rsidRPr="00513D90" w14:paraId="35ED5C38"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1E7954A5" w14:textId="77777777" w:rsidR="00513D90" w:rsidRPr="00513D90" w:rsidRDefault="00513D90" w:rsidP="00734DCD">
            <w:pPr>
              <w:rPr>
                <w:lang w:val="en-US"/>
              </w:rPr>
            </w:pPr>
            <w:r w:rsidRPr="00513D90">
              <w:rPr>
                <w:b/>
                <w:lang w:val="en-US"/>
              </w:rPr>
              <w:t>CorePEQS</w:t>
            </w:r>
          </w:p>
        </w:tc>
        <w:tc>
          <w:tcPr>
            <w:tcW w:w="5959" w:type="dxa"/>
          </w:tcPr>
          <w:p w14:paraId="2FB10A85" w14:textId="77777777" w:rsidR="00513D90" w:rsidRPr="00513D90" w:rsidRDefault="00513D90" w:rsidP="00734DCD">
            <w:pPr>
              <w:rPr>
                <w:lang w:val="en-US"/>
              </w:rPr>
            </w:pPr>
            <w:r w:rsidRPr="00513D90">
              <w:rPr>
                <w:lang w:val="en-US"/>
              </w:rPr>
              <w:t>Australian Core Patient Experience Question Set</w:t>
            </w:r>
          </w:p>
        </w:tc>
      </w:tr>
      <w:tr w:rsidR="00513D90" w:rsidRPr="00513D90" w14:paraId="584548BE"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6DF7AA41" w14:textId="77777777" w:rsidR="00513D90" w:rsidRPr="00513D90" w:rsidRDefault="00513D90" w:rsidP="00734DCD">
            <w:pPr>
              <w:rPr>
                <w:lang w:val="en-US"/>
              </w:rPr>
            </w:pPr>
            <w:r w:rsidRPr="00513D90">
              <w:rPr>
                <w:b/>
                <w:lang w:val="en-US"/>
              </w:rPr>
              <w:t>EMM</w:t>
            </w:r>
          </w:p>
        </w:tc>
        <w:tc>
          <w:tcPr>
            <w:tcW w:w="5959" w:type="dxa"/>
          </w:tcPr>
          <w:p w14:paraId="514B7E9E" w14:textId="77777777" w:rsidR="00513D90" w:rsidRPr="00513D90" w:rsidRDefault="00513D90" w:rsidP="00734DCD">
            <w:pPr>
              <w:rPr>
                <w:lang w:val="en-US"/>
              </w:rPr>
            </w:pPr>
            <w:r w:rsidRPr="00513D90">
              <w:rPr>
                <w:lang w:val="en-US"/>
              </w:rPr>
              <w:t>Electronic medication management</w:t>
            </w:r>
          </w:p>
        </w:tc>
      </w:tr>
      <w:tr w:rsidR="00513D90" w:rsidRPr="00513D90" w14:paraId="734399B3"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75047697" w14:textId="77777777" w:rsidR="00513D90" w:rsidRPr="00513D90" w:rsidRDefault="00513D90" w:rsidP="00734DCD">
            <w:pPr>
              <w:rPr>
                <w:lang w:val="en-US"/>
              </w:rPr>
            </w:pPr>
            <w:r w:rsidRPr="00513D90">
              <w:rPr>
                <w:b/>
                <w:lang w:val="en-US"/>
              </w:rPr>
              <w:t>FIAA</w:t>
            </w:r>
          </w:p>
        </w:tc>
        <w:tc>
          <w:tcPr>
            <w:tcW w:w="5959" w:type="dxa"/>
          </w:tcPr>
          <w:p w14:paraId="47466954" w14:textId="77777777" w:rsidR="00513D90" w:rsidRPr="00513D90" w:rsidRDefault="00513D90" w:rsidP="00734DCD">
            <w:pPr>
              <w:rPr>
                <w:lang w:val="en-US"/>
              </w:rPr>
            </w:pPr>
            <w:r w:rsidRPr="00513D90">
              <w:rPr>
                <w:lang w:val="en-US"/>
              </w:rPr>
              <w:t>Fellow of the Institute of Actuaries of Australia</w:t>
            </w:r>
          </w:p>
        </w:tc>
      </w:tr>
      <w:tr w:rsidR="00513D90" w:rsidRPr="00513D90" w14:paraId="00796A24"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036C4E3C" w14:textId="77777777" w:rsidR="00513D90" w:rsidRPr="00513D90" w:rsidRDefault="00513D90" w:rsidP="00734DCD">
            <w:pPr>
              <w:rPr>
                <w:lang w:val="en-US"/>
              </w:rPr>
            </w:pPr>
            <w:r w:rsidRPr="00513D90">
              <w:rPr>
                <w:b/>
                <w:lang w:val="en-US"/>
              </w:rPr>
              <w:t>FRACGP</w:t>
            </w:r>
          </w:p>
        </w:tc>
        <w:tc>
          <w:tcPr>
            <w:tcW w:w="5959" w:type="dxa"/>
          </w:tcPr>
          <w:p w14:paraId="6D01FDFB" w14:textId="77777777" w:rsidR="00513D90" w:rsidRPr="00513D90" w:rsidRDefault="00513D90" w:rsidP="00734DCD">
            <w:pPr>
              <w:rPr>
                <w:lang w:val="en-US"/>
              </w:rPr>
            </w:pPr>
            <w:r w:rsidRPr="00513D90">
              <w:rPr>
                <w:lang w:val="en-US"/>
              </w:rPr>
              <w:t>Fellow of the Royal Australian College of General Practitioners</w:t>
            </w:r>
          </w:p>
        </w:tc>
      </w:tr>
      <w:tr w:rsidR="00513D90" w:rsidRPr="00513D90" w14:paraId="324DF656"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4CE9A68B" w14:textId="77777777" w:rsidR="00513D90" w:rsidRPr="00513D90" w:rsidRDefault="00513D90" w:rsidP="00734DCD">
            <w:pPr>
              <w:rPr>
                <w:lang w:val="en-US"/>
              </w:rPr>
            </w:pPr>
            <w:r w:rsidRPr="00513D90">
              <w:rPr>
                <w:b/>
                <w:lang w:val="en-US"/>
              </w:rPr>
              <w:t>FRACS</w:t>
            </w:r>
          </w:p>
        </w:tc>
        <w:tc>
          <w:tcPr>
            <w:tcW w:w="5959" w:type="dxa"/>
          </w:tcPr>
          <w:p w14:paraId="3AA6F691" w14:textId="77777777" w:rsidR="00513D90" w:rsidRPr="00513D90" w:rsidRDefault="00513D90" w:rsidP="00734DCD">
            <w:pPr>
              <w:rPr>
                <w:lang w:val="en-US"/>
              </w:rPr>
            </w:pPr>
            <w:r w:rsidRPr="00513D90">
              <w:rPr>
                <w:lang w:val="en-US"/>
              </w:rPr>
              <w:t>Fellow of the Royal Australiasian College of Surgeons</w:t>
            </w:r>
          </w:p>
        </w:tc>
      </w:tr>
      <w:tr w:rsidR="00513D90" w:rsidRPr="00513D90" w14:paraId="722A1284"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73F01D07" w14:textId="77777777" w:rsidR="00513D90" w:rsidRPr="00513D90" w:rsidRDefault="00513D90" w:rsidP="00734DCD">
            <w:pPr>
              <w:rPr>
                <w:lang w:val="en-US"/>
              </w:rPr>
            </w:pPr>
            <w:r w:rsidRPr="00513D90">
              <w:rPr>
                <w:b/>
                <w:lang w:val="en-US"/>
              </w:rPr>
              <w:t>HAC</w:t>
            </w:r>
          </w:p>
        </w:tc>
        <w:tc>
          <w:tcPr>
            <w:tcW w:w="5959" w:type="dxa"/>
          </w:tcPr>
          <w:p w14:paraId="5D9682F0" w14:textId="77777777" w:rsidR="00513D90" w:rsidRPr="00513D90" w:rsidRDefault="00513D90" w:rsidP="00734DCD">
            <w:pPr>
              <w:rPr>
                <w:lang w:val="en-US"/>
              </w:rPr>
            </w:pPr>
            <w:r w:rsidRPr="00513D90">
              <w:rPr>
                <w:lang w:val="en-US"/>
              </w:rPr>
              <w:t>Hospital-acquired Complication</w:t>
            </w:r>
          </w:p>
        </w:tc>
      </w:tr>
      <w:tr w:rsidR="00513D90" w:rsidRPr="00513D90" w14:paraId="1E36FEC2"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53155048" w14:textId="77777777" w:rsidR="00513D90" w:rsidRPr="00513D90" w:rsidRDefault="00513D90" w:rsidP="00734DCD">
            <w:pPr>
              <w:rPr>
                <w:lang w:val="en-US"/>
              </w:rPr>
            </w:pPr>
            <w:r w:rsidRPr="00513D90">
              <w:rPr>
                <w:b/>
                <w:lang w:val="en-US"/>
              </w:rPr>
              <w:t>HACs CCAG</w:t>
            </w:r>
          </w:p>
        </w:tc>
        <w:tc>
          <w:tcPr>
            <w:tcW w:w="5959" w:type="dxa"/>
          </w:tcPr>
          <w:p w14:paraId="73B5BD95" w14:textId="77777777" w:rsidR="00513D90" w:rsidRPr="00513D90" w:rsidRDefault="00513D90" w:rsidP="00734DCD">
            <w:pPr>
              <w:rPr>
                <w:lang w:val="en-US"/>
              </w:rPr>
            </w:pPr>
            <w:r w:rsidRPr="00513D90">
              <w:rPr>
                <w:lang w:val="en-US"/>
              </w:rPr>
              <w:t>Hospital-acquired Complication Clinical Curation Advisory Group</w:t>
            </w:r>
          </w:p>
        </w:tc>
      </w:tr>
      <w:tr w:rsidR="00513D90" w:rsidRPr="00513D90" w14:paraId="47705DE5"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3ED8153E" w14:textId="77777777" w:rsidR="00513D90" w:rsidRPr="00513D90" w:rsidRDefault="00513D90" w:rsidP="00734DCD">
            <w:pPr>
              <w:rPr>
                <w:lang w:val="en-US"/>
              </w:rPr>
            </w:pPr>
            <w:r w:rsidRPr="00513D90">
              <w:rPr>
                <w:b/>
                <w:lang w:val="en-US"/>
              </w:rPr>
              <w:t>HAI</w:t>
            </w:r>
          </w:p>
        </w:tc>
        <w:tc>
          <w:tcPr>
            <w:tcW w:w="5959" w:type="dxa"/>
          </w:tcPr>
          <w:p w14:paraId="02B3D148" w14:textId="77777777" w:rsidR="00513D90" w:rsidRPr="00513D90" w:rsidRDefault="00513D90" w:rsidP="00734DCD">
            <w:pPr>
              <w:rPr>
                <w:lang w:val="en-US"/>
              </w:rPr>
            </w:pPr>
            <w:r w:rsidRPr="00513D90">
              <w:rPr>
                <w:lang w:val="en-US"/>
              </w:rPr>
              <w:t>Healthcare-Associated Infection</w:t>
            </w:r>
          </w:p>
        </w:tc>
      </w:tr>
      <w:tr w:rsidR="00513D90" w:rsidRPr="00513D90" w14:paraId="5CF91697"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3CCEF083" w14:textId="77777777" w:rsidR="00513D90" w:rsidRPr="00513D90" w:rsidRDefault="00513D90" w:rsidP="00734DCD">
            <w:pPr>
              <w:rPr>
                <w:lang w:val="en-US"/>
              </w:rPr>
            </w:pPr>
            <w:r w:rsidRPr="00513D90">
              <w:rPr>
                <w:b/>
                <w:lang w:val="en-US"/>
              </w:rPr>
              <w:t>HCF</w:t>
            </w:r>
          </w:p>
        </w:tc>
        <w:tc>
          <w:tcPr>
            <w:tcW w:w="5959" w:type="dxa"/>
          </w:tcPr>
          <w:p w14:paraId="69EDA5A8" w14:textId="77777777" w:rsidR="00513D90" w:rsidRPr="00513D90" w:rsidRDefault="00513D90" w:rsidP="00734DCD">
            <w:pPr>
              <w:rPr>
                <w:lang w:val="en-US"/>
              </w:rPr>
            </w:pPr>
            <w:r w:rsidRPr="00513D90">
              <w:rPr>
                <w:lang w:val="en-US"/>
              </w:rPr>
              <w:t>Hospitals Contribution Fund of Australia</w:t>
            </w:r>
          </w:p>
        </w:tc>
      </w:tr>
      <w:tr w:rsidR="00513D90" w:rsidRPr="00513D90" w14:paraId="31B5BE17"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5AE482A9" w14:textId="77777777" w:rsidR="00513D90" w:rsidRPr="00513D90" w:rsidRDefault="00513D90" w:rsidP="00734DCD">
            <w:pPr>
              <w:rPr>
                <w:lang w:val="en-US"/>
              </w:rPr>
            </w:pPr>
            <w:r w:rsidRPr="00513D90">
              <w:rPr>
                <w:b/>
                <w:lang w:val="en-US"/>
              </w:rPr>
              <w:t>HMC</w:t>
            </w:r>
          </w:p>
        </w:tc>
        <w:tc>
          <w:tcPr>
            <w:tcW w:w="5959" w:type="dxa"/>
          </w:tcPr>
          <w:p w14:paraId="0B756524" w14:textId="77777777" w:rsidR="00513D90" w:rsidRPr="00513D90" w:rsidRDefault="00513D90" w:rsidP="00734DCD">
            <w:pPr>
              <w:rPr>
                <w:lang w:val="en-US"/>
              </w:rPr>
            </w:pPr>
            <w:r w:rsidRPr="00513D90">
              <w:rPr>
                <w:lang w:val="en-US"/>
              </w:rPr>
              <w:t>Hospital Medication Chart</w:t>
            </w:r>
          </w:p>
        </w:tc>
      </w:tr>
      <w:tr w:rsidR="00513D90" w:rsidRPr="00513D90" w14:paraId="239F2C5A"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244A520C" w14:textId="77777777" w:rsidR="00513D90" w:rsidRPr="00513D90" w:rsidRDefault="00513D90" w:rsidP="00734DCD">
            <w:pPr>
              <w:rPr>
                <w:lang w:val="en-US"/>
              </w:rPr>
            </w:pPr>
            <w:r w:rsidRPr="00513D90">
              <w:rPr>
                <w:b/>
                <w:lang w:val="en-US"/>
              </w:rPr>
              <w:t>ICU</w:t>
            </w:r>
          </w:p>
        </w:tc>
        <w:tc>
          <w:tcPr>
            <w:tcW w:w="5959" w:type="dxa"/>
          </w:tcPr>
          <w:p w14:paraId="523A5A18" w14:textId="77777777" w:rsidR="00513D90" w:rsidRPr="00513D90" w:rsidRDefault="00513D90" w:rsidP="00734DCD">
            <w:pPr>
              <w:rPr>
                <w:lang w:val="en-US"/>
              </w:rPr>
            </w:pPr>
            <w:r w:rsidRPr="00513D90">
              <w:rPr>
                <w:lang w:val="en-US"/>
              </w:rPr>
              <w:t>Intensive Care Unit</w:t>
            </w:r>
          </w:p>
        </w:tc>
      </w:tr>
      <w:tr w:rsidR="00513D90" w:rsidRPr="00513D90" w14:paraId="09B63F7C"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2C75462C" w14:textId="77777777" w:rsidR="00513D90" w:rsidRPr="00513D90" w:rsidRDefault="00513D90" w:rsidP="00734DCD">
            <w:pPr>
              <w:rPr>
                <w:lang w:val="en-US"/>
              </w:rPr>
            </w:pPr>
            <w:r w:rsidRPr="00513D90">
              <w:rPr>
                <w:b/>
                <w:lang w:val="en-US"/>
              </w:rPr>
              <w:t>IHPA</w:t>
            </w:r>
          </w:p>
        </w:tc>
        <w:tc>
          <w:tcPr>
            <w:tcW w:w="5959" w:type="dxa"/>
          </w:tcPr>
          <w:p w14:paraId="2A11D8C8" w14:textId="77777777" w:rsidR="00513D90" w:rsidRPr="00513D90" w:rsidRDefault="00513D90" w:rsidP="00734DCD">
            <w:pPr>
              <w:rPr>
                <w:lang w:val="en-US"/>
              </w:rPr>
            </w:pPr>
            <w:r w:rsidRPr="00513D90">
              <w:rPr>
                <w:lang w:val="en-US"/>
              </w:rPr>
              <w:t>Independent Hospital Pricing Authority</w:t>
            </w:r>
          </w:p>
        </w:tc>
      </w:tr>
      <w:tr w:rsidR="00513D90" w:rsidRPr="00513D90" w14:paraId="66CADA46" w14:textId="77777777" w:rsidTr="00306527">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2FAE2ED2" w14:textId="77777777" w:rsidR="00513D90" w:rsidRPr="00513D90" w:rsidRDefault="00513D90" w:rsidP="00734DCD">
            <w:pPr>
              <w:rPr>
                <w:lang w:val="en-US"/>
              </w:rPr>
            </w:pPr>
            <w:r w:rsidRPr="00513D90">
              <w:rPr>
                <w:b/>
                <w:lang w:val="en-US"/>
              </w:rPr>
              <w:t>MD</w:t>
            </w:r>
          </w:p>
        </w:tc>
        <w:tc>
          <w:tcPr>
            <w:tcW w:w="5959" w:type="dxa"/>
          </w:tcPr>
          <w:p w14:paraId="4846FFA9" w14:textId="77777777" w:rsidR="00513D90" w:rsidRPr="00513D90" w:rsidRDefault="00513D90" w:rsidP="00734DCD">
            <w:pPr>
              <w:rPr>
                <w:lang w:val="en-US"/>
              </w:rPr>
            </w:pPr>
            <w:r w:rsidRPr="00513D90">
              <w:rPr>
                <w:lang w:val="en-US"/>
              </w:rPr>
              <w:t>Doctor of Medicine</w:t>
            </w:r>
          </w:p>
        </w:tc>
      </w:tr>
      <w:tr w:rsidR="00513D90" w:rsidRPr="00513D90" w14:paraId="763827F1" w14:textId="77777777" w:rsidTr="00306527">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0F248E24" w14:textId="77777777" w:rsidR="00513D90" w:rsidRPr="00513D90" w:rsidRDefault="00513D90" w:rsidP="00734DCD">
            <w:pPr>
              <w:rPr>
                <w:lang w:val="en-US"/>
              </w:rPr>
            </w:pPr>
            <w:r w:rsidRPr="00513D90">
              <w:rPr>
                <w:b/>
                <w:lang w:val="en-US"/>
              </w:rPr>
              <w:t>NHA</w:t>
            </w:r>
          </w:p>
        </w:tc>
        <w:tc>
          <w:tcPr>
            <w:tcW w:w="5959" w:type="dxa"/>
          </w:tcPr>
          <w:p w14:paraId="086DC556" w14:textId="77777777" w:rsidR="00513D90" w:rsidRPr="00513D90" w:rsidRDefault="00513D90" w:rsidP="00734DCD">
            <w:pPr>
              <w:rPr>
                <w:lang w:val="en-US"/>
              </w:rPr>
            </w:pPr>
            <w:r w:rsidRPr="00513D90">
              <w:rPr>
                <w:lang w:val="en-US"/>
              </w:rPr>
              <w:t>National Health Agreement</w:t>
            </w:r>
          </w:p>
        </w:tc>
      </w:tr>
    </w:tbl>
    <w:p w14:paraId="08BA5AE4" w14:textId="4A4C7EEC" w:rsidR="00513D90" w:rsidRDefault="00513D90" w:rsidP="00ED5824">
      <w:pPr>
        <w:spacing w:after="1280"/>
        <w:rPr>
          <w:lang w:val="en-GB"/>
        </w:rPr>
      </w:pPr>
    </w:p>
    <w:tbl>
      <w:tblPr>
        <w:tblStyle w:val="DefaultTable2"/>
        <w:tblW w:w="0" w:type="auto"/>
        <w:tblBorders>
          <w:bottom w:val="none" w:sz="0" w:space="0" w:color="auto"/>
          <w:insideH w:val="none" w:sz="0" w:space="0" w:color="auto"/>
        </w:tblBorders>
        <w:tblLayout w:type="fixed"/>
        <w:tblLook w:val="0420" w:firstRow="1" w:lastRow="0" w:firstColumn="0" w:lastColumn="0" w:noHBand="0"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899"/>
        <w:gridCol w:w="5959"/>
      </w:tblGrid>
      <w:tr w:rsidR="00ED5824" w:rsidRPr="00513D90" w14:paraId="51117341" w14:textId="77777777" w:rsidTr="00ED5824">
        <w:trPr>
          <w:cnfStyle w:val="100000000000" w:firstRow="1" w:lastRow="0" w:firstColumn="0" w:lastColumn="0" w:oddVBand="0" w:evenVBand="0" w:oddHBand="0" w:evenHBand="0" w:firstRowFirstColumn="0" w:firstRowLastColumn="0" w:lastRowFirstColumn="0" w:lastRowLastColumn="0"/>
          <w:trHeight w:val="113"/>
          <w:tblHeader/>
        </w:trPr>
        <w:tc>
          <w:tcPr>
            <w:tcW w:w="1899" w:type="dxa"/>
          </w:tcPr>
          <w:p w14:paraId="43D970B7" w14:textId="2BD6202A" w:rsidR="00ED5824" w:rsidRPr="00ED5824" w:rsidRDefault="00ED5824" w:rsidP="00ED5824">
            <w:pPr>
              <w:keepNext/>
              <w:rPr>
                <w:color w:val="FFFFFF" w:themeColor="background1"/>
                <w:lang w:val="en-US"/>
              </w:rPr>
            </w:pPr>
            <w:r w:rsidRPr="00ED5824">
              <w:rPr>
                <w:color w:val="FFFFFF" w:themeColor="background1"/>
                <w:lang w:val="en-US"/>
              </w:rPr>
              <w:t>Title</w:t>
            </w:r>
          </w:p>
        </w:tc>
        <w:tc>
          <w:tcPr>
            <w:tcW w:w="5959" w:type="dxa"/>
          </w:tcPr>
          <w:p w14:paraId="07C5F9EB" w14:textId="27061B7E" w:rsidR="00ED5824" w:rsidRPr="00ED5824" w:rsidRDefault="00ED5824" w:rsidP="00ED5824">
            <w:pPr>
              <w:rPr>
                <w:color w:val="FFFFFF" w:themeColor="background1"/>
                <w:lang w:val="en-US"/>
              </w:rPr>
            </w:pPr>
            <w:r w:rsidRPr="00ED5824">
              <w:rPr>
                <w:color w:val="FFFFFF" w:themeColor="background1"/>
                <w:lang w:val="en-US"/>
              </w:rPr>
              <w:t>Description</w:t>
            </w:r>
          </w:p>
        </w:tc>
      </w:tr>
      <w:tr w:rsidR="00ED5824" w:rsidRPr="00513D90" w14:paraId="01DA7B95" w14:textId="77777777" w:rsidTr="00AA7AC8">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2A22F5C8" w14:textId="721A7E03" w:rsidR="00ED5824" w:rsidRPr="00513D90" w:rsidRDefault="00ED5824" w:rsidP="00ED5824">
            <w:pPr>
              <w:keepNext/>
              <w:rPr>
                <w:b/>
                <w:lang w:val="en-US"/>
              </w:rPr>
            </w:pPr>
            <w:r w:rsidRPr="00513D90">
              <w:rPr>
                <w:b/>
                <w:lang w:val="en-US"/>
              </w:rPr>
              <w:t>NHRA</w:t>
            </w:r>
          </w:p>
        </w:tc>
        <w:tc>
          <w:tcPr>
            <w:tcW w:w="5959" w:type="dxa"/>
          </w:tcPr>
          <w:p w14:paraId="1A3BC3FD" w14:textId="7D612103" w:rsidR="00ED5824" w:rsidRPr="00513D90" w:rsidRDefault="00ED5824" w:rsidP="00ED5824">
            <w:pPr>
              <w:rPr>
                <w:lang w:val="en-US"/>
              </w:rPr>
            </w:pPr>
            <w:r w:rsidRPr="00513D90">
              <w:rPr>
                <w:lang w:val="en-US"/>
              </w:rPr>
              <w:t>National Health Reform Act</w:t>
            </w:r>
          </w:p>
        </w:tc>
      </w:tr>
      <w:tr w:rsidR="00ED5824" w:rsidRPr="00513D90" w14:paraId="0075C75C" w14:textId="77777777" w:rsidTr="00AA7AC8">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257F5803" w14:textId="77777777" w:rsidR="00ED5824" w:rsidRPr="00513D90" w:rsidRDefault="00ED5824" w:rsidP="00AA7AC8">
            <w:pPr>
              <w:keepNext/>
              <w:rPr>
                <w:lang w:val="en-US"/>
              </w:rPr>
            </w:pPr>
            <w:r w:rsidRPr="00513D90">
              <w:rPr>
                <w:b/>
                <w:lang w:val="en-US"/>
              </w:rPr>
              <w:t>NIMC</w:t>
            </w:r>
          </w:p>
        </w:tc>
        <w:tc>
          <w:tcPr>
            <w:tcW w:w="5959" w:type="dxa"/>
          </w:tcPr>
          <w:p w14:paraId="216024F0" w14:textId="77777777" w:rsidR="00ED5824" w:rsidRPr="00513D90" w:rsidRDefault="00ED5824" w:rsidP="00AA7AC8">
            <w:pPr>
              <w:rPr>
                <w:lang w:val="en-US"/>
              </w:rPr>
            </w:pPr>
            <w:r w:rsidRPr="00513D90">
              <w:rPr>
                <w:lang w:val="en-US"/>
              </w:rPr>
              <w:t>National Inpatient Medication Chart</w:t>
            </w:r>
          </w:p>
        </w:tc>
      </w:tr>
      <w:tr w:rsidR="00ED5824" w:rsidRPr="00513D90" w14:paraId="722127E7" w14:textId="77777777" w:rsidTr="00AA7AC8">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416DC26E" w14:textId="77777777" w:rsidR="00ED5824" w:rsidRPr="00513D90" w:rsidRDefault="00ED5824" w:rsidP="00AA7AC8">
            <w:pPr>
              <w:rPr>
                <w:lang w:val="en-US"/>
              </w:rPr>
            </w:pPr>
            <w:r w:rsidRPr="00513D90">
              <w:rPr>
                <w:b/>
                <w:lang w:val="en-US"/>
              </w:rPr>
              <w:t>NSMC</w:t>
            </w:r>
          </w:p>
        </w:tc>
        <w:tc>
          <w:tcPr>
            <w:tcW w:w="5959" w:type="dxa"/>
          </w:tcPr>
          <w:p w14:paraId="2AC8BDAC" w14:textId="77777777" w:rsidR="00ED5824" w:rsidRPr="00513D90" w:rsidRDefault="00ED5824" w:rsidP="00AA7AC8">
            <w:pPr>
              <w:rPr>
                <w:lang w:val="en-US"/>
              </w:rPr>
            </w:pPr>
            <w:r w:rsidRPr="00513D90">
              <w:rPr>
                <w:lang w:val="en-US"/>
              </w:rPr>
              <w:t>National Standard Medication Charts</w:t>
            </w:r>
          </w:p>
        </w:tc>
      </w:tr>
      <w:tr w:rsidR="00ED5824" w:rsidRPr="00513D90" w14:paraId="2691C7DD" w14:textId="77777777" w:rsidTr="00AA7AC8">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7D04C080" w14:textId="77777777" w:rsidR="00ED5824" w:rsidRPr="00513D90" w:rsidRDefault="00ED5824" w:rsidP="00AA7AC8">
            <w:pPr>
              <w:rPr>
                <w:lang w:val="en-US"/>
              </w:rPr>
            </w:pPr>
            <w:r w:rsidRPr="00513D90">
              <w:rPr>
                <w:b/>
                <w:lang w:val="en-US"/>
              </w:rPr>
              <w:t>NSQHS</w:t>
            </w:r>
          </w:p>
        </w:tc>
        <w:tc>
          <w:tcPr>
            <w:tcW w:w="5959" w:type="dxa"/>
          </w:tcPr>
          <w:p w14:paraId="3A59EACF" w14:textId="77777777" w:rsidR="00ED5824" w:rsidRPr="00513D90" w:rsidRDefault="00ED5824" w:rsidP="00AA7AC8">
            <w:pPr>
              <w:rPr>
                <w:lang w:val="en-US"/>
              </w:rPr>
            </w:pPr>
            <w:r w:rsidRPr="00513D90">
              <w:rPr>
                <w:lang w:val="en-US"/>
              </w:rPr>
              <w:t>National Safety and Quality Health Service</w:t>
            </w:r>
          </w:p>
        </w:tc>
      </w:tr>
      <w:tr w:rsidR="00ED5824" w:rsidRPr="00513D90" w14:paraId="2DEB2CAB" w14:textId="77777777" w:rsidTr="00AA7AC8">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41AD39C2" w14:textId="77777777" w:rsidR="00ED5824" w:rsidRPr="00513D90" w:rsidRDefault="00ED5824" w:rsidP="00AA7AC8">
            <w:pPr>
              <w:rPr>
                <w:lang w:val="en-US"/>
              </w:rPr>
            </w:pPr>
            <w:r w:rsidRPr="00513D90">
              <w:rPr>
                <w:b/>
                <w:lang w:val="en-US"/>
              </w:rPr>
              <w:t>NSTEMI</w:t>
            </w:r>
          </w:p>
        </w:tc>
        <w:tc>
          <w:tcPr>
            <w:tcW w:w="5959" w:type="dxa"/>
          </w:tcPr>
          <w:p w14:paraId="2D8DA477" w14:textId="77777777" w:rsidR="00ED5824" w:rsidRPr="00513D90" w:rsidRDefault="00ED5824" w:rsidP="00AA7AC8">
            <w:pPr>
              <w:rPr>
                <w:lang w:val="en-US"/>
              </w:rPr>
            </w:pPr>
            <w:r w:rsidRPr="00513D90">
              <w:rPr>
                <w:lang w:val="en-US"/>
              </w:rPr>
              <w:t>Non-ST-Myocardial Infarction</w:t>
            </w:r>
          </w:p>
        </w:tc>
      </w:tr>
      <w:tr w:rsidR="00ED5824" w:rsidRPr="00513D90" w14:paraId="4DDFEE53" w14:textId="77777777" w:rsidTr="00AA7AC8">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321D61E1" w14:textId="77777777" w:rsidR="00ED5824" w:rsidRPr="00513D90" w:rsidRDefault="00ED5824" w:rsidP="00AA7AC8">
            <w:pPr>
              <w:rPr>
                <w:lang w:val="en-US"/>
              </w:rPr>
            </w:pPr>
            <w:r w:rsidRPr="00513D90">
              <w:rPr>
                <w:b/>
                <w:lang w:val="en-US"/>
              </w:rPr>
              <w:t>PBS</w:t>
            </w:r>
          </w:p>
        </w:tc>
        <w:tc>
          <w:tcPr>
            <w:tcW w:w="5959" w:type="dxa"/>
          </w:tcPr>
          <w:p w14:paraId="2C40D2B3" w14:textId="77777777" w:rsidR="00ED5824" w:rsidRPr="00513D90" w:rsidRDefault="00ED5824" w:rsidP="00AA7AC8">
            <w:pPr>
              <w:rPr>
                <w:lang w:val="en-US"/>
              </w:rPr>
            </w:pPr>
            <w:r w:rsidRPr="00513D90">
              <w:rPr>
                <w:lang w:val="en-US"/>
              </w:rPr>
              <w:t>Pharmaceutical Benefits Scheme</w:t>
            </w:r>
          </w:p>
        </w:tc>
      </w:tr>
      <w:tr w:rsidR="00ED5824" w:rsidRPr="00513D90" w14:paraId="3D68C6D2" w14:textId="77777777" w:rsidTr="00AA7AC8">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22C6C311" w14:textId="77777777" w:rsidR="00ED5824" w:rsidRPr="00513D90" w:rsidRDefault="00ED5824" w:rsidP="00AA7AC8">
            <w:pPr>
              <w:rPr>
                <w:lang w:val="en-US"/>
              </w:rPr>
            </w:pPr>
            <w:r w:rsidRPr="00513D90">
              <w:rPr>
                <w:b/>
                <w:lang w:val="en-US"/>
              </w:rPr>
              <w:t>PBS HMC</w:t>
            </w:r>
          </w:p>
        </w:tc>
        <w:tc>
          <w:tcPr>
            <w:tcW w:w="5959" w:type="dxa"/>
          </w:tcPr>
          <w:p w14:paraId="3E361FA5" w14:textId="77777777" w:rsidR="00ED5824" w:rsidRPr="00513D90" w:rsidRDefault="00ED5824" w:rsidP="00AA7AC8">
            <w:pPr>
              <w:rPr>
                <w:lang w:val="en-US"/>
              </w:rPr>
            </w:pPr>
            <w:r w:rsidRPr="00513D90">
              <w:rPr>
                <w:lang w:val="en-US"/>
              </w:rPr>
              <w:t>Pharmaceutical Benefits Scheme Hospital Medication Chart</w:t>
            </w:r>
          </w:p>
        </w:tc>
      </w:tr>
      <w:tr w:rsidR="00ED5824" w:rsidRPr="00513D90" w14:paraId="195EF252" w14:textId="77777777" w:rsidTr="00AA7AC8">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77A043DF" w14:textId="77777777" w:rsidR="00ED5824" w:rsidRPr="00513D90" w:rsidRDefault="00ED5824" w:rsidP="00AA7AC8">
            <w:pPr>
              <w:rPr>
                <w:lang w:val="en-US"/>
              </w:rPr>
            </w:pPr>
            <w:r w:rsidRPr="00513D90">
              <w:rPr>
                <w:b/>
                <w:lang w:val="en-US"/>
              </w:rPr>
              <w:t>PSM</w:t>
            </w:r>
          </w:p>
        </w:tc>
        <w:tc>
          <w:tcPr>
            <w:tcW w:w="5959" w:type="dxa"/>
          </w:tcPr>
          <w:p w14:paraId="5A58BD31" w14:textId="77777777" w:rsidR="00ED5824" w:rsidRPr="00513D90" w:rsidRDefault="00ED5824" w:rsidP="00AA7AC8">
            <w:pPr>
              <w:rPr>
                <w:lang w:val="en-US"/>
              </w:rPr>
            </w:pPr>
            <w:r w:rsidRPr="00513D90">
              <w:rPr>
                <w:lang w:val="en-US"/>
              </w:rPr>
              <w:t>Public Service Medal</w:t>
            </w:r>
          </w:p>
        </w:tc>
      </w:tr>
      <w:tr w:rsidR="00ED5824" w:rsidRPr="00513D90" w14:paraId="6736A0E0" w14:textId="77777777" w:rsidTr="00AA7AC8">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6A82EE61" w14:textId="77777777" w:rsidR="00ED5824" w:rsidRPr="00513D90" w:rsidRDefault="00ED5824" w:rsidP="00AA7AC8">
            <w:pPr>
              <w:rPr>
                <w:lang w:val="en-US"/>
              </w:rPr>
            </w:pPr>
            <w:r w:rsidRPr="00513D90">
              <w:rPr>
                <w:b/>
                <w:lang w:val="en-US"/>
              </w:rPr>
              <w:t>PROM</w:t>
            </w:r>
          </w:p>
        </w:tc>
        <w:tc>
          <w:tcPr>
            <w:tcW w:w="5959" w:type="dxa"/>
          </w:tcPr>
          <w:p w14:paraId="3C000117" w14:textId="77777777" w:rsidR="00ED5824" w:rsidRPr="00513D90" w:rsidRDefault="00ED5824" w:rsidP="00AA7AC8">
            <w:pPr>
              <w:rPr>
                <w:lang w:val="en-US"/>
              </w:rPr>
            </w:pPr>
            <w:r w:rsidRPr="00513D90">
              <w:rPr>
                <w:lang w:val="en-US"/>
              </w:rPr>
              <w:t>Patient-Reported Outcome Measure</w:t>
            </w:r>
          </w:p>
        </w:tc>
      </w:tr>
      <w:tr w:rsidR="00ED5824" w:rsidRPr="00513D90" w14:paraId="6C8CD311" w14:textId="77777777" w:rsidTr="00AA7AC8">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35C6A331" w14:textId="77777777" w:rsidR="00ED5824" w:rsidRPr="00513D90" w:rsidRDefault="00ED5824" w:rsidP="00AA7AC8">
            <w:pPr>
              <w:rPr>
                <w:lang w:val="en-US"/>
              </w:rPr>
            </w:pPr>
            <w:r w:rsidRPr="00513D90">
              <w:rPr>
                <w:b/>
                <w:lang w:val="en-US"/>
              </w:rPr>
              <w:t>RM</w:t>
            </w:r>
          </w:p>
        </w:tc>
        <w:tc>
          <w:tcPr>
            <w:tcW w:w="5959" w:type="dxa"/>
          </w:tcPr>
          <w:p w14:paraId="206F6545" w14:textId="77777777" w:rsidR="00ED5824" w:rsidRPr="00513D90" w:rsidRDefault="00ED5824" w:rsidP="00AA7AC8">
            <w:pPr>
              <w:rPr>
                <w:lang w:val="en-US"/>
              </w:rPr>
            </w:pPr>
            <w:r w:rsidRPr="00513D90">
              <w:rPr>
                <w:lang w:val="en-US"/>
              </w:rPr>
              <w:t>Registered Midwife</w:t>
            </w:r>
          </w:p>
        </w:tc>
      </w:tr>
      <w:tr w:rsidR="00ED5824" w:rsidRPr="00513D90" w14:paraId="0A9CDD10" w14:textId="77777777" w:rsidTr="00AA7AC8">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718A2C8F" w14:textId="77777777" w:rsidR="00ED5824" w:rsidRPr="00513D90" w:rsidRDefault="00ED5824" w:rsidP="00AA7AC8">
            <w:pPr>
              <w:rPr>
                <w:lang w:val="en-US"/>
              </w:rPr>
            </w:pPr>
            <w:r w:rsidRPr="00513D90">
              <w:rPr>
                <w:b/>
                <w:lang w:val="en-US"/>
              </w:rPr>
              <w:t>RN</w:t>
            </w:r>
          </w:p>
        </w:tc>
        <w:tc>
          <w:tcPr>
            <w:tcW w:w="5959" w:type="dxa"/>
          </w:tcPr>
          <w:p w14:paraId="5CDC4DAD" w14:textId="77777777" w:rsidR="00ED5824" w:rsidRPr="00513D90" w:rsidRDefault="00ED5824" w:rsidP="00AA7AC8">
            <w:pPr>
              <w:rPr>
                <w:lang w:val="en-US"/>
              </w:rPr>
            </w:pPr>
            <w:r w:rsidRPr="00513D90">
              <w:rPr>
                <w:lang w:val="en-US"/>
              </w:rPr>
              <w:t>Registered Nurse</w:t>
            </w:r>
          </w:p>
        </w:tc>
      </w:tr>
      <w:tr w:rsidR="00ED5824" w:rsidRPr="00513D90" w14:paraId="4BE94986" w14:textId="77777777" w:rsidTr="00AA7AC8">
        <w:trPr>
          <w:cnfStyle w:val="000000010000" w:firstRow="0" w:lastRow="0" w:firstColumn="0" w:lastColumn="0" w:oddVBand="0" w:evenVBand="0" w:oddHBand="0" w:evenHBand="1" w:firstRowFirstColumn="0" w:firstRowLastColumn="0" w:lastRowFirstColumn="0" w:lastRowLastColumn="0"/>
          <w:trHeight w:val="113"/>
        </w:trPr>
        <w:tc>
          <w:tcPr>
            <w:tcW w:w="1899" w:type="dxa"/>
          </w:tcPr>
          <w:p w14:paraId="3ED961EA" w14:textId="77777777" w:rsidR="00ED5824" w:rsidRPr="00513D90" w:rsidRDefault="00ED5824" w:rsidP="00AA7AC8">
            <w:pPr>
              <w:rPr>
                <w:lang w:val="en-US"/>
              </w:rPr>
            </w:pPr>
            <w:r w:rsidRPr="00513D90">
              <w:rPr>
                <w:b/>
                <w:lang w:val="en-US"/>
              </w:rPr>
              <w:t>STEMI</w:t>
            </w:r>
          </w:p>
        </w:tc>
        <w:tc>
          <w:tcPr>
            <w:tcW w:w="5959" w:type="dxa"/>
          </w:tcPr>
          <w:p w14:paraId="348E2334" w14:textId="77777777" w:rsidR="00ED5824" w:rsidRPr="00513D90" w:rsidRDefault="00ED5824" w:rsidP="00AA7AC8">
            <w:pPr>
              <w:rPr>
                <w:lang w:val="en-US"/>
              </w:rPr>
            </w:pPr>
            <w:r w:rsidRPr="00513D90">
              <w:rPr>
                <w:lang w:val="en-US"/>
              </w:rPr>
              <w:t>ST-Myocardial Infarction</w:t>
            </w:r>
          </w:p>
        </w:tc>
      </w:tr>
      <w:tr w:rsidR="00ED5824" w:rsidRPr="00513D90" w14:paraId="5F16FCFB" w14:textId="77777777" w:rsidTr="00AA7AC8">
        <w:trPr>
          <w:cnfStyle w:val="000000100000" w:firstRow="0" w:lastRow="0" w:firstColumn="0" w:lastColumn="0" w:oddVBand="0" w:evenVBand="0" w:oddHBand="1" w:evenHBand="0" w:firstRowFirstColumn="0" w:firstRowLastColumn="0" w:lastRowFirstColumn="0" w:lastRowLastColumn="0"/>
          <w:trHeight w:val="113"/>
        </w:trPr>
        <w:tc>
          <w:tcPr>
            <w:tcW w:w="1899" w:type="dxa"/>
          </w:tcPr>
          <w:p w14:paraId="4FB66608" w14:textId="77777777" w:rsidR="00ED5824" w:rsidRPr="00513D90" w:rsidRDefault="00ED5824" w:rsidP="00AA7AC8">
            <w:pPr>
              <w:rPr>
                <w:lang w:val="en-US"/>
              </w:rPr>
            </w:pPr>
            <w:r w:rsidRPr="00513D90">
              <w:rPr>
                <w:b/>
                <w:lang w:val="en-US"/>
              </w:rPr>
              <w:t>TGA</w:t>
            </w:r>
          </w:p>
        </w:tc>
        <w:tc>
          <w:tcPr>
            <w:tcW w:w="5959" w:type="dxa"/>
          </w:tcPr>
          <w:p w14:paraId="23751E45" w14:textId="77777777" w:rsidR="00ED5824" w:rsidRPr="00513D90" w:rsidRDefault="00ED5824" w:rsidP="00AA7AC8">
            <w:pPr>
              <w:rPr>
                <w:lang w:val="en-US"/>
              </w:rPr>
            </w:pPr>
            <w:r w:rsidRPr="00513D90">
              <w:rPr>
                <w:lang w:val="en-US"/>
              </w:rPr>
              <w:t xml:space="preserve">Therapeutic Goods Administration </w:t>
            </w:r>
          </w:p>
        </w:tc>
      </w:tr>
    </w:tbl>
    <w:p w14:paraId="5908EF87" w14:textId="77777777" w:rsidR="00ED5824" w:rsidRDefault="00ED5824" w:rsidP="00513D90">
      <w:pPr>
        <w:rPr>
          <w:lang w:val="en-GB"/>
        </w:rPr>
      </w:pPr>
    </w:p>
    <w:p w14:paraId="4B31FC92" w14:textId="77777777" w:rsidR="00734DCD" w:rsidRDefault="00734DCD" w:rsidP="00513D90">
      <w:pPr>
        <w:rPr>
          <w:lang w:val="en-GB"/>
        </w:rPr>
        <w:sectPr w:rsidR="00734DCD" w:rsidSect="00381179">
          <w:headerReference w:type="even" r:id="rId253"/>
          <w:headerReference w:type="default" r:id="rId254"/>
          <w:footerReference w:type="even" r:id="rId255"/>
          <w:footerReference w:type="default" r:id="rId256"/>
          <w:footnotePr>
            <w:numFmt w:val="chicago"/>
            <w:numRestart w:val="eachPage"/>
          </w:footnotePr>
          <w:pgSz w:w="9978" w:h="14173" w:code="34"/>
          <w:pgMar w:top="1474" w:right="851" w:bottom="1474" w:left="851" w:header="680" w:footer="680" w:gutter="0"/>
          <w:cols w:space="708"/>
          <w:docGrid w:linePitch="360"/>
          <w15:footnoteColumns w:val="1"/>
        </w:sectPr>
      </w:pPr>
    </w:p>
    <w:p w14:paraId="703D812A" w14:textId="77777777" w:rsidR="00513D90" w:rsidRPr="00513D90" w:rsidRDefault="00513D90" w:rsidP="00734DCD">
      <w:pPr>
        <w:pStyle w:val="Heading2"/>
        <w:rPr>
          <w:lang w:val="en-GB"/>
        </w:rPr>
      </w:pPr>
      <w:bookmarkStart w:id="38" w:name="_Toc527122086"/>
      <w:r w:rsidRPr="00513D90">
        <w:rPr>
          <w:lang w:val="en-GB"/>
        </w:rPr>
        <w:t>Glossary</w:t>
      </w:r>
      <w:bookmarkEnd w:id="38"/>
    </w:p>
    <w:tbl>
      <w:tblPr>
        <w:tblStyle w:val="DefaultTable2"/>
        <w:tblW w:w="8260" w:type="dxa"/>
        <w:tblLayout w:type="fixed"/>
        <w:tblLook w:val="0620" w:firstRow="1" w:lastRow="0" w:firstColumn="0" w:lastColumn="0" w:noHBand="1"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899"/>
        <w:gridCol w:w="6361"/>
      </w:tblGrid>
      <w:tr w:rsidR="00513D90" w:rsidRPr="00513D90" w14:paraId="4D7CA6D8" w14:textId="77777777" w:rsidTr="00A25AE3">
        <w:trPr>
          <w:cnfStyle w:val="100000000000" w:firstRow="1" w:lastRow="0" w:firstColumn="0" w:lastColumn="0" w:oddVBand="0" w:evenVBand="0" w:oddHBand="0" w:evenHBand="0" w:firstRowFirstColumn="0" w:firstRowLastColumn="0" w:lastRowFirstColumn="0" w:lastRowLastColumn="0"/>
          <w:trHeight w:val="113"/>
          <w:tblHeader/>
        </w:trPr>
        <w:tc>
          <w:tcPr>
            <w:tcW w:w="1899" w:type="dxa"/>
            <w:tcBorders>
              <w:bottom w:val="single" w:sz="4" w:space="0" w:color="FFFFFF" w:themeColor="background1"/>
            </w:tcBorders>
          </w:tcPr>
          <w:p w14:paraId="1656E234" w14:textId="77777777" w:rsidR="00513D90" w:rsidRPr="00734DCD" w:rsidRDefault="00513D90" w:rsidP="00513D90">
            <w:pPr>
              <w:rPr>
                <w:color w:val="FFFFFF" w:themeColor="background1"/>
                <w:lang w:val="en-GB"/>
              </w:rPr>
            </w:pPr>
            <w:r w:rsidRPr="00734DCD">
              <w:rPr>
                <w:color w:val="FFFFFF" w:themeColor="background1"/>
                <w:lang w:val="en-GB"/>
              </w:rPr>
              <w:t>Term</w:t>
            </w:r>
          </w:p>
        </w:tc>
        <w:tc>
          <w:tcPr>
            <w:tcW w:w="6361" w:type="dxa"/>
            <w:tcBorders>
              <w:bottom w:val="single" w:sz="4" w:space="0" w:color="FFFFFF" w:themeColor="background1"/>
            </w:tcBorders>
          </w:tcPr>
          <w:p w14:paraId="1E30B42B" w14:textId="77777777" w:rsidR="00513D90" w:rsidRPr="00734DCD" w:rsidRDefault="00513D90" w:rsidP="00513D90">
            <w:pPr>
              <w:rPr>
                <w:color w:val="FFFFFF" w:themeColor="background1"/>
                <w:lang w:val="en-GB"/>
              </w:rPr>
            </w:pPr>
            <w:r w:rsidRPr="00734DCD">
              <w:rPr>
                <w:color w:val="FFFFFF" w:themeColor="background1"/>
                <w:lang w:val="en-GB"/>
              </w:rPr>
              <w:t>Definition</w:t>
            </w:r>
          </w:p>
        </w:tc>
      </w:tr>
      <w:tr w:rsidR="00513D90" w:rsidRPr="00513D90" w14:paraId="6DAAD196" w14:textId="77777777" w:rsidTr="00A25AE3">
        <w:trPr>
          <w:trHeight w:val="113"/>
        </w:trPr>
        <w:tc>
          <w:tcPr>
            <w:tcW w:w="1899" w:type="dxa"/>
            <w:tcBorders>
              <w:top w:val="single" w:sz="4" w:space="0" w:color="FFFFFF" w:themeColor="background1"/>
            </w:tcBorders>
          </w:tcPr>
          <w:p w14:paraId="42198269" w14:textId="77777777" w:rsidR="00513D90" w:rsidRPr="00513D90" w:rsidRDefault="00513D90" w:rsidP="00513D90">
            <w:pPr>
              <w:rPr>
                <w:lang w:val="en-US"/>
              </w:rPr>
            </w:pPr>
            <w:r w:rsidRPr="00513D90">
              <w:rPr>
                <w:b/>
                <w:bCs/>
                <w:lang w:val="en-US"/>
              </w:rPr>
              <w:t xml:space="preserve">Accreditation </w:t>
            </w:r>
          </w:p>
        </w:tc>
        <w:tc>
          <w:tcPr>
            <w:tcW w:w="6361" w:type="dxa"/>
            <w:tcBorders>
              <w:top w:val="single" w:sz="4" w:space="0" w:color="FFFFFF" w:themeColor="background1"/>
            </w:tcBorders>
          </w:tcPr>
          <w:p w14:paraId="67ACDD18" w14:textId="77777777" w:rsidR="00513D90" w:rsidRPr="00513D90" w:rsidRDefault="00513D90" w:rsidP="00513D90">
            <w:pPr>
              <w:rPr>
                <w:lang w:val="en-US"/>
              </w:rPr>
            </w:pPr>
            <w:r w:rsidRPr="00513D90">
              <w:rPr>
                <w:lang w:val="en-US"/>
              </w:rPr>
              <w:t>A status that is conferred on an organisation or individual when they have been assessed as having met particular standards. The two conditions for accreditation are compliance with an explicit definition of quality (that is, a standard) and passing an independent review process aimed at identifying the level of congruence between practices and quality standards.</w:t>
            </w:r>
          </w:p>
        </w:tc>
      </w:tr>
      <w:tr w:rsidR="00513D90" w:rsidRPr="00513D90" w14:paraId="718BB901" w14:textId="77777777" w:rsidTr="00306527">
        <w:trPr>
          <w:trHeight w:val="113"/>
        </w:trPr>
        <w:tc>
          <w:tcPr>
            <w:tcW w:w="1899" w:type="dxa"/>
          </w:tcPr>
          <w:p w14:paraId="4D374899" w14:textId="77777777" w:rsidR="00513D90" w:rsidRPr="00513D90" w:rsidRDefault="00513D90" w:rsidP="00513D90">
            <w:pPr>
              <w:rPr>
                <w:lang w:val="en-US"/>
              </w:rPr>
            </w:pPr>
            <w:r w:rsidRPr="00513D90">
              <w:rPr>
                <w:b/>
                <w:bCs/>
                <w:lang w:val="en-US"/>
              </w:rPr>
              <w:t>Adverse event</w:t>
            </w:r>
          </w:p>
        </w:tc>
        <w:tc>
          <w:tcPr>
            <w:tcW w:w="6361" w:type="dxa"/>
          </w:tcPr>
          <w:p w14:paraId="5CE8FF01" w14:textId="77777777" w:rsidR="00513D90" w:rsidRPr="00513D90" w:rsidRDefault="00513D90" w:rsidP="00513D90">
            <w:pPr>
              <w:rPr>
                <w:lang w:val="en-US"/>
              </w:rPr>
            </w:pPr>
            <w:r w:rsidRPr="00513D90">
              <w:rPr>
                <w:lang w:val="en-US"/>
              </w:rPr>
              <w:t xml:space="preserve">An incident that results in harm to a patient or consumer. </w:t>
            </w:r>
          </w:p>
        </w:tc>
      </w:tr>
      <w:tr w:rsidR="00513D90" w:rsidRPr="00513D90" w14:paraId="5906167E" w14:textId="77777777" w:rsidTr="00306527">
        <w:trPr>
          <w:trHeight w:val="113"/>
        </w:trPr>
        <w:tc>
          <w:tcPr>
            <w:tcW w:w="1899" w:type="dxa"/>
          </w:tcPr>
          <w:p w14:paraId="18454DEE" w14:textId="77777777" w:rsidR="00513D90" w:rsidRPr="00513D90" w:rsidRDefault="00513D90" w:rsidP="00513D90">
            <w:pPr>
              <w:rPr>
                <w:lang w:val="en-US"/>
              </w:rPr>
            </w:pPr>
            <w:r w:rsidRPr="00513D90">
              <w:rPr>
                <w:b/>
                <w:bCs/>
                <w:lang w:val="en-US"/>
              </w:rPr>
              <w:t>Antimicrobial</w:t>
            </w:r>
          </w:p>
        </w:tc>
        <w:tc>
          <w:tcPr>
            <w:tcW w:w="6361" w:type="dxa"/>
          </w:tcPr>
          <w:p w14:paraId="35CB72F6" w14:textId="77777777" w:rsidR="00513D90" w:rsidRPr="00513D90" w:rsidRDefault="00513D90" w:rsidP="00513D90">
            <w:pPr>
              <w:rPr>
                <w:lang w:val="en-US"/>
              </w:rPr>
            </w:pPr>
            <w:r w:rsidRPr="00513D90">
              <w:rPr>
                <w:lang w:val="en-US"/>
              </w:rPr>
              <w:t>A chemical substance that inhibits or destroys bacteria, viruses and fungi, including yeasts and moulds.</w:t>
            </w:r>
            <w:r w:rsidRPr="00513D90">
              <w:rPr>
                <w:vertAlign w:val="superscript"/>
                <w:lang w:val="en-US"/>
              </w:rPr>
              <w:t>14</w:t>
            </w:r>
            <w:r w:rsidRPr="00513D90">
              <w:rPr>
                <w:lang w:val="en-US"/>
              </w:rPr>
              <w:t xml:space="preserve"> </w:t>
            </w:r>
          </w:p>
        </w:tc>
      </w:tr>
      <w:tr w:rsidR="00513D90" w:rsidRPr="00513D90" w14:paraId="604B7CA3" w14:textId="77777777" w:rsidTr="00306527">
        <w:trPr>
          <w:trHeight w:val="113"/>
        </w:trPr>
        <w:tc>
          <w:tcPr>
            <w:tcW w:w="1899" w:type="dxa"/>
          </w:tcPr>
          <w:p w14:paraId="5999B26B" w14:textId="77777777" w:rsidR="00513D90" w:rsidRPr="00513D90" w:rsidRDefault="00513D90" w:rsidP="00513D90">
            <w:pPr>
              <w:rPr>
                <w:lang w:val="en-US"/>
              </w:rPr>
            </w:pPr>
            <w:r w:rsidRPr="00513D90">
              <w:rPr>
                <w:b/>
                <w:bCs/>
                <w:lang w:val="en-US"/>
              </w:rPr>
              <w:t>Antimicrobial resistance</w:t>
            </w:r>
          </w:p>
        </w:tc>
        <w:tc>
          <w:tcPr>
            <w:tcW w:w="6361" w:type="dxa"/>
          </w:tcPr>
          <w:p w14:paraId="785E9A1F" w14:textId="77777777" w:rsidR="00513D90" w:rsidRPr="00513D90" w:rsidRDefault="00513D90" w:rsidP="00513D90">
            <w:pPr>
              <w:rPr>
                <w:lang w:val="en-US"/>
              </w:rPr>
            </w:pPr>
            <w:r w:rsidRPr="00513D90">
              <w:rPr>
                <w:lang w:val="en-US"/>
              </w:rPr>
              <w:t>A property of organisms – including bacteria, viruses, fungi and parasites – that allows them to grow or survive in the presence of antimicrobial levels that would normally suppress growth or kill susceptible organisms.</w:t>
            </w:r>
          </w:p>
        </w:tc>
      </w:tr>
      <w:tr w:rsidR="00513D90" w:rsidRPr="00513D90" w14:paraId="029F6A3B" w14:textId="77777777" w:rsidTr="00306527">
        <w:trPr>
          <w:trHeight w:val="113"/>
        </w:trPr>
        <w:tc>
          <w:tcPr>
            <w:tcW w:w="1899" w:type="dxa"/>
          </w:tcPr>
          <w:p w14:paraId="4AF97047" w14:textId="77777777" w:rsidR="00513D90" w:rsidRPr="00513D90" w:rsidRDefault="00513D90" w:rsidP="00513D90">
            <w:pPr>
              <w:rPr>
                <w:lang w:val="en-US"/>
              </w:rPr>
            </w:pPr>
            <w:r w:rsidRPr="00513D90">
              <w:rPr>
                <w:b/>
                <w:bCs/>
                <w:lang w:val="en-US"/>
              </w:rPr>
              <w:t>Antimicrobial stewardship</w:t>
            </w:r>
          </w:p>
        </w:tc>
        <w:tc>
          <w:tcPr>
            <w:tcW w:w="6361" w:type="dxa"/>
          </w:tcPr>
          <w:p w14:paraId="5E551F52" w14:textId="77777777" w:rsidR="00513D90" w:rsidRPr="00513D90" w:rsidRDefault="00513D90" w:rsidP="00513D90">
            <w:pPr>
              <w:rPr>
                <w:lang w:val="en-US"/>
              </w:rPr>
            </w:pPr>
            <w:r w:rsidRPr="00513D90">
              <w:rPr>
                <w:lang w:val="en-US"/>
              </w:rPr>
              <w:t>A program implemented in a health service organisation to reduce the risks associated with increasing antimicrobial resistance, and to extend the effectiveness of antimicrobial treatments. Antimicrobial stewardship may incorporate a broad range of strategies, including monitoring and reviewing antimicrobial use.</w:t>
            </w:r>
            <w:r w:rsidRPr="00513D90">
              <w:rPr>
                <w:vertAlign w:val="superscript"/>
                <w:lang w:val="en-US"/>
              </w:rPr>
              <w:t>14</w:t>
            </w:r>
            <w:r w:rsidRPr="00513D90">
              <w:rPr>
                <w:lang w:val="en-US"/>
              </w:rPr>
              <w:t xml:space="preserve"> </w:t>
            </w:r>
          </w:p>
        </w:tc>
      </w:tr>
      <w:tr w:rsidR="00513D90" w:rsidRPr="00513D90" w14:paraId="2C7A257B" w14:textId="77777777" w:rsidTr="00306527">
        <w:trPr>
          <w:trHeight w:val="113"/>
        </w:trPr>
        <w:tc>
          <w:tcPr>
            <w:tcW w:w="1899" w:type="dxa"/>
          </w:tcPr>
          <w:p w14:paraId="38BAF9F4" w14:textId="77777777" w:rsidR="00513D90" w:rsidRPr="00513D90" w:rsidRDefault="00513D90" w:rsidP="00513D90">
            <w:pPr>
              <w:rPr>
                <w:lang w:val="en-US"/>
              </w:rPr>
            </w:pPr>
            <w:r w:rsidRPr="00513D90">
              <w:rPr>
                <w:b/>
                <w:bCs/>
                <w:lang w:val="en-US"/>
              </w:rPr>
              <w:t>Clinical care standards</w:t>
            </w:r>
          </w:p>
        </w:tc>
        <w:tc>
          <w:tcPr>
            <w:tcW w:w="6361" w:type="dxa"/>
          </w:tcPr>
          <w:p w14:paraId="7813D909" w14:textId="77777777" w:rsidR="00513D90" w:rsidRPr="00513D90" w:rsidRDefault="00513D90" w:rsidP="00513D90">
            <w:pPr>
              <w:rPr>
                <w:lang w:val="en-US"/>
              </w:rPr>
            </w:pPr>
            <w:r w:rsidRPr="00513D90">
              <w:rPr>
                <w:lang w:val="en-US"/>
              </w:rPr>
              <w:t>Standards developed by the Commission and endorsed by health ministers that identify and define the care people should expect to be offered or receive for specific conditions.</w:t>
            </w:r>
          </w:p>
        </w:tc>
      </w:tr>
      <w:tr w:rsidR="00513D90" w:rsidRPr="00513D90" w14:paraId="051A7D87" w14:textId="77777777" w:rsidTr="00306527">
        <w:trPr>
          <w:trHeight w:val="113"/>
        </w:trPr>
        <w:tc>
          <w:tcPr>
            <w:tcW w:w="1899" w:type="dxa"/>
          </w:tcPr>
          <w:p w14:paraId="64FCB939" w14:textId="77777777" w:rsidR="00513D90" w:rsidRPr="00513D90" w:rsidRDefault="00513D90" w:rsidP="00513D90">
            <w:pPr>
              <w:rPr>
                <w:lang w:val="en-US"/>
              </w:rPr>
            </w:pPr>
            <w:r w:rsidRPr="00513D90">
              <w:rPr>
                <w:b/>
                <w:bCs/>
                <w:lang w:val="en-US"/>
              </w:rPr>
              <w:t>Clinical communication</w:t>
            </w:r>
          </w:p>
        </w:tc>
        <w:tc>
          <w:tcPr>
            <w:tcW w:w="6361" w:type="dxa"/>
          </w:tcPr>
          <w:p w14:paraId="4E5A9BDE" w14:textId="77777777" w:rsidR="00513D90" w:rsidRPr="00513D90" w:rsidRDefault="00513D90" w:rsidP="00513D90">
            <w:pPr>
              <w:rPr>
                <w:lang w:val="en-US"/>
              </w:rPr>
            </w:pPr>
            <w:r w:rsidRPr="00513D90">
              <w:rPr>
                <w:lang w:val="en-US"/>
              </w:rPr>
              <w:t>The exchange of information about a person’s care that occurs between treating clinicians, the patient and members of a multidisciplinary team. Communication can take different forms, including face</w:t>
            </w:r>
            <w:r w:rsidRPr="00513D90">
              <w:rPr>
                <w:rFonts w:ascii="Cambria Math" w:hAnsi="Cambria Math" w:cs="Cambria Math"/>
                <w:lang w:val="en-US"/>
              </w:rPr>
              <w:t>‑</w:t>
            </w:r>
            <w:r w:rsidRPr="00513D90">
              <w:rPr>
                <w:lang w:val="en-US"/>
              </w:rPr>
              <w:t>to</w:t>
            </w:r>
            <w:r w:rsidRPr="00513D90">
              <w:rPr>
                <w:rFonts w:ascii="Cambria Math" w:hAnsi="Cambria Math" w:cs="Cambria Math"/>
                <w:lang w:val="en-US"/>
              </w:rPr>
              <w:t>‑</w:t>
            </w:r>
            <w:r w:rsidRPr="00513D90">
              <w:rPr>
                <w:lang w:val="en-US"/>
              </w:rPr>
              <w:t xml:space="preserve">face or electronic communication, or communication via telephone, written notes or other documentation. </w:t>
            </w:r>
          </w:p>
        </w:tc>
      </w:tr>
      <w:tr w:rsidR="00513D90" w:rsidRPr="00513D90" w14:paraId="710D126E" w14:textId="77777777" w:rsidTr="00306527">
        <w:trPr>
          <w:trHeight w:val="113"/>
        </w:trPr>
        <w:tc>
          <w:tcPr>
            <w:tcW w:w="1899" w:type="dxa"/>
          </w:tcPr>
          <w:p w14:paraId="644E4A68" w14:textId="77777777" w:rsidR="00513D90" w:rsidRPr="00513D90" w:rsidRDefault="00513D90" w:rsidP="00513D90">
            <w:pPr>
              <w:rPr>
                <w:lang w:val="en-US"/>
              </w:rPr>
            </w:pPr>
            <w:r w:rsidRPr="00513D90">
              <w:rPr>
                <w:b/>
                <w:bCs/>
                <w:lang w:val="en-US"/>
              </w:rPr>
              <w:t>Clinical governance</w:t>
            </w:r>
          </w:p>
        </w:tc>
        <w:tc>
          <w:tcPr>
            <w:tcW w:w="6361" w:type="dxa"/>
          </w:tcPr>
          <w:p w14:paraId="2A89519F" w14:textId="77777777" w:rsidR="00513D90" w:rsidRPr="00513D90" w:rsidRDefault="00513D90" w:rsidP="00513D90">
            <w:pPr>
              <w:rPr>
                <w:lang w:val="en-US"/>
              </w:rPr>
            </w:pPr>
            <w:r w:rsidRPr="00513D90">
              <w:rPr>
                <w:lang w:val="en-US"/>
              </w:rPr>
              <w:t>The set of relationships and responsibilities established by a health service organisation between its department of health (for the public sector), governing body, executive, clinicians, patients, consumers and other stakeholders to ensure good clinical outcomes. It ensures the community and health service organisations can be confident that systems are in place to deliver safe and high</w:t>
            </w:r>
            <w:r w:rsidRPr="00513D90">
              <w:rPr>
                <w:rFonts w:ascii="Cambria Math" w:hAnsi="Cambria Math" w:cs="Cambria Math"/>
                <w:lang w:val="en-US"/>
              </w:rPr>
              <w:t>‑</w:t>
            </w:r>
            <w:r w:rsidRPr="00513D90">
              <w:rPr>
                <w:lang w:val="en-US"/>
              </w:rPr>
              <w:t>quality health care and continuously improve services.</w:t>
            </w:r>
          </w:p>
        </w:tc>
      </w:tr>
      <w:tr w:rsidR="00513D90" w:rsidRPr="00513D90" w14:paraId="05A9CA62" w14:textId="77777777" w:rsidTr="00306527">
        <w:trPr>
          <w:trHeight w:val="113"/>
        </w:trPr>
        <w:tc>
          <w:tcPr>
            <w:tcW w:w="1899" w:type="dxa"/>
          </w:tcPr>
          <w:p w14:paraId="1D8905B7" w14:textId="77777777" w:rsidR="00513D90" w:rsidRPr="00513D90" w:rsidRDefault="00513D90" w:rsidP="00734DCD">
            <w:pPr>
              <w:keepNext/>
              <w:rPr>
                <w:lang w:val="en-US"/>
              </w:rPr>
            </w:pPr>
            <w:r w:rsidRPr="00513D90">
              <w:rPr>
                <w:b/>
                <w:bCs/>
                <w:lang w:val="en-US"/>
              </w:rPr>
              <w:t>Clinical handover</w:t>
            </w:r>
          </w:p>
        </w:tc>
        <w:tc>
          <w:tcPr>
            <w:tcW w:w="6361" w:type="dxa"/>
          </w:tcPr>
          <w:p w14:paraId="2CAD0BC8" w14:textId="77777777" w:rsidR="00513D90" w:rsidRPr="00513D90" w:rsidRDefault="00513D90" w:rsidP="00513D90">
            <w:pPr>
              <w:rPr>
                <w:lang w:val="en-US"/>
              </w:rPr>
            </w:pPr>
            <w:r w:rsidRPr="00513D90">
              <w:rPr>
                <w:lang w:val="en-US"/>
              </w:rPr>
              <w:t>The transfer of professional responsibility and accountability for some or all aspects of care for a patient, or group of patients, to another person or professional group on a temporary or permanent basis.</w:t>
            </w:r>
            <w:r w:rsidRPr="00513D90">
              <w:rPr>
                <w:vertAlign w:val="superscript"/>
                <w:lang w:val="en-US"/>
              </w:rPr>
              <w:t>15</w:t>
            </w:r>
            <w:r w:rsidRPr="00513D90">
              <w:rPr>
                <w:lang w:val="en-US"/>
              </w:rPr>
              <w:t xml:space="preserve"> </w:t>
            </w:r>
          </w:p>
        </w:tc>
      </w:tr>
      <w:tr w:rsidR="00513D90" w:rsidRPr="00513D90" w14:paraId="0484C7D2" w14:textId="77777777" w:rsidTr="00306527">
        <w:trPr>
          <w:trHeight w:val="113"/>
        </w:trPr>
        <w:tc>
          <w:tcPr>
            <w:tcW w:w="1899" w:type="dxa"/>
          </w:tcPr>
          <w:p w14:paraId="5DC5B318" w14:textId="77777777" w:rsidR="00513D90" w:rsidRPr="00513D90" w:rsidRDefault="00513D90" w:rsidP="00734DCD">
            <w:pPr>
              <w:keepNext/>
              <w:rPr>
                <w:lang w:val="en-US"/>
              </w:rPr>
            </w:pPr>
            <w:r w:rsidRPr="00513D90">
              <w:rPr>
                <w:b/>
                <w:bCs/>
                <w:lang w:val="en-US"/>
              </w:rPr>
              <w:t>Clinician</w:t>
            </w:r>
          </w:p>
        </w:tc>
        <w:tc>
          <w:tcPr>
            <w:tcW w:w="6361" w:type="dxa"/>
          </w:tcPr>
          <w:p w14:paraId="047480FB" w14:textId="77777777" w:rsidR="00513D90" w:rsidRPr="00513D90" w:rsidRDefault="00513D90" w:rsidP="00513D90">
            <w:pPr>
              <w:rPr>
                <w:lang w:val="en-US"/>
              </w:rPr>
            </w:pPr>
            <w:r w:rsidRPr="00513D90">
              <w:rPr>
                <w:lang w:val="en-US"/>
              </w:rPr>
              <w:t>A healthcare provider, trained as a health professional. Clinicians include registered and non</w:t>
            </w:r>
            <w:r w:rsidRPr="00513D90">
              <w:rPr>
                <w:rFonts w:ascii="Cambria Math" w:hAnsi="Cambria Math" w:cs="Cambria Math"/>
                <w:lang w:val="en-US"/>
              </w:rPr>
              <w:t>‑</w:t>
            </w:r>
            <w:r w:rsidRPr="00513D90">
              <w:rPr>
                <w:lang w:val="en-US"/>
              </w:rPr>
              <w:t>registered practitioners, or teams of health professionals, who spend the majority of their time delivering direct clinical care.</w:t>
            </w:r>
          </w:p>
        </w:tc>
      </w:tr>
      <w:tr w:rsidR="00513D90" w:rsidRPr="00513D90" w14:paraId="11E75F0D" w14:textId="77777777" w:rsidTr="00306527">
        <w:trPr>
          <w:trHeight w:val="113"/>
        </w:trPr>
        <w:tc>
          <w:tcPr>
            <w:tcW w:w="1899" w:type="dxa"/>
          </w:tcPr>
          <w:p w14:paraId="74F28453" w14:textId="77777777" w:rsidR="00513D90" w:rsidRPr="00513D90" w:rsidRDefault="00513D90" w:rsidP="00734DCD">
            <w:pPr>
              <w:keepNext/>
              <w:rPr>
                <w:lang w:val="en-US"/>
              </w:rPr>
            </w:pPr>
            <w:r w:rsidRPr="00513D90">
              <w:rPr>
                <w:b/>
                <w:bCs/>
                <w:lang w:val="en-US"/>
              </w:rPr>
              <w:t>Cognitive impairment</w:t>
            </w:r>
          </w:p>
        </w:tc>
        <w:tc>
          <w:tcPr>
            <w:tcW w:w="6361" w:type="dxa"/>
          </w:tcPr>
          <w:p w14:paraId="16CB5778" w14:textId="77777777" w:rsidR="00513D90" w:rsidRPr="00513D90" w:rsidRDefault="00513D90" w:rsidP="00513D90">
            <w:pPr>
              <w:rPr>
                <w:lang w:val="en-US"/>
              </w:rPr>
            </w:pPr>
            <w:r w:rsidRPr="00513D90">
              <w:rPr>
                <w:lang w:val="en-US"/>
              </w:rPr>
              <w:t>Deficits in one or more of the areas of memory, communication, attention, thinking and judgement. Cognitive impairment can be temporary or permanent, and can affect a person’s understanding, their ability to carry out tasks or follow instructions, their recognition of people or objects, how they relate to others and how they interpret the environment. Dementia and delirium are common forms of cognitive impairment seen in hospitalised older patients.</w:t>
            </w:r>
            <w:r w:rsidRPr="00513D90">
              <w:rPr>
                <w:vertAlign w:val="superscript"/>
                <w:lang w:val="en-US"/>
              </w:rPr>
              <w:t>16</w:t>
            </w:r>
            <w:r w:rsidRPr="00513D90">
              <w:rPr>
                <w:lang w:val="en-US"/>
              </w:rPr>
              <w:t xml:space="preserve"> Cognitive impairment can also be caused by a range of other conditions, such as an acquired brain injury, a stroke, intellectual disability or drug use.</w:t>
            </w:r>
          </w:p>
        </w:tc>
      </w:tr>
      <w:tr w:rsidR="00513D90" w:rsidRPr="00513D90" w14:paraId="61DD76CD" w14:textId="77777777" w:rsidTr="00306527">
        <w:trPr>
          <w:trHeight w:val="113"/>
        </w:trPr>
        <w:tc>
          <w:tcPr>
            <w:tcW w:w="1899" w:type="dxa"/>
          </w:tcPr>
          <w:p w14:paraId="743641FF" w14:textId="77777777" w:rsidR="00513D90" w:rsidRPr="00513D90" w:rsidRDefault="00513D90" w:rsidP="00513D90">
            <w:pPr>
              <w:rPr>
                <w:lang w:val="en-US"/>
              </w:rPr>
            </w:pPr>
            <w:r w:rsidRPr="00513D90">
              <w:rPr>
                <w:b/>
                <w:bCs/>
                <w:lang w:val="en-US"/>
              </w:rPr>
              <w:t>Consumers</w:t>
            </w:r>
          </w:p>
        </w:tc>
        <w:tc>
          <w:tcPr>
            <w:tcW w:w="6361" w:type="dxa"/>
          </w:tcPr>
          <w:p w14:paraId="608ED064" w14:textId="77777777" w:rsidR="00513D90" w:rsidRPr="00513D90" w:rsidRDefault="00513D90" w:rsidP="00513D90">
            <w:pPr>
              <w:rPr>
                <w:lang w:val="en-US"/>
              </w:rPr>
            </w:pPr>
            <w:r w:rsidRPr="00513D90">
              <w:rPr>
                <w:lang w:val="en-US"/>
              </w:rPr>
              <w:t>A person who has used, or may potentially use, health services. A healthcare consumer may also act as a consumer representative to provide a consumer perspective, contribute consumer experiences, advocate for the interests of current and potential health service users, and take part in decision</w:t>
            </w:r>
            <w:r w:rsidRPr="00513D90">
              <w:rPr>
                <w:rFonts w:ascii="Cambria Math" w:hAnsi="Cambria Math" w:cs="Cambria Math"/>
                <w:lang w:val="en-US"/>
              </w:rPr>
              <w:t>‑</w:t>
            </w:r>
            <w:r w:rsidRPr="00513D90">
              <w:rPr>
                <w:lang w:val="en-US"/>
              </w:rPr>
              <w:t>making processes.</w:t>
            </w:r>
            <w:r w:rsidRPr="00513D90">
              <w:rPr>
                <w:vertAlign w:val="superscript"/>
                <w:lang w:val="en-US"/>
              </w:rPr>
              <w:t>17</w:t>
            </w:r>
            <w:r w:rsidRPr="00513D90">
              <w:rPr>
                <w:lang w:val="en-US"/>
              </w:rPr>
              <w:t xml:space="preserve"> </w:t>
            </w:r>
          </w:p>
        </w:tc>
      </w:tr>
      <w:tr w:rsidR="00513D90" w:rsidRPr="00513D90" w14:paraId="4CF05F74" w14:textId="77777777" w:rsidTr="00306527">
        <w:trPr>
          <w:trHeight w:val="113"/>
        </w:trPr>
        <w:tc>
          <w:tcPr>
            <w:tcW w:w="1899" w:type="dxa"/>
          </w:tcPr>
          <w:p w14:paraId="08237496" w14:textId="77777777" w:rsidR="00513D90" w:rsidRPr="00513D90" w:rsidRDefault="00513D90" w:rsidP="00513D90">
            <w:pPr>
              <w:rPr>
                <w:lang w:val="en-US"/>
              </w:rPr>
            </w:pPr>
            <w:r w:rsidRPr="00513D90">
              <w:rPr>
                <w:b/>
                <w:bCs/>
                <w:lang w:val="en-US"/>
              </w:rPr>
              <w:t>Core Hospital-Based Outcome Indicators (CHBOI)</w:t>
            </w:r>
          </w:p>
        </w:tc>
        <w:tc>
          <w:tcPr>
            <w:tcW w:w="6361" w:type="dxa"/>
          </w:tcPr>
          <w:p w14:paraId="533C575D" w14:textId="77777777" w:rsidR="00513D90" w:rsidRPr="00513D90" w:rsidRDefault="00513D90" w:rsidP="00513D90">
            <w:pPr>
              <w:rPr>
                <w:lang w:val="en-US"/>
              </w:rPr>
            </w:pPr>
            <w:r w:rsidRPr="00513D90">
              <w:rPr>
                <w:lang w:val="en-US"/>
              </w:rPr>
              <w:t>A succinct set of indicators that hospitals routinely monitor and review. These hospital</w:t>
            </w:r>
            <w:r w:rsidRPr="00513D90">
              <w:rPr>
                <w:rFonts w:ascii="Cambria Math" w:hAnsi="Cambria Math" w:cs="Cambria Math"/>
                <w:lang w:val="en-US"/>
              </w:rPr>
              <w:t>‑</w:t>
            </w:r>
            <w:r w:rsidRPr="00513D90">
              <w:rPr>
                <w:lang w:val="en-US"/>
              </w:rPr>
              <w:t>based outcome indicators can be generated by state or territory health authorities or private hospital owners that hold the source data and reported back to the facilities that provide healthcare services.</w:t>
            </w:r>
          </w:p>
        </w:tc>
      </w:tr>
      <w:tr w:rsidR="00513D90" w:rsidRPr="00513D90" w14:paraId="31CA94BC" w14:textId="77777777" w:rsidTr="00306527">
        <w:trPr>
          <w:trHeight w:val="113"/>
        </w:trPr>
        <w:tc>
          <w:tcPr>
            <w:tcW w:w="1899" w:type="dxa"/>
          </w:tcPr>
          <w:p w14:paraId="3C8AC8B9" w14:textId="77777777" w:rsidR="00513D90" w:rsidRPr="00513D90" w:rsidRDefault="00513D90" w:rsidP="00513D90">
            <w:pPr>
              <w:rPr>
                <w:lang w:val="en-US"/>
              </w:rPr>
            </w:pPr>
            <w:r w:rsidRPr="00513D90">
              <w:rPr>
                <w:b/>
                <w:bCs/>
                <w:lang w:val="en-US"/>
              </w:rPr>
              <w:t>Delirium</w:t>
            </w:r>
          </w:p>
        </w:tc>
        <w:tc>
          <w:tcPr>
            <w:tcW w:w="6361" w:type="dxa"/>
          </w:tcPr>
          <w:p w14:paraId="3343240B" w14:textId="77777777" w:rsidR="00513D90" w:rsidRPr="00513D90" w:rsidRDefault="00513D90" w:rsidP="00513D90">
            <w:pPr>
              <w:rPr>
                <w:lang w:val="en-US"/>
              </w:rPr>
            </w:pPr>
            <w:r w:rsidRPr="00513D90">
              <w:rPr>
                <w:lang w:val="en-US"/>
              </w:rPr>
              <w:t>An acute disturbance of consciousness, attention, cognition and perception that tends to fluctuate during the course of the day. Delirium is a serious condition that can be prevented in 30–40% of cases, and should be treated promptly and appropriately. Hospitalised older people with existing dementia are at the greatest risk of developing delirium. Delirium can be hyperactive (the person has heightened arousal, or can be restless, agitated and aggressive) or hypoactive (the person is withdrawn, quiet and sleepy).</w:t>
            </w:r>
            <w:r w:rsidRPr="00513D90">
              <w:rPr>
                <w:vertAlign w:val="superscript"/>
                <w:lang w:val="en-US"/>
              </w:rPr>
              <w:t>18</w:t>
            </w:r>
            <w:r w:rsidRPr="00513D90">
              <w:rPr>
                <w:lang w:val="en-US"/>
              </w:rPr>
              <w:t xml:space="preserve"> </w:t>
            </w:r>
          </w:p>
        </w:tc>
      </w:tr>
      <w:tr w:rsidR="00513D90" w:rsidRPr="00513D90" w14:paraId="1B971137" w14:textId="77777777" w:rsidTr="00306527">
        <w:trPr>
          <w:trHeight w:val="113"/>
        </w:trPr>
        <w:tc>
          <w:tcPr>
            <w:tcW w:w="1899" w:type="dxa"/>
          </w:tcPr>
          <w:p w14:paraId="43B8C8DD" w14:textId="77777777" w:rsidR="00513D90" w:rsidRPr="00513D90" w:rsidRDefault="00513D90" w:rsidP="00513D90">
            <w:pPr>
              <w:rPr>
                <w:lang w:val="en-US"/>
              </w:rPr>
            </w:pPr>
            <w:r w:rsidRPr="00513D90">
              <w:rPr>
                <w:b/>
                <w:bCs/>
                <w:lang w:val="en-US"/>
              </w:rPr>
              <w:t>Electronic medication management system</w:t>
            </w:r>
          </w:p>
        </w:tc>
        <w:tc>
          <w:tcPr>
            <w:tcW w:w="6361" w:type="dxa"/>
          </w:tcPr>
          <w:p w14:paraId="22FE9496" w14:textId="77777777" w:rsidR="00513D90" w:rsidRPr="00513D90" w:rsidRDefault="00513D90" w:rsidP="00513D90">
            <w:pPr>
              <w:rPr>
                <w:lang w:val="en-US"/>
              </w:rPr>
            </w:pPr>
            <w:r w:rsidRPr="00513D90">
              <w:rPr>
                <w:lang w:val="en-US"/>
              </w:rPr>
              <w:t>Enables medicines to be prescribed, dispensed, administered and reconciled electronically.</w:t>
            </w:r>
          </w:p>
        </w:tc>
      </w:tr>
      <w:tr w:rsidR="00513D90" w:rsidRPr="00513D90" w14:paraId="3BE05A00" w14:textId="77777777" w:rsidTr="00306527">
        <w:trPr>
          <w:trHeight w:val="113"/>
        </w:trPr>
        <w:tc>
          <w:tcPr>
            <w:tcW w:w="1899" w:type="dxa"/>
          </w:tcPr>
          <w:p w14:paraId="0D7C32D7" w14:textId="77777777" w:rsidR="00513D90" w:rsidRPr="00513D90" w:rsidRDefault="00513D90" w:rsidP="00734DCD">
            <w:pPr>
              <w:keepNext/>
              <w:rPr>
                <w:lang w:val="en-US"/>
              </w:rPr>
            </w:pPr>
            <w:r w:rsidRPr="00513D90">
              <w:rPr>
                <w:b/>
                <w:bCs/>
                <w:lang w:val="en-US"/>
              </w:rPr>
              <w:t>End of life</w:t>
            </w:r>
          </w:p>
        </w:tc>
        <w:tc>
          <w:tcPr>
            <w:tcW w:w="6361" w:type="dxa"/>
          </w:tcPr>
          <w:p w14:paraId="70B71CFF" w14:textId="77777777" w:rsidR="00513D90" w:rsidRPr="00513D90" w:rsidRDefault="00513D90" w:rsidP="00513D90">
            <w:pPr>
              <w:rPr>
                <w:lang w:val="en-US"/>
              </w:rPr>
            </w:pPr>
            <w:r w:rsidRPr="00513D90">
              <w:rPr>
                <w:lang w:val="en-US"/>
              </w:rPr>
              <w:t>The period when a patient is living with, and impaired by, a fatal condition, even if the trajectory is ambiguous or unknown. This period may be years in the case of patients with chronic or malignant disease, or very brief in the case of patients who suffer acute and unexpected illnesses or events such as sepsis, stroke or trauma.</w:t>
            </w:r>
            <w:r w:rsidRPr="00513D90">
              <w:rPr>
                <w:vertAlign w:val="superscript"/>
                <w:lang w:val="en-US"/>
              </w:rPr>
              <w:t>19</w:t>
            </w:r>
            <w:r w:rsidRPr="00513D90">
              <w:rPr>
                <w:lang w:val="en-US"/>
              </w:rPr>
              <w:t xml:space="preserve"> </w:t>
            </w:r>
          </w:p>
        </w:tc>
      </w:tr>
      <w:tr w:rsidR="00513D90" w:rsidRPr="00513D90" w14:paraId="431593C4" w14:textId="77777777" w:rsidTr="00306527">
        <w:trPr>
          <w:trHeight w:val="113"/>
        </w:trPr>
        <w:tc>
          <w:tcPr>
            <w:tcW w:w="1899" w:type="dxa"/>
          </w:tcPr>
          <w:p w14:paraId="28E9731D" w14:textId="77777777" w:rsidR="00513D90" w:rsidRPr="00513D90" w:rsidRDefault="00513D90" w:rsidP="00513D90">
            <w:pPr>
              <w:rPr>
                <w:lang w:val="en-US"/>
              </w:rPr>
            </w:pPr>
            <w:r w:rsidRPr="00513D90">
              <w:rPr>
                <w:b/>
                <w:bCs/>
                <w:lang w:val="en-US"/>
              </w:rPr>
              <w:t>Hand hygiene</w:t>
            </w:r>
          </w:p>
        </w:tc>
        <w:tc>
          <w:tcPr>
            <w:tcW w:w="6361" w:type="dxa"/>
          </w:tcPr>
          <w:p w14:paraId="1EF1F375" w14:textId="77777777" w:rsidR="00513D90" w:rsidRPr="00513D90" w:rsidRDefault="00513D90" w:rsidP="00513D90">
            <w:pPr>
              <w:rPr>
                <w:lang w:val="en-US"/>
              </w:rPr>
            </w:pPr>
            <w:r w:rsidRPr="00513D90">
              <w:rPr>
                <w:lang w:val="en-US"/>
              </w:rPr>
              <w:t>A general term referring to any hand</w:t>
            </w:r>
            <w:r w:rsidRPr="00513D90">
              <w:rPr>
                <w:rFonts w:ascii="Cambria Math" w:hAnsi="Cambria Math" w:cs="Cambria Math"/>
                <w:lang w:val="en-US"/>
              </w:rPr>
              <w:t>‑</w:t>
            </w:r>
            <w:r w:rsidRPr="00513D90">
              <w:rPr>
                <w:lang w:val="en-US"/>
              </w:rPr>
              <w:t>cleansing action.</w:t>
            </w:r>
          </w:p>
        </w:tc>
      </w:tr>
      <w:tr w:rsidR="00513D90" w:rsidRPr="00513D90" w14:paraId="0F940FED" w14:textId="77777777" w:rsidTr="00306527">
        <w:trPr>
          <w:trHeight w:val="113"/>
        </w:trPr>
        <w:tc>
          <w:tcPr>
            <w:tcW w:w="1899" w:type="dxa"/>
          </w:tcPr>
          <w:p w14:paraId="2DD28BE3" w14:textId="77777777" w:rsidR="00513D90" w:rsidRPr="00513D90" w:rsidRDefault="00513D90" w:rsidP="00513D90">
            <w:pPr>
              <w:rPr>
                <w:lang w:val="en-US"/>
              </w:rPr>
            </w:pPr>
            <w:r w:rsidRPr="00513D90">
              <w:rPr>
                <w:b/>
                <w:bCs/>
                <w:lang w:val="en-US"/>
              </w:rPr>
              <w:t>Healthcare variation</w:t>
            </w:r>
          </w:p>
        </w:tc>
        <w:tc>
          <w:tcPr>
            <w:tcW w:w="6361" w:type="dxa"/>
          </w:tcPr>
          <w:p w14:paraId="014D5A76" w14:textId="77777777" w:rsidR="00513D90" w:rsidRPr="00513D90" w:rsidRDefault="00513D90" w:rsidP="00513D90">
            <w:pPr>
              <w:rPr>
                <w:lang w:val="en-US"/>
              </w:rPr>
            </w:pPr>
            <w:r w:rsidRPr="00513D90">
              <w:rPr>
                <w:lang w:val="en-US"/>
              </w:rPr>
              <w:t>This occurs where patients with the same condition receive different types of care. For example, among a group of patients with the same condition, some may have no active treatment, some may be treated in the community and others in hospital, and some may have surgery while others receive medication. Some variation in how health care is provided is desirable because of differences in patients’ needs, wants and preferences (see ‘unwarranted healthcare variation’).</w:t>
            </w:r>
          </w:p>
        </w:tc>
      </w:tr>
      <w:tr w:rsidR="00513D90" w:rsidRPr="00513D90" w14:paraId="77A12177" w14:textId="77777777" w:rsidTr="00306527">
        <w:trPr>
          <w:trHeight w:val="113"/>
        </w:trPr>
        <w:tc>
          <w:tcPr>
            <w:tcW w:w="1899" w:type="dxa"/>
          </w:tcPr>
          <w:p w14:paraId="3E33AD46" w14:textId="77777777" w:rsidR="00513D90" w:rsidRPr="00513D90" w:rsidRDefault="00513D90" w:rsidP="00513D90">
            <w:pPr>
              <w:rPr>
                <w:lang w:val="en-US"/>
              </w:rPr>
            </w:pPr>
            <w:r w:rsidRPr="00513D90">
              <w:rPr>
                <w:b/>
                <w:bCs/>
                <w:lang w:val="en-US"/>
              </w:rPr>
              <w:t>Healthcare-associated infections</w:t>
            </w:r>
          </w:p>
        </w:tc>
        <w:tc>
          <w:tcPr>
            <w:tcW w:w="6361" w:type="dxa"/>
          </w:tcPr>
          <w:p w14:paraId="5F8B21EB" w14:textId="77777777" w:rsidR="00513D90" w:rsidRPr="00513D90" w:rsidRDefault="00513D90" w:rsidP="00513D90">
            <w:pPr>
              <w:rPr>
                <w:lang w:val="en-US"/>
              </w:rPr>
            </w:pPr>
            <w:r w:rsidRPr="00513D90">
              <w:rPr>
                <w:lang w:val="en-US"/>
              </w:rPr>
              <w:t>Infections that are acquired in healthcare facilities (nosocomial infections) or that occur as a result of healthcare interventions (iatrogenic infections). Healthcare</w:t>
            </w:r>
            <w:r w:rsidRPr="00513D90">
              <w:rPr>
                <w:rFonts w:ascii="Cambria Math" w:hAnsi="Cambria Math" w:cs="Cambria Math"/>
                <w:lang w:val="en-US"/>
              </w:rPr>
              <w:t>‑</w:t>
            </w:r>
            <w:r w:rsidRPr="00513D90">
              <w:rPr>
                <w:lang w:val="en-US"/>
              </w:rPr>
              <w:t>associated infections may manifest after people leave healthcare facilities.</w:t>
            </w:r>
            <w:r w:rsidRPr="00513D90">
              <w:rPr>
                <w:vertAlign w:val="superscript"/>
                <w:lang w:val="en-US"/>
              </w:rPr>
              <w:t>20</w:t>
            </w:r>
            <w:r w:rsidRPr="00513D90">
              <w:rPr>
                <w:lang w:val="en-US"/>
              </w:rPr>
              <w:t xml:space="preserve"> </w:t>
            </w:r>
          </w:p>
        </w:tc>
      </w:tr>
      <w:tr w:rsidR="00513D90" w:rsidRPr="00513D90" w14:paraId="0D8E16B7" w14:textId="77777777" w:rsidTr="00306527">
        <w:trPr>
          <w:trHeight w:val="113"/>
        </w:trPr>
        <w:tc>
          <w:tcPr>
            <w:tcW w:w="1899" w:type="dxa"/>
          </w:tcPr>
          <w:p w14:paraId="7B8DBE0D" w14:textId="77777777" w:rsidR="00513D90" w:rsidRPr="00513D90" w:rsidRDefault="00513D90" w:rsidP="00513D90">
            <w:pPr>
              <w:rPr>
                <w:lang w:val="en-US"/>
              </w:rPr>
            </w:pPr>
            <w:r w:rsidRPr="00513D90">
              <w:rPr>
                <w:b/>
                <w:bCs/>
                <w:lang w:val="en-US"/>
              </w:rPr>
              <w:t>Hospital-acquired complications</w:t>
            </w:r>
          </w:p>
        </w:tc>
        <w:tc>
          <w:tcPr>
            <w:tcW w:w="6361" w:type="dxa"/>
          </w:tcPr>
          <w:p w14:paraId="07C0E140" w14:textId="77777777" w:rsidR="00513D90" w:rsidRPr="00513D90" w:rsidRDefault="00513D90" w:rsidP="00513D90">
            <w:pPr>
              <w:rPr>
                <w:lang w:val="en-US"/>
              </w:rPr>
            </w:pPr>
            <w:r w:rsidRPr="00513D90">
              <w:rPr>
                <w:lang w:val="en-US"/>
              </w:rPr>
              <w:t>A hospital-acquired complication is a complication for which clinical risk-mitigation strategies may reduce (but not necessarily eliminate) the risk of that complication occurring</w:t>
            </w:r>
          </w:p>
        </w:tc>
      </w:tr>
      <w:tr w:rsidR="00513D90" w:rsidRPr="00513D90" w14:paraId="39E95AC9" w14:textId="77777777" w:rsidTr="00306527">
        <w:trPr>
          <w:trHeight w:val="113"/>
        </w:trPr>
        <w:tc>
          <w:tcPr>
            <w:tcW w:w="1899" w:type="dxa"/>
          </w:tcPr>
          <w:p w14:paraId="1F0A2261" w14:textId="77777777" w:rsidR="00513D90" w:rsidRPr="00513D90" w:rsidRDefault="00513D90" w:rsidP="00513D90">
            <w:pPr>
              <w:rPr>
                <w:lang w:val="en-US"/>
              </w:rPr>
            </w:pPr>
            <w:r w:rsidRPr="00513D90">
              <w:rPr>
                <w:b/>
                <w:bCs/>
                <w:lang w:val="en-US"/>
              </w:rPr>
              <w:t>Medication chart</w:t>
            </w:r>
          </w:p>
        </w:tc>
        <w:tc>
          <w:tcPr>
            <w:tcW w:w="6361" w:type="dxa"/>
          </w:tcPr>
          <w:p w14:paraId="62D5AA0B" w14:textId="77777777" w:rsidR="00513D90" w:rsidRPr="00513D90" w:rsidRDefault="00513D90" w:rsidP="00513D90">
            <w:pPr>
              <w:rPr>
                <w:lang w:val="en-US"/>
              </w:rPr>
            </w:pPr>
            <w:r w:rsidRPr="00513D90">
              <w:rPr>
                <w:lang w:val="en-US"/>
              </w:rPr>
              <w:t>A chart used by an authorised prescriber to record medication and treatment orders, as well as by nursing staff to record and monitor the administration of such medicines and treatment.</w:t>
            </w:r>
          </w:p>
        </w:tc>
      </w:tr>
      <w:tr w:rsidR="00513D90" w:rsidRPr="00513D90" w14:paraId="48D1084D" w14:textId="77777777" w:rsidTr="00306527">
        <w:trPr>
          <w:trHeight w:val="113"/>
        </w:trPr>
        <w:tc>
          <w:tcPr>
            <w:tcW w:w="1899" w:type="dxa"/>
          </w:tcPr>
          <w:p w14:paraId="484CB559" w14:textId="77777777" w:rsidR="00513D90" w:rsidRPr="00513D90" w:rsidRDefault="00513D90" w:rsidP="00513D90">
            <w:pPr>
              <w:rPr>
                <w:lang w:val="en-US"/>
              </w:rPr>
            </w:pPr>
            <w:r w:rsidRPr="00513D90">
              <w:rPr>
                <w:b/>
                <w:bCs/>
                <w:lang w:val="en-US"/>
              </w:rPr>
              <w:t>My Health Record</w:t>
            </w:r>
          </w:p>
        </w:tc>
        <w:tc>
          <w:tcPr>
            <w:tcW w:w="6361" w:type="dxa"/>
          </w:tcPr>
          <w:p w14:paraId="41D5F97D" w14:textId="77777777" w:rsidR="00513D90" w:rsidRPr="00513D90" w:rsidRDefault="00513D90" w:rsidP="00513D90">
            <w:pPr>
              <w:rPr>
                <w:lang w:val="en-US"/>
              </w:rPr>
            </w:pPr>
            <w:r w:rsidRPr="00513D90">
              <w:rPr>
                <w:lang w:val="en-US"/>
              </w:rPr>
              <w:t>A secure online summary of a consumer’s health information, managed by the System Operator of the national e</w:t>
            </w:r>
            <w:r w:rsidRPr="00513D90">
              <w:rPr>
                <w:rFonts w:ascii="Cambria Math" w:hAnsi="Cambria Math" w:cs="Cambria Math"/>
                <w:lang w:val="en-US"/>
              </w:rPr>
              <w:t>‑</w:t>
            </w:r>
            <w:r w:rsidRPr="00513D90">
              <w:rPr>
                <w:lang w:val="en-US"/>
              </w:rPr>
              <w:t>health record system (the Secretary to the Australian Government Department of</w:t>
            </w:r>
            <w:r w:rsidRPr="00513D90">
              <w:rPr>
                <w:rFonts w:ascii="Arial" w:hAnsi="Arial" w:cs="Arial"/>
                <w:lang w:val="en-US"/>
              </w:rPr>
              <w:t> </w:t>
            </w:r>
            <w:r w:rsidRPr="00513D90">
              <w:rPr>
                <w:lang w:val="en-US"/>
              </w:rPr>
              <w:t>Health). Healthcare providers are able to share health records to</w:t>
            </w:r>
            <w:r w:rsidRPr="00513D90">
              <w:rPr>
                <w:rFonts w:ascii="Arial" w:hAnsi="Arial" w:cs="Arial"/>
                <w:lang w:val="en-US"/>
              </w:rPr>
              <w:t> </w:t>
            </w:r>
            <w:r w:rsidRPr="00513D90">
              <w:rPr>
                <w:lang w:val="en-US"/>
              </w:rPr>
              <w:t>a</w:t>
            </w:r>
            <w:r w:rsidRPr="00513D90">
              <w:rPr>
                <w:rFonts w:ascii="Arial" w:hAnsi="Arial" w:cs="Arial"/>
                <w:lang w:val="en-US"/>
              </w:rPr>
              <w:t> </w:t>
            </w:r>
            <w:r w:rsidRPr="00513D90">
              <w:rPr>
                <w:lang w:val="en-US"/>
              </w:rPr>
              <w:t>consumer</w:t>
            </w:r>
            <w:r w:rsidRPr="00513D90">
              <w:rPr>
                <w:rFonts w:ascii="Arial" w:hAnsi="Arial" w:cs="Arial"/>
                <w:lang w:val="en-US"/>
              </w:rPr>
              <w:t>’</w:t>
            </w:r>
            <w:r w:rsidRPr="00513D90">
              <w:rPr>
                <w:lang w:val="en-US"/>
              </w:rPr>
              <w:t>s My Health Record, in accordance with the consumer</w:t>
            </w:r>
            <w:r w:rsidRPr="00513D90">
              <w:rPr>
                <w:rFonts w:ascii="Arial" w:hAnsi="Arial" w:cs="Arial"/>
                <w:lang w:val="en-US"/>
              </w:rPr>
              <w:t>’</w:t>
            </w:r>
            <w:r w:rsidRPr="00513D90">
              <w:rPr>
                <w:lang w:val="en-US"/>
              </w:rPr>
              <w:t>s access controls. This may include information such as medical history and treatments, diagnoses, medications and allergies. Also known as a Personally Controlled Electronic Health Record.</w:t>
            </w:r>
          </w:p>
        </w:tc>
      </w:tr>
      <w:tr w:rsidR="00513D90" w:rsidRPr="00513D90" w14:paraId="2F444994" w14:textId="77777777" w:rsidTr="00306527">
        <w:trPr>
          <w:trHeight w:val="113"/>
        </w:trPr>
        <w:tc>
          <w:tcPr>
            <w:tcW w:w="1899" w:type="dxa"/>
          </w:tcPr>
          <w:p w14:paraId="16384E4A" w14:textId="77777777" w:rsidR="00513D90" w:rsidRPr="00513D90" w:rsidRDefault="00513D90" w:rsidP="00513D90">
            <w:pPr>
              <w:rPr>
                <w:lang w:val="en-US"/>
              </w:rPr>
            </w:pPr>
            <w:r w:rsidRPr="00513D90">
              <w:rPr>
                <w:b/>
                <w:bCs/>
                <w:lang w:val="en-US"/>
              </w:rPr>
              <w:t>National Safety and Quality Health Service (NSQHS) Standards</w:t>
            </w:r>
          </w:p>
        </w:tc>
        <w:tc>
          <w:tcPr>
            <w:tcW w:w="6361" w:type="dxa"/>
          </w:tcPr>
          <w:p w14:paraId="092017F8" w14:textId="77777777" w:rsidR="00513D90" w:rsidRPr="00513D90" w:rsidRDefault="00513D90" w:rsidP="00513D90">
            <w:pPr>
              <w:rPr>
                <w:lang w:val="en-US"/>
              </w:rPr>
            </w:pPr>
            <w:r w:rsidRPr="00513D90">
              <w:rPr>
                <w:lang w:val="en-US"/>
              </w:rPr>
              <w:t>Standards developed by the Commission in consultation and collaboration with states and territories, technical experts, health service organisations and patients. The NSQHS Standards aim to protect the public from harm, and to improve the quality of health services. They provide a quality assurance mechanism that tests whether relevant systems are in place to ensure minimum safety and quality standards are met, and a quality improvement mechanism that allows health service organisations to realise aspirational or developmental goals.</w:t>
            </w:r>
          </w:p>
        </w:tc>
      </w:tr>
      <w:tr w:rsidR="00513D90" w:rsidRPr="00513D90" w14:paraId="73B5847A" w14:textId="77777777" w:rsidTr="00306527">
        <w:trPr>
          <w:trHeight w:val="113"/>
        </w:trPr>
        <w:tc>
          <w:tcPr>
            <w:tcW w:w="1899" w:type="dxa"/>
          </w:tcPr>
          <w:p w14:paraId="69C78D5A" w14:textId="77777777" w:rsidR="00513D90" w:rsidRPr="00513D90" w:rsidRDefault="00513D90" w:rsidP="00513D90">
            <w:pPr>
              <w:rPr>
                <w:lang w:val="en-US"/>
              </w:rPr>
            </w:pPr>
            <w:r w:rsidRPr="00513D90">
              <w:rPr>
                <w:b/>
                <w:bCs/>
                <w:lang w:val="en-US"/>
              </w:rPr>
              <w:t>Partnering with consumers</w:t>
            </w:r>
          </w:p>
        </w:tc>
        <w:tc>
          <w:tcPr>
            <w:tcW w:w="6361" w:type="dxa"/>
          </w:tcPr>
          <w:p w14:paraId="2786A6B0" w14:textId="77777777" w:rsidR="00513D90" w:rsidRPr="00513D90" w:rsidRDefault="00513D90" w:rsidP="00513D90">
            <w:pPr>
              <w:rPr>
                <w:lang w:val="en-US"/>
              </w:rPr>
            </w:pPr>
            <w:r w:rsidRPr="00513D90">
              <w:rPr>
                <w:lang w:val="en-US"/>
              </w:rPr>
              <w:t>Treating consumers and/or carers with dignity and respect, communicating and sharing information between consumers and/or carers and health service organisations, encouraging and supporting consumers’ participation in decision</w:t>
            </w:r>
            <w:r w:rsidRPr="00513D90">
              <w:rPr>
                <w:rFonts w:ascii="Cambria Math" w:hAnsi="Cambria Math" w:cs="Cambria Math"/>
                <w:lang w:val="en-US"/>
              </w:rPr>
              <w:t>‑</w:t>
            </w:r>
            <w:r w:rsidRPr="00513D90">
              <w:rPr>
                <w:lang w:val="en-US"/>
              </w:rPr>
              <w:t>making, and fostering collaboration between consumers and/or carers and health service organisations in planning, designing, delivering and evaluating health care. Other terms are used internationally, such as patient</w:t>
            </w:r>
            <w:r w:rsidRPr="00513D90">
              <w:rPr>
                <w:rFonts w:ascii="Cambria Math" w:hAnsi="Cambria Math" w:cs="Cambria Math"/>
                <w:lang w:val="en-US"/>
              </w:rPr>
              <w:t>‑</w:t>
            </w:r>
            <w:r w:rsidRPr="00513D90">
              <w:rPr>
                <w:lang w:val="en-US"/>
              </w:rPr>
              <w:t>based, consumer</w:t>
            </w:r>
            <w:r w:rsidRPr="00513D90">
              <w:rPr>
                <w:rFonts w:ascii="Cambria Math" w:hAnsi="Cambria Math" w:cs="Cambria Math"/>
                <w:lang w:val="en-US"/>
              </w:rPr>
              <w:t>‑</w:t>
            </w:r>
            <w:r w:rsidRPr="00513D90">
              <w:rPr>
                <w:lang w:val="en-US"/>
              </w:rPr>
              <w:t>centred, person</w:t>
            </w:r>
            <w:r w:rsidRPr="00513D90">
              <w:rPr>
                <w:rFonts w:ascii="Cambria Math" w:hAnsi="Cambria Math" w:cs="Cambria Math"/>
                <w:lang w:val="en-US"/>
              </w:rPr>
              <w:t>‑</w:t>
            </w:r>
            <w:r w:rsidRPr="00513D90">
              <w:rPr>
                <w:lang w:val="en-US"/>
              </w:rPr>
              <w:t>centred, relationship</w:t>
            </w:r>
            <w:r w:rsidRPr="00513D90">
              <w:rPr>
                <w:rFonts w:ascii="Cambria Math" w:hAnsi="Cambria Math" w:cs="Cambria Math"/>
                <w:lang w:val="en-US"/>
              </w:rPr>
              <w:t>‑</w:t>
            </w:r>
            <w:r w:rsidRPr="00513D90">
              <w:rPr>
                <w:lang w:val="en-US"/>
              </w:rPr>
              <w:t>based, patient</w:t>
            </w:r>
            <w:r w:rsidRPr="00513D90">
              <w:rPr>
                <w:rFonts w:ascii="Cambria Math" w:hAnsi="Cambria Math" w:cs="Cambria Math"/>
                <w:lang w:val="en-US"/>
              </w:rPr>
              <w:t>‑</w:t>
            </w:r>
            <w:r w:rsidRPr="00513D90">
              <w:rPr>
                <w:lang w:val="en-US"/>
              </w:rPr>
              <w:t>centred, and patient</w:t>
            </w:r>
            <w:r w:rsidRPr="00513D90">
              <w:rPr>
                <w:rFonts w:ascii="Cambria Math" w:hAnsi="Cambria Math" w:cs="Cambria Math"/>
                <w:lang w:val="en-US"/>
              </w:rPr>
              <w:t>‑</w:t>
            </w:r>
            <w:r w:rsidRPr="00513D90">
              <w:rPr>
                <w:lang w:val="en-US"/>
              </w:rPr>
              <w:t xml:space="preserve"> and family</w:t>
            </w:r>
            <w:r w:rsidRPr="00513D90">
              <w:rPr>
                <w:rFonts w:ascii="Cambria Math" w:hAnsi="Cambria Math" w:cs="Cambria Math"/>
                <w:lang w:val="en-US"/>
              </w:rPr>
              <w:t>‑</w:t>
            </w:r>
            <w:r w:rsidRPr="00513D90">
              <w:rPr>
                <w:lang w:val="en-US"/>
              </w:rPr>
              <w:t>centred care.</w:t>
            </w:r>
          </w:p>
        </w:tc>
      </w:tr>
      <w:tr w:rsidR="00513D90" w:rsidRPr="00513D90" w14:paraId="16B9514F" w14:textId="77777777" w:rsidTr="00306527">
        <w:trPr>
          <w:trHeight w:val="113"/>
        </w:trPr>
        <w:tc>
          <w:tcPr>
            <w:tcW w:w="1899" w:type="dxa"/>
          </w:tcPr>
          <w:p w14:paraId="15A834A8" w14:textId="77777777" w:rsidR="00513D90" w:rsidRPr="00513D90" w:rsidRDefault="00513D90" w:rsidP="00513D90">
            <w:pPr>
              <w:rPr>
                <w:lang w:val="en-US"/>
              </w:rPr>
            </w:pPr>
            <w:r w:rsidRPr="00513D90">
              <w:rPr>
                <w:b/>
                <w:bCs/>
                <w:lang w:val="en-US"/>
              </w:rPr>
              <w:t>Patient</w:t>
            </w:r>
          </w:p>
        </w:tc>
        <w:tc>
          <w:tcPr>
            <w:tcW w:w="6361" w:type="dxa"/>
          </w:tcPr>
          <w:p w14:paraId="70F8E014" w14:textId="77777777" w:rsidR="00513D90" w:rsidRPr="00513D90" w:rsidRDefault="00513D90" w:rsidP="00513D90">
            <w:pPr>
              <w:rPr>
                <w:lang w:val="en-US"/>
              </w:rPr>
            </w:pPr>
            <w:r w:rsidRPr="00513D90">
              <w:rPr>
                <w:lang w:val="en-US"/>
              </w:rPr>
              <w:t>A person receiving health care. Synonyms for ‘patient’ include ‘consumer’ and ‘client’.</w:t>
            </w:r>
          </w:p>
        </w:tc>
      </w:tr>
      <w:tr w:rsidR="00513D90" w:rsidRPr="00513D90" w14:paraId="577F7667" w14:textId="77777777" w:rsidTr="00306527">
        <w:trPr>
          <w:trHeight w:val="113"/>
        </w:trPr>
        <w:tc>
          <w:tcPr>
            <w:tcW w:w="1899" w:type="dxa"/>
          </w:tcPr>
          <w:p w14:paraId="5E7108DB" w14:textId="77777777" w:rsidR="00513D90" w:rsidRPr="00513D90" w:rsidRDefault="00513D90" w:rsidP="00513D90">
            <w:pPr>
              <w:rPr>
                <w:lang w:val="en-US"/>
              </w:rPr>
            </w:pPr>
            <w:r w:rsidRPr="00513D90">
              <w:rPr>
                <w:b/>
                <w:bCs/>
                <w:lang w:val="en-US"/>
              </w:rPr>
              <w:t>Patient safety</w:t>
            </w:r>
          </w:p>
        </w:tc>
        <w:tc>
          <w:tcPr>
            <w:tcW w:w="6361" w:type="dxa"/>
          </w:tcPr>
          <w:p w14:paraId="316DAC80" w14:textId="77777777" w:rsidR="00513D90" w:rsidRPr="00513D90" w:rsidRDefault="00513D90" w:rsidP="00513D90">
            <w:pPr>
              <w:rPr>
                <w:lang w:val="en-US"/>
              </w:rPr>
            </w:pPr>
            <w:r w:rsidRPr="00513D90">
              <w:rPr>
                <w:lang w:val="en-US"/>
              </w:rPr>
              <w:t>Reducing the risk of unnecessary harm associated with health care to an acceptable minimum.</w:t>
            </w:r>
          </w:p>
        </w:tc>
      </w:tr>
      <w:tr w:rsidR="00513D90" w:rsidRPr="00513D90" w14:paraId="6D518395" w14:textId="77777777" w:rsidTr="00306527">
        <w:trPr>
          <w:trHeight w:val="113"/>
        </w:trPr>
        <w:tc>
          <w:tcPr>
            <w:tcW w:w="1899" w:type="dxa"/>
          </w:tcPr>
          <w:p w14:paraId="4FEE2755" w14:textId="77777777" w:rsidR="00513D90" w:rsidRPr="00513D90" w:rsidRDefault="00513D90" w:rsidP="00513D90">
            <w:pPr>
              <w:rPr>
                <w:lang w:val="en-US"/>
              </w:rPr>
            </w:pPr>
            <w:r w:rsidRPr="00513D90">
              <w:rPr>
                <w:b/>
                <w:bCs/>
                <w:lang w:val="en-US"/>
              </w:rPr>
              <w:t>Shared decision making</w:t>
            </w:r>
          </w:p>
        </w:tc>
        <w:tc>
          <w:tcPr>
            <w:tcW w:w="6361" w:type="dxa"/>
          </w:tcPr>
          <w:p w14:paraId="7E67C084" w14:textId="77777777" w:rsidR="00513D90" w:rsidRPr="00513D90" w:rsidRDefault="00513D90" w:rsidP="00513D90">
            <w:pPr>
              <w:rPr>
                <w:lang w:val="en-US"/>
              </w:rPr>
            </w:pPr>
            <w:r w:rsidRPr="00513D90">
              <w:rPr>
                <w:lang w:val="en-US"/>
              </w:rPr>
              <w:t>The integration of a patient’s values, goals and concerns with the best available evidence about the benefits, risks and uncertainties of treatment to achieve appropriate healthcare decisions.</w:t>
            </w:r>
            <w:r w:rsidRPr="00513D90">
              <w:rPr>
                <w:vertAlign w:val="superscript"/>
                <w:lang w:val="en-US"/>
              </w:rPr>
              <w:t>21</w:t>
            </w:r>
            <w:r w:rsidRPr="00513D90">
              <w:rPr>
                <w:lang w:val="en-US"/>
              </w:rPr>
              <w:t xml:space="preserve"> </w:t>
            </w:r>
          </w:p>
        </w:tc>
      </w:tr>
      <w:tr w:rsidR="00513D90" w:rsidRPr="00513D90" w14:paraId="577CBBBD" w14:textId="77777777" w:rsidTr="00306527">
        <w:trPr>
          <w:trHeight w:val="113"/>
        </w:trPr>
        <w:tc>
          <w:tcPr>
            <w:tcW w:w="1899" w:type="dxa"/>
          </w:tcPr>
          <w:p w14:paraId="6B31E03D" w14:textId="77777777" w:rsidR="00513D90" w:rsidRPr="00513D90" w:rsidRDefault="00513D90" w:rsidP="00513D90">
            <w:pPr>
              <w:rPr>
                <w:lang w:val="en-US"/>
              </w:rPr>
            </w:pPr>
            <w:r w:rsidRPr="00513D90">
              <w:rPr>
                <w:b/>
                <w:bCs/>
                <w:lang w:val="en-US"/>
              </w:rPr>
              <w:t>Standard</w:t>
            </w:r>
          </w:p>
        </w:tc>
        <w:tc>
          <w:tcPr>
            <w:tcW w:w="6361" w:type="dxa"/>
          </w:tcPr>
          <w:p w14:paraId="737480C3" w14:textId="77777777" w:rsidR="00513D90" w:rsidRPr="00513D90" w:rsidRDefault="00513D90" w:rsidP="00513D90">
            <w:pPr>
              <w:rPr>
                <w:lang w:val="en-US"/>
              </w:rPr>
            </w:pPr>
            <w:r w:rsidRPr="00513D90">
              <w:rPr>
                <w:lang w:val="en-US"/>
              </w:rPr>
              <w:t>Agreed attributes and processes designed to ensure that a product, service or method will perform consistently at a designated level.</w:t>
            </w:r>
          </w:p>
        </w:tc>
      </w:tr>
      <w:tr w:rsidR="00513D90" w:rsidRPr="00513D90" w14:paraId="69402201" w14:textId="77777777" w:rsidTr="00306527">
        <w:trPr>
          <w:trHeight w:val="113"/>
        </w:trPr>
        <w:tc>
          <w:tcPr>
            <w:tcW w:w="1899" w:type="dxa"/>
          </w:tcPr>
          <w:p w14:paraId="673B2816" w14:textId="77777777" w:rsidR="00513D90" w:rsidRPr="00513D90" w:rsidRDefault="00513D90" w:rsidP="00513D90">
            <w:pPr>
              <w:rPr>
                <w:lang w:val="en-US"/>
              </w:rPr>
            </w:pPr>
            <w:r w:rsidRPr="00513D90">
              <w:rPr>
                <w:b/>
                <w:bCs/>
                <w:lang w:val="en-US"/>
              </w:rPr>
              <w:t>Unwarranted healthcare variation</w:t>
            </w:r>
          </w:p>
        </w:tc>
        <w:tc>
          <w:tcPr>
            <w:tcW w:w="6361" w:type="dxa"/>
          </w:tcPr>
          <w:p w14:paraId="637DB971" w14:textId="77777777" w:rsidR="00513D90" w:rsidRPr="00513D90" w:rsidRDefault="00513D90" w:rsidP="00513D90">
            <w:pPr>
              <w:rPr>
                <w:lang w:val="en-US"/>
              </w:rPr>
            </w:pPr>
            <w:r w:rsidRPr="00513D90">
              <w:rPr>
                <w:lang w:val="en-US"/>
              </w:rPr>
              <w:t>Variation not attributed to a patient’s needs, wants or preferences. It may reflect differences in clinicians’ practices, the organisation of health care or people’s access to services. It may also reflect poor</w:t>
            </w:r>
            <w:r w:rsidRPr="00513D90">
              <w:rPr>
                <w:rFonts w:ascii="Cambria Math" w:hAnsi="Cambria Math" w:cs="Cambria Math"/>
                <w:lang w:val="en-US"/>
              </w:rPr>
              <w:t>‑</w:t>
            </w:r>
            <w:r w:rsidRPr="00513D90">
              <w:rPr>
                <w:lang w:val="en-US"/>
              </w:rPr>
              <w:t>quality care that is not in accordance with evidence</w:t>
            </w:r>
            <w:r w:rsidRPr="00513D90">
              <w:rPr>
                <w:rFonts w:ascii="Cambria Math" w:hAnsi="Cambria Math" w:cs="Cambria Math"/>
                <w:lang w:val="en-US"/>
              </w:rPr>
              <w:t>‑</w:t>
            </w:r>
            <w:r w:rsidRPr="00513D90">
              <w:rPr>
                <w:lang w:val="en-US"/>
              </w:rPr>
              <w:t>based practice.</w:t>
            </w:r>
          </w:p>
        </w:tc>
      </w:tr>
    </w:tbl>
    <w:p w14:paraId="0214467B" w14:textId="1B984514" w:rsidR="00734DCD" w:rsidRDefault="00734DCD">
      <w:pPr>
        <w:rPr>
          <w:lang w:val="en-US"/>
        </w:rPr>
      </w:pPr>
      <w:r>
        <w:rPr>
          <w:lang w:val="en-US"/>
        </w:rPr>
        <w:br w:type="page"/>
      </w:r>
    </w:p>
    <w:p w14:paraId="39339831" w14:textId="77777777" w:rsidR="00513D90" w:rsidRPr="00513D90" w:rsidRDefault="00513D90" w:rsidP="00734DCD">
      <w:pPr>
        <w:pStyle w:val="Heading2"/>
        <w:rPr>
          <w:lang w:val="en-GB"/>
        </w:rPr>
      </w:pPr>
      <w:bookmarkStart w:id="39" w:name="_Toc527122087"/>
      <w:r w:rsidRPr="00513D90">
        <w:rPr>
          <w:lang w:val="en-GB"/>
        </w:rPr>
        <w:t>Index of figures</w:t>
      </w:r>
      <w:bookmarkEnd w:id="39"/>
    </w:p>
    <w:tbl>
      <w:tblPr>
        <w:tblStyle w:val="DefaultTable2"/>
        <w:tblW w:w="8260" w:type="dxa"/>
        <w:tblLayout w:type="fixed"/>
        <w:tblLook w:val="0420" w:firstRow="1" w:lastRow="0" w:firstColumn="0" w:lastColumn="0" w:noHBand="0"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134"/>
        <w:gridCol w:w="6123"/>
        <w:gridCol w:w="1003"/>
      </w:tblGrid>
      <w:tr w:rsidR="00513D90" w:rsidRPr="00513D90" w14:paraId="050CF20C" w14:textId="77777777" w:rsidTr="00306527">
        <w:trPr>
          <w:cnfStyle w:val="100000000000" w:firstRow="1" w:lastRow="0" w:firstColumn="0" w:lastColumn="0" w:oddVBand="0" w:evenVBand="0" w:oddHBand="0" w:evenHBand="0" w:firstRowFirstColumn="0" w:firstRowLastColumn="0" w:lastRowFirstColumn="0" w:lastRowLastColumn="0"/>
          <w:trHeight w:val="113"/>
          <w:tblHeader/>
        </w:trPr>
        <w:tc>
          <w:tcPr>
            <w:tcW w:w="1134" w:type="dxa"/>
          </w:tcPr>
          <w:p w14:paraId="560ED1B1" w14:textId="77777777" w:rsidR="00513D90" w:rsidRPr="00513D90" w:rsidRDefault="00513D90" w:rsidP="00734DCD">
            <w:pPr>
              <w:rPr>
                <w:lang w:val="en-GB"/>
              </w:rPr>
            </w:pPr>
            <w:r w:rsidRPr="00513D90">
              <w:rPr>
                <w:lang w:val="en-GB"/>
              </w:rPr>
              <w:t>Figure</w:t>
            </w:r>
          </w:p>
        </w:tc>
        <w:tc>
          <w:tcPr>
            <w:tcW w:w="6123" w:type="dxa"/>
          </w:tcPr>
          <w:p w14:paraId="118F69FE" w14:textId="77777777" w:rsidR="00513D90" w:rsidRPr="00513D90" w:rsidRDefault="00513D90" w:rsidP="00734DCD">
            <w:pPr>
              <w:rPr>
                <w:lang w:val="en-GB"/>
              </w:rPr>
            </w:pPr>
            <w:r w:rsidRPr="00513D90">
              <w:rPr>
                <w:lang w:val="en-GB"/>
              </w:rPr>
              <w:t>Title</w:t>
            </w:r>
          </w:p>
        </w:tc>
        <w:tc>
          <w:tcPr>
            <w:tcW w:w="1003" w:type="dxa"/>
          </w:tcPr>
          <w:p w14:paraId="45E1DDF6" w14:textId="77777777" w:rsidR="00513D90" w:rsidRPr="00513D90" w:rsidRDefault="00513D90" w:rsidP="00734DCD">
            <w:pPr>
              <w:rPr>
                <w:lang w:val="en-GB"/>
              </w:rPr>
            </w:pPr>
            <w:r w:rsidRPr="00513D90">
              <w:rPr>
                <w:lang w:val="en-GB"/>
              </w:rPr>
              <w:t>Page no.</w:t>
            </w:r>
          </w:p>
        </w:tc>
      </w:tr>
      <w:tr w:rsidR="00513D90" w:rsidRPr="00513D90" w14:paraId="2F67CC3A" w14:textId="77777777" w:rsidTr="00562449">
        <w:trPr>
          <w:cnfStyle w:val="000000100000" w:firstRow="0" w:lastRow="0" w:firstColumn="0" w:lastColumn="0" w:oddVBand="0" w:evenVBand="0" w:oddHBand="1" w:evenHBand="0" w:firstRowFirstColumn="0" w:firstRowLastColumn="0" w:lastRowFirstColumn="0" w:lastRowLastColumn="0"/>
          <w:trHeight w:val="113"/>
        </w:trPr>
        <w:tc>
          <w:tcPr>
            <w:tcW w:w="1134" w:type="dxa"/>
            <w:tcBorders>
              <w:bottom w:val="nil"/>
            </w:tcBorders>
          </w:tcPr>
          <w:p w14:paraId="5CAE7B5E" w14:textId="77777777" w:rsidR="00513D90" w:rsidRPr="00306527" w:rsidRDefault="00513D90" w:rsidP="00734DCD">
            <w:pPr>
              <w:rPr>
                <w:rStyle w:val="Strong"/>
              </w:rPr>
            </w:pPr>
            <w:r w:rsidRPr="00306527">
              <w:rPr>
                <w:rStyle w:val="Strong"/>
              </w:rPr>
              <w:t>Figure 1</w:t>
            </w:r>
          </w:p>
        </w:tc>
        <w:tc>
          <w:tcPr>
            <w:tcW w:w="6123" w:type="dxa"/>
            <w:tcBorders>
              <w:bottom w:val="nil"/>
            </w:tcBorders>
          </w:tcPr>
          <w:p w14:paraId="2CBFAA27" w14:textId="77777777" w:rsidR="00513D90" w:rsidRPr="00513D90" w:rsidRDefault="00513D90" w:rsidP="00734DCD">
            <w:pPr>
              <w:rPr>
                <w:lang w:val="en-US"/>
              </w:rPr>
            </w:pPr>
            <w:r w:rsidRPr="00513D90">
              <w:rPr>
                <w:lang w:val="en-US"/>
              </w:rPr>
              <w:t>Health service organisation accreditation 2017–18</w:t>
            </w:r>
          </w:p>
        </w:tc>
        <w:tc>
          <w:tcPr>
            <w:tcW w:w="1003" w:type="dxa"/>
            <w:tcBorders>
              <w:bottom w:val="nil"/>
            </w:tcBorders>
          </w:tcPr>
          <w:p w14:paraId="4FEF6E50" w14:textId="77777777" w:rsidR="00513D90" w:rsidRPr="00513D90" w:rsidRDefault="00513D90" w:rsidP="00562449">
            <w:pPr>
              <w:jc w:val="center"/>
              <w:rPr>
                <w:lang w:val="en-US"/>
              </w:rPr>
            </w:pPr>
            <w:r w:rsidRPr="00513D90">
              <w:rPr>
                <w:lang w:val="en-US"/>
              </w:rPr>
              <w:t>18</w:t>
            </w:r>
          </w:p>
        </w:tc>
      </w:tr>
      <w:tr w:rsidR="00513D90" w:rsidRPr="00513D90" w14:paraId="143BF5F8" w14:textId="77777777" w:rsidTr="00562449">
        <w:trPr>
          <w:cnfStyle w:val="000000010000" w:firstRow="0" w:lastRow="0" w:firstColumn="0" w:lastColumn="0" w:oddVBand="0" w:evenVBand="0" w:oddHBand="0" w:evenHBand="1" w:firstRowFirstColumn="0" w:firstRowLastColumn="0" w:lastRowFirstColumn="0" w:lastRowLastColumn="0"/>
          <w:trHeight w:val="113"/>
        </w:trPr>
        <w:tc>
          <w:tcPr>
            <w:tcW w:w="1134" w:type="dxa"/>
            <w:tcBorders>
              <w:top w:val="nil"/>
              <w:bottom w:val="nil"/>
            </w:tcBorders>
          </w:tcPr>
          <w:p w14:paraId="3C12ACC1" w14:textId="77777777" w:rsidR="00513D90" w:rsidRPr="00306527" w:rsidRDefault="00513D90" w:rsidP="00734DCD">
            <w:pPr>
              <w:rPr>
                <w:rStyle w:val="Strong"/>
              </w:rPr>
            </w:pPr>
            <w:r w:rsidRPr="00306527">
              <w:rPr>
                <w:rStyle w:val="Strong"/>
              </w:rPr>
              <w:t>Figure 2</w:t>
            </w:r>
          </w:p>
        </w:tc>
        <w:tc>
          <w:tcPr>
            <w:tcW w:w="6123" w:type="dxa"/>
            <w:tcBorders>
              <w:top w:val="nil"/>
              <w:bottom w:val="nil"/>
            </w:tcBorders>
          </w:tcPr>
          <w:p w14:paraId="337A403B" w14:textId="3EF98695" w:rsidR="00513D90" w:rsidRPr="00513D90" w:rsidRDefault="00513D90" w:rsidP="00734DCD">
            <w:pPr>
              <w:rPr>
                <w:lang w:val="en-US"/>
              </w:rPr>
            </w:pPr>
            <w:r w:rsidRPr="00513D90">
              <w:rPr>
                <w:lang w:val="en-US"/>
              </w:rPr>
              <w:t xml:space="preserve">Number of hospital-acquired complications </w:t>
            </w:r>
            <w:r w:rsidR="00306527">
              <w:rPr>
                <w:lang w:val="en-US"/>
              </w:rPr>
              <w:br/>
            </w:r>
            <w:r w:rsidRPr="00513D90">
              <w:rPr>
                <w:lang w:val="en-US"/>
              </w:rPr>
              <w:t>in Australian public hospitals 2015–16</w:t>
            </w:r>
          </w:p>
        </w:tc>
        <w:tc>
          <w:tcPr>
            <w:tcW w:w="1003" w:type="dxa"/>
            <w:tcBorders>
              <w:top w:val="nil"/>
              <w:bottom w:val="nil"/>
            </w:tcBorders>
          </w:tcPr>
          <w:p w14:paraId="73FEE249" w14:textId="77777777" w:rsidR="00513D90" w:rsidRPr="00513D90" w:rsidRDefault="00513D90" w:rsidP="00562449">
            <w:pPr>
              <w:jc w:val="center"/>
              <w:rPr>
                <w:lang w:val="en-US"/>
              </w:rPr>
            </w:pPr>
            <w:r w:rsidRPr="00513D90">
              <w:rPr>
                <w:lang w:val="en-US"/>
              </w:rPr>
              <w:t>57</w:t>
            </w:r>
          </w:p>
        </w:tc>
      </w:tr>
      <w:tr w:rsidR="00513D90" w:rsidRPr="00513D90" w14:paraId="33D915EE" w14:textId="77777777" w:rsidTr="00562449">
        <w:trPr>
          <w:cnfStyle w:val="000000100000" w:firstRow="0" w:lastRow="0" w:firstColumn="0" w:lastColumn="0" w:oddVBand="0" w:evenVBand="0" w:oddHBand="1" w:evenHBand="0" w:firstRowFirstColumn="0" w:firstRowLastColumn="0" w:lastRowFirstColumn="0" w:lastRowLastColumn="0"/>
          <w:trHeight w:val="113"/>
        </w:trPr>
        <w:tc>
          <w:tcPr>
            <w:tcW w:w="1134" w:type="dxa"/>
            <w:tcBorders>
              <w:top w:val="nil"/>
              <w:bottom w:val="nil"/>
            </w:tcBorders>
          </w:tcPr>
          <w:p w14:paraId="5B57F0DA" w14:textId="77777777" w:rsidR="00513D90" w:rsidRPr="00306527" w:rsidRDefault="00513D90" w:rsidP="00734DCD">
            <w:pPr>
              <w:rPr>
                <w:rStyle w:val="Strong"/>
              </w:rPr>
            </w:pPr>
            <w:r w:rsidRPr="00306527">
              <w:rPr>
                <w:rStyle w:val="Strong"/>
              </w:rPr>
              <w:t>Figure 3</w:t>
            </w:r>
          </w:p>
        </w:tc>
        <w:tc>
          <w:tcPr>
            <w:tcW w:w="6123" w:type="dxa"/>
            <w:tcBorders>
              <w:top w:val="nil"/>
              <w:bottom w:val="nil"/>
            </w:tcBorders>
          </w:tcPr>
          <w:p w14:paraId="57BFB927" w14:textId="77777777" w:rsidR="00513D90" w:rsidRPr="00513D90" w:rsidRDefault="00513D90" w:rsidP="00734DCD">
            <w:pPr>
              <w:rPr>
                <w:lang w:val="en-US"/>
              </w:rPr>
            </w:pPr>
            <w:r w:rsidRPr="00513D90">
              <w:rPr>
                <w:lang w:val="en-US"/>
              </w:rPr>
              <w:t>Healthcare-associated infections by hospital peer group, 2015–16</w:t>
            </w:r>
          </w:p>
        </w:tc>
        <w:tc>
          <w:tcPr>
            <w:tcW w:w="1003" w:type="dxa"/>
            <w:tcBorders>
              <w:top w:val="nil"/>
              <w:bottom w:val="nil"/>
            </w:tcBorders>
          </w:tcPr>
          <w:p w14:paraId="712F04D3" w14:textId="77777777" w:rsidR="00513D90" w:rsidRPr="00513D90" w:rsidRDefault="00513D90" w:rsidP="00562449">
            <w:pPr>
              <w:jc w:val="center"/>
              <w:rPr>
                <w:lang w:val="en-US"/>
              </w:rPr>
            </w:pPr>
            <w:r w:rsidRPr="00513D90">
              <w:rPr>
                <w:lang w:val="en-US"/>
              </w:rPr>
              <w:t>59</w:t>
            </w:r>
          </w:p>
        </w:tc>
      </w:tr>
      <w:tr w:rsidR="00513D90" w:rsidRPr="00513D90" w14:paraId="2BC54E9F" w14:textId="77777777" w:rsidTr="00562449">
        <w:trPr>
          <w:cnfStyle w:val="000000010000" w:firstRow="0" w:lastRow="0" w:firstColumn="0" w:lastColumn="0" w:oddVBand="0" w:evenVBand="0" w:oddHBand="0" w:evenHBand="1" w:firstRowFirstColumn="0" w:firstRowLastColumn="0" w:lastRowFirstColumn="0" w:lastRowLastColumn="0"/>
          <w:trHeight w:val="113"/>
        </w:trPr>
        <w:tc>
          <w:tcPr>
            <w:tcW w:w="1134" w:type="dxa"/>
            <w:tcBorders>
              <w:top w:val="nil"/>
              <w:bottom w:val="nil"/>
            </w:tcBorders>
          </w:tcPr>
          <w:p w14:paraId="2A2B07EE" w14:textId="77777777" w:rsidR="00513D90" w:rsidRPr="00306527" w:rsidRDefault="00513D90" w:rsidP="00734DCD">
            <w:pPr>
              <w:rPr>
                <w:rStyle w:val="Strong"/>
              </w:rPr>
            </w:pPr>
            <w:r w:rsidRPr="00306527">
              <w:rPr>
                <w:rStyle w:val="Strong"/>
              </w:rPr>
              <w:t>Figure 4</w:t>
            </w:r>
          </w:p>
        </w:tc>
        <w:tc>
          <w:tcPr>
            <w:tcW w:w="6123" w:type="dxa"/>
            <w:tcBorders>
              <w:top w:val="nil"/>
              <w:bottom w:val="nil"/>
            </w:tcBorders>
          </w:tcPr>
          <w:p w14:paraId="4FDBFF57" w14:textId="77777777" w:rsidR="00513D90" w:rsidRPr="00513D90" w:rsidRDefault="00513D90" w:rsidP="00734DCD">
            <w:pPr>
              <w:rPr>
                <w:lang w:val="en-US"/>
              </w:rPr>
            </w:pPr>
            <w:r w:rsidRPr="00513D90">
              <w:rPr>
                <w:lang w:val="en-US"/>
              </w:rPr>
              <w:t>Organisational Structure</w:t>
            </w:r>
          </w:p>
        </w:tc>
        <w:tc>
          <w:tcPr>
            <w:tcW w:w="1003" w:type="dxa"/>
            <w:tcBorders>
              <w:top w:val="nil"/>
              <w:bottom w:val="nil"/>
            </w:tcBorders>
          </w:tcPr>
          <w:p w14:paraId="45DF8A31" w14:textId="77777777" w:rsidR="00513D90" w:rsidRPr="00513D90" w:rsidRDefault="00513D90" w:rsidP="00562449">
            <w:pPr>
              <w:jc w:val="center"/>
              <w:rPr>
                <w:lang w:val="en-US"/>
              </w:rPr>
            </w:pPr>
            <w:r w:rsidRPr="00513D90">
              <w:rPr>
                <w:lang w:val="en-US"/>
              </w:rPr>
              <w:t>94–95</w:t>
            </w:r>
          </w:p>
        </w:tc>
      </w:tr>
    </w:tbl>
    <w:p w14:paraId="4B65F4EA" w14:textId="02EA3EDC" w:rsidR="00734DCD" w:rsidRDefault="00734DCD" w:rsidP="00513D90">
      <w:pPr>
        <w:rPr>
          <w:lang w:val="en-US"/>
        </w:rPr>
      </w:pPr>
    </w:p>
    <w:p w14:paraId="6F7A3DAF" w14:textId="77777777" w:rsidR="00734DCD" w:rsidRDefault="00734DCD">
      <w:pPr>
        <w:rPr>
          <w:lang w:val="en-US"/>
        </w:rPr>
      </w:pPr>
      <w:r>
        <w:rPr>
          <w:lang w:val="en-US"/>
        </w:rPr>
        <w:br w:type="page"/>
      </w:r>
    </w:p>
    <w:p w14:paraId="217195F8" w14:textId="77777777" w:rsidR="00513D90" w:rsidRPr="00513D90" w:rsidRDefault="00513D90" w:rsidP="00734DCD">
      <w:pPr>
        <w:pStyle w:val="Heading2"/>
        <w:rPr>
          <w:lang w:val="en-GB"/>
        </w:rPr>
      </w:pPr>
      <w:bookmarkStart w:id="40" w:name="_Toc527122088"/>
      <w:r w:rsidRPr="00513D90">
        <w:rPr>
          <w:lang w:val="en-GB"/>
        </w:rPr>
        <w:t>Index of tables</w:t>
      </w:r>
      <w:bookmarkEnd w:id="40"/>
    </w:p>
    <w:tbl>
      <w:tblPr>
        <w:tblStyle w:val="DefaultTable2"/>
        <w:tblW w:w="8260" w:type="dxa"/>
        <w:tblLayout w:type="fixed"/>
        <w:tblLook w:val="0420" w:firstRow="1" w:lastRow="0" w:firstColumn="0" w:lastColumn="0" w:noHBand="0"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1096"/>
        <w:gridCol w:w="6147"/>
        <w:gridCol w:w="1017"/>
      </w:tblGrid>
      <w:tr w:rsidR="00513D90" w:rsidRPr="00513D90" w14:paraId="46D56403" w14:textId="77777777" w:rsidTr="00306527">
        <w:trPr>
          <w:cnfStyle w:val="100000000000" w:firstRow="1" w:lastRow="0" w:firstColumn="0" w:lastColumn="0" w:oddVBand="0" w:evenVBand="0" w:oddHBand="0" w:evenHBand="0" w:firstRowFirstColumn="0" w:firstRowLastColumn="0" w:lastRowFirstColumn="0" w:lastRowLastColumn="0"/>
          <w:trHeight w:val="384"/>
        </w:trPr>
        <w:tc>
          <w:tcPr>
            <w:tcW w:w="1096" w:type="dxa"/>
          </w:tcPr>
          <w:p w14:paraId="2B7C35DE" w14:textId="77777777" w:rsidR="00513D90" w:rsidRPr="00513D90" w:rsidRDefault="00513D90" w:rsidP="00734DCD">
            <w:pPr>
              <w:rPr>
                <w:lang w:val="en-GB"/>
              </w:rPr>
            </w:pPr>
            <w:r w:rsidRPr="00513D90">
              <w:rPr>
                <w:lang w:val="en-GB"/>
              </w:rPr>
              <w:t>Table</w:t>
            </w:r>
          </w:p>
        </w:tc>
        <w:tc>
          <w:tcPr>
            <w:tcW w:w="6147" w:type="dxa"/>
          </w:tcPr>
          <w:p w14:paraId="572B511A" w14:textId="77777777" w:rsidR="00513D90" w:rsidRPr="00513D90" w:rsidRDefault="00513D90" w:rsidP="00734DCD">
            <w:pPr>
              <w:rPr>
                <w:lang w:val="en-GB"/>
              </w:rPr>
            </w:pPr>
            <w:r w:rsidRPr="00513D90">
              <w:rPr>
                <w:lang w:val="en-GB"/>
              </w:rPr>
              <w:t>Title</w:t>
            </w:r>
          </w:p>
        </w:tc>
        <w:tc>
          <w:tcPr>
            <w:tcW w:w="1017" w:type="dxa"/>
          </w:tcPr>
          <w:p w14:paraId="33D328EA" w14:textId="77777777" w:rsidR="00513D90" w:rsidRPr="00513D90" w:rsidRDefault="00513D90" w:rsidP="00306527">
            <w:pPr>
              <w:jc w:val="center"/>
              <w:rPr>
                <w:lang w:val="en-GB"/>
              </w:rPr>
            </w:pPr>
            <w:r w:rsidRPr="00513D90">
              <w:rPr>
                <w:lang w:val="en-GB"/>
              </w:rPr>
              <w:t>Page no.</w:t>
            </w:r>
          </w:p>
        </w:tc>
      </w:tr>
      <w:tr w:rsidR="00513D90" w:rsidRPr="00513D90" w14:paraId="5505CDCC" w14:textId="77777777" w:rsidTr="008932B2">
        <w:trPr>
          <w:cnfStyle w:val="000000100000" w:firstRow="0" w:lastRow="0" w:firstColumn="0" w:lastColumn="0" w:oddVBand="0" w:evenVBand="0" w:oddHBand="1" w:evenHBand="0" w:firstRowFirstColumn="0" w:firstRowLastColumn="0" w:lastRowFirstColumn="0" w:lastRowLastColumn="0"/>
          <w:trHeight w:val="384"/>
        </w:trPr>
        <w:tc>
          <w:tcPr>
            <w:tcW w:w="1096" w:type="dxa"/>
            <w:tcBorders>
              <w:bottom w:val="nil"/>
            </w:tcBorders>
          </w:tcPr>
          <w:p w14:paraId="036A9A1D" w14:textId="77777777" w:rsidR="00513D90" w:rsidRPr="00513D90" w:rsidRDefault="00513D90" w:rsidP="00734DCD">
            <w:pPr>
              <w:rPr>
                <w:lang w:val="en-US"/>
              </w:rPr>
            </w:pPr>
            <w:r w:rsidRPr="00513D90">
              <w:rPr>
                <w:b/>
                <w:bCs/>
                <w:lang w:val="en-US"/>
              </w:rPr>
              <w:t>Table 1</w:t>
            </w:r>
          </w:p>
        </w:tc>
        <w:tc>
          <w:tcPr>
            <w:tcW w:w="6147" w:type="dxa"/>
            <w:tcBorders>
              <w:bottom w:val="nil"/>
            </w:tcBorders>
          </w:tcPr>
          <w:p w14:paraId="2BA707E7" w14:textId="77777777" w:rsidR="00513D90" w:rsidRPr="00513D90" w:rsidRDefault="00513D90" w:rsidP="00734DCD">
            <w:pPr>
              <w:rPr>
                <w:lang w:val="en-US"/>
              </w:rPr>
            </w:pPr>
            <w:r w:rsidRPr="00513D90">
              <w:rPr>
                <w:lang w:val="en-US"/>
              </w:rPr>
              <w:t>Top core NSQHS Standards actions not met and met with merit</w:t>
            </w:r>
          </w:p>
        </w:tc>
        <w:tc>
          <w:tcPr>
            <w:tcW w:w="1017" w:type="dxa"/>
            <w:tcBorders>
              <w:bottom w:val="nil"/>
            </w:tcBorders>
          </w:tcPr>
          <w:p w14:paraId="41E6F9B1" w14:textId="77777777" w:rsidR="00513D90" w:rsidRPr="00513D90" w:rsidRDefault="00513D90" w:rsidP="00306527">
            <w:pPr>
              <w:jc w:val="center"/>
              <w:rPr>
                <w:lang w:val="en-US"/>
              </w:rPr>
            </w:pPr>
            <w:r w:rsidRPr="00513D90">
              <w:rPr>
                <w:lang w:val="en-US"/>
              </w:rPr>
              <w:t>19</w:t>
            </w:r>
          </w:p>
        </w:tc>
      </w:tr>
      <w:tr w:rsidR="00513D90" w:rsidRPr="00513D90" w14:paraId="6FC65AED" w14:textId="77777777" w:rsidTr="008932B2">
        <w:trPr>
          <w:cnfStyle w:val="000000010000" w:firstRow="0" w:lastRow="0" w:firstColumn="0" w:lastColumn="0" w:oddVBand="0" w:evenVBand="0" w:oddHBand="0" w:evenHBand="1" w:firstRowFirstColumn="0" w:firstRowLastColumn="0" w:lastRowFirstColumn="0" w:lastRowLastColumn="0"/>
          <w:trHeight w:val="60"/>
        </w:trPr>
        <w:tc>
          <w:tcPr>
            <w:tcW w:w="1096" w:type="dxa"/>
            <w:tcBorders>
              <w:top w:val="nil"/>
              <w:bottom w:val="nil"/>
            </w:tcBorders>
          </w:tcPr>
          <w:p w14:paraId="5AB4E46C" w14:textId="77777777" w:rsidR="00513D90" w:rsidRPr="00513D90" w:rsidRDefault="00513D90" w:rsidP="00734DCD">
            <w:pPr>
              <w:rPr>
                <w:lang w:val="en-US"/>
              </w:rPr>
            </w:pPr>
            <w:r w:rsidRPr="00513D90">
              <w:rPr>
                <w:b/>
                <w:bCs/>
                <w:lang w:val="en-US"/>
              </w:rPr>
              <w:t>Table 2</w:t>
            </w:r>
          </w:p>
        </w:tc>
        <w:tc>
          <w:tcPr>
            <w:tcW w:w="6147" w:type="dxa"/>
            <w:tcBorders>
              <w:top w:val="nil"/>
              <w:bottom w:val="nil"/>
            </w:tcBorders>
          </w:tcPr>
          <w:p w14:paraId="68ABF0DA" w14:textId="77777777" w:rsidR="00513D90" w:rsidRPr="00513D90" w:rsidRDefault="00513D90" w:rsidP="00734DCD">
            <w:pPr>
              <w:rPr>
                <w:lang w:val="en-US"/>
              </w:rPr>
            </w:pPr>
            <w:r w:rsidRPr="00513D90">
              <w:rPr>
                <w:lang w:val="en-US"/>
              </w:rPr>
              <w:t>Hospital-acquired complications list</w:t>
            </w:r>
          </w:p>
        </w:tc>
        <w:tc>
          <w:tcPr>
            <w:tcW w:w="1017" w:type="dxa"/>
            <w:tcBorders>
              <w:top w:val="nil"/>
              <w:bottom w:val="nil"/>
            </w:tcBorders>
          </w:tcPr>
          <w:p w14:paraId="2743D16F" w14:textId="77777777" w:rsidR="00513D90" w:rsidRPr="00513D90" w:rsidRDefault="00513D90" w:rsidP="00306527">
            <w:pPr>
              <w:jc w:val="center"/>
              <w:rPr>
                <w:lang w:val="en-US"/>
              </w:rPr>
            </w:pPr>
            <w:r w:rsidRPr="00513D90">
              <w:rPr>
                <w:lang w:val="en-US"/>
              </w:rPr>
              <w:t>46–47</w:t>
            </w:r>
          </w:p>
        </w:tc>
      </w:tr>
      <w:tr w:rsidR="00513D90" w:rsidRPr="00513D90" w14:paraId="748037E0" w14:textId="77777777" w:rsidTr="008932B2">
        <w:trPr>
          <w:cnfStyle w:val="000000100000" w:firstRow="0" w:lastRow="0" w:firstColumn="0" w:lastColumn="0" w:oddVBand="0" w:evenVBand="0" w:oddHBand="1" w:evenHBand="0" w:firstRowFirstColumn="0" w:firstRowLastColumn="0" w:lastRowFirstColumn="0" w:lastRowLastColumn="0"/>
          <w:trHeight w:val="60"/>
        </w:trPr>
        <w:tc>
          <w:tcPr>
            <w:tcW w:w="1096" w:type="dxa"/>
            <w:tcBorders>
              <w:top w:val="nil"/>
              <w:bottom w:val="nil"/>
            </w:tcBorders>
          </w:tcPr>
          <w:p w14:paraId="279B1A81" w14:textId="77777777" w:rsidR="00513D90" w:rsidRPr="00513D90" w:rsidRDefault="00513D90" w:rsidP="00734DCD">
            <w:pPr>
              <w:rPr>
                <w:lang w:val="en-US"/>
              </w:rPr>
            </w:pPr>
            <w:r w:rsidRPr="00513D90">
              <w:rPr>
                <w:b/>
                <w:bCs/>
                <w:lang w:val="en-US"/>
              </w:rPr>
              <w:t>Table 3</w:t>
            </w:r>
          </w:p>
        </w:tc>
        <w:tc>
          <w:tcPr>
            <w:tcW w:w="6147" w:type="dxa"/>
            <w:tcBorders>
              <w:top w:val="nil"/>
              <w:bottom w:val="nil"/>
            </w:tcBorders>
          </w:tcPr>
          <w:p w14:paraId="045489A1" w14:textId="77777777" w:rsidR="00513D90" w:rsidRPr="00513D90" w:rsidRDefault="00513D90" w:rsidP="00734DCD">
            <w:pPr>
              <w:rPr>
                <w:lang w:val="en-US"/>
              </w:rPr>
            </w:pPr>
            <w:r w:rsidRPr="00513D90">
              <w:rPr>
                <w:lang w:val="en-US"/>
              </w:rPr>
              <w:t>Comparison of draft Australian sentinel events list (version 2) with original sentinel events list</w:t>
            </w:r>
          </w:p>
        </w:tc>
        <w:tc>
          <w:tcPr>
            <w:tcW w:w="1017" w:type="dxa"/>
            <w:tcBorders>
              <w:top w:val="nil"/>
              <w:bottom w:val="nil"/>
            </w:tcBorders>
          </w:tcPr>
          <w:p w14:paraId="3A3092E5" w14:textId="77777777" w:rsidR="00513D90" w:rsidRPr="00513D90" w:rsidRDefault="00513D90" w:rsidP="00306527">
            <w:pPr>
              <w:jc w:val="center"/>
              <w:rPr>
                <w:lang w:val="en-US"/>
              </w:rPr>
            </w:pPr>
            <w:r w:rsidRPr="00513D90">
              <w:rPr>
                <w:lang w:val="en-US"/>
              </w:rPr>
              <w:t>48</w:t>
            </w:r>
          </w:p>
        </w:tc>
      </w:tr>
      <w:tr w:rsidR="00513D90" w:rsidRPr="00513D90" w14:paraId="3338AA1F" w14:textId="77777777" w:rsidTr="008932B2">
        <w:trPr>
          <w:cnfStyle w:val="000000010000" w:firstRow="0" w:lastRow="0" w:firstColumn="0" w:lastColumn="0" w:oddVBand="0" w:evenVBand="0" w:oddHBand="0" w:evenHBand="1" w:firstRowFirstColumn="0" w:firstRowLastColumn="0" w:lastRowFirstColumn="0" w:lastRowLastColumn="0"/>
          <w:trHeight w:val="60"/>
        </w:trPr>
        <w:tc>
          <w:tcPr>
            <w:tcW w:w="1096" w:type="dxa"/>
            <w:tcBorders>
              <w:top w:val="nil"/>
              <w:bottom w:val="nil"/>
            </w:tcBorders>
          </w:tcPr>
          <w:p w14:paraId="75EC80A9" w14:textId="77777777" w:rsidR="00513D90" w:rsidRPr="00513D90" w:rsidRDefault="00513D90" w:rsidP="00734DCD">
            <w:pPr>
              <w:rPr>
                <w:lang w:val="en-US"/>
              </w:rPr>
            </w:pPr>
            <w:r w:rsidRPr="00513D90">
              <w:rPr>
                <w:b/>
                <w:bCs/>
                <w:lang w:val="en-US"/>
              </w:rPr>
              <w:t>Table 4</w:t>
            </w:r>
          </w:p>
        </w:tc>
        <w:tc>
          <w:tcPr>
            <w:tcW w:w="6147" w:type="dxa"/>
            <w:tcBorders>
              <w:top w:val="nil"/>
              <w:bottom w:val="nil"/>
            </w:tcBorders>
          </w:tcPr>
          <w:p w14:paraId="0D10D001" w14:textId="77777777" w:rsidR="00513D90" w:rsidRPr="00513D90" w:rsidRDefault="00513D90" w:rsidP="00734DCD">
            <w:pPr>
              <w:rPr>
                <w:lang w:val="en-US"/>
              </w:rPr>
            </w:pPr>
            <w:r w:rsidRPr="00513D90">
              <w:rPr>
                <w:lang w:val="en-US"/>
              </w:rPr>
              <w:t>List of conditions AHMAC has agreed are considered to be avoidable hospital readmissions and associated readmission intervals</w:t>
            </w:r>
          </w:p>
        </w:tc>
        <w:tc>
          <w:tcPr>
            <w:tcW w:w="1017" w:type="dxa"/>
            <w:tcBorders>
              <w:top w:val="nil"/>
              <w:bottom w:val="nil"/>
            </w:tcBorders>
          </w:tcPr>
          <w:p w14:paraId="59086C89" w14:textId="77777777" w:rsidR="00513D90" w:rsidRPr="00513D90" w:rsidRDefault="00513D90" w:rsidP="00306527">
            <w:pPr>
              <w:jc w:val="center"/>
              <w:rPr>
                <w:lang w:val="en-US"/>
              </w:rPr>
            </w:pPr>
            <w:r w:rsidRPr="00513D90">
              <w:rPr>
                <w:lang w:val="en-US"/>
              </w:rPr>
              <w:t>50–51</w:t>
            </w:r>
          </w:p>
        </w:tc>
      </w:tr>
      <w:tr w:rsidR="00513D90" w:rsidRPr="00513D90" w14:paraId="2D633DC2" w14:textId="77777777" w:rsidTr="008932B2">
        <w:trPr>
          <w:cnfStyle w:val="000000100000" w:firstRow="0" w:lastRow="0" w:firstColumn="0" w:lastColumn="0" w:oddVBand="0" w:evenVBand="0" w:oddHBand="1" w:evenHBand="0" w:firstRowFirstColumn="0" w:firstRowLastColumn="0" w:lastRowFirstColumn="0" w:lastRowLastColumn="0"/>
          <w:trHeight w:val="60"/>
        </w:trPr>
        <w:tc>
          <w:tcPr>
            <w:tcW w:w="1096" w:type="dxa"/>
            <w:tcBorders>
              <w:top w:val="nil"/>
              <w:bottom w:val="nil"/>
            </w:tcBorders>
          </w:tcPr>
          <w:p w14:paraId="1FE345C0" w14:textId="77777777" w:rsidR="00513D90" w:rsidRPr="00513D90" w:rsidRDefault="00513D90" w:rsidP="00734DCD">
            <w:pPr>
              <w:rPr>
                <w:lang w:val="en-US"/>
              </w:rPr>
            </w:pPr>
            <w:r w:rsidRPr="00513D90">
              <w:rPr>
                <w:b/>
                <w:bCs/>
                <w:lang w:val="en-US"/>
              </w:rPr>
              <w:t>Table 5</w:t>
            </w:r>
          </w:p>
        </w:tc>
        <w:tc>
          <w:tcPr>
            <w:tcW w:w="6147" w:type="dxa"/>
            <w:tcBorders>
              <w:top w:val="nil"/>
              <w:bottom w:val="nil"/>
            </w:tcBorders>
          </w:tcPr>
          <w:p w14:paraId="6CF78C19" w14:textId="77777777" w:rsidR="00513D90" w:rsidRPr="00513D90" w:rsidRDefault="00513D90" w:rsidP="00734DCD">
            <w:pPr>
              <w:rPr>
                <w:lang w:val="en-US"/>
              </w:rPr>
            </w:pPr>
            <w:r w:rsidRPr="00513D90">
              <w:rPr>
                <w:lang w:val="en-US"/>
              </w:rPr>
              <w:t>Rates of Hospital-acquired complications in Australian public hospitals 2015–16</w:t>
            </w:r>
          </w:p>
        </w:tc>
        <w:tc>
          <w:tcPr>
            <w:tcW w:w="1017" w:type="dxa"/>
            <w:tcBorders>
              <w:top w:val="nil"/>
              <w:bottom w:val="nil"/>
            </w:tcBorders>
          </w:tcPr>
          <w:p w14:paraId="6FC68182" w14:textId="77777777" w:rsidR="00513D90" w:rsidRPr="00513D90" w:rsidRDefault="00513D90" w:rsidP="00306527">
            <w:pPr>
              <w:jc w:val="center"/>
              <w:rPr>
                <w:lang w:val="en-US"/>
              </w:rPr>
            </w:pPr>
            <w:r w:rsidRPr="00513D90">
              <w:rPr>
                <w:lang w:val="en-US"/>
              </w:rPr>
              <w:t>56</w:t>
            </w:r>
          </w:p>
        </w:tc>
      </w:tr>
      <w:tr w:rsidR="00513D90" w:rsidRPr="00513D90" w14:paraId="07649359" w14:textId="77777777" w:rsidTr="008932B2">
        <w:trPr>
          <w:cnfStyle w:val="000000010000" w:firstRow="0" w:lastRow="0" w:firstColumn="0" w:lastColumn="0" w:oddVBand="0" w:evenVBand="0" w:oddHBand="0" w:evenHBand="1" w:firstRowFirstColumn="0" w:firstRowLastColumn="0" w:lastRowFirstColumn="0" w:lastRowLastColumn="0"/>
          <w:trHeight w:val="60"/>
        </w:trPr>
        <w:tc>
          <w:tcPr>
            <w:tcW w:w="1096" w:type="dxa"/>
            <w:tcBorders>
              <w:top w:val="nil"/>
              <w:bottom w:val="nil"/>
            </w:tcBorders>
          </w:tcPr>
          <w:p w14:paraId="5344F3BF" w14:textId="77777777" w:rsidR="00513D90" w:rsidRPr="00513D90" w:rsidRDefault="00513D90" w:rsidP="00734DCD">
            <w:pPr>
              <w:rPr>
                <w:lang w:val="en-US"/>
              </w:rPr>
            </w:pPr>
            <w:r w:rsidRPr="00513D90">
              <w:rPr>
                <w:b/>
                <w:bCs/>
                <w:lang w:val="en-US"/>
              </w:rPr>
              <w:t>Table 6</w:t>
            </w:r>
          </w:p>
        </w:tc>
        <w:tc>
          <w:tcPr>
            <w:tcW w:w="6147" w:type="dxa"/>
            <w:tcBorders>
              <w:top w:val="nil"/>
              <w:bottom w:val="nil"/>
            </w:tcBorders>
          </w:tcPr>
          <w:p w14:paraId="1747D00A" w14:textId="77777777" w:rsidR="00513D90" w:rsidRPr="00513D90" w:rsidRDefault="00513D90" w:rsidP="00734DCD">
            <w:pPr>
              <w:rPr>
                <w:lang w:val="en-US"/>
              </w:rPr>
            </w:pPr>
            <w:r w:rsidRPr="00513D90">
              <w:rPr>
                <w:lang w:val="en-US"/>
              </w:rPr>
              <w:t>Report against performance measures in the 2017–18 Health Portfolio Budget Statements</w:t>
            </w:r>
          </w:p>
        </w:tc>
        <w:tc>
          <w:tcPr>
            <w:tcW w:w="1017" w:type="dxa"/>
            <w:tcBorders>
              <w:top w:val="nil"/>
              <w:bottom w:val="nil"/>
            </w:tcBorders>
          </w:tcPr>
          <w:p w14:paraId="3904C775" w14:textId="77777777" w:rsidR="00513D90" w:rsidRPr="00513D90" w:rsidRDefault="00513D90" w:rsidP="00306527">
            <w:pPr>
              <w:jc w:val="center"/>
              <w:rPr>
                <w:lang w:val="en-US"/>
              </w:rPr>
            </w:pPr>
            <w:r w:rsidRPr="00513D90">
              <w:rPr>
                <w:lang w:val="en-US"/>
              </w:rPr>
              <w:t>64–67</w:t>
            </w:r>
          </w:p>
        </w:tc>
      </w:tr>
      <w:tr w:rsidR="00513D90" w:rsidRPr="00513D90" w14:paraId="46404E80" w14:textId="77777777" w:rsidTr="008932B2">
        <w:trPr>
          <w:cnfStyle w:val="000000100000" w:firstRow="0" w:lastRow="0" w:firstColumn="0" w:lastColumn="0" w:oddVBand="0" w:evenVBand="0" w:oddHBand="1" w:evenHBand="0" w:firstRowFirstColumn="0" w:firstRowLastColumn="0" w:lastRowFirstColumn="0" w:lastRowLastColumn="0"/>
          <w:trHeight w:val="60"/>
        </w:trPr>
        <w:tc>
          <w:tcPr>
            <w:tcW w:w="1096" w:type="dxa"/>
            <w:tcBorders>
              <w:top w:val="nil"/>
              <w:bottom w:val="nil"/>
            </w:tcBorders>
          </w:tcPr>
          <w:p w14:paraId="38756784" w14:textId="77777777" w:rsidR="00513D90" w:rsidRPr="00513D90" w:rsidRDefault="00513D90" w:rsidP="00734DCD">
            <w:pPr>
              <w:rPr>
                <w:lang w:val="en-US"/>
              </w:rPr>
            </w:pPr>
            <w:r w:rsidRPr="00513D90">
              <w:rPr>
                <w:b/>
                <w:bCs/>
                <w:lang w:val="en-US"/>
              </w:rPr>
              <w:t>Table 7</w:t>
            </w:r>
          </w:p>
        </w:tc>
        <w:tc>
          <w:tcPr>
            <w:tcW w:w="6147" w:type="dxa"/>
            <w:tcBorders>
              <w:top w:val="nil"/>
              <w:bottom w:val="nil"/>
            </w:tcBorders>
          </w:tcPr>
          <w:p w14:paraId="0B1116E9" w14:textId="77777777" w:rsidR="00513D90" w:rsidRPr="00513D90" w:rsidRDefault="00513D90" w:rsidP="00734DCD">
            <w:pPr>
              <w:rPr>
                <w:lang w:val="en-US"/>
              </w:rPr>
            </w:pPr>
            <w:r w:rsidRPr="00513D90">
              <w:rPr>
                <w:lang w:val="en-US"/>
              </w:rPr>
              <w:t>Performance against key deliverables specified in the 2017–18 corporate plan</w:t>
            </w:r>
          </w:p>
        </w:tc>
        <w:tc>
          <w:tcPr>
            <w:tcW w:w="1017" w:type="dxa"/>
            <w:tcBorders>
              <w:top w:val="nil"/>
              <w:bottom w:val="nil"/>
            </w:tcBorders>
          </w:tcPr>
          <w:p w14:paraId="29A8A7F6" w14:textId="77777777" w:rsidR="00513D90" w:rsidRPr="00513D90" w:rsidRDefault="00513D90" w:rsidP="00306527">
            <w:pPr>
              <w:jc w:val="center"/>
              <w:rPr>
                <w:lang w:val="en-US"/>
              </w:rPr>
            </w:pPr>
            <w:r w:rsidRPr="00513D90">
              <w:rPr>
                <w:lang w:val="en-US"/>
              </w:rPr>
              <w:t>68–71</w:t>
            </w:r>
          </w:p>
        </w:tc>
      </w:tr>
      <w:tr w:rsidR="00513D90" w:rsidRPr="00513D90" w14:paraId="6C4A8CEB" w14:textId="77777777" w:rsidTr="008932B2">
        <w:trPr>
          <w:cnfStyle w:val="000000010000" w:firstRow="0" w:lastRow="0" w:firstColumn="0" w:lastColumn="0" w:oddVBand="0" w:evenVBand="0" w:oddHBand="0" w:evenHBand="1" w:firstRowFirstColumn="0" w:firstRowLastColumn="0" w:lastRowFirstColumn="0" w:lastRowLastColumn="0"/>
          <w:trHeight w:val="60"/>
        </w:trPr>
        <w:tc>
          <w:tcPr>
            <w:tcW w:w="1096" w:type="dxa"/>
            <w:tcBorders>
              <w:top w:val="nil"/>
              <w:bottom w:val="nil"/>
            </w:tcBorders>
          </w:tcPr>
          <w:p w14:paraId="2C105EF1" w14:textId="77777777" w:rsidR="00513D90" w:rsidRPr="00513D90" w:rsidRDefault="00513D90" w:rsidP="00734DCD">
            <w:pPr>
              <w:rPr>
                <w:lang w:val="en-US"/>
              </w:rPr>
            </w:pPr>
            <w:r w:rsidRPr="00513D90">
              <w:rPr>
                <w:b/>
                <w:bCs/>
                <w:lang w:val="en-US"/>
              </w:rPr>
              <w:t>Table 8</w:t>
            </w:r>
          </w:p>
        </w:tc>
        <w:tc>
          <w:tcPr>
            <w:tcW w:w="6147" w:type="dxa"/>
            <w:tcBorders>
              <w:top w:val="nil"/>
              <w:bottom w:val="nil"/>
            </w:tcBorders>
          </w:tcPr>
          <w:p w14:paraId="0B17003F" w14:textId="77777777" w:rsidR="00513D90" w:rsidRPr="00513D90" w:rsidRDefault="00513D90" w:rsidP="00734DCD">
            <w:pPr>
              <w:rPr>
                <w:lang w:val="en-US"/>
              </w:rPr>
            </w:pPr>
            <w:r w:rsidRPr="00513D90">
              <w:rPr>
                <w:lang w:val="en-US"/>
              </w:rPr>
              <w:t>Board meetings and attendance</w:t>
            </w:r>
          </w:p>
        </w:tc>
        <w:tc>
          <w:tcPr>
            <w:tcW w:w="1017" w:type="dxa"/>
            <w:tcBorders>
              <w:top w:val="nil"/>
              <w:bottom w:val="nil"/>
            </w:tcBorders>
          </w:tcPr>
          <w:p w14:paraId="0C712950" w14:textId="77777777" w:rsidR="00513D90" w:rsidRPr="00513D90" w:rsidRDefault="00513D90" w:rsidP="00306527">
            <w:pPr>
              <w:jc w:val="center"/>
              <w:rPr>
                <w:lang w:val="en-US"/>
              </w:rPr>
            </w:pPr>
            <w:r w:rsidRPr="00513D90">
              <w:rPr>
                <w:lang w:val="en-US"/>
              </w:rPr>
              <w:t>83</w:t>
            </w:r>
          </w:p>
        </w:tc>
      </w:tr>
      <w:tr w:rsidR="00513D90" w:rsidRPr="00513D90" w14:paraId="65A8ABD2" w14:textId="77777777" w:rsidTr="008932B2">
        <w:trPr>
          <w:cnfStyle w:val="000000100000" w:firstRow="0" w:lastRow="0" w:firstColumn="0" w:lastColumn="0" w:oddVBand="0" w:evenVBand="0" w:oddHBand="1" w:evenHBand="0" w:firstRowFirstColumn="0" w:firstRowLastColumn="0" w:lastRowFirstColumn="0" w:lastRowLastColumn="0"/>
          <w:trHeight w:val="60"/>
        </w:trPr>
        <w:tc>
          <w:tcPr>
            <w:tcW w:w="1096" w:type="dxa"/>
            <w:tcBorders>
              <w:top w:val="nil"/>
              <w:bottom w:val="nil"/>
            </w:tcBorders>
          </w:tcPr>
          <w:p w14:paraId="030D0FAE" w14:textId="77777777" w:rsidR="00513D90" w:rsidRPr="00513D90" w:rsidRDefault="00513D90" w:rsidP="00734DCD">
            <w:pPr>
              <w:rPr>
                <w:lang w:val="en-US"/>
              </w:rPr>
            </w:pPr>
            <w:r w:rsidRPr="00513D90">
              <w:rPr>
                <w:b/>
                <w:bCs/>
                <w:lang w:val="en-US"/>
              </w:rPr>
              <w:t>Table 9</w:t>
            </w:r>
          </w:p>
        </w:tc>
        <w:tc>
          <w:tcPr>
            <w:tcW w:w="6147" w:type="dxa"/>
            <w:tcBorders>
              <w:top w:val="nil"/>
              <w:bottom w:val="nil"/>
            </w:tcBorders>
          </w:tcPr>
          <w:p w14:paraId="271F46E0" w14:textId="77777777" w:rsidR="00513D90" w:rsidRPr="00513D90" w:rsidRDefault="00513D90" w:rsidP="00734DCD">
            <w:pPr>
              <w:rPr>
                <w:lang w:val="en-US"/>
              </w:rPr>
            </w:pPr>
            <w:r w:rsidRPr="00513D90">
              <w:rPr>
                <w:lang w:val="en-US"/>
              </w:rPr>
              <w:t>Audit and Risk Committee attendance</w:t>
            </w:r>
          </w:p>
        </w:tc>
        <w:tc>
          <w:tcPr>
            <w:tcW w:w="1017" w:type="dxa"/>
            <w:tcBorders>
              <w:top w:val="nil"/>
              <w:bottom w:val="nil"/>
            </w:tcBorders>
          </w:tcPr>
          <w:p w14:paraId="75EECFD9" w14:textId="77777777" w:rsidR="00513D90" w:rsidRPr="00513D90" w:rsidRDefault="00513D90" w:rsidP="00306527">
            <w:pPr>
              <w:jc w:val="center"/>
              <w:rPr>
                <w:lang w:val="en-US"/>
              </w:rPr>
            </w:pPr>
            <w:r w:rsidRPr="00513D90">
              <w:rPr>
                <w:lang w:val="en-US"/>
              </w:rPr>
              <w:t>86</w:t>
            </w:r>
          </w:p>
        </w:tc>
      </w:tr>
      <w:tr w:rsidR="00513D90" w:rsidRPr="00513D90" w14:paraId="26550BFA" w14:textId="77777777" w:rsidTr="008932B2">
        <w:trPr>
          <w:cnfStyle w:val="000000010000" w:firstRow="0" w:lastRow="0" w:firstColumn="0" w:lastColumn="0" w:oddVBand="0" w:evenVBand="0" w:oddHBand="0" w:evenHBand="1" w:firstRowFirstColumn="0" w:firstRowLastColumn="0" w:lastRowFirstColumn="0" w:lastRowLastColumn="0"/>
          <w:trHeight w:val="60"/>
        </w:trPr>
        <w:tc>
          <w:tcPr>
            <w:tcW w:w="1096" w:type="dxa"/>
            <w:tcBorders>
              <w:top w:val="nil"/>
              <w:bottom w:val="nil"/>
            </w:tcBorders>
          </w:tcPr>
          <w:p w14:paraId="12D47806" w14:textId="77777777" w:rsidR="00513D90" w:rsidRPr="00513D90" w:rsidRDefault="00513D90" w:rsidP="00734DCD">
            <w:pPr>
              <w:rPr>
                <w:lang w:val="en-US"/>
              </w:rPr>
            </w:pPr>
            <w:r w:rsidRPr="00513D90">
              <w:rPr>
                <w:b/>
                <w:bCs/>
                <w:lang w:val="en-US"/>
              </w:rPr>
              <w:t>Table 10</w:t>
            </w:r>
          </w:p>
        </w:tc>
        <w:tc>
          <w:tcPr>
            <w:tcW w:w="6147" w:type="dxa"/>
            <w:tcBorders>
              <w:top w:val="nil"/>
              <w:bottom w:val="nil"/>
            </w:tcBorders>
          </w:tcPr>
          <w:p w14:paraId="7C0D44C2" w14:textId="77777777" w:rsidR="00513D90" w:rsidRPr="00513D90" w:rsidRDefault="00513D90" w:rsidP="00734DCD">
            <w:pPr>
              <w:rPr>
                <w:lang w:val="en-US"/>
              </w:rPr>
            </w:pPr>
            <w:r w:rsidRPr="00513D90">
              <w:rPr>
                <w:lang w:val="en-US"/>
              </w:rPr>
              <w:t>Remuneration paid to executives during the reporting period in 2017–18</w:t>
            </w:r>
          </w:p>
        </w:tc>
        <w:tc>
          <w:tcPr>
            <w:tcW w:w="1017" w:type="dxa"/>
            <w:tcBorders>
              <w:top w:val="nil"/>
              <w:bottom w:val="nil"/>
            </w:tcBorders>
          </w:tcPr>
          <w:p w14:paraId="2413CABA" w14:textId="77777777" w:rsidR="00513D90" w:rsidRPr="00513D90" w:rsidRDefault="00513D90" w:rsidP="00306527">
            <w:pPr>
              <w:jc w:val="center"/>
              <w:rPr>
                <w:lang w:val="en-US"/>
              </w:rPr>
            </w:pPr>
            <w:r w:rsidRPr="00513D90">
              <w:rPr>
                <w:lang w:val="en-US"/>
              </w:rPr>
              <w:t>90</w:t>
            </w:r>
          </w:p>
        </w:tc>
      </w:tr>
      <w:tr w:rsidR="00513D90" w:rsidRPr="00513D90" w14:paraId="4E09A068" w14:textId="77777777" w:rsidTr="008932B2">
        <w:trPr>
          <w:cnfStyle w:val="000000100000" w:firstRow="0" w:lastRow="0" w:firstColumn="0" w:lastColumn="0" w:oddVBand="0" w:evenVBand="0" w:oddHBand="1" w:evenHBand="0" w:firstRowFirstColumn="0" w:firstRowLastColumn="0" w:lastRowFirstColumn="0" w:lastRowLastColumn="0"/>
          <w:trHeight w:val="60"/>
        </w:trPr>
        <w:tc>
          <w:tcPr>
            <w:tcW w:w="1096" w:type="dxa"/>
            <w:tcBorders>
              <w:top w:val="nil"/>
              <w:bottom w:val="nil"/>
            </w:tcBorders>
          </w:tcPr>
          <w:p w14:paraId="27B93776" w14:textId="77777777" w:rsidR="00513D90" w:rsidRPr="00513D90" w:rsidRDefault="00513D90" w:rsidP="00734DCD">
            <w:pPr>
              <w:rPr>
                <w:lang w:val="en-US"/>
              </w:rPr>
            </w:pPr>
            <w:r w:rsidRPr="00513D90">
              <w:rPr>
                <w:b/>
                <w:bCs/>
                <w:lang w:val="en-US"/>
              </w:rPr>
              <w:t>Table 11</w:t>
            </w:r>
          </w:p>
        </w:tc>
        <w:tc>
          <w:tcPr>
            <w:tcW w:w="6147" w:type="dxa"/>
            <w:tcBorders>
              <w:top w:val="nil"/>
              <w:bottom w:val="nil"/>
            </w:tcBorders>
          </w:tcPr>
          <w:p w14:paraId="079161D8" w14:textId="77777777" w:rsidR="00513D90" w:rsidRPr="00513D90" w:rsidRDefault="00513D90" w:rsidP="00734DCD">
            <w:pPr>
              <w:rPr>
                <w:lang w:val="en-US"/>
              </w:rPr>
            </w:pPr>
            <w:r w:rsidRPr="00513D90">
              <w:rPr>
                <w:lang w:val="en-US"/>
              </w:rPr>
              <w:t>Remuneration paid to highly paid staff during the reporting period in 2017–18</w:t>
            </w:r>
          </w:p>
        </w:tc>
        <w:tc>
          <w:tcPr>
            <w:tcW w:w="1017" w:type="dxa"/>
            <w:tcBorders>
              <w:top w:val="nil"/>
              <w:bottom w:val="nil"/>
            </w:tcBorders>
          </w:tcPr>
          <w:p w14:paraId="6F6342E1" w14:textId="77777777" w:rsidR="00513D90" w:rsidRPr="00513D90" w:rsidRDefault="00513D90" w:rsidP="00306527">
            <w:pPr>
              <w:jc w:val="center"/>
              <w:rPr>
                <w:lang w:val="en-US"/>
              </w:rPr>
            </w:pPr>
            <w:r w:rsidRPr="00513D90">
              <w:rPr>
                <w:lang w:val="en-US"/>
              </w:rPr>
              <w:t>90–91</w:t>
            </w:r>
          </w:p>
        </w:tc>
      </w:tr>
      <w:tr w:rsidR="00513D90" w:rsidRPr="00513D90" w14:paraId="7FBDFF62" w14:textId="77777777" w:rsidTr="008932B2">
        <w:trPr>
          <w:cnfStyle w:val="000000010000" w:firstRow="0" w:lastRow="0" w:firstColumn="0" w:lastColumn="0" w:oddVBand="0" w:evenVBand="0" w:oddHBand="0" w:evenHBand="1" w:firstRowFirstColumn="0" w:firstRowLastColumn="0" w:lastRowFirstColumn="0" w:lastRowLastColumn="0"/>
          <w:trHeight w:val="60"/>
        </w:trPr>
        <w:tc>
          <w:tcPr>
            <w:tcW w:w="1096" w:type="dxa"/>
            <w:tcBorders>
              <w:top w:val="nil"/>
              <w:bottom w:val="nil"/>
            </w:tcBorders>
          </w:tcPr>
          <w:p w14:paraId="625B9A8F" w14:textId="77777777" w:rsidR="00513D90" w:rsidRPr="00513D90" w:rsidRDefault="00513D90" w:rsidP="00734DCD">
            <w:pPr>
              <w:rPr>
                <w:lang w:val="en-US"/>
              </w:rPr>
            </w:pPr>
            <w:r w:rsidRPr="00513D90">
              <w:rPr>
                <w:b/>
                <w:bCs/>
                <w:lang w:val="en-US"/>
              </w:rPr>
              <w:t>Table 12</w:t>
            </w:r>
          </w:p>
        </w:tc>
        <w:tc>
          <w:tcPr>
            <w:tcW w:w="6147" w:type="dxa"/>
            <w:tcBorders>
              <w:top w:val="nil"/>
              <w:bottom w:val="nil"/>
            </w:tcBorders>
          </w:tcPr>
          <w:p w14:paraId="6F45458D" w14:textId="77777777" w:rsidR="00513D90" w:rsidRPr="00513D90" w:rsidRDefault="00513D90" w:rsidP="00734DCD">
            <w:pPr>
              <w:rPr>
                <w:lang w:val="en-US"/>
              </w:rPr>
            </w:pPr>
            <w:r w:rsidRPr="00513D90">
              <w:rPr>
                <w:lang w:val="en-US"/>
              </w:rPr>
              <w:t>Employee profile as of 30 June 2018</w:t>
            </w:r>
          </w:p>
        </w:tc>
        <w:tc>
          <w:tcPr>
            <w:tcW w:w="1017" w:type="dxa"/>
            <w:tcBorders>
              <w:top w:val="nil"/>
              <w:bottom w:val="nil"/>
            </w:tcBorders>
          </w:tcPr>
          <w:p w14:paraId="4F8A17C0" w14:textId="77777777" w:rsidR="00513D90" w:rsidRPr="00513D90" w:rsidRDefault="00513D90" w:rsidP="00306527">
            <w:pPr>
              <w:jc w:val="center"/>
              <w:rPr>
                <w:lang w:val="en-US"/>
              </w:rPr>
            </w:pPr>
            <w:r w:rsidRPr="00513D90">
              <w:rPr>
                <w:lang w:val="en-US"/>
              </w:rPr>
              <w:t>97</w:t>
            </w:r>
          </w:p>
        </w:tc>
      </w:tr>
      <w:tr w:rsidR="00513D90" w:rsidRPr="00513D90" w14:paraId="25635060" w14:textId="77777777" w:rsidTr="008932B2">
        <w:trPr>
          <w:cnfStyle w:val="000000100000" w:firstRow="0" w:lastRow="0" w:firstColumn="0" w:lastColumn="0" w:oddVBand="0" w:evenVBand="0" w:oddHBand="1" w:evenHBand="0" w:firstRowFirstColumn="0" w:firstRowLastColumn="0" w:lastRowFirstColumn="0" w:lastRowLastColumn="0"/>
          <w:trHeight w:val="60"/>
        </w:trPr>
        <w:tc>
          <w:tcPr>
            <w:tcW w:w="1096" w:type="dxa"/>
            <w:tcBorders>
              <w:top w:val="nil"/>
              <w:bottom w:val="nil"/>
            </w:tcBorders>
          </w:tcPr>
          <w:p w14:paraId="36FB3C40" w14:textId="77777777" w:rsidR="00513D90" w:rsidRPr="00513D90" w:rsidRDefault="00513D90" w:rsidP="00734DCD">
            <w:pPr>
              <w:rPr>
                <w:lang w:val="en-US"/>
              </w:rPr>
            </w:pPr>
            <w:r w:rsidRPr="00513D90">
              <w:rPr>
                <w:b/>
                <w:bCs/>
                <w:lang w:val="en-US"/>
              </w:rPr>
              <w:t>Table 13</w:t>
            </w:r>
          </w:p>
        </w:tc>
        <w:tc>
          <w:tcPr>
            <w:tcW w:w="6147" w:type="dxa"/>
            <w:tcBorders>
              <w:top w:val="nil"/>
              <w:bottom w:val="nil"/>
            </w:tcBorders>
          </w:tcPr>
          <w:p w14:paraId="5F434195" w14:textId="77777777" w:rsidR="00513D90" w:rsidRPr="00513D90" w:rsidRDefault="00513D90" w:rsidP="00734DCD">
            <w:pPr>
              <w:rPr>
                <w:lang w:val="en-US"/>
              </w:rPr>
            </w:pPr>
            <w:r w:rsidRPr="00513D90">
              <w:rPr>
                <w:lang w:val="en-US"/>
              </w:rPr>
              <w:t>Freedom of information summary 2017–18</w:t>
            </w:r>
          </w:p>
        </w:tc>
        <w:tc>
          <w:tcPr>
            <w:tcW w:w="1017" w:type="dxa"/>
            <w:tcBorders>
              <w:top w:val="nil"/>
              <w:bottom w:val="nil"/>
            </w:tcBorders>
          </w:tcPr>
          <w:p w14:paraId="3237E545" w14:textId="77777777" w:rsidR="00513D90" w:rsidRPr="00513D90" w:rsidRDefault="00513D90" w:rsidP="00306527">
            <w:pPr>
              <w:jc w:val="center"/>
              <w:rPr>
                <w:lang w:val="en-US"/>
              </w:rPr>
            </w:pPr>
            <w:r w:rsidRPr="00513D90">
              <w:rPr>
                <w:lang w:val="en-US"/>
              </w:rPr>
              <w:t>130–131</w:t>
            </w:r>
          </w:p>
        </w:tc>
      </w:tr>
      <w:tr w:rsidR="00513D90" w:rsidRPr="00513D90" w14:paraId="04D998A2" w14:textId="77777777" w:rsidTr="008932B2">
        <w:trPr>
          <w:cnfStyle w:val="000000010000" w:firstRow="0" w:lastRow="0" w:firstColumn="0" w:lastColumn="0" w:oddVBand="0" w:evenVBand="0" w:oddHBand="0" w:evenHBand="1" w:firstRowFirstColumn="0" w:firstRowLastColumn="0" w:lastRowFirstColumn="0" w:lastRowLastColumn="0"/>
          <w:trHeight w:val="60"/>
        </w:trPr>
        <w:tc>
          <w:tcPr>
            <w:tcW w:w="1096" w:type="dxa"/>
            <w:tcBorders>
              <w:top w:val="nil"/>
              <w:bottom w:val="nil"/>
            </w:tcBorders>
          </w:tcPr>
          <w:p w14:paraId="6E0F3136" w14:textId="77777777" w:rsidR="00513D90" w:rsidRPr="00513D90" w:rsidRDefault="00513D90" w:rsidP="00734DCD">
            <w:pPr>
              <w:rPr>
                <w:lang w:val="en-US"/>
              </w:rPr>
            </w:pPr>
            <w:r w:rsidRPr="00513D90">
              <w:rPr>
                <w:b/>
                <w:bCs/>
                <w:lang w:val="en-US"/>
              </w:rPr>
              <w:t>Table 14</w:t>
            </w:r>
          </w:p>
        </w:tc>
        <w:tc>
          <w:tcPr>
            <w:tcW w:w="6147" w:type="dxa"/>
            <w:tcBorders>
              <w:top w:val="nil"/>
              <w:bottom w:val="nil"/>
            </w:tcBorders>
          </w:tcPr>
          <w:p w14:paraId="57DFE99D" w14:textId="77777777" w:rsidR="00513D90" w:rsidRPr="00513D90" w:rsidRDefault="00513D90" w:rsidP="00734DCD">
            <w:pPr>
              <w:rPr>
                <w:lang w:val="en-US"/>
              </w:rPr>
            </w:pPr>
            <w:r w:rsidRPr="00513D90">
              <w:rPr>
                <w:lang w:val="en-US"/>
              </w:rPr>
              <w:t>Summary of the Commission’s compliance with ecologically sustainable development</w:t>
            </w:r>
          </w:p>
        </w:tc>
        <w:tc>
          <w:tcPr>
            <w:tcW w:w="1017" w:type="dxa"/>
            <w:tcBorders>
              <w:top w:val="nil"/>
              <w:bottom w:val="nil"/>
            </w:tcBorders>
          </w:tcPr>
          <w:p w14:paraId="441215C2" w14:textId="77777777" w:rsidR="00513D90" w:rsidRPr="00513D90" w:rsidRDefault="00513D90" w:rsidP="00306527">
            <w:pPr>
              <w:jc w:val="center"/>
              <w:rPr>
                <w:lang w:val="en-US"/>
              </w:rPr>
            </w:pPr>
            <w:r w:rsidRPr="00513D90">
              <w:rPr>
                <w:lang w:val="en-US"/>
              </w:rPr>
              <w:t>132–133</w:t>
            </w:r>
          </w:p>
        </w:tc>
      </w:tr>
      <w:tr w:rsidR="00513D90" w:rsidRPr="00513D90" w14:paraId="714B4D8B" w14:textId="77777777" w:rsidTr="008932B2">
        <w:trPr>
          <w:cnfStyle w:val="000000100000" w:firstRow="0" w:lastRow="0" w:firstColumn="0" w:lastColumn="0" w:oddVBand="0" w:evenVBand="0" w:oddHBand="1" w:evenHBand="0" w:firstRowFirstColumn="0" w:firstRowLastColumn="0" w:lastRowFirstColumn="0" w:lastRowLastColumn="0"/>
          <w:trHeight w:val="60"/>
        </w:trPr>
        <w:tc>
          <w:tcPr>
            <w:tcW w:w="1096" w:type="dxa"/>
            <w:tcBorders>
              <w:top w:val="nil"/>
              <w:bottom w:val="nil"/>
            </w:tcBorders>
          </w:tcPr>
          <w:p w14:paraId="2AC13A92" w14:textId="77777777" w:rsidR="00513D90" w:rsidRPr="00513D90" w:rsidRDefault="00513D90" w:rsidP="00734DCD">
            <w:pPr>
              <w:rPr>
                <w:lang w:val="en-US"/>
              </w:rPr>
            </w:pPr>
            <w:r w:rsidRPr="00513D90">
              <w:rPr>
                <w:b/>
                <w:bCs/>
                <w:lang w:val="en-US"/>
              </w:rPr>
              <w:t>Table 15</w:t>
            </w:r>
          </w:p>
        </w:tc>
        <w:tc>
          <w:tcPr>
            <w:tcW w:w="6147" w:type="dxa"/>
            <w:tcBorders>
              <w:top w:val="nil"/>
              <w:bottom w:val="nil"/>
            </w:tcBorders>
          </w:tcPr>
          <w:p w14:paraId="51F0C3F6" w14:textId="77777777" w:rsidR="00513D90" w:rsidRPr="00513D90" w:rsidRDefault="00513D90" w:rsidP="00734DCD">
            <w:pPr>
              <w:rPr>
                <w:lang w:val="en-US"/>
              </w:rPr>
            </w:pPr>
            <w:r w:rsidRPr="00513D90">
              <w:rPr>
                <w:lang w:val="en-US"/>
              </w:rPr>
              <w:t>Related-entity transactions</w:t>
            </w:r>
          </w:p>
        </w:tc>
        <w:tc>
          <w:tcPr>
            <w:tcW w:w="1017" w:type="dxa"/>
            <w:tcBorders>
              <w:top w:val="nil"/>
              <w:bottom w:val="nil"/>
            </w:tcBorders>
          </w:tcPr>
          <w:p w14:paraId="1C9A94CD" w14:textId="77777777" w:rsidR="00513D90" w:rsidRPr="00513D90" w:rsidRDefault="00513D90" w:rsidP="00306527">
            <w:pPr>
              <w:jc w:val="center"/>
              <w:rPr>
                <w:lang w:val="en-US"/>
              </w:rPr>
            </w:pPr>
            <w:r w:rsidRPr="00513D90">
              <w:rPr>
                <w:lang w:val="en-US"/>
              </w:rPr>
              <w:t>134</w:t>
            </w:r>
          </w:p>
        </w:tc>
      </w:tr>
      <w:tr w:rsidR="00513D90" w:rsidRPr="00513D90" w14:paraId="4756D1AD" w14:textId="77777777" w:rsidTr="008932B2">
        <w:trPr>
          <w:cnfStyle w:val="000000010000" w:firstRow="0" w:lastRow="0" w:firstColumn="0" w:lastColumn="0" w:oddVBand="0" w:evenVBand="0" w:oddHBand="0" w:evenHBand="1" w:firstRowFirstColumn="0" w:firstRowLastColumn="0" w:lastRowFirstColumn="0" w:lastRowLastColumn="0"/>
          <w:trHeight w:val="60"/>
        </w:trPr>
        <w:tc>
          <w:tcPr>
            <w:tcW w:w="1096" w:type="dxa"/>
            <w:tcBorders>
              <w:top w:val="nil"/>
              <w:bottom w:val="nil"/>
            </w:tcBorders>
          </w:tcPr>
          <w:p w14:paraId="70EABBDD" w14:textId="77777777" w:rsidR="00513D90" w:rsidRPr="00513D90" w:rsidRDefault="00513D90" w:rsidP="00734DCD">
            <w:pPr>
              <w:rPr>
                <w:lang w:val="en-US"/>
              </w:rPr>
            </w:pPr>
            <w:r w:rsidRPr="00513D90">
              <w:rPr>
                <w:b/>
                <w:bCs/>
                <w:lang w:val="en-US"/>
              </w:rPr>
              <w:t>Table 16</w:t>
            </w:r>
          </w:p>
        </w:tc>
        <w:tc>
          <w:tcPr>
            <w:tcW w:w="6147" w:type="dxa"/>
            <w:tcBorders>
              <w:top w:val="nil"/>
              <w:bottom w:val="nil"/>
            </w:tcBorders>
          </w:tcPr>
          <w:p w14:paraId="7835FC8D" w14:textId="77777777" w:rsidR="00513D90" w:rsidRPr="00513D90" w:rsidRDefault="00513D90" w:rsidP="00734DCD">
            <w:pPr>
              <w:rPr>
                <w:lang w:val="en-US"/>
              </w:rPr>
            </w:pPr>
            <w:r w:rsidRPr="00513D90">
              <w:rPr>
                <w:lang w:val="en-US"/>
              </w:rPr>
              <w:t>Mandatory reporting orders as required under legislation</w:t>
            </w:r>
          </w:p>
        </w:tc>
        <w:tc>
          <w:tcPr>
            <w:tcW w:w="1017" w:type="dxa"/>
            <w:tcBorders>
              <w:top w:val="nil"/>
              <w:bottom w:val="nil"/>
            </w:tcBorders>
          </w:tcPr>
          <w:p w14:paraId="4A26A362" w14:textId="77777777" w:rsidR="00513D90" w:rsidRPr="00513D90" w:rsidRDefault="00513D90" w:rsidP="00306527">
            <w:pPr>
              <w:jc w:val="center"/>
              <w:rPr>
                <w:lang w:val="en-US"/>
              </w:rPr>
            </w:pPr>
            <w:r w:rsidRPr="00513D90">
              <w:rPr>
                <w:lang w:val="en-US"/>
              </w:rPr>
              <w:t>146–148</w:t>
            </w:r>
          </w:p>
        </w:tc>
      </w:tr>
    </w:tbl>
    <w:p w14:paraId="68B6A2FA" w14:textId="286ADBFE" w:rsidR="00734DCD" w:rsidRDefault="00734DCD" w:rsidP="00513D90">
      <w:pPr>
        <w:rPr>
          <w:lang w:val="en-US"/>
        </w:rPr>
      </w:pPr>
    </w:p>
    <w:p w14:paraId="26866A47" w14:textId="77777777" w:rsidR="00734DCD" w:rsidRDefault="00734DCD">
      <w:pPr>
        <w:rPr>
          <w:lang w:val="en-US"/>
        </w:rPr>
      </w:pPr>
      <w:r>
        <w:rPr>
          <w:lang w:val="en-US"/>
        </w:rPr>
        <w:br w:type="page"/>
      </w:r>
    </w:p>
    <w:p w14:paraId="41973573" w14:textId="77777777" w:rsidR="00513D90" w:rsidRPr="00513D90" w:rsidRDefault="00513D90" w:rsidP="00734DCD">
      <w:pPr>
        <w:pStyle w:val="Heading2"/>
        <w:rPr>
          <w:lang w:val="en-GB"/>
        </w:rPr>
      </w:pPr>
      <w:bookmarkStart w:id="41" w:name="_Toc527122089"/>
      <w:r w:rsidRPr="00513D90">
        <w:rPr>
          <w:lang w:val="en-GB"/>
        </w:rPr>
        <w:t>Compliance index</w:t>
      </w:r>
      <w:bookmarkEnd w:id="41"/>
    </w:p>
    <w:p w14:paraId="60EA5471" w14:textId="77777777" w:rsidR="00513D90" w:rsidRPr="00513D90" w:rsidRDefault="00513D90" w:rsidP="00306527">
      <w:pPr>
        <w:pStyle w:val="IntroPara"/>
        <w:pBdr>
          <w:bottom w:val="none" w:sz="0" w:space="0" w:color="auto"/>
        </w:pBdr>
        <w:rPr>
          <w:lang w:val="en-US"/>
        </w:rPr>
      </w:pPr>
      <w:r w:rsidRPr="00513D90">
        <w:rPr>
          <w:lang w:val="en-US"/>
        </w:rPr>
        <w:t>The Commission is bound by various legislative requirements to disclose certain information in this annual report. The operative provisions of the PGPA Act came into effect on 1 July 2014. The Public Governance, Performance and Accountability Amendment (Corporate Commonwealth Entity Annual Reporting) Rule 2016 prescribes the reporting requirements for the Commission.</w:t>
      </w:r>
    </w:p>
    <w:p w14:paraId="18B660D3" w14:textId="4E9B5DE4" w:rsidR="00513D90" w:rsidRPr="00513D90" w:rsidRDefault="00513D90" w:rsidP="00734DCD">
      <w:pPr>
        <w:pStyle w:val="TableTitle"/>
        <w:rPr>
          <w:lang w:val="en-GB"/>
        </w:rPr>
      </w:pPr>
      <w:r w:rsidRPr="00513D90">
        <w:rPr>
          <w:lang w:val="en-GB"/>
        </w:rPr>
        <w:t>Mandatory reporting orders as required under legislation</w:t>
      </w:r>
    </w:p>
    <w:tbl>
      <w:tblPr>
        <w:tblStyle w:val="DefaultTable2"/>
        <w:tblW w:w="8277" w:type="dxa"/>
        <w:tblLayout w:type="fixed"/>
        <w:tblLook w:val="0420" w:firstRow="1" w:lastRow="0" w:firstColumn="0" w:lastColumn="0" w:noHBand="0"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910"/>
        <w:gridCol w:w="3893"/>
        <w:gridCol w:w="1474"/>
      </w:tblGrid>
      <w:tr w:rsidR="00513D90" w:rsidRPr="00513D90" w14:paraId="7FD21931" w14:textId="77777777" w:rsidTr="00A25AE3">
        <w:trPr>
          <w:cnfStyle w:val="100000000000" w:firstRow="1" w:lastRow="0" w:firstColumn="0" w:lastColumn="0" w:oddVBand="0" w:evenVBand="0" w:oddHBand="0" w:evenHBand="0" w:firstRowFirstColumn="0" w:firstRowLastColumn="0" w:lastRowFirstColumn="0" w:lastRowLastColumn="0"/>
          <w:trHeight w:val="113"/>
          <w:tblHeader/>
        </w:trPr>
        <w:tc>
          <w:tcPr>
            <w:tcW w:w="2910" w:type="dxa"/>
            <w:vAlign w:val="bottom"/>
          </w:tcPr>
          <w:p w14:paraId="3B0146CE" w14:textId="77777777" w:rsidR="00513D90" w:rsidRPr="00513D90" w:rsidRDefault="00513D90" w:rsidP="00A25AE3">
            <w:pPr>
              <w:rPr>
                <w:lang w:val="en-GB"/>
              </w:rPr>
            </w:pPr>
            <w:r w:rsidRPr="00513D90">
              <w:rPr>
                <w:lang w:val="en-GB"/>
              </w:rPr>
              <w:t>Requirement</w:t>
            </w:r>
          </w:p>
        </w:tc>
        <w:tc>
          <w:tcPr>
            <w:tcW w:w="3893" w:type="dxa"/>
            <w:vAlign w:val="bottom"/>
          </w:tcPr>
          <w:p w14:paraId="3B0631FD" w14:textId="77777777" w:rsidR="00513D90" w:rsidRPr="00513D90" w:rsidRDefault="00513D90" w:rsidP="00A25AE3">
            <w:pPr>
              <w:rPr>
                <w:lang w:val="en-GB"/>
              </w:rPr>
            </w:pPr>
            <w:r w:rsidRPr="00513D90">
              <w:rPr>
                <w:lang w:val="en-GB"/>
              </w:rPr>
              <w:t>Reference</w:t>
            </w:r>
          </w:p>
        </w:tc>
        <w:tc>
          <w:tcPr>
            <w:tcW w:w="1474" w:type="dxa"/>
            <w:vAlign w:val="bottom"/>
          </w:tcPr>
          <w:p w14:paraId="77B898FD" w14:textId="78E1F4C3" w:rsidR="00513D90" w:rsidRPr="00513D90" w:rsidRDefault="00513D90" w:rsidP="00A25AE3">
            <w:pPr>
              <w:jc w:val="center"/>
              <w:rPr>
                <w:lang w:val="en-GB"/>
              </w:rPr>
            </w:pPr>
            <w:r w:rsidRPr="00513D90">
              <w:rPr>
                <w:lang w:val="en-GB"/>
              </w:rPr>
              <w:t>Page listing of</w:t>
            </w:r>
            <w:r w:rsidR="00734DCD">
              <w:rPr>
                <w:lang w:val="en-GB"/>
              </w:rPr>
              <w:t> </w:t>
            </w:r>
            <w:r w:rsidRPr="00513D90">
              <w:rPr>
                <w:lang w:val="en-GB"/>
              </w:rPr>
              <w:t>compliant information</w:t>
            </w:r>
          </w:p>
        </w:tc>
      </w:tr>
      <w:tr w:rsidR="00513D90" w:rsidRPr="00513D90" w14:paraId="6A3E205A"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2910" w:type="dxa"/>
            <w:tcBorders>
              <w:bottom w:val="nil"/>
            </w:tcBorders>
          </w:tcPr>
          <w:p w14:paraId="3A1D7399" w14:textId="77777777" w:rsidR="00513D90" w:rsidRPr="00513D90" w:rsidRDefault="00513D90" w:rsidP="00306527">
            <w:pPr>
              <w:rPr>
                <w:lang w:val="en-US"/>
              </w:rPr>
            </w:pPr>
            <w:r w:rsidRPr="00513D90">
              <w:rPr>
                <w:lang w:val="en-US"/>
              </w:rPr>
              <w:t>Accountable authority</w:t>
            </w:r>
          </w:p>
        </w:tc>
        <w:tc>
          <w:tcPr>
            <w:tcW w:w="3893" w:type="dxa"/>
            <w:tcBorders>
              <w:bottom w:val="nil"/>
            </w:tcBorders>
          </w:tcPr>
          <w:p w14:paraId="16E885BB" w14:textId="77777777" w:rsidR="00513D90" w:rsidRPr="00513D90" w:rsidRDefault="00513D90" w:rsidP="00306527">
            <w:pPr>
              <w:rPr>
                <w:lang w:val="en-US"/>
              </w:rPr>
            </w:pPr>
            <w:r w:rsidRPr="00513D90">
              <w:rPr>
                <w:lang w:val="en-US"/>
              </w:rPr>
              <w:t>Public Governance, Performance and Accountability Amendment (Corporate Commonwealth Entity Annual Reporting) Rule 2016 subsection 17BE(j)</w:t>
            </w:r>
          </w:p>
        </w:tc>
        <w:tc>
          <w:tcPr>
            <w:tcW w:w="1474" w:type="dxa"/>
            <w:tcBorders>
              <w:bottom w:val="nil"/>
            </w:tcBorders>
          </w:tcPr>
          <w:p w14:paraId="715F25E8" w14:textId="77777777" w:rsidR="00513D90" w:rsidRPr="00513D90" w:rsidRDefault="00513D90" w:rsidP="00306527">
            <w:pPr>
              <w:jc w:val="center"/>
              <w:rPr>
                <w:lang w:val="en-US"/>
              </w:rPr>
            </w:pPr>
            <w:r w:rsidRPr="00513D90">
              <w:rPr>
                <w:lang w:val="en-US"/>
              </w:rPr>
              <w:t>78–83</w:t>
            </w:r>
          </w:p>
        </w:tc>
      </w:tr>
      <w:tr w:rsidR="00513D90" w:rsidRPr="00513D90" w14:paraId="2841EF14"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2910" w:type="dxa"/>
            <w:tcBorders>
              <w:top w:val="nil"/>
              <w:bottom w:val="nil"/>
            </w:tcBorders>
          </w:tcPr>
          <w:p w14:paraId="6C6C0C43" w14:textId="77777777" w:rsidR="00513D90" w:rsidRPr="00513D90" w:rsidRDefault="00513D90" w:rsidP="00306527">
            <w:pPr>
              <w:rPr>
                <w:lang w:val="en-US"/>
              </w:rPr>
            </w:pPr>
            <w:r w:rsidRPr="00513D90">
              <w:rPr>
                <w:lang w:val="en-US"/>
              </w:rPr>
              <w:t>Amendments to the Commission’s enabling legislation and to any other legislation directly relevant to its operation</w:t>
            </w:r>
          </w:p>
        </w:tc>
        <w:tc>
          <w:tcPr>
            <w:tcW w:w="3893" w:type="dxa"/>
            <w:tcBorders>
              <w:top w:val="nil"/>
              <w:bottom w:val="nil"/>
            </w:tcBorders>
          </w:tcPr>
          <w:p w14:paraId="081F51F1" w14:textId="77777777" w:rsidR="00513D90" w:rsidRPr="00513D90" w:rsidRDefault="00513D90" w:rsidP="00306527">
            <w:pPr>
              <w:rPr>
                <w:lang w:val="en-US"/>
              </w:rPr>
            </w:pPr>
            <w:r w:rsidRPr="00513D90">
              <w:rPr>
                <w:lang w:val="en-US"/>
              </w:rPr>
              <w:t>Public Governance, Performance and Accountability Amendment (Corporate Commonwealth Entity Annual Reporting) Rule 2016 subsection 17BE(a)</w:t>
            </w:r>
          </w:p>
        </w:tc>
        <w:tc>
          <w:tcPr>
            <w:tcW w:w="1474" w:type="dxa"/>
            <w:tcBorders>
              <w:top w:val="nil"/>
              <w:bottom w:val="nil"/>
            </w:tcBorders>
          </w:tcPr>
          <w:p w14:paraId="349737BC" w14:textId="77777777" w:rsidR="00513D90" w:rsidRPr="00513D90" w:rsidRDefault="00513D90" w:rsidP="00306527">
            <w:pPr>
              <w:jc w:val="center"/>
              <w:rPr>
                <w:lang w:val="en-US"/>
              </w:rPr>
            </w:pPr>
            <w:r w:rsidRPr="00513D90">
              <w:rPr>
                <w:lang w:val="en-US"/>
              </w:rPr>
              <w:t>91</w:t>
            </w:r>
          </w:p>
        </w:tc>
      </w:tr>
      <w:tr w:rsidR="00513D90" w:rsidRPr="00513D90" w14:paraId="4D219158"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2910" w:type="dxa"/>
            <w:tcBorders>
              <w:top w:val="nil"/>
              <w:bottom w:val="nil"/>
            </w:tcBorders>
          </w:tcPr>
          <w:p w14:paraId="047DAC8F" w14:textId="77777777" w:rsidR="00513D90" w:rsidRPr="00513D90" w:rsidRDefault="00513D90" w:rsidP="00306527">
            <w:pPr>
              <w:rPr>
                <w:lang w:val="en-US"/>
              </w:rPr>
            </w:pPr>
            <w:r w:rsidRPr="00513D90">
              <w:rPr>
                <w:lang w:val="en-US"/>
              </w:rPr>
              <w:t>Approval by the accountable authority</w:t>
            </w:r>
          </w:p>
        </w:tc>
        <w:tc>
          <w:tcPr>
            <w:tcW w:w="3893" w:type="dxa"/>
            <w:tcBorders>
              <w:top w:val="nil"/>
              <w:bottom w:val="nil"/>
            </w:tcBorders>
          </w:tcPr>
          <w:p w14:paraId="645198B4" w14:textId="77777777" w:rsidR="00513D90" w:rsidRPr="00513D90" w:rsidRDefault="00513D90" w:rsidP="00306527">
            <w:pPr>
              <w:rPr>
                <w:lang w:val="en-US"/>
              </w:rPr>
            </w:pPr>
            <w:r w:rsidRPr="00513D90">
              <w:rPr>
                <w:lang w:val="en-US"/>
              </w:rPr>
              <w:t>Public Governance, Performance and Accountability Amendment (Corporate Commonwealth Entity Annual Reporting) Rule 2016 section 17BB</w:t>
            </w:r>
          </w:p>
        </w:tc>
        <w:tc>
          <w:tcPr>
            <w:tcW w:w="1474" w:type="dxa"/>
            <w:tcBorders>
              <w:top w:val="nil"/>
              <w:bottom w:val="nil"/>
            </w:tcBorders>
          </w:tcPr>
          <w:p w14:paraId="295C186B" w14:textId="77777777" w:rsidR="00513D90" w:rsidRPr="00513D90" w:rsidRDefault="00513D90" w:rsidP="00306527">
            <w:pPr>
              <w:jc w:val="center"/>
              <w:rPr>
                <w:lang w:val="en-US"/>
              </w:rPr>
            </w:pPr>
            <w:r w:rsidRPr="00513D90">
              <w:rPr>
                <w:lang w:val="en-US"/>
              </w:rPr>
              <w:t>1</w:t>
            </w:r>
          </w:p>
        </w:tc>
      </w:tr>
      <w:tr w:rsidR="00513D90" w:rsidRPr="00513D90" w14:paraId="2339AE29"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2910" w:type="dxa"/>
            <w:tcBorders>
              <w:top w:val="nil"/>
              <w:bottom w:val="nil"/>
            </w:tcBorders>
          </w:tcPr>
          <w:p w14:paraId="1BD1B9F5" w14:textId="77777777" w:rsidR="00513D90" w:rsidRPr="00513D90" w:rsidRDefault="00513D90" w:rsidP="00306527">
            <w:pPr>
              <w:rPr>
                <w:lang w:val="en-US"/>
              </w:rPr>
            </w:pPr>
            <w:r w:rsidRPr="00513D90">
              <w:rPr>
                <w:lang w:val="en-US"/>
              </w:rPr>
              <w:t>Assessment of the impact of the performance of each of the Commission’s functions</w:t>
            </w:r>
          </w:p>
        </w:tc>
        <w:tc>
          <w:tcPr>
            <w:tcW w:w="3893" w:type="dxa"/>
            <w:tcBorders>
              <w:top w:val="nil"/>
              <w:bottom w:val="nil"/>
            </w:tcBorders>
          </w:tcPr>
          <w:p w14:paraId="57D7AF70" w14:textId="77777777" w:rsidR="00513D90" w:rsidRPr="00513D90" w:rsidRDefault="00513D90" w:rsidP="00306527">
            <w:pPr>
              <w:rPr>
                <w:lang w:val="en-US"/>
              </w:rPr>
            </w:pPr>
            <w:r w:rsidRPr="00513D90">
              <w:rPr>
                <w:lang w:val="en-US"/>
              </w:rPr>
              <w:t>National Health Reform Act subsection 53(a)</w:t>
            </w:r>
          </w:p>
        </w:tc>
        <w:tc>
          <w:tcPr>
            <w:tcW w:w="1474" w:type="dxa"/>
            <w:tcBorders>
              <w:top w:val="nil"/>
              <w:bottom w:val="nil"/>
            </w:tcBorders>
          </w:tcPr>
          <w:p w14:paraId="087247D0" w14:textId="77777777" w:rsidR="00513D90" w:rsidRPr="00513D90" w:rsidRDefault="00513D90" w:rsidP="00306527">
            <w:pPr>
              <w:jc w:val="center"/>
              <w:rPr>
                <w:lang w:val="en-US"/>
              </w:rPr>
            </w:pPr>
            <w:r w:rsidRPr="00513D90">
              <w:rPr>
                <w:lang w:val="en-US"/>
              </w:rPr>
              <w:t>16–73</w:t>
            </w:r>
          </w:p>
        </w:tc>
      </w:tr>
      <w:tr w:rsidR="00513D90" w:rsidRPr="00513D90" w14:paraId="38A06C28"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2910" w:type="dxa"/>
            <w:tcBorders>
              <w:top w:val="nil"/>
              <w:bottom w:val="nil"/>
            </w:tcBorders>
          </w:tcPr>
          <w:p w14:paraId="76DB2C30" w14:textId="77777777" w:rsidR="00513D90" w:rsidRPr="00513D90" w:rsidRDefault="00513D90" w:rsidP="00306527">
            <w:pPr>
              <w:rPr>
                <w:lang w:val="en-US"/>
              </w:rPr>
            </w:pPr>
            <w:r w:rsidRPr="00513D90">
              <w:rPr>
                <w:lang w:val="en-US"/>
              </w:rPr>
              <w:t>Assessment of the safety of health care services provided</w:t>
            </w:r>
          </w:p>
        </w:tc>
        <w:tc>
          <w:tcPr>
            <w:tcW w:w="3893" w:type="dxa"/>
            <w:tcBorders>
              <w:top w:val="nil"/>
              <w:bottom w:val="nil"/>
            </w:tcBorders>
          </w:tcPr>
          <w:p w14:paraId="513B30B6" w14:textId="77777777" w:rsidR="00513D90" w:rsidRPr="00513D90" w:rsidRDefault="00513D90" w:rsidP="00306527">
            <w:pPr>
              <w:rPr>
                <w:lang w:val="en-US"/>
              </w:rPr>
            </w:pPr>
            <w:r w:rsidRPr="00513D90">
              <w:rPr>
                <w:lang w:val="en-US"/>
              </w:rPr>
              <w:t>National Health Reform Act subsection 53(b)(i)</w:t>
            </w:r>
          </w:p>
        </w:tc>
        <w:tc>
          <w:tcPr>
            <w:tcW w:w="1474" w:type="dxa"/>
            <w:tcBorders>
              <w:top w:val="nil"/>
              <w:bottom w:val="nil"/>
            </w:tcBorders>
          </w:tcPr>
          <w:p w14:paraId="66C898F2" w14:textId="77777777" w:rsidR="00513D90" w:rsidRPr="00513D90" w:rsidRDefault="00513D90" w:rsidP="00306527">
            <w:pPr>
              <w:jc w:val="center"/>
              <w:rPr>
                <w:lang w:val="en-US"/>
              </w:rPr>
            </w:pPr>
            <w:r w:rsidRPr="00513D90">
              <w:rPr>
                <w:lang w:val="en-US"/>
              </w:rPr>
              <w:t>54–55</w:t>
            </w:r>
          </w:p>
        </w:tc>
      </w:tr>
      <w:tr w:rsidR="00513D90" w:rsidRPr="00513D90" w14:paraId="4C368398"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2910" w:type="dxa"/>
            <w:tcBorders>
              <w:top w:val="nil"/>
              <w:bottom w:val="nil"/>
            </w:tcBorders>
          </w:tcPr>
          <w:p w14:paraId="7D62181D" w14:textId="77777777" w:rsidR="00513D90" w:rsidRPr="00513D90" w:rsidRDefault="00513D90" w:rsidP="00306527">
            <w:pPr>
              <w:rPr>
                <w:lang w:val="en-US"/>
              </w:rPr>
            </w:pPr>
            <w:r w:rsidRPr="00513D90">
              <w:rPr>
                <w:lang w:val="en-US"/>
              </w:rPr>
              <w:t>Assessment of the quality of health care services provided</w:t>
            </w:r>
          </w:p>
        </w:tc>
        <w:tc>
          <w:tcPr>
            <w:tcW w:w="3893" w:type="dxa"/>
            <w:tcBorders>
              <w:top w:val="nil"/>
              <w:bottom w:val="nil"/>
            </w:tcBorders>
          </w:tcPr>
          <w:p w14:paraId="37440BB8" w14:textId="77777777" w:rsidR="00513D90" w:rsidRPr="00513D90" w:rsidRDefault="00513D90" w:rsidP="00306527">
            <w:pPr>
              <w:rPr>
                <w:lang w:val="en-US"/>
              </w:rPr>
            </w:pPr>
            <w:r w:rsidRPr="00513D90">
              <w:rPr>
                <w:lang w:val="en-US"/>
              </w:rPr>
              <w:t>National Health Reform Act subsection 53(b)(ii)</w:t>
            </w:r>
          </w:p>
        </w:tc>
        <w:tc>
          <w:tcPr>
            <w:tcW w:w="1474" w:type="dxa"/>
            <w:tcBorders>
              <w:top w:val="nil"/>
              <w:bottom w:val="nil"/>
            </w:tcBorders>
          </w:tcPr>
          <w:p w14:paraId="48825CFF" w14:textId="77777777" w:rsidR="00513D90" w:rsidRPr="00513D90" w:rsidRDefault="00513D90" w:rsidP="00306527">
            <w:pPr>
              <w:jc w:val="center"/>
              <w:rPr>
                <w:lang w:val="en-US"/>
              </w:rPr>
            </w:pPr>
            <w:r w:rsidRPr="00513D90">
              <w:rPr>
                <w:lang w:val="en-US"/>
              </w:rPr>
              <w:t>54–55</w:t>
            </w:r>
          </w:p>
        </w:tc>
      </w:tr>
      <w:tr w:rsidR="00513D90" w:rsidRPr="00513D90" w14:paraId="76D4F05A"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2910" w:type="dxa"/>
            <w:tcBorders>
              <w:top w:val="nil"/>
              <w:bottom w:val="nil"/>
            </w:tcBorders>
          </w:tcPr>
          <w:p w14:paraId="626339B4" w14:textId="77777777" w:rsidR="00513D90" w:rsidRPr="00513D90" w:rsidRDefault="00513D90" w:rsidP="00306527">
            <w:pPr>
              <w:rPr>
                <w:lang w:val="en-US"/>
              </w:rPr>
            </w:pPr>
            <w:r w:rsidRPr="00513D90">
              <w:rPr>
                <w:lang w:val="en-US"/>
              </w:rPr>
              <w:t>Board committees</w:t>
            </w:r>
          </w:p>
        </w:tc>
        <w:tc>
          <w:tcPr>
            <w:tcW w:w="3893" w:type="dxa"/>
            <w:tcBorders>
              <w:top w:val="nil"/>
              <w:bottom w:val="nil"/>
            </w:tcBorders>
          </w:tcPr>
          <w:p w14:paraId="13A9A647" w14:textId="77777777" w:rsidR="00513D90" w:rsidRPr="00513D90" w:rsidRDefault="00513D90" w:rsidP="00306527">
            <w:pPr>
              <w:rPr>
                <w:lang w:val="en-US"/>
              </w:rPr>
            </w:pPr>
            <w:r w:rsidRPr="00513D90">
              <w:rPr>
                <w:lang w:val="en-US"/>
              </w:rPr>
              <w:t>Public Governance, Performance and Accountability Amendment (Corporate Commonwealth Entity Annual Reporting) Rule 2016 subsection 17BE(j)</w:t>
            </w:r>
          </w:p>
        </w:tc>
        <w:tc>
          <w:tcPr>
            <w:tcW w:w="1474" w:type="dxa"/>
            <w:tcBorders>
              <w:top w:val="nil"/>
              <w:bottom w:val="nil"/>
            </w:tcBorders>
          </w:tcPr>
          <w:p w14:paraId="6E5CBD3E" w14:textId="77777777" w:rsidR="00513D90" w:rsidRPr="00513D90" w:rsidRDefault="00513D90" w:rsidP="00306527">
            <w:pPr>
              <w:jc w:val="center"/>
              <w:rPr>
                <w:lang w:val="en-US"/>
              </w:rPr>
            </w:pPr>
            <w:r w:rsidRPr="00513D90">
              <w:rPr>
                <w:lang w:val="en-US"/>
              </w:rPr>
              <w:t>85–86</w:t>
            </w:r>
          </w:p>
        </w:tc>
      </w:tr>
    </w:tbl>
    <w:p w14:paraId="52F77E1C" w14:textId="77777777" w:rsidR="00306527" w:rsidRDefault="00306527" w:rsidP="00306527">
      <w:pPr>
        <w:spacing w:before="240" w:after="240"/>
        <w:rPr>
          <w:lang w:val="en-GB"/>
        </w:rPr>
      </w:pPr>
      <w:r w:rsidRPr="000D10B7">
        <w:rPr>
          <w:rFonts w:asciiTheme="majorHAnsi" w:hAnsiTheme="majorHAnsi" w:cstheme="majorHAnsi"/>
          <w:b/>
          <w:lang w:val="en-US"/>
        </w:rPr>
        <w:t xml:space="preserve">TABLE </w:t>
      </w:r>
      <w:r>
        <w:rPr>
          <w:rFonts w:asciiTheme="majorHAnsi" w:hAnsiTheme="majorHAnsi" w:cstheme="majorHAnsi"/>
          <w:b/>
          <w:lang w:val="en-US"/>
        </w:rPr>
        <w:t>16</w:t>
      </w:r>
      <w:r w:rsidRPr="000D10B7">
        <w:rPr>
          <w:rFonts w:asciiTheme="majorHAnsi" w:hAnsiTheme="majorHAnsi" w:cstheme="majorHAnsi"/>
          <w:b/>
          <w:lang w:val="en-US"/>
        </w:rPr>
        <w:t xml:space="preserve">: </w:t>
      </w:r>
      <w:r w:rsidRPr="000D10B7">
        <w:rPr>
          <w:rFonts w:asciiTheme="majorHAnsi" w:hAnsiTheme="majorHAnsi" w:cstheme="majorHAnsi"/>
          <w:i/>
          <w:lang w:val="en-US"/>
        </w:rPr>
        <w:t>CONTINUED</w:t>
      </w:r>
    </w:p>
    <w:tbl>
      <w:tblPr>
        <w:tblStyle w:val="DefaultTable2"/>
        <w:tblW w:w="8277" w:type="dxa"/>
        <w:tblLayout w:type="fixed"/>
        <w:tblLook w:val="0420" w:firstRow="1" w:lastRow="0" w:firstColumn="0" w:lastColumn="0" w:noHBand="0"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910"/>
        <w:gridCol w:w="3893"/>
        <w:gridCol w:w="1474"/>
      </w:tblGrid>
      <w:tr w:rsidR="00306527" w:rsidRPr="00513D90" w14:paraId="53D16F1A" w14:textId="77777777" w:rsidTr="00A25AE3">
        <w:trPr>
          <w:cnfStyle w:val="100000000000" w:firstRow="1" w:lastRow="0" w:firstColumn="0" w:lastColumn="0" w:oddVBand="0" w:evenVBand="0" w:oddHBand="0" w:evenHBand="0" w:firstRowFirstColumn="0" w:firstRowLastColumn="0" w:lastRowFirstColumn="0" w:lastRowLastColumn="0"/>
          <w:trHeight w:val="113"/>
        </w:trPr>
        <w:tc>
          <w:tcPr>
            <w:tcW w:w="2910" w:type="dxa"/>
            <w:vAlign w:val="bottom"/>
          </w:tcPr>
          <w:p w14:paraId="68F3E908" w14:textId="0994B58D" w:rsidR="00306527" w:rsidRPr="00513D90" w:rsidRDefault="00306527" w:rsidP="00A25AE3">
            <w:pPr>
              <w:rPr>
                <w:lang w:val="en-US"/>
              </w:rPr>
            </w:pPr>
            <w:r w:rsidRPr="00513D90">
              <w:rPr>
                <w:lang w:val="en-GB"/>
              </w:rPr>
              <w:t>Requirement</w:t>
            </w:r>
          </w:p>
        </w:tc>
        <w:tc>
          <w:tcPr>
            <w:tcW w:w="3893" w:type="dxa"/>
            <w:vAlign w:val="bottom"/>
          </w:tcPr>
          <w:p w14:paraId="703FD123" w14:textId="58FBC6CA" w:rsidR="00306527" w:rsidRPr="00513D90" w:rsidRDefault="00306527" w:rsidP="00A25AE3">
            <w:pPr>
              <w:rPr>
                <w:lang w:val="en-US"/>
              </w:rPr>
            </w:pPr>
            <w:r w:rsidRPr="00513D90">
              <w:rPr>
                <w:lang w:val="en-GB"/>
              </w:rPr>
              <w:t>Reference</w:t>
            </w:r>
          </w:p>
        </w:tc>
        <w:tc>
          <w:tcPr>
            <w:tcW w:w="1474" w:type="dxa"/>
          </w:tcPr>
          <w:p w14:paraId="5B4727DF" w14:textId="5B04E08E" w:rsidR="00306527" w:rsidRPr="00513D90" w:rsidRDefault="00306527" w:rsidP="00306527">
            <w:pPr>
              <w:jc w:val="center"/>
              <w:rPr>
                <w:lang w:val="en-US"/>
              </w:rPr>
            </w:pPr>
            <w:r w:rsidRPr="00513D90">
              <w:rPr>
                <w:lang w:val="en-GB"/>
              </w:rPr>
              <w:t>Page listing of</w:t>
            </w:r>
            <w:r>
              <w:rPr>
                <w:lang w:val="en-GB"/>
              </w:rPr>
              <w:t> </w:t>
            </w:r>
            <w:r w:rsidRPr="00513D90">
              <w:rPr>
                <w:lang w:val="en-GB"/>
              </w:rPr>
              <w:t>compliant information</w:t>
            </w:r>
          </w:p>
        </w:tc>
      </w:tr>
      <w:tr w:rsidR="00306527" w:rsidRPr="00513D90" w14:paraId="139B3B08"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2910" w:type="dxa"/>
            <w:tcBorders>
              <w:bottom w:val="nil"/>
            </w:tcBorders>
          </w:tcPr>
          <w:p w14:paraId="180F5A43" w14:textId="6B774E7E" w:rsidR="00306527" w:rsidRPr="00513D90" w:rsidRDefault="00306527" w:rsidP="00306527">
            <w:pPr>
              <w:rPr>
                <w:lang w:val="en-US"/>
              </w:rPr>
            </w:pPr>
            <w:r w:rsidRPr="00513D90">
              <w:rPr>
                <w:lang w:val="en-US"/>
              </w:rPr>
              <w:t>Ecologically sustainable development and environmental performance</w:t>
            </w:r>
          </w:p>
        </w:tc>
        <w:tc>
          <w:tcPr>
            <w:tcW w:w="3893" w:type="dxa"/>
            <w:tcBorders>
              <w:bottom w:val="nil"/>
            </w:tcBorders>
          </w:tcPr>
          <w:p w14:paraId="2006803A" w14:textId="5B0B398C" w:rsidR="00306527" w:rsidRPr="00513D90" w:rsidRDefault="00306527" w:rsidP="00306527">
            <w:pPr>
              <w:rPr>
                <w:lang w:val="en-US"/>
              </w:rPr>
            </w:pPr>
            <w:r w:rsidRPr="00513D90">
              <w:rPr>
                <w:lang w:val="en-US"/>
              </w:rPr>
              <w:t>Environment Protection and Biodiversity Conservation Act, section 516A</w:t>
            </w:r>
          </w:p>
        </w:tc>
        <w:tc>
          <w:tcPr>
            <w:tcW w:w="1474" w:type="dxa"/>
            <w:tcBorders>
              <w:bottom w:val="nil"/>
            </w:tcBorders>
          </w:tcPr>
          <w:p w14:paraId="3471FA47" w14:textId="58ABA0C6" w:rsidR="00306527" w:rsidRPr="00513D90" w:rsidRDefault="00306527" w:rsidP="00306527">
            <w:pPr>
              <w:jc w:val="center"/>
              <w:rPr>
                <w:lang w:val="en-US"/>
              </w:rPr>
            </w:pPr>
            <w:r w:rsidRPr="00513D90">
              <w:rPr>
                <w:lang w:val="en-US"/>
              </w:rPr>
              <w:t>91</w:t>
            </w:r>
          </w:p>
        </w:tc>
      </w:tr>
      <w:tr w:rsidR="00306527" w:rsidRPr="00513D90" w14:paraId="6848EBFB"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2910" w:type="dxa"/>
            <w:tcBorders>
              <w:top w:val="nil"/>
              <w:bottom w:val="nil"/>
            </w:tcBorders>
          </w:tcPr>
          <w:p w14:paraId="24A0112A" w14:textId="77777777" w:rsidR="00306527" w:rsidRPr="00513D90" w:rsidRDefault="00306527" w:rsidP="00306527">
            <w:pPr>
              <w:rPr>
                <w:lang w:val="en-US"/>
              </w:rPr>
            </w:pPr>
            <w:r w:rsidRPr="00513D90">
              <w:rPr>
                <w:lang w:val="en-US"/>
              </w:rPr>
              <w:t>Enabling legislation, functions and objectives</w:t>
            </w:r>
          </w:p>
        </w:tc>
        <w:tc>
          <w:tcPr>
            <w:tcW w:w="3893" w:type="dxa"/>
            <w:tcBorders>
              <w:top w:val="nil"/>
              <w:bottom w:val="nil"/>
            </w:tcBorders>
          </w:tcPr>
          <w:p w14:paraId="2BBF2E22" w14:textId="77777777" w:rsidR="00306527" w:rsidRPr="00513D90" w:rsidRDefault="00306527" w:rsidP="00306527">
            <w:pPr>
              <w:rPr>
                <w:lang w:val="en-US"/>
              </w:rPr>
            </w:pPr>
            <w:r w:rsidRPr="00513D90">
              <w:rPr>
                <w:lang w:val="en-US"/>
              </w:rPr>
              <w:t>Public Governance, Performance and Accountability Amendment (Corporate Commonwealth Entity Annual Reporting) Rule 2016 subsection 17BE(a)</w:t>
            </w:r>
          </w:p>
        </w:tc>
        <w:tc>
          <w:tcPr>
            <w:tcW w:w="1474" w:type="dxa"/>
            <w:tcBorders>
              <w:top w:val="nil"/>
              <w:bottom w:val="nil"/>
            </w:tcBorders>
          </w:tcPr>
          <w:p w14:paraId="605998D4" w14:textId="77777777" w:rsidR="00306527" w:rsidRPr="00513D90" w:rsidRDefault="00306527" w:rsidP="00306527">
            <w:pPr>
              <w:jc w:val="center"/>
              <w:rPr>
                <w:lang w:val="en-US"/>
              </w:rPr>
            </w:pPr>
            <w:r w:rsidRPr="00513D90">
              <w:rPr>
                <w:lang w:val="en-US"/>
              </w:rPr>
              <w:t>6, 76</w:t>
            </w:r>
          </w:p>
        </w:tc>
      </w:tr>
      <w:tr w:rsidR="00306527" w:rsidRPr="00513D90" w14:paraId="304B128D"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2910" w:type="dxa"/>
            <w:tcBorders>
              <w:top w:val="nil"/>
              <w:bottom w:val="nil"/>
            </w:tcBorders>
          </w:tcPr>
          <w:p w14:paraId="5091FCC3" w14:textId="77777777" w:rsidR="00306527" w:rsidRPr="00513D90" w:rsidRDefault="00306527" w:rsidP="00306527">
            <w:pPr>
              <w:rPr>
                <w:lang w:val="en-US"/>
              </w:rPr>
            </w:pPr>
            <w:r w:rsidRPr="00513D90">
              <w:rPr>
                <w:lang w:val="en-US"/>
              </w:rPr>
              <w:t>Financial statements</w:t>
            </w:r>
          </w:p>
        </w:tc>
        <w:tc>
          <w:tcPr>
            <w:tcW w:w="3893" w:type="dxa"/>
            <w:tcBorders>
              <w:top w:val="nil"/>
              <w:bottom w:val="nil"/>
            </w:tcBorders>
          </w:tcPr>
          <w:p w14:paraId="0B9A92FE" w14:textId="77777777" w:rsidR="00306527" w:rsidRPr="00513D90" w:rsidRDefault="00306527" w:rsidP="00306527">
            <w:pPr>
              <w:rPr>
                <w:lang w:val="en-US"/>
              </w:rPr>
            </w:pPr>
            <w:r w:rsidRPr="00513D90">
              <w:rPr>
                <w:lang w:val="en-US"/>
              </w:rPr>
              <w:t>Public Governance, Performance and Accountability Act subsection 43(4)</w:t>
            </w:r>
          </w:p>
        </w:tc>
        <w:tc>
          <w:tcPr>
            <w:tcW w:w="1474" w:type="dxa"/>
            <w:tcBorders>
              <w:top w:val="nil"/>
              <w:bottom w:val="nil"/>
            </w:tcBorders>
          </w:tcPr>
          <w:p w14:paraId="4405DF0F" w14:textId="77777777" w:rsidR="00306527" w:rsidRPr="00513D90" w:rsidRDefault="00306527" w:rsidP="00306527">
            <w:pPr>
              <w:jc w:val="center"/>
              <w:rPr>
                <w:lang w:val="en-US"/>
              </w:rPr>
            </w:pPr>
            <w:r w:rsidRPr="00513D90">
              <w:rPr>
                <w:lang w:val="en-US"/>
              </w:rPr>
              <w:t>106–125</w:t>
            </w:r>
          </w:p>
        </w:tc>
      </w:tr>
      <w:tr w:rsidR="00306527" w:rsidRPr="00513D90" w14:paraId="069ACF25"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2910" w:type="dxa"/>
            <w:tcBorders>
              <w:top w:val="nil"/>
              <w:bottom w:val="nil"/>
            </w:tcBorders>
          </w:tcPr>
          <w:p w14:paraId="4B13655E" w14:textId="77777777" w:rsidR="00306527" w:rsidRPr="00513D90" w:rsidRDefault="00306527" w:rsidP="00306527">
            <w:pPr>
              <w:rPr>
                <w:lang w:val="en-US"/>
              </w:rPr>
            </w:pPr>
            <w:r w:rsidRPr="00513D90">
              <w:rPr>
                <w:lang w:val="en-US"/>
              </w:rPr>
              <w:t>Financial statements certification: a statement, signed by the accountable authority</w:t>
            </w:r>
          </w:p>
        </w:tc>
        <w:tc>
          <w:tcPr>
            <w:tcW w:w="3893" w:type="dxa"/>
            <w:tcBorders>
              <w:top w:val="nil"/>
              <w:bottom w:val="nil"/>
            </w:tcBorders>
          </w:tcPr>
          <w:p w14:paraId="42249F30" w14:textId="77777777" w:rsidR="00306527" w:rsidRPr="00513D90" w:rsidRDefault="00306527" w:rsidP="00306527">
            <w:pPr>
              <w:rPr>
                <w:lang w:val="en-US"/>
              </w:rPr>
            </w:pPr>
            <w:r w:rsidRPr="00513D90">
              <w:rPr>
                <w:lang w:val="en-US"/>
              </w:rPr>
              <w:t>Public Governance, Performance and Accountability Act subsection 43(4)</w:t>
            </w:r>
          </w:p>
        </w:tc>
        <w:tc>
          <w:tcPr>
            <w:tcW w:w="1474" w:type="dxa"/>
            <w:tcBorders>
              <w:top w:val="nil"/>
              <w:bottom w:val="nil"/>
            </w:tcBorders>
          </w:tcPr>
          <w:p w14:paraId="11FBDEB0" w14:textId="77777777" w:rsidR="00306527" w:rsidRPr="00513D90" w:rsidRDefault="00306527" w:rsidP="00306527">
            <w:pPr>
              <w:jc w:val="center"/>
              <w:rPr>
                <w:lang w:val="en-US"/>
              </w:rPr>
            </w:pPr>
            <w:r w:rsidRPr="00513D90">
              <w:rPr>
                <w:lang w:val="en-US"/>
              </w:rPr>
              <w:t>106</w:t>
            </w:r>
          </w:p>
        </w:tc>
      </w:tr>
      <w:tr w:rsidR="00306527" w:rsidRPr="00513D90" w14:paraId="19B62D1E"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2910" w:type="dxa"/>
            <w:tcBorders>
              <w:top w:val="nil"/>
              <w:bottom w:val="nil"/>
            </w:tcBorders>
          </w:tcPr>
          <w:p w14:paraId="7C0983AC" w14:textId="77777777" w:rsidR="00306527" w:rsidRPr="00513D90" w:rsidRDefault="00306527" w:rsidP="00306527">
            <w:pPr>
              <w:rPr>
                <w:lang w:val="en-US"/>
              </w:rPr>
            </w:pPr>
            <w:r w:rsidRPr="00513D90">
              <w:rPr>
                <w:lang w:val="en-US"/>
              </w:rPr>
              <w:t>Financial statements certification: Auditor-General’s Report</w:t>
            </w:r>
          </w:p>
        </w:tc>
        <w:tc>
          <w:tcPr>
            <w:tcW w:w="3893" w:type="dxa"/>
            <w:tcBorders>
              <w:top w:val="nil"/>
              <w:bottom w:val="nil"/>
            </w:tcBorders>
          </w:tcPr>
          <w:p w14:paraId="140D5765" w14:textId="77777777" w:rsidR="00306527" w:rsidRPr="00513D90" w:rsidRDefault="00306527" w:rsidP="00306527">
            <w:pPr>
              <w:rPr>
                <w:lang w:val="en-US"/>
              </w:rPr>
            </w:pPr>
            <w:r w:rsidRPr="00513D90">
              <w:rPr>
                <w:lang w:val="en-US"/>
              </w:rPr>
              <w:t>Public Governance, Performance and Accountability Act subsection 43(4)</w:t>
            </w:r>
          </w:p>
        </w:tc>
        <w:tc>
          <w:tcPr>
            <w:tcW w:w="1474" w:type="dxa"/>
            <w:tcBorders>
              <w:top w:val="nil"/>
              <w:bottom w:val="nil"/>
            </w:tcBorders>
          </w:tcPr>
          <w:p w14:paraId="5EDE858C" w14:textId="77777777" w:rsidR="00306527" w:rsidRPr="00513D90" w:rsidRDefault="00306527" w:rsidP="00306527">
            <w:pPr>
              <w:jc w:val="center"/>
              <w:rPr>
                <w:lang w:val="en-US"/>
              </w:rPr>
            </w:pPr>
            <w:r w:rsidRPr="00513D90">
              <w:rPr>
                <w:lang w:val="en-US"/>
              </w:rPr>
              <w:t>104–105</w:t>
            </w:r>
          </w:p>
        </w:tc>
      </w:tr>
      <w:tr w:rsidR="00306527" w:rsidRPr="00513D90" w14:paraId="4F47645D"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2910" w:type="dxa"/>
            <w:tcBorders>
              <w:top w:val="nil"/>
              <w:bottom w:val="nil"/>
            </w:tcBorders>
          </w:tcPr>
          <w:p w14:paraId="7CEDA8E4" w14:textId="77777777" w:rsidR="00306527" w:rsidRPr="00513D90" w:rsidRDefault="00306527" w:rsidP="00306527">
            <w:pPr>
              <w:rPr>
                <w:lang w:val="en-US"/>
              </w:rPr>
            </w:pPr>
            <w:r w:rsidRPr="00513D90">
              <w:rPr>
                <w:lang w:val="en-US"/>
              </w:rPr>
              <w:t>Government policy orders</w:t>
            </w:r>
          </w:p>
        </w:tc>
        <w:tc>
          <w:tcPr>
            <w:tcW w:w="3893" w:type="dxa"/>
            <w:tcBorders>
              <w:top w:val="nil"/>
              <w:bottom w:val="nil"/>
            </w:tcBorders>
          </w:tcPr>
          <w:p w14:paraId="44754098" w14:textId="77777777" w:rsidR="00306527" w:rsidRPr="00513D90" w:rsidRDefault="00306527" w:rsidP="00306527">
            <w:pPr>
              <w:rPr>
                <w:lang w:val="en-US"/>
              </w:rPr>
            </w:pPr>
            <w:r w:rsidRPr="00513D90">
              <w:rPr>
                <w:lang w:val="en-US"/>
              </w:rPr>
              <w:t>Public Governance, Performance and Accountability Amendment (Corporate Commonwealth Entity Annual Reporting) Rule 2016 subsection 17BE(e)</w:t>
            </w:r>
          </w:p>
        </w:tc>
        <w:tc>
          <w:tcPr>
            <w:tcW w:w="1474" w:type="dxa"/>
            <w:tcBorders>
              <w:top w:val="nil"/>
              <w:bottom w:val="nil"/>
            </w:tcBorders>
          </w:tcPr>
          <w:p w14:paraId="613BD42B" w14:textId="77777777" w:rsidR="00306527" w:rsidRPr="00513D90" w:rsidRDefault="00306527" w:rsidP="00306527">
            <w:pPr>
              <w:jc w:val="center"/>
              <w:rPr>
                <w:lang w:val="en-US"/>
              </w:rPr>
            </w:pPr>
            <w:r w:rsidRPr="00513D90">
              <w:rPr>
                <w:lang w:val="en-US"/>
              </w:rPr>
              <w:t>91</w:t>
            </w:r>
          </w:p>
        </w:tc>
      </w:tr>
      <w:tr w:rsidR="00306527" w:rsidRPr="00513D90" w14:paraId="7D8F6B7B"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2910" w:type="dxa"/>
            <w:tcBorders>
              <w:top w:val="nil"/>
              <w:bottom w:val="nil"/>
            </w:tcBorders>
          </w:tcPr>
          <w:p w14:paraId="00E22F76" w14:textId="77777777" w:rsidR="00306527" w:rsidRPr="00513D90" w:rsidRDefault="00306527" w:rsidP="00306527">
            <w:pPr>
              <w:rPr>
                <w:lang w:val="en-US"/>
              </w:rPr>
            </w:pPr>
            <w:r w:rsidRPr="00513D90">
              <w:rPr>
                <w:lang w:val="en-US"/>
              </w:rPr>
              <w:t>Indemnities and insurance premiums for officers</w:t>
            </w:r>
          </w:p>
        </w:tc>
        <w:tc>
          <w:tcPr>
            <w:tcW w:w="3893" w:type="dxa"/>
            <w:tcBorders>
              <w:top w:val="nil"/>
              <w:bottom w:val="nil"/>
            </w:tcBorders>
          </w:tcPr>
          <w:p w14:paraId="00437606" w14:textId="77777777" w:rsidR="00306527" w:rsidRPr="00513D90" w:rsidRDefault="00306527" w:rsidP="00306527">
            <w:pPr>
              <w:rPr>
                <w:lang w:val="en-US"/>
              </w:rPr>
            </w:pPr>
            <w:r w:rsidRPr="00513D90">
              <w:rPr>
                <w:lang w:val="en-US"/>
              </w:rPr>
              <w:t>Public Governance, Performance and Accountability Amendment (Corporate Commonwealth Entity Annual Reporting) Rule 2016 subsection 17BE(t)</w:t>
            </w:r>
          </w:p>
        </w:tc>
        <w:tc>
          <w:tcPr>
            <w:tcW w:w="1474" w:type="dxa"/>
            <w:tcBorders>
              <w:top w:val="nil"/>
              <w:bottom w:val="nil"/>
            </w:tcBorders>
          </w:tcPr>
          <w:p w14:paraId="3713617B" w14:textId="77777777" w:rsidR="00306527" w:rsidRPr="00513D90" w:rsidRDefault="00306527" w:rsidP="00306527">
            <w:pPr>
              <w:jc w:val="center"/>
              <w:rPr>
                <w:lang w:val="en-US"/>
              </w:rPr>
            </w:pPr>
            <w:r w:rsidRPr="00513D90">
              <w:rPr>
                <w:lang w:val="en-US"/>
              </w:rPr>
              <w:t>77</w:t>
            </w:r>
          </w:p>
        </w:tc>
      </w:tr>
      <w:tr w:rsidR="00306527" w:rsidRPr="00513D90" w14:paraId="301ADAEF"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2910" w:type="dxa"/>
            <w:tcBorders>
              <w:top w:val="nil"/>
              <w:bottom w:val="nil"/>
            </w:tcBorders>
          </w:tcPr>
          <w:p w14:paraId="021B402E" w14:textId="77777777" w:rsidR="00306527" w:rsidRPr="00513D90" w:rsidRDefault="00306527" w:rsidP="00306527">
            <w:pPr>
              <w:rPr>
                <w:lang w:val="en-US"/>
              </w:rPr>
            </w:pPr>
            <w:r w:rsidRPr="00513D90">
              <w:rPr>
                <w:lang w:val="en-US"/>
              </w:rPr>
              <w:t>Judicial decisions and decisions by administrative tribunals</w:t>
            </w:r>
          </w:p>
        </w:tc>
        <w:tc>
          <w:tcPr>
            <w:tcW w:w="3893" w:type="dxa"/>
            <w:tcBorders>
              <w:top w:val="nil"/>
              <w:bottom w:val="nil"/>
            </w:tcBorders>
          </w:tcPr>
          <w:p w14:paraId="6A79C6CD" w14:textId="77777777" w:rsidR="00306527" w:rsidRPr="00513D90" w:rsidRDefault="00306527" w:rsidP="00306527">
            <w:pPr>
              <w:rPr>
                <w:lang w:val="en-US"/>
              </w:rPr>
            </w:pPr>
            <w:r w:rsidRPr="00513D90">
              <w:rPr>
                <w:lang w:val="en-US"/>
              </w:rPr>
              <w:t>Public Governance, Performance and Accountability Amendment (Corporate Commonwealth Entity Annual Reporting) Rule 2016 subsection 17BE(q)</w:t>
            </w:r>
          </w:p>
        </w:tc>
        <w:tc>
          <w:tcPr>
            <w:tcW w:w="1474" w:type="dxa"/>
            <w:tcBorders>
              <w:top w:val="nil"/>
              <w:bottom w:val="nil"/>
            </w:tcBorders>
          </w:tcPr>
          <w:p w14:paraId="5CCC991D" w14:textId="77777777" w:rsidR="00306527" w:rsidRPr="00513D90" w:rsidRDefault="00306527" w:rsidP="00306527">
            <w:pPr>
              <w:jc w:val="center"/>
              <w:rPr>
                <w:lang w:val="en-US"/>
              </w:rPr>
            </w:pPr>
            <w:r w:rsidRPr="00513D90">
              <w:rPr>
                <w:lang w:val="en-US"/>
              </w:rPr>
              <w:t>89</w:t>
            </w:r>
          </w:p>
        </w:tc>
      </w:tr>
      <w:tr w:rsidR="00306527" w:rsidRPr="00513D90" w14:paraId="0A644776"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2910" w:type="dxa"/>
            <w:tcBorders>
              <w:top w:val="nil"/>
              <w:bottom w:val="nil"/>
            </w:tcBorders>
          </w:tcPr>
          <w:p w14:paraId="114DBDCC" w14:textId="77777777" w:rsidR="00306527" w:rsidRPr="00513D90" w:rsidRDefault="00306527" w:rsidP="00306527">
            <w:pPr>
              <w:rPr>
                <w:lang w:val="en-US"/>
              </w:rPr>
            </w:pPr>
            <w:r w:rsidRPr="00513D90">
              <w:rPr>
                <w:lang w:val="en-US"/>
              </w:rPr>
              <w:t>Key activities and changes that have affected the Commission</w:t>
            </w:r>
          </w:p>
        </w:tc>
        <w:tc>
          <w:tcPr>
            <w:tcW w:w="3893" w:type="dxa"/>
            <w:tcBorders>
              <w:top w:val="nil"/>
              <w:bottom w:val="nil"/>
            </w:tcBorders>
          </w:tcPr>
          <w:p w14:paraId="6E76ECB6" w14:textId="77777777" w:rsidR="00306527" w:rsidRPr="00513D90" w:rsidRDefault="00306527" w:rsidP="00306527">
            <w:pPr>
              <w:rPr>
                <w:lang w:val="en-US"/>
              </w:rPr>
            </w:pPr>
            <w:r w:rsidRPr="00513D90">
              <w:rPr>
                <w:lang w:val="en-US"/>
              </w:rPr>
              <w:t>Public Governance, Performance and Accountability Amendment (Corporate Commonwealth Entity Annual Reporting) Rule 2016 subsection 17BE(p)</w:t>
            </w:r>
          </w:p>
        </w:tc>
        <w:tc>
          <w:tcPr>
            <w:tcW w:w="1474" w:type="dxa"/>
            <w:tcBorders>
              <w:top w:val="nil"/>
              <w:bottom w:val="nil"/>
            </w:tcBorders>
          </w:tcPr>
          <w:p w14:paraId="6363E565" w14:textId="77777777" w:rsidR="00306527" w:rsidRPr="00513D90" w:rsidRDefault="00306527" w:rsidP="00306527">
            <w:pPr>
              <w:jc w:val="center"/>
              <w:rPr>
                <w:lang w:val="en-US"/>
              </w:rPr>
            </w:pPr>
            <w:r w:rsidRPr="00513D90">
              <w:rPr>
                <w:lang w:val="en-US"/>
              </w:rPr>
              <w:t>89</w:t>
            </w:r>
          </w:p>
        </w:tc>
      </w:tr>
      <w:tr w:rsidR="00306527" w:rsidRPr="00513D90" w14:paraId="14D24868"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2910" w:type="dxa"/>
            <w:tcBorders>
              <w:top w:val="nil"/>
              <w:bottom w:val="nil"/>
            </w:tcBorders>
          </w:tcPr>
          <w:p w14:paraId="44161F55" w14:textId="77777777" w:rsidR="00306527" w:rsidRPr="00513D90" w:rsidRDefault="00306527" w:rsidP="00306527">
            <w:pPr>
              <w:rPr>
                <w:lang w:val="en-US"/>
              </w:rPr>
            </w:pPr>
            <w:r w:rsidRPr="00513D90">
              <w:rPr>
                <w:lang w:val="en-US"/>
              </w:rPr>
              <w:t>Location of major activities and facilities</w:t>
            </w:r>
          </w:p>
        </w:tc>
        <w:tc>
          <w:tcPr>
            <w:tcW w:w="3893" w:type="dxa"/>
            <w:tcBorders>
              <w:top w:val="nil"/>
              <w:bottom w:val="nil"/>
            </w:tcBorders>
          </w:tcPr>
          <w:p w14:paraId="1FBCD2D4" w14:textId="77777777" w:rsidR="00306527" w:rsidRPr="00513D90" w:rsidRDefault="00306527" w:rsidP="00306527">
            <w:pPr>
              <w:rPr>
                <w:lang w:val="en-US"/>
              </w:rPr>
            </w:pPr>
            <w:r w:rsidRPr="00513D90">
              <w:rPr>
                <w:lang w:val="en-US"/>
              </w:rPr>
              <w:t>Public Governance, Performance and Accountability Amendment (Corporate Commonwealth Entity Annual Reporting) Rule 2016 subsection 17BE(l)</w:t>
            </w:r>
          </w:p>
        </w:tc>
        <w:tc>
          <w:tcPr>
            <w:tcW w:w="1474" w:type="dxa"/>
            <w:tcBorders>
              <w:top w:val="nil"/>
              <w:bottom w:val="nil"/>
            </w:tcBorders>
          </w:tcPr>
          <w:p w14:paraId="29F0C56A" w14:textId="77777777" w:rsidR="00306527" w:rsidRPr="00513D90" w:rsidRDefault="00306527" w:rsidP="00306527">
            <w:pPr>
              <w:jc w:val="center"/>
              <w:rPr>
                <w:lang w:val="en-US"/>
              </w:rPr>
            </w:pPr>
            <w:r w:rsidRPr="00513D90">
              <w:rPr>
                <w:lang w:val="en-US"/>
              </w:rPr>
              <w:t>97</w:t>
            </w:r>
          </w:p>
        </w:tc>
      </w:tr>
    </w:tbl>
    <w:p w14:paraId="676F620A" w14:textId="065A72AA" w:rsidR="00306527" w:rsidRDefault="00306527" w:rsidP="00306527">
      <w:pPr>
        <w:spacing w:before="240" w:after="240"/>
        <w:rPr>
          <w:lang w:val="en-GB"/>
        </w:rPr>
      </w:pPr>
      <w:r w:rsidRPr="000D10B7">
        <w:rPr>
          <w:rFonts w:asciiTheme="majorHAnsi" w:hAnsiTheme="majorHAnsi" w:cstheme="majorHAnsi"/>
          <w:b/>
          <w:lang w:val="en-US"/>
        </w:rPr>
        <w:t xml:space="preserve">TABLE </w:t>
      </w:r>
      <w:r>
        <w:rPr>
          <w:rFonts w:asciiTheme="majorHAnsi" w:hAnsiTheme="majorHAnsi" w:cstheme="majorHAnsi"/>
          <w:b/>
          <w:lang w:val="en-US"/>
        </w:rPr>
        <w:t>16</w:t>
      </w:r>
      <w:r w:rsidRPr="000D10B7">
        <w:rPr>
          <w:rFonts w:asciiTheme="majorHAnsi" w:hAnsiTheme="majorHAnsi" w:cstheme="majorHAnsi"/>
          <w:b/>
          <w:lang w:val="en-US"/>
        </w:rPr>
        <w:t xml:space="preserve">: </w:t>
      </w:r>
      <w:r w:rsidRPr="000D10B7">
        <w:rPr>
          <w:rFonts w:asciiTheme="majorHAnsi" w:hAnsiTheme="majorHAnsi" w:cstheme="majorHAnsi"/>
          <w:i/>
          <w:lang w:val="en-US"/>
        </w:rPr>
        <w:t>CONTINUED</w:t>
      </w:r>
    </w:p>
    <w:tbl>
      <w:tblPr>
        <w:tblStyle w:val="DefaultTable2"/>
        <w:tblW w:w="8277" w:type="dxa"/>
        <w:tblLayout w:type="fixed"/>
        <w:tblLook w:val="0420" w:firstRow="1" w:lastRow="0" w:firstColumn="0" w:lastColumn="0" w:noHBand="0" w:noVBand="1"/>
        <w:tblDescription w:val="Due to the complexity of this document no table summary has been provided. If you need assistance with the structure of this table, please email the Australian Commission on Safety and Quality in Health Care at communications@safetyandquality.gov.au."/>
      </w:tblPr>
      <w:tblGrid>
        <w:gridCol w:w="2910"/>
        <w:gridCol w:w="3893"/>
        <w:gridCol w:w="1474"/>
      </w:tblGrid>
      <w:tr w:rsidR="00306527" w:rsidRPr="00513D90" w14:paraId="3FFA39FA" w14:textId="77777777" w:rsidTr="00A25AE3">
        <w:trPr>
          <w:cnfStyle w:val="100000000000" w:firstRow="1" w:lastRow="0" w:firstColumn="0" w:lastColumn="0" w:oddVBand="0" w:evenVBand="0" w:oddHBand="0" w:evenHBand="0" w:firstRowFirstColumn="0" w:firstRowLastColumn="0" w:lastRowFirstColumn="0" w:lastRowLastColumn="0"/>
          <w:trHeight w:val="113"/>
        </w:trPr>
        <w:tc>
          <w:tcPr>
            <w:tcW w:w="2910" w:type="dxa"/>
            <w:vAlign w:val="bottom"/>
          </w:tcPr>
          <w:p w14:paraId="6217000C" w14:textId="5044E7E2" w:rsidR="00306527" w:rsidRPr="00513D90" w:rsidRDefault="00306527" w:rsidP="00A25AE3">
            <w:pPr>
              <w:rPr>
                <w:lang w:val="en-US"/>
              </w:rPr>
            </w:pPr>
            <w:r w:rsidRPr="00513D90">
              <w:rPr>
                <w:lang w:val="en-GB"/>
              </w:rPr>
              <w:t>Requirement</w:t>
            </w:r>
          </w:p>
        </w:tc>
        <w:tc>
          <w:tcPr>
            <w:tcW w:w="3893" w:type="dxa"/>
            <w:vAlign w:val="bottom"/>
          </w:tcPr>
          <w:p w14:paraId="2769C033" w14:textId="2745913E" w:rsidR="00306527" w:rsidRPr="00513D90" w:rsidRDefault="00306527" w:rsidP="00A25AE3">
            <w:pPr>
              <w:rPr>
                <w:lang w:val="en-US"/>
              </w:rPr>
            </w:pPr>
            <w:r w:rsidRPr="00513D90">
              <w:rPr>
                <w:lang w:val="en-GB"/>
              </w:rPr>
              <w:t>Reference</w:t>
            </w:r>
          </w:p>
        </w:tc>
        <w:tc>
          <w:tcPr>
            <w:tcW w:w="1474" w:type="dxa"/>
          </w:tcPr>
          <w:p w14:paraId="1EFF3753" w14:textId="1A2445BD" w:rsidR="00306527" w:rsidRPr="00513D90" w:rsidRDefault="00306527" w:rsidP="00306527">
            <w:pPr>
              <w:jc w:val="center"/>
              <w:rPr>
                <w:lang w:val="en-US"/>
              </w:rPr>
            </w:pPr>
            <w:r w:rsidRPr="00513D90">
              <w:rPr>
                <w:lang w:val="en-GB"/>
              </w:rPr>
              <w:t>Page listing of</w:t>
            </w:r>
            <w:r>
              <w:rPr>
                <w:lang w:val="en-GB"/>
              </w:rPr>
              <w:t> </w:t>
            </w:r>
            <w:r w:rsidRPr="00513D90">
              <w:rPr>
                <w:lang w:val="en-GB"/>
              </w:rPr>
              <w:t>compliant information</w:t>
            </w:r>
          </w:p>
        </w:tc>
      </w:tr>
      <w:tr w:rsidR="00306527" w:rsidRPr="00513D90" w14:paraId="00DE105B"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2910" w:type="dxa"/>
            <w:tcBorders>
              <w:bottom w:val="nil"/>
            </w:tcBorders>
          </w:tcPr>
          <w:p w14:paraId="2E6FA54B" w14:textId="621053E6" w:rsidR="00306527" w:rsidRPr="00513D90" w:rsidRDefault="00306527" w:rsidP="00306527">
            <w:pPr>
              <w:rPr>
                <w:lang w:val="en-US"/>
              </w:rPr>
            </w:pPr>
            <w:r w:rsidRPr="00513D90">
              <w:rPr>
                <w:lang w:val="en-US"/>
              </w:rPr>
              <w:t>Ministerial directions</w:t>
            </w:r>
          </w:p>
        </w:tc>
        <w:tc>
          <w:tcPr>
            <w:tcW w:w="3893" w:type="dxa"/>
            <w:tcBorders>
              <w:bottom w:val="nil"/>
            </w:tcBorders>
          </w:tcPr>
          <w:p w14:paraId="0C250C0F" w14:textId="276F8FC6" w:rsidR="00306527" w:rsidRPr="00513D90" w:rsidRDefault="00306527" w:rsidP="00306527">
            <w:pPr>
              <w:rPr>
                <w:lang w:val="en-US"/>
              </w:rPr>
            </w:pPr>
            <w:r w:rsidRPr="00513D90">
              <w:rPr>
                <w:lang w:val="en-US"/>
              </w:rPr>
              <w:t>Public Governance, Performance and Accountability Amendment (Corporate Commonwealth Entity Annual Reporting) Rule 2016 subsection 17BE(d)</w:t>
            </w:r>
          </w:p>
        </w:tc>
        <w:tc>
          <w:tcPr>
            <w:tcW w:w="1474" w:type="dxa"/>
            <w:tcBorders>
              <w:bottom w:val="nil"/>
            </w:tcBorders>
          </w:tcPr>
          <w:p w14:paraId="044C5ED0" w14:textId="7DEB6403" w:rsidR="00306527" w:rsidRPr="00513D90" w:rsidRDefault="00306527" w:rsidP="00306527">
            <w:pPr>
              <w:jc w:val="center"/>
              <w:rPr>
                <w:lang w:val="en-US"/>
              </w:rPr>
            </w:pPr>
            <w:r w:rsidRPr="00513D90">
              <w:rPr>
                <w:lang w:val="en-US"/>
              </w:rPr>
              <w:t>77</w:t>
            </w:r>
          </w:p>
        </w:tc>
      </w:tr>
      <w:tr w:rsidR="00306527" w:rsidRPr="00513D90" w14:paraId="2DD2E8A4"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2910" w:type="dxa"/>
            <w:tcBorders>
              <w:top w:val="nil"/>
              <w:bottom w:val="nil"/>
            </w:tcBorders>
          </w:tcPr>
          <w:p w14:paraId="7D8F08F4" w14:textId="77777777" w:rsidR="00306527" w:rsidRPr="00513D90" w:rsidRDefault="00306527" w:rsidP="00306527">
            <w:pPr>
              <w:rPr>
                <w:lang w:val="en-US"/>
              </w:rPr>
            </w:pPr>
            <w:r w:rsidRPr="00513D90">
              <w:rPr>
                <w:lang w:val="en-US"/>
              </w:rPr>
              <w:t>Organisational structure</w:t>
            </w:r>
          </w:p>
        </w:tc>
        <w:tc>
          <w:tcPr>
            <w:tcW w:w="3893" w:type="dxa"/>
            <w:tcBorders>
              <w:top w:val="nil"/>
              <w:bottom w:val="nil"/>
            </w:tcBorders>
          </w:tcPr>
          <w:p w14:paraId="73577060" w14:textId="77777777" w:rsidR="00306527" w:rsidRPr="00513D90" w:rsidRDefault="00306527" w:rsidP="00306527">
            <w:pPr>
              <w:rPr>
                <w:lang w:val="en-US"/>
              </w:rPr>
            </w:pPr>
            <w:r w:rsidRPr="00513D90">
              <w:rPr>
                <w:lang w:val="en-US"/>
              </w:rPr>
              <w:t>Public Governance, Performance and Accountability Amendment (Corporate Commonwealth Entity Annual Reporting) Rule 2016 subsection 17BE(k)</w:t>
            </w:r>
          </w:p>
        </w:tc>
        <w:tc>
          <w:tcPr>
            <w:tcW w:w="1474" w:type="dxa"/>
            <w:tcBorders>
              <w:top w:val="nil"/>
              <w:bottom w:val="nil"/>
            </w:tcBorders>
          </w:tcPr>
          <w:p w14:paraId="7C7EF6E7" w14:textId="77777777" w:rsidR="00306527" w:rsidRPr="00513D90" w:rsidRDefault="00306527" w:rsidP="00306527">
            <w:pPr>
              <w:jc w:val="center"/>
              <w:rPr>
                <w:lang w:val="en-US"/>
              </w:rPr>
            </w:pPr>
            <w:r w:rsidRPr="00513D90">
              <w:rPr>
                <w:lang w:val="en-US"/>
              </w:rPr>
              <w:t>94–95</w:t>
            </w:r>
          </w:p>
        </w:tc>
      </w:tr>
      <w:tr w:rsidR="00306527" w:rsidRPr="00513D90" w14:paraId="30563146"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2910" w:type="dxa"/>
            <w:tcBorders>
              <w:top w:val="nil"/>
              <w:bottom w:val="nil"/>
            </w:tcBorders>
          </w:tcPr>
          <w:p w14:paraId="0F33A4A3" w14:textId="77777777" w:rsidR="00306527" w:rsidRPr="00513D90" w:rsidRDefault="00306527" w:rsidP="00306527">
            <w:pPr>
              <w:rPr>
                <w:lang w:val="en-US"/>
              </w:rPr>
            </w:pPr>
            <w:r w:rsidRPr="00513D90">
              <w:rPr>
                <w:lang w:val="en-US"/>
              </w:rPr>
              <w:t>Related-entity transactions</w:t>
            </w:r>
          </w:p>
        </w:tc>
        <w:tc>
          <w:tcPr>
            <w:tcW w:w="3893" w:type="dxa"/>
            <w:tcBorders>
              <w:top w:val="nil"/>
              <w:bottom w:val="nil"/>
            </w:tcBorders>
          </w:tcPr>
          <w:p w14:paraId="4B3FB883" w14:textId="77777777" w:rsidR="00306527" w:rsidRPr="00513D90" w:rsidRDefault="00306527" w:rsidP="00306527">
            <w:pPr>
              <w:rPr>
                <w:lang w:val="en-US"/>
              </w:rPr>
            </w:pPr>
            <w:r w:rsidRPr="00513D90">
              <w:rPr>
                <w:lang w:val="en-US"/>
              </w:rPr>
              <w:t>Public Governance, Performance and Accountability Amendment (Corporate Commonwealth Entity Annual Reporting) Rule 2016 subsections 17BE(n) and (o)</w:t>
            </w:r>
          </w:p>
        </w:tc>
        <w:tc>
          <w:tcPr>
            <w:tcW w:w="1474" w:type="dxa"/>
            <w:tcBorders>
              <w:top w:val="nil"/>
              <w:bottom w:val="nil"/>
            </w:tcBorders>
          </w:tcPr>
          <w:p w14:paraId="66965560" w14:textId="77777777" w:rsidR="00306527" w:rsidRPr="00513D90" w:rsidRDefault="00306527" w:rsidP="00306527">
            <w:pPr>
              <w:jc w:val="center"/>
              <w:rPr>
                <w:lang w:val="en-US"/>
              </w:rPr>
            </w:pPr>
            <w:r w:rsidRPr="00513D90">
              <w:rPr>
                <w:lang w:val="en-US"/>
              </w:rPr>
              <w:t>132</w:t>
            </w:r>
          </w:p>
        </w:tc>
      </w:tr>
      <w:tr w:rsidR="00306527" w:rsidRPr="00513D90" w14:paraId="38F88526"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2910" w:type="dxa"/>
            <w:tcBorders>
              <w:top w:val="nil"/>
              <w:bottom w:val="nil"/>
            </w:tcBorders>
          </w:tcPr>
          <w:p w14:paraId="75AD0565" w14:textId="77777777" w:rsidR="00306527" w:rsidRPr="00513D90" w:rsidRDefault="00306527" w:rsidP="00306527">
            <w:pPr>
              <w:rPr>
                <w:lang w:val="en-US"/>
              </w:rPr>
            </w:pPr>
            <w:r w:rsidRPr="00513D90">
              <w:rPr>
                <w:lang w:val="en-US"/>
              </w:rPr>
              <w:t>Reporting of significant decisions or issues</w:t>
            </w:r>
          </w:p>
        </w:tc>
        <w:tc>
          <w:tcPr>
            <w:tcW w:w="3893" w:type="dxa"/>
            <w:tcBorders>
              <w:top w:val="nil"/>
              <w:bottom w:val="nil"/>
            </w:tcBorders>
          </w:tcPr>
          <w:p w14:paraId="09B4F206" w14:textId="77777777" w:rsidR="00306527" w:rsidRPr="00513D90" w:rsidRDefault="00306527" w:rsidP="00306527">
            <w:pPr>
              <w:rPr>
                <w:lang w:val="en-US"/>
              </w:rPr>
            </w:pPr>
            <w:r w:rsidRPr="00513D90">
              <w:rPr>
                <w:lang w:val="en-US"/>
              </w:rPr>
              <w:t>Public Governance, Performance and Accountability Amendment (Corporate Commonwealth Entity Annual Reporting) Rule 2016 subsection 17BE(f)</w:t>
            </w:r>
          </w:p>
        </w:tc>
        <w:tc>
          <w:tcPr>
            <w:tcW w:w="1474" w:type="dxa"/>
            <w:tcBorders>
              <w:top w:val="nil"/>
              <w:bottom w:val="nil"/>
            </w:tcBorders>
          </w:tcPr>
          <w:p w14:paraId="7DB58D3E" w14:textId="77777777" w:rsidR="00306527" w:rsidRPr="00513D90" w:rsidRDefault="00306527" w:rsidP="00306527">
            <w:pPr>
              <w:jc w:val="center"/>
              <w:rPr>
                <w:lang w:val="en-US"/>
              </w:rPr>
            </w:pPr>
            <w:r w:rsidRPr="00513D90">
              <w:rPr>
                <w:lang w:val="en-US"/>
              </w:rPr>
              <w:t>89</w:t>
            </w:r>
          </w:p>
        </w:tc>
      </w:tr>
      <w:tr w:rsidR="00306527" w:rsidRPr="00513D90" w14:paraId="69004BF7"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2910" w:type="dxa"/>
            <w:tcBorders>
              <w:top w:val="nil"/>
              <w:bottom w:val="nil"/>
            </w:tcBorders>
          </w:tcPr>
          <w:p w14:paraId="3118E5F0" w14:textId="77777777" w:rsidR="00306527" w:rsidRPr="00513D90" w:rsidRDefault="00306527" w:rsidP="00306527">
            <w:pPr>
              <w:rPr>
                <w:lang w:val="en-US"/>
              </w:rPr>
            </w:pPr>
            <w:r w:rsidRPr="00513D90">
              <w:rPr>
                <w:lang w:val="en-US"/>
              </w:rPr>
              <w:t>Reports about the Commission by the Auditor-General, a parliamentary committee, the Commonwealth Ombudsman or the Office of the Australian Information Commissioner</w:t>
            </w:r>
          </w:p>
        </w:tc>
        <w:tc>
          <w:tcPr>
            <w:tcW w:w="3893" w:type="dxa"/>
            <w:tcBorders>
              <w:top w:val="nil"/>
              <w:bottom w:val="nil"/>
            </w:tcBorders>
          </w:tcPr>
          <w:p w14:paraId="2339E794" w14:textId="77777777" w:rsidR="00306527" w:rsidRPr="00513D90" w:rsidRDefault="00306527" w:rsidP="00306527">
            <w:pPr>
              <w:rPr>
                <w:lang w:val="en-US"/>
              </w:rPr>
            </w:pPr>
            <w:r w:rsidRPr="00513D90">
              <w:rPr>
                <w:lang w:val="en-US"/>
              </w:rPr>
              <w:t>Public Governance, Performance and Accountability Amendment (Corporate Commonwealth Entity Annual Reporting) Rule 2016 subsection 17BE(r)</w:t>
            </w:r>
          </w:p>
        </w:tc>
        <w:tc>
          <w:tcPr>
            <w:tcW w:w="1474" w:type="dxa"/>
            <w:tcBorders>
              <w:top w:val="nil"/>
              <w:bottom w:val="nil"/>
            </w:tcBorders>
          </w:tcPr>
          <w:p w14:paraId="7F75E5DD" w14:textId="77777777" w:rsidR="00306527" w:rsidRPr="00513D90" w:rsidRDefault="00306527" w:rsidP="00306527">
            <w:pPr>
              <w:jc w:val="center"/>
              <w:rPr>
                <w:lang w:val="en-US"/>
              </w:rPr>
            </w:pPr>
            <w:r w:rsidRPr="00513D90">
              <w:rPr>
                <w:lang w:val="en-US"/>
              </w:rPr>
              <w:t>89</w:t>
            </w:r>
          </w:p>
        </w:tc>
      </w:tr>
      <w:tr w:rsidR="00306527" w:rsidRPr="00513D90" w14:paraId="2828F469"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2910" w:type="dxa"/>
            <w:tcBorders>
              <w:top w:val="nil"/>
              <w:bottom w:val="nil"/>
            </w:tcBorders>
          </w:tcPr>
          <w:p w14:paraId="4B6F2629" w14:textId="77777777" w:rsidR="00306527" w:rsidRPr="00513D90" w:rsidRDefault="00306527" w:rsidP="00306527">
            <w:pPr>
              <w:rPr>
                <w:lang w:val="en-US"/>
              </w:rPr>
            </w:pPr>
            <w:r w:rsidRPr="00513D90">
              <w:rPr>
                <w:lang w:val="en-US"/>
              </w:rPr>
              <w:t>Responsible Minister</w:t>
            </w:r>
          </w:p>
        </w:tc>
        <w:tc>
          <w:tcPr>
            <w:tcW w:w="3893" w:type="dxa"/>
            <w:tcBorders>
              <w:top w:val="nil"/>
              <w:bottom w:val="nil"/>
            </w:tcBorders>
          </w:tcPr>
          <w:p w14:paraId="0217CE29" w14:textId="77777777" w:rsidR="00306527" w:rsidRPr="00513D90" w:rsidRDefault="00306527" w:rsidP="00306527">
            <w:pPr>
              <w:rPr>
                <w:lang w:val="en-US"/>
              </w:rPr>
            </w:pPr>
            <w:r w:rsidRPr="00513D90">
              <w:rPr>
                <w:lang w:val="en-US"/>
              </w:rPr>
              <w:t>Public Governance, Performance and Accountability Amendment (Corporate Commonwealth Entity Annual Reporting) Rule 2016 subsection 17BE(c)</w:t>
            </w:r>
          </w:p>
        </w:tc>
        <w:tc>
          <w:tcPr>
            <w:tcW w:w="1474" w:type="dxa"/>
            <w:tcBorders>
              <w:top w:val="nil"/>
              <w:bottom w:val="nil"/>
            </w:tcBorders>
          </w:tcPr>
          <w:p w14:paraId="664CB782" w14:textId="77777777" w:rsidR="00306527" w:rsidRPr="00513D90" w:rsidRDefault="00306527" w:rsidP="00306527">
            <w:pPr>
              <w:jc w:val="center"/>
              <w:rPr>
                <w:lang w:val="en-US"/>
              </w:rPr>
            </w:pPr>
            <w:r w:rsidRPr="00513D90">
              <w:rPr>
                <w:lang w:val="en-US"/>
              </w:rPr>
              <w:t>6, 76</w:t>
            </w:r>
          </w:p>
        </w:tc>
      </w:tr>
      <w:tr w:rsidR="00306527" w:rsidRPr="00513D90" w14:paraId="7B3937C9" w14:textId="77777777" w:rsidTr="008932B2">
        <w:trPr>
          <w:cnfStyle w:val="000000100000" w:firstRow="0" w:lastRow="0" w:firstColumn="0" w:lastColumn="0" w:oddVBand="0" w:evenVBand="0" w:oddHBand="1" w:evenHBand="0" w:firstRowFirstColumn="0" w:firstRowLastColumn="0" w:lastRowFirstColumn="0" w:lastRowLastColumn="0"/>
          <w:trHeight w:val="113"/>
        </w:trPr>
        <w:tc>
          <w:tcPr>
            <w:tcW w:w="2910" w:type="dxa"/>
            <w:tcBorders>
              <w:top w:val="nil"/>
              <w:bottom w:val="nil"/>
            </w:tcBorders>
          </w:tcPr>
          <w:p w14:paraId="46352621" w14:textId="77777777" w:rsidR="00306527" w:rsidRPr="00513D90" w:rsidRDefault="00306527" w:rsidP="00306527">
            <w:pPr>
              <w:rPr>
                <w:lang w:val="en-US"/>
              </w:rPr>
            </w:pPr>
            <w:r w:rsidRPr="00513D90">
              <w:rPr>
                <w:lang w:val="en-US"/>
              </w:rPr>
              <w:t>Review of performance</w:t>
            </w:r>
          </w:p>
        </w:tc>
        <w:tc>
          <w:tcPr>
            <w:tcW w:w="3893" w:type="dxa"/>
            <w:tcBorders>
              <w:top w:val="nil"/>
              <w:bottom w:val="nil"/>
            </w:tcBorders>
          </w:tcPr>
          <w:p w14:paraId="00048C7F" w14:textId="77777777" w:rsidR="00306527" w:rsidRPr="00513D90" w:rsidRDefault="00306527" w:rsidP="00306527">
            <w:pPr>
              <w:rPr>
                <w:lang w:val="en-US"/>
              </w:rPr>
            </w:pPr>
            <w:r w:rsidRPr="00513D90">
              <w:rPr>
                <w:lang w:val="en-US"/>
              </w:rPr>
              <w:t>Public Governance, Performance and Accountability Amendment (Corporate Commonwealth Entity Annual Reporting) Rule 2016 subsection 17BE(g)</w:t>
            </w:r>
          </w:p>
        </w:tc>
        <w:tc>
          <w:tcPr>
            <w:tcW w:w="1474" w:type="dxa"/>
            <w:tcBorders>
              <w:top w:val="nil"/>
              <w:bottom w:val="nil"/>
            </w:tcBorders>
          </w:tcPr>
          <w:p w14:paraId="498E82B5" w14:textId="77777777" w:rsidR="00306527" w:rsidRPr="00513D90" w:rsidRDefault="00306527" w:rsidP="00306527">
            <w:pPr>
              <w:jc w:val="center"/>
              <w:rPr>
                <w:lang w:val="en-US"/>
              </w:rPr>
            </w:pPr>
            <w:r w:rsidRPr="00513D90">
              <w:rPr>
                <w:lang w:val="en-US"/>
              </w:rPr>
              <w:t>62–73</w:t>
            </w:r>
          </w:p>
        </w:tc>
      </w:tr>
      <w:tr w:rsidR="00306527" w:rsidRPr="00513D90" w14:paraId="006511DD" w14:textId="77777777" w:rsidTr="008932B2">
        <w:trPr>
          <w:cnfStyle w:val="000000010000" w:firstRow="0" w:lastRow="0" w:firstColumn="0" w:lastColumn="0" w:oddVBand="0" w:evenVBand="0" w:oddHBand="0" w:evenHBand="1" w:firstRowFirstColumn="0" w:firstRowLastColumn="0" w:lastRowFirstColumn="0" w:lastRowLastColumn="0"/>
          <w:trHeight w:val="113"/>
        </w:trPr>
        <w:tc>
          <w:tcPr>
            <w:tcW w:w="2910" w:type="dxa"/>
            <w:tcBorders>
              <w:top w:val="nil"/>
              <w:bottom w:val="nil"/>
            </w:tcBorders>
          </w:tcPr>
          <w:p w14:paraId="5D1E2682" w14:textId="77777777" w:rsidR="00306527" w:rsidRPr="00513D90" w:rsidRDefault="00306527" w:rsidP="00306527">
            <w:pPr>
              <w:rPr>
                <w:lang w:val="en-US"/>
              </w:rPr>
            </w:pPr>
            <w:r w:rsidRPr="00513D90">
              <w:rPr>
                <w:lang w:val="en-US"/>
              </w:rPr>
              <w:t>Statement on governance</w:t>
            </w:r>
          </w:p>
        </w:tc>
        <w:tc>
          <w:tcPr>
            <w:tcW w:w="3893" w:type="dxa"/>
            <w:tcBorders>
              <w:top w:val="nil"/>
              <w:bottom w:val="nil"/>
            </w:tcBorders>
          </w:tcPr>
          <w:p w14:paraId="68B8393E" w14:textId="77777777" w:rsidR="00306527" w:rsidRPr="00513D90" w:rsidRDefault="00306527" w:rsidP="00306527">
            <w:pPr>
              <w:rPr>
                <w:lang w:val="en-US"/>
              </w:rPr>
            </w:pPr>
            <w:r w:rsidRPr="00513D90">
              <w:rPr>
                <w:lang w:val="en-US"/>
              </w:rPr>
              <w:t>Public Governance, Performance and Accountability Amendment (Corporate Commonwealth Entity Annual Reporting) Rule 2016 subsection 17BE(m)</w:t>
            </w:r>
          </w:p>
        </w:tc>
        <w:tc>
          <w:tcPr>
            <w:tcW w:w="1474" w:type="dxa"/>
            <w:tcBorders>
              <w:top w:val="nil"/>
              <w:bottom w:val="nil"/>
            </w:tcBorders>
          </w:tcPr>
          <w:p w14:paraId="7E78EE90" w14:textId="77777777" w:rsidR="00306527" w:rsidRPr="00513D90" w:rsidRDefault="00306527" w:rsidP="00306527">
            <w:pPr>
              <w:jc w:val="center"/>
              <w:rPr>
                <w:lang w:val="en-US"/>
              </w:rPr>
            </w:pPr>
            <w:r w:rsidRPr="00513D90">
              <w:rPr>
                <w:lang w:val="en-US"/>
              </w:rPr>
              <w:t>87–88</w:t>
            </w:r>
          </w:p>
        </w:tc>
      </w:tr>
    </w:tbl>
    <w:p w14:paraId="014F0C62" w14:textId="77777777" w:rsidR="00306527" w:rsidRDefault="00306527" w:rsidP="00513D90">
      <w:pPr>
        <w:rPr>
          <w:lang w:val="en-US"/>
        </w:rPr>
      </w:pPr>
    </w:p>
    <w:p w14:paraId="4F161C0A" w14:textId="77777777" w:rsidR="00734DCD" w:rsidRDefault="00734DCD" w:rsidP="00513D90">
      <w:pPr>
        <w:rPr>
          <w:lang w:val="en-US"/>
        </w:rPr>
        <w:sectPr w:rsidR="00734DCD" w:rsidSect="00381179">
          <w:headerReference w:type="even" r:id="rId257"/>
          <w:headerReference w:type="default" r:id="rId258"/>
          <w:footerReference w:type="even" r:id="rId259"/>
          <w:footerReference w:type="default" r:id="rId260"/>
          <w:footnotePr>
            <w:numFmt w:val="chicago"/>
            <w:numRestart w:val="eachPage"/>
          </w:footnotePr>
          <w:pgSz w:w="9978" w:h="14173" w:code="34"/>
          <w:pgMar w:top="1474" w:right="851" w:bottom="1474" w:left="851" w:header="680" w:footer="680" w:gutter="0"/>
          <w:cols w:space="708"/>
          <w:docGrid w:linePitch="360"/>
          <w15:footnoteColumns w:val="1"/>
        </w:sectPr>
      </w:pPr>
    </w:p>
    <w:p w14:paraId="5DF2C433" w14:textId="559B81BE" w:rsidR="00513D90" w:rsidRDefault="00513D90" w:rsidP="00734DCD">
      <w:pPr>
        <w:pStyle w:val="Heading2"/>
        <w:rPr>
          <w:lang w:val="en-GB"/>
        </w:rPr>
      </w:pPr>
      <w:bookmarkStart w:id="42" w:name="_Toc527122090"/>
      <w:r w:rsidRPr="00513D90">
        <w:rPr>
          <w:lang w:val="en-GB"/>
        </w:rPr>
        <w:t>Index</w:t>
      </w:r>
      <w:bookmarkEnd w:id="42"/>
    </w:p>
    <w:p w14:paraId="49CD2C6A" w14:textId="13394568" w:rsidR="007E0B3E" w:rsidRPr="007E0B3E" w:rsidRDefault="007E0B3E" w:rsidP="007E0B3E">
      <w:pPr>
        <w:rPr>
          <w:lang w:val="en-GB"/>
        </w:rPr>
      </w:pPr>
      <w:r w:rsidRPr="007E0B3E">
        <w:rPr>
          <w:lang w:val="en-US"/>
        </w:rPr>
        <w:t xml:space="preserve">Page range references in </w:t>
      </w:r>
      <w:r w:rsidRPr="007E0B3E">
        <w:rPr>
          <w:b/>
          <w:bCs/>
          <w:lang w:val="en-US"/>
        </w:rPr>
        <w:t>bold</w:t>
      </w:r>
      <w:r w:rsidRPr="007E0B3E">
        <w:rPr>
          <w:lang w:val="en-US"/>
        </w:rPr>
        <w:t xml:space="preserve"> type refer to major discussions of a topic.</w:t>
      </w:r>
    </w:p>
    <w:p w14:paraId="569B8F03" w14:textId="77777777" w:rsidR="00734DCD" w:rsidRPr="00734DCD" w:rsidRDefault="00734DCD" w:rsidP="00734DCD">
      <w:pPr>
        <w:rPr>
          <w:lang w:val="en-GB"/>
        </w:rPr>
      </w:pPr>
    </w:p>
    <w:p w14:paraId="2B4888C4" w14:textId="77777777" w:rsidR="00306527" w:rsidRDefault="00306527" w:rsidP="00513D90">
      <w:pPr>
        <w:rPr>
          <w:b/>
          <w:bCs/>
          <w:lang w:val="en-US"/>
        </w:rPr>
        <w:sectPr w:rsidR="00306527" w:rsidSect="00381179">
          <w:footnotePr>
            <w:numFmt w:val="chicago"/>
            <w:numRestart w:val="eachPage"/>
          </w:footnotePr>
          <w:pgSz w:w="9978" w:h="14173" w:code="34"/>
          <w:pgMar w:top="1474" w:right="851" w:bottom="1474" w:left="851" w:header="680" w:footer="680" w:gutter="0"/>
          <w:cols w:space="708"/>
          <w:docGrid w:linePitch="360"/>
          <w15:footnoteColumns w:val="1"/>
        </w:sectPr>
      </w:pPr>
    </w:p>
    <w:p w14:paraId="7EDA98CE" w14:textId="77777777" w:rsidR="007E0B3E" w:rsidRDefault="007E0B3E" w:rsidP="007E0B3E">
      <w:pPr>
        <w:pStyle w:val="Index1"/>
      </w:pPr>
      <w:r>
        <w:t xml:space="preserve">2017–18 Health Portfolio Budget Statements, </w:t>
      </w:r>
      <w:r w:rsidRPr="00A53B95">
        <w:rPr>
          <w:rStyle w:val="Strong"/>
        </w:rPr>
        <w:t>63–71</w:t>
      </w:r>
    </w:p>
    <w:p w14:paraId="23252188" w14:textId="77777777" w:rsidR="007E0B3E" w:rsidRPr="00A53B95" w:rsidRDefault="007E0B3E" w:rsidP="007E0B3E">
      <w:pPr>
        <w:pStyle w:val="IndexSectionHead"/>
      </w:pPr>
      <w:r w:rsidRPr="00A53B95">
        <w:t>A</w:t>
      </w:r>
    </w:p>
    <w:p w14:paraId="62841A46" w14:textId="77777777" w:rsidR="007E0B3E" w:rsidRDefault="007E0B3E" w:rsidP="007E0B3E">
      <w:pPr>
        <w:pStyle w:val="Index1"/>
      </w:pPr>
      <w:r>
        <w:t xml:space="preserve">abbreviations, </w:t>
      </w:r>
      <w:r w:rsidRPr="00A53B95">
        <w:rPr>
          <w:rStyle w:val="Strong"/>
        </w:rPr>
        <w:t>136–137</w:t>
      </w:r>
    </w:p>
    <w:p w14:paraId="00F0CE4B" w14:textId="77777777" w:rsidR="007E0B3E" w:rsidRDefault="007E0B3E" w:rsidP="007E0B3E">
      <w:pPr>
        <w:pStyle w:val="Index1"/>
      </w:pPr>
      <w:r>
        <w:t xml:space="preserve">Aboriginal and Torres Strait Islander Australians, 20, </w:t>
      </w:r>
      <w:r w:rsidRPr="00A53B95">
        <w:rPr>
          <w:rStyle w:val="Strong"/>
        </w:rPr>
        <w:t>101</w:t>
      </w:r>
    </w:p>
    <w:p w14:paraId="3126C513" w14:textId="77777777" w:rsidR="007E0B3E" w:rsidRDefault="007E0B3E" w:rsidP="007E0B3E">
      <w:pPr>
        <w:pStyle w:val="Index1"/>
      </w:pPr>
      <w:r>
        <w:t xml:space="preserve">accountability, </w:t>
      </w:r>
      <w:r w:rsidRPr="00A53B95">
        <w:rPr>
          <w:rStyle w:val="Strong"/>
        </w:rPr>
        <w:t>7</w:t>
      </w:r>
      <w:r>
        <w:t>, 52, 84–91</w:t>
      </w:r>
    </w:p>
    <w:p w14:paraId="37633BBA" w14:textId="77777777" w:rsidR="007E0B3E" w:rsidRDefault="007E0B3E" w:rsidP="007E0B3E">
      <w:pPr>
        <w:pStyle w:val="Index2"/>
      </w:pPr>
      <w:r>
        <w:t xml:space="preserve">legislation and requirements, </w:t>
      </w:r>
      <w:r w:rsidRPr="00A53B95">
        <w:rPr>
          <w:rStyle w:val="Strong"/>
        </w:rPr>
        <w:t>76–77</w:t>
      </w:r>
    </w:p>
    <w:p w14:paraId="74F71B08" w14:textId="77777777" w:rsidR="007E0B3E" w:rsidRDefault="007E0B3E" w:rsidP="007E0B3E">
      <w:pPr>
        <w:pStyle w:val="Index1"/>
      </w:pPr>
      <w:r>
        <w:t xml:space="preserve">accreditation, </w:t>
      </w:r>
      <w:r w:rsidRPr="00A53B95">
        <w:rPr>
          <w:rStyle w:val="Strong"/>
        </w:rPr>
        <w:t>16–19</w:t>
      </w:r>
      <w:r>
        <w:t>, 40</w:t>
      </w:r>
    </w:p>
    <w:p w14:paraId="46D4FCF0" w14:textId="77777777" w:rsidR="007E0B3E" w:rsidRDefault="007E0B3E" w:rsidP="007E0B3E">
      <w:pPr>
        <w:pStyle w:val="Index2"/>
      </w:pPr>
      <w:r>
        <w:t xml:space="preserve">Australian Health Service Safety and Quality Accreditation Scheme (AHSSQA), </w:t>
      </w:r>
      <w:r w:rsidRPr="00A53B95">
        <w:rPr>
          <w:rStyle w:val="Strong"/>
        </w:rPr>
        <w:t>22–23</w:t>
      </w:r>
      <w:r>
        <w:t>, 72–73</w:t>
      </w:r>
    </w:p>
    <w:p w14:paraId="73F866EA" w14:textId="0D436B07" w:rsidR="007E0B3E" w:rsidRDefault="007E0B3E" w:rsidP="007E0B3E">
      <w:pPr>
        <w:pStyle w:val="Index2"/>
      </w:pPr>
      <w:r>
        <w:t xml:space="preserve">National General Practice Accreditation Scheme, </w:t>
      </w:r>
      <w:r w:rsidRPr="00A53B95">
        <w:rPr>
          <w:rStyle w:val="Strong"/>
        </w:rPr>
        <w:t>16–1</w:t>
      </w:r>
      <w:r w:rsidR="00562449">
        <w:rPr>
          <w:rStyle w:val="Strong"/>
        </w:rPr>
        <w:t>7</w:t>
      </w:r>
    </w:p>
    <w:p w14:paraId="1B911625" w14:textId="77777777" w:rsidR="007E0B3E" w:rsidRDefault="007E0B3E" w:rsidP="007E0B3E">
      <w:pPr>
        <w:pStyle w:val="Index1"/>
      </w:pPr>
      <w:r>
        <w:t xml:space="preserve">acronyms, </w:t>
      </w:r>
      <w:r w:rsidRPr="00A53B95">
        <w:rPr>
          <w:rStyle w:val="Strong"/>
        </w:rPr>
        <w:t>136–137</w:t>
      </w:r>
    </w:p>
    <w:p w14:paraId="280B5C17" w14:textId="77777777" w:rsidR="007E0B3E" w:rsidRDefault="007E0B3E" w:rsidP="007E0B3E">
      <w:pPr>
        <w:pStyle w:val="Index1"/>
      </w:pPr>
      <w:r>
        <w:t xml:space="preserve">advertising, </w:t>
      </w:r>
      <w:r w:rsidRPr="00A53B95">
        <w:rPr>
          <w:rStyle w:val="Strong"/>
        </w:rPr>
        <w:t>91</w:t>
      </w:r>
    </w:p>
    <w:p w14:paraId="56D89F3E" w14:textId="77777777" w:rsidR="007E0B3E" w:rsidRDefault="007E0B3E" w:rsidP="007E0B3E">
      <w:pPr>
        <w:pStyle w:val="Index1"/>
      </w:pPr>
      <w:r>
        <w:t>aged care, 29</w:t>
      </w:r>
    </w:p>
    <w:p w14:paraId="4F61F2E7" w14:textId="77777777" w:rsidR="007E0B3E" w:rsidRDefault="007E0B3E" w:rsidP="007E0B3E">
      <w:pPr>
        <w:pStyle w:val="Index1"/>
      </w:pPr>
      <w:r>
        <w:t>AHMAC, </w:t>
      </w:r>
      <w:r w:rsidRPr="00A53B95">
        <w:rPr>
          <w:rStyle w:val="Emphasis"/>
        </w:rPr>
        <w:t>see</w:t>
      </w:r>
      <w:r>
        <w:t> Australian Health Ministers Advisory Council</w:t>
      </w:r>
    </w:p>
    <w:p w14:paraId="7BB0588A" w14:textId="77777777" w:rsidR="007E0B3E" w:rsidRDefault="007E0B3E" w:rsidP="007E0B3E">
      <w:pPr>
        <w:pStyle w:val="Index1"/>
      </w:pPr>
      <w:r>
        <w:t>annual performance statements, 62–71</w:t>
      </w:r>
    </w:p>
    <w:p w14:paraId="3741910E" w14:textId="38C0E1F6" w:rsidR="007E0B3E" w:rsidRDefault="007E0B3E" w:rsidP="007E0B3E">
      <w:pPr>
        <w:pStyle w:val="Index2"/>
      </w:pPr>
      <w:r>
        <w:t xml:space="preserve">analysis of performance against purpose, </w:t>
      </w:r>
      <w:r>
        <w:br/>
      </w:r>
      <w:r w:rsidRPr="00A53B95">
        <w:rPr>
          <w:rStyle w:val="Strong"/>
        </w:rPr>
        <w:t>72–73</w:t>
      </w:r>
    </w:p>
    <w:p w14:paraId="6966A7B7" w14:textId="77777777" w:rsidR="007E0B3E" w:rsidRDefault="007E0B3E" w:rsidP="007E0B3E">
      <w:pPr>
        <w:pStyle w:val="Index2"/>
      </w:pPr>
      <w:r>
        <w:t xml:space="preserve">entity purpose, </w:t>
      </w:r>
      <w:r w:rsidRPr="00A53B95">
        <w:rPr>
          <w:rStyle w:val="Strong"/>
        </w:rPr>
        <w:t>63</w:t>
      </w:r>
    </w:p>
    <w:p w14:paraId="223D0B52" w14:textId="77777777" w:rsidR="007E0B3E" w:rsidRDefault="007E0B3E" w:rsidP="007E0B3E">
      <w:pPr>
        <w:pStyle w:val="Index2"/>
      </w:pPr>
      <w:r>
        <w:t xml:space="preserve">performance against the health portfolio budget statements and corporate plan 2017–18, </w:t>
      </w:r>
      <w:r w:rsidRPr="00A53B95">
        <w:rPr>
          <w:rStyle w:val="Strong"/>
        </w:rPr>
        <w:t>63–71</w:t>
      </w:r>
    </w:p>
    <w:p w14:paraId="1AE81B96" w14:textId="77777777" w:rsidR="007E0B3E" w:rsidRDefault="007E0B3E" w:rsidP="007E0B3E">
      <w:pPr>
        <w:pStyle w:val="Index1"/>
      </w:pPr>
      <w:r>
        <w:t xml:space="preserve">antimicrobial resistance (AMR), 9, </w:t>
      </w:r>
      <w:r w:rsidRPr="00A53B95">
        <w:rPr>
          <w:rStyle w:val="Strong"/>
        </w:rPr>
        <w:t>23–24</w:t>
      </w:r>
    </w:p>
    <w:p w14:paraId="55771851" w14:textId="63DB3324" w:rsidR="007E0B3E" w:rsidRDefault="007E0B3E" w:rsidP="007E0B3E">
      <w:pPr>
        <w:pStyle w:val="Index2"/>
      </w:pPr>
      <w:r w:rsidRPr="00A53B95">
        <w:rPr>
          <w:rStyle w:val="Emphasis"/>
        </w:rPr>
        <w:t>Antimicrobial Stewardship in Australian Health Care 2018</w:t>
      </w:r>
      <w:r>
        <w:t>, 9</w:t>
      </w:r>
      <w:r w:rsidR="00276CBD">
        <w:t>, 24</w:t>
      </w:r>
    </w:p>
    <w:p w14:paraId="54ECB890" w14:textId="77777777" w:rsidR="007E0B3E" w:rsidRDefault="007E0B3E" w:rsidP="007E0B3E">
      <w:pPr>
        <w:pStyle w:val="Index2"/>
      </w:pPr>
      <w:r>
        <w:t xml:space="preserve">Antimicrobial Use and Resistance in Australia (AURA) Surveillance System, </w:t>
      </w:r>
      <w:r w:rsidRPr="00A53B95">
        <w:rPr>
          <w:rStyle w:val="Strong"/>
        </w:rPr>
        <w:t>23–24</w:t>
      </w:r>
      <w:r>
        <w:t>, 72</w:t>
      </w:r>
    </w:p>
    <w:p w14:paraId="18713DB0" w14:textId="77777777" w:rsidR="007E0B3E" w:rsidRDefault="007E0B3E" w:rsidP="007E0B3E">
      <w:pPr>
        <w:pStyle w:val="Index2"/>
      </w:pPr>
      <w:r w:rsidRPr="00A53B95">
        <w:rPr>
          <w:rStyle w:val="Emphasis"/>
        </w:rPr>
        <w:t>AURA 2017: Second Australian report on antimicrobial use and resistance in human health</w:t>
      </w:r>
      <w:r>
        <w:t>, 23–24</w:t>
      </w:r>
    </w:p>
    <w:p w14:paraId="4B584674" w14:textId="284A5FBE" w:rsidR="007E0B3E" w:rsidRDefault="007E0B3E" w:rsidP="006811C0">
      <w:pPr>
        <w:pStyle w:val="Index1"/>
      </w:pPr>
      <w:r>
        <w:t>audits</w:t>
      </w:r>
    </w:p>
    <w:p w14:paraId="1493AEDA" w14:textId="77777777" w:rsidR="007E0B3E" w:rsidRDefault="007E0B3E" w:rsidP="007E0B3E">
      <w:pPr>
        <w:pStyle w:val="Index2"/>
      </w:pPr>
      <w:r>
        <w:t xml:space="preserve">Audit and Risk Committee, </w:t>
      </w:r>
      <w:r w:rsidRPr="00A53B95">
        <w:rPr>
          <w:rStyle w:val="Strong"/>
        </w:rPr>
        <w:t>85–86</w:t>
      </w:r>
    </w:p>
    <w:p w14:paraId="00A7AB74" w14:textId="77777777" w:rsidR="007E0B3E" w:rsidRDefault="007E0B3E" w:rsidP="007E0B3E">
      <w:pPr>
        <w:pStyle w:val="Index2"/>
      </w:pPr>
      <w:r>
        <w:t xml:space="preserve">independent auditor’s report, </w:t>
      </w:r>
      <w:r w:rsidRPr="00A53B95">
        <w:rPr>
          <w:rStyle w:val="Strong"/>
        </w:rPr>
        <w:t>104–105</w:t>
      </w:r>
    </w:p>
    <w:p w14:paraId="3B6934D7" w14:textId="77777777" w:rsidR="007E0B3E" w:rsidRDefault="007E0B3E" w:rsidP="007E0B3E">
      <w:pPr>
        <w:pStyle w:val="Index2"/>
      </w:pPr>
      <w:r>
        <w:t>internal, 88</w:t>
      </w:r>
    </w:p>
    <w:p w14:paraId="4E1D02AF" w14:textId="77777777" w:rsidR="007E0B3E" w:rsidRDefault="007E0B3E" w:rsidP="007E0B3E">
      <w:pPr>
        <w:pStyle w:val="Index1"/>
      </w:pPr>
      <w:r>
        <w:t>Australian and New Zealand College of Anaesthetists, 27</w:t>
      </w:r>
    </w:p>
    <w:p w14:paraId="49FCCC10" w14:textId="77777777" w:rsidR="007E0B3E" w:rsidRDefault="007E0B3E" w:rsidP="007E0B3E">
      <w:pPr>
        <w:pStyle w:val="Index1"/>
      </w:pPr>
      <w:r w:rsidRPr="006811C0">
        <w:rPr>
          <w:rStyle w:val="Emphasis"/>
        </w:rPr>
        <w:t>Australian Atlas of Healthcare Variation</w:t>
      </w:r>
      <w:r>
        <w:t>, 10–11, 37–39, 72–73</w:t>
      </w:r>
    </w:p>
    <w:p w14:paraId="022D6F83" w14:textId="77777777" w:rsidR="007E0B3E" w:rsidRDefault="007E0B3E" w:rsidP="007E0B3E">
      <w:pPr>
        <w:pStyle w:val="Index1"/>
      </w:pPr>
      <w:r>
        <w:t>Australian Commission on Safety and Quality in Health Care, </w:t>
      </w:r>
      <w:r w:rsidRPr="00A53B95">
        <w:rPr>
          <w:rStyle w:val="Emphasis"/>
        </w:rPr>
        <w:t>see also</w:t>
      </w:r>
      <w:r>
        <w:t> accountability; staff</w:t>
      </w:r>
    </w:p>
    <w:p w14:paraId="241BA512" w14:textId="77777777" w:rsidR="007E0B3E" w:rsidRDefault="007E0B3E" w:rsidP="007E0B3E">
      <w:pPr>
        <w:pStyle w:val="Index2"/>
      </w:pPr>
      <w:r>
        <w:t xml:space="preserve">purpose and role, </w:t>
      </w:r>
      <w:r w:rsidRPr="00A53B95">
        <w:rPr>
          <w:rStyle w:val="Strong"/>
        </w:rPr>
        <w:t>6–7</w:t>
      </w:r>
    </w:p>
    <w:p w14:paraId="53986B06" w14:textId="77777777" w:rsidR="007E0B3E" w:rsidRDefault="007E0B3E" w:rsidP="007E0B3E">
      <w:pPr>
        <w:pStyle w:val="Index2"/>
      </w:pPr>
      <w:r>
        <w:t>strategic plan, 7, 12–13, 77</w:t>
      </w:r>
    </w:p>
    <w:p w14:paraId="194E9A9A" w14:textId="77777777" w:rsidR="007E0B3E" w:rsidRDefault="007E0B3E" w:rsidP="007E0B3E">
      <w:pPr>
        <w:pStyle w:val="Index1"/>
      </w:pPr>
      <w:r>
        <w:t>Australian Composite Model Hospital Standardised Mortality Ratio, 41</w:t>
      </w:r>
    </w:p>
    <w:p w14:paraId="778DBC1E" w14:textId="77777777" w:rsidR="007E0B3E" w:rsidRDefault="007E0B3E" w:rsidP="007E0B3E">
      <w:pPr>
        <w:pStyle w:val="Index1"/>
      </w:pPr>
      <w:r>
        <w:t>Australian Digital Health Agency, 24–26</w:t>
      </w:r>
    </w:p>
    <w:p w14:paraId="1376B141" w14:textId="77777777" w:rsidR="007E0B3E" w:rsidRDefault="007E0B3E" w:rsidP="007E0B3E">
      <w:pPr>
        <w:pStyle w:val="Index1"/>
      </w:pPr>
      <w:r>
        <w:t>Australian Health Ministers Advisory Council (AHMAC), 25, 42, 46–53</w:t>
      </w:r>
    </w:p>
    <w:p w14:paraId="4B7AC2E2" w14:textId="77777777" w:rsidR="007E0B3E" w:rsidRDefault="007E0B3E" w:rsidP="007E0B3E">
      <w:pPr>
        <w:pStyle w:val="Index1"/>
      </w:pPr>
      <w:r>
        <w:t xml:space="preserve">Australian Health Service Safety and Quality Accreditation (AHSSQA) Scheme, </w:t>
      </w:r>
      <w:r w:rsidRPr="00A53B95">
        <w:rPr>
          <w:rStyle w:val="Strong"/>
        </w:rPr>
        <w:t>22–23</w:t>
      </w:r>
      <w:r>
        <w:t>, 72–73</w:t>
      </w:r>
    </w:p>
    <w:p w14:paraId="3F9341C0" w14:textId="77777777" w:rsidR="007E0B3E" w:rsidRDefault="007E0B3E" w:rsidP="007E0B3E">
      <w:pPr>
        <w:pStyle w:val="Index1"/>
      </w:pPr>
      <w:r w:rsidRPr="00A53B95">
        <w:rPr>
          <w:rStyle w:val="Emphasis"/>
        </w:rPr>
        <w:t>Australian Hospital Patient Experience Question Set</w:t>
      </w:r>
      <w:r>
        <w:t xml:space="preserve"> (AHPEQS), 42–43</w:t>
      </w:r>
    </w:p>
    <w:p w14:paraId="0F4E40F0" w14:textId="77777777" w:rsidR="007E0B3E" w:rsidRDefault="007E0B3E" w:rsidP="007E0B3E">
      <w:pPr>
        <w:pStyle w:val="Index1"/>
      </w:pPr>
      <w:r>
        <w:t>Australian Institute of Health and Welfare, 41</w:t>
      </w:r>
    </w:p>
    <w:p w14:paraId="481DF707" w14:textId="675D060A" w:rsidR="007E0B3E" w:rsidRDefault="007E0B3E" w:rsidP="007E0B3E">
      <w:pPr>
        <w:pStyle w:val="Index1"/>
      </w:pPr>
      <w:r>
        <w:t xml:space="preserve">Australian Passive AMR Surveillance (APAS) </w:t>
      </w:r>
      <w:r>
        <w:br/>
        <w:t>23–24</w:t>
      </w:r>
    </w:p>
    <w:p w14:paraId="409A9817" w14:textId="77777777" w:rsidR="007E0B3E" w:rsidRDefault="007E0B3E" w:rsidP="007E0B3E">
      <w:pPr>
        <w:pStyle w:val="Index1"/>
      </w:pPr>
      <w:r>
        <w:t>Australian Public Service Commission, 96</w:t>
      </w:r>
    </w:p>
    <w:p w14:paraId="05C98E50" w14:textId="77777777" w:rsidR="007E0B3E" w:rsidRDefault="007E0B3E" w:rsidP="007E0B3E">
      <w:pPr>
        <w:pStyle w:val="Index1"/>
      </w:pPr>
      <w:r>
        <w:t xml:space="preserve">Australian Public Service Disability Champions Network, </w:t>
      </w:r>
      <w:r w:rsidRPr="00A53B95">
        <w:rPr>
          <w:rStyle w:val="Strong"/>
        </w:rPr>
        <w:t>100</w:t>
      </w:r>
    </w:p>
    <w:p w14:paraId="20655261" w14:textId="77777777" w:rsidR="007E0B3E" w:rsidRDefault="007E0B3E" w:rsidP="007E0B3E">
      <w:pPr>
        <w:pStyle w:val="Index1"/>
      </w:pPr>
      <w:r>
        <w:t>avoidable hospital readmissions list, 49–51</w:t>
      </w:r>
    </w:p>
    <w:p w14:paraId="6A16195E" w14:textId="77777777" w:rsidR="007E0B3E" w:rsidRPr="00A53B95" w:rsidRDefault="007E0B3E" w:rsidP="007E0B3E">
      <w:pPr>
        <w:pStyle w:val="IndexSectionHead"/>
      </w:pPr>
      <w:r w:rsidRPr="00A53B95">
        <w:t>B</w:t>
      </w:r>
    </w:p>
    <w:p w14:paraId="6CD82BF3" w14:textId="77777777" w:rsidR="007E0B3E" w:rsidRDefault="007E0B3E" w:rsidP="007E0B3E">
      <w:pPr>
        <w:pStyle w:val="Index1"/>
      </w:pPr>
      <w:r>
        <w:t>bleeding, menstrual, 39, 73</w:t>
      </w:r>
    </w:p>
    <w:p w14:paraId="3C1AEC55" w14:textId="77777777" w:rsidR="007E0B3E" w:rsidRDefault="007E0B3E" w:rsidP="007E0B3E">
      <w:pPr>
        <w:pStyle w:val="Index1"/>
      </w:pPr>
      <w:r>
        <w:t xml:space="preserve">Board, </w:t>
      </w:r>
      <w:r w:rsidRPr="00A53B95">
        <w:rPr>
          <w:rStyle w:val="Strong"/>
        </w:rPr>
        <w:t>78–86</w:t>
      </w:r>
    </w:p>
    <w:p w14:paraId="6FE957CF" w14:textId="77777777" w:rsidR="007E0B3E" w:rsidRDefault="007E0B3E" w:rsidP="007E0B3E">
      <w:pPr>
        <w:pStyle w:val="Index2"/>
      </w:pPr>
      <w:r>
        <w:t xml:space="preserve">developments and review, </w:t>
      </w:r>
      <w:r w:rsidRPr="00A53B95">
        <w:rPr>
          <w:rStyle w:val="Strong"/>
        </w:rPr>
        <w:t>84</w:t>
      </w:r>
    </w:p>
    <w:p w14:paraId="65DAA5B8" w14:textId="77777777" w:rsidR="007E0B3E" w:rsidRDefault="007E0B3E" w:rsidP="007E0B3E">
      <w:pPr>
        <w:pStyle w:val="Index2"/>
      </w:pPr>
      <w:r>
        <w:t xml:space="preserve">ethical standards, </w:t>
      </w:r>
      <w:r w:rsidRPr="00A53B95">
        <w:rPr>
          <w:rStyle w:val="Strong"/>
        </w:rPr>
        <w:t>84</w:t>
      </w:r>
    </w:p>
    <w:p w14:paraId="10147810" w14:textId="77777777" w:rsidR="007E0B3E" w:rsidRDefault="007E0B3E" w:rsidP="007E0B3E">
      <w:pPr>
        <w:pStyle w:val="Index2"/>
      </w:pPr>
      <w:r>
        <w:t xml:space="preserve">meetings and attendance, </w:t>
      </w:r>
      <w:r w:rsidRPr="00A53B95">
        <w:rPr>
          <w:rStyle w:val="Strong"/>
        </w:rPr>
        <w:t>83</w:t>
      </w:r>
    </w:p>
    <w:p w14:paraId="7C4EA6B8" w14:textId="77777777" w:rsidR="007E0B3E" w:rsidRDefault="007E0B3E" w:rsidP="007E0B3E">
      <w:pPr>
        <w:pStyle w:val="Index2"/>
      </w:pPr>
      <w:r>
        <w:t xml:space="preserve">membership, </w:t>
      </w:r>
      <w:r w:rsidRPr="00A53B95">
        <w:rPr>
          <w:rStyle w:val="Strong"/>
        </w:rPr>
        <w:t>78–82</w:t>
      </w:r>
    </w:p>
    <w:p w14:paraId="705EE7C9" w14:textId="77777777" w:rsidR="007E0B3E" w:rsidRDefault="007E0B3E" w:rsidP="007E0B3E">
      <w:pPr>
        <w:pStyle w:val="Index1"/>
      </w:pPr>
      <w:r>
        <w:t>Bowles, Martin, 79</w:t>
      </w:r>
    </w:p>
    <w:p w14:paraId="03EF0F79" w14:textId="77777777" w:rsidR="007E0B3E" w:rsidRPr="00A53B95" w:rsidRDefault="007E0B3E" w:rsidP="007E0B3E">
      <w:pPr>
        <w:pStyle w:val="IndexSectionHead"/>
      </w:pPr>
      <w:r w:rsidRPr="00A53B95">
        <w:t>C</w:t>
      </w:r>
    </w:p>
    <w:p w14:paraId="05313568" w14:textId="77777777" w:rsidR="007E0B3E" w:rsidRDefault="007E0B3E" w:rsidP="007E0B3E">
      <w:pPr>
        <w:pStyle w:val="Index1"/>
      </w:pPr>
      <w:r>
        <w:t>Caring for Cognitive Impairment campaign, 29</w:t>
      </w:r>
    </w:p>
    <w:p w14:paraId="4BDA7CD8" w14:textId="3237727C" w:rsidR="007E0B3E" w:rsidRDefault="0098098C" w:rsidP="007E0B3E">
      <w:pPr>
        <w:pStyle w:val="Index1"/>
      </w:pPr>
      <w:r>
        <w:t>cataract surgery, 39</w:t>
      </w:r>
      <w:r w:rsidR="007E0B3E">
        <w:t>, 73</w:t>
      </w:r>
    </w:p>
    <w:p w14:paraId="17F44ECD" w14:textId="77777777" w:rsidR="007E0B3E" w:rsidRDefault="007E0B3E" w:rsidP="007E0B3E">
      <w:pPr>
        <w:pStyle w:val="Index1"/>
      </w:pPr>
      <w:r>
        <w:t>CEO Report, 10–11</w:t>
      </w:r>
    </w:p>
    <w:p w14:paraId="127FCA45" w14:textId="23B509F1" w:rsidR="007E0B3E" w:rsidRDefault="007E0B3E" w:rsidP="007E0B3E">
      <w:pPr>
        <w:pStyle w:val="Index1"/>
      </w:pPr>
      <w:r>
        <w:t>Chair, 1, 8</w:t>
      </w:r>
      <w:r w:rsidR="001230DF">
        <w:t>–9</w:t>
      </w:r>
      <w:r>
        <w:t>, 78–79</w:t>
      </w:r>
    </w:p>
    <w:p w14:paraId="4B7F6A98" w14:textId="77777777" w:rsidR="007E0B3E" w:rsidRDefault="007E0B3E" w:rsidP="007E0B3E">
      <w:pPr>
        <w:pStyle w:val="Index1"/>
      </w:pPr>
      <w:r>
        <w:t>chlorhexidine, 27</w:t>
      </w:r>
    </w:p>
    <w:p w14:paraId="72292587" w14:textId="77777777" w:rsidR="007E0B3E" w:rsidRDefault="007E0B3E" w:rsidP="007E0B3E">
      <w:pPr>
        <w:pStyle w:val="Index1"/>
      </w:pPr>
      <w:r>
        <w:t>Clinical Care Standards</w:t>
      </w:r>
    </w:p>
    <w:p w14:paraId="2F91A3DB" w14:textId="77777777" w:rsidR="007E0B3E" w:rsidRDefault="007E0B3E" w:rsidP="007E0B3E">
      <w:pPr>
        <w:pStyle w:val="Index2"/>
      </w:pPr>
      <w:r>
        <w:t>Cataract Surgery, 39, 77</w:t>
      </w:r>
    </w:p>
    <w:p w14:paraId="0147CD1F" w14:textId="77777777" w:rsidR="007E0B3E" w:rsidRDefault="007E0B3E" w:rsidP="007E0B3E">
      <w:pPr>
        <w:pStyle w:val="Index2"/>
      </w:pPr>
      <w:r>
        <w:t>Colonoscopy, 39–41, 77</w:t>
      </w:r>
    </w:p>
    <w:p w14:paraId="3A94D975" w14:textId="77777777" w:rsidR="007E0B3E" w:rsidRDefault="007E0B3E" w:rsidP="007E0B3E">
      <w:pPr>
        <w:pStyle w:val="Index2"/>
      </w:pPr>
      <w:r>
        <w:t>Heavy Menstrual Bleeding, 39, 77</w:t>
      </w:r>
    </w:p>
    <w:p w14:paraId="7B672402" w14:textId="29D5C995" w:rsidR="007E0B3E" w:rsidRDefault="007E0B3E" w:rsidP="007E0B3E">
      <w:pPr>
        <w:pStyle w:val="Index2"/>
      </w:pPr>
      <w:r>
        <w:t xml:space="preserve">Venous Thromboembolism Prevention, </w:t>
      </w:r>
      <w:r>
        <w:br/>
        <w:t>39–41, 77</w:t>
      </w:r>
    </w:p>
    <w:p w14:paraId="3EDD6979" w14:textId="77777777" w:rsidR="007E0B3E" w:rsidRDefault="007E0B3E" w:rsidP="007E0B3E">
      <w:pPr>
        <w:pStyle w:val="Index1"/>
      </w:pPr>
      <w:r>
        <w:t>Clinical Governance Standard, 37</w:t>
      </w:r>
    </w:p>
    <w:p w14:paraId="4F240D77" w14:textId="77777777" w:rsidR="007E0B3E" w:rsidRDefault="007E0B3E" w:rsidP="007E0B3E">
      <w:pPr>
        <w:pStyle w:val="Index1"/>
      </w:pPr>
      <w:r>
        <w:t xml:space="preserve">clinical quality registries, </w:t>
      </w:r>
      <w:r w:rsidRPr="00A53B95">
        <w:rPr>
          <w:rStyle w:val="Strong"/>
        </w:rPr>
        <w:t>52–53</w:t>
      </w:r>
    </w:p>
    <w:p w14:paraId="35256526" w14:textId="77777777" w:rsidR="007E0B3E" w:rsidRDefault="007E0B3E" w:rsidP="007E0B3E">
      <w:pPr>
        <w:pStyle w:val="Index1"/>
      </w:pPr>
      <w:r>
        <w:t xml:space="preserve">clinical trials governance framework, </w:t>
      </w:r>
      <w:r w:rsidRPr="00A53B95">
        <w:rPr>
          <w:rStyle w:val="Strong"/>
        </w:rPr>
        <w:t>53</w:t>
      </w:r>
    </w:p>
    <w:p w14:paraId="76A63140" w14:textId="77777777" w:rsidR="007E0B3E" w:rsidRDefault="007E0B3E" w:rsidP="007E0B3E">
      <w:pPr>
        <w:pStyle w:val="Index1"/>
      </w:pPr>
      <w:r w:rsidRPr="00A53B95">
        <w:rPr>
          <w:rStyle w:val="Emphasis"/>
        </w:rPr>
        <w:t>Clostridium difficile</w:t>
      </w:r>
      <w:r>
        <w:t xml:space="preserve"> infection (CDI), 24</w:t>
      </w:r>
    </w:p>
    <w:p w14:paraId="60BC6B45" w14:textId="77777777" w:rsidR="007E0B3E" w:rsidRDefault="007E0B3E" w:rsidP="007E0B3E">
      <w:pPr>
        <w:pStyle w:val="Index1"/>
      </w:pPr>
      <w:r>
        <w:t xml:space="preserve">COAG, </w:t>
      </w:r>
      <w:r w:rsidRPr="00A53B95">
        <w:rPr>
          <w:rStyle w:val="Emphasis"/>
        </w:rPr>
        <w:t>see</w:t>
      </w:r>
      <w:r>
        <w:t xml:space="preserve"> Council of Australian Governments</w:t>
      </w:r>
    </w:p>
    <w:p w14:paraId="376C1C32" w14:textId="77777777" w:rsidR="007E0B3E" w:rsidRDefault="007E0B3E" w:rsidP="007E0B3E">
      <w:pPr>
        <w:pStyle w:val="Index1"/>
      </w:pPr>
      <w:r>
        <w:t xml:space="preserve">cognitive impairment, </w:t>
      </w:r>
      <w:r w:rsidRPr="00A53B95">
        <w:rPr>
          <w:rStyle w:val="Strong"/>
        </w:rPr>
        <w:t>29</w:t>
      </w:r>
    </w:p>
    <w:p w14:paraId="498273BE" w14:textId="77777777" w:rsidR="007E0B3E" w:rsidRDefault="007E0B3E" w:rsidP="007E0B3E">
      <w:pPr>
        <w:pStyle w:val="Index1"/>
      </w:pPr>
      <w:r>
        <w:t>colonoscopies, 10, 39–41, 73</w:t>
      </w:r>
    </w:p>
    <w:p w14:paraId="2C9F281A" w14:textId="77777777" w:rsidR="007E0B3E" w:rsidRDefault="007E0B3E" w:rsidP="007E0B3E">
      <w:pPr>
        <w:pStyle w:val="Index1"/>
      </w:pPr>
      <w:r>
        <w:t xml:space="preserve">Communicating for Safety Standard, </w:t>
      </w:r>
      <w:r w:rsidRPr="00A53B95">
        <w:rPr>
          <w:rStyle w:val="Strong"/>
        </w:rPr>
        <w:t>30</w:t>
      </w:r>
    </w:p>
    <w:p w14:paraId="70D22C62" w14:textId="77777777" w:rsidR="007E0B3E" w:rsidRDefault="007E0B3E" w:rsidP="007E0B3E">
      <w:pPr>
        <w:pStyle w:val="Index1"/>
      </w:pPr>
      <w:r>
        <w:t xml:space="preserve">compliance with legislation, </w:t>
      </w:r>
      <w:r w:rsidRPr="006925EA">
        <w:rPr>
          <w:rStyle w:val="Strong"/>
        </w:rPr>
        <w:t>76</w:t>
      </w:r>
      <w:r>
        <w:t xml:space="preserve">, </w:t>
      </w:r>
      <w:r w:rsidRPr="006925EA">
        <w:rPr>
          <w:rStyle w:val="Strong"/>
          <w:b w:val="0"/>
          <w:bCs w:val="0"/>
        </w:rPr>
        <w:t>130–131</w:t>
      </w:r>
    </w:p>
    <w:p w14:paraId="49FD9B9E" w14:textId="77777777" w:rsidR="007E0B3E" w:rsidRDefault="007E0B3E" w:rsidP="007E0B3E">
      <w:pPr>
        <w:pStyle w:val="Index2"/>
      </w:pPr>
      <w:r>
        <w:t xml:space="preserve">compliance index, </w:t>
      </w:r>
      <w:r w:rsidRPr="00A53B95">
        <w:rPr>
          <w:rStyle w:val="Strong"/>
        </w:rPr>
        <w:t>144–146</w:t>
      </w:r>
    </w:p>
    <w:p w14:paraId="2147EB85" w14:textId="77777777" w:rsidR="007E0B3E" w:rsidRDefault="007E0B3E" w:rsidP="007E0B3E">
      <w:pPr>
        <w:pStyle w:val="Index1"/>
      </w:pPr>
      <w:r>
        <w:t xml:space="preserve">Comprehensive Care Standard, </w:t>
      </w:r>
      <w:r w:rsidRPr="00A53B95">
        <w:rPr>
          <w:rStyle w:val="Strong"/>
        </w:rPr>
        <w:t>30–31</w:t>
      </w:r>
    </w:p>
    <w:p w14:paraId="5F230F1A" w14:textId="77777777" w:rsidR="007E0B3E" w:rsidRDefault="007E0B3E" w:rsidP="007E0B3E">
      <w:pPr>
        <w:pStyle w:val="Index1"/>
      </w:pPr>
      <w:r>
        <w:t xml:space="preserve">core hospital-based outcome indicators (CHBOI, </w:t>
      </w:r>
      <w:r w:rsidRPr="00A53B95">
        <w:rPr>
          <w:rStyle w:val="Strong"/>
        </w:rPr>
        <w:t>40–41</w:t>
      </w:r>
    </w:p>
    <w:p w14:paraId="5F0744B7" w14:textId="77777777" w:rsidR="007E0B3E" w:rsidRDefault="007E0B3E" w:rsidP="007E0B3E">
      <w:pPr>
        <w:pStyle w:val="Index1"/>
      </w:pPr>
      <w:r>
        <w:t>CorePEQs, </w:t>
      </w:r>
      <w:r w:rsidRPr="00A53B95">
        <w:rPr>
          <w:rStyle w:val="Emphasis"/>
        </w:rPr>
        <w:t>see</w:t>
      </w:r>
      <w:r>
        <w:t> </w:t>
      </w:r>
      <w:r w:rsidRPr="00A53B95">
        <w:rPr>
          <w:rStyle w:val="Emphasis"/>
        </w:rPr>
        <w:t>Australian Hospital Patient Experience Question Set</w:t>
      </w:r>
    </w:p>
    <w:p w14:paraId="34E40C61" w14:textId="77777777" w:rsidR="007E0B3E" w:rsidRDefault="007E0B3E" w:rsidP="007E0B3E">
      <w:pPr>
        <w:pStyle w:val="Index1"/>
      </w:pPr>
      <w:r>
        <w:t>corporate governance, 74–91</w:t>
      </w:r>
    </w:p>
    <w:p w14:paraId="2BBBAE4C" w14:textId="77777777" w:rsidR="007E0B3E" w:rsidRDefault="007E0B3E" w:rsidP="007E0B3E">
      <w:pPr>
        <w:pStyle w:val="Index2"/>
      </w:pPr>
      <w:r>
        <w:t xml:space="preserve">Board, </w:t>
      </w:r>
      <w:r w:rsidRPr="00A53B95">
        <w:rPr>
          <w:rStyle w:val="Strong"/>
        </w:rPr>
        <w:t>78–86</w:t>
      </w:r>
    </w:p>
    <w:p w14:paraId="5A1A50E8" w14:textId="77777777" w:rsidR="007E0B3E" w:rsidRDefault="007E0B3E" w:rsidP="007E0B3E">
      <w:pPr>
        <w:pStyle w:val="Index2"/>
      </w:pPr>
      <w:r>
        <w:t xml:space="preserve">committees, </w:t>
      </w:r>
      <w:r w:rsidRPr="00A53B95">
        <w:rPr>
          <w:rStyle w:val="Strong"/>
        </w:rPr>
        <w:t>85–86</w:t>
      </w:r>
    </w:p>
    <w:p w14:paraId="3E9EB012" w14:textId="77777777" w:rsidR="007E0B3E" w:rsidRDefault="007E0B3E" w:rsidP="007E0B3E">
      <w:pPr>
        <w:pStyle w:val="Index2"/>
      </w:pPr>
      <w:r>
        <w:t xml:space="preserve">external scrutiny, </w:t>
      </w:r>
      <w:r w:rsidRPr="00A53B95">
        <w:rPr>
          <w:rStyle w:val="Strong"/>
        </w:rPr>
        <w:t>89–91</w:t>
      </w:r>
    </w:p>
    <w:p w14:paraId="68D56992" w14:textId="77777777" w:rsidR="007E0B3E" w:rsidRDefault="007E0B3E" w:rsidP="007E0B3E">
      <w:pPr>
        <w:pStyle w:val="Index2"/>
      </w:pPr>
      <w:r>
        <w:t xml:space="preserve">internal governance arrangements, </w:t>
      </w:r>
      <w:r w:rsidRPr="00A53B95">
        <w:rPr>
          <w:rStyle w:val="Strong"/>
        </w:rPr>
        <w:t>87–88</w:t>
      </w:r>
    </w:p>
    <w:p w14:paraId="5E3FE75F" w14:textId="77777777" w:rsidR="007E0B3E" w:rsidRDefault="007E0B3E" w:rsidP="007E0B3E">
      <w:pPr>
        <w:pStyle w:val="Index2"/>
      </w:pPr>
      <w:r>
        <w:t xml:space="preserve">legislation and requirements, </w:t>
      </w:r>
      <w:r w:rsidRPr="00A53B95">
        <w:rPr>
          <w:rStyle w:val="Strong"/>
        </w:rPr>
        <w:t>76–77</w:t>
      </w:r>
    </w:p>
    <w:p w14:paraId="549BFF7A" w14:textId="77777777" w:rsidR="007E0B3E" w:rsidRDefault="007E0B3E" w:rsidP="007E0B3E">
      <w:pPr>
        <w:pStyle w:val="Index1"/>
      </w:pPr>
      <w:r>
        <w:t xml:space="preserve">Corporate Plan 2017–18, </w:t>
      </w:r>
      <w:r w:rsidRPr="00A53B95">
        <w:rPr>
          <w:rStyle w:val="Strong"/>
        </w:rPr>
        <w:t>63–71</w:t>
      </w:r>
    </w:p>
    <w:p w14:paraId="7FA4CE99" w14:textId="77777777" w:rsidR="007E0B3E" w:rsidRDefault="007E0B3E" w:rsidP="007E0B3E">
      <w:pPr>
        <w:pStyle w:val="Index1"/>
      </w:pPr>
      <w:r>
        <w:t>Corporate Plan, performance against deliverables, 68–71</w:t>
      </w:r>
    </w:p>
    <w:p w14:paraId="7096B745" w14:textId="77777777" w:rsidR="007E0B3E" w:rsidRDefault="007E0B3E" w:rsidP="007E0B3E">
      <w:pPr>
        <w:pStyle w:val="Index1"/>
      </w:pPr>
      <w:r>
        <w:t>Council of Australian Governments</w:t>
      </w:r>
    </w:p>
    <w:p w14:paraId="6101BD49" w14:textId="77777777" w:rsidR="007E0B3E" w:rsidRDefault="007E0B3E" w:rsidP="007E0B3E">
      <w:pPr>
        <w:pStyle w:val="Index2"/>
      </w:pPr>
      <w:r>
        <w:t>Health Council, 11, 47, 52–53</w:t>
      </w:r>
    </w:p>
    <w:p w14:paraId="1AC79707" w14:textId="77777777" w:rsidR="007E0B3E" w:rsidRDefault="007E0B3E" w:rsidP="007E0B3E">
      <w:pPr>
        <w:pStyle w:val="Index2"/>
      </w:pPr>
      <w:r>
        <w:t>NHRA Addendum, 44–51</w:t>
      </w:r>
    </w:p>
    <w:p w14:paraId="75F9A488" w14:textId="77777777" w:rsidR="007E0B3E" w:rsidRDefault="007E0B3E" w:rsidP="007E0B3E">
      <w:pPr>
        <w:pStyle w:val="Index1"/>
      </w:pPr>
      <w:r>
        <w:t xml:space="preserve">cultural diversity, </w:t>
      </w:r>
      <w:r w:rsidRPr="00A53B95">
        <w:rPr>
          <w:rStyle w:val="Strong"/>
        </w:rPr>
        <w:t>100–101</w:t>
      </w:r>
    </w:p>
    <w:p w14:paraId="0529F011" w14:textId="77777777" w:rsidR="007E0B3E" w:rsidRDefault="007E0B3E" w:rsidP="007E0B3E">
      <w:pPr>
        <w:pStyle w:val="Index1"/>
      </w:pPr>
      <w:r>
        <w:t>Curtin University, 30</w:t>
      </w:r>
    </w:p>
    <w:p w14:paraId="34EB7CFD" w14:textId="77777777" w:rsidR="007E0B3E" w:rsidRPr="00A53B95" w:rsidRDefault="007E0B3E" w:rsidP="007E0B3E">
      <w:pPr>
        <w:pStyle w:val="IndexSectionHead"/>
      </w:pPr>
      <w:r w:rsidRPr="00A53B95">
        <w:t>D</w:t>
      </w:r>
    </w:p>
    <w:p w14:paraId="4926D452" w14:textId="0A0614AF" w:rsidR="007E0B3E" w:rsidRDefault="007E0B3E" w:rsidP="004E1294">
      <w:pPr>
        <w:pStyle w:val="Index1"/>
      </w:pPr>
      <w:r>
        <w:t xml:space="preserve">digital </w:t>
      </w:r>
      <w:r w:rsidR="004E1294">
        <w:t>health,</w:t>
      </w:r>
      <w:r>
        <w:t xml:space="preserve"> safety, </w:t>
      </w:r>
      <w:r w:rsidRPr="00A53B95">
        <w:rPr>
          <w:rStyle w:val="Strong"/>
        </w:rPr>
        <w:t>24–26</w:t>
      </w:r>
    </w:p>
    <w:p w14:paraId="71AC2288" w14:textId="77777777" w:rsidR="007E0B3E" w:rsidRDefault="007E0B3E" w:rsidP="007E0B3E">
      <w:pPr>
        <w:pStyle w:val="Index1"/>
      </w:pPr>
      <w:r>
        <w:t xml:space="preserve">disability strategy, </w:t>
      </w:r>
      <w:r w:rsidRPr="00A53B95">
        <w:rPr>
          <w:rStyle w:val="Strong"/>
        </w:rPr>
        <w:t>100</w:t>
      </w:r>
    </w:p>
    <w:p w14:paraId="73B5A5F4" w14:textId="77777777" w:rsidR="007E0B3E" w:rsidRDefault="007E0B3E" w:rsidP="007E0B3E">
      <w:pPr>
        <w:pStyle w:val="Index1"/>
      </w:pPr>
      <w:r>
        <w:t xml:space="preserve">diversity, </w:t>
      </w:r>
      <w:r w:rsidRPr="00A53B95">
        <w:rPr>
          <w:rStyle w:val="Strong"/>
        </w:rPr>
        <w:t>100–101</w:t>
      </w:r>
    </w:p>
    <w:p w14:paraId="1AAC66DF" w14:textId="77777777" w:rsidR="007E0B3E" w:rsidRDefault="007E0B3E" w:rsidP="007E0B3E">
      <w:pPr>
        <w:pStyle w:val="Index1"/>
      </w:pPr>
      <w:r w:rsidRPr="00A53B95">
        <w:rPr>
          <w:rStyle w:val="Emphasis"/>
        </w:rPr>
        <w:t>Duty to Disclose Interests Policy for Board Members</w:t>
      </w:r>
      <w:r>
        <w:t>,  84</w:t>
      </w:r>
    </w:p>
    <w:p w14:paraId="62F33BC5" w14:textId="77777777" w:rsidR="007E0B3E" w:rsidRPr="00A53B95" w:rsidRDefault="007E0B3E" w:rsidP="007E0B3E">
      <w:pPr>
        <w:pStyle w:val="IndexSectionHead"/>
      </w:pPr>
      <w:r w:rsidRPr="00A53B95">
        <w:t>E</w:t>
      </w:r>
    </w:p>
    <w:p w14:paraId="2848EEB4" w14:textId="4EB16C59" w:rsidR="007E0B3E" w:rsidRDefault="007E0B3E" w:rsidP="007E0B3E">
      <w:pPr>
        <w:pStyle w:val="Index1"/>
      </w:pPr>
      <w:r>
        <w:t xml:space="preserve">ecologically sustainable development, </w:t>
      </w:r>
      <w:r w:rsidRPr="00A53B95">
        <w:rPr>
          <w:rStyle w:val="Strong"/>
        </w:rPr>
        <w:t>91</w:t>
      </w:r>
      <w:r>
        <w:t xml:space="preserve">, </w:t>
      </w:r>
      <w:r>
        <w:br/>
      </w:r>
      <w:r w:rsidRPr="00A53B95">
        <w:rPr>
          <w:rStyle w:val="Strong"/>
        </w:rPr>
        <w:t>130–131</w:t>
      </w:r>
    </w:p>
    <w:p w14:paraId="10FA25B8" w14:textId="77777777" w:rsidR="007E0B3E" w:rsidRDefault="007E0B3E" w:rsidP="007E0B3E">
      <w:pPr>
        <w:pStyle w:val="Index1"/>
      </w:pPr>
      <w:r>
        <w:t>electronic medication management (EMM) systems, 25–26</w:t>
      </w:r>
    </w:p>
    <w:p w14:paraId="6785AB67" w14:textId="77777777" w:rsidR="007E0B3E" w:rsidRDefault="007E0B3E" w:rsidP="007E0B3E">
      <w:pPr>
        <w:pStyle w:val="Index1"/>
      </w:pPr>
      <w:r>
        <w:t xml:space="preserve">end-of-life care, </w:t>
      </w:r>
      <w:r w:rsidRPr="00A53B95">
        <w:rPr>
          <w:rStyle w:val="Strong"/>
        </w:rPr>
        <w:t>36</w:t>
      </w:r>
    </w:p>
    <w:p w14:paraId="0E0D8B07" w14:textId="77777777" w:rsidR="007E0B3E" w:rsidRDefault="007E0B3E" w:rsidP="007E0B3E">
      <w:pPr>
        <w:pStyle w:val="Index1"/>
      </w:pPr>
      <w:r>
        <w:t xml:space="preserve">environmental performance, </w:t>
      </w:r>
      <w:r w:rsidRPr="00A53B95">
        <w:rPr>
          <w:rStyle w:val="Strong"/>
        </w:rPr>
        <w:t>91</w:t>
      </w:r>
      <w:r>
        <w:t xml:space="preserve">, </w:t>
      </w:r>
      <w:r w:rsidRPr="00A53B95">
        <w:rPr>
          <w:rStyle w:val="Strong"/>
        </w:rPr>
        <w:t>130–131</w:t>
      </w:r>
    </w:p>
    <w:p w14:paraId="389B41A4" w14:textId="77777777" w:rsidR="007E0B3E" w:rsidRDefault="007E0B3E" w:rsidP="007E0B3E">
      <w:pPr>
        <w:pStyle w:val="Index1"/>
      </w:pPr>
      <w:r>
        <w:t>ethical standards, 84</w:t>
      </w:r>
    </w:p>
    <w:p w14:paraId="37320FF6" w14:textId="77777777" w:rsidR="007E0B3E" w:rsidRDefault="007E0B3E" w:rsidP="007E0B3E">
      <w:pPr>
        <w:pStyle w:val="Index1"/>
      </w:pPr>
      <w:r>
        <w:t xml:space="preserve">executive remuneration, </w:t>
      </w:r>
      <w:r w:rsidRPr="00A53B95">
        <w:rPr>
          <w:rStyle w:val="Strong"/>
        </w:rPr>
        <w:t>90</w:t>
      </w:r>
    </w:p>
    <w:p w14:paraId="169B32FA" w14:textId="77777777" w:rsidR="007E0B3E" w:rsidRDefault="007E0B3E" w:rsidP="007E0B3E">
      <w:pPr>
        <w:pStyle w:val="Index1"/>
      </w:pPr>
      <w:r>
        <w:t xml:space="preserve">external scrutiny, </w:t>
      </w:r>
      <w:r w:rsidRPr="00A53B95">
        <w:rPr>
          <w:rStyle w:val="Strong"/>
        </w:rPr>
        <w:t>89–91</w:t>
      </w:r>
    </w:p>
    <w:p w14:paraId="5AFF55CB" w14:textId="77777777" w:rsidR="007E0B3E" w:rsidRDefault="007E0B3E" w:rsidP="007E0B3E">
      <w:pPr>
        <w:pStyle w:val="Index2"/>
      </w:pPr>
      <w:r>
        <w:t xml:space="preserve">advertising and market research, </w:t>
      </w:r>
      <w:r w:rsidRPr="00A53B95">
        <w:rPr>
          <w:rStyle w:val="Strong"/>
        </w:rPr>
        <w:t>91</w:t>
      </w:r>
    </w:p>
    <w:p w14:paraId="108B36B3" w14:textId="77777777" w:rsidR="007E0B3E" w:rsidRDefault="007E0B3E" w:rsidP="007E0B3E">
      <w:pPr>
        <w:pStyle w:val="Index2"/>
      </w:pPr>
      <w:r>
        <w:t xml:space="preserve">environmental performance, </w:t>
      </w:r>
      <w:r w:rsidRPr="00A53B95">
        <w:rPr>
          <w:rStyle w:val="Strong"/>
        </w:rPr>
        <w:t>91</w:t>
      </w:r>
    </w:p>
    <w:p w14:paraId="47BE1E5C" w14:textId="77777777" w:rsidR="007E0B3E" w:rsidRDefault="007E0B3E" w:rsidP="007E0B3E">
      <w:pPr>
        <w:pStyle w:val="Index2"/>
      </w:pPr>
      <w:r>
        <w:t xml:space="preserve">executive remuneration, </w:t>
      </w:r>
      <w:r w:rsidRPr="00A53B95">
        <w:rPr>
          <w:rStyle w:val="Strong"/>
        </w:rPr>
        <w:t>90</w:t>
      </w:r>
    </w:p>
    <w:p w14:paraId="639F8523" w14:textId="77777777" w:rsidR="007E0B3E" w:rsidRDefault="007E0B3E" w:rsidP="007E0B3E">
      <w:pPr>
        <w:pStyle w:val="Index2"/>
      </w:pPr>
      <w:r>
        <w:t xml:space="preserve">freedom of information, </w:t>
      </w:r>
      <w:r w:rsidRPr="00A53B95">
        <w:rPr>
          <w:rStyle w:val="Strong"/>
        </w:rPr>
        <w:t>89</w:t>
      </w:r>
    </w:p>
    <w:p w14:paraId="79C3881F" w14:textId="77777777" w:rsidR="007E0B3E" w:rsidRDefault="007E0B3E" w:rsidP="007E0B3E">
      <w:pPr>
        <w:pStyle w:val="Index2"/>
      </w:pPr>
      <w:r>
        <w:t xml:space="preserve">parliamentary and ministerial oversight, </w:t>
      </w:r>
      <w:r w:rsidRPr="00A53B95">
        <w:rPr>
          <w:rStyle w:val="Strong"/>
        </w:rPr>
        <w:t>89</w:t>
      </w:r>
    </w:p>
    <w:p w14:paraId="5D4A097E" w14:textId="77777777" w:rsidR="007E0B3E" w:rsidRPr="00A53B95" w:rsidRDefault="007E0B3E" w:rsidP="007E0B3E">
      <w:pPr>
        <w:pStyle w:val="IndexSectionHead"/>
      </w:pPr>
      <w:r w:rsidRPr="00A53B95">
        <w:t>F</w:t>
      </w:r>
    </w:p>
    <w:p w14:paraId="7C5B06E7" w14:textId="77777777" w:rsidR="007E0B3E" w:rsidRDefault="007E0B3E" w:rsidP="007E0B3E">
      <w:pPr>
        <w:pStyle w:val="Index1"/>
      </w:pPr>
      <w:r>
        <w:t>Filby, Dr David, 79</w:t>
      </w:r>
    </w:p>
    <w:p w14:paraId="4B24CDD8" w14:textId="77777777" w:rsidR="007E0B3E" w:rsidRDefault="007E0B3E" w:rsidP="007E0B3E">
      <w:pPr>
        <w:pStyle w:val="Index1"/>
      </w:pPr>
      <w:r>
        <w:t xml:space="preserve">financial statements, 85, </w:t>
      </w:r>
      <w:r w:rsidRPr="00A53B95">
        <w:rPr>
          <w:rStyle w:val="Strong"/>
        </w:rPr>
        <w:t>102–125</w:t>
      </w:r>
    </w:p>
    <w:p w14:paraId="5DF9B01B" w14:textId="77777777" w:rsidR="007E0B3E" w:rsidRDefault="007E0B3E" w:rsidP="007E0B3E">
      <w:pPr>
        <w:pStyle w:val="Index2"/>
      </w:pPr>
      <w:r>
        <w:t xml:space="preserve">independent auditor’s report, </w:t>
      </w:r>
      <w:r w:rsidRPr="00A53B95">
        <w:rPr>
          <w:rStyle w:val="Strong"/>
        </w:rPr>
        <w:t>104–105</w:t>
      </w:r>
    </w:p>
    <w:p w14:paraId="4EE5F771" w14:textId="77777777" w:rsidR="007E0B3E" w:rsidRDefault="007E0B3E" w:rsidP="007E0B3E">
      <w:pPr>
        <w:pStyle w:val="Index1"/>
      </w:pPr>
      <w:r w:rsidRPr="00A53B95">
        <w:rPr>
          <w:rStyle w:val="Emphasis"/>
        </w:rPr>
        <w:t>First Australian Atlas of Healthcare Variation</w:t>
      </w:r>
      <w:r>
        <w:t>, 10, 37–39</w:t>
      </w:r>
    </w:p>
    <w:p w14:paraId="675278A6" w14:textId="77777777" w:rsidR="007E0B3E" w:rsidRDefault="007E0B3E" w:rsidP="007E0B3E">
      <w:pPr>
        <w:pStyle w:val="Index1"/>
      </w:pPr>
      <w:r>
        <w:t>Framework for Australian Clinical Quality Registries, 52</w:t>
      </w:r>
    </w:p>
    <w:p w14:paraId="61EB66E6" w14:textId="77777777" w:rsidR="007E0B3E" w:rsidRDefault="007E0B3E" w:rsidP="007E0B3E">
      <w:pPr>
        <w:pStyle w:val="Index1"/>
      </w:pPr>
      <w:r w:rsidRPr="00A53B95">
        <w:rPr>
          <w:rStyle w:val="Emphasis"/>
        </w:rPr>
        <w:t>Fraud Control and Anti-Corruption Plan</w:t>
      </w:r>
      <w:r>
        <w:t>, 88</w:t>
      </w:r>
    </w:p>
    <w:p w14:paraId="1ED7634B" w14:textId="77777777" w:rsidR="007E0B3E" w:rsidRDefault="007E0B3E" w:rsidP="007E0B3E">
      <w:pPr>
        <w:pStyle w:val="Index1"/>
      </w:pPr>
      <w:r>
        <w:t xml:space="preserve">freedom of information, </w:t>
      </w:r>
      <w:r w:rsidRPr="00A53B95">
        <w:rPr>
          <w:rStyle w:val="Strong"/>
        </w:rPr>
        <w:t>89</w:t>
      </w:r>
      <w:r>
        <w:t xml:space="preserve">, </w:t>
      </w:r>
      <w:r w:rsidRPr="00A53B95">
        <w:rPr>
          <w:rStyle w:val="Strong"/>
        </w:rPr>
        <w:t>128–129</w:t>
      </w:r>
    </w:p>
    <w:p w14:paraId="4808F0A3" w14:textId="77777777" w:rsidR="007E0B3E" w:rsidRPr="00A53B95" w:rsidRDefault="007E0B3E" w:rsidP="007E0B3E">
      <w:pPr>
        <w:pStyle w:val="IndexSectionHead"/>
      </w:pPr>
      <w:r w:rsidRPr="00A53B95">
        <w:t>G</w:t>
      </w:r>
    </w:p>
    <w:p w14:paraId="1A04867E" w14:textId="77777777" w:rsidR="007E0B3E" w:rsidRDefault="007E0B3E" w:rsidP="007E0B3E">
      <w:pPr>
        <w:pStyle w:val="Index1"/>
      </w:pPr>
      <w:r>
        <w:t>Gaskin Research, 28</w:t>
      </w:r>
    </w:p>
    <w:p w14:paraId="3AA84B1E" w14:textId="77777777" w:rsidR="007E0B3E" w:rsidRDefault="007E0B3E" w:rsidP="007E0B3E">
      <w:pPr>
        <w:pStyle w:val="Index1"/>
      </w:pPr>
      <w:r>
        <w:t>Gee, Christine, 80, 86</w:t>
      </w:r>
    </w:p>
    <w:p w14:paraId="65569257" w14:textId="77777777" w:rsidR="007E0B3E" w:rsidRDefault="007E0B3E" w:rsidP="007E0B3E">
      <w:pPr>
        <w:pStyle w:val="Index1"/>
      </w:pPr>
      <w:r>
        <w:t xml:space="preserve">glossary, </w:t>
      </w:r>
      <w:r w:rsidRPr="00A53B95">
        <w:rPr>
          <w:rStyle w:val="Strong"/>
        </w:rPr>
        <w:t>138–141</w:t>
      </w:r>
    </w:p>
    <w:p w14:paraId="453908A5" w14:textId="6ABCC928" w:rsidR="007E0B3E" w:rsidRPr="00A53B95" w:rsidRDefault="00EB14D9" w:rsidP="007E0B3E">
      <w:pPr>
        <w:pStyle w:val="IndexSectionHead"/>
      </w:pPr>
      <w:r>
        <w:br/>
      </w:r>
      <w:r w:rsidR="007E0B3E" w:rsidRPr="00A53B95">
        <w:t>H</w:t>
      </w:r>
    </w:p>
    <w:p w14:paraId="380D7124" w14:textId="77777777" w:rsidR="007E0B3E" w:rsidRDefault="007E0B3E" w:rsidP="007E0B3E">
      <w:pPr>
        <w:pStyle w:val="Index1"/>
      </w:pPr>
      <w:r>
        <w:t xml:space="preserve">harm minimisation, </w:t>
      </w:r>
      <w:r w:rsidRPr="00A53B95">
        <w:rPr>
          <w:rStyle w:val="Strong"/>
        </w:rPr>
        <w:t>44–51</w:t>
      </w:r>
    </w:p>
    <w:p w14:paraId="76BA4BB0" w14:textId="77777777" w:rsidR="007E0B3E" w:rsidRDefault="007E0B3E" w:rsidP="007E0B3E">
      <w:pPr>
        <w:pStyle w:val="Index1"/>
      </w:pPr>
      <w:r>
        <w:t>Harris, Wendy, 80</w:t>
      </w:r>
    </w:p>
    <w:p w14:paraId="63F6A86E" w14:textId="77777777" w:rsidR="007E0B3E" w:rsidRDefault="007E0B3E" w:rsidP="00B02B4C">
      <w:pPr>
        <w:pStyle w:val="Index1"/>
      </w:pPr>
      <w:r>
        <w:t xml:space="preserve">health and safety, 87, </w:t>
      </w:r>
      <w:r w:rsidRPr="00A53B95">
        <w:rPr>
          <w:rStyle w:val="Strong"/>
        </w:rPr>
        <w:t>98</w:t>
      </w:r>
      <w:r>
        <w:t> </w:t>
      </w:r>
      <w:r w:rsidRPr="00A53B95">
        <w:rPr>
          <w:rStyle w:val="Emphasis"/>
        </w:rPr>
        <w:t>see also</w:t>
      </w:r>
      <w:r>
        <w:t> patient safety</w:t>
      </w:r>
    </w:p>
    <w:p w14:paraId="10A51EF1" w14:textId="3BABCF57" w:rsidR="00121F5C" w:rsidRDefault="00121F5C" w:rsidP="00121F5C">
      <w:pPr>
        <w:pStyle w:val="Index1"/>
      </w:pPr>
      <w:r>
        <w:t xml:space="preserve">Health Portfolio Budget Statements, </w:t>
      </w:r>
      <w:r w:rsidRPr="00D12CBF">
        <w:rPr>
          <w:rStyle w:val="Strong"/>
        </w:rPr>
        <w:t>63–70</w:t>
      </w:r>
    </w:p>
    <w:p w14:paraId="64CC6755" w14:textId="71E3021D" w:rsidR="00121F5C" w:rsidRPr="00121F5C" w:rsidRDefault="00121F5C" w:rsidP="00121F5C">
      <w:pPr>
        <w:pStyle w:val="Index1"/>
      </w:pPr>
      <w:r>
        <w:t xml:space="preserve">health professionals, </w:t>
      </w:r>
      <w:r w:rsidRPr="00A53B95">
        <w:rPr>
          <w:rStyle w:val="Emphasis"/>
        </w:rPr>
        <w:t xml:space="preserve">see </w:t>
      </w:r>
      <w:r>
        <w:t>supporting health professionals to provide safe and high-quality care</w:t>
      </w:r>
    </w:p>
    <w:p w14:paraId="08A869CB" w14:textId="33BC8B15" w:rsidR="007E0B3E" w:rsidRDefault="007E0B3E" w:rsidP="007E0B3E">
      <w:pPr>
        <w:pStyle w:val="Index1"/>
      </w:pPr>
      <w:r>
        <w:t>health</w:t>
      </w:r>
      <w:r w:rsidR="007072CB">
        <w:t xml:space="preserve"> </w:t>
      </w:r>
      <w:r>
        <w:t>care</w:t>
      </w:r>
    </w:p>
    <w:p w14:paraId="3FEF3E74" w14:textId="77777777" w:rsidR="007E0B3E" w:rsidRDefault="007E0B3E" w:rsidP="007E0B3E">
      <w:pPr>
        <w:pStyle w:val="Index2"/>
      </w:pPr>
      <w:r>
        <w:t xml:space="preserve">appropriateness of, </w:t>
      </w:r>
      <w:r w:rsidRPr="00A53B95">
        <w:rPr>
          <w:rStyle w:val="Strong"/>
        </w:rPr>
        <w:t>39</w:t>
      </w:r>
    </w:p>
    <w:p w14:paraId="583BBA56" w14:textId="77777777" w:rsidR="007E0B3E" w:rsidRDefault="007E0B3E" w:rsidP="007E0B3E">
      <w:pPr>
        <w:pStyle w:val="Index2"/>
      </w:pPr>
      <w:r>
        <w:t xml:space="preserve">patient safety in primary healthcare, </w:t>
      </w:r>
      <w:r w:rsidRPr="00A53B95">
        <w:rPr>
          <w:rStyle w:val="Strong"/>
        </w:rPr>
        <w:t>32–33</w:t>
      </w:r>
    </w:p>
    <w:p w14:paraId="0668590D" w14:textId="77777777" w:rsidR="007E0B3E" w:rsidRDefault="007E0B3E" w:rsidP="007E0B3E">
      <w:pPr>
        <w:pStyle w:val="Index2"/>
      </w:pPr>
      <w:r>
        <w:t xml:space="preserve">safety and quality in, </w:t>
      </w:r>
      <w:r w:rsidRPr="00A53B95">
        <w:rPr>
          <w:rStyle w:val="Strong"/>
        </w:rPr>
        <w:t>54–61</w:t>
      </w:r>
    </w:p>
    <w:p w14:paraId="6C2CF919" w14:textId="77777777" w:rsidR="007E0B3E" w:rsidRDefault="007E0B3E" w:rsidP="007E0B3E">
      <w:pPr>
        <w:pStyle w:val="Index2"/>
      </w:pPr>
      <w:r>
        <w:t xml:space="preserve">variation, 10–11, </w:t>
      </w:r>
      <w:r w:rsidRPr="00A53B95">
        <w:rPr>
          <w:rStyle w:val="Strong"/>
        </w:rPr>
        <w:t>37</w:t>
      </w:r>
      <w:r>
        <w:t>, 39, 73</w:t>
      </w:r>
    </w:p>
    <w:p w14:paraId="145D28D3" w14:textId="77777777" w:rsidR="007E0B3E" w:rsidRDefault="007E0B3E" w:rsidP="007E0B3E">
      <w:pPr>
        <w:pStyle w:val="Index1"/>
      </w:pPr>
      <w:r>
        <w:t xml:space="preserve">healthcare-associated infections, </w:t>
      </w:r>
      <w:r w:rsidRPr="00A53B95">
        <w:rPr>
          <w:rStyle w:val="Strong"/>
        </w:rPr>
        <w:t>23–24</w:t>
      </w:r>
      <w:r>
        <w:t xml:space="preserve">, </w:t>
      </w:r>
      <w:r w:rsidRPr="00A53B95">
        <w:rPr>
          <w:rStyle w:val="Strong"/>
        </w:rPr>
        <w:t>58–59</w:t>
      </w:r>
    </w:p>
    <w:p w14:paraId="54F3DA21" w14:textId="77777777" w:rsidR="007E0B3E" w:rsidRDefault="007E0B3E" w:rsidP="007E0B3E">
      <w:pPr>
        <w:pStyle w:val="Index1"/>
      </w:pPr>
      <w:r w:rsidRPr="00A53B95">
        <w:rPr>
          <w:rStyle w:val="Emphasis"/>
        </w:rPr>
        <w:t>Heavy Menstrual Bleeding Clinical Care Standard</w:t>
      </w:r>
      <w:r>
        <w:t>, 39, 73</w:t>
      </w:r>
    </w:p>
    <w:p w14:paraId="2A03F5A9" w14:textId="77777777" w:rsidR="007E0B3E" w:rsidRDefault="007E0B3E" w:rsidP="007E0B3E">
      <w:pPr>
        <w:pStyle w:val="Index1"/>
      </w:pPr>
      <w:r w:rsidRPr="00A53B95">
        <w:rPr>
          <w:rStyle w:val="Emphasis"/>
        </w:rPr>
        <w:t>Heavy Menstrual Bleeding: The case for improvement</w:t>
      </w:r>
      <w:r>
        <w:t>, 39</w:t>
      </w:r>
    </w:p>
    <w:p w14:paraId="74F42DC8" w14:textId="39F6BE31" w:rsidR="007E0B3E" w:rsidRDefault="007E0B3E" w:rsidP="000428CA">
      <w:pPr>
        <w:pStyle w:val="Index1"/>
      </w:pPr>
      <w:r>
        <w:t>hosp</w:t>
      </w:r>
      <w:r w:rsidR="000428CA">
        <w:t>ital readmissions, avoidable, 46–47</w:t>
      </w:r>
      <w:r>
        <w:t>,</w:t>
      </w:r>
      <w:r w:rsidR="000428CA">
        <w:t xml:space="preserve"> 49</w:t>
      </w:r>
      <w:r>
        <w:t>–51</w:t>
      </w:r>
    </w:p>
    <w:p w14:paraId="568D463E" w14:textId="5BF19F8A" w:rsidR="007E0B3E" w:rsidRDefault="007E0B3E" w:rsidP="007E0B3E">
      <w:pPr>
        <w:pStyle w:val="Index1"/>
      </w:pPr>
      <w:r>
        <w:t xml:space="preserve">hospital-acquired complications (HACs), 44–47, </w:t>
      </w:r>
      <w:r w:rsidRPr="00A53B95">
        <w:rPr>
          <w:rStyle w:val="Strong"/>
        </w:rPr>
        <w:t>54–5</w:t>
      </w:r>
      <w:r w:rsidR="00E05ED0">
        <w:rPr>
          <w:rStyle w:val="Strong"/>
        </w:rPr>
        <w:t>9</w:t>
      </w:r>
    </w:p>
    <w:p w14:paraId="04CCAAA5" w14:textId="77777777" w:rsidR="007E0B3E" w:rsidRDefault="007E0B3E" w:rsidP="007E0B3E">
      <w:pPr>
        <w:pStyle w:val="Index2"/>
      </w:pPr>
      <w:r>
        <w:t xml:space="preserve">healthcare-associated infections, </w:t>
      </w:r>
      <w:r w:rsidRPr="00A53B95">
        <w:rPr>
          <w:rStyle w:val="Strong"/>
        </w:rPr>
        <w:t>23–24</w:t>
      </w:r>
      <w:r>
        <w:t xml:space="preserve">, </w:t>
      </w:r>
      <w:r w:rsidRPr="00A53B95">
        <w:rPr>
          <w:rStyle w:val="Strong"/>
        </w:rPr>
        <w:t>58–59</w:t>
      </w:r>
    </w:p>
    <w:p w14:paraId="3ABB218E" w14:textId="77777777" w:rsidR="007E0B3E" w:rsidRDefault="007E0B3E" w:rsidP="007E0B3E">
      <w:pPr>
        <w:pStyle w:val="Index2"/>
      </w:pPr>
      <w:r>
        <w:t>Hospital-Acquired Complications Curation Clinical Advisory Group (HACs CCAG), 45</w:t>
      </w:r>
    </w:p>
    <w:p w14:paraId="38032578" w14:textId="77777777" w:rsidR="007E0B3E" w:rsidRDefault="007E0B3E" w:rsidP="007E0B3E">
      <w:pPr>
        <w:pStyle w:val="Index2"/>
      </w:pPr>
      <w:r w:rsidRPr="00A53B95">
        <w:rPr>
          <w:rStyle w:val="Emphasis"/>
        </w:rPr>
        <w:t>Hospital-Acquired Complications Information Kit</w:t>
      </w:r>
      <w:r>
        <w:t xml:space="preserve">, 45, </w:t>
      </w:r>
      <w:r w:rsidRPr="00A53B95">
        <w:rPr>
          <w:rStyle w:val="Strong"/>
        </w:rPr>
        <w:t>60</w:t>
      </w:r>
    </w:p>
    <w:p w14:paraId="6BC1411C" w14:textId="77777777" w:rsidR="007E0B3E" w:rsidRDefault="007E0B3E" w:rsidP="007E0B3E">
      <w:pPr>
        <w:pStyle w:val="Index2"/>
      </w:pPr>
      <w:r>
        <w:t xml:space="preserve">list, </w:t>
      </w:r>
      <w:r w:rsidRPr="00A53B95">
        <w:rPr>
          <w:rStyle w:val="Strong"/>
        </w:rPr>
        <w:t>44–51</w:t>
      </w:r>
      <w:r>
        <w:t>, 60</w:t>
      </w:r>
    </w:p>
    <w:p w14:paraId="6FEBCB2D" w14:textId="77777777" w:rsidR="007E0B3E" w:rsidRDefault="007E0B3E" w:rsidP="007E0B3E">
      <w:pPr>
        <w:pStyle w:val="Index2"/>
      </w:pPr>
      <w:r>
        <w:t xml:space="preserve">policy context, </w:t>
      </w:r>
      <w:r w:rsidRPr="00A53B95">
        <w:rPr>
          <w:rStyle w:val="Strong"/>
        </w:rPr>
        <w:t>60–61</w:t>
      </w:r>
    </w:p>
    <w:p w14:paraId="43DE6EDD" w14:textId="77777777" w:rsidR="007E0B3E" w:rsidRDefault="007E0B3E" w:rsidP="007E0B3E">
      <w:pPr>
        <w:pStyle w:val="Index1"/>
      </w:pPr>
      <w:r>
        <w:t xml:space="preserve">hospitals, reporting on, </w:t>
      </w:r>
      <w:r w:rsidRPr="00A53B95">
        <w:rPr>
          <w:rStyle w:val="Strong"/>
        </w:rPr>
        <w:t>52</w:t>
      </w:r>
    </w:p>
    <w:p w14:paraId="474FF551" w14:textId="77777777" w:rsidR="007E0B3E" w:rsidRDefault="007E0B3E" w:rsidP="007E0B3E">
      <w:pPr>
        <w:pStyle w:val="Index1"/>
      </w:pPr>
      <w:r>
        <w:t>Hunt, Greg (Minister for Health), 7, 76–78, 89</w:t>
      </w:r>
    </w:p>
    <w:p w14:paraId="618306E1" w14:textId="77777777" w:rsidR="007E0B3E" w:rsidRPr="00A53B95" w:rsidRDefault="007E0B3E" w:rsidP="007E0B3E">
      <w:pPr>
        <w:pStyle w:val="IndexSectionHead"/>
      </w:pPr>
      <w:r w:rsidRPr="00A53B95">
        <w:t>I</w:t>
      </w:r>
    </w:p>
    <w:p w14:paraId="7AABD980" w14:textId="77777777" w:rsidR="007E0B3E" w:rsidRDefault="007E0B3E" w:rsidP="007E0B3E">
      <w:pPr>
        <w:pStyle w:val="Index1"/>
      </w:pPr>
      <w:r>
        <w:t>incontinence, 11, 32–33</w:t>
      </w:r>
    </w:p>
    <w:p w14:paraId="2DC3F5B1" w14:textId="77777777" w:rsidR="007E0B3E" w:rsidRDefault="007E0B3E" w:rsidP="007E0B3E">
      <w:pPr>
        <w:pStyle w:val="Index1"/>
      </w:pPr>
      <w:r>
        <w:t xml:space="preserve">indemnity, </w:t>
      </w:r>
      <w:r w:rsidRPr="00A53B95">
        <w:rPr>
          <w:rStyle w:val="Strong"/>
        </w:rPr>
        <w:t>77</w:t>
      </w:r>
    </w:p>
    <w:p w14:paraId="51B55A3F" w14:textId="77777777" w:rsidR="007E0B3E" w:rsidRDefault="007E0B3E" w:rsidP="007E0B3E">
      <w:pPr>
        <w:pStyle w:val="Index1"/>
      </w:pPr>
      <w:r>
        <w:t xml:space="preserve">independent auditor’s report, </w:t>
      </w:r>
      <w:r w:rsidRPr="00A53B95">
        <w:rPr>
          <w:rStyle w:val="Strong"/>
        </w:rPr>
        <w:t>104–105</w:t>
      </w:r>
    </w:p>
    <w:p w14:paraId="3553FFA6" w14:textId="77777777" w:rsidR="007E0B3E" w:rsidRDefault="007E0B3E" w:rsidP="007E0B3E">
      <w:pPr>
        <w:pStyle w:val="Index1"/>
      </w:pPr>
      <w:r>
        <w:t>Independent Hospital Pricing Authority, 49</w:t>
      </w:r>
    </w:p>
    <w:p w14:paraId="72835832" w14:textId="77777777" w:rsidR="007E0B3E" w:rsidRDefault="007E0B3E" w:rsidP="007E0B3E">
      <w:pPr>
        <w:pStyle w:val="Index1"/>
      </w:pPr>
      <w:r>
        <w:t xml:space="preserve">infections, healthcare-associated, </w:t>
      </w:r>
      <w:r w:rsidRPr="00A53B95">
        <w:rPr>
          <w:rStyle w:val="Strong"/>
        </w:rPr>
        <w:t>23–24</w:t>
      </w:r>
      <w:r>
        <w:t xml:space="preserve">, </w:t>
      </w:r>
      <w:r w:rsidRPr="00A53B95">
        <w:rPr>
          <w:rStyle w:val="Strong"/>
        </w:rPr>
        <w:t>58–59</w:t>
      </w:r>
    </w:p>
    <w:p w14:paraId="33DB6EA6" w14:textId="77777777" w:rsidR="007E0B3E" w:rsidRDefault="007E0B3E" w:rsidP="007E0B3E">
      <w:pPr>
        <w:pStyle w:val="Index1"/>
      </w:pPr>
      <w:r>
        <w:t>Information and Records Management Steering Committee, 87</w:t>
      </w:r>
    </w:p>
    <w:p w14:paraId="0430B325" w14:textId="77777777" w:rsidR="007E0B3E" w:rsidRDefault="007E0B3E" w:rsidP="007E0B3E">
      <w:pPr>
        <w:pStyle w:val="Index1"/>
      </w:pPr>
      <w:r>
        <w:t>Information Publication Scheme, 89</w:t>
      </w:r>
    </w:p>
    <w:p w14:paraId="5B5547F0" w14:textId="77777777" w:rsidR="007E0B3E" w:rsidRDefault="007E0B3E" w:rsidP="007E0B3E">
      <w:pPr>
        <w:pStyle w:val="Index1"/>
      </w:pPr>
      <w:r>
        <w:t xml:space="preserve">insurance, </w:t>
      </w:r>
      <w:r w:rsidRPr="00A53B95">
        <w:rPr>
          <w:rStyle w:val="Strong"/>
        </w:rPr>
        <w:t>77</w:t>
      </w:r>
    </w:p>
    <w:p w14:paraId="71B5B68C" w14:textId="77777777" w:rsidR="007E0B3E" w:rsidRDefault="007E0B3E" w:rsidP="007E0B3E">
      <w:pPr>
        <w:pStyle w:val="Index1"/>
      </w:pPr>
      <w:r>
        <w:t xml:space="preserve">Inter-Jurisdictional Committee, </w:t>
      </w:r>
      <w:r w:rsidRPr="00A53B95">
        <w:rPr>
          <w:rStyle w:val="Strong"/>
        </w:rPr>
        <w:t>86</w:t>
      </w:r>
    </w:p>
    <w:p w14:paraId="63291C6E" w14:textId="77777777" w:rsidR="007E0B3E" w:rsidRDefault="007E0B3E" w:rsidP="007E0B3E">
      <w:pPr>
        <w:pStyle w:val="Index1"/>
      </w:pPr>
      <w:r>
        <w:t xml:space="preserve">internal governance arrangements, </w:t>
      </w:r>
      <w:r w:rsidRPr="00A53B95">
        <w:rPr>
          <w:rStyle w:val="Strong"/>
        </w:rPr>
        <w:t>87–88</w:t>
      </w:r>
    </w:p>
    <w:p w14:paraId="3B34A6AA" w14:textId="77777777" w:rsidR="007E0B3E" w:rsidRDefault="007E0B3E" w:rsidP="007E0B3E">
      <w:pPr>
        <w:pStyle w:val="Index2"/>
      </w:pPr>
      <w:r w:rsidRPr="00A53B95">
        <w:rPr>
          <w:rStyle w:val="Emphasis"/>
        </w:rPr>
        <w:t>Fraud Control and Anti-Corruption Plan</w:t>
      </w:r>
      <w:r>
        <w:t xml:space="preserve">, </w:t>
      </w:r>
      <w:r w:rsidRPr="00A53B95">
        <w:rPr>
          <w:rStyle w:val="Strong"/>
        </w:rPr>
        <w:t>88</w:t>
      </w:r>
    </w:p>
    <w:p w14:paraId="6DEAA784" w14:textId="77777777" w:rsidR="007E0B3E" w:rsidRDefault="007E0B3E" w:rsidP="007E0B3E">
      <w:pPr>
        <w:pStyle w:val="Index2"/>
      </w:pPr>
      <w:r>
        <w:t xml:space="preserve">internal audits, </w:t>
      </w:r>
      <w:r w:rsidRPr="00A53B95">
        <w:rPr>
          <w:rStyle w:val="Strong"/>
        </w:rPr>
        <w:t>88</w:t>
      </w:r>
    </w:p>
    <w:p w14:paraId="5E295209" w14:textId="77777777" w:rsidR="007E0B3E" w:rsidRDefault="007E0B3E" w:rsidP="007E0B3E">
      <w:pPr>
        <w:pStyle w:val="Index2"/>
      </w:pPr>
      <w:r>
        <w:t xml:space="preserve">internal management, </w:t>
      </w:r>
      <w:r w:rsidRPr="00A53B95">
        <w:rPr>
          <w:rStyle w:val="Strong"/>
        </w:rPr>
        <w:t>87</w:t>
      </w:r>
    </w:p>
    <w:p w14:paraId="723D1070" w14:textId="77777777" w:rsidR="007E0B3E" w:rsidRDefault="007E0B3E" w:rsidP="007E0B3E">
      <w:pPr>
        <w:pStyle w:val="Index2"/>
      </w:pPr>
      <w:r>
        <w:t xml:space="preserve">risk management, </w:t>
      </w:r>
      <w:r w:rsidRPr="00A53B95">
        <w:rPr>
          <w:rStyle w:val="Strong"/>
        </w:rPr>
        <w:t>87</w:t>
      </w:r>
    </w:p>
    <w:p w14:paraId="2BAC8B7B" w14:textId="77777777" w:rsidR="007E0B3E" w:rsidRPr="00A53B95" w:rsidRDefault="007E0B3E" w:rsidP="007E0B3E">
      <w:pPr>
        <w:pStyle w:val="IndexSectionHead"/>
      </w:pPr>
      <w:r w:rsidRPr="00A53B95">
        <w:t>K</w:t>
      </w:r>
    </w:p>
    <w:p w14:paraId="156FABA7" w14:textId="77777777" w:rsidR="007E0B3E" w:rsidRDefault="007E0B3E" w:rsidP="007E0B3E">
      <w:pPr>
        <w:pStyle w:val="Index1"/>
      </w:pPr>
      <w:r>
        <w:t>Kitson, Professor Alison, 80–81</w:t>
      </w:r>
    </w:p>
    <w:p w14:paraId="7818E175" w14:textId="77777777" w:rsidR="007E0B3E" w:rsidRDefault="007E0B3E" w:rsidP="007E0B3E">
      <w:pPr>
        <w:pStyle w:val="Index1"/>
      </w:pPr>
      <w:r>
        <w:t>knees, osteoarthritis of, 35</w:t>
      </w:r>
    </w:p>
    <w:p w14:paraId="6D8E43C1" w14:textId="77777777" w:rsidR="007E0B3E" w:rsidRPr="00A53B95" w:rsidRDefault="007E0B3E" w:rsidP="007E0B3E">
      <w:pPr>
        <w:pStyle w:val="IndexSectionHead"/>
      </w:pPr>
      <w:r w:rsidRPr="00A53B95">
        <w:t>L</w:t>
      </w:r>
    </w:p>
    <w:p w14:paraId="05CA45DE" w14:textId="77777777" w:rsidR="007E0B3E" w:rsidRDefault="007E0B3E" w:rsidP="007E0B3E">
      <w:pPr>
        <w:pStyle w:val="Index1"/>
      </w:pPr>
      <w:r>
        <w:t>Larkin, Professor Shaun, 81, 86</w:t>
      </w:r>
    </w:p>
    <w:p w14:paraId="3BE707C7" w14:textId="77777777" w:rsidR="007E0B3E" w:rsidRDefault="007E0B3E" w:rsidP="007E0B3E">
      <w:pPr>
        <w:pStyle w:val="Index1"/>
      </w:pPr>
      <w:r>
        <w:t>Leadership Group, 87</w:t>
      </w:r>
    </w:p>
    <w:p w14:paraId="292224A0" w14:textId="77777777" w:rsidR="007E0B3E" w:rsidRDefault="007E0B3E" w:rsidP="007E0B3E">
      <w:pPr>
        <w:pStyle w:val="Index1"/>
      </w:pPr>
      <w:r>
        <w:t xml:space="preserve">learning and development, </w:t>
      </w:r>
      <w:r w:rsidRPr="00A53B95">
        <w:rPr>
          <w:rStyle w:val="Strong"/>
        </w:rPr>
        <w:t>99</w:t>
      </w:r>
    </w:p>
    <w:p w14:paraId="1DE3E4F8" w14:textId="77777777" w:rsidR="007E0B3E" w:rsidRDefault="007E0B3E" w:rsidP="007E0B3E">
      <w:pPr>
        <w:pStyle w:val="Index1"/>
      </w:pPr>
      <w:r>
        <w:t xml:space="preserve">legislation, compliance with, </w:t>
      </w:r>
      <w:r w:rsidRPr="00A53B95">
        <w:rPr>
          <w:rStyle w:val="Strong"/>
        </w:rPr>
        <w:t>76</w:t>
      </w:r>
      <w:r>
        <w:t xml:space="preserve">, </w:t>
      </w:r>
      <w:r w:rsidRPr="00A53B95">
        <w:rPr>
          <w:rStyle w:val="Strong"/>
        </w:rPr>
        <w:t>130–131</w:t>
      </w:r>
    </w:p>
    <w:p w14:paraId="4AD3C593" w14:textId="77777777" w:rsidR="007E0B3E" w:rsidRDefault="007E0B3E" w:rsidP="007E0B3E">
      <w:pPr>
        <w:pStyle w:val="Index2"/>
      </w:pPr>
      <w:r>
        <w:t xml:space="preserve">compliance index, </w:t>
      </w:r>
      <w:r w:rsidRPr="00A53B95">
        <w:rPr>
          <w:rStyle w:val="Strong"/>
        </w:rPr>
        <w:t>144–146</w:t>
      </w:r>
    </w:p>
    <w:p w14:paraId="394F7D2E" w14:textId="77777777" w:rsidR="007E0B3E" w:rsidRDefault="007E0B3E" w:rsidP="007E0B3E">
      <w:pPr>
        <w:pStyle w:val="Index1"/>
      </w:pPr>
      <w:r>
        <w:t>letter of transmittal, 1</w:t>
      </w:r>
    </w:p>
    <w:p w14:paraId="39823350" w14:textId="77777777" w:rsidR="007E0B3E" w:rsidRPr="00A53B95" w:rsidRDefault="007E0B3E" w:rsidP="007E0B3E">
      <w:pPr>
        <w:pStyle w:val="IndexSectionHead"/>
      </w:pPr>
      <w:r w:rsidRPr="00A53B95">
        <w:t>M</w:t>
      </w:r>
    </w:p>
    <w:p w14:paraId="52F76997" w14:textId="77777777" w:rsidR="007E0B3E" w:rsidRDefault="007E0B3E" w:rsidP="007E0B3E">
      <w:pPr>
        <w:pStyle w:val="Index1"/>
      </w:pPr>
      <w:r>
        <w:t xml:space="preserve">market research, </w:t>
      </w:r>
      <w:r w:rsidRPr="00A53B95">
        <w:rPr>
          <w:rStyle w:val="Strong"/>
        </w:rPr>
        <w:t>91</w:t>
      </w:r>
    </w:p>
    <w:p w14:paraId="789AA469" w14:textId="77777777" w:rsidR="007E0B3E" w:rsidRDefault="007E0B3E" w:rsidP="007E0B3E">
      <w:pPr>
        <w:pStyle w:val="Index1"/>
      </w:pPr>
      <w:r>
        <w:t>Marshall, Professor Villis (Chair), 1, 8, 78–79</w:t>
      </w:r>
    </w:p>
    <w:p w14:paraId="5FA25930" w14:textId="77777777" w:rsidR="007E0B3E" w:rsidRDefault="007E0B3E" w:rsidP="007E0B3E">
      <w:pPr>
        <w:pStyle w:val="Index1"/>
      </w:pPr>
      <w:r>
        <w:t>Medicare Benefits Scheme, 38</w:t>
      </w:r>
    </w:p>
    <w:p w14:paraId="724468D1" w14:textId="77777777" w:rsidR="007E0B3E" w:rsidRDefault="007E0B3E" w:rsidP="007E0B3E">
      <w:pPr>
        <w:pStyle w:val="Index1"/>
      </w:pPr>
      <w:r>
        <w:t xml:space="preserve">medication safety, </w:t>
      </w:r>
      <w:r w:rsidRPr="00A53B95">
        <w:rPr>
          <w:rStyle w:val="Strong"/>
        </w:rPr>
        <w:t>26–27</w:t>
      </w:r>
    </w:p>
    <w:p w14:paraId="457606B9" w14:textId="77777777" w:rsidR="007E0B3E" w:rsidRDefault="007E0B3E" w:rsidP="007E0B3E">
      <w:pPr>
        <w:pStyle w:val="Index1"/>
      </w:pPr>
      <w:r>
        <w:t>menstrual bleeding, 39, 73</w:t>
      </w:r>
    </w:p>
    <w:p w14:paraId="5BECB727" w14:textId="77777777" w:rsidR="007E0B3E" w:rsidRDefault="007E0B3E" w:rsidP="007E0B3E">
      <w:pPr>
        <w:pStyle w:val="Index1"/>
      </w:pPr>
      <w:r>
        <w:t xml:space="preserve">mental health, </w:t>
      </w:r>
      <w:r w:rsidRPr="00A53B95">
        <w:rPr>
          <w:rStyle w:val="Strong"/>
        </w:rPr>
        <w:t>28</w:t>
      </w:r>
    </w:p>
    <w:p w14:paraId="233B4C1B" w14:textId="77777777" w:rsidR="007E0B3E" w:rsidRDefault="007E0B3E" w:rsidP="007E0B3E">
      <w:pPr>
        <w:pStyle w:val="Index1"/>
      </w:pPr>
      <w:r>
        <w:t>minimising harm, 44–51</w:t>
      </w:r>
    </w:p>
    <w:p w14:paraId="34E361BB" w14:textId="77777777" w:rsidR="007E0B3E" w:rsidRDefault="007E0B3E" w:rsidP="007E0B3E">
      <w:pPr>
        <w:pStyle w:val="Index1"/>
      </w:pPr>
      <w:r>
        <w:t>Minister for Health (Greg Hunt), 7, 76–78, 89</w:t>
      </w:r>
    </w:p>
    <w:p w14:paraId="12290613" w14:textId="77777777" w:rsidR="007E0B3E" w:rsidRDefault="007E0B3E" w:rsidP="007E0B3E">
      <w:pPr>
        <w:pStyle w:val="Index1"/>
      </w:pPr>
      <w:r>
        <w:t>mortality outcome indicators, 41</w:t>
      </w:r>
    </w:p>
    <w:p w14:paraId="4ADAB0C9" w14:textId="77777777" w:rsidR="007E0B3E" w:rsidRDefault="007E0B3E" w:rsidP="007E0B3E">
      <w:pPr>
        <w:pStyle w:val="Index1"/>
      </w:pPr>
      <w:r>
        <w:t>My Health Record, 24–26, 72</w:t>
      </w:r>
    </w:p>
    <w:p w14:paraId="42BCFD77" w14:textId="77777777" w:rsidR="007E0B3E" w:rsidRPr="00A53B95" w:rsidRDefault="007E0B3E" w:rsidP="007E0B3E">
      <w:pPr>
        <w:pStyle w:val="IndexSectionHead"/>
      </w:pPr>
      <w:r w:rsidRPr="00A53B95">
        <w:t>N</w:t>
      </w:r>
    </w:p>
    <w:p w14:paraId="67548E07" w14:textId="77777777" w:rsidR="007E0B3E" w:rsidRDefault="007E0B3E" w:rsidP="007E0B3E">
      <w:pPr>
        <w:pStyle w:val="Index1"/>
      </w:pPr>
      <w:r>
        <w:t xml:space="preserve">National Clinical Trials Governance Framework, </w:t>
      </w:r>
      <w:r w:rsidRPr="00A53B95">
        <w:rPr>
          <w:rStyle w:val="Strong"/>
        </w:rPr>
        <w:t>53</w:t>
      </w:r>
    </w:p>
    <w:p w14:paraId="31D98D8B" w14:textId="77777777" w:rsidR="007E0B3E" w:rsidRDefault="007E0B3E" w:rsidP="007E0B3E">
      <w:pPr>
        <w:pStyle w:val="Index1"/>
      </w:pPr>
      <w:r w:rsidRPr="00A53B95">
        <w:rPr>
          <w:rStyle w:val="Emphasis"/>
        </w:rPr>
        <w:t>National Consensus Statement: Essential elements for recognising and responding to deterioration in a person’s mental state</w:t>
      </w:r>
      <w:r>
        <w:t>, 28</w:t>
      </w:r>
    </w:p>
    <w:p w14:paraId="0217CFA9" w14:textId="77F5D5B6" w:rsidR="007E0B3E" w:rsidRDefault="007E0B3E" w:rsidP="007E0B3E">
      <w:pPr>
        <w:pStyle w:val="Index1"/>
      </w:pPr>
      <w:r>
        <w:t xml:space="preserve">National General Practice Accreditation Scheme, </w:t>
      </w:r>
      <w:r w:rsidRPr="00A53B95">
        <w:rPr>
          <w:rStyle w:val="Strong"/>
        </w:rPr>
        <w:t>16–1</w:t>
      </w:r>
      <w:r w:rsidR="00F220B7">
        <w:rPr>
          <w:rStyle w:val="Strong"/>
        </w:rPr>
        <w:t>7</w:t>
      </w:r>
    </w:p>
    <w:p w14:paraId="668648C7" w14:textId="77777777" w:rsidR="007E0B3E" w:rsidRDefault="007E0B3E" w:rsidP="007E0B3E">
      <w:pPr>
        <w:pStyle w:val="Index1"/>
      </w:pPr>
      <w:r w:rsidRPr="00A53B95">
        <w:rPr>
          <w:rStyle w:val="Emphasis"/>
        </w:rPr>
        <w:t>National guidelines for on-screen display of medicines information</w:t>
      </w:r>
      <w:r>
        <w:t>, 25–26</w:t>
      </w:r>
    </w:p>
    <w:p w14:paraId="48A2F7F3" w14:textId="77777777" w:rsidR="007E0B3E" w:rsidRDefault="007E0B3E" w:rsidP="007E0B3E">
      <w:pPr>
        <w:pStyle w:val="Index1"/>
      </w:pPr>
      <w:r w:rsidRPr="00A53B95">
        <w:rPr>
          <w:rStyle w:val="Emphasis"/>
        </w:rPr>
        <w:t>National guidelines for on-screen presentation of discharge summaries</w:t>
      </w:r>
      <w:r>
        <w:t>, 25–26</w:t>
      </w:r>
    </w:p>
    <w:p w14:paraId="2F0F0736" w14:textId="77777777" w:rsidR="007E0B3E" w:rsidRDefault="007E0B3E" w:rsidP="007E0B3E">
      <w:pPr>
        <w:pStyle w:val="Index1"/>
      </w:pPr>
      <w:r>
        <w:t>national health agreement (NHA), 44</w:t>
      </w:r>
    </w:p>
    <w:p w14:paraId="6E94659A" w14:textId="77777777" w:rsidR="007E0B3E" w:rsidRDefault="007E0B3E" w:rsidP="007E0B3E">
      <w:pPr>
        <w:pStyle w:val="Index1"/>
      </w:pPr>
      <w:r w:rsidRPr="00A53B95">
        <w:rPr>
          <w:rStyle w:val="Emphasis"/>
        </w:rPr>
        <w:t>National Health and Hospitals Network Act 2011</w:t>
      </w:r>
      <w:r>
        <w:t>, 6</w:t>
      </w:r>
    </w:p>
    <w:p w14:paraId="4E0AAD9F" w14:textId="77777777" w:rsidR="007E0B3E" w:rsidRDefault="007E0B3E" w:rsidP="007E0B3E">
      <w:pPr>
        <w:pStyle w:val="Index1"/>
      </w:pPr>
      <w:r w:rsidRPr="00A53B95">
        <w:rPr>
          <w:rStyle w:val="Emphasis"/>
        </w:rPr>
        <w:t>National Health Reform Act 2011</w:t>
      </w:r>
      <w:r>
        <w:t xml:space="preserve">, 6, 22, </w:t>
      </w:r>
      <w:r w:rsidRPr="00A53B95">
        <w:rPr>
          <w:rStyle w:val="Strong"/>
        </w:rPr>
        <w:t>63</w:t>
      </w:r>
      <w:r>
        <w:t>, 76, 78, 91</w:t>
      </w:r>
    </w:p>
    <w:p w14:paraId="0AB37D2A" w14:textId="77777777" w:rsidR="007E0B3E" w:rsidRDefault="007E0B3E" w:rsidP="007E0B3E">
      <w:pPr>
        <w:pStyle w:val="Index1"/>
      </w:pPr>
      <w:r>
        <w:t>National Health Reform Agreement (NHRA), 44, 47, 49, 73</w:t>
      </w:r>
    </w:p>
    <w:p w14:paraId="22D563EA" w14:textId="77777777" w:rsidR="007E0B3E" w:rsidRPr="00A53B95" w:rsidRDefault="007E0B3E" w:rsidP="007E0B3E">
      <w:pPr>
        <w:pStyle w:val="Index1"/>
        <w:rPr>
          <w:rStyle w:val="Emphasis"/>
        </w:rPr>
      </w:pPr>
      <w:r>
        <w:t>National Inpatient Medication Chart (NIMC), 26–27</w:t>
      </w:r>
    </w:p>
    <w:p w14:paraId="6F66CF90" w14:textId="77777777" w:rsidR="007E0B3E" w:rsidRDefault="007E0B3E" w:rsidP="007E0B3E">
      <w:pPr>
        <w:pStyle w:val="Index1"/>
      </w:pPr>
      <w:r w:rsidRPr="00A53B95">
        <w:rPr>
          <w:rStyle w:val="Emphasis"/>
        </w:rPr>
        <w:t>National Model Clinical Governance Framework</w:t>
      </w:r>
      <w:r>
        <w:t>, 9</w:t>
      </w:r>
    </w:p>
    <w:p w14:paraId="5635B30F" w14:textId="77777777" w:rsidR="007E0B3E" w:rsidRDefault="007E0B3E" w:rsidP="007E0B3E">
      <w:pPr>
        <w:pStyle w:val="Index1"/>
      </w:pPr>
      <w:r>
        <w:t>National Safety and Quality Health Service (NSQHS) Standards</w:t>
      </w:r>
    </w:p>
    <w:p w14:paraId="65232814" w14:textId="77777777" w:rsidR="007E0B3E" w:rsidRDefault="007E0B3E" w:rsidP="007E0B3E">
      <w:pPr>
        <w:pStyle w:val="Index2"/>
      </w:pPr>
      <w:r>
        <w:t>Advice Centre, 10, 16, 20</w:t>
      </w:r>
    </w:p>
    <w:p w14:paraId="10C57B1C" w14:textId="77777777" w:rsidR="007E0B3E" w:rsidRDefault="007E0B3E" w:rsidP="007E0B3E">
      <w:pPr>
        <w:pStyle w:val="Index2"/>
      </w:pPr>
      <w:r>
        <w:t>aims, 8</w:t>
      </w:r>
    </w:p>
    <w:p w14:paraId="03108D9C" w14:textId="77777777" w:rsidR="007E0B3E" w:rsidRDefault="007E0B3E" w:rsidP="007E0B3E">
      <w:pPr>
        <w:pStyle w:val="Index2"/>
      </w:pPr>
      <w:r>
        <w:t>Clinical Governance Standard, 37–38</w:t>
      </w:r>
    </w:p>
    <w:p w14:paraId="2D154222" w14:textId="77777777" w:rsidR="007E0B3E" w:rsidRDefault="007E0B3E" w:rsidP="007E0B3E">
      <w:pPr>
        <w:pStyle w:val="Index2"/>
      </w:pPr>
      <w:r>
        <w:t>cognitive impairment items, 29</w:t>
      </w:r>
    </w:p>
    <w:p w14:paraId="2396EF7E" w14:textId="77777777" w:rsidR="007E0B3E" w:rsidRDefault="007E0B3E" w:rsidP="007E0B3E">
      <w:pPr>
        <w:pStyle w:val="Index2"/>
      </w:pPr>
      <w:r>
        <w:t xml:space="preserve">Communicating for Safety Standard, </w:t>
      </w:r>
      <w:r w:rsidRPr="00A53B95">
        <w:rPr>
          <w:rStyle w:val="Strong"/>
        </w:rPr>
        <w:t>30</w:t>
      </w:r>
    </w:p>
    <w:p w14:paraId="706E76C8" w14:textId="77777777" w:rsidR="007E0B3E" w:rsidRDefault="007E0B3E" w:rsidP="007E0B3E">
      <w:pPr>
        <w:pStyle w:val="Index2"/>
      </w:pPr>
      <w:r>
        <w:t xml:space="preserve">Comprehensive Care Standard, </w:t>
      </w:r>
      <w:r w:rsidRPr="00A53B95">
        <w:rPr>
          <w:rStyle w:val="Strong"/>
        </w:rPr>
        <w:t>30–31</w:t>
      </w:r>
    </w:p>
    <w:p w14:paraId="58CFD7D5" w14:textId="77777777" w:rsidR="007E0B3E" w:rsidRDefault="007E0B3E" w:rsidP="007E0B3E">
      <w:pPr>
        <w:pStyle w:val="Index2"/>
      </w:pPr>
      <w:r>
        <w:t>data set specifications and dictionary for, 40–41</w:t>
      </w:r>
    </w:p>
    <w:p w14:paraId="3897E5EA" w14:textId="77777777" w:rsidR="007E0B3E" w:rsidRDefault="007E0B3E" w:rsidP="007E0B3E">
      <w:pPr>
        <w:pStyle w:val="Index2"/>
      </w:pPr>
      <w:r>
        <w:t>for primary care, 32</w:t>
      </w:r>
    </w:p>
    <w:p w14:paraId="365C0C30" w14:textId="77777777" w:rsidR="007E0B3E" w:rsidRDefault="007E0B3E" w:rsidP="007E0B3E">
      <w:pPr>
        <w:pStyle w:val="Index2"/>
      </w:pPr>
      <w:r>
        <w:t xml:space="preserve">implementation of, </w:t>
      </w:r>
      <w:r w:rsidRPr="00A53B95">
        <w:rPr>
          <w:rStyle w:val="Strong"/>
        </w:rPr>
        <w:t>16–19</w:t>
      </w:r>
      <w:r>
        <w:t>, 21, 72</w:t>
      </w:r>
    </w:p>
    <w:p w14:paraId="044C6089" w14:textId="77777777" w:rsidR="007E0B3E" w:rsidRDefault="007E0B3E" w:rsidP="007E0B3E">
      <w:pPr>
        <w:pStyle w:val="Index2"/>
      </w:pPr>
      <w:r>
        <w:t>in the AHSSQA Scheme, 22</w:t>
      </w:r>
    </w:p>
    <w:p w14:paraId="01202C1C" w14:textId="77777777" w:rsidR="007E0B3E" w:rsidRDefault="007E0B3E" w:rsidP="007E0B3E">
      <w:pPr>
        <w:pStyle w:val="Index2"/>
      </w:pPr>
      <w:r>
        <w:t xml:space="preserve">National General Practice Accreditation Scheme, </w:t>
      </w:r>
      <w:r w:rsidRPr="00A53B95">
        <w:rPr>
          <w:rStyle w:val="Strong"/>
        </w:rPr>
        <w:t>16–19</w:t>
      </w:r>
    </w:p>
    <w:p w14:paraId="4A48D476" w14:textId="77777777" w:rsidR="007E0B3E" w:rsidRDefault="007E0B3E" w:rsidP="007E0B3E">
      <w:pPr>
        <w:pStyle w:val="Index2"/>
      </w:pPr>
      <w:r w:rsidRPr="00A53B95">
        <w:rPr>
          <w:rStyle w:val="Emphasis"/>
        </w:rPr>
        <w:t>NSQHS Standards user guide for health services providing care to people with mental health issues</w:t>
      </w:r>
      <w:r>
        <w:t>, 28</w:t>
      </w:r>
    </w:p>
    <w:p w14:paraId="670B85BD" w14:textId="77777777" w:rsidR="007E0B3E" w:rsidRDefault="007E0B3E" w:rsidP="007E0B3E">
      <w:pPr>
        <w:pStyle w:val="Index2"/>
      </w:pPr>
      <w:r>
        <w:t>Preventing and Controlling Healthcare-Associated Infection Standard, 23–24</w:t>
      </w:r>
    </w:p>
    <w:p w14:paraId="401684EB" w14:textId="77777777" w:rsidR="007E0B3E" w:rsidRDefault="007E0B3E" w:rsidP="007E0B3E">
      <w:pPr>
        <w:pStyle w:val="Index2"/>
      </w:pPr>
      <w:r>
        <w:t>Recognising and Responding to Acute Deterioration Standard, 28</w:t>
      </w:r>
    </w:p>
    <w:p w14:paraId="3AF5FC5F" w14:textId="77777777" w:rsidR="007E0B3E" w:rsidRDefault="007E0B3E" w:rsidP="007E0B3E">
      <w:pPr>
        <w:pStyle w:val="Index2"/>
      </w:pPr>
      <w:r>
        <w:t>release of the second edition, 9–10, 20</w:t>
      </w:r>
    </w:p>
    <w:p w14:paraId="09DF898E" w14:textId="77777777" w:rsidR="007E0B3E" w:rsidRDefault="007E0B3E" w:rsidP="007E0B3E">
      <w:pPr>
        <w:pStyle w:val="Index1"/>
      </w:pPr>
      <w:r>
        <w:t>National Sentinel Events List, 47–48</w:t>
      </w:r>
    </w:p>
    <w:p w14:paraId="5FACB32C" w14:textId="77777777" w:rsidR="007E0B3E" w:rsidRDefault="007E0B3E" w:rsidP="007E0B3E">
      <w:pPr>
        <w:pStyle w:val="Index1"/>
      </w:pPr>
      <w:r>
        <w:t>national standard medication charts (NSMC), 26–27</w:t>
      </w:r>
    </w:p>
    <w:p w14:paraId="7F628DBA" w14:textId="77777777" w:rsidR="007E0B3E" w:rsidRPr="00A53B95" w:rsidRDefault="007E0B3E" w:rsidP="007E0B3E">
      <w:pPr>
        <w:pStyle w:val="IndexSectionHead"/>
      </w:pPr>
      <w:r w:rsidRPr="00A53B95">
        <w:t>O</w:t>
      </w:r>
    </w:p>
    <w:p w14:paraId="02E4043F" w14:textId="77777777" w:rsidR="007E0B3E" w:rsidRDefault="007E0B3E" w:rsidP="007E0B3E">
      <w:pPr>
        <w:pStyle w:val="Index1"/>
      </w:pPr>
      <w:r>
        <w:t xml:space="preserve">organisational structure, </w:t>
      </w:r>
      <w:r w:rsidRPr="00A53B95">
        <w:rPr>
          <w:rStyle w:val="Strong"/>
        </w:rPr>
        <w:t>94–95</w:t>
      </w:r>
    </w:p>
    <w:p w14:paraId="0083991E" w14:textId="77777777" w:rsidR="007E0B3E" w:rsidRDefault="007E0B3E" w:rsidP="007E0B3E">
      <w:pPr>
        <w:pStyle w:val="Index1"/>
      </w:pPr>
      <w:r>
        <w:t>osteoarthritis of the knee, 35</w:t>
      </w:r>
    </w:p>
    <w:p w14:paraId="5395B82A" w14:textId="5D6786E4" w:rsidR="007E0B3E" w:rsidRPr="00A53B95" w:rsidRDefault="007504CA" w:rsidP="007E0B3E">
      <w:pPr>
        <w:pStyle w:val="IndexSectionHead"/>
      </w:pPr>
      <w:r>
        <w:br/>
      </w:r>
      <w:r w:rsidR="007E0B3E" w:rsidRPr="00A53B95">
        <w:t>P</w:t>
      </w:r>
    </w:p>
    <w:p w14:paraId="31C710CC" w14:textId="77777777" w:rsidR="007E0B3E" w:rsidRDefault="007E0B3E" w:rsidP="007E0B3E">
      <w:pPr>
        <w:pStyle w:val="Index1"/>
      </w:pPr>
      <w:r>
        <w:t>Palliative Care Australia, 36</w:t>
      </w:r>
    </w:p>
    <w:p w14:paraId="3CDC3E46" w14:textId="77777777" w:rsidR="007E0B3E" w:rsidRDefault="007E0B3E" w:rsidP="007E0B3E">
      <w:pPr>
        <w:pStyle w:val="Index1"/>
      </w:pPr>
      <w:r>
        <w:t>partnering with patients, consumers and communities, 7, 12, 34–36, 77</w:t>
      </w:r>
    </w:p>
    <w:p w14:paraId="684DC6F0" w14:textId="77777777" w:rsidR="007E0B3E" w:rsidRDefault="007E0B3E" w:rsidP="007E0B3E">
      <w:pPr>
        <w:pStyle w:val="Index2"/>
      </w:pPr>
      <w:r>
        <w:t xml:space="preserve">end-of-life care, </w:t>
      </w:r>
      <w:r w:rsidRPr="00A53B95">
        <w:rPr>
          <w:rStyle w:val="Strong"/>
        </w:rPr>
        <w:t>36</w:t>
      </w:r>
    </w:p>
    <w:p w14:paraId="0AD5D848" w14:textId="77777777" w:rsidR="007E0B3E" w:rsidRDefault="007E0B3E" w:rsidP="007E0B3E">
      <w:pPr>
        <w:pStyle w:val="Index2"/>
      </w:pPr>
      <w:r>
        <w:t xml:space="preserve">person-centred healthcare organisations, </w:t>
      </w:r>
      <w:r w:rsidRPr="00A53B95">
        <w:rPr>
          <w:rStyle w:val="Strong"/>
        </w:rPr>
        <w:t>34</w:t>
      </w:r>
    </w:p>
    <w:p w14:paraId="48D6F5A2" w14:textId="77777777" w:rsidR="007E0B3E" w:rsidRDefault="007E0B3E" w:rsidP="007E0B3E">
      <w:pPr>
        <w:pStyle w:val="Index2"/>
      </w:pPr>
      <w:r>
        <w:t>shared decision making and health information,  </w:t>
      </w:r>
      <w:r w:rsidRPr="00A53B95">
        <w:rPr>
          <w:rStyle w:val="Strong"/>
        </w:rPr>
        <w:t>35</w:t>
      </w:r>
    </w:p>
    <w:p w14:paraId="799A1985" w14:textId="77777777" w:rsidR="007E0B3E" w:rsidRDefault="007E0B3E" w:rsidP="007E0B3E">
      <w:pPr>
        <w:pStyle w:val="Index1"/>
      </w:pPr>
      <w:r>
        <w:t xml:space="preserve">patient-reported outcome measures (PROMs), </w:t>
      </w:r>
      <w:r w:rsidRPr="00A53B95">
        <w:rPr>
          <w:rStyle w:val="Strong"/>
        </w:rPr>
        <w:t>42</w:t>
      </w:r>
    </w:p>
    <w:p w14:paraId="27D20312" w14:textId="77777777" w:rsidR="007E0B3E" w:rsidRDefault="007E0B3E" w:rsidP="007E0B3E">
      <w:pPr>
        <w:pStyle w:val="Index1"/>
      </w:pPr>
      <w:r>
        <w:t>patient safety, 7, 12, 16–33, 77</w:t>
      </w:r>
    </w:p>
    <w:p w14:paraId="3ECC97D7" w14:textId="77777777" w:rsidR="007E0B3E" w:rsidRDefault="007E0B3E" w:rsidP="007E0B3E">
      <w:pPr>
        <w:pStyle w:val="Index2"/>
      </w:pPr>
      <w:r>
        <w:t xml:space="preserve">AMR, </w:t>
      </w:r>
      <w:r w:rsidRPr="00A53B95">
        <w:rPr>
          <w:rStyle w:val="Strong"/>
        </w:rPr>
        <w:t>23–24</w:t>
      </w:r>
    </w:p>
    <w:p w14:paraId="49E9E5D3" w14:textId="77777777" w:rsidR="007E0B3E" w:rsidRDefault="007E0B3E" w:rsidP="007E0B3E">
      <w:pPr>
        <w:pStyle w:val="Index2"/>
      </w:pPr>
      <w:r>
        <w:t xml:space="preserve">cognitive impairment, </w:t>
      </w:r>
      <w:r w:rsidRPr="00A53B95">
        <w:rPr>
          <w:rStyle w:val="Strong"/>
        </w:rPr>
        <w:t>29</w:t>
      </w:r>
    </w:p>
    <w:p w14:paraId="2D22BDE0" w14:textId="77777777" w:rsidR="007E0B3E" w:rsidRDefault="007E0B3E" w:rsidP="007E0B3E">
      <w:pPr>
        <w:pStyle w:val="Index2"/>
      </w:pPr>
      <w:r>
        <w:t xml:space="preserve">communicating for, </w:t>
      </w:r>
      <w:r w:rsidRPr="00A53B95">
        <w:rPr>
          <w:rStyle w:val="Strong"/>
        </w:rPr>
        <w:t>30</w:t>
      </w:r>
    </w:p>
    <w:p w14:paraId="28DAF545" w14:textId="77777777" w:rsidR="007E0B3E" w:rsidRDefault="007E0B3E" w:rsidP="007E0B3E">
      <w:pPr>
        <w:pStyle w:val="Index2"/>
      </w:pPr>
      <w:r>
        <w:t xml:space="preserve">comprehensive care, </w:t>
      </w:r>
      <w:r w:rsidRPr="00A53B95">
        <w:rPr>
          <w:rStyle w:val="Strong"/>
        </w:rPr>
        <w:t>30–31</w:t>
      </w:r>
    </w:p>
    <w:p w14:paraId="73002910" w14:textId="77777777" w:rsidR="007E0B3E" w:rsidRDefault="007E0B3E" w:rsidP="007E0B3E">
      <w:pPr>
        <w:pStyle w:val="Index2"/>
      </w:pPr>
      <w:r>
        <w:t xml:space="preserve">in digital health, </w:t>
      </w:r>
      <w:r w:rsidRPr="00A53B95">
        <w:rPr>
          <w:rStyle w:val="Strong"/>
        </w:rPr>
        <w:t>24–26</w:t>
      </w:r>
    </w:p>
    <w:p w14:paraId="68343236" w14:textId="77777777" w:rsidR="007E0B3E" w:rsidRDefault="007E0B3E" w:rsidP="007E0B3E">
      <w:pPr>
        <w:pStyle w:val="Index2"/>
      </w:pPr>
      <w:r>
        <w:t xml:space="preserve">in primary healthcare, </w:t>
      </w:r>
      <w:r w:rsidRPr="00A53B95">
        <w:rPr>
          <w:rStyle w:val="Strong"/>
        </w:rPr>
        <w:t>32</w:t>
      </w:r>
    </w:p>
    <w:p w14:paraId="357734EF" w14:textId="77777777" w:rsidR="007E0B3E" w:rsidRDefault="007E0B3E" w:rsidP="007E0B3E">
      <w:pPr>
        <w:pStyle w:val="Index2"/>
      </w:pPr>
      <w:r>
        <w:t xml:space="preserve">medication safety, </w:t>
      </w:r>
      <w:r w:rsidRPr="00A53B95">
        <w:rPr>
          <w:rStyle w:val="Strong"/>
        </w:rPr>
        <w:t>26–27</w:t>
      </w:r>
    </w:p>
    <w:p w14:paraId="39367D35" w14:textId="77777777" w:rsidR="007E0B3E" w:rsidRDefault="007E0B3E" w:rsidP="007E0B3E">
      <w:pPr>
        <w:pStyle w:val="Index2"/>
      </w:pPr>
      <w:r>
        <w:t xml:space="preserve">mental health, </w:t>
      </w:r>
      <w:r w:rsidRPr="00A53B95">
        <w:rPr>
          <w:rStyle w:val="Strong"/>
        </w:rPr>
        <w:t>28</w:t>
      </w:r>
    </w:p>
    <w:p w14:paraId="7A6E1F8F" w14:textId="77777777" w:rsidR="007E0B3E" w:rsidRDefault="007E0B3E" w:rsidP="007E0B3E">
      <w:pPr>
        <w:pStyle w:val="Index2"/>
      </w:pPr>
      <w:r>
        <w:t xml:space="preserve">NSQHS Standards and, </w:t>
      </w:r>
      <w:r w:rsidRPr="00A53B95">
        <w:rPr>
          <w:rStyle w:val="Strong"/>
        </w:rPr>
        <w:t>16–21</w:t>
      </w:r>
    </w:p>
    <w:p w14:paraId="6DBDB1D3" w14:textId="77777777" w:rsidR="007E0B3E" w:rsidRDefault="007E0B3E" w:rsidP="007E0B3E">
      <w:pPr>
        <w:pStyle w:val="Index2"/>
      </w:pPr>
      <w:r w:rsidRPr="00E66051">
        <w:rPr>
          <w:rStyle w:val="Emphasis"/>
        </w:rPr>
        <w:t>Patient safety and quality improvement in primary care</w:t>
      </w:r>
      <w:r>
        <w:t>, 32</w:t>
      </w:r>
    </w:p>
    <w:p w14:paraId="215BD5AE" w14:textId="77777777" w:rsidR="007E0B3E" w:rsidRDefault="007E0B3E" w:rsidP="007E0B3E">
      <w:pPr>
        <w:pStyle w:val="Index2"/>
      </w:pPr>
      <w:r>
        <w:t xml:space="preserve">revision of the AHSSQA Scheme, </w:t>
      </w:r>
      <w:r w:rsidRPr="00A53B95">
        <w:rPr>
          <w:rStyle w:val="Strong"/>
        </w:rPr>
        <w:t>22–23</w:t>
      </w:r>
    </w:p>
    <w:p w14:paraId="5B212896" w14:textId="77777777" w:rsidR="007E0B3E" w:rsidRDefault="007E0B3E" w:rsidP="007E0B3E">
      <w:pPr>
        <w:pStyle w:val="Index2"/>
      </w:pPr>
      <w:r>
        <w:t xml:space="preserve">transvaginal mesh, </w:t>
      </w:r>
      <w:r w:rsidRPr="00A53B95">
        <w:rPr>
          <w:rStyle w:val="Strong"/>
        </w:rPr>
        <w:t>32–33</w:t>
      </w:r>
    </w:p>
    <w:p w14:paraId="221EDB0F" w14:textId="77777777" w:rsidR="007E0B3E" w:rsidRDefault="007E0B3E" w:rsidP="007E0B3E">
      <w:pPr>
        <w:pStyle w:val="Index1"/>
      </w:pPr>
      <w:r>
        <w:t>pelvic organ prolapse, 11, 32–33</w:t>
      </w:r>
    </w:p>
    <w:p w14:paraId="14C69CC1" w14:textId="77777777" w:rsidR="007E0B3E" w:rsidRDefault="007E0B3E" w:rsidP="007E0B3E">
      <w:pPr>
        <w:pStyle w:val="Index1"/>
      </w:pPr>
      <w:r>
        <w:t xml:space="preserve">people management, </w:t>
      </w:r>
      <w:r w:rsidRPr="00A53B95">
        <w:rPr>
          <w:rStyle w:val="Strong"/>
        </w:rPr>
        <w:t>96</w:t>
      </w:r>
    </w:p>
    <w:p w14:paraId="22784479" w14:textId="77777777" w:rsidR="007E0B3E" w:rsidRDefault="007E0B3E" w:rsidP="007E0B3E">
      <w:pPr>
        <w:pStyle w:val="Index1"/>
      </w:pPr>
      <w:r>
        <w:t>performance statements, </w:t>
      </w:r>
      <w:r w:rsidRPr="00A53B95">
        <w:rPr>
          <w:rStyle w:val="Emphasis"/>
        </w:rPr>
        <w:t>see</w:t>
      </w:r>
      <w:r>
        <w:t> annual performance statements</w:t>
      </w:r>
    </w:p>
    <w:p w14:paraId="7AE79DCF" w14:textId="77777777" w:rsidR="007E0B3E" w:rsidRDefault="007E0B3E" w:rsidP="007E0B3E">
      <w:pPr>
        <w:pStyle w:val="Index1"/>
      </w:pPr>
      <w:r>
        <w:t xml:space="preserve">person-centred healthcare, </w:t>
      </w:r>
      <w:r w:rsidRPr="00A53B95">
        <w:rPr>
          <w:rStyle w:val="Strong"/>
        </w:rPr>
        <w:t>34</w:t>
      </w:r>
      <w:r>
        <w:t>, 42–43</w:t>
      </w:r>
    </w:p>
    <w:p w14:paraId="229E15D2" w14:textId="77777777" w:rsidR="007E0B3E" w:rsidRDefault="007E0B3E" w:rsidP="007E0B3E">
      <w:pPr>
        <w:pStyle w:val="Index1"/>
      </w:pPr>
      <w:r>
        <w:t>Pharmaceutical Benefits Scheme (PBS), 26–27</w:t>
      </w:r>
    </w:p>
    <w:p w14:paraId="25B7EA70" w14:textId="77777777" w:rsidR="007E0B3E" w:rsidRDefault="007E0B3E" w:rsidP="007E0B3E">
      <w:pPr>
        <w:pStyle w:val="Index1"/>
      </w:pPr>
      <w:r>
        <w:t>Picone, Adjunct Professor Debora, 10</w:t>
      </w:r>
    </w:p>
    <w:p w14:paraId="1BA999AA" w14:textId="77777777" w:rsidR="007E0B3E" w:rsidRDefault="007E0B3E" w:rsidP="007E0B3E">
      <w:pPr>
        <w:pStyle w:val="Index1"/>
      </w:pPr>
      <w:r>
        <w:t>Primary Care Committee, 86</w:t>
      </w:r>
    </w:p>
    <w:p w14:paraId="5478D377" w14:textId="77777777" w:rsidR="007E0B3E" w:rsidRDefault="007E0B3E" w:rsidP="007E0B3E">
      <w:pPr>
        <w:pStyle w:val="Index1"/>
      </w:pPr>
      <w:r>
        <w:t xml:space="preserve">primary healthcare, patient safety in, </w:t>
      </w:r>
      <w:r w:rsidRPr="00A53B95">
        <w:rPr>
          <w:rStyle w:val="Strong"/>
        </w:rPr>
        <w:t>32</w:t>
      </w:r>
    </w:p>
    <w:p w14:paraId="3A556BB9" w14:textId="77777777" w:rsidR="007E0B3E" w:rsidRDefault="007E0B3E" w:rsidP="007E0B3E">
      <w:pPr>
        <w:pStyle w:val="Index1"/>
      </w:pPr>
      <w:r>
        <w:t xml:space="preserve">private hospitals, reporting of, </w:t>
      </w:r>
      <w:r w:rsidRPr="00A53B95">
        <w:rPr>
          <w:rStyle w:val="Strong"/>
        </w:rPr>
        <w:t>52</w:t>
      </w:r>
    </w:p>
    <w:p w14:paraId="7A127CD5" w14:textId="77777777" w:rsidR="007E0B3E" w:rsidRDefault="007E0B3E" w:rsidP="007E0B3E">
      <w:pPr>
        <w:pStyle w:val="Index1"/>
      </w:pPr>
      <w:r>
        <w:t>Private Sector Committee, 86</w:t>
      </w:r>
    </w:p>
    <w:p w14:paraId="324BF569" w14:textId="77777777" w:rsidR="007E0B3E" w:rsidRDefault="007E0B3E" w:rsidP="007E0B3E">
      <w:pPr>
        <w:pStyle w:val="Index1"/>
      </w:pPr>
      <w:r w:rsidRPr="00A53B95">
        <w:rPr>
          <w:rStyle w:val="Emphasis"/>
        </w:rPr>
        <w:t>Public Governance, Performance and Acccountability (PGPA) Act 2013</w:t>
      </w:r>
      <w:r>
        <w:t>, 76, 78, 85</w:t>
      </w:r>
    </w:p>
    <w:p w14:paraId="271284B4" w14:textId="77777777" w:rsidR="007E0B3E" w:rsidRDefault="007E0B3E" w:rsidP="007E0B3E">
      <w:pPr>
        <w:pStyle w:val="Index1"/>
      </w:pPr>
      <w:r w:rsidRPr="00A53B95">
        <w:rPr>
          <w:rStyle w:val="Emphasis"/>
        </w:rPr>
        <w:t>Public Governance, Performance and Acccountability Rule 2014</w:t>
      </w:r>
      <w:r>
        <w:t>, 85–86</w:t>
      </w:r>
    </w:p>
    <w:p w14:paraId="0C79B2C7" w14:textId="77777777" w:rsidR="007E0B3E" w:rsidRDefault="007E0B3E" w:rsidP="007E0B3E">
      <w:pPr>
        <w:pStyle w:val="Index1"/>
      </w:pPr>
      <w:r>
        <w:t xml:space="preserve">public hospitals, reporting of, </w:t>
      </w:r>
      <w:r w:rsidRPr="00A53B95">
        <w:rPr>
          <w:rStyle w:val="Strong"/>
        </w:rPr>
        <w:t>52</w:t>
      </w:r>
    </w:p>
    <w:p w14:paraId="33CC376A" w14:textId="77777777" w:rsidR="007E0B3E" w:rsidRDefault="007E0B3E" w:rsidP="007E0B3E">
      <w:pPr>
        <w:pStyle w:val="Index1"/>
      </w:pPr>
      <w:r>
        <w:t>public reporting, 52, 86–87</w:t>
      </w:r>
    </w:p>
    <w:p w14:paraId="3C769D0C" w14:textId="77777777" w:rsidR="007E0B3E" w:rsidRDefault="007E0B3E" w:rsidP="007E0B3E">
      <w:pPr>
        <w:pStyle w:val="Index1"/>
      </w:pPr>
      <w:r>
        <w:t xml:space="preserve">purpose and role, </w:t>
      </w:r>
      <w:r w:rsidRPr="00A53B95">
        <w:rPr>
          <w:rStyle w:val="Strong"/>
        </w:rPr>
        <w:t>6–7</w:t>
      </w:r>
      <w:r>
        <w:t xml:space="preserve">, </w:t>
      </w:r>
      <w:r w:rsidRPr="00A53B95">
        <w:rPr>
          <w:rStyle w:val="Strong"/>
        </w:rPr>
        <w:t>72–73</w:t>
      </w:r>
    </w:p>
    <w:p w14:paraId="2D73B066" w14:textId="77777777" w:rsidR="007E0B3E" w:rsidRPr="00A53B95" w:rsidRDefault="007E0B3E" w:rsidP="007E0B3E">
      <w:pPr>
        <w:pStyle w:val="IndexSectionHead"/>
      </w:pPr>
      <w:r w:rsidRPr="00A53B95">
        <w:t>Q</w:t>
      </w:r>
    </w:p>
    <w:p w14:paraId="4A430721" w14:textId="77777777" w:rsidR="007E0B3E" w:rsidRDefault="007E0B3E" w:rsidP="007E0B3E">
      <w:pPr>
        <w:pStyle w:val="Index1"/>
      </w:pPr>
      <w:r>
        <w:t>quality, cost and value, 7, 12, 77</w:t>
      </w:r>
    </w:p>
    <w:p w14:paraId="0875612C" w14:textId="77777777" w:rsidR="007E0B3E" w:rsidRDefault="007E0B3E" w:rsidP="007E0B3E">
      <w:pPr>
        <w:pStyle w:val="Index2"/>
      </w:pPr>
      <w:r>
        <w:t xml:space="preserve">identifying healthcare variation, </w:t>
      </w:r>
      <w:r w:rsidRPr="00A53B95">
        <w:rPr>
          <w:rStyle w:val="Strong"/>
        </w:rPr>
        <w:t>37–38</w:t>
      </w:r>
    </w:p>
    <w:p w14:paraId="1A1D82D8" w14:textId="77777777" w:rsidR="007E0B3E" w:rsidRDefault="007E0B3E" w:rsidP="007E0B3E">
      <w:pPr>
        <w:pStyle w:val="Index2"/>
      </w:pPr>
      <w:r>
        <w:t xml:space="preserve">improving appropriateness of care, </w:t>
      </w:r>
      <w:r w:rsidRPr="00A53B95">
        <w:rPr>
          <w:rStyle w:val="Strong"/>
        </w:rPr>
        <w:t>39</w:t>
      </w:r>
    </w:p>
    <w:p w14:paraId="7931523C" w14:textId="77777777" w:rsidR="007E0B3E" w:rsidRDefault="007E0B3E" w:rsidP="007E0B3E">
      <w:pPr>
        <w:pStyle w:val="Index1"/>
      </w:pPr>
      <w:r>
        <w:t>Queensland Clinical Senate, 11, 37</w:t>
      </w:r>
    </w:p>
    <w:p w14:paraId="742CC9B8" w14:textId="77777777" w:rsidR="007E0B3E" w:rsidRPr="00A53B95" w:rsidRDefault="007E0B3E" w:rsidP="007E0B3E">
      <w:pPr>
        <w:pStyle w:val="IndexSectionHead"/>
      </w:pPr>
      <w:r w:rsidRPr="00A53B95">
        <w:t>R</w:t>
      </w:r>
    </w:p>
    <w:p w14:paraId="754396D8" w14:textId="77777777" w:rsidR="007E0B3E" w:rsidRDefault="007E0B3E" w:rsidP="007E0B3E">
      <w:pPr>
        <w:pStyle w:val="Index1"/>
      </w:pPr>
      <w:r w:rsidRPr="00A53B95">
        <w:rPr>
          <w:rStyle w:val="Emphasis"/>
        </w:rPr>
        <w:t>Recognising signs of deterioration in a person’s mental state</w:t>
      </w:r>
      <w:r>
        <w:t xml:space="preserve"> report, 28</w:t>
      </w:r>
    </w:p>
    <w:p w14:paraId="3CFED82D" w14:textId="77777777" w:rsidR="007E0B3E" w:rsidRDefault="007E0B3E" w:rsidP="007E0B3E">
      <w:pPr>
        <w:pStyle w:val="Index1"/>
      </w:pPr>
      <w:r>
        <w:t xml:space="preserve">related-entity transactions, </w:t>
      </w:r>
      <w:r w:rsidRPr="00A53B95">
        <w:rPr>
          <w:rStyle w:val="Strong"/>
        </w:rPr>
        <w:t>77</w:t>
      </w:r>
      <w:r>
        <w:t xml:space="preserve">, </w:t>
      </w:r>
      <w:r w:rsidRPr="00A53B95">
        <w:rPr>
          <w:rStyle w:val="Strong"/>
        </w:rPr>
        <w:t>132–133</w:t>
      </w:r>
    </w:p>
    <w:p w14:paraId="17B80BFE" w14:textId="77777777" w:rsidR="007E0B3E" w:rsidRDefault="007E0B3E" w:rsidP="007E0B3E">
      <w:pPr>
        <w:pStyle w:val="Index1"/>
      </w:pPr>
      <w:r>
        <w:t xml:space="preserve">remuneration of executives, </w:t>
      </w:r>
      <w:r w:rsidRPr="00A53B95">
        <w:rPr>
          <w:rStyle w:val="Strong"/>
        </w:rPr>
        <w:t>90</w:t>
      </w:r>
    </w:p>
    <w:p w14:paraId="0AB0DA5B" w14:textId="77777777" w:rsidR="007E0B3E" w:rsidRDefault="007E0B3E" w:rsidP="007E0B3E">
      <w:pPr>
        <w:pStyle w:val="Index1"/>
      </w:pPr>
      <w:r>
        <w:t>reporting</w:t>
      </w:r>
    </w:p>
    <w:p w14:paraId="3DB588AF" w14:textId="77777777" w:rsidR="007E0B3E" w:rsidRDefault="007E0B3E" w:rsidP="007E0B3E">
      <w:pPr>
        <w:pStyle w:val="Index2"/>
      </w:pPr>
      <w:r>
        <w:t>aligning public reporting of public and private hospitals, 52</w:t>
      </w:r>
    </w:p>
    <w:p w14:paraId="7849812E" w14:textId="77777777" w:rsidR="007E0B3E" w:rsidRDefault="007E0B3E" w:rsidP="007E0B3E">
      <w:pPr>
        <w:pStyle w:val="Index2"/>
      </w:pPr>
      <w:r>
        <w:t>Annual Performance Statements, 62–73</w:t>
      </w:r>
    </w:p>
    <w:p w14:paraId="36EDB939" w14:textId="77777777" w:rsidR="007E0B3E" w:rsidRDefault="007E0B3E" w:rsidP="007E0B3E">
      <w:pPr>
        <w:pStyle w:val="Index2"/>
      </w:pPr>
      <w:r>
        <w:t>mandatory reporting orders, 144–146</w:t>
      </w:r>
    </w:p>
    <w:p w14:paraId="58E78EC1" w14:textId="77777777" w:rsidR="007E0B3E" w:rsidRDefault="007E0B3E" w:rsidP="007E0B3E">
      <w:pPr>
        <w:pStyle w:val="Index1"/>
      </w:pPr>
      <w:r>
        <w:t>reports, 9, 23–26, 28, 32</w:t>
      </w:r>
    </w:p>
    <w:p w14:paraId="465C7427" w14:textId="77777777" w:rsidR="007E0B3E" w:rsidRDefault="007E0B3E" w:rsidP="007E0B3E">
      <w:pPr>
        <w:pStyle w:val="Index1"/>
      </w:pPr>
      <w:r>
        <w:t>risk management, 85–87</w:t>
      </w:r>
    </w:p>
    <w:p w14:paraId="63E0E78A" w14:textId="77777777" w:rsidR="007E0B3E" w:rsidRDefault="007E0B3E" w:rsidP="007E0B3E">
      <w:pPr>
        <w:pStyle w:val="Index1"/>
      </w:pPr>
      <w:r>
        <w:t>Royle, Cheryle, 81</w:t>
      </w:r>
    </w:p>
    <w:p w14:paraId="461F7E23" w14:textId="77777777" w:rsidR="007E0B3E" w:rsidRPr="00A53B95" w:rsidRDefault="007E0B3E" w:rsidP="007E0B3E">
      <w:pPr>
        <w:pStyle w:val="IndexSectionHead"/>
      </w:pPr>
      <w:r w:rsidRPr="00A53B95">
        <w:t>S</w:t>
      </w:r>
    </w:p>
    <w:p w14:paraId="4136D8DC" w14:textId="38E40D84" w:rsidR="007E0B3E" w:rsidRDefault="007E0B3E" w:rsidP="00DC40E3">
      <w:pPr>
        <w:pStyle w:val="Index1"/>
      </w:pPr>
      <w:r>
        <w:t xml:space="preserve">safety, </w:t>
      </w:r>
      <w:r w:rsidRPr="00A53B95">
        <w:rPr>
          <w:rStyle w:val="Emphasis"/>
        </w:rPr>
        <w:t xml:space="preserve">see </w:t>
      </w:r>
      <w:r>
        <w:t>patient safety</w:t>
      </w:r>
      <w:r w:rsidR="00DC40E3">
        <w:t>; work health and safety</w:t>
      </w:r>
    </w:p>
    <w:p w14:paraId="702A4915" w14:textId="77777777" w:rsidR="007E0B3E" w:rsidRDefault="007E0B3E" w:rsidP="007E0B3E">
      <w:pPr>
        <w:pStyle w:val="Index1"/>
      </w:pPr>
      <w:r>
        <w:t xml:space="preserve">safety and quality in Australian healthcare, HACs as a measure of, </w:t>
      </w:r>
      <w:r w:rsidRPr="00A53B95">
        <w:rPr>
          <w:rStyle w:val="Strong"/>
        </w:rPr>
        <w:t>54–61</w:t>
      </w:r>
    </w:p>
    <w:p w14:paraId="2142B0AE" w14:textId="77777777" w:rsidR="007E0B3E" w:rsidRDefault="007E0B3E" w:rsidP="007E0B3E">
      <w:pPr>
        <w:pStyle w:val="Index1"/>
      </w:pPr>
      <w:r w:rsidRPr="00A53B95">
        <w:rPr>
          <w:rStyle w:val="Emphasis"/>
        </w:rPr>
        <w:t>Safety issues at transitions of care</w:t>
      </w:r>
      <w:r>
        <w:t>, 25</w:t>
      </w:r>
    </w:p>
    <w:p w14:paraId="1680B50B" w14:textId="77777777" w:rsidR="007E0B3E" w:rsidRDefault="007E0B3E" w:rsidP="007E0B3E">
      <w:pPr>
        <w:pStyle w:val="Index1"/>
      </w:pPr>
      <w:r w:rsidRPr="00A53B95">
        <w:rPr>
          <w:rStyle w:val="Emphasis"/>
        </w:rPr>
        <w:t>Second Australian Atlas of Healthcare Variation</w:t>
      </w:r>
      <w:r>
        <w:t>, 11, 37–39, 72</w:t>
      </w:r>
    </w:p>
    <w:p w14:paraId="62AE1274" w14:textId="77777777" w:rsidR="007E0B3E" w:rsidRDefault="007E0B3E" w:rsidP="007E0B3E">
      <w:pPr>
        <w:pStyle w:val="Index1"/>
      </w:pPr>
      <w:r>
        <w:t xml:space="preserve">sentinel events; </w:t>
      </w:r>
      <w:r w:rsidRPr="00A53B95">
        <w:rPr>
          <w:rStyle w:val="Emphasis"/>
        </w:rPr>
        <w:t>see</w:t>
      </w:r>
      <w:r>
        <w:t xml:space="preserve"> National Sentinel Events List </w:t>
      </w:r>
    </w:p>
    <w:p w14:paraId="4B06D377" w14:textId="77777777" w:rsidR="007E0B3E" w:rsidRDefault="007E0B3E" w:rsidP="007E0B3E">
      <w:pPr>
        <w:pStyle w:val="Index1"/>
      </w:pPr>
      <w:r>
        <w:t>shared decision making and health information, </w:t>
      </w:r>
      <w:r w:rsidRPr="00A53B95">
        <w:rPr>
          <w:rStyle w:val="Strong"/>
        </w:rPr>
        <w:t>35</w:t>
      </w:r>
    </w:p>
    <w:p w14:paraId="5FEB6893" w14:textId="77777777" w:rsidR="007E0B3E" w:rsidRDefault="007E0B3E" w:rsidP="007E0B3E">
      <w:pPr>
        <w:pStyle w:val="Index1"/>
      </w:pPr>
      <w:r>
        <w:t>staff, </w:t>
      </w:r>
      <w:r w:rsidRPr="00A53B95">
        <w:rPr>
          <w:rStyle w:val="Emphasis"/>
        </w:rPr>
        <w:t>see also</w:t>
      </w:r>
      <w:r>
        <w:t> Board</w:t>
      </w:r>
    </w:p>
    <w:p w14:paraId="6517C244" w14:textId="77777777" w:rsidR="007E0B3E" w:rsidRDefault="007E0B3E" w:rsidP="007E0B3E">
      <w:pPr>
        <w:pStyle w:val="Index2"/>
      </w:pPr>
      <w:r>
        <w:t>Chair, 1, 8</w:t>
      </w:r>
    </w:p>
    <w:p w14:paraId="5B849600" w14:textId="77777777" w:rsidR="007E0B3E" w:rsidRDefault="007E0B3E" w:rsidP="007E0B3E">
      <w:pPr>
        <w:pStyle w:val="Index2"/>
      </w:pPr>
      <w:r>
        <w:t xml:space="preserve">diversity, </w:t>
      </w:r>
      <w:r w:rsidRPr="00A53B95">
        <w:rPr>
          <w:rStyle w:val="Strong"/>
        </w:rPr>
        <w:t>100–101</w:t>
      </w:r>
    </w:p>
    <w:p w14:paraId="087B5C0A" w14:textId="77777777" w:rsidR="007E0B3E" w:rsidRDefault="007E0B3E" w:rsidP="007E0B3E">
      <w:pPr>
        <w:pStyle w:val="Index2"/>
      </w:pPr>
      <w:r>
        <w:t xml:space="preserve">learning and development, </w:t>
      </w:r>
      <w:r w:rsidRPr="00A53B95">
        <w:rPr>
          <w:rStyle w:val="Strong"/>
        </w:rPr>
        <w:t>99</w:t>
      </w:r>
    </w:p>
    <w:p w14:paraId="7F869D88" w14:textId="77777777" w:rsidR="007E0B3E" w:rsidRDefault="007E0B3E" w:rsidP="007E0B3E">
      <w:pPr>
        <w:pStyle w:val="Index2"/>
      </w:pPr>
      <w:r>
        <w:t xml:space="preserve">organisational structure, </w:t>
      </w:r>
      <w:r w:rsidRPr="00A53B95">
        <w:rPr>
          <w:rStyle w:val="Strong"/>
        </w:rPr>
        <w:t>94–95</w:t>
      </w:r>
    </w:p>
    <w:p w14:paraId="6A56698F" w14:textId="77777777" w:rsidR="007E0B3E" w:rsidRDefault="007E0B3E" w:rsidP="007E0B3E">
      <w:pPr>
        <w:pStyle w:val="Index2"/>
      </w:pPr>
      <w:r>
        <w:t xml:space="preserve">people management, </w:t>
      </w:r>
      <w:r w:rsidRPr="00A53B95">
        <w:rPr>
          <w:rStyle w:val="Strong"/>
        </w:rPr>
        <w:t>96</w:t>
      </w:r>
    </w:p>
    <w:p w14:paraId="101C763C" w14:textId="77777777" w:rsidR="007E0B3E" w:rsidRDefault="007E0B3E" w:rsidP="007E0B3E">
      <w:pPr>
        <w:pStyle w:val="Index2"/>
      </w:pPr>
      <w:r>
        <w:t xml:space="preserve">profile, </w:t>
      </w:r>
      <w:r w:rsidRPr="00A53B95">
        <w:rPr>
          <w:rStyle w:val="Strong"/>
        </w:rPr>
        <w:t>97</w:t>
      </w:r>
    </w:p>
    <w:p w14:paraId="2EF082C3" w14:textId="77777777" w:rsidR="007E0B3E" w:rsidRDefault="007E0B3E" w:rsidP="007E0B3E">
      <w:pPr>
        <w:pStyle w:val="Index2"/>
      </w:pPr>
      <w:r>
        <w:t xml:space="preserve">remuneration of executives, </w:t>
      </w:r>
      <w:r w:rsidRPr="00A53B95">
        <w:rPr>
          <w:rStyle w:val="Strong"/>
        </w:rPr>
        <w:t>90</w:t>
      </w:r>
    </w:p>
    <w:p w14:paraId="5BD537B3" w14:textId="77777777" w:rsidR="007E0B3E" w:rsidRDefault="007E0B3E" w:rsidP="007E0B3E">
      <w:pPr>
        <w:pStyle w:val="Index2"/>
      </w:pPr>
      <w:r>
        <w:t>report from the CEO, 10–11</w:t>
      </w:r>
    </w:p>
    <w:p w14:paraId="1DC6A519" w14:textId="77777777" w:rsidR="007E0B3E" w:rsidRDefault="007E0B3E" w:rsidP="007E0B3E">
      <w:pPr>
        <w:pStyle w:val="Index2"/>
      </w:pPr>
      <w:r>
        <w:t xml:space="preserve">work health and safety, </w:t>
      </w:r>
      <w:r w:rsidRPr="00A53B95">
        <w:rPr>
          <w:rStyle w:val="Strong"/>
        </w:rPr>
        <w:t>98</w:t>
      </w:r>
    </w:p>
    <w:p w14:paraId="68B8661A" w14:textId="2945C595" w:rsidR="007E0B3E" w:rsidRDefault="007E0B3E" w:rsidP="0027783A">
      <w:pPr>
        <w:pStyle w:val="Index1"/>
      </w:pPr>
      <w:r>
        <w:t xml:space="preserve">standards, </w:t>
      </w:r>
      <w:r w:rsidRPr="00A53B95">
        <w:rPr>
          <w:rStyle w:val="Emphasis"/>
        </w:rPr>
        <w:t xml:space="preserve">see </w:t>
      </w:r>
      <w:r>
        <w:t>National Safety and Quality Health Service (NSQHS) Standards</w:t>
      </w:r>
      <w:r w:rsidR="0027783A">
        <w:t>; Clinical Care Standards</w:t>
      </w:r>
    </w:p>
    <w:p w14:paraId="0531F23A" w14:textId="77777777" w:rsidR="007E0B3E" w:rsidRDefault="007E0B3E" w:rsidP="007E0B3E">
      <w:pPr>
        <w:pStyle w:val="Index1"/>
      </w:pPr>
      <w:r>
        <w:t xml:space="preserve">strategic plan, 7, 12–13, </w:t>
      </w:r>
      <w:r w:rsidRPr="00A53B95">
        <w:rPr>
          <w:rStyle w:val="Strong"/>
        </w:rPr>
        <w:t>77</w:t>
      </w:r>
      <w:r>
        <w:t> </w:t>
      </w:r>
      <w:r w:rsidRPr="00A53B95">
        <w:rPr>
          <w:rStyle w:val="Emphasis"/>
        </w:rPr>
        <w:t>see also</w:t>
      </w:r>
      <w:r>
        <w:t> partnering with patients, consumers and communities; patient safety; quality, cost and value;</w:t>
      </w:r>
      <w:r w:rsidRPr="00A53B95">
        <w:rPr>
          <w:rStyle w:val="Emphasis"/>
        </w:rPr>
        <w:t xml:space="preserve"> </w:t>
      </w:r>
      <w:r>
        <w:t>supporting health professionals to provide safe and high-quality care</w:t>
      </w:r>
    </w:p>
    <w:p w14:paraId="68265B6E" w14:textId="77777777" w:rsidR="007E0B3E" w:rsidRDefault="007E0B3E" w:rsidP="007E0B3E">
      <w:pPr>
        <w:pStyle w:val="Index1"/>
      </w:pPr>
      <w:r>
        <w:t>stress urinary incontinence, 11, 32–33</w:t>
      </w:r>
    </w:p>
    <w:p w14:paraId="228E8C4A" w14:textId="77777777" w:rsidR="007E0B3E" w:rsidRDefault="007E0B3E" w:rsidP="007E0B3E">
      <w:pPr>
        <w:pStyle w:val="Index1"/>
      </w:pPr>
      <w:r>
        <w:t xml:space="preserve">supporting health professionals to provide safe and high-quality care, 7, 12–13, </w:t>
      </w:r>
      <w:r w:rsidRPr="00A53B95">
        <w:rPr>
          <w:rStyle w:val="Strong"/>
        </w:rPr>
        <w:t>40–53</w:t>
      </w:r>
      <w:r>
        <w:t>, 77</w:t>
      </w:r>
    </w:p>
    <w:p w14:paraId="51A8B9FD" w14:textId="77777777" w:rsidR="007E0B3E" w:rsidRDefault="007E0B3E" w:rsidP="007E0B3E">
      <w:pPr>
        <w:pStyle w:val="Index2"/>
      </w:pPr>
      <w:r>
        <w:t xml:space="preserve">aligning public reporting of public and private hospitals, </w:t>
      </w:r>
      <w:r w:rsidRPr="00A53B95">
        <w:rPr>
          <w:rStyle w:val="Strong"/>
        </w:rPr>
        <w:t>52</w:t>
      </w:r>
    </w:p>
    <w:p w14:paraId="50F40736" w14:textId="77777777" w:rsidR="007E0B3E" w:rsidRDefault="007E0B3E" w:rsidP="007E0B3E">
      <w:pPr>
        <w:pStyle w:val="Index2"/>
      </w:pPr>
      <w:r>
        <w:t xml:space="preserve">clinical trials governance framework, </w:t>
      </w:r>
      <w:r w:rsidRPr="00A53B95">
        <w:rPr>
          <w:rStyle w:val="Strong"/>
        </w:rPr>
        <w:t>53</w:t>
      </w:r>
    </w:p>
    <w:p w14:paraId="3CC57676" w14:textId="77777777" w:rsidR="007E0B3E" w:rsidRDefault="007E0B3E" w:rsidP="007E0B3E">
      <w:pPr>
        <w:pStyle w:val="Index2"/>
      </w:pPr>
      <w:r>
        <w:t xml:space="preserve">indicators and data set specifications, </w:t>
      </w:r>
      <w:r w:rsidRPr="00A53B95">
        <w:rPr>
          <w:rStyle w:val="Strong"/>
        </w:rPr>
        <w:t>40–41</w:t>
      </w:r>
    </w:p>
    <w:p w14:paraId="7E5E7085" w14:textId="77777777" w:rsidR="007E0B3E" w:rsidRDefault="007E0B3E" w:rsidP="007E0B3E">
      <w:pPr>
        <w:pStyle w:val="Index2"/>
      </w:pPr>
      <w:r>
        <w:t xml:space="preserve">measuring patient experience, </w:t>
      </w:r>
      <w:r w:rsidRPr="00A53B95">
        <w:rPr>
          <w:rStyle w:val="Strong"/>
        </w:rPr>
        <w:t>42–43</w:t>
      </w:r>
    </w:p>
    <w:p w14:paraId="080F8E7D" w14:textId="77777777" w:rsidR="007E0B3E" w:rsidRDefault="007E0B3E" w:rsidP="007E0B3E">
      <w:pPr>
        <w:pStyle w:val="Index2"/>
      </w:pPr>
      <w:r>
        <w:t xml:space="preserve">minimising harm, </w:t>
      </w:r>
      <w:r w:rsidRPr="00A53B95">
        <w:rPr>
          <w:rStyle w:val="Strong"/>
        </w:rPr>
        <w:t>44–51</w:t>
      </w:r>
    </w:p>
    <w:p w14:paraId="57DA01BD" w14:textId="77777777" w:rsidR="007E0B3E" w:rsidRDefault="007E0B3E" w:rsidP="007E0B3E">
      <w:pPr>
        <w:pStyle w:val="Index2"/>
      </w:pPr>
      <w:r>
        <w:t xml:space="preserve">national clinical quality registries </w:t>
      </w:r>
      <w:r w:rsidRPr="00A53B95">
        <w:rPr>
          <w:rStyle w:val="Strong"/>
        </w:rPr>
        <w:t>52–53</w:t>
      </w:r>
    </w:p>
    <w:p w14:paraId="61818F91" w14:textId="77777777" w:rsidR="007E0B3E" w:rsidRDefault="007E0B3E" w:rsidP="007E0B3E">
      <w:pPr>
        <w:pStyle w:val="Index2"/>
      </w:pPr>
      <w:r>
        <w:t xml:space="preserve">PROMs </w:t>
      </w:r>
      <w:r w:rsidRPr="00A53B95">
        <w:rPr>
          <w:rStyle w:val="Strong"/>
        </w:rPr>
        <w:t>42</w:t>
      </w:r>
    </w:p>
    <w:p w14:paraId="426D9AB2" w14:textId="77777777" w:rsidR="007E0B3E" w:rsidRDefault="007E0B3E" w:rsidP="007E0B3E">
      <w:pPr>
        <w:pStyle w:val="Index1"/>
      </w:pPr>
      <w:r>
        <w:t xml:space="preserve">surveillance, </w:t>
      </w:r>
      <w:r w:rsidRPr="00A53B95">
        <w:rPr>
          <w:rStyle w:val="Strong"/>
        </w:rPr>
        <w:t>23–24</w:t>
      </w:r>
      <w:r>
        <w:t>, 72</w:t>
      </w:r>
    </w:p>
    <w:p w14:paraId="01D48386" w14:textId="77777777" w:rsidR="007E0B3E" w:rsidRPr="00A53B95" w:rsidRDefault="007E0B3E" w:rsidP="007E0B3E">
      <w:pPr>
        <w:pStyle w:val="IndexSectionHead"/>
      </w:pPr>
      <w:r w:rsidRPr="00A53B95">
        <w:t>T</w:t>
      </w:r>
    </w:p>
    <w:p w14:paraId="50C64B86" w14:textId="77777777" w:rsidR="007E0B3E" w:rsidRDefault="007E0B3E" w:rsidP="007E0B3E">
      <w:pPr>
        <w:pStyle w:val="Index1"/>
      </w:pPr>
      <w:r w:rsidRPr="00A53B95">
        <w:rPr>
          <w:rStyle w:val="Emphasis"/>
        </w:rPr>
        <w:t>The impact of digital health on the safety and quality in health care</w:t>
      </w:r>
      <w:r>
        <w:t>, 25</w:t>
      </w:r>
    </w:p>
    <w:p w14:paraId="624C3516" w14:textId="77777777" w:rsidR="007E0B3E" w:rsidRDefault="007E0B3E" w:rsidP="007E0B3E">
      <w:pPr>
        <w:pStyle w:val="Index1"/>
      </w:pPr>
      <w:r>
        <w:t>Therapeutic Goods Administration (TGA), 32–33, 73</w:t>
      </w:r>
    </w:p>
    <w:p w14:paraId="209D82EE" w14:textId="77777777" w:rsidR="007E0B3E" w:rsidRDefault="007E0B3E" w:rsidP="007E0B3E">
      <w:pPr>
        <w:pStyle w:val="Index1"/>
      </w:pPr>
      <w:r w:rsidRPr="00A53B95">
        <w:rPr>
          <w:rStyle w:val="Emphasis"/>
        </w:rPr>
        <w:t>Third Australian Atlas of Healthcare Variation</w:t>
      </w:r>
      <w:r>
        <w:t>, 38, 73</w:t>
      </w:r>
    </w:p>
    <w:p w14:paraId="55B4BA8D" w14:textId="77777777" w:rsidR="007E0B3E" w:rsidRDefault="007E0B3E" w:rsidP="007E0B3E">
      <w:pPr>
        <w:pStyle w:val="Index1"/>
      </w:pPr>
      <w:r>
        <w:t xml:space="preserve">Torres Strait Islanders, 20, </w:t>
      </w:r>
      <w:r w:rsidRPr="00A53B95">
        <w:rPr>
          <w:rStyle w:val="Strong"/>
        </w:rPr>
        <w:t>101</w:t>
      </w:r>
    </w:p>
    <w:p w14:paraId="1165A81D" w14:textId="77777777" w:rsidR="007E0B3E" w:rsidRDefault="007E0B3E" w:rsidP="007E0B3E">
      <w:pPr>
        <w:pStyle w:val="Index1"/>
      </w:pPr>
      <w:r>
        <w:t xml:space="preserve">transvaginal mesh, 11, </w:t>
      </w:r>
      <w:r w:rsidRPr="00A53B95">
        <w:rPr>
          <w:rStyle w:val="Strong"/>
        </w:rPr>
        <w:t>32–33</w:t>
      </w:r>
      <w:r>
        <w:t>, 73</w:t>
      </w:r>
    </w:p>
    <w:p w14:paraId="03EF21CD" w14:textId="77777777" w:rsidR="007E0B3E" w:rsidRPr="00A53B95" w:rsidRDefault="007E0B3E" w:rsidP="007E0B3E">
      <w:pPr>
        <w:pStyle w:val="IndexSectionHead"/>
      </w:pPr>
      <w:r w:rsidRPr="00A53B95">
        <w:t>U</w:t>
      </w:r>
    </w:p>
    <w:p w14:paraId="07F070F8" w14:textId="77777777" w:rsidR="007E0B3E" w:rsidRDefault="007E0B3E" w:rsidP="007E0B3E">
      <w:pPr>
        <w:pStyle w:val="Index1"/>
      </w:pPr>
      <w:r>
        <w:t>urinary incontinence, 11, 32–33</w:t>
      </w:r>
    </w:p>
    <w:p w14:paraId="2E2A961D" w14:textId="77777777" w:rsidR="007E0B3E" w:rsidRPr="00A53B95" w:rsidRDefault="007E0B3E" w:rsidP="007E0B3E">
      <w:pPr>
        <w:pStyle w:val="IndexSectionHead"/>
      </w:pPr>
      <w:r w:rsidRPr="00A53B95">
        <w:t>V</w:t>
      </w:r>
    </w:p>
    <w:p w14:paraId="32CD9CF8" w14:textId="77777777" w:rsidR="007E0B3E" w:rsidRDefault="007E0B3E" w:rsidP="007E0B3E">
      <w:pPr>
        <w:pStyle w:val="Index1"/>
      </w:pPr>
      <w:r>
        <w:t xml:space="preserve">variation in healthcare, 10–11, </w:t>
      </w:r>
      <w:r w:rsidRPr="00A53B95">
        <w:rPr>
          <w:rStyle w:val="Strong"/>
        </w:rPr>
        <w:t>37–38</w:t>
      </w:r>
      <w:r>
        <w:t>, 39, 73</w:t>
      </w:r>
    </w:p>
    <w:p w14:paraId="150BA60C" w14:textId="77777777" w:rsidR="007E0B3E" w:rsidRDefault="007E0B3E" w:rsidP="007E0B3E">
      <w:pPr>
        <w:pStyle w:val="Index1"/>
      </w:pPr>
      <w:r>
        <w:t>venous thromboembolism, 39–41, 73</w:t>
      </w:r>
    </w:p>
    <w:p w14:paraId="7AEDC690" w14:textId="77777777" w:rsidR="007E0B3E" w:rsidRPr="00A53B95" w:rsidRDefault="007E0B3E" w:rsidP="007E0B3E">
      <w:pPr>
        <w:pStyle w:val="IndexSectionHead"/>
      </w:pPr>
      <w:r w:rsidRPr="00A53B95">
        <w:t>W</w:t>
      </w:r>
    </w:p>
    <w:p w14:paraId="0EE788F6" w14:textId="77777777" w:rsidR="007E0B3E" w:rsidRDefault="007E0B3E" w:rsidP="007E0B3E">
      <w:pPr>
        <w:pStyle w:val="Index1"/>
      </w:pPr>
      <w:r>
        <w:t>Walsh, Adjunct Professor John, 79–80</w:t>
      </w:r>
    </w:p>
    <w:p w14:paraId="637E0893" w14:textId="77777777" w:rsidR="007E0B3E" w:rsidRDefault="007E0B3E" w:rsidP="007E0B3E">
      <w:pPr>
        <w:pStyle w:val="Index1"/>
      </w:pPr>
      <w:r>
        <w:t>Williams, Dr Helena, 82, 86</w:t>
      </w:r>
    </w:p>
    <w:p w14:paraId="751BECFB" w14:textId="77777777" w:rsidR="007E0B3E" w:rsidRDefault="007E0B3E" w:rsidP="007E0B3E">
      <w:pPr>
        <w:pStyle w:val="Index1"/>
      </w:pPr>
      <w:r>
        <w:t xml:space="preserve">work health and safety, 87, </w:t>
      </w:r>
      <w:r w:rsidRPr="00A53B95">
        <w:rPr>
          <w:rStyle w:val="Strong"/>
        </w:rPr>
        <w:t>98</w:t>
      </w:r>
    </w:p>
    <w:p w14:paraId="4B5F4382" w14:textId="77777777" w:rsidR="007E0B3E" w:rsidRDefault="007E0B3E" w:rsidP="007E0B3E">
      <w:pPr>
        <w:pStyle w:val="Index1"/>
      </w:pPr>
      <w:r>
        <w:t>Workplace Consultative Committee, 87</w:t>
      </w:r>
    </w:p>
    <w:p w14:paraId="20ADA27A" w14:textId="77777777" w:rsidR="007E0B3E" w:rsidRDefault="007E0B3E" w:rsidP="007E0B3E">
      <w:pPr>
        <w:pStyle w:val="Index1"/>
      </w:pPr>
      <w:r>
        <w:t>workplace diversity, 100–101</w:t>
      </w:r>
    </w:p>
    <w:p w14:paraId="44BCAE62" w14:textId="77777777" w:rsidR="00734DCD" w:rsidRDefault="00734DCD" w:rsidP="00513D90">
      <w:pPr>
        <w:rPr>
          <w:lang w:val="en-GB"/>
        </w:rPr>
      </w:pPr>
    </w:p>
    <w:p w14:paraId="3E84BEC1" w14:textId="77777777" w:rsidR="00734DCD" w:rsidRDefault="00734DCD" w:rsidP="00513D90">
      <w:pPr>
        <w:rPr>
          <w:lang w:val="en-GB"/>
        </w:rPr>
        <w:sectPr w:rsidR="00734DCD" w:rsidSect="00306527">
          <w:headerReference w:type="even" r:id="rId261"/>
          <w:headerReference w:type="default" r:id="rId262"/>
          <w:footerReference w:type="even" r:id="rId263"/>
          <w:footerReference w:type="default" r:id="rId264"/>
          <w:footnotePr>
            <w:numFmt w:val="chicago"/>
            <w:numRestart w:val="eachPage"/>
          </w:footnotePr>
          <w:type w:val="continuous"/>
          <w:pgSz w:w="9978" w:h="14173" w:code="34"/>
          <w:pgMar w:top="1474" w:right="851" w:bottom="1474" w:left="851" w:header="680" w:footer="680" w:gutter="0"/>
          <w:cols w:num="2" w:space="227"/>
          <w:docGrid w:linePitch="360"/>
          <w15:footnoteColumns w:val="1"/>
        </w:sectPr>
      </w:pPr>
    </w:p>
    <w:p w14:paraId="246C14E3" w14:textId="69DC3CF2" w:rsidR="00513D90" w:rsidRPr="00513D90" w:rsidRDefault="00513D90" w:rsidP="00734DCD">
      <w:pPr>
        <w:pStyle w:val="Heading2"/>
        <w:rPr>
          <w:lang w:val="en-GB"/>
        </w:rPr>
      </w:pPr>
      <w:bookmarkStart w:id="43" w:name="_Toc527122091"/>
      <w:r w:rsidRPr="00513D90">
        <w:rPr>
          <w:lang w:val="en-GB"/>
        </w:rPr>
        <w:t>References</w:t>
      </w:r>
      <w:bookmarkEnd w:id="43"/>
    </w:p>
    <w:p w14:paraId="616A14D1" w14:textId="77777777" w:rsidR="00513D90" w:rsidRPr="00513D90" w:rsidRDefault="00513D90" w:rsidP="00734DCD">
      <w:pPr>
        <w:pStyle w:val="ReferenceList"/>
      </w:pPr>
      <w:r w:rsidRPr="00513D90">
        <w:t>Eggins S, Slade D, and Geddes F. (eds) Effective communication in clinical handover: from research to practice. Berlin: Walter de Gruyter GmbH &amp; Co; 2016.</w:t>
      </w:r>
    </w:p>
    <w:p w14:paraId="3DAD7349" w14:textId="77777777" w:rsidR="00513D90" w:rsidRPr="00513D90" w:rsidRDefault="00513D90" w:rsidP="00734DCD">
      <w:pPr>
        <w:pStyle w:val="ReferenceList"/>
      </w:pPr>
      <w:r w:rsidRPr="00513D90">
        <w:t>Primary Health Care Advisory Group. Better outcomes for people with chronic and complex health conditions through primary health care. Canberra 2015.</w:t>
      </w:r>
    </w:p>
    <w:p w14:paraId="422C9DCC" w14:textId="77777777" w:rsidR="00513D90" w:rsidRPr="00513D90" w:rsidRDefault="00513D90" w:rsidP="00734DCD">
      <w:pPr>
        <w:pStyle w:val="ReferenceList"/>
      </w:pPr>
      <w:r w:rsidRPr="00513D90">
        <w:t>National Health Performance Authority. Healthy Communities: Australians’ experiences with primary health care in 2010-11. Sydney: NHPA; 2013.</w:t>
      </w:r>
    </w:p>
    <w:p w14:paraId="44AE72A0" w14:textId="77777777" w:rsidR="00513D90" w:rsidRPr="00513D90" w:rsidRDefault="00513D90" w:rsidP="00734DCD">
      <w:pPr>
        <w:pStyle w:val="ReferenceList"/>
      </w:pPr>
      <w:r w:rsidRPr="00513D90">
        <w:t>Technical Series on Safer Primary Care Geneva: World Health Organization; 2016.</w:t>
      </w:r>
    </w:p>
    <w:p w14:paraId="737043F5" w14:textId="1D28E139" w:rsidR="00513D90" w:rsidRPr="00513D90" w:rsidRDefault="00513D90" w:rsidP="00734DCD">
      <w:pPr>
        <w:pStyle w:val="ReferenceList"/>
      </w:pPr>
      <w:r w:rsidRPr="00513D90">
        <w:t>National Health Information and Performance Principal Committee. The Australian Health Performance Framework. </w:t>
      </w:r>
      <w:r w:rsidRPr="00513D90">
        <w:br/>
      </w:r>
      <w:hyperlink r:id="rId265" w:history="1">
        <w:r w:rsidRPr="00513D90">
          <w:rPr>
            <w:rStyle w:val="Hyperlink"/>
          </w:rPr>
          <w:t>https://www.coaghealthcouncil.gov.au/Portals/0/OOS318_Attachment%201.pdf</w:t>
        </w:r>
      </w:hyperlink>
      <w:r w:rsidRPr="00513D90">
        <w:t xml:space="preserve"> (accessed</w:t>
      </w:r>
      <w:r w:rsidR="00734DCD">
        <w:t> </w:t>
      </w:r>
      <w:r w:rsidRPr="00513D90">
        <w:t>May</w:t>
      </w:r>
      <w:r w:rsidR="00734DCD">
        <w:t> </w:t>
      </w:r>
      <w:r w:rsidRPr="00513D90">
        <w:t>2018).</w:t>
      </w:r>
    </w:p>
    <w:p w14:paraId="34EBF40F" w14:textId="77777777" w:rsidR="00513D90" w:rsidRPr="00513D90" w:rsidRDefault="00513D90" w:rsidP="00734DCD">
      <w:pPr>
        <w:pStyle w:val="ReferenceList"/>
      </w:pPr>
      <w:r w:rsidRPr="00513D90">
        <w:t>Australian Commission on Safety and Quality in Health Care. Creating safer, better health care – The impact of the National Safety and Quality Health Service Standards. Sydney: ACSQHC; 2018.</w:t>
      </w:r>
    </w:p>
    <w:p w14:paraId="5AFEA636" w14:textId="77777777" w:rsidR="00513D90" w:rsidRPr="00513D90" w:rsidRDefault="00513D90" w:rsidP="00734DCD">
      <w:pPr>
        <w:pStyle w:val="ReferenceList"/>
      </w:pPr>
      <w:r w:rsidRPr="00513D90">
        <w:t>Australian Institute of Health and Welfare, Health expenditure Australia 2015–16. Health and welfare expenditure series no. 58. Cat. no. HWE 68, AIHW, Canberra.</w:t>
      </w:r>
    </w:p>
    <w:p w14:paraId="763B3962" w14:textId="77777777" w:rsidR="00513D90" w:rsidRPr="00513D90" w:rsidRDefault="00513D90" w:rsidP="00734DCD">
      <w:pPr>
        <w:pStyle w:val="ReferenceList"/>
      </w:pPr>
      <w:r w:rsidRPr="00513D90">
        <w:t>Productivity Commission, Report on Government Services: Chapter 12 Public Hospitals, Australian Government Productivity Commission, Canberra 2017.</w:t>
      </w:r>
    </w:p>
    <w:p w14:paraId="591567A6" w14:textId="77777777" w:rsidR="00513D90" w:rsidRPr="00513D90" w:rsidRDefault="00513D90" w:rsidP="00734DCD">
      <w:pPr>
        <w:pStyle w:val="ReferenceList"/>
      </w:pPr>
      <w:r w:rsidRPr="00513D90">
        <w:t xml:space="preserve">Australian Commission on Safety and Quality in Health Care. Hospital-acquired complications. 2017 [cited 2018 18 March ]; Available from: </w:t>
      </w:r>
      <w:r w:rsidRPr="00513D90">
        <w:br/>
      </w:r>
      <w:hyperlink r:id="rId266" w:history="1">
        <w:r w:rsidRPr="00513D90">
          <w:rPr>
            <w:rStyle w:val="Hyperlink"/>
          </w:rPr>
          <w:t>https://www.safetyandquality.gov.au/our-work/indicators/hospital-acquired-complications/</w:t>
        </w:r>
      </w:hyperlink>
      <w:r w:rsidRPr="00513D90">
        <w:t>.</w:t>
      </w:r>
    </w:p>
    <w:p w14:paraId="25363FAC" w14:textId="77777777" w:rsidR="00513D90" w:rsidRPr="00513D90" w:rsidRDefault="00513D90" w:rsidP="00734DCD">
      <w:pPr>
        <w:pStyle w:val="ReferenceList"/>
      </w:pPr>
      <w:r w:rsidRPr="00513D90">
        <w:t>Independent Hospital Pricing Authority, Activity Based Funding Admitted Patient Care 2015–16, acute admitted episodes, excluding same day, 2018.</w:t>
      </w:r>
    </w:p>
    <w:p w14:paraId="2D356055" w14:textId="77777777" w:rsidR="00513D90" w:rsidRPr="00513D90" w:rsidRDefault="00513D90" w:rsidP="00734DCD">
      <w:pPr>
        <w:pStyle w:val="ReferenceList"/>
      </w:pPr>
      <w:r w:rsidRPr="00513D90">
        <w:t>Independent Hospital Pricing Authority, National Hospital Cost Data Collection 2015–16, acute admitted episodes, excluding same day, 2018.</w:t>
      </w:r>
    </w:p>
    <w:p w14:paraId="73BD7537" w14:textId="77777777" w:rsidR="00513D90" w:rsidRPr="00513D90" w:rsidRDefault="00513D90" w:rsidP="00734DCD">
      <w:pPr>
        <w:pStyle w:val="ReferenceList"/>
      </w:pPr>
      <w:r w:rsidRPr="00513D90">
        <w:t>Independent Hospital Pricing Authority, Pricing and funding for safety and quality – risk adjustment model for hospital acquired complications – version 3, March 2018, IHPA: Sydney</w:t>
      </w:r>
    </w:p>
    <w:p w14:paraId="4646C51A" w14:textId="77777777" w:rsidR="00513D90" w:rsidRPr="00513D90" w:rsidRDefault="00513D90" w:rsidP="00734DCD">
      <w:pPr>
        <w:pStyle w:val="ReferenceList"/>
      </w:pPr>
      <w:r w:rsidRPr="00513D90">
        <w:t>Eagar K, Sansoni J, Loggie C, Elsworthy A, McNamee J, Cook J, et al. A literature review on integrating quality and safety into hospital pricing systems. Centre for Health Service Development, University of Wollongong; 2013.</w:t>
      </w:r>
    </w:p>
    <w:p w14:paraId="240455AE" w14:textId="77777777" w:rsidR="00513D90" w:rsidRPr="00513D90" w:rsidRDefault="00513D90" w:rsidP="00734DCD">
      <w:pPr>
        <w:pStyle w:val="ReferenceList"/>
      </w:pPr>
      <w:r w:rsidRPr="00513D90">
        <w:t>Australian Commission on Safety and Quality in Health Care. AURA 2016: first Australian report on antimicrobial use and resistance in human health. Sydney: ACSQHC; 2016.</w:t>
      </w:r>
    </w:p>
    <w:p w14:paraId="5557C8E1" w14:textId="77777777" w:rsidR="00513D90" w:rsidRPr="00513D90" w:rsidRDefault="00513D90" w:rsidP="00734DCD">
      <w:pPr>
        <w:pStyle w:val="ReferenceList"/>
      </w:pPr>
      <w:r w:rsidRPr="00513D90">
        <w:t>National Patient Safety Agency. Seven steps to patient safety. London: NPSA; 2004.</w:t>
      </w:r>
    </w:p>
    <w:p w14:paraId="23C24352" w14:textId="77777777" w:rsidR="00513D90" w:rsidRPr="00513D90" w:rsidRDefault="00513D90" w:rsidP="00734DCD">
      <w:pPr>
        <w:pStyle w:val="ReferenceList"/>
      </w:pPr>
      <w:r w:rsidRPr="00513D90">
        <w:t>Australian Commission on Safety and Quality in Health Care. A better way to care: safe and high</w:t>
      </w:r>
      <w:r w:rsidRPr="00513D90">
        <w:rPr>
          <w:rFonts w:ascii="Cambria Math" w:hAnsi="Cambria Math" w:cs="Cambria Math"/>
        </w:rPr>
        <w:t>‑</w:t>
      </w:r>
      <w:r w:rsidRPr="00513D90">
        <w:t>quality care for patients with cognitive impairment (dementia and delirium) in hospital. Sydney: ACSQHC; 2014.</w:t>
      </w:r>
    </w:p>
    <w:p w14:paraId="6E9D639F" w14:textId="1F5469FF" w:rsidR="00513D90" w:rsidRPr="00513D90" w:rsidRDefault="00513D90" w:rsidP="00734DCD">
      <w:pPr>
        <w:pStyle w:val="ReferenceList"/>
      </w:pPr>
      <w:r w:rsidRPr="00513D90">
        <w:t xml:space="preserve">Consumers Health Forum of Australia. About consumer representation [Internet]. Australia: CHF; [cited 2017 1 June]; Available from: </w:t>
      </w:r>
      <w:hyperlink r:id="rId267" w:tooltip="About consumer representation on the Consumers Health Forum of Australia website" w:history="1">
        <w:r w:rsidRPr="00513D90">
          <w:rPr>
            <w:rStyle w:val="Hyperlink"/>
          </w:rPr>
          <w:t>www.chf.org.au/representation</w:t>
        </w:r>
      </w:hyperlink>
      <w:r w:rsidRPr="00513D90">
        <w:t>.</w:t>
      </w:r>
    </w:p>
    <w:p w14:paraId="2703CBDD" w14:textId="77777777" w:rsidR="00513D90" w:rsidRPr="00513D90" w:rsidRDefault="00513D90" w:rsidP="00734DCD">
      <w:pPr>
        <w:pStyle w:val="ReferenceList"/>
      </w:pPr>
      <w:r w:rsidRPr="00513D90">
        <w:t>National Institute for Health and Clinical Excellence. Delirium: diagnosis, prevention and management. London: NICE; 2010.</w:t>
      </w:r>
    </w:p>
    <w:p w14:paraId="57B0B5ED" w14:textId="344BF104" w:rsidR="00513D90" w:rsidRPr="00513D90" w:rsidRDefault="00513D90" w:rsidP="00734DCD">
      <w:pPr>
        <w:pStyle w:val="ReferenceList"/>
      </w:pPr>
      <w:r w:rsidRPr="00513D90">
        <w:t xml:space="preserve">General Medical Council. Treatment and care towards the end of life: good practice in decision making [Internet]. United Kingdom: GMC; [cited 2017 1 June]; Available from: </w:t>
      </w:r>
      <w:hyperlink r:id="rId268" w:tooltip="Treatment and care towards the end of life: good practice in decision making on the General Medical Council website" w:history="1">
        <w:r w:rsidRPr="00513D90">
          <w:rPr>
            <w:rStyle w:val="Hyperlink"/>
          </w:rPr>
          <w:t>www.gmc-uk.org/guidance/ethical_guidance/end_of_life_care.asp</w:t>
        </w:r>
      </w:hyperlink>
      <w:r w:rsidRPr="00513D90">
        <w:t>.</w:t>
      </w:r>
    </w:p>
    <w:p w14:paraId="31401A5E" w14:textId="77777777" w:rsidR="00513D90" w:rsidRPr="00513D90" w:rsidRDefault="00513D90" w:rsidP="00734DCD">
      <w:pPr>
        <w:pStyle w:val="ReferenceList"/>
      </w:pPr>
      <w:r w:rsidRPr="00513D90">
        <w:t>Cruickshank M, Ferguson J, editors. Reducing harm to patients from health care associated infection: the role of surveillance. Sydney: ACSQHC; 2008.</w:t>
      </w:r>
    </w:p>
    <w:p w14:paraId="034056C1" w14:textId="77777777" w:rsidR="00513D90" w:rsidRPr="00513D90" w:rsidRDefault="00513D90" w:rsidP="00734DCD">
      <w:pPr>
        <w:pStyle w:val="ReferenceList"/>
      </w:pPr>
      <w:r w:rsidRPr="00513D90">
        <w:t>Hoffmann TC, Légaré F, Simmons MB, McNamara K, McCaffery K, Trevena LJ, et al. Shared decision making: what do clinicians need to know and why should they bother? Med J Aust. 2014;201:35–9.</w:t>
      </w:r>
    </w:p>
    <w:p w14:paraId="250C4D7B" w14:textId="77777777" w:rsidR="00734DCD" w:rsidRDefault="00734DCD" w:rsidP="00513D90">
      <w:pPr>
        <w:rPr>
          <w:lang w:val="en-US"/>
        </w:rPr>
      </w:pPr>
    </w:p>
    <w:p w14:paraId="7044A0CE" w14:textId="77777777" w:rsidR="00734DCD" w:rsidRDefault="00734DCD" w:rsidP="00513D90">
      <w:pPr>
        <w:rPr>
          <w:lang w:val="en-US"/>
        </w:rPr>
        <w:sectPr w:rsidR="00734DCD" w:rsidSect="00381179">
          <w:headerReference w:type="even" r:id="rId269"/>
          <w:headerReference w:type="default" r:id="rId270"/>
          <w:footerReference w:type="even" r:id="rId271"/>
          <w:footerReference w:type="default" r:id="rId272"/>
          <w:footnotePr>
            <w:numFmt w:val="chicago"/>
            <w:numRestart w:val="eachPage"/>
          </w:footnotePr>
          <w:pgSz w:w="9978" w:h="14173" w:code="34"/>
          <w:pgMar w:top="1474" w:right="851" w:bottom="1474" w:left="851" w:header="680" w:footer="680" w:gutter="0"/>
          <w:cols w:space="708"/>
          <w:docGrid w:linePitch="360"/>
          <w15:footnoteColumns w:val="1"/>
        </w:sectPr>
      </w:pPr>
    </w:p>
    <w:p w14:paraId="24CC7829" w14:textId="6146B2C2" w:rsidR="00734DCD" w:rsidRDefault="00734DCD" w:rsidP="00513D90">
      <w:pPr>
        <w:rPr>
          <w:lang w:val="en-US"/>
        </w:rPr>
      </w:pPr>
    </w:p>
    <w:p w14:paraId="5B3A39EB" w14:textId="47CFA52C" w:rsidR="00513D90" w:rsidRPr="00B54252" w:rsidRDefault="00513D90" w:rsidP="00513D90">
      <w:pPr>
        <w:rPr>
          <w:color w:val="FFFFFF" w:themeColor="background1"/>
          <w:lang w:val="en-US"/>
        </w:rPr>
      </w:pPr>
      <w:r w:rsidRPr="00B54252">
        <w:rPr>
          <w:color w:val="FFFFFF" w:themeColor="background1"/>
          <w:lang w:val="en-US"/>
        </w:rPr>
        <w:t xml:space="preserve">Level 5, 255 Elizabeth Street </w:t>
      </w:r>
      <w:r w:rsidR="00B54252" w:rsidRPr="00B54252">
        <w:rPr>
          <w:color w:val="FFFFFF" w:themeColor="background1"/>
          <w:lang w:val="en-US"/>
        </w:rPr>
        <w:br/>
      </w:r>
      <w:r w:rsidRPr="00B54252">
        <w:rPr>
          <w:color w:val="FFFFFF" w:themeColor="background1"/>
          <w:lang w:val="en-US"/>
        </w:rPr>
        <w:t>Sydney NSW 2000</w:t>
      </w:r>
    </w:p>
    <w:p w14:paraId="46A56032" w14:textId="057BE6FD" w:rsidR="00513D90" w:rsidRPr="00B54252" w:rsidRDefault="00513D90" w:rsidP="00513D90">
      <w:pPr>
        <w:rPr>
          <w:color w:val="FFFFFF" w:themeColor="background1"/>
          <w:lang w:val="en-US"/>
        </w:rPr>
      </w:pPr>
      <w:r w:rsidRPr="00B54252">
        <w:rPr>
          <w:color w:val="FFFFFF" w:themeColor="background1"/>
          <w:lang w:val="en-US"/>
        </w:rPr>
        <w:t xml:space="preserve">GPO Box 5480 </w:t>
      </w:r>
      <w:r w:rsidR="00B54252" w:rsidRPr="00B54252">
        <w:rPr>
          <w:color w:val="FFFFFF" w:themeColor="background1"/>
          <w:lang w:val="en-US"/>
        </w:rPr>
        <w:br/>
      </w:r>
      <w:r w:rsidRPr="00B54252">
        <w:rPr>
          <w:color w:val="FFFFFF" w:themeColor="background1"/>
          <w:lang w:val="en-US"/>
        </w:rPr>
        <w:t>Sydney NSW 2001</w:t>
      </w:r>
    </w:p>
    <w:p w14:paraId="77A83DF9" w14:textId="5CDECFAC" w:rsidR="00513D90" w:rsidRPr="00B54252" w:rsidRDefault="00513D90" w:rsidP="00513D90">
      <w:pPr>
        <w:rPr>
          <w:color w:val="FFFFFF" w:themeColor="background1"/>
          <w:lang w:val="en-US"/>
        </w:rPr>
      </w:pPr>
      <w:r w:rsidRPr="00B54252">
        <w:rPr>
          <w:color w:val="FFFFFF" w:themeColor="background1"/>
          <w:lang w:val="en-US"/>
        </w:rPr>
        <w:t>Telephone: (02) 9126 3600</w:t>
      </w:r>
      <w:r w:rsidR="00B54252" w:rsidRPr="00B54252">
        <w:rPr>
          <w:color w:val="FFFFFF" w:themeColor="background1"/>
          <w:lang w:val="en-US"/>
        </w:rPr>
        <w:br/>
      </w:r>
      <w:r w:rsidRPr="00B54252">
        <w:rPr>
          <w:color w:val="FFFFFF" w:themeColor="background1"/>
          <w:lang w:val="en-US"/>
        </w:rPr>
        <w:t>Fax: (02) 9126 3613</w:t>
      </w:r>
      <w:r w:rsidR="00B54252" w:rsidRPr="00B54252">
        <w:rPr>
          <w:color w:val="FFFFFF" w:themeColor="background1"/>
          <w:lang w:val="en-US"/>
        </w:rPr>
        <w:br/>
      </w:r>
      <w:hyperlink r:id="rId273" w:tooltip="Email the Australian Commission on Safety and Quality in Health Care" w:history="1">
        <w:r w:rsidRPr="00B54252">
          <w:rPr>
            <w:rStyle w:val="Hyperlink"/>
            <w:color w:val="FFFFFF" w:themeColor="background1"/>
            <w:lang w:val="en-US"/>
          </w:rPr>
          <w:t>mail@safetyandquality.gov.au</w:t>
        </w:r>
      </w:hyperlink>
    </w:p>
    <w:p w14:paraId="13CDF938" w14:textId="769DFDF0" w:rsidR="00513D90" w:rsidRPr="00B54252" w:rsidRDefault="00817D06" w:rsidP="00513D90">
      <w:pPr>
        <w:rPr>
          <w:color w:val="FFFFFF" w:themeColor="background1"/>
        </w:rPr>
      </w:pPr>
      <w:hyperlink r:id="rId274" w:tooltip="Australian Commission on Safety and Quality in Health Care website" w:history="1">
        <w:r w:rsidR="00513D90" w:rsidRPr="00B54252">
          <w:rPr>
            <w:rStyle w:val="Hyperlink"/>
            <w:color w:val="FFFFFF" w:themeColor="background1"/>
            <w:lang w:val="en-US"/>
          </w:rPr>
          <w:t>www.safetyandquality.gov.au</w:t>
        </w:r>
      </w:hyperlink>
    </w:p>
    <w:sectPr w:rsidR="00513D90" w:rsidRPr="00B54252" w:rsidSect="00B54252">
      <w:headerReference w:type="even" r:id="rId275"/>
      <w:headerReference w:type="default" r:id="rId276"/>
      <w:footerReference w:type="even" r:id="rId277"/>
      <w:footerReference w:type="default" r:id="rId278"/>
      <w:footnotePr>
        <w:numFmt w:val="chicago"/>
        <w:numRestart w:val="eachPage"/>
      </w:footnotePr>
      <w:pgSz w:w="9978" w:h="14173" w:code="34"/>
      <w:pgMar w:top="1474" w:right="851" w:bottom="1474" w:left="851" w:header="680" w:footer="680" w:gutter="0"/>
      <w:cols w:space="708"/>
      <w:vAlign w:val="bottom"/>
      <w:docGrid w:linePitch="360"/>
      <w15:footnoteColumns w:val="1"/>
    </w:sectPr>
  </w:body>
</w:document>
</file>

<file path=word/customizations.xml><?xml version="1.0" encoding="utf-8"?>
<wne:tcg xmlns:r="http://schemas.openxmlformats.org/officeDocument/2006/relationships" xmlns:wne="http://schemas.microsoft.com/office/word/2006/wordml">
  <wne:keymaps>
    <wne:keymap wne:kcmPrimary="0260">
      <wne:acd wne:acdName="acd0"/>
    </wne:keymap>
    <wne:keymap wne:kcmPrimary="0269">
      <wne:acd wne:acdName="acd1"/>
    </wne:keymap>
  </wne:keymaps>
  <wne:toolbars>
    <wne:acdManifest>
      <wne:acdEntry wne:acdName="acd0"/>
      <wne:acdEntry wne:acdName="acd1"/>
    </wne:acdManifest>
  </wne:toolbars>
  <wne:acds>
    <wne:acd wne:argValue="AQAAAAAA" wne:acdName="acd0" wne:fciIndexBasedOn="0065"/>
    <wne:acd wne:argValue="AgBJAG4AdAByAG8AIABQAGEAcgBhAA==" wne:acdName="acd1" wne:fciIndexBasedOn="0065"/>
  </wne:acds>
</wne:tcg>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16C5BF" w14:textId="77777777" w:rsidR="00817D06" w:rsidRDefault="00817D06" w:rsidP="008E21DE">
      <w:pPr>
        <w:spacing w:before="0" w:after="0"/>
      </w:pPr>
      <w:r>
        <w:separator/>
      </w:r>
    </w:p>
    <w:p w14:paraId="2FACE7D6" w14:textId="77777777" w:rsidR="00817D06" w:rsidRDefault="00817D06"/>
  </w:endnote>
  <w:endnote w:type="continuationSeparator" w:id="0">
    <w:p w14:paraId="10448A9A" w14:textId="77777777" w:rsidR="00817D06" w:rsidRDefault="00817D06" w:rsidP="008E21DE">
      <w:pPr>
        <w:spacing w:before="0" w:after="0"/>
      </w:pPr>
      <w:r>
        <w:continuationSeparator/>
      </w:r>
    </w:p>
    <w:p w14:paraId="3085F1AA" w14:textId="77777777" w:rsidR="00817D06" w:rsidRDefault="00817D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宋体">
    <w:charset w:val="86"/>
    <w:family w:val="auto"/>
    <w:pitch w:val="variable"/>
    <w:sig w:usb0="00000003" w:usb1="288F0000" w:usb2="00000016" w:usb3="00000000" w:csb0="00040001" w:csb1="00000000"/>
  </w:font>
  <w:font w:name="Cambria">
    <w:panose1 w:val="02040503050406030204"/>
    <w:charset w:val="00"/>
    <w:family w:val="auto"/>
    <w:pitch w:val="variable"/>
    <w:sig w:usb0="E00002FF" w:usb1="400004FF" w:usb2="00000000" w:usb3="00000000" w:csb0="0000019F" w:csb1="00000000"/>
  </w:font>
  <w:font w:name="CallunaSans-Bold">
    <w:altName w:val="Calluna Sans"/>
    <w:panose1 w:val="00000000000000000000"/>
    <w:charset w:val="4D"/>
    <w:family w:val="auto"/>
    <w:notTrueType/>
    <w:pitch w:val="default"/>
    <w:sig w:usb0="00000003" w:usb1="00000000" w:usb2="00000000" w:usb3="00000000" w:csb0="00000001" w:csb1="00000000"/>
  </w:font>
  <w:font w:name="Segoe UI Symbol">
    <w:altName w:val="Calibri"/>
    <w:charset w:val="00"/>
    <w:family w:val="swiss"/>
    <w:pitch w:val="variable"/>
    <w:sig w:usb0="800001E3" w:usb1="1200FFEF" w:usb2="00040000" w:usb3="00000000" w:csb0="00000001" w:csb1="00000000"/>
  </w:font>
  <w:font w:name="MS Mincho">
    <w:panose1 w:val="02020609040205080304"/>
    <w:charset w:val="80"/>
    <w:family w:val="auto"/>
    <w:pitch w:val="variable"/>
    <w:sig w:usb0="E00002FF" w:usb1="6AC7FDFB" w:usb2="08000012" w:usb3="00000000" w:csb0="0002009F" w:csb1="00000000"/>
  </w:font>
  <w:font w:name="Cambria Math">
    <w:panose1 w:val="02040503050406030204"/>
    <w:charset w:val="00"/>
    <w:family w:val="auto"/>
    <w:pitch w:val="variable"/>
    <w:sig w:usb0="E00002FF" w:usb1="42002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29AA87" w14:textId="4DFE40A1" w:rsidR="00281726" w:rsidRDefault="00281726">
    <w:pPr>
      <w:pStyle w:val="Footer"/>
    </w:pPr>
    <w:r>
      <w:fldChar w:fldCharType="begin"/>
    </w:r>
    <w:r>
      <w:instrText xml:space="preserve"> PAGE   \* MERGEFORMAT </w:instrText>
    </w:r>
    <w:r>
      <w:fldChar w:fldCharType="separate"/>
    </w:r>
    <w:r>
      <w:rPr>
        <w:noProof/>
      </w:rPr>
      <w:t>1</w:t>
    </w:r>
    <w:r>
      <w:rPr>
        <w:noProof/>
      </w:rPr>
      <w:fldChar w:fldCharType="end"/>
    </w:r>
    <w:r w:rsidRPr="00A6113A">
      <w:t xml:space="preserve"> | Australian Commission on Safety and Quality in Health Care</w:t>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CC720D" w14:textId="77777777" w:rsidR="00281726" w:rsidRDefault="00281726">
    <w:pPr>
      <w:pStyle w:val="Footer"/>
    </w:pPr>
    <w:r>
      <w:fldChar w:fldCharType="begin"/>
    </w:r>
    <w:r>
      <w:instrText xml:space="preserve"> PAGE   \* MERGEFORMAT </w:instrText>
    </w:r>
    <w:r>
      <w:fldChar w:fldCharType="separate"/>
    </w:r>
    <w:r w:rsidR="00C667D0">
      <w:rPr>
        <w:noProof/>
      </w:rPr>
      <w:t>6</w:t>
    </w:r>
    <w:r>
      <w:rPr>
        <w:noProof/>
      </w:rPr>
      <w:fldChar w:fldCharType="end"/>
    </w:r>
    <w:r w:rsidRPr="00A6113A">
      <w:t xml:space="preserve"> | Australian Commission on Safety and Quality in Health Care</w:t>
    </w:r>
  </w:p>
</w:ftr>
</file>

<file path=word/footer10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3FFF46" w14:textId="77777777" w:rsidR="00281726" w:rsidRDefault="00281726">
    <w:pPr>
      <w:pStyle w:val="Footer"/>
    </w:pPr>
    <w:r>
      <w:fldChar w:fldCharType="begin"/>
    </w:r>
    <w:r>
      <w:instrText xml:space="preserve"> PAGE   \* MERGEFORMAT </w:instrText>
    </w:r>
    <w:r>
      <w:fldChar w:fldCharType="separate"/>
    </w:r>
    <w:r w:rsidR="00F64E24">
      <w:rPr>
        <w:noProof/>
      </w:rPr>
      <w:t>130</w:t>
    </w:r>
    <w:r>
      <w:rPr>
        <w:noProof/>
      </w:rPr>
      <w:fldChar w:fldCharType="end"/>
    </w:r>
    <w:r w:rsidRPr="00A6113A">
      <w:t xml:space="preserve"> | Australian Commission on Safety and Quality in Health Care</w:t>
    </w:r>
  </w:p>
</w:ftr>
</file>

<file path=word/footer10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B0A858"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131</w:t>
    </w:r>
    <w:r>
      <w:rPr>
        <w:noProof/>
      </w:rPr>
      <w:fldChar w:fldCharType="end"/>
    </w:r>
  </w:p>
</w:ftr>
</file>

<file path=word/footer10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040EE5" w14:textId="77777777" w:rsidR="00281726" w:rsidRDefault="00281726">
    <w:pPr>
      <w:pStyle w:val="Footer"/>
    </w:pPr>
    <w:r>
      <w:fldChar w:fldCharType="begin"/>
    </w:r>
    <w:r>
      <w:instrText xml:space="preserve"> PAGE   \* MERGEFORMAT </w:instrText>
    </w:r>
    <w:r>
      <w:fldChar w:fldCharType="separate"/>
    </w:r>
    <w:r w:rsidR="00F64E24">
      <w:rPr>
        <w:noProof/>
      </w:rPr>
      <w:t>132</w:t>
    </w:r>
    <w:r>
      <w:rPr>
        <w:noProof/>
      </w:rPr>
      <w:fldChar w:fldCharType="end"/>
    </w:r>
    <w:r w:rsidRPr="00A6113A">
      <w:t xml:space="preserve"> | Australian Commission on Safety and Quality in Health Care</w:t>
    </w:r>
  </w:p>
</w:ftr>
</file>

<file path=word/footer10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6E5C4D"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133</w:t>
    </w:r>
    <w:r>
      <w:rPr>
        <w:noProof/>
      </w:rPr>
      <w:fldChar w:fldCharType="end"/>
    </w:r>
  </w:p>
</w:ftr>
</file>

<file path=word/footer10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8E2FEC" w14:textId="6E632177" w:rsidR="00281726" w:rsidRPr="00B54252" w:rsidRDefault="00281726" w:rsidP="00B54252">
    <w:pPr>
      <w:pStyle w:val="Footer"/>
    </w:pPr>
  </w:p>
</w:ftr>
</file>

<file path=word/footer10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065090" w14:textId="5A69D6FB" w:rsidR="00281726" w:rsidRPr="00B54252" w:rsidRDefault="00281726" w:rsidP="00B54252">
    <w:pPr>
      <w:pStyle w:val="Footer"/>
    </w:pPr>
  </w:p>
</w:ftr>
</file>

<file path=word/footer10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4AD0FC" w14:textId="77777777" w:rsidR="00281726" w:rsidRDefault="00281726">
    <w:pPr>
      <w:pStyle w:val="Footer"/>
    </w:pPr>
    <w:r>
      <w:fldChar w:fldCharType="begin"/>
    </w:r>
    <w:r>
      <w:instrText xml:space="preserve"> PAGE   \* MERGEFORMAT </w:instrText>
    </w:r>
    <w:r>
      <w:fldChar w:fldCharType="separate"/>
    </w:r>
    <w:r w:rsidR="00F64E24">
      <w:rPr>
        <w:noProof/>
      </w:rPr>
      <w:t>136</w:t>
    </w:r>
    <w:r>
      <w:rPr>
        <w:noProof/>
      </w:rPr>
      <w:fldChar w:fldCharType="end"/>
    </w:r>
    <w:r w:rsidRPr="00A6113A">
      <w:t xml:space="preserve"> | Australian Commission on Safety and Quality in Health Care</w:t>
    </w:r>
  </w:p>
</w:ftr>
</file>

<file path=word/footer10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E0EF2C"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137</w:t>
    </w:r>
    <w:r>
      <w:rPr>
        <w:noProof/>
      </w:rPr>
      <w:fldChar w:fldCharType="end"/>
    </w:r>
  </w:p>
</w:ftr>
</file>

<file path=word/footer10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8CAE9A" w14:textId="77777777" w:rsidR="00281726" w:rsidRDefault="00281726">
    <w:pPr>
      <w:pStyle w:val="Footer"/>
    </w:pPr>
    <w:r>
      <w:fldChar w:fldCharType="begin"/>
    </w:r>
    <w:r>
      <w:instrText xml:space="preserve"> PAGE   \* MERGEFORMAT </w:instrText>
    </w:r>
    <w:r>
      <w:fldChar w:fldCharType="separate"/>
    </w:r>
    <w:r w:rsidR="00F64E24">
      <w:rPr>
        <w:noProof/>
      </w:rPr>
      <w:t>146</w:t>
    </w:r>
    <w:r>
      <w:rPr>
        <w:noProof/>
      </w:rPr>
      <w:fldChar w:fldCharType="end"/>
    </w:r>
    <w:r w:rsidRPr="00A6113A">
      <w:t xml:space="preserve"> | Australian Commission on Safety and Quality in Health Care</w:t>
    </w:r>
  </w:p>
</w:ftr>
</file>

<file path=word/footer10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AE2A99"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147</w:t>
    </w:r>
    <w:r>
      <w:rPr>
        <w:noProof/>
      </w:rPr>
      <w:fldChar w:fldCharType="end"/>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4C0C32"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536870">
      <w:rPr>
        <w:noProof/>
      </w:rPr>
      <w:t>7</w:t>
    </w:r>
    <w:r>
      <w:rPr>
        <w:noProof/>
      </w:rPr>
      <w:fldChar w:fldCharType="end"/>
    </w:r>
  </w:p>
</w:ftr>
</file>

<file path=word/footer1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35B239" w14:textId="77777777" w:rsidR="00281726" w:rsidRDefault="00281726">
    <w:pPr>
      <w:pStyle w:val="Footer"/>
    </w:pPr>
    <w:r>
      <w:fldChar w:fldCharType="begin"/>
    </w:r>
    <w:r>
      <w:instrText xml:space="preserve"> PAGE   \* MERGEFORMAT </w:instrText>
    </w:r>
    <w:r>
      <w:fldChar w:fldCharType="separate"/>
    </w:r>
    <w:r w:rsidR="00F64E24">
      <w:rPr>
        <w:noProof/>
      </w:rPr>
      <w:t>150</w:t>
    </w:r>
    <w:r>
      <w:rPr>
        <w:noProof/>
      </w:rPr>
      <w:fldChar w:fldCharType="end"/>
    </w:r>
    <w:r w:rsidRPr="00A6113A">
      <w:t xml:space="preserve"> | Australian Commission on Safety and Quality in Health Care</w:t>
    </w:r>
  </w:p>
</w:ftr>
</file>

<file path=word/footer1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F4A381"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151</w:t>
    </w:r>
    <w:r>
      <w:rPr>
        <w:noProof/>
      </w:rPr>
      <w:fldChar w:fldCharType="end"/>
    </w:r>
  </w:p>
</w:ftr>
</file>

<file path=word/footer1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87891F" w14:textId="77777777" w:rsidR="00281726" w:rsidRDefault="00281726">
    <w:pPr>
      <w:pStyle w:val="Footer"/>
    </w:pPr>
    <w:r>
      <w:fldChar w:fldCharType="begin"/>
    </w:r>
    <w:r>
      <w:instrText xml:space="preserve"> PAGE   \* MERGEFORMAT </w:instrText>
    </w:r>
    <w:r>
      <w:fldChar w:fldCharType="separate"/>
    </w:r>
    <w:r w:rsidR="00F64E24">
      <w:rPr>
        <w:noProof/>
      </w:rPr>
      <w:t>152</w:t>
    </w:r>
    <w:r>
      <w:rPr>
        <w:noProof/>
      </w:rPr>
      <w:fldChar w:fldCharType="end"/>
    </w:r>
    <w:r w:rsidRPr="00A6113A">
      <w:t xml:space="preserve"> | Australian Commission on Safety and Quality in Health Care</w:t>
    </w:r>
  </w:p>
</w:ftr>
</file>

<file path=word/footer1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0642AC"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153</w:t>
    </w:r>
    <w:r>
      <w:rPr>
        <w:noProof/>
      </w:rPr>
      <w:fldChar w:fldCharType="end"/>
    </w:r>
  </w:p>
</w:ftr>
</file>

<file path=word/footer1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9E4D3B" w14:textId="55F16CD8" w:rsidR="00281726" w:rsidRPr="00B54252" w:rsidRDefault="00281726" w:rsidP="00B54252">
    <w:pPr>
      <w:pStyle w:val="Footer"/>
    </w:pPr>
  </w:p>
</w:ftr>
</file>

<file path=word/footer1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32265B" w14:textId="3380684C" w:rsidR="00281726" w:rsidRPr="00B54252" w:rsidRDefault="00281726" w:rsidP="00B54252">
    <w:pPr>
      <w:pStyle w:val="Footer"/>
    </w:pP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3C1EE" w14:textId="77777777" w:rsidR="00281726" w:rsidRDefault="00281726">
    <w:pPr>
      <w:pStyle w:val="Footer"/>
    </w:pPr>
    <w:r>
      <w:fldChar w:fldCharType="begin"/>
    </w:r>
    <w:r>
      <w:instrText xml:space="preserve"> PAGE   \* MERGEFORMAT </w:instrText>
    </w:r>
    <w:r>
      <w:fldChar w:fldCharType="separate"/>
    </w:r>
    <w:r w:rsidR="00536870">
      <w:rPr>
        <w:noProof/>
      </w:rPr>
      <w:t>8</w:t>
    </w:r>
    <w:r>
      <w:rPr>
        <w:noProof/>
      </w:rPr>
      <w:fldChar w:fldCharType="end"/>
    </w:r>
    <w:r w:rsidRPr="00A6113A">
      <w:t xml:space="preserve"> | Australian Commission on Safety and Quality in Health Care</w:t>
    </w:r>
  </w:p>
</w:ftr>
</file>

<file path=word/footer1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BE34DE"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536870">
      <w:rPr>
        <w:noProof/>
      </w:rPr>
      <w:t>9</w:t>
    </w:r>
    <w:r>
      <w:rPr>
        <w:noProof/>
      </w:rPr>
      <w:fldChar w:fldCharType="end"/>
    </w:r>
  </w:p>
</w:ftr>
</file>

<file path=word/footer1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1B19A2" w14:textId="77777777" w:rsidR="00281726" w:rsidRDefault="00281726">
    <w:pPr>
      <w:pStyle w:val="Footer"/>
    </w:pPr>
    <w:r>
      <w:fldChar w:fldCharType="begin"/>
    </w:r>
    <w:r>
      <w:instrText xml:space="preserve"> PAGE   \* MERGEFORMAT </w:instrText>
    </w:r>
    <w:r>
      <w:fldChar w:fldCharType="separate"/>
    </w:r>
    <w:r w:rsidR="00634477">
      <w:rPr>
        <w:noProof/>
      </w:rPr>
      <w:t>10</w:t>
    </w:r>
    <w:r>
      <w:rPr>
        <w:noProof/>
      </w:rPr>
      <w:fldChar w:fldCharType="end"/>
    </w:r>
    <w:r w:rsidRPr="00A6113A">
      <w:t xml:space="preserve"> | Australian Commission on Safety and Quality in Health Care</w:t>
    </w:r>
  </w:p>
</w:ftr>
</file>

<file path=word/footer1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99AAC5"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634477">
      <w:rPr>
        <w:noProof/>
      </w:rPr>
      <w:t>11</w:t>
    </w:r>
    <w:r>
      <w:rPr>
        <w:noProof/>
      </w:rPr>
      <w:fldChar w:fldCharType="end"/>
    </w:r>
  </w:p>
</w:ftr>
</file>

<file path=word/footer1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FD389E" w14:textId="77777777" w:rsidR="00281726" w:rsidRDefault="00281726">
    <w:pPr>
      <w:pStyle w:val="Footer"/>
    </w:pPr>
    <w:r>
      <w:fldChar w:fldCharType="begin"/>
    </w:r>
    <w:r>
      <w:instrText xml:space="preserve"> PAGE   \* MERGEFORMAT </w:instrText>
    </w:r>
    <w:r>
      <w:fldChar w:fldCharType="separate"/>
    </w:r>
    <w:r w:rsidR="00634477">
      <w:rPr>
        <w:noProof/>
      </w:rPr>
      <w:t>12</w:t>
    </w:r>
    <w:r>
      <w:rPr>
        <w:noProof/>
      </w:rPr>
      <w:fldChar w:fldCharType="end"/>
    </w:r>
    <w:r w:rsidRPr="00A6113A">
      <w:t xml:space="preserve"> | Australian Commission on Safety and Quality in Health Care</w:t>
    </w:r>
  </w:p>
</w:ftr>
</file>

<file path=word/footer1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60B266"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634477">
      <w:rPr>
        <w:noProof/>
      </w:rPr>
      <w:t>13</w:t>
    </w:r>
    <w:r>
      <w:rPr>
        <w:noProof/>
      </w:rPr>
      <w:fldChar w:fldCharType="end"/>
    </w:r>
  </w:p>
</w:ftr>
</file>

<file path=word/footer1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473E70" w14:textId="2945C28D" w:rsidR="00281726" w:rsidRPr="004C138E" w:rsidRDefault="00281726" w:rsidP="004C138E">
    <w:pPr>
      <w:pStyle w:val="Footer"/>
    </w:pPr>
  </w:p>
</w:ftr>
</file>

<file path=word/footer1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3937D6" w14:textId="685767F2" w:rsidR="00281726" w:rsidRPr="004C138E" w:rsidRDefault="00281726" w:rsidP="004C138E">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2D6AE5" w14:textId="5DAABE1D" w:rsidR="00281726" w:rsidRDefault="00281726">
    <w:pPr>
      <w:pStyle w:val="Footer"/>
    </w:pPr>
    <w:r>
      <w:rPr>
        <w:noProof/>
        <w:lang w:val="en-US" w:eastAsia="zh-CN"/>
      </w:rPr>
      <w:drawing>
        <wp:anchor distT="0" distB="0" distL="114300" distR="114300" simplePos="0" relativeHeight="251664384" behindDoc="1" locked="0" layoutInCell="1" allowOverlap="1" wp14:anchorId="7A4C5358" wp14:editId="55158246">
          <wp:simplePos x="0" y="0"/>
          <wp:positionH relativeFrom="page">
            <wp:align>left</wp:align>
          </wp:positionH>
          <wp:positionV relativeFrom="page">
            <wp:align>top</wp:align>
          </wp:positionV>
          <wp:extent cx="6335640" cy="9000000"/>
          <wp:effectExtent l="0" t="0" r="8255" b="0"/>
          <wp:wrapNone/>
          <wp:docPr id="224" name="Picture 224" descr="Australian Commission on Safety and Quality in Health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CSQ_AR2017-18_Acc_01h_001.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2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5F31CE4" w14:textId="77777777" w:rsidR="00281726" w:rsidRDefault="00281726">
    <w:pPr>
      <w:pStyle w:val="Footer"/>
    </w:pPr>
    <w:r>
      <w:fldChar w:fldCharType="begin"/>
    </w:r>
    <w:r>
      <w:instrText xml:space="preserve"> PAGE   \* MERGEFORMAT </w:instrText>
    </w:r>
    <w:r>
      <w:fldChar w:fldCharType="separate"/>
    </w:r>
    <w:r w:rsidR="00634477">
      <w:rPr>
        <w:noProof/>
      </w:rPr>
      <w:t>16</w:t>
    </w:r>
    <w:r>
      <w:rPr>
        <w:noProof/>
      </w:rPr>
      <w:fldChar w:fldCharType="end"/>
    </w:r>
    <w:r w:rsidRPr="00A6113A">
      <w:t xml:space="preserve"> | Australian Commission on Safety and Quality in Health Care</w:t>
    </w:r>
  </w:p>
</w:ftr>
</file>

<file path=word/footer2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40C92A"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634477">
      <w:rPr>
        <w:noProof/>
      </w:rPr>
      <w:t>17</w:t>
    </w:r>
    <w:r>
      <w:rPr>
        <w:noProof/>
      </w:rPr>
      <w:fldChar w:fldCharType="end"/>
    </w:r>
  </w:p>
</w:ftr>
</file>

<file path=word/footer2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5A3C1D" w14:textId="77777777" w:rsidR="00281726" w:rsidRDefault="00281726">
    <w:pPr>
      <w:pStyle w:val="Footer"/>
    </w:pPr>
    <w:r>
      <w:fldChar w:fldCharType="begin"/>
    </w:r>
    <w:r>
      <w:instrText xml:space="preserve"> PAGE   \* MERGEFORMAT </w:instrText>
    </w:r>
    <w:r>
      <w:fldChar w:fldCharType="separate"/>
    </w:r>
    <w:r w:rsidR="00634477">
      <w:rPr>
        <w:noProof/>
      </w:rPr>
      <w:t>28</w:t>
    </w:r>
    <w:r>
      <w:rPr>
        <w:noProof/>
      </w:rPr>
      <w:fldChar w:fldCharType="end"/>
    </w:r>
    <w:r w:rsidRPr="00A6113A">
      <w:t xml:space="preserve"> | Australian Commission on Safety and Quality in Health Care</w:t>
    </w:r>
  </w:p>
</w:ftr>
</file>

<file path=word/footer2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11B4F1"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634477">
      <w:rPr>
        <w:noProof/>
      </w:rPr>
      <w:t>29</w:t>
    </w:r>
    <w:r>
      <w:rPr>
        <w:noProof/>
      </w:rPr>
      <w:fldChar w:fldCharType="end"/>
    </w:r>
  </w:p>
</w:ftr>
</file>

<file path=word/footer2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8A16CD" w14:textId="77777777" w:rsidR="00281726" w:rsidRDefault="00281726">
    <w:pPr>
      <w:pStyle w:val="Footer"/>
    </w:pPr>
    <w:r>
      <w:fldChar w:fldCharType="begin"/>
    </w:r>
    <w:r>
      <w:instrText xml:space="preserve"> PAGE   \* MERGEFORMAT </w:instrText>
    </w:r>
    <w:r>
      <w:fldChar w:fldCharType="separate"/>
    </w:r>
    <w:r w:rsidR="00634477">
      <w:rPr>
        <w:noProof/>
      </w:rPr>
      <w:t>30</w:t>
    </w:r>
    <w:r>
      <w:rPr>
        <w:noProof/>
      </w:rPr>
      <w:fldChar w:fldCharType="end"/>
    </w:r>
    <w:r w:rsidRPr="00A6113A">
      <w:t xml:space="preserve"> | Australian Commission on Safety and Quality in Health Care</w:t>
    </w:r>
  </w:p>
</w:ftr>
</file>

<file path=word/footer2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C0213D"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634477">
      <w:rPr>
        <w:noProof/>
      </w:rPr>
      <w:t>31</w:t>
    </w:r>
    <w:r>
      <w:rPr>
        <w:noProof/>
      </w:rPr>
      <w:fldChar w:fldCharType="end"/>
    </w:r>
  </w:p>
</w:ftr>
</file>

<file path=word/footer2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D1E4CB" w14:textId="77777777" w:rsidR="00281726" w:rsidRDefault="00281726">
    <w:pPr>
      <w:pStyle w:val="Footer"/>
    </w:pPr>
    <w:r>
      <w:fldChar w:fldCharType="begin"/>
    </w:r>
    <w:r>
      <w:instrText xml:space="preserve"> PAGE   \* MERGEFORMAT </w:instrText>
    </w:r>
    <w:r>
      <w:fldChar w:fldCharType="separate"/>
    </w:r>
    <w:r w:rsidR="00634477">
      <w:rPr>
        <w:noProof/>
      </w:rPr>
      <w:t>32</w:t>
    </w:r>
    <w:r>
      <w:rPr>
        <w:noProof/>
      </w:rPr>
      <w:fldChar w:fldCharType="end"/>
    </w:r>
    <w:r w:rsidRPr="00A6113A">
      <w:t xml:space="preserve"> | Australian Commission on Safety and Quality in Health Care</w:t>
    </w:r>
  </w:p>
</w:ftr>
</file>

<file path=word/footer2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4ED18E"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634477">
      <w:rPr>
        <w:noProof/>
      </w:rPr>
      <w:t>33</w:t>
    </w:r>
    <w:r>
      <w:rPr>
        <w:noProof/>
      </w:rPr>
      <w:fldChar w:fldCharType="end"/>
    </w:r>
  </w:p>
</w:ftr>
</file>

<file path=word/footer2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121020" w14:textId="77777777" w:rsidR="00281726" w:rsidRDefault="00281726">
    <w:pPr>
      <w:pStyle w:val="Footer"/>
    </w:pPr>
    <w:r>
      <w:fldChar w:fldCharType="begin"/>
    </w:r>
    <w:r>
      <w:instrText xml:space="preserve"> PAGE   \* MERGEFORMAT </w:instrText>
    </w:r>
    <w:r>
      <w:fldChar w:fldCharType="separate"/>
    </w:r>
    <w:r w:rsidR="00634477">
      <w:rPr>
        <w:noProof/>
      </w:rPr>
      <w:t>34</w:t>
    </w:r>
    <w:r>
      <w:rPr>
        <w:noProof/>
      </w:rPr>
      <w:fldChar w:fldCharType="end"/>
    </w:r>
    <w:r w:rsidRPr="00A6113A">
      <w:t xml:space="preserve"> | Australian Commission on Safety and Quality in Health Care</w:t>
    </w:r>
  </w:p>
</w:ftr>
</file>

<file path=word/footer2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DBFDBD"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18211B">
      <w:rPr>
        <w:noProof/>
      </w:rPr>
      <w:t>35</w:t>
    </w:r>
    <w:r>
      <w:rPr>
        <w:noProof/>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68C0AF" w14:textId="449A0BE1" w:rsidR="00281726" w:rsidRPr="00507BD8" w:rsidRDefault="00281726" w:rsidP="00507BD8">
    <w:pPr>
      <w:pStyle w:val="Footer"/>
    </w:pPr>
  </w:p>
</w:ftr>
</file>

<file path=word/footer3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84A4C9" w14:textId="77777777" w:rsidR="00281726" w:rsidRDefault="00281726">
    <w:pPr>
      <w:pStyle w:val="Footer"/>
    </w:pPr>
    <w:r>
      <w:fldChar w:fldCharType="begin"/>
    </w:r>
    <w:r>
      <w:instrText xml:space="preserve"> PAGE   \* MERGEFORMAT </w:instrText>
    </w:r>
    <w:r>
      <w:fldChar w:fldCharType="separate"/>
    </w:r>
    <w:r w:rsidR="0018211B">
      <w:rPr>
        <w:noProof/>
      </w:rPr>
      <w:t>36</w:t>
    </w:r>
    <w:r>
      <w:rPr>
        <w:noProof/>
      </w:rPr>
      <w:fldChar w:fldCharType="end"/>
    </w:r>
    <w:r w:rsidRPr="00A6113A">
      <w:t xml:space="preserve"> | Australian Commission on Safety and Quality in Health Care</w:t>
    </w:r>
  </w:p>
</w:ftr>
</file>

<file path=word/footer3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C932B4"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18211B">
      <w:rPr>
        <w:noProof/>
      </w:rPr>
      <w:t>37</w:t>
    </w:r>
    <w:r>
      <w:rPr>
        <w:noProof/>
      </w:rPr>
      <w:fldChar w:fldCharType="end"/>
    </w:r>
  </w:p>
</w:ftr>
</file>

<file path=word/footer3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7CE61A" w14:textId="77777777" w:rsidR="00281726" w:rsidRDefault="00281726">
    <w:pPr>
      <w:pStyle w:val="Footer"/>
    </w:pPr>
    <w:r>
      <w:fldChar w:fldCharType="begin"/>
    </w:r>
    <w:r>
      <w:instrText xml:space="preserve"> PAGE   \* MERGEFORMAT </w:instrText>
    </w:r>
    <w:r>
      <w:fldChar w:fldCharType="separate"/>
    </w:r>
    <w:r w:rsidR="0018211B">
      <w:rPr>
        <w:noProof/>
      </w:rPr>
      <w:t>38</w:t>
    </w:r>
    <w:r>
      <w:rPr>
        <w:noProof/>
      </w:rPr>
      <w:fldChar w:fldCharType="end"/>
    </w:r>
    <w:r w:rsidRPr="00A6113A">
      <w:t xml:space="preserve"> | Australian Commission on Safety and Quality in Health Care</w:t>
    </w:r>
  </w:p>
</w:ftr>
</file>

<file path=word/footer3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656BFD"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18211B">
      <w:rPr>
        <w:noProof/>
      </w:rPr>
      <w:t>39</w:t>
    </w:r>
    <w:r>
      <w:rPr>
        <w:noProof/>
      </w:rPr>
      <w:fldChar w:fldCharType="end"/>
    </w:r>
  </w:p>
</w:ftr>
</file>

<file path=word/footer3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763920" w14:textId="77777777" w:rsidR="00281726" w:rsidRDefault="00281726">
    <w:pPr>
      <w:pStyle w:val="Footer"/>
    </w:pPr>
    <w:r>
      <w:fldChar w:fldCharType="begin"/>
    </w:r>
    <w:r>
      <w:instrText xml:space="preserve"> PAGE   \* MERGEFORMAT </w:instrText>
    </w:r>
    <w:r>
      <w:fldChar w:fldCharType="separate"/>
    </w:r>
    <w:r w:rsidR="0018211B">
      <w:rPr>
        <w:noProof/>
      </w:rPr>
      <w:t>40</w:t>
    </w:r>
    <w:r>
      <w:rPr>
        <w:noProof/>
      </w:rPr>
      <w:fldChar w:fldCharType="end"/>
    </w:r>
    <w:r w:rsidRPr="00A6113A">
      <w:t xml:space="preserve"> | Australian Commission on Safety and Quality in Health Care</w:t>
    </w:r>
  </w:p>
</w:ftr>
</file>

<file path=word/footer3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2772BC"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18211B">
      <w:rPr>
        <w:noProof/>
      </w:rPr>
      <w:t>41</w:t>
    </w:r>
    <w:r>
      <w:rPr>
        <w:noProof/>
      </w:rPr>
      <w:fldChar w:fldCharType="end"/>
    </w:r>
  </w:p>
</w:ftr>
</file>

<file path=word/footer3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7B1924" w14:textId="77777777" w:rsidR="00281726" w:rsidRDefault="00281726">
    <w:pPr>
      <w:pStyle w:val="Footer"/>
    </w:pPr>
    <w:r>
      <w:fldChar w:fldCharType="begin"/>
    </w:r>
    <w:r>
      <w:instrText xml:space="preserve"> PAGE   \* MERGEFORMAT </w:instrText>
    </w:r>
    <w:r>
      <w:fldChar w:fldCharType="separate"/>
    </w:r>
    <w:r w:rsidR="0018211B">
      <w:rPr>
        <w:noProof/>
      </w:rPr>
      <w:t>42</w:t>
    </w:r>
    <w:r>
      <w:rPr>
        <w:noProof/>
      </w:rPr>
      <w:fldChar w:fldCharType="end"/>
    </w:r>
    <w:r w:rsidRPr="00A6113A">
      <w:t xml:space="preserve"> | Australian Commission on Safety and Quality in Health Care</w:t>
    </w:r>
  </w:p>
</w:ftr>
</file>

<file path=word/footer3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1CEA80"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18211B">
      <w:rPr>
        <w:noProof/>
      </w:rPr>
      <w:t>43</w:t>
    </w:r>
    <w:r>
      <w:rPr>
        <w:noProof/>
      </w:rPr>
      <w:fldChar w:fldCharType="end"/>
    </w:r>
  </w:p>
</w:ftr>
</file>

<file path=word/footer3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51729C" w14:textId="77777777" w:rsidR="00281726" w:rsidRDefault="00281726">
    <w:pPr>
      <w:pStyle w:val="Footer"/>
    </w:pPr>
    <w:r>
      <w:fldChar w:fldCharType="begin"/>
    </w:r>
    <w:r>
      <w:instrText xml:space="preserve"> PAGE   \* MERGEFORMAT </w:instrText>
    </w:r>
    <w:r>
      <w:fldChar w:fldCharType="separate"/>
    </w:r>
    <w:r w:rsidR="0018211B">
      <w:rPr>
        <w:noProof/>
      </w:rPr>
      <w:t>44</w:t>
    </w:r>
    <w:r>
      <w:rPr>
        <w:noProof/>
      </w:rPr>
      <w:fldChar w:fldCharType="end"/>
    </w:r>
    <w:r w:rsidRPr="00A6113A">
      <w:t xml:space="preserve"> | Australian Commission on Safety and Quality in Health Care</w:t>
    </w:r>
  </w:p>
</w:ftr>
</file>

<file path=word/footer3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9253F7"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18211B">
      <w:rPr>
        <w:noProof/>
      </w:rPr>
      <w:t>45</w:t>
    </w:r>
    <w:r>
      <w:rPr>
        <w:noProof/>
      </w:rPr>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7393D5" w14:textId="4FA45B28" w:rsidR="00281726" w:rsidRDefault="00281726">
    <w:pPr>
      <w:pStyle w:val="Footer"/>
    </w:pPr>
    <w:r>
      <w:rPr>
        <w:noProof/>
        <w:lang w:val="en-US" w:eastAsia="zh-CN"/>
      </w:rPr>
      <w:drawing>
        <wp:anchor distT="0" distB="0" distL="114300" distR="114300" simplePos="0" relativeHeight="251665408" behindDoc="1" locked="0" layoutInCell="1" allowOverlap="1" wp14:anchorId="6F49F6BA" wp14:editId="19CE2DE9">
          <wp:simplePos x="0" y="0"/>
          <wp:positionH relativeFrom="page">
            <wp:align>left</wp:align>
          </wp:positionH>
          <wp:positionV relativeFrom="page">
            <wp:align>top</wp:align>
          </wp:positionV>
          <wp:extent cx="6335640" cy="9000000"/>
          <wp:effectExtent l="0" t="0" r="8255" b="0"/>
          <wp:wrapNone/>
          <wp:docPr id="53" name="Picture 53">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CSQ_AR2017-18_Acc_01h_003.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4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788D3F" w14:textId="77777777" w:rsidR="00281726" w:rsidRDefault="00281726">
    <w:pPr>
      <w:pStyle w:val="Footer"/>
    </w:pPr>
    <w:r>
      <w:fldChar w:fldCharType="begin"/>
    </w:r>
    <w:r>
      <w:instrText xml:space="preserve"> PAGE   \* MERGEFORMAT </w:instrText>
    </w:r>
    <w:r>
      <w:fldChar w:fldCharType="separate"/>
    </w:r>
    <w:r w:rsidR="0018211B">
      <w:rPr>
        <w:noProof/>
      </w:rPr>
      <w:t>46</w:t>
    </w:r>
    <w:r>
      <w:rPr>
        <w:noProof/>
      </w:rPr>
      <w:fldChar w:fldCharType="end"/>
    </w:r>
    <w:r w:rsidRPr="00A6113A">
      <w:t xml:space="preserve"> | Australian Commission on Safety and Quality in Health Care</w:t>
    </w:r>
  </w:p>
</w:ftr>
</file>

<file path=word/footer4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D5B1FD"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18211B">
      <w:rPr>
        <w:noProof/>
      </w:rPr>
      <w:t>47</w:t>
    </w:r>
    <w:r>
      <w:rPr>
        <w:noProof/>
      </w:rPr>
      <w:fldChar w:fldCharType="end"/>
    </w:r>
  </w:p>
</w:ftr>
</file>

<file path=word/footer4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074D7D" w14:textId="77777777" w:rsidR="00281726" w:rsidRDefault="00281726">
    <w:pPr>
      <w:pStyle w:val="Footer"/>
    </w:pPr>
    <w:r>
      <w:fldChar w:fldCharType="begin"/>
    </w:r>
    <w:r>
      <w:instrText xml:space="preserve"> PAGE   \* MERGEFORMAT </w:instrText>
    </w:r>
    <w:r>
      <w:fldChar w:fldCharType="separate"/>
    </w:r>
    <w:r w:rsidR="0018211B">
      <w:rPr>
        <w:noProof/>
      </w:rPr>
      <w:t>48</w:t>
    </w:r>
    <w:r>
      <w:rPr>
        <w:noProof/>
      </w:rPr>
      <w:fldChar w:fldCharType="end"/>
    </w:r>
    <w:r w:rsidRPr="00A6113A">
      <w:t xml:space="preserve"> | Australian Commission on Safety and Quality in Health Care</w:t>
    </w:r>
  </w:p>
</w:ftr>
</file>

<file path=word/footer4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F02106"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18211B">
      <w:rPr>
        <w:noProof/>
      </w:rPr>
      <w:t>49</w:t>
    </w:r>
    <w:r>
      <w:rPr>
        <w:noProof/>
      </w:rPr>
      <w:fldChar w:fldCharType="end"/>
    </w:r>
  </w:p>
</w:ftr>
</file>

<file path=word/footer4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138CEC" w14:textId="77777777" w:rsidR="00281726" w:rsidRDefault="00281726">
    <w:pPr>
      <w:pStyle w:val="Footer"/>
    </w:pPr>
    <w:r>
      <w:fldChar w:fldCharType="begin"/>
    </w:r>
    <w:r>
      <w:instrText xml:space="preserve"> PAGE   \* MERGEFORMAT </w:instrText>
    </w:r>
    <w:r>
      <w:fldChar w:fldCharType="separate"/>
    </w:r>
    <w:r w:rsidR="0018211B">
      <w:rPr>
        <w:noProof/>
      </w:rPr>
      <w:t>50</w:t>
    </w:r>
    <w:r>
      <w:rPr>
        <w:noProof/>
      </w:rPr>
      <w:fldChar w:fldCharType="end"/>
    </w:r>
    <w:r w:rsidRPr="00A6113A">
      <w:t xml:space="preserve"> | Australian Commission on Safety and Quality in Health Care</w:t>
    </w:r>
  </w:p>
</w:ftr>
</file>

<file path=word/footer4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23B57"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18211B">
      <w:rPr>
        <w:noProof/>
      </w:rPr>
      <w:t>51</w:t>
    </w:r>
    <w:r>
      <w:rPr>
        <w:noProof/>
      </w:rPr>
      <w:fldChar w:fldCharType="end"/>
    </w:r>
  </w:p>
</w:ftr>
</file>

<file path=word/footer4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C5D554" w14:textId="77777777" w:rsidR="00281726" w:rsidRDefault="00281726">
    <w:pPr>
      <w:pStyle w:val="Footer"/>
    </w:pPr>
    <w:r>
      <w:fldChar w:fldCharType="begin"/>
    </w:r>
    <w:r>
      <w:instrText xml:space="preserve"> PAGE   \* MERGEFORMAT </w:instrText>
    </w:r>
    <w:r>
      <w:fldChar w:fldCharType="separate"/>
    </w:r>
    <w:r w:rsidR="0018211B">
      <w:rPr>
        <w:noProof/>
      </w:rPr>
      <w:t>52</w:t>
    </w:r>
    <w:r>
      <w:rPr>
        <w:noProof/>
      </w:rPr>
      <w:fldChar w:fldCharType="end"/>
    </w:r>
    <w:r w:rsidRPr="00A6113A">
      <w:t xml:space="preserve"> | Australian Commission on Safety and Quality in Health Care</w:t>
    </w:r>
  </w:p>
</w:ftr>
</file>

<file path=word/footer4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EC3C2A"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18211B">
      <w:rPr>
        <w:noProof/>
      </w:rPr>
      <w:t>53</w:t>
    </w:r>
    <w:r>
      <w:rPr>
        <w:noProof/>
      </w:rPr>
      <w:fldChar w:fldCharType="end"/>
    </w:r>
  </w:p>
</w:ftr>
</file>

<file path=word/footer4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A1562C" w14:textId="77777777" w:rsidR="00281726" w:rsidRDefault="00281726">
    <w:pPr>
      <w:pStyle w:val="Footer"/>
    </w:pPr>
    <w:r>
      <w:fldChar w:fldCharType="begin"/>
    </w:r>
    <w:r>
      <w:instrText xml:space="preserve"> PAGE   \* MERGEFORMAT </w:instrText>
    </w:r>
    <w:r>
      <w:fldChar w:fldCharType="separate"/>
    </w:r>
    <w:r w:rsidR="0018211B">
      <w:rPr>
        <w:noProof/>
      </w:rPr>
      <w:t>54</w:t>
    </w:r>
    <w:r>
      <w:rPr>
        <w:noProof/>
      </w:rPr>
      <w:fldChar w:fldCharType="end"/>
    </w:r>
    <w:r w:rsidRPr="00A6113A">
      <w:t xml:space="preserve"> | Australian Commission on Safety and Quality in Health Care</w:t>
    </w:r>
  </w:p>
</w:ftr>
</file>

<file path=word/footer4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CF6FF6"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18211B">
      <w:rPr>
        <w:noProof/>
      </w:rPr>
      <w:t>55</w:t>
    </w:r>
    <w:r>
      <w:rPr>
        <w:noProof/>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9B832F" w14:textId="77777777" w:rsidR="00281726" w:rsidRDefault="00281726">
    <w:pPr>
      <w:pStyle w:val="Footer"/>
    </w:pPr>
    <w:r>
      <w:rPr>
        <w:noProof/>
        <w:lang w:val="en-US" w:eastAsia="zh-CN"/>
      </w:rPr>
      <w:drawing>
        <wp:anchor distT="0" distB="0" distL="114300" distR="114300" simplePos="0" relativeHeight="251669504" behindDoc="1" locked="0" layoutInCell="1" allowOverlap="1" wp14:anchorId="37046A9B" wp14:editId="3533A859">
          <wp:simplePos x="0" y="0"/>
          <wp:positionH relativeFrom="page">
            <wp:align>left</wp:align>
          </wp:positionH>
          <wp:positionV relativeFrom="page">
            <wp:align>top</wp:align>
          </wp:positionV>
          <wp:extent cx="6335640" cy="9000000"/>
          <wp:effectExtent l="0" t="0" r="8255" b="0"/>
          <wp:wrapNone/>
          <wp:docPr id="22" name="Picture 22">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CSQ_AR2017-18_Acc_01h_003.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ftr>
</file>

<file path=word/footer5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49F95F" w14:textId="77777777" w:rsidR="00281726" w:rsidRDefault="00281726">
    <w:pPr>
      <w:pStyle w:val="Footer"/>
    </w:pPr>
    <w:r>
      <w:fldChar w:fldCharType="begin"/>
    </w:r>
    <w:r>
      <w:instrText xml:space="preserve"> PAGE   \* MERGEFORMAT </w:instrText>
    </w:r>
    <w:r>
      <w:fldChar w:fldCharType="separate"/>
    </w:r>
    <w:r w:rsidR="00F64E24">
      <w:rPr>
        <w:noProof/>
      </w:rPr>
      <w:t>58</w:t>
    </w:r>
    <w:r>
      <w:rPr>
        <w:noProof/>
      </w:rPr>
      <w:fldChar w:fldCharType="end"/>
    </w:r>
    <w:r w:rsidRPr="00A6113A">
      <w:t xml:space="preserve"> | Australian Commission on Safety and Quality in Health Care</w:t>
    </w:r>
  </w:p>
</w:ftr>
</file>

<file path=word/footer5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3B3153"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59</w:t>
    </w:r>
    <w:r>
      <w:rPr>
        <w:noProof/>
      </w:rPr>
      <w:fldChar w:fldCharType="end"/>
    </w:r>
  </w:p>
</w:ftr>
</file>

<file path=word/footer5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1794DE" w14:textId="77777777" w:rsidR="00281726" w:rsidRDefault="00281726">
    <w:pPr>
      <w:pStyle w:val="Footer"/>
    </w:pPr>
    <w:r>
      <w:fldChar w:fldCharType="begin"/>
    </w:r>
    <w:r>
      <w:instrText xml:space="preserve"> PAGE   \* MERGEFORMAT </w:instrText>
    </w:r>
    <w:r>
      <w:fldChar w:fldCharType="separate"/>
    </w:r>
    <w:r w:rsidR="00F64E24">
      <w:rPr>
        <w:noProof/>
      </w:rPr>
      <w:t>60</w:t>
    </w:r>
    <w:r>
      <w:rPr>
        <w:noProof/>
      </w:rPr>
      <w:fldChar w:fldCharType="end"/>
    </w:r>
    <w:r w:rsidRPr="00A6113A">
      <w:t xml:space="preserve"> | Australian Commission on Safety and Quality in Health Care</w:t>
    </w:r>
  </w:p>
</w:ftr>
</file>

<file path=word/footer5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D60FAE"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61</w:t>
    </w:r>
    <w:r>
      <w:rPr>
        <w:noProof/>
      </w:rPr>
      <w:fldChar w:fldCharType="end"/>
    </w:r>
  </w:p>
</w:ftr>
</file>

<file path=word/footer5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15B8F5" w14:textId="77777777" w:rsidR="00281726" w:rsidRDefault="00281726">
    <w:pPr>
      <w:pStyle w:val="Footer"/>
    </w:pPr>
    <w:r>
      <w:fldChar w:fldCharType="begin"/>
    </w:r>
    <w:r>
      <w:instrText xml:space="preserve"> PAGE   \* MERGEFORMAT </w:instrText>
    </w:r>
    <w:r>
      <w:fldChar w:fldCharType="separate"/>
    </w:r>
    <w:r w:rsidR="00F64E24">
      <w:rPr>
        <w:noProof/>
      </w:rPr>
      <w:t>62</w:t>
    </w:r>
    <w:r>
      <w:rPr>
        <w:noProof/>
      </w:rPr>
      <w:fldChar w:fldCharType="end"/>
    </w:r>
    <w:r w:rsidRPr="00A6113A">
      <w:t xml:space="preserve"> | Australian Commission on Safety and Quality in Health Care</w:t>
    </w:r>
  </w:p>
</w:ftr>
</file>

<file path=word/footer5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864543"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63</w:t>
    </w:r>
    <w:r>
      <w:rPr>
        <w:noProof/>
      </w:rPr>
      <w:fldChar w:fldCharType="end"/>
    </w:r>
  </w:p>
</w:ftr>
</file>

<file path=word/footer5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51B26F" w14:textId="77777777" w:rsidR="00281726" w:rsidRDefault="00281726">
    <w:pPr>
      <w:pStyle w:val="Footer"/>
    </w:pPr>
    <w:r>
      <w:fldChar w:fldCharType="begin"/>
    </w:r>
    <w:r>
      <w:instrText xml:space="preserve"> PAGE   \* MERGEFORMAT </w:instrText>
    </w:r>
    <w:r>
      <w:fldChar w:fldCharType="separate"/>
    </w:r>
    <w:r w:rsidR="00F64E24">
      <w:rPr>
        <w:noProof/>
      </w:rPr>
      <w:t>64</w:t>
    </w:r>
    <w:r>
      <w:rPr>
        <w:noProof/>
      </w:rPr>
      <w:fldChar w:fldCharType="end"/>
    </w:r>
    <w:r w:rsidRPr="00A6113A">
      <w:t xml:space="preserve"> | Australian Commission on Safety and Quality in Health Care</w:t>
    </w:r>
  </w:p>
</w:ftr>
</file>

<file path=word/footer5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D8D3"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65</w:t>
    </w:r>
    <w:r>
      <w:rPr>
        <w:noProof/>
      </w:rPr>
      <w:fldChar w:fldCharType="end"/>
    </w:r>
  </w:p>
</w:ftr>
</file>

<file path=word/footer5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7826D6" w14:textId="77777777" w:rsidR="00281726" w:rsidRDefault="00281726">
    <w:pPr>
      <w:pStyle w:val="Footer"/>
    </w:pPr>
    <w:r>
      <w:fldChar w:fldCharType="begin"/>
    </w:r>
    <w:r>
      <w:instrText xml:space="preserve"> PAGE   \* MERGEFORMAT </w:instrText>
    </w:r>
    <w:r>
      <w:fldChar w:fldCharType="separate"/>
    </w:r>
    <w:r w:rsidR="00F64E24">
      <w:rPr>
        <w:noProof/>
      </w:rPr>
      <w:t>66</w:t>
    </w:r>
    <w:r>
      <w:rPr>
        <w:noProof/>
      </w:rPr>
      <w:fldChar w:fldCharType="end"/>
    </w:r>
    <w:r w:rsidRPr="00A6113A">
      <w:t xml:space="preserve"> | Australian Commission on Safety and Quality in Health Care</w:t>
    </w:r>
  </w:p>
</w:ftr>
</file>

<file path=word/footer5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DF45D7"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67</w:t>
    </w:r>
    <w:r>
      <w:rPr>
        <w:noProof/>
      </w:rPr>
      <w:fldChar w:fldCharType="end"/>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4BD822" w14:textId="77777777" w:rsidR="00281726" w:rsidRDefault="00281726">
    <w:pPr>
      <w:pStyle w:val="Footer"/>
    </w:pPr>
    <w:r>
      <w:fldChar w:fldCharType="begin"/>
    </w:r>
    <w:r>
      <w:instrText xml:space="preserve"> PAGE   \* MERGEFORMAT </w:instrText>
    </w:r>
    <w:r>
      <w:fldChar w:fldCharType="separate"/>
    </w:r>
    <w:r w:rsidR="00C667D0">
      <w:rPr>
        <w:noProof/>
      </w:rPr>
      <w:t>2</w:t>
    </w:r>
    <w:r>
      <w:rPr>
        <w:noProof/>
      </w:rPr>
      <w:fldChar w:fldCharType="end"/>
    </w:r>
    <w:r w:rsidRPr="00A6113A">
      <w:t xml:space="preserve"> | Australian Commission on Safety and Quality in Health Care</w:t>
    </w:r>
  </w:p>
</w:ftr>
</file>

<file path=word/footer6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C42B9A" w14:textId="77777777" w:rsidR="00281726" w:rsidRDefault="00281726">
    <w:pPr>
      <w:pStyle w:val="Footer"/>
    </w:pPr>
    <w:r>
      <w:fldChar w:fldCharType="begin"/>
    </w:r>
    <w:r>
      <w:instrText xml:space="preserve"> PAGE   \* MERGEFORMAT </w:instrText>
    </w:r>
    <w:r>
      <w:fldChar w:fldCharType="separate"/>
    </w:r>
    <w:r w:rsidR="00F64E24">
      <w:rPr>
        <w:noProof/>
      </w:rPr>
      <w:t>68</w:t>
    </w:r>
    <w:r>
      <w:rPr>
        <w:noProof/>
      </w:rPr>
      <w:fldChar w:fldCharType="end"/>
    </w:r>
    <w:r w:rsidRPr="00A6113A">
      <w:t xml:space="preserve"> | Australian Commission on Safety and Quality in Health Care</w:t>
    </w:r>
  </w:p>
</w:ftr>
</file>

<file path=word/footer6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51E2AC"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69</w:t>
    </w:r>
    <w:r>
      <w:rPr>
        <w:noProof/>
      </w:rPr>
      <w:fldChar w:fldCharType="end"/>
    </w:r>
  </w:p>
</w:ftr>
</file>

<file path=word/footer6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57B539" w14:textId="77777777" w:rsidR="00281726" w:rsidRDefault="00281726">
    <w:pPr>
      <w:pStyle w:val="Footer"/>
    </w:pPr>
    <w:r>
      <w:fldChar w:fldCharType="begin"/>
    </w:r>
    <w:r>
      <w:instrText xml:space="preserve"> PAGE   \* MERGEFORMAT </w:instrText>
    </w:r>
    <w:r>
      <w:fldChar w:fldCharType="separate"/>
    </w:r>
    <w:r w:rsidR="00F64E24">
      <w:rPr>
        <w:noProof/>
      </w:rPr>
      <w:t>70</w:t>
    </w:r>
    <w:r>
      <w:rPr>
        <w:noProof/>
      </w:rPr>
      <w:fldChar w:fldCharType="end"/>
    </w:r>
    <w:r w:rsidRPr="00A6113A">
      <w:t xml:space="preserve"> | Australian Commission on Safety and Quality in Health Care</w:t>
    </w:r>
  </w:p>
</w:ftr>
</file>

<file path=word/footer6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363E86"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71</w:t>
    </w:r>
    <w:r>
      <w:rPr>
        <w:noProof/>
      </w:rPr>
      <w:fldChar w:fldCharType="end"/>
    </w:r>
  </w:p>
</w:ftr>
</file>

<file path=word/footer6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B76C86" w14:textId="77777777" w:rsidR="00281726" w:rsidRDefault="00281726">
    <w:pPr>
      <w:pStyle w:val="Footer"/>
    </w:pPr>
    <w:r>
      <w:fldChar w:fldCharType="begin"/>
    </w:r>
    <w:r>
      <w:instrText xml:space="preserve"> PAGE   \* MERGEFORMAT </w:instrText>
    </w:r>
    <w:r>
      <w:fldChar w:fldCharType="separate"/>
    </w:r>
    <w:r w:rsidR="00F64E24">
      <w:rPr>
        <w:noProof/>
      </w:rPr>
      <w:t>72</w:t>
    </w:r>
    <w:r>
      <w:rPr>
        <w:noProof/>
      </w:rPr>
      <w:fldChar w:fldCharType="end"/>
    </w:r>
    <w:r w:rsidRPr="00A6113A">
      <w:t xml:space="preserve"> | Australian Commission on Safety and Quality in Health Care</w:t>
    </w:r>
  </w:p>
</w:ftr>
</file>

<file path=word/footer6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2ED701"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73</w:t>
    </w:r>
    <w:r>
      <w:rPr>
        <w:noProof/>
      </w:rPr>
      <w:fldChar w:fldCharType="end"/>
    </w:r>
  </w:p>
</w:ftr>
</file>

<file path=word/footer6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1005E6" w14:textId="33B9B5B6" w:rsidR="00281726" w:rsidRPr="001B7C37" w:rsidRDefault="00281726" w:rsidP="001B7C37">
    <w:pPr>
      <w:pStyle w:val="Footer"/>
    </w:pPr>
  </w:p>
</w:ftr>
</file>

<file path=word/footer6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25A565" w14:textId="04C887A7" w:rsidR="00281726" w:rsidRPr="001B7C37" w:rsidRDefault="00281726" w:rsidP="001B7C37">
    <w:pPr>
      <w:pStyle w:val="Footer"/>
    </w:pPr>
  </w:p>
</w:ftr>
</file>

<file path=word/footer6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4CA1CD" w14:textId="77777777" w:rsidR="00281726" w:rsidRDefault="00281726" w:rsidP="001B7C37">
    <w:pPr>
      <w:pStyle w:val="Footer"/>
    </w:pPr>
    <w:r>
      <w:fldChar w:fldCharType="begin"/>
    </w:r>
    <w:r>
      <w:instrText xml:space="preserve"> PAGE   \* MERGEFORMAT </w:instrText>
    </w:r>
    <w:r>
      <w:fldChar w:fldCharType="separate"/>
    </w:r>
    <w:r w:rsidR="00F64E24">
      <w:rPr>
        <w:noProof/>
      </w:rPr>
      <w:t>76</w:t>
    </w:r>
    <w:r>
      <w:rPr>
        <w:noProof/>
      </w:rPr>
      <w:fldChar w:fldCharType="end"/>
    </w:r>
    <w:r w:rsidRPr="00A6113A">
      <w:t xml:space="preserve"> | Australian Commission on Safety and Quality in Health Care</w:t>
    </w:r>
  </w:p>
</w:ftr>
</file>

<file path=word/footer6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3BE429" w14:textId="77777777" w:rsidR="00281726" w:rsidRDefault="00281726" w:rsidP="001B7C37">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77</w:t>
    </w:r>
    <w:r>
      <w:rPr>
        <w:noProof/>
      </w:rPr>
      <w:fldChar w:fldCharType="end"/>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697F4F" w14:textId="54A952F2"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C667D0">
      <w:rPr>
        <w:noProof/>
      </w:rPr>
      <w:t>3</w:t>
    </w:r>
    <w:r>
      <w:rPr>
        <w:noProof/>
      </w:rPr>
      <w:fldChar w:fldCharType="end"/>
    </w:r>
  </w:p>
</w:ftr>
</file>

<file path=word/footer7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0C8F9A" w14:textId="77777777" w:rsidR="00281726" w:rsidRDefault="00281726">
    <w:pPr>
      <w:pStyle w:val="Footer"/>
    </w:pPr>
    <w:r>
      <w:fldChar w:fldCharType="begin"/>
    </w:r>
    <w:r>
      <w:instrText xml:space="preserve"> PAGE   \* MERGEFORMAT </w:instrText>
    </w:r>
    <w:r>
      <w:fldChar w:fldCharType="separate"/>
    </w:r>
    <w:r w:rsidR="00F64E24">
      <w:rPr>
        <w:noProof/>
      </w:rPr>
      <w:t>80</w:t>
    </w:r>
    <w:r>
      <w:rPr>
        <w:noProof/>
      </w:rPr>
      <w:fldChar w:fldCharType="end"/>
    </w:r>
    <w:r w:rsidRPr="00A6113A">
      <w:t xml:space="preserve"> | Australian Commission on Safety and Quality in Health Care</w:t>
    </w:r>
  </w:p>
</w:ftr>
</file>

<file path=word/footer7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6742EF"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81</w:t>
    </w:r>
    <w:r>
      <w:rPr>
        <w:noProof/>
      </w:rPr>
      <w:fldChar w:fldCharType="end"/>
    </w:r>
  </w:p>
</w:ftr>
</file>

<file path=word/footer7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E7997A" w14:textId="77777777" w:rsidR="00281726" w:rsidRDefault="00281726">
    <w:pPr>
      <w:pStyle w:val="Footer"/>
    </w:pPr>
    <w:r>
      <w:fldChar w:fldCharType="begin"/>
    </w:r>
    <w:r>
      <w:instrText xml:space="preserve"> PAGE   \* MERGEFORMAT </w:instrText>
    </w:r>
    <w:r>
      <w:fldChar w:fldCharType="separate"/>
    </w:r>
    <w:r w:rsidR="00F64E24">
      <w:rPr>
        <w:noProof/>
      </w:rPr>
      <w:t>82</w:t>
    </w:r>
    <w:r>
      <w:rPr>
        <w:noProof/>
      </w:rPr>
      <w:fldChar w:fldCharType="end"/>
    </w:r>
    <w:r w:rsidRPr="00A6113A">
      <w:t xml:space="preserve"> | Australian Commission on Safety and Quality in Health Care</w:t>
    </w:r>
  </w:p>
</w:ftr>
</file>

<file path=word/footer7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E242DD"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83</w:t>
    </w:r>
    <w:r>
      <w:rPr>
        <w:noProof/>
      </w:rPr>
      <w:fldChar w:fldCharType="end"/>
    </w:r>
  </w:p>
</w:ftr>
</file>

<file path=word/footer7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02069B" w14:textId="77777777" w:rsidR="00281726" w:rsidRDefault="00281726">
    <w:pPr>
      <w:pStyle w:val="Footer"/>
    </w:pPr>
    <w:r>
      <w:fldChar w:fldCharType="begin"/>
    </w:r>
    <w:r>
      <w:instrText xml:space="preserve"> PAGE   \* MERGEFORMAT </w:instrText>
    </w:r>
    <w:r>
      <w:fldChar w:fldCharType="separate"/>
    </w:r>
    <w:r w:rsidR="00F64E24">
      <w:rPr>
        <w:noProof/>
      </w:rPr>
      <w:t>84</w:t>
    </w:r>
    <w:r>
      <w:rPr>
        <w:noProof/>
      </w:rPr>
      <w:fldChar w:fldCharType="end"/>
    </w:r>
    <w:r w:rsidRPr="00A6113A">
      <w:t xml:space="preserve"> | Australian Commission on Safety and Quality in Health Care</w:t>
    </w:r>
  </w:p>
</w:ftr>
</file>

<file path=word/footer7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7959D5"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85</w:t>
    </w:r>
    <w:r>
      <w:rPr>
        <w:noProof/>
      </w:rPr>
      <w:fldChar w:fldCharType="end"/>
    </w:r>
  </w:p>
</w:ftr>
</file>

<file path=word/footer7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896568" w14:textId="77777777" w:rsidR="00281726" w:rsidRDefault="00281726">
    <w:pPr>
      <w:pStyle w:val="Footer"/>
    </w:pPr>
    <w:r>
      <w:fldChar w:fldCharType="begin"/>
    </w:r>
    <w:r>
      <w:instrText xml:space="preserve"> PAGE   \* MERGEFORMAT </w:instrText>
    </w:r>
    <w:r>
      <w:fldChar w:fldCharType="separate"/>
    </w:r>
    <w:r w:rsidR="00F64E24">
      <w:rPr>
        <w:noProof/>
      </w:rPr>
      <w:t>86</w:t>
    </w:r>
    <w:r>
      <w:rPr>
        <w:noProof/>
      </w:rPr>
      <w:fldChar w:fldCharType="end"/>
    </w:r>
    <w:r w:rsidRPr="00A6113A">
      <w:t xml:space="preserve"> | Australian Commission on Safety and Quality in Health Care</w:t>
    </w:r>
  </w:p>
</w:ftr>
</file>

<file path=word/footer7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CE100A"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87</w:t>
    </w:r>
    <w:r>
      <w:rPr>
        <w:noProof/>
      </w:rPr>
      <w:fldChar w:fldCharType="end"/>
    </w:r>
  </w:p>
</w:ftr>
</file>

<file path=word/footer7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D4CA6D" w14:textId="77777777" w:rsidR="00281726" w:rsidRDefault="00281726">
    <w:pPr>
      <w:pStyle w:val="Footer"/>
    </w:pPr>
    <w:r>
      <w:fldChar w:fldCharType="begin"/>
    </w:r>
    <w:r>
      <w:instrText xml:space="preserve"> PAGE   \* MERGEFORMAT </w:instrText>
    </w:r>
    <w:r>
      <w:fldChar w:fldCharType="separate"/>
    </w:r>
    <w:r w:rsidR="00F64E24">
      <w:rPr>
        <w:noProof/>
      </w:rPr>
      <w:t>88</w:t>
    </w:r>
    <w:r>
      <w:rPr>
        <w:noProof/>
      </w:rPr>
      <w:fldChar w:fldCharType="end"/>
    </w:r>
    <w:r w:rsidRPr="00A6113A">
      <w:t xml:space="preserve"> | Australian Commission on Safety and Quality in Health Care</w:t>
    </w:r>
  </w:p>
</w:ftr>
</file>

<file path=word/footer7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E5FC92"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89</w:t>
    </w:r>
    <w:r>
      <w:rPr>
        <w:noProof/>
      </w:rPr>
      <w:fldChar w:fldCharType="end"/>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B314AE" w14:textId="79FDDD57" w:rsidR="00281726" w:rsidRPr="00362250" w:rsidRDefault="00281726" w:rsidP="00362250">
    <w:pPr>
      <w:pStyle w:val="Footer"/>
    </w:pPr>
  </w:p>
</w:ftr>
</file>

<file path=word/footer8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CCF26D" w14:textId="77777777" w:rsidR="00281726" w:rsidRDefault="00281726">
    <w:pPr>
      <w:pStyle w:val="Footer"/>
    </w:pPr>
    <w:r>
      <w:fldChar w:fldCharType="begin"/>
    </w:r>
    <w:r>
      <w:instrText xml:space="preserve"> PAGE   \* MERGEFORMAT </w:instrText>
    </w:r>
    <w:r>
      <w:fldChar w:fldCharType="separate"/>
    </w:r>
    <w:r w:rsidR="00F64E24">
      <w:rPr>
        <w:noProof/>
      </w:rPr>
      <w:t>90</w:t>
    </w:r>
    <w:r>
      <w:rPr>
        <w:noProof/>
      </w:rPr>
      <w:fldChar w:fldCharType="end"/>
    </w:r>
    <w:r w:rsidRPr="00A6113A">
      <w:t xml:space="preserve"> | Australian Commission on Safety and Quality in Health Care</w:t>
    </w:r>
  </w:p>
</w:ftr>
</file>

<file path=word/footer8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5FAAEB"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91</w:t>
    </w:r>
    <w:r>
      <w:rPr>
        <w:noProof/>
      </w:rPr>
      <w:fldChar w:fldCharType="end"/>
    </w:r>
  </w:p>
</w:ftr>
</file>

<file path=word/footer8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C66B1C" w14:textId="07671DA1" w:rsidR="00281726" w:rsidRPr="001B7C37" w:rsidRDefault="00281726" w:rsidP="001B7C37">
    <w:pPr>
      <w:pStyle w:val="Footer"/>
    </w:pPr>
  </w:p>
</w:ftr>
</file>

<file path=word/footer8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C2DBDC" w14:textId="3B68AD2A" w:rsidR="00281726" w:rsidRPr="001B7C37" w:rsidRDefault="00281726" w:rsidP="001B7C37">
    <w:pPr>
      <w:pStyle w:val="Footer"/>
    </w:pPr>
  </w:p>
</w:ftr>
</file>

<file path=word/footer8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0E353A" w14:textId="77777777" w:rsidR="00281726" w:rsidRDefault="00281726">
    <w:pPr>
      <w:pStyle w:val="Footer"/>
    </w:pPr>
    <w:r>
      <w:fldChar w:fldCharType="begin"/>
    </w:r>
    <w:r>
      <w:instrText xml:space="preserve"> PAGE   \* MERGEFORMAT </w:instrText>
    </w:r>
    <w:r>
      <w:fldChar w:fldCharType="separate"/>
    </w:r>
    <w:r w:rsidR="00F64E24">
      <w:rPr>
        <w:noProof/>
      </w:rPr>
      <w:t>94</w:t>
    </w:r>
    <w:r>
      <w:rPr>
        <w:noProof/>
      </w:rPr>
      <w:fldChar w:fldCharType="end"/>
    </w:r>
    <w:r w:rsidRPr="00A6113A">
      <w:t xml:space="preserve"> | Australian Commission on Safety and Quality in Health Care</w:t>
    </w:r>
  </w:p>
</w:ftr>
</file>

<file path=word/footer8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E3E802"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95</w:t>
    </w:r>
    <w:r>
      <w:rPr>
        <w:noProof/>
      </w:rPr>
      <w:fldChar w:fldCharType="end"/>
    </w:r>
  </w:p>
</w:ftr>
</file>

<file path=word/footer8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8B6BA1" w14:textId="77777777" w:rsidR="00281726" w:rsidRDefault="00281726">
    <w:pPr>
      <w:pStyle w:val="Footer"/>
    </w:pPr>
    <w:r>
      <w:fldChar w:fldCharType="begin"/>
    </w:r>
    <w:r>
      <w:instrText xml:space="preserve"> PAGE   \* MERGEFORMAT </w:instrText>
    </w:r>
    <w:r>
      <w:fldChar w:fldCharType="separate"/>
    </w:r>
    <w:r w:rsidR="00F64E24">
      <w:rPr>
        <w:noProof/>
      </w:rPr>
      <w:t>96</w:t>
    </w:r>
    <w:r>
      <w:rPr>
        <w:noProof/>
      </w:rPr>
      <w:fldChar w:fldCharType="end"/>
    </w:r>
    <w:r w:rsidRPr="00A6113A">
      <w:t xml:space="preserve"> | Australian Commission on Safety and Quality in Health Care</w:t>
    </w:r>
  </w:p>
</w:ftr>
</file>

<file path=word/footer8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236F77"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97</w:t>
    </w:r>
    <w:r>
      <w:rPr>
        <w:noProof/>
      </w:rPr>
      <w:fldChar w:fldCharType="end"/>
    </w:r>
  </w:p>
</w:ftr>
</file>

<file path=word/footer8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73F4F8" w14:textId="77777777" w:rsidR="00281726" w:rsidRDefault="00281726">
    <w:pPr>
      <w:pStyle w:val="Footer"/>
    </w:pPr>
    <w:r>
      <w:fldChar w:fldCharType="begin"/>
    </w:r>
    <w:r>
      <w:instrText xml:space="preserve"> PAGE   \* MERGEFORMAT </w:instrText>
    </w:r>
    <w:r>
      <w:fldChar w:fldCharType="separate"/>
    </w:r>
    <w:r w:rsidR="00F64E24">
      <w:rPr>
        <w:noProof/>
      </w:rPr>
      <w:t>98</w:t>
    </w:r>
    <w:r>
      <w:rPr>
        <w:noProof/>
      </w:rPr>
      <w:fldChar w:fldCharType="end"/>
    </w:r>
    <w:r w:rsidRPr="00A6113A">
      <w:t xml:space="preserve"> | Australian Commission on Safety and Quality in Health Care</w:t>
    </w:r>
  </w:p>
</w:ftr>
</file>

<file path=word/footer8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4DEFCC2"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99</w:t>
    </w:r>
    <w:r>
      <w:rPr>
        <w:noProof/>
      </w:rPr>
      <w:fldChar w:fldCharType="end"/>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9D754F" w14:textId="5F0789BE" w:rsidR="00281726" w:rsidRPr="00362250" w:rsidRDefault="00281726" w:rsidP="00362250">
    <w:pPr>
      <w:pStyle w:val="Footer"/>
    </w:pPr>
  </w:p>
</w:ftr>
</file>

<file path=word/footer9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5B5CF8" w14:textId="77777777" w:rsidR="00281726" w:rsidRDefault="00281726">
    <w:pPr>
      <w:pStyle w:val="Footer"/>
    </w:pPr>
    <w:r>
      <w:fldChar w:fldCharType="begin"/>
    </w:r>
    <w:r>
      <w:instrText xml:space="preserve"> PAGE   \* MERGEFORMAT </w:instrText>
    </w:r>
    <w:r>
      <w:fldChar w:fldCharType="separate"/>
    </w:r>
    <w:r w:rsidR="00F64E24">
      <w:rPr>
        <w:noProof/>
      </w:rPr>
      <w:t>100</w:t>
    </w:r>
    <w:r>
      <w:rPr>
        <w:noProof/>
      </w:rPr>
      <w:fldChar w:fldCharType="end"/>
    </w:r>
    <w:r w:rsidRPr="00A6113A">
      <w:t xml:space="preserve"> | Australian Commission on Safety and Quality in Health Care</w:t>
    </w:r>
  </w:p>
</w:ftr>
</file>

<file path=word/footer9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A1DA2E"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101</w:t>
    </w:r>
    <w:r>
      <w:rPr>
        <w:noProof/>
      </w:rPr>
      <w:fldChar w:fldCharType="end"/>
    </w:r>
  </w:p>
</w:ftr>
</file>

<file path=word/footer9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981612" w14:textId="01B6F6BD" w:rsidR="00281726" w:rsidRPr="00B54252" w:rsidRDefault="00281726" w:rsidP="00B54252">
    <w:pPr>
      <w:pStyle w:val="Footer"/>
    </w:pPr>
  </w:p>
</w:ftr>
</file>

<file path=word/footer9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012643" w14:textId="78B04BEF" w:rsidR="00281726" w:rsidRPr="00B54252" w:rsidRDefault="00281726" w:rsidP="00B54252">
    <w:pPr>
      <w:pStyle w:val="Footer"/>
    </w:pPr>
  </w:p>
</w:ftr>
</file>

<file path=word/footer9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A05BA2" w14:textId="77777777" w:rsidR="00281726" w:rsidRDefault="00281726">
    <w:pPr>
      <w:pStyle w:val="Footer"/>
    </w:pPr>
    <w:r>
      <w:fldChar w:fldCharType="begin"/>
    </w:r>
    <w:r>
      <w:instrText xml:space="preserve"> PAGE   \* MERGEFORMAT </w:instrText>
    </w:r>
    <w:r>
      <w:fldChar w:fldCharType="separate"/>
    </w:r>
    <w:r w:rsidR="00F64E24">
      <w:rPr>
        <w:noProof/>
      </w:rPr>
      <w:t>124</w:t>
    </w:r>
    <w:r>
      <w:rPr>
        <w:noProof/>
      </w:rPr>
      <w:fldChar w:fldCharType="end"/>
    </w:r>
    <w:r w:rsidRPr="00A6113A">
      <w:t xml:space="preserve"> | Australian Commission on Safety and Quality in Health Care</w:t>
    </w:r>
  </w:p>
</w:ftr>
</file>

<file path=word/footer9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E36FB8"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125</w:t>
    </w:r>
    <w:r>
      <w:rPr>
        <w:noProof/>
      </w:rPr>
      <w:fldChar w:fldCharType="end"/>
    </w:r>
  </w:p>
</w:ftr>
</file>

<file path=word/footer9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27D1E2" w14:textId="5B999353" w:rsidR="00281726" w:rsidRPr="001B7C37" w:rsidRDefault="00281726" w:rsidP="001B7C37">
    <w:pPr>
      <w:pStyle w:val="Footer"/>
    </w:pPr>
  </w:p>
</w:ftr>
</file>

<file path=word/footer9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C2B4AF" w14:textId="21116B83" w:rsidR="00281726" w:rsidRPr="001B7C37" w:rsidRDefault="00281726" w:rsidP="001B7C37">
    <w:pPr>
      <w:pStyle w:val="Footer"/>
    </w:pPr>
  </w:p>
</w:ftr>
</file>

<file path=word/footer9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E34D87" w14:textId="77777777" w:rsidR="00281726" w:rsidRDefault="00281726">
    <w:pPr>
      <w:pStyle w:val="Footer"/>
    </w:pPr>
    <w:r>
      <w:fldChar w:fldCharType="begin"/>
    </w:r>
    <w:r>
      <w:instrText xml:space="preserve"> PAGE   \* MERGEFORMAT </w:instrText>
    </w:r>
    <w:r>
      <w:fldChar w:fldCharType="separate"/>
    </w:r>
    <w:r w:rsidR="00F64E24">
      <w:rPr>
        <w:noProof/>
      </w:rPr>
      <w:t>128</w:t>
    </w:r>
    <w:r>
      <w:rPr>
        <w:noProof/>
      </w:rPr>
      <w:fldChar w:fldCharType="end"/>
    </w:r>
    <w:r w:rsidRPr="00A6113A">
      <w:t xml:space="preserve"> | Australian Commission on Safety and Quality in Health Care</w:t>
    </w:r>
  </w:p>
</w:ftr>
</file>

<file path=word/footer9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0C9B93" w14:textId="77777777" w:rsidR="00281726" w:rsidRDefault="00281726" w:rsidP="00507BD8">
    <w:pPr>
      <w:pStyle w:val="Footer"/>
      <w:jc w:val="right"/>
    </w:pPr>
    <w:r w:rsidRPr="00507BD8">
      <w:t xml:space="preserve">Annual Report 2017–2018 | </w:t>
    </w:r>
    <w:r>
      <w:fldChar w:fldCharType="begin"/>
    </w:r>
    <w:r>
      <w:instrText xml:space="preserve"> PAGE   \* MERGEFORMAT </w:instrText>
    </w:r>
    <w:r>
      <w:fldChar w:fldCharType="separate"/>
    </w:r>
    <w:r w:rsidR="00F64E24">
      <w:rPr>
        <w:noProof/>
      </w:rPr>
      <w:t>129</w:t>
    </w:r>
    <w:r>
      <w:rPr>
        <w:noProof/>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8BCEA7F" w14:textId="77777777" w:rsidR="00817D06" w:rsidRPr="00FF08F5" w:rsidRDefault="00817D06" w:rsidP="002A163E">
      <w:pPr>
        <w:spacing w:before="0" w:after="120"/>
        <w:rPr>
          <w:lang w:val="en-US"/>
        </w:rPr>
      </w:pPr>
      <w:r>
        <w:rPr>
          <w:lang w:val="en-US"/>
        </w:rPr>
        <w:t>______________</w:t>
      </w:r>
    </w:p>
  </w:footnote>
  <w:footnote w:type="continuationSeparator" w:id="0">
    <w:p w14:paraId="291823F7" w14:textId="77777777" w:rsidR="00817D06" w:rsidRDefault="00817D06" w:rsidP="008E21DE">
      <w:pPr>
        <w:spacing w:before="0" w:after="0"/>
      </w:pPr>
      <w:r>
        <w:continuationSeparator/>
      </w:r>
    </w:p>
    <w:p w14:paraId="1E287900" w14:textId="77777777" w:rsidR="00817D06" w:rsidRDefault="00817D06"/>
  </w:footnote>
  <w:footnote w:id="1">
    <w:p w14:paraId="1E740552" w14:textId="71652BE4" w:rsidR="00281726" w:rsidRDefault="00281726" w:rsidP="00CC3831">
      <w:pPr>
        <w:pStyle w:val="FootnoteText"/>
      </w:pPr>
      <w:r>
        <w:rPr>
          <w:vertAlign w:val="superscript"/>
        </w:rPr>
        <w:footnoteRef/>
      </w:r>
      <w:r>
        <w:t xml:space="preserve"> Each HAC has a number of associated diagnoses and codes, which define the HAC. Specifications for the list are available on the Commission’s website (</w:t>
      </w:r>
      <w:hyperlink r:id="rId1" w:history="1">
        <w:r>
          <w:rPr>
            <w:rStyle w:val="Hyperlink"/>
          </w:rPr>
          <w:t>https://www.surveymonkey.com/r/HACsdownload</w:t>
        </w:r>
      </w:hyperlink>
      <w:r>
        <w:t>).</w:t>
      </w:r>
    </w:p>
  </w:footnote>
  <w:footnote w:id="2">
    <w:p w14:paraId="766D6242" w14:textId="7C042E59" w:rsidR="00281726" w:rsidRDefault="00281726" w:rsidP="00E553A3">
      <w:pPr>
        <w:pStyle w:val="FootnoteText"/>
        <w:ind w:right="1897"/>
      </w:pPr>
      <w:r>
        <w:rPr>
          <w:vertAlign w:val="superscript"/>
        </w:rPr>
        <w:footnoteRef/>
      </w:r>
      <w:r>
        <w:t xml:space="preserve"> Rate per 10,000 admissions (apart from perineal tears and birth trauma where the denominator is vaginal births and all births respectively).</w:t>
      </w:r>
    </w:p>
  </w:footnote>
  <w:footnote w:id="3">
    <w:p w14:paraId="3147F59A" w14:textId="3106421E" w:rsidR="00281726" w:rsidRDefault="00281726" w:rsidP="00306527">
      <w:pPr>
        <w:pStyle w:val="FootnoteText"/>
      </w:pPr>
      <w:r>
        <w:rPr>
          <w:vertAlign w:val="superscript"/>
        </w:rPr>
        <w:footnoteRef/>
      </w:r>
      <w:r>
        <w:t xml:space="preserve"> </w:t>
      </w:r>
      <w:r w:rsidRPr="00281726">
        <w:rPr>
          <w:rStyle w:val="Emphasis"/>
        </w:rPr>
        <w:t>Principal referral hospitals</w:t>
      </w:r>
      <w:r>
        <w:t xml:space="preserve"> are public acute hospitals that provide a very broad range of services, have a range of highly specialised service units, and have large patient volumes. The term ‘referral’ recognises that these hospitals have specialist facilities not typically found in smaller hospitals.</w:t>
      </w:r>
    </w:p>
  </w:footnote>
  <w:footnote w:id="4">
    <w:p w14:paraId="68678AF5" w14:textId="6F3EE5B2" w:rsidR="00281726" w:rsidRDefault="00281726" w:rsidP="00E553A3">
      <w:pPr>
        <w:pStyle w:val="FootnoteText"/>
      </w:pPr>
      <w:r>
        <w:rPr>
          <w:vertAlign w:val="superscript"/>
        </w:rPr>
        <w:footnoteRef/>
      </w:r>
      <w:r>
        <w:t xml:space="preserve"> A fact sheet has not been prepared for HAC ‘unplanned intensive care unit admission’. It is not currently possible nationally to identify patients who have had an unexpected admission to intensive care using the Admitted Patient Care National Minimum Data Set, which is used to monitor HACs.</w:t>
      </w:r>
    </w:p>
  </w:footnote>
  <w:footnote w:id="5">
    <w:p w14:paraId="674AC74C" w14:textId="77777777" w:rsidR="00281726" w:rsidRDefault="00281726" w:rsidP="00513D90">
      <w:r>
        <w:rPr>
          <w:vertAlign w:val="superscript"/>
        </w:rPr>
        <w:footnoteRef/>
      </w:r>
      <w:r>
        <w:t xml:space="preserve"> Based on the National Australian Built Environment Rating System</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2D8F68" w14:textId="0E345259" w:rsidR="00281726" w:rsidRDefault="00281726">
    <w:pPr>
      <w:pStyle w:val="Header"/>
    </w:pPr>
    <w:r>
      <w:rPr>
        <w:noProof/>
        <w:lang w:val="en-US" w:eastAsia="zh-CN"/>
      </w:rPr>
      <mc:AlternateContent>
        <mc:Choice Requires="wps">
          <w:drawing>
            <wp:anchor distT="0" distB="0" distL="114300" distR="114300" simplePos="0" relativeHeight="251659264" behindDoc="0" locked="0" layoutInCell="1" allowOverlap="1" wp14:anchorId="4C25A018" wp14:editId="78D8189B">
              <wp:simplePos x="0" y="0"/>
              <wp:positionH relativeFrom="column">
                <wp:posOffset>-360045</wp:posOffset>
              </wp:positionH>
              <wp:positionV relativeFrom="paragraph">
                <wp:posOffset>0</wp:posOffset>
              </wp:positionV>
              <wp:extent cx="251640" cy="251640"/>
              <wp:effectExtent l="0" t="0" r="0" b="0"/>
              <wp:wrapNone/>
              <wp:docPr id="10" name="Partial Circle 10">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073705A" id="Partial Circle 10" o:spid="_x0000_s1026" style="position:absolute;margin-left:-28.35pt;margin-top:0;width:19.8pt;height:1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" path="m122949,33v33702,-769,66304,12018,90496,35496c237637,59007,251396,91210,251637,124920r-125817,900l122949,33xe" fillcolor="#63ab83 [3204]"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Pr>
        <w:noProof/>
      </w:rPr>
      <w:t>Heading 1</w:t>
    </w:r>
    <w:r>
      <w:rPr>
        <w:noProof/>
      </w:rPr>
      <w:fldChar w:fldCharType="end"/>
    </w:r>
  </w:p>
</w:hdr>
</file>

<file path=word/header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C779CA" w14:textId="21B2066B" w:rsidR="00281726" w:rsidRDefault="00281726">
    <w:pPr>
      <w:pStyle w:val="Header"/>
    </w:pPr>
    <w:r>
      <w:rPr>
        <w:noProof/>
        <w:lang w:val="en-US" w:eastAsia="zh-CN"/>
      </w:rPr>
      <w:drawing>
        <wp:anchor distT="0" distB="0" distL="114300" distR="114300" simplePos="0" relativeHeight="251794432" behindDoc="1" locked="0" layoutInCell="1" allowOverlap="1" wp14:anchorId="45AD0924" wp14:editId="052F771F">
          <wp:simplePos x="0" y="0"/>
          <wp:positionH relativeFrom="page">
            <wp:align>left</wp:align>
          </wp:positionH>
          <wp:positionV relativeFrom="page">
            <wp:align>top</wp:align>
          </wp:positionV>
          <wp:extent cx="6335640" cy="9000000"/>
          <wp:effectExtent l="0" t="0" r="8255" b="0"/>
          <wp:wrapNone/>
          <wp:docPr id="85" name="Picture 85">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CSQ_AR2017-18_Acc_01h_009.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D77BE1" w14:textId="784A9FD5" w:rsidR="00281726" w:rsidRDefault="00281726">
    <w:pPr>
      <w:pStyle w:val="Header"/>
    </w:pPr>
    <w:r>
      <w:rPr>
        <w:noProof/>
        <w:lang w:val="en-US" w:eastAsia="zh-CN"/>
      </w:rPr>
      <w:drawing>
        <wp:anchor distT="0" distB="0" distL="114300" distR="114300" simplePos="0" relativeHeight="251858944" behindDoc="1" locked="0" layoutInCell="1" allowOverlap="1" wp14:anchorId="61E2A297" wp14:editId="4053360C">
          <wp:simplePos x="0" y="0"/>
          <wp:positionH relativeFrom="page">
            <wp:align>left</wp:align>
          </wp:positionH>
          <wp:positionV relativeFrom="page">
            <wp:align>top</wp:align>
          </wp:positionV>
          <wp:extent cx="6334920" cy="8999366"/>
          <wp:effectExtent l="0" t="0" r="8890" b="0"/>
          <wp:wrapNone/>
          <wp:docPr id="95" name="Picture 95">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366"/>
                  </a:xfrm>
                  <a:prstGeom prst="rect">
                    <a:avLst/>
                  </a:prstGeom>
                </pic:spPr>
              </pic:pic>
            </a:graphicData>
          </a:graphic>
          <wp14:sizeRelH relativeFrom="margin">
            <wp14:pctWidth>0</wp14:pctWidth>
          </wp14:sizeRelH>
          <wp14:sizeRelV relativeFrom="margin">
            <wp14:pctHeight>0</wp14:pctHeight>
          </wp14:sizeRelV>
        </wp:anchor>
      </w:drawing>
    </w:r>
  </w:p>
</w:hdr>
</file>

<file path=word/header10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4714B3" w14:textId="29B423F8" w:rsidR="00281726" w:rsidRPr="00B54252" w:rsidRDefault="00281726" w:rsidP="00B54252">
    <w:pPr>
      <w:pStyle w:val="Header"/>
    </w:pPr>
    <w:r>
      <w:rPr>
        <w:noProof/>
        <w:lang w:val="en-US" w:eastAsia="zh-CN"/>
      </w:rPr>
      <w:drawing>
        <wp:anchor distT="0" distB="0" distL="114300" distR="114300" simplePos="0" relativeHeight="251714560" behindDoc="1" locked="0" layoutInCell="1" allowOverlap="1" wp14:anchorId="7ED4A1D4" wp14:editId="059D377F">
          <wp:simplePos x="0" y="0"/>
          <wp:positionH relativeFrom="page">
            <wp:align>left</wp:align>
          </wp:positionH>
          <wp:positionV relativeFrom="page">
            <wp:align>top</wp:align>
          </wp:positionV>
          <wp:extent cx="6335640" cy="9000000"/>
          <wp:effectExtent l="0" t="0" r="8255" b="0"/>
          <wp:wrapNone/>
          <wp:docPr id="96" name="Picture 96">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hapter Page BGs_13.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184F80" w14:textId="00F86ABF" w:rsidR="00281726" w:rsidRDefault="00281726">
    <w:pPr>
      <w:pStyle w:val="Header"/>
    </w:pPr>
    <w:r>
      <w:rPr>
        <w:noProof/>
        <w:lang w:val="en-US" w:eastAsia="zh-CN"/>
      </w:rPr>
      <w:drawing>
        <wp:anchor distT="0" distB="0" distL="114300" distR="114300" simplePos="0" relativeHeight="251715584" behindDoc="1" locked="0" layoutInCell="1" allowOverlap="1" wp14:anchorId="5523DCBB" wp14:editId="614E8B8D">
          <wp:simplePos x="0" y="0"/>
          <wp:positionH relativeFrom="page">
            <wp:align>left</wp:align>
          </wp:positionH>
          <wp:positionV relativeFrom="page">
            <wp:align>top</wp:align>
          </wp:positionV>
          <wp:extent cx="6335640" cy="9000000"/>
          <wp:effectExtent l="0" t="0" r="8255" b="0"/>
          <wp:wrapNone/>
          <wp:docPr id="97" name="Picture 97">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hapter Page BGs_14.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0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FA9901" w14:textId="2E1503D8" w:rsidR="00281726" w:rsidRDefault="00281726">
    <w:pPr>
      <w:pStyle w:val="Header"/>
    </w:pPr>
    <w:r>
      <w:rPr>
        <w:noProof/>
        <w:lang w:val="en-US" w:eastAsia="zh-CN"/>
      </w:rPr>
      <mc:AlternateContent>
        <mc:Choice Requires="wps">
          <w:drawing>
            <wp:anchor distT="0" distB="0" distL="114300" distR="114300" simplePos="0" relativeHeight="251700224" behindDoc="0" locked="0" layoutInCell="1" allowOverlap="1" wp14:anchorId="64CCA370" wp14:editId="75FFA14A">
              <wp:simplePos x="0" y="0"/>
              <wp:positionH relativeFrom="column">
                <wp:posOffset>-360045</wp:posOffset>
              </wp:positionH>
              <wp:positionV relativeFrom="paragraph">
                <wp:posOffset>0</wp:posOffset>
              </wp:positionV>
              <wp:extent cx="251640" cy="251640"/>
              <wp:effectExtent l="0" t="0" r="0" b="0"/>
              <wp:wrapNone/>
              <wp:docPr id="23" name="Partial Circle 23">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921CF3F" id="Partial Circle 23" o:spid="_x0000_s1026" style="position:absolute;margin-left:-28.35pt;margin-top:0;width:19.8pt;height:19.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" path="m122949,33v33702,-769,66304,12018,90496,35496c237637,59007,251396,91210,251637,124920r-125817,900l122949,33xe" fillcolor="#a20080 [3209]"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Indexes and references</w:t>
    </w:r>
    <w:r>
      <w:rPr>
        <w:noProof/>
      </w:rPr>
      <w:fldChar w:fldCharType="end"/>
    </w:r>
  </w:p>
</w:hdr>
</file>

<file path=word/header10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C78ED" w14:textId="77777777" w:rsidR="00281726" w:rsidRDefault="00281726">
    <w:pPr>
      <w:pStyle w:val="Header"/>
    </w:pPr>
  </w:p>
</w:hdr>
</file>

<file path=word/header10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B69728" w14:textId="1D22B2AD" w:rsidR="00281726" w:rsidRDefault="00281726">
    <w:pPr>
      <w:pStyle w:val="Header"/>
    </w:pPr>
    <w:r>
      <w:rPr>
        <w:noProof/>
        <w:lang w:val="en-US" w:eastAsia="zh-CN"/>
      </w:rPr>
      <mc:AlternateContent>
        <mc:Choice Requires="wps">
          <w:drawing>
            <wp:anchor distT="0" distB="0" distL="114300" distR="114300" simplePos="0" relativeHeight="251789312" behindDoc="0" locked="0" layoutInCell="1" allowOverlap="1" wp14:anchorId="70D1B0E5" wp14:editId="68169A38">
              <wp:simplePos x="0" y="0"/>
              <wp:positionH relativeFrom="column">
                <wp:posOffset>-360045</wp:posOffset>
              </wp:positionH>
              <wp:positionV relativeFrom="paragraph">
                <wp:posOffset>0</wp:posOffset>
              </wp:positionV>
              <wp:extent cx="251640" cy="251640"/>
              <wp:effectExtent l="0" t="0" r="0" b="0"/>
              <wp:wrapNone/>
              <wp:docPr id="82" name="Partial Circle 82">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0924088" id="Partial Circle 82" o:spid="_x0000_s1026" style="position:absolute;margin-left:-28.35pt;margin-top:0;width:19.8pt;height:19.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ecVCg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" path="m122949,33v33702,-769,66304,12018,90496,35496c237637,59007,251396,91210,251637,124920r-125817,900l122949,33xe" fillcolor="#a20080 [3209]"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Indexes and references</w:t>
    </w:r>
    <w:r>
      <w:rPr>
        <w:noProof/>
      </w:rPr>
      <w:fldChar w:fldCharType="end"/>
    </w:r>
  </w:p>
</w:hdr>
</file>

<file path=word/header10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3F99BF" w14:textId="77777777" w:rsidR="00281726" w:rsidRDefault="00281726">
    <w:pPr>
      <w:pStyle w:val="Header"/>
    </w:pPr>
  </w:p>
</w:hdr>
</file>

<file path=word/header10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8BD9C3" w14:textId="3E7ED103" w:rsidR="00281726" w:rsidRDefault="00281726">
    <w:pPr>
      <w:pStyle w:val="Header"/>
    </w:pPr>
    <w:r>
      <w:rPr>
        <w:noProof/>
        <w:lang w:val="en-US" w:eastAsia="zh-CN"/>
      </w:rPr>
      <mc:AlternateContent>
        <mc:Choice Requires="wps">
          <w:drawing>
            <wp:anchor distT="0" distB="0" distL="114300" distR="114300" simplePos="0" relativeHeight="251791360" behindDoc="0" locked="0" layoutInCell="1" allowOverlap="1" wp14:anchorId="5F2DCBA7" wp14:editId="56ED736A">
              <wp:simplePos x="0" y="0"/>
              <wp:positionH relativeFrom="column">
                <wp:posOffset>-360045</wp:posOffset>
              </wp:positionH>
              <wp:positionV relativeFrom="paragraph">
                <wp:posOffset>0</wp:posOffset>
              </wp:positionV>
              <wp:extent cx="251640" cy="251640"/>
              <wp:effectExtent l="0" t="0" r="0" b="0"/>
              <wp:wrapNone/>
              <wp:docPr id="83" name="Partial Circle 83">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68FCDEC" id="Partial Circle 83" o:spid="_x0000_s1026" style="position:absolute;margin-left:-28.35pt;margin-top:0;width:19.8pt;height:19.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" path="m122949,33v33702,-769,66304,12018,90496,35496c237637,59007,251396,91210,251637,124920r-125817,900l122949,33xe" fillcolor="#a20080 [3209]"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Indexes and references</w:t>
    </w:r>
    <w:r>
      <w:rPr>
        <w:noProof/>
      </w:rPr>
      <w:fldChar w:fldCharType="end"/>
    </w:r>
  </w:p>
</w:hdr>
</file>

<file path=word/header10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E4ECA9" w14:textId="77777777" w:rsidR="00281726" w:rsidRDefault="00281726">
    <w:pPr>
      <w:pStyle w:val="Header"/>
    </w:pPr>
  </w:p>
</w:hdr>
</file>

<file path=word/header10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2C2961" w14:textId="0993AC7B" w:rsidR="00281726" w:rsidRDefault="00281726">
    <w:pPr>
      <w:pStyle w:val="Header"/>
    </w:pPr>
    <w:r>
      <w:rPr>
        <w:noProof/>
        <w:lang w:val="en-US" w:eastAsia="zh-CN"/>
      </w:rPr>
      <mc:AlternateContent>
        <mc:Choice Requires="wps">
          <w:drawing>
            <wp:anchor distT="0" distB="0" distL="114300" distR="114300" simplePos="0" relativeHeight="251793408" behindDoc="0" locked="0" layoutInCell="1" allowOverlap="1" wp14:anchorId="113C46CF" wp14:editId="431C6CA3">
              <wp:simplePos x="0" y="0"/>
              <wp:positionH relativeFrom="column">
                <wp:posOffset>-360045</wp:posOffset>
              </wp:positionH>
              <wp:positionV relativeFrom="paragraph">
                <wp:posOffset>0</wp:posOffset>
              </wp:positionV>
              <wp:extent cx="251640" cy="251640"/>
              <wp:effectExtent l="0" t="0" r="0" b="0"/>
              <wp:wrapNone/>
              <wp:docPr id="84" name="Partial Circle 84">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FF3CB8D" id="Partial Circle 84" o:spid="_x0000_s1026" style="position:absolute;margin-left:-28.35pt;margin-top:0;width:19.8pt;height:19.8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b2P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" path="m122949,33v33702,-769,66304,12018,90496,35496c237637,59007,251396,91210,251637,124920r-125817,900l122949,33xe" fillcolor="#a20080 [3209]"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Indexes and references</w:t>
    </w:r>
    <w:r>
      <w:rPr>
        <w:noProof/>
      </w:rPr>
      <w:fldChar w:fldCharType="end"/>
    </w:r>
  </w:p>
</w:hdr>
</file>

<file path=word/header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3C36C3" w14:textId="17004F50" w:rsidR="00281726" w:rsidRDefault="00281726">
    <w:pPr>
      <w:pStyle w:val="Header"/>
    </w:pPr>
    <w:r>
      <w:rPr>
        <w:noProof/>
        <w:lang w:val="en-US" w:eastAsia="zh-CN"/>
      </w:rPr>
      <w:drawing>
        <wp:anchor distT="0" distB="0" distL="114300" distR="114300" simplePos="0" relativeHeight="251795456" behindDoc="1" locked="0" layoutInCell="1" allowOverlap="1" wp14:anchorId="63C1BE3C" wp14:editId="7B3E9B18">
          <wp:simplePos x="0" y="0"/>
          <wp:positionH relativeFrom="page">
            <wp:align>left</wp:align>
          </wp:positionH>
          <wp:positionV relativeFrom="page">
            <wp:align>top</wp:align>
          </wp:positionV>
          <wp:extent cx="6335640" cy="9000000"/>
          <wp:effectExtent l="0" t="0" r="8255" b="0"/>
          <wp:wrapNone/>
          <wp:docPr id="145" name="Picture 145">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zh-CN"/>
      </w:rPr>
      <mc:AlternateContent>
        <mc:Choice Requires="wps">
          <w:drawing>
            <wp:anchor distT="0" distB="0" distL="114300" distR="114300" simplePos="0" relativeHeight="251717632" behindDoc="0" locked="0" layoutInCell="1" allowOverlap="1" wp14:anchorId="500DDCD0" wp14:editId="7666411F">
              <wp:simplePos x="0" y="0"/>
              <wp:positionH relativeFrom="column">
                <wp:posOffset>-360045</wp:posOffset>
              </wp:positionH>
              <wp:positionV relativeFrom="paragraph">
                <wp:posOffset>0</wp:posOffset>
              </wp:positionV>
              <wp:extent cx="251640" cy="251640"/>
              <wp:effectExtent l="0" t="0" r="0" b="0"/>
              <wp:wrapNone/>
              <wp:docPr id="40" name="Partial Circle 40">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799EE84" id="Partial Circle 40" o:spid="_x0000_s1026" style="position:absolute;margin-left:-28.35pt;margin-top:0;width:19.8pt;height:19.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" path="m122949,33v33702,-769,66304,12018,90496,35496c237637,59007,251396,91210,251637,124920r-125817,900l122949,33xe" fillcolor="#63ab83 [3204]"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536870">
      <w:rPr>
        <w:noProof/>
      </w:rPr>
      <w:t>Overview</w:t>
    </w:r>
    <w:r>
      <w:rPr>
        <w:noProof/>
      </w:rPr>
      <w:fldChar w:fldCharType="end"/>
    </w:r>
  </w:p>
</w:hdr>
</file>

<file path=word/header11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67C724" w14:textId="77777777" w:rsidR="00281726" w:rsidRDefault="00281726">
    <w:pPr>
      <w:pStyle w:val="Header"/>
    </w:pPr>
  </w:p>
</w:hdr>
</file>

<file path=word/header11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6DC8C3" w14:textId="49D12E92" w:rsidR="00281726" w:rsidRPr="00B54252" w:rsidRDefault="00281726" w:rsidP="00B54252">
    <w:pPr>
      <w:pStyle w:val="Header"/>
    </w:pPr>
    <w:r>
      <w:rPr>
        <w:noProof/>
        <w:lang w:val="en-US" w:eastAsia="zh-CN"/>
      </w:rPr>
      <w:drawing>
        <wp:anchor distT="0" distB="0" distL="114300" distR="114300" simplePos="0" relativeHeight="251701248" behindDoc="1" locked="0" layoutInCell="1" allowOverlap="1" wp14:anchorId="78F46A35" wp14:editId="2A93F4D7">
          <wp:simplePos x="0" y="0"/>
          <wp:positionH relativeFrom="page">
            <wp:align>left</wp:align>
          </wp:positionH>
          <wp:positionV relativeFrom="page">
            <wp:align>top</wp:align>
          </wp:positionV>
          <wp:extent cx="6335640" cy="9000000"/>
          <wp:effectExtent l="0" t="0" r="8255" b="0"/>
          <wp:wrapNone/>
          <wp:docPr id="25" name="Picture 25">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CSQ_AR2017-18_Acc_01h_156.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60EFA8" w14:textId="77777777" w:rsidR="00281726" w:rsidRDefault="00281726">
    <w:pPr>
      <w:pStyle w:val="Header"/>
    </w:pPr>
  </w:p>
</w:hdr>
</file>

<file path=word/header1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434B71" w14:textId="4D1B65D4" w:rsidR="00281726" w:rsidRDefault="00281726">
    <w:pPr>
      <w:pStyle w:val="Header"/>
    </w:pPr>
    <w:r>
      <w:rPr>
        <w:noProof/>
        <w:lang w:val="en-US" w:eastAsia="zh-CN"/>
      </w:rPr>
      <w:drawing>
        <wp:anchor distT="0" distB="0" distL="114300" distR="114300" simplePos="0" relativeHeight="251797504" behindDoc="1" locked="0" layoutInCell="1" allowOverlap="1" wp14:anchorId="2F1E61D7" wp14:editId="37FD4198">
          <wp:simplePos x="0" y="0"/>
          <wp:positionH relativeFrom="page">
            <wp:align>left</wp:align>
          </wp:positionH>
          <wp:positionV relativeFrom="page">
            <wp:align>top</wp:align>
          </wp:positionV>
          <wp:extent cx="6334920" cy="9000000"/>
          <wp:effectExtent l="0" t="0" r="8890" b="0"/>
          <wp:wrapNone/>
          <wp:docPr id="146" name="Picture 146">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DCC49B" w14:textId="56FB801D" w:rsidR="00281726" w:rsidRDefault="00281726">
    <w:pPr>
      <w:pStyle w:val="Header"/>
    </w:pPr>
    <w:r>
      <w:rPr>
        <w:noProof/>
        <w:lang w:val="en-US" w:eastAsia="zh-CN"/>
      </w:rPr>
      <w:drawing>
        <wp:anchor distT="0" distB="0" distL="114300" distR="114300" simplePos="0" relativeHeight="251799552" behindDoc="1" locked="0" layoutInCell="1" allowOverlap="1" wp14:anchorId="782E0445" wp14:editId="699DF648">
          <wp:simplePos x="0" y="0"/>
          <wp:positionH relativeFrom="page">
            <wp:align>left</wp:align>
          </wp:positionH>
          <wp:positionV relativeFrom="page">
            <wp:align>top</wp:align>
          </wp:positionV>
          <wp:extent cx="6334920" cy="9000000"/>
          <wp:effectExtent l="0" t="0" r="8890" b="0"/>
          <wp:wrapNone/>
          <wp:docPr id="169" name="Picture 169">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90000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zh-CN"/>
      </w:rPr>
      <mc:AlternateContent>
        <mc:Choice Requires="wps">
          <w:drawing>
            <wp:anchor distT="0" distB="0" distL="114300" distR="114300" simplePos="0" relativeHeight="251719680" behindDoc="0" locked="0" layoutInCell="1" allowOverlap="1" wp14:anchorId="576F545C" wp14:editId="1FE04E2A">
              <wp:simplePos x="0" y="0"/>
              <wp:positionH relativeFrom="column">
                <wp:posOffset>-360045</wp:posOffset>
              </wp:positionH>
              <wp:positionV relativeFrom="paragraph">
                <wp:posOffset>0</wp:posOffset>
              </wp:positionV>
              <wp:extent cx="251640" cy="251640"/>
              <wp:effectExtent l="0" t="0" r="0" b="0"/>
              <wp:wrapNone/>
              <wp:docPr id="41" name="Partial Circle 41">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3BA0606" id="Partial Circle 41" o:spid="_x0000_s1026" style="position:absolute;margin-left:-28.35pt;margin-top:0;width:19.8pt;height:19.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" path="m122949,33v33702,-769,66304,12018,90496,35496c237637,59007,251396,91210,251637,124920r-125817,900l122949,33xe" fillcolor="#63ab83 [3204]"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634477">
      <w:rPr>
        <w:noProof/>
      </w:rPr>
      <w:t>Overview</w:t>
    </w:r>
    <w:r>
      <w:rPr>
        <w:noProof/>
      </w:rPr>
      <w:fldChar w:fldCharType="end"/>
    </w:r>
  </w:p>
</w:hdr>
</file>

<file path=word/header1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28F4B6" w14:textId="05D009E9" w:rsidR="00281726" w:rsidRDefault="00281726">
    <w:pPr>
      <w:pStyle w:val="Header"/>
    </w:pPr>
    <w:r>
      <w:rPr>
        <w:noProof/>
        <w:lang w:val="en-US" w:eastAsia="zh-CN"/>
      </w:rPr>
      <w:drawing>
        <wp:anchor distT="0" distB="0" distL="114300" distR="114300" simplePos="0" relativeHeight="251801600" behindDoc="1" locked="0" layoutInCell="1" allowOverlap="1" wp14:anchorId="1918DACE" wp14:editId="4F3DC014">
          <wp:simplePos x="0" y="0"/>
          <wp:positionH relativeFrom="page">
            <wp:align>left</wp:align>
          </wp:positionH>
          <wp:positionV relativeFrom="page">
            <wp:align>top</wp:align>
          </wp:positionV>
          <wp:extent cx="6334920" cy="9000000"/>
          <wp:effectExtent l="0" t="0" r="8890" b="0"/>
          <wp:wrapNone/>
          <wp:docPr id="170" name="Picture 170">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4A1570" w14:textId="7AE585B2" w:rsidR="00281726" w:rsidRDefault="00281726">
    <w:pPr>
      <w:pStyle w:val="Header"/>
    </w:pPr>
    <w:r>
      <w:rPr>
        <w:noProof/>
        <w:lang w:val="en-US" w:eastAsia="zh-CN"/>
      </w:rPr>
      <mc:AlternateContent>
        <mc:Choice Requires="wps">
          <w:drawing>
            <wp:anchor distT="0" distB="0" distL="114300" distR="114300" simplePos="0" relativeHeight="251721728" behindDoc="0" locked="0" layoutInCell="1" allowOverlap="1" wp14:anchorId="0C25415B" wp14:editId="0B8B334B">
              <wp:simplePos x="0" y="0"/>
              <wp:positionH relativeFrom="column">
                <wp:posOffset>-360045</wp:posOffset>
              </wp:positionH>
              <wp:positionV relativeFrom="paragraph">
                <wp:posOffset>0</wp:posOffset>
              </wp:positionV>
              <wp:extent cx="251640" cy="251640"/>
              <wp:effectExtent l="0" t="0" r="0" b="0"/>
              <wp:wrapNone/>
              <wp:docPr id="42" name="Partial Circle 42">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B9B4FBF" id="Partial Circle 42" o:spid="_x0000_s1026" style="position:absolute;margin-left:-28.35pt;margin-top:0;width:19.8pt;height:19.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" path="m122949,33v33702,-769,66304,12018,90496,35496c237637,59007,251396,91210,251637,124920r-125817,900l122949,33xe" fillcolor="#63ab83 [3204]"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634477">
      <w:rPr>
        <w:noProof/>
      </w:rPr>
      <w:t>Overview</w:t>
    </w:r>
    <w:r>
      <w:rPr>
        <w:noProof/>
      </w:rPr>
      <w:fldChar w:fldCharType="end"/>
    </w:r>
  </w:p>
</w:hdr>
</file>

<file path=word/header1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EF2A8F" w14:textId="77777777" w:rsidR="00281726" w:rsidRDefault="00281726">
    <w:pPr>
      <w:pStyle w:val="Header"/>
    </w:pPr>
  </w:p>
</w:hdr>
</file>

<file path=word/header1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CDD8B1" w14:textId="535D7FCF" w:rsidR="00281726" w:rsidRPr="004C138E" w:rsidRDefault="00281726" w:rsidP="004C138E">
    <w:pPr>
      <w:pStyle w:val="Header"/>
    </w:pPr>
    <w:r>
      <w:rPr>
        <w:noProof/>
        <w:lang w:val="en-US" w:eastAsia="zh-CN"/>
      </w:rPr>
      <w:drawing>
        <wp:anchor distT="0" distB="0" distL="114300" distR="114300" simplePos="0" relativeHeight="251702272" behindDoc="1" locked="0" layoutInCell="1" allowOverlap="1" wp14:anchorId="44FD134D" wp14:editId="5CE6A105">
          <wp:simplePos x="0" y="0"/>
          <wp:positionH relativeFrom="page">
            <wp:align>left</wp:align>
          </wp:positionH>
          <wp:positionV relativeFrom="page">
            <wp:align>top</wp:align>
          </wp:positionV>
          <wp:extent cx="6335640" cy="9000000"/>
          <wp:effectExtent l="0" t="0" r="8255" b="0"/>
          <wp:wrapNone/>
          <wp:docPr id="26" name="Picture 26">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hapter Page BGs_03.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6C0482" w14:textId="3B062CBE" w:rsidR="00281726" w:rsidRDefault="00281726">
    <w:pPr>
      <w:pStyle w:val="Header"/>
    </w:pPr>
    <w:r>
      <w:rPr>
        <w:noProof/>
        <w:lang w:val="en-US" w:eastAsia="zh-CN"/>
      </w:rPr>
      <w:drawing>
        <wp:anchor distT="0" distB="0" distL="114300" distR="114300" simplePos="0" relativeHeight="251703296" behindDoc="1" locked="0" layoutInCell="1" allowOverlap="1" wp14:anchorId="76EF3D8D" wp14:editId="61CD41C3">
          <wp:simplePos x="0" y="0"/>
          <wp:positionH relativeFrom="page">
            <wp:align>left</wp:align>
          </wp:positionH>
          <wp:positionV relativeFrom="page">
            <wp:align>top</wp:align>
          </wp:positionV>
          <wp:extent cx="6335365" cy="9000000"/>
          <wp:effectExtent l="0" t="0" r="8890" b="0"/>
          <wp:wrapNone/>
          <wp:docPr id="27" name="Picture 27">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hapter Page BGs_04.jpg"/>
                  <pic:cNvPicPr/>
                </pic:nvPicPr>
                <pic:blipFill>
                  <a:blip r:embed="rId1">
                    <a:extLst>
                      <a:ext uri="{28A0092B-C50C-407E-A947-70E740481C1C}">
                        <a14:useLocalDpi xmlns:a14="http://schemas.microsoft.com/office/drawing/2010/main" val="0"/>
                      </a:ext>
                    </a:extLst>
                  </a:blip>
                  <a:stretch>
                    <a:fillRect/>
                  </a:stretch>
                </pic:blipFill>
                <pic:spPr>
                  <a:xfrm>
                    <a:off x="0" y="0"/>
                    <a:ext cx="6335365"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1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FE0C7F" w14:textId="088E9F16" w:rsidR="00281726" w:rsidRDefault="00281726">
    <w:pPr>
      <w:pStyle w:val="Header"/>
    </w:pPr>
    <w:r>
      <w:rPr>
        <w:noProof/>
        <w:lang w:val="en-US" w:eastAsia="zh-CN"/>
      </w:rPr>
      <mc:AlternateContent>
        <mc:Choice Requires="wps">
          <w:drawing>
            <wp:anchor distT="0" distB="0" distL="114300" distR="114300" simplePos="0" relativeHeight="251679744" behindDoc="0" locked="0" layoutInCell="1" allowOverlap="1" wp14:anchorId="47324877" wp14:editId="7ED9666D">
              <wp:simplePos x="0" y="0"/>
              <wp:positionH relativeFrom="column">
                <wp:posOffset>-360045</wp:posOffset>
              </wp:positionH>
              <wp:positionV relativeFrom="paragraph">
                <wp:posOffset>0</wp:posOffset>
              </wp:positionV>
              <wp:extent cx="251640" cy="251640"/>
              <wp:effectExtent l="0" t="0" r="0" b="0"/>
              <wp:wrapNone/>
              <wp:docPr id="13" name="Partial Circle 13">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C99FBAC" id="Partial Circle 13" o:spid="_x0000_s1026" style="position:absolute;margin-left:-28.35pt;margin-top:0;width:19.8pt;height:19.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tOfrw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634477">
      <w:rPr>
        <w:noProof/>
      </w:rPr>
      <w:t>Report on performance</w:t>
    </w:r>
    <w:r>
      <w:rPr>
        <w:noProof/>
      </w:rPr>
      <w:fldChar w:fldCharType="end"/>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6FCB4D" w14:textId="799B3AAB" w:rsidR="00281726" w:rsidRPr="00507BD8" w:rsidRDefault="00281726" w:rsidP="00507BD8">
    <w:pPr>
      <w:pStyle w:val="Header"/>
    </w:pPr>
  </w:p>
</w:hdr>
</file>

<file path=word/header2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1364E5" w14:textId="34BA941E" w:rsidR="00281726" w:rsidRDefault="00281726">
    <w:pPr>
      <w:pStyle w:val="Header"/>
    </w:pPr>
    <w:r>
      <w:rPr>
        <w:noProof/>
        <w:lang w:val="en-US" w:eastAsia="zh-CN"/>
      </w:rPr>
      <w:drawing>
        <wp:anchor distT="0" distB="0" distL="114300" distR="114300" simplePos="0" relativeHeight="251803648" behindDoc="1" locked="0" layoutInCell="1" allowOverlap="1" wp14:anchorId="74D103EF" wp14:editId="61CC0216">
          <wp:simplePos x="0" y="0"/>
          <wp:positionH relativeFrom="page">
            <wp:align>left</wp:align>
          </wp:positionH>
          <wp:positionV relativeFrom="page">
            <wp:align>top</wp:align>
          </wp:positionV>
          <wp:extent cx="6334920" cy="9000000"/>
          <wp:effectExtent l="0" t="0" r="8890" b="0"/>
          <wp:wrapNone/>
          <wp:docPr id="90" name="Picture 90">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5FB792" w14:textId="68718FE9" w:rsidR="00281726" w:rsidRDefault="00281726">
    <w:pPr>
      <w:pStyle w:val="Header"/>
    </w:pPr>
    <w:r>
      <w:rPr>
        <w:noProof/>
        <w:lang w:val="en-US" w:eastAsia="zh-CN"/>
      </w:rPr>
      <mc:AlternateContent>
        <mc:Choice Requires="wps">
          <w:drawing>
            <wp:anchor distT="0" distB="0" distL="114300" distR="114300" simplePos="0" relativeHeight="251723776" behindDoc="0" locked="0" layoutInCell="1" allowOverlap="1" wp14:anchorId="341226E5" wp14:editId="19C25E40">
              <wp:simplePos x="0" y="0"/>
              <wp:positionH relativeFrom="column">
                <wp:posOffset>-360045</wp:posOffset>
              </wp:positionH>
              <wp:positionV relativeFrom="paragraph">
                <wp:posOffset>0</wp:posOffset>
              </wp:positionV>
              <wp:extent cx="251640" cy="251640"/>
              <wp:effectExtent l="0" t="0" r="0" b="0"/>
              <wp:wrapNone/>
              <wp:docPr id="43" name="Partial Circle 43">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21E9C47" id="Partial Circle 43" o:spid="_x0000_s1026" style="position:absolute;margin-left:-28.35pt;margin-top:0;width:19.8pt;height:19.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2FsStw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634477">
      <w:rPr>
        <w:noProof/>
      </w:rPr>
      <w:t>Report on performance</w:t>
    </w:r>
    <w:r>
      <w:rPr>
        <w:noProof/>
      </w:rPr>
      <w:fldChar w:fldCharType="end"/>
    </w:r>
  </w:p>
</w:hdr>
</file>

<file path=word/header2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9EC386" w14:textId="77777777" w:rsidR="00281726" w:rsidRDefault="00281726">
    <w:pPr>
      <w:pStyle w:val="Header"/>
    </w:pPr>
  </w:p>
</w:hdr>
</file>

<file path=word/header2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393064" w14:textId="5E688122" w:rsidR="00281726" w:rsidRDefault="00281726">
    <w:pPr>
      <w:pStyle w:val="Header"/>
    </w:pPr>
    <w:r>
      <w:rPr>
        <w:noProof/>
        <w:lang w:val="en-US" w:eastAsia="zh-CN"/>
      </w:rPr>
      <mc:AlternateContent>
        <mc:Choice Requires="wps">
          <w:drawing>
            <wp:anchor distT="0" distB="0" distL="114300" distR="114300" simplePos="0" relativeHeight="251725824" behindDoc="0" locked="0" layoutInCell="1" allowOverlap="1" wp14:anchorId="2E026BEF" wp14:editId="60347001">
              <wp:simplePos x="0" y="0"/>
              <wp:positionH relativeFrom="column">
                <wp:posOffset>-360045</wp:posOffset>
              </wp:positionH>
              <wp:positionV relativeFrom="paragraph">
                <wp:posOffset>0</wp:posOffset>
              </wp:positionV>
              <wp:extent cx="251640" cy="251640"/>
              <wp:effectExtent l="0" t="0" r="0" b="0"/>
              <wp:wrapNone/>
              <wp:docPr id="44" name="Partial Circle 44">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7DD5889" id="Partial Circle 44" o:spid="_x0000_s1026" style="position:absolute;margin-left:-28.35pt;margin-top:0;width:19.8pt;height:19.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uv7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bH7r+w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634477">
      <w:rPr>
        <w:noProof/>
      </w:rPr>
      <w:t>Report on performance</w:t>
    </w:r>
    <w:r>
      <w:rPr>
        <w:noProof/>
      </w:rPr>
      <w:fldChar w:fldCharType="end"/>
    </w:r>
  </w:p>
</w:hdr>
</file>

<file path=word/header2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603D1E" w14:textId="08C0060E" w:rsidR="00281726" w:rsidRDefault="00281726">
    <w:pPr>
      <w:pStyle w:val="Header"/>
    </w:pPr>
    <w:r>
      <w:rPr>
        <w:noProof/>
        <w:lang w:val="en-US" w:eastAsia="zh-CN"/>
      </w:rPr>
      <w:drawing>
        <wp:anchor distT="0" distB="0" distL="114300" distR="114300" simplePos="0" relativeHeight="251805696" behindDoc="1" locked="0" layoutInCell="1" allowOverlap="1" wp14:anchorId="49B4ED39" wp14:editId="69F215E1">
          <wp:simplePos x="0" y="0"/>
          <wp:positionH relativeFrom="page">
            <wp:align>left</wp:align>
          </wp:positionH>
          <wp:positionV relativeFrom="page">
            <wp:align>top</wp:align>
          </wp:positionV>
          <wp:extent cx="6334920" cy="8999280"/>
          <wp:effectExtent l="0" t="0" r="8890" b="0"/>
          <wp:wrapNone/>
          <wp:docPr id="197" name="Picture 197">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p>
</w:hdr>
</file>

<file path=word/header2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BBD952" w14:textId="2375BDF4" w:rsidR="00281726" w:rsidRDefault="00281726">
    <w:pPr>
      <w:pStyle w:val="Header"/>
    </w:pPr>
    <w:r>
      <w:rPr>
        <w:noProof/>
        <w:lang w:val="en-US" w:eastAsia="zh-CN"/>
      </w:rPr>
      <mc:AlternateContent>
        <mc:Choice Requires="wps">
          <w:drawing>
            <wp:anchor distT="0" distB="0" distL="114300" distR="114300" simplePos="0" relativeHeight="251727872" behindDoc="0" locked="0" layoutInCell="1" allowOverlap="1" wp14:anchorId="238CF93B" wp14:editId="16E51C4B">
              <wp:simplePos x="0" y="0"/>
              <wp:positionH relativeFrom="column">
                <wp:posOffset>-360045</wp:posOffset>
              </wp:positionH>
              <wp:positionV relativeFrom="paragraph">
                <wp:posOffset>0</wp:posOffset>
              </wp:positionV>
              <wp:extent cx="251640" cy="251640"/>
              <wp:effectExtent l="0" t="0" r="0" b="0"/>
              <wp:wrapNone/>
              <wp:docPr id="45" name="Partial Circle 45">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66E95ED" id="Partial Circle 45" o:spid="_x0000_s1026" style="position:absolute;margin-left:-28.35pt;margin-top:0;width:19.8pt;height:19.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fcdILQ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634477">
      <w:rPr>
        <w:noProof/>
      </w:rPr>
      <w:t>Report on performance</w:t>
    </w:r>
    <w:r>
      <w:rPr>
        <w:noProof/>
      </w:rPr>
      <w:fldChar w:fldCharType="end"/>
    </w:r>
  </w:p>
</w:hdr>
</file>

<file path=word/header2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314723" w14:textId="77777777" w:rsidR="00281726" w:rsidRDefault="00281726">
    <w:pPr>
      <w:pStyle w:val="Header"/>
    </w:pPr>
  </w:p>
</w:hdr>
</file>

<file path=word/header2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A54192" w14:textId="16B27F6A" w:rsidR="00281726" w:rsidRDefault="00281726">
    <w:pPr>
      <w:pStyle w:val="Header"/>
    </w:pPr>
    <w:r>
      <w:rPr>
        <w:noProof/>
        <w:lang w:val="en-US" w:eastAsia="zh-CN"/>
      </w:rPr>
      <mc:AlternateContent>
        <mc:Choice Requires="wps">
          <w:drawing>
            <wp:anchor distT="0" distB="0" distL="114300" distR="114300" simplePos="0" relativeHeight="251729920" behindDoc="0" locked="0" layoutInCell="1" allowOverlap="1" wp14:anchorId="50D14153" wp14:editId="6E7B2F3A">
              <wp:simplePos x="0" y="0"/>
              <wp:positionH relativeFrom="column">
                <wp:posOffset>-360045</wp:posOffset>
              </wp:positionH>
              <wp:positionV relativeFrom="paragraph">
                <wp:posOffset>0</wp:posOffset>
              </wp:positionV>
              <wp:extent cx="251640" cy="251640"/>
              <wp:effectExtent l="0" t="0" r="0" b="0"/>
              <wp:wrapNone/>
              <wp:docPr id="46" name="Partial Circle 46">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D7E7450" id="Partial Circle 46" o:spid="_x0000_s1026" style="position:absolute;margin-left:-28.35pt;margin-top:0;width:19.8pt;height:19.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t2N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DwrdjQ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634477">
      <w:rPr>
        <w:noProof/>
      </w:rPr>
      <w:t>Report on performance</w:t>
    </w:r>
    <w:r>
      <w:rPr>
        <w:noProof/>
      </w:rPr>
      <w:fldChar w:fldCharType="end"/>
    </w:r>
  </w:p>
</w:hdr>
</file>

<file path=word/header2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611A07" w14:textId="37C03049" w:rsidR="00281726" w:rsidRDefault="00281726">
    <w:pPr>
      <w:pStyle w:val="Header"/>
    </w:pPr>
    <w:r>
      <w:rPr>
        <w:noProof/>
        <w:lang w:val="en-US" w:eastAsia="zh-CN"/>
      </w:rPr>
      <w:drawing>
        <wp:anchor distT="0" distB="0" distL="114300" distR="114300" simplePos="0" relativeHeight="251807744" behindDoc="1" locked="0" layoutInCell="1" allowOverlap="1" wp14:anchorId="63093EC7" wp14:editId="1A8AD970">
          <wp:simplePos x="0" y="0"/>
          <wp:positionH relativeFrom="page">
            <wp:align>left</wp:align>
          </wp:positionH>
          <wp:positionV relativeFrom="page">
            <wp:align>top</wp:align>
          </wp:positionV>
          <wp:extent cx="6334920" cy="8999280"/>
          <wp:effectExtent l="0" t="0" r="8890" b="0"/>
          <wp:wrapNone/>
          <wp:docPr id="198" name="Picture 198">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p>
</w:hdr>
</file>

<file path=word/header2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39EA12" w14:textId="0D6D6F4B" w:rsidR="00281726" w:rsidRDefault="00281726">
    <w:pPr>
      <w:pStyle w:val="Header"/>
    </w:pPr>
    <w:r>
      <w:rPr>
        <w:noProof/>
        <w:lang w:val="en-US" w:eastAsia="zh-CN"/>
      </w:rPr>
      <mc:AlternateContent>
        <mc:Choice Requires="wps">
          <w:drawing>
            <wp:anchor distT="0" distB="0" distL="114300" distR="114300" simplePos="0" relativeHeight="251731968" behindDoc="0" locked="0" layoutInCell="1" allowOverlap="1" wp14:anchorId="30D56D90" wp14:editId="0858EFA2">
              <wp:simplePos x="0" y="0"/>
              <wp:positionH relativeFrom="column">
                <wp:posOffset>-360045</wp:posOffset>
              </wp:positionH>
              <wp:positionV relativeFrom="paragraph">
                <wp:posOffset>0</wp:posOffset>
              </wp:positionV>
              <wp:extent cx="251640" cy="251640"/>
              <wp:effectExtent l="0" t="0" r="0" b="0"/>
              <wp:wrapNone/>
              <wp:docPr id="47" name="Partial Circle 47">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24A54EB" id="Partial Circle 47" o:spid="_x0000_s1026" style="position:absolute;margin-left:-28.35pt;margin-top:0;width:19.8pt;height:19.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35b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HrN+Ww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18211B">
      <w:rPr>
        <w:noProof/>
      </w:rPr>
      <w:t>Report on performance</w:t>
    </w:r>
    <w:r>
      <w:rPr>
        <w:noProof/>
      </w:rPr>
      <w:fldChar w:fldCharType="end"/>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742D06" w14:textId="77777777" w:rsidR="00281726" w:rsidRDefault="00281726">
    <w:pPr>
      <w:pStyle w:val="Header"/>
    </w:pPr>
  </w:p>
</w:hdr>
</file>

<file path=word/header3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110208" w14:textId="77777777" w:rsidR="00281726" w:rsidRDefault="00281726">
    <w:pPr>
      <w:pStyle w:val="Header"/>
    </w:pPr>
  </w:p>
</w:hdr>
</file>

<file path=word/header3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32123E" w14:textId="25AAB548" w:rsidR="00281726" w:rsidRDefault="00281726">
    <w:pPr>
      <w:pStyle w:val="Header"/>
    </w:pPr>
    <w:r>
      <w:rPr>
        <w:noProof/>
        <w:lang w:val="en-US" w:eastAsia="zh-CN"/>
      </w:rPr>
      <w:drawing>
        <wp:anchor distT="0" distB="0" distL="114300" distR="114300" simplePos="0" relativeHeight="251809792" behindDoc="1" locked="0" layoutInCell="1" allowOverlap="1" wp14:anchorId="1A285DD6" wp14:editId="6ED9DF0E">
          <wp:simplePos x="0" y="0"/>
          <wp:positionH relativeFrom="page">
            <wp:align>left</wp:align>
          </wp:positionH>
          <wp:positionV relativeFrom="page">
            <wp:align>top</wp:align>
          </wp:positionV>
          <wp:extent cx="6334920" cy="8999280"/>
          <wp:effectExtent l="0" t="0" r="8890" b="0"/>
          <wp:wrapNone/>
          <wp:docPr id="199" name="Picture 199">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zh-CN"/>
      </w:rPr>
      <mc:AlternateContent>
        <mc:Choice Requires="wps">
          <w:drawing>
            <wp:anchor distT="0" distB="0" distL="114300" distR="114300" simplePos="0" relativeHeight="251734016" behindDoc="0" locked="0" layoutInCell="1" allowOverlap="1" wp14:anchorId="28F2D840" wp14:editId="0FDB45DA">
              <wp:simplePos x="0" y="0"/>
              <wp:positionH relativeFrom="column">
                <wp:posOffset>-360045</wp:posOffset>
              </wp:positionH>
              <wp:positionV relativeFrom="paragraph">
                <wp:posOffset>0</wp:posOffset>
              </wp:positionV>
              <wp:extent cx="251640" cy="251640"/>
              <wp:effectExtent l="0" t="0" r="0" b="0"/>
              <wp:wrapNone/>
              <wp:docPr id="48" name="Partial Circle 48">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6290457" id="Partial Circle 48" o:spid="_x0000_s1026" style="position:absolute;margin-left:-28.35pt;margin-top:0;width:19.8pt;height:19.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S8UCA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18211B">
      <w:rPr>
        <w:noProof/>
      </w:rPr>
      <w:t>Report on performance</w:t>
    </w:r>
    <w:r>
      <w:rPr>
        <w:noProof/>
      </w:rPr>
      <w:fldChar w:fldCharType="end"/>
    </w:r>
  </w:p>
</w:hdr>
</file>

<file path=word/header3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DC1F10" w14:textId="77777777" w:rsidR="00281726" w:rsidRDefault="00281726">
    <w:pPr>
      <w:pStyle w:val="Header"/>
    </w:pPr>
  </w:p>
</w:hdr>
</file>

<file path=word/header3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AB866F" w14:textId="4C6E0530" w:rsidR="00281726" w:rsidRDefault="00281726">
    <w:pPr>
      <w:pStyle w:val="Header"/>
    </w:pPr>
    <w:r>
      <w:rPr>
        <w:noProof/>
        <w:lang w:val="en-US" w:eastAsia="zh-CN"/>
      </w:rPr>
      <mc:AlternateContent>
        <mc:Choice Requires="wps">
          <w:drawing>
            <wp:anchor distT="0" distB="0" distL="114300" distR="114300" simplePos="0" relativeHeight="251736064" behindDoc="0" locked="0" layoutInCell="1" allowOverlap="1" wp14:anchorId="54513E18" wp14:editId="6A1365EE">
              <wp:simplePos x="0" y="0"/>
              <wp:positionH relativeFrom="column">
                <wp:posOffset>-360045</wp:posOffset>
              </wp:positionH>
              <wp:positionV relativeFrom="paragraph">
                <wp:posOffset>0</wp:posOffset>
              </wp:positionV>
              <wp:extent cx="251640" cy="251640"/>
              <wp:effectExtent l="0" t="0" r="0" b="0"/>
              <wp:wrapNone/>
              <wp:docPr id="49" name="Partial Circle 49">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D6EE02B" id="Partial Circle 49" o:spid="_x0000_s1026" style="position:absolute;margin-left:-28.35pt;margin-top:0;width:19.8pt;height:19.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zC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dviMwg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18211B">
      <w:rPr>
        <w:noProof/>
      </w:rPr>
      <w:t>Report on performance</w:t>
    </w:r>
    <w:r>
      <w:rPr>
        <w:noProof/>
      </w:rPr>
      <w:fldChar w:fldCharType="end"/>
    </w:r>
  </w:p>
</w:hdr>
</file>

<file path=word/header3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331D05" w14:textId="00C0FEFF" w:rsidR="00281726" w:rsidRDefault="00281726">
    <w:pPr>
      <w:pStyle w:val="Header"/>
    </w:pPr>
    <w:r>
      <w:rPr>
        <w:noProof/>
        <w:lang w:val="en-US" w:eastAsia="zh-CN"/>
      </w:rPr>
      <w:drawing>
        <wp:anchor distT="0" distB="0" distL="114300" distR="114300" simplePos="0" relativeHeight="251811840" behindDoc="1" locked="0" layoutInCell="1" allowOverlap="1" wp14:anchorId="07032926" wp14:editId="27B025DC">
          <wp:simplePos x="0" y="0"/>
          <wp:positionH relativeFrom="page">
            <wp:align>left</wp:align>
          </wp:positionH>
          <wp:positionV relativeFrom="page">
            <wp:align>top</wp:align>
          </wp:positionV>
          <wp:extent cx="6334920" cy="8999280"/>
          <wp:effectExtent l="0" t="0" r="8890" b="0"/>
          <wp:wrapNone/>
          <wp:docPr id="200" name="Picture 200">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p>
</w:hdr>
</file>

<file path=word/header3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171FC4" w14:textId="65199EAD" w:rsidR="00281726" w:rsidRDefault="00281726">
    <w:pPr>
      <w:pStyle w:val="Header"/>
    </w:pPr>
    <w:r>
      <w:rPr>
        <w:noProof/>
        <w:lang w:val="en-US" w:eastAsia="zh-CN"/>
      </w:rPr>
      <mc:AlternateContent>
        <mc:Choice Requires="wps">
          <w:drawing>
            <wp:anchor distT="0" distB="0" distL="114300" distR="114300" simplePos="0" relativeHeight="251738112" behindDoc="0" locked="0" layoutInCell="1" allowOverlap="1" wp14:anchorId="162A9033" wp14:editId="7DABC963">
              <wp:simplePos x="0" y="0"/>
              <wp:positionH relativeFrom="column">
                <wp:posOffset>-360045</wp:posOffset>
              </wp:positionH>
              <wp:positionV relativeFrom="paragraph">
                <wp:posOffset>0</wp:posOffset>
              </wp:positionV>
              <wp:extent cx="251640" cy="251640"/>
              <wp:effectExtent l="0" t="0" r="0" b="0"/>
              <wp:wrapNone/>
              <wp:docPr id="51" name="Partial Circle 51">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AAB1C3E" id="Partial Circle 51" o:spid="_x0000_s1026" style="position:absolute;margin-left:-28.35pt;margin-top:0;width:19.8pt;height:19.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18211B">
      <w:rPr>
        <w:noProof/>
      </w:rPr>
      <w:t>Report on performance</w:t>
    </w:r>
    <w:r>
      <w:rPr>
        <w:noProof/>
      </w:rPr>
      <w:fldChar w:fldCharType="end"/>
    </w:r>
  </w:p>
</w:hdr>
</file>

<file path=word/header3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4274B5" w14:textId="09FCCF65" w:rsidR="00281726" w:rsidRDefault="00281726">
    <w:pPr>
      <w:pStyle w:val="Header"/>
    </w:pPr>
    <w:r>
      <w:rPr>
        <w:noProof/>
        <w:lang w:val="en-US" w:eastAsia="zh-CN"/>
      </w:rPr>
      <w:drawing>
        <wp:anchor distT="0" distB="0" distL="114300" distR="114300" simplePos="0" relativeHeight="251813888" behindDoc="1" locked="0" layoutInCell="1" allowOverlap="1" wp14:anchorId="42AD0306" wp14:editId="0F6E2F82">
          <wp:simplePos x="0" y="0"/>
          <wp:positionH relativeFrom="page">
            <wp:align>left</wp:align>
          </wp:positionH>
          <wp:positionV relativeFrom="page">
            <wp:align>top</wp:align>
          </wp:positionV>
          <wp:extent cx="6334920" cy="8999366"/>
          <wp:effectExtent l="0" t="0" r="8890" b="0"/>
          <wp:wrapNone/>
          <wp:docPr id="201" name="Picture 201">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366"/>
                  </a:xfrm>
                  <a:prstGeom prst="rect">
                    <a:avLst/>
                  </a:prstGeom>
                </pic:spPr>
              </pic:pic>
            </a:graphicData>
          </a:graphic>
          <wp14:sizeRelH relativeFrom="margin">
            <wp14:pctWidth>0</wp14:pctWidth>
          </wp14:sizeRelH>
          <wp14:sizeRelV relativeFrom="margin">
            <wp14:pctHeight>0</wp14:pctHeight>
          </wp14:sizeRelV>
        </wp:anchor>
      </w:drawing>
    </w:r>
  </w:p>
</w:hdr>
</file>

<file path=word/header3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7BD5B3" w14:textId="66EB4787" w:rsidR="00281726" w:rsidRDefault="00281726">
    <w:pPr>
      <w:pStyle w:val="Header"/>
    </w:pPr>
    <w:r>
      <w:rPr>
        <w:noProof/>
        <w:lang w:val="en-US" w:eastAsia="zh-CN"/>
      </w:rPr>
      <mc:AlternateContent>
        <mc:Choice Requires="wps">
          <w:drawing>
            <wp:anchor distT="0" distB="0" distL="114300" distR="114300" simplePos="0" relativeHeight="251740160" behindDoc="0" locked="0" layoutInCell="1" allowOverlap="1" wp14:anchorId="65C22970" wp14:editId="03A5B236">
              <wp:simplePos x="0" y="0"/>
              <wp:positionH relativeFrom="column">
                <wp:posOffset>-360045</wp:posOffset>
              </wp:positionH>
              <wp:positionV relativeFrom="paragraph">
                <wp:posOffset>0</wp:posOffset>
              </wp:positionV>
              <wp:extent cx="251640" cy="251640"/>
              <wp:effectExtent l="0" t="0" r="0" b="0"/>
              <wp:wrapNone/>
              <wp:docPr id="58" name="Partial Circle 58">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918A220" id="Partial Circle 58" o:spid="_x0000_s1026" style="position:absolute;margin-left:-28.35pt;margin-top:0;width:19.8pt;height:19.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LMJJfg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18211B">
      <w:rPr>
        <w:noProof/>
      </w:rPr>
      <w:t>Report on performance</w:t>
    </w:r>
    <w:r>
      <w:rPr>
        <w:noProof/>
      </w:rPr>
      <w:fldChar w:fldCharType="end"/>
    </w:r>
  </w:p>
</w:hdr>
</file>

<file path=word/header3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02E8D2" w14:textId="213C8D6F" w:rsidR="00281726" w:rsidRDefault="00281726">
    <w:pPr>
      <w:pStyle w:val="Header"/>
    </w:pPr>
    <w:r>
      <w:rPr>
        <w:noProof/>
        <w:lang w:val="en-US" w:eastAsia="zh-CN"/>
      </w:rPr>
      <w:drawing>
        <wp:anchor distT="0" distB="0" distL="114300" distR="114300" simplePos="0" relativeHeight="251815936" behindDoc="1" locked="0" layoutInCell="1" allowOverlap="1" wp14:anchorId="2B0AA25C" wp14:editId="50C02919">
          <wp:simplePos x="0" y="0"/>
          <wp:positionH relativeFrom="page">
            <wp:align>left</wp:align>
          </wp:positionH>
          <wp:positionV relativeFrom="page">
            <wp:align>top</wp:align>
          </wp:positionV>
          <wp:extent cx="6334920" cy="8999280"/>
          <wp:effectExtent l="0" t="0" r="8890" b="0"/>
          <wp:wrapNone/>
          <wp:docPr id="202" name="Picture 202">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p>
</w:hdr>
</file>

<file path=word/header3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544FEC" w14:textId="5FB75491" w:rsidR="00281726" w:rsidRDefault="00281726">
    <w:pPr>
      <w:pStyle w:val="Header"/>
    </w:pPr>
    <w:r>
      <w:rPr>
        <w:noProof/>
        <w:lang w:val="en-US" w:eastAsia="zh-CN"/>
      </w:rPr>
      <mc:AlternateContent>
        <mc:Choice Requires="wps">
          <w:drawing>
            <wp:anchor distT="0" distB="0" distL="114300" distR="114300" simplePos="0" relativeHeight="251742208" behindDoc="0" locked="0" layoutInCell="1" allowOverlap="1" wp14:anchorId="1C8B0A02" wp14:editId="5D943159">
              <wp:simplePos x="0" y="0"/>
              <wp:positionH relativeFrom="column">
                <wp:posOffset>-360045</wp:posOffset>
              </wp:positionH>
              <wp:positionV relativeFrom="paragraph">
                <wp:posOffset>0</wp:posOffset>
              </wp:positionV>
              <wp:extent cx="251640" cy="251640"/>
              <wp:effectExtent l="0" t="0" r="0" b="0"/>
              <wp:wrapNone/>
              <wp:docPr id="59" name="Partial Circle 59">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478A18E" id="Partial Circle 59" o:spid="_x0000_s1026" style="position:absolute;margin-left:-28.35pt;margin-top:0;width:19.8pt;height:19.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PXvqqA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18211B">
      <w:rPr>
        <w:noProof/>
      </w:rPr>
      <w:t>Report on performance</w:t>
    </w:r>
    <w:r>
      <w:rPr>
        <w:noProof/>
      </w:rPr>
      <w:fldChar w:fldCharType="end"/>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FAEE06" w14:textId="77777777" w:rsidR="00281726" w:rsidRDefault="00281726">
    <w:pPr>
      <w:pStyle w:val="Header"/>
    </w:pPr>
  </w:p>
</w:hdr>
</file>

<file path=word/header4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F798E1" w14:textId="77777777" w:rsidR="00281726" w:rsidRDefault="00281726">
    <w:pPr>
      <w:pStyle w:val="Header"/>
    </w:pPr>
  </w:p>
</w:hdr>
</file>

<file path=word/header4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B82403" w14:textId="4674BC6A" w:rsidR="00281726" w:rsidRDefault="00281726">
    <w:pPr>
      <w:pStyle w:val="Header"/>
    </w:pPr>
    <w:r>
      <w:rPr>
        <w:noProof/>
        <w:lang w:val="en-US" w:eastAsia="zh-CN"/>
      </w:rPr>
      <mc:AlternateContent>
        <mc:Choice Requires="wps">
          <w:drawing>
            <wp:anchor distT="0" distB="0" distL="114300" distR="114300" simplePos="0" relativeHeight="251744256" behindDoc="0" locked="0" layoutInCell="1" allowOverlap="1" wp14:anchorId="7E4A5756" wp14:editId="1935FA07">
              <wp:simplePos x="0" y="0"/>
              <wp:positionH relativeFrom="column">
                <wp:posOffset>-360045</wp:posOffset>
              </wp:positionH>
              <wp:positionV relativeFrom="paragraph">
                <wp:posOffset>0</wp:posOffset>
              </wp:positionV>
              <wp:extent cx="251640" cy="251640"/>
              <wp:effectExtent l="0" t="0" r="0" b="0"/>
              <wp:wrapNone/>
              <wp:docPr id="60" name="Partial Circle 60">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1C1F7C1" id="Partial Circle 60" o:spid="_x0000_s1026" style="position:absolute;margin-left:-28.35pt;margin-top:0;width:19.8pt;height:19.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18211B">
      <w:rPr>
        <w:noProof/>
      </w:rPr>
      <w:t>Report on performance</w:t>
    </w:r>
    <w:r>
      <w:rPr>
        <w:noProof/>
      </w:rPr>
      <w:fldChar w:fldCharType="end"/>
    </w:r>
  </w:p>
</w:hdr>
</file>

<file path=word/header4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A8D83" w14:textId="002886C1" w:rsidR="00281726" w:rsidRDefault="00281726">
    <w:pPr>
      <w:pStyle w:val="Header"/>
    </w:pPr>
    <w:r>
      <w:rPr>
        <w:noProof/>
        <w:lang w:val="en-US" w:eastAsia="zh-CN"/>
      </w:rPr>
      <w:drawing>
        <wp:anchor distT="0" distB="0" distL="114300" distR="114300" simplePos="0" relativeHeight="251817984" behindDoc="1" locked="0" layoutInCell="1" allowOverlap="1" wp14:anchorId="2DC6493F" wp14:editId="191F0A2B">
          <wp:simplePos x="0" y="0"/>
          <wp:positionH relativeFrom="page">
            <wp:align>left</wp:align>
          </wp:positionH>
          <wp:positionV relativeFrom="page">
            <wp:align>top</wp:align>
          </wp:positionV>
          <wp:extent cx="6334920" cy="8999366"/>
          <wp:effectExtent l="0" t="0" r="8890" b="0"/>
          <wp:wrapNone/>
          <wp:docPr id="203" name="Picture 203">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366"/>
                  </a:xfrm>
                  <a:prstGeom prst="rect">
                    <a:avLst/>
                  </a:prstGeom>
                </pic:spPr>
              </pic:pic>
            </a:graphicData>
          </a:graphic>
          <wp14:sizeRelH relativeFrom="margin">
            <wp14:pctWidth>0</wp14:pctWidth>
          </wp14:sizeRelH>
          <wp14:sizeRelV relativeFrom="margin">
            <wp14:pctHeight>0</wp14:pctHeight>
          </wp14:sizeRelV>
        </wp:anchor>
      </w:drawing>
    </w:r>
  </w:p>
</w:hdr>
</file>

<file path=word/header4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ADC59D" w14:textId="7F08376E" w:rsidR="00281726" w:rsidRDefault="00281726">
    <w:pPr>
      <w:pStyle w:val="Header"/>
    </w:pPr>
    <w:r>
      <w:rPr>
        <w:noProof/>
        <w:lang w:val="en-US" w:eastAsia="zh-CN"/>
      </w:rPr>
      <mc:AlternateContent>
        <mc:Choice Requires="wps">
          <w:drawing>
            <wp:anchor distT="0" distB="0" distL="114300" distR="114300" simplePos="0" relativeHeight="251746304" behindDoc="0" locked="0" layoutInCell="1" allowOverlap="1" wp14:anchorId="5B82F4B8" wp14:editId="32C464F2">
              <wp:simplePos x="0" y="0"/>
              <wp:positionH relativeFrom="column">
                <wp:posOffset>-360045</wp:posOffset>
              </wp:positionH>
              <wp:positionV relativeFrom="paragraph">
                <wp:posOffset>0</wp:posOffset>
              </wp:positionV>
              <wp:extent cx="251640" cy="251640"/>
              <wp:effectExtent l="0" t="0" r="0" b="0"/>
              <wp:wrapNone/>
              <wp:docPr id="61" name="Partial Circle 61">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539D5DB" id="Partial Circle 61" o:spid="_x0000_s1026" style="position:absolute;margin-left:-28.35pt;margin-top:0;width:19.8pt;height:19.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ekV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LSnpFQ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18211B">
      <w:rPr>
        <w:noProof/>
      </w:rPr>
      <w:t>Report on performance</w:t>
    </w:r>
    <w:r>
      <w:rPr>
        <w:noProof/>
      </w:rPr>
      <w:fldChar w:fldCharType="end"/>
    </w:r>
  </w:p>
</w:hdr>
</file>

<file path=word/header4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A6032A" w14:textId="77777777" w:rsidR="00281726" w:rsidRDefault="00281726">
    <w:pPr>
      <w:pStyle w:val="Header"/>
    </w:pPr>
  </w:p>
</w:hdr>
</file>

<file path=word/header4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6FC15F" w14:textId="29D273F1" w:rsidR="00281726" w:rsidRDefault="00281726">
    <w:pPr>
      <w:pStyle w:val="Header"/>
    </w:pPr>
    <w:r>
      <w:rPr>
        <w:noProof/>
        <w:lang w:val="en-US" w:eastAsia="zh-CN"/>
      </w:rPr>
      <mc:AlternateContent>
        <mc:Choice Requires="wps">
          <w:drawing>
            <wp:anchor distT="0" distB="0" distL="114300" distR="114300" simplePos="0" relativeHeight="251748352" behindDoc="0" locked="0" layoutInCell="1" allowOverlap="1" wp14:anchorId="6B5A3260" wp14:editId="6640FB0E">
              <wp:simplePos x="0" y="0"/>
              <wp:positionH relativeFrom="column">
                <wp:posOffset>-360045</wp:posOffset>
              </wp:positionH>
              <wp:positionV relativeFrom="paragraph">
                <wp:posOffset>0</wp:posOffset>
              </wp:positionV>
              <wp:extent cx="251640" cy="251640"/>
              <wp:effectExtent l="0" t="0" r="0" b="0"/>
              <wp:wrapNone/>
              <wp:docPr id="62" name="Partial Circle 62">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A35EE6F" id="Partial Circle 62" o:spid="_x0000_s1026" style="position:absolute;margin-left:-28.35pt;margin-top:0;width:19.8pt;height:19.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Hy1Cg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18211B">
      <w:rPr>
        <w:noProof/>
      </w:rPr>
      <w:t>Report on performance</w:t>
    </w:r>
    <w:r>
      <w:rPr>
        <w:noProof/>
      </w:rPr>
      <w:fldChar w:fldCharType="end"/>
    </w:r>
  </w:p>
</w:hdr>
</file>

<file path=word/header4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F22A1D" w14:textId="18F2CB7E" w:rsidR="00281726" w:rsidRDefault="00281726">
    <w:pPr>
      <w:pStyle w:val="Header"/>
    </w:pPr>
    <w:r>
      <w:rPr>
        <w:noProof/>
        <w:lang w:val="en-US" w:eastAsia="zh-CN"/>
      </w:rPr>
      <w:drawing>
        <wp:anchor distT="0" distB="0" distL="114300" distR="114300" simplePos="0" relativeHeight="251820032" behindDoc="1" locked="0" layoutInCell="1" allowOverlap="1" wp14:anchorId="357561AA" wp14:editId="7B758504">
          <wp:simplePos x="0" y="0"/>
          <wp:positionH relativeFrom="page">
            <wp:align>left</wp:align>
          </wp:positionH>
          <wp:positionV relativeFrom="page">
            <wp:align>top</wp:align>
          </wp:positionV>
          <wp:extent cx="6334920" cy="8999280"/>
          <wp:effectExtent l="0" t="0" r="8890" b="0"/>
          <wp:wrapNone/>
          <wp:docPr id="204" name="Picture 204">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p>
</w:hdr>
</file>

<file path=word/header4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483472" w14:textId="3F1AFD62" w:rsidR="00281726" w:rsidRDefault="00281726">
    <w:pPr>
      <w:pStyle w:val="Header"/>
    </w:pPr>
    <w:r>
      <w:rPr>
        <w:noProof/>
        <w:lang w:val="en-US" w:eastAsia="zh-CN"/>
      </w:rPr>
      <mc:AlternateContent>
        <mc:Choice Requires="wps">
          <w:drawing>
            <wp:anchor distT="0" distB="0" distL="114300" distR="114300" simplePos="0" relativeHeight="251750400" behindDoc="0" locked="0" layoutInCell="1" allowOverlap="1" wp14:anchorId="1E10F13A" wp14:editId="37A18732">
              <wp:simplePos x="0" y="0"/>
              <wp:positionH relativeFrom="column">
                <wp:posOffset>-360045</wp:posOffset>
              </wp:positionH>
              <wp:positionV relativeFrom="paragraph">
                <wp:posOffset>0</wp:posOffset>
              </wp:positionV>
              <wp:extent cx="251640" cy="251640"/>
              <wp:effectExtent l="0" t="0" r="0" b="0"/>
              <wp:wrapNone/>
              <wp:docPr id="63" name="Partial Circle 63">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0A27E64" id="Partial Circle 63" o:spid="_x0000_s1026" style="position:absolute;margin-left:-28.35pt;margin-top:0;width:19.8pt;height:19.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Tl3fYw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18211B">
      <w:rPr>
        <w:noProof/>
      </w:rPr>
      <w:t>Report on performance</w:t>
    </w:r>
    <w:r>
      <w:rPr>
        <w:noProof/>
      </w:rPr>
      <w:fldChar w:fldCharType="end"/>
    </w:r>
  </w:p>
</w:hdr>
</file>

<file path=word/header4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DFBC0C" w14:textId="19BFB486" w:rsidR="00281726" w:rsidRDefault="00281726">
    <w:pPr>
      <w:pStyle w:val="Header"/>
    </w:pPr>
    <w:r>
      <w:rPr>
        <w:noProof/>
        <w:lang w:val="en-US" w:eastAsia="zh-CN"/>
      </w:rPr>
      <w:drawing>
        <wp:anchor distT="0" distB="0" distL="114300" distR="114300" simplePos="0" relativeHeight="251822080" behindDoc="1" locked="0" layoutInCell="1" allowOverlap="1" wp14:anchorId="6A7D4A80" wp14:editId="12AE1FAE">
          <wp:simplePos x="0" y="0"/>
          <wp:positionH relativeFrom="page">
            <wp:align>left</wp:align>
          </wp:positionH>
          <wp:positionV relativeFrom="page">
            <wp:align>top</wp:align>
          </wp:positionV>
          <wp:extent cx="6334920" cy="8999366"/>
          <wp:effectExtent l="0" t="0" r="8890" b="0"/>
          <wp:wrapNone/>
          <wp:docPr id="205" name="Picture 205">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366"/>
                  </a:xfrm>
                  <a:prstGeom prst="rect">
                    <a:avLst/>
                  </a:prstGeom>
                </pic:spPr>
              </pic:pic>
            </a:graphicData>
          </a:graphic>
          <wp14:sizeRelH relativeFrom="margin">
            <wp14:pctWidth>0</wp14:pctWidth>
          </wp14:sizeRelH>
          <wp14:sizeRelV relativeFrom="margin">
            <wp14:pctHeight>0</wp14:pctHeight>
          </wp14:sizeRelV>
        </wp:anchor>
      </w:drawing>
    </w:r>
  </w:p>
</w:hdr>
</file>

<file path=word/header4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89EC27" w14:textId="5B800585" w:rsidR="00281726" w:rsidRDefault="00281726">
    <w:pPr>
      <w:pStyle w:val="Header"/>
    </w:pPr>
    <w:r>
      <w:rPr>
        <w:noProof/>
        <w:lang w:val="en-US" w:eastAsia="zh-CN"/>
      </w:rPr>
      <mc:AlternateContent>
        <mc:Choice Requires="wps">
          <w:drawing>
            <wp:anchor distT="0" distB="0" distL="114300" distR="114300" simplePos="0" relativeHeight="251752448" behindDoc="0" locked="0" layoutInCell="1" allowOverlap="1" wp14:anchorId="74355A86" wp14:editId="7253F7C5">
              <wp:simplePos x="0" y="0"/>
              <wp:positionH relativeFrom="column">
                <wp:posOffset>-360045</wp:posOffset>
              </wp:positionH>
              <wp:positionV relativeFrom="paragraph">
                <wp:posOffset>0</wp:posOffset>
              </wp:positionV>
              <wp:extent cx="251640" cy="251640"/>
              <wp:effectExtent l="0" t="0" r="0" b="0"/>
              <wp:wrapNone/>
              <wp:docPr id="64" name="Partial Circle 64">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4599960" id="Partial Circle 64" o:spid="_x0000_s1026" style="position:absolute;margin-left:-28.35pt;margin-top:0;width:19.8pt;height:19.8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CYv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ngmLw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Report on performance</w:t>
    </w:r>
    <w:r>
      <w:rPr>
        <w:noProof/>
      </w:rPr>
      <w:fldChar w:fldCharType="end"/>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DEBBB6" w14:textId="7B229961" w:rsidR="00281726" w:rsidRPr="00A6113A" w:rsidRDefault="00281726" w:rsidP="00A6113A">
    <w:pPr>
      <w:pStyle w:val="Header"/>
    </w:pPr>
    <w:r>
      <w:rPr>
        <w:noProof/>
        <w:lang w:val="en-US" w:eastAsia="zh-CN"/>
      </w:rPr>
      <w:drawing>
        <wp:anchor distT="0" distB="0" distL="114300" distR="114300" simplePos="0" relativeHeight="251670528" behindDoc="1" locked="0" layoutInCell="1" allowOverlap="1" wp14:anchorId="79631EF6" wp14:editId="15C3F360">
          <wp:simplePos x="0" y="0"/>
          <wp:positionH relativeFrom="page">
            <wp:align>left</wp:align>
          </wp:positionH>
          <wp:positionV relativeFrom="page">
            <wp:align>top</wp:align>
          </wp:positionV>
          <wp:extent cx="6335640" cy="9000000"/>
          <wp:effectExtent l="0" t="0" r="8255" b="0"/>
          <wp:wrapNone/>
          <wp:docPr id="55" name="Picture 55">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CSQ_AR2017-18_Acc_01h_004.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5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6627A1" w14:textId="77777777" w:rsidR="00281726" w:rsidRDefault="00281726">
    <w:pPr>
      <w:pStyle w:val="Header"/>
    </w:pPr>
  </w:p>
</w:hdr>
</file>

<file path=word/header5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2BFFFF" w14:textId="6D168037" w:rsidR="00281726" w:rsidRDefault="00281726">
    <w:pPr>
      <w:pStyle w:val="Header"/>
    </w:pPr>
    <w:r>
      <w:rPr>
        <w:noProof/>
        <w:lang w:val="en-US" w:eastAsia="zh-CN"/>
      </w:rPr>
      <mc:AlternateContent>
        <mc:Choice Requires="wps">
          <w:drawing>
            <wp:anchor distT="0" distB="0" distL="114300" distR="114300" simplePos="0" relativeHeight="251754496" behindDoc="0" locked="0" layoutInCell="1" allowOverlap="1" wp14:anchorId="030896A2" wp14:editId="42D70A82">
              <wp:simplePos x="0" y="0"/>
              <wp:positionH relativeFrom="column">
                <wp:posOffset>-360045</wp:posOffset>
              </wp:positionH>
              <wp:positionV relativeFrom="paragraph">
                <wp:posOffset>0</wp:posOffset>
              </wp:positionV>
              <wp:extent cx="251640" cy="251640"/>
              <wp:effectExtent l="0" t="0" r="0" b="0"/>
              <wp:wrapNone/>
              <wp:docPr id="65" name="Partial Circle 65">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B25117C" id="Partial Circle 65" o:spid="_x0000_s1026" style="position:absolute;margin-left:-28.35pt;margin-top:0;width:19.8pt;height:19.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68GF+Q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Report on performance</w:t>
    </w:r>
    <w:r>
      <w:rPr>
        <w:noProof/>
      </w:rPr>
      <w:fldChar w:fldCharType="end"/>
    </w:r>
  </w:p>
</w:hdr>
</file>

<file path=word/header5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8C02E2" w14:textId="5AEF1C02" w:rsidR="00281726" w:rsidRDefault="00281726">
    <w:pPr>
      <w:pStyle w:val="Header"/>
    </w:pPr>
    <w:r>
      <w:rPr>
        <w:noProof/>
        <w:lang w:val="en-US" w:eastAsia="zh-CN"/>
      </w:rPr>
      <w:drawing>
        <wp:anchor distT="0" distB="0" distL="114300" distR="114300" simplePos="0" relativeHeight="251824128" behindDoc="1" locked="0" layoutInCell="1" allowOverlap="1" wp14:anchorId="221260A7" wp14:editId="537989D1">
          <wp:simplePos x="0" y="0"/>
          <wp:positionH relativeFrom="page">
            <wp:align>left</wp:align>
          </wp:positionH>
          <wp:positionV relativeFrom="page">
            <wp:align>top</wp:align>
          </wp:positionV>
          <wp:extent cx="6334920" cy="8999366"/>
          <wp:effectExtent l="0" t="0" r="8890" b="0"/>
          <wp:wrapNone/>
          <wp:docPr id="206" name="Picture 206">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366"/>
                  </a:xfrm>
                  <a:prstGeom prst="rect">
                    <a:avLst/>
                  </a:prstGeom>
                </pic:spPr>
              </pic:pic>
            </a:graphicData>
          </a:graphic>
          <wp14:sizeRelH relativeFrom="margin">
            <wp14:pctWidth>0</wp14:pctWidth>
          </wp14:sizeRelH>
          <wp14:sizeRelV relativeFrom="margin">
            <wp14:pctHeight>0</wp14:pctHeight>
          </wp14:sizeRelV>
        </wp:anchor>
      </w:drawing>
    </w:r>
  </w:p>
</w:hdr>
</file>

<file path=word/header5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5A9E8C" w14:textId="57F11372" w:rsidR="00281726" w:rsidRDefault="00281726">
    <w:pPr>
      <w:pStyle w:val="Header"/>
    </w:pPr>
    <w:r>
      <w:rPr>
        <w:noProof/>
        <w:lang w:val="en-US" w:eastAsia="zh-CN"/>
      </w:rPr>
      <mc:AlternateContent>
        <mc:Choice Requires="wps">
          <w:drawing>
            <wp:anchor distT="0" distB="0" distL="114300" distR="114300" simplePos="0" relativeHeight="251756544" behindDoc="0" locked="0" layoutInCell="1" allowOverlap="1" wp14:anchorId="7781451C" wp14:editId="0DCCFBD6">
              <wp:simplePos x="0" y="0"/>
              <wp:positionH relativeFrom="column">
                <wp:posOffset>-360045</wp:posOffset>
              </wp:positionH>
              <wp:positionV relativeFrom="paragraph">
                <wp:posOffset>0</wp:posOffset>
              </wp:positionV>
              <wp:extent cx="251640" cy="251640"/>
              <wp:effectExtent l="0" t="0" r="0" b="0"/>
              <wp:wrapNone/>
              <wp:docPr id="66" name="Partial Circle 66">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D27EDD3" id="Partial Circle 66" o:spid="_x0000_s1026" style="position:absolute;margin-left:-28.35pt;margin-top:0;width:19.8pt;height:19.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BBZ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mQwQWQ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Report on performance</w:t>
    </w:r>
    <w:r>
      <w:rPr>
        <w:noProof/>
      </w:rPr>
      <w:fldChar w:fldCharType="end"/>
    </w:r>
  </w:p>
</w:hdr>
</file>

<file path=word/header5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E7E782" w14:textId="0C1120AD" w:rsidR="00281726" w:rsidRDefault="00281726">
    <w:pPr>
      <w:pStyle w:val="Header"/>
    </w:pPr>
    <w:r>
      <w:rPr>
        <w:noProof/>
        <w:lang w:val="en-US" w:eastAsia="zh-CN"/>
      </w:rPr>
      <w:drawing>
        <wp:anchor distT="0" distB="0" distL="114300" distR="114300" simplePos="0" relativeHeight="251826176" behindDoc="1" locked="0" layoutInCell="1" allowOverlap="1" wp14:anchorId="081F35B0" wp14:editId="221582E0">
          <wp:simplePos x="0" y="0"/>
          <wp:positionH relativeFrom="page">
            <wp:align>left</wp:align>
          </wp:positionH>
          <wp:positionV relativeFrom="page">
            <wp:align>top</wp:align>
          </wp:positionV>
          <wp:extent cx="6334920" cy="8999280"/>
          <wp:effectExtent l="0" t="0" r="8890" b="0"/>
          <wp:wrapNone/>
          <wp:docPr id="207" name="Picture 207">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p>
</w:hdr>
</file>

<file path=word/header5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70EFB0" w14:textId="1DF8482C" w:rsidR="00281726" w:rsidRDefault="00281726">
    <w:pPr>
      <w:pStyle w:val="Header"/>
    </w:pPr>
    <w:r>
      <w:rPr>
        <w:noProof/>
        <w:lang w:val="en-US" w:eastAsia="zh-CN"/>
      </w:rPr>
      <mc:AlternateContent>
        <mc:Choice Requires="wps">
          <w:drawing>
            <wp:anchor distT="0" distB="0" distL="114300" distR="114300" simplePos="0" relativeHeight="251758592" behindDoc="0" locked="0" layoutInCell="1" allowOverlap="1" wp14:anchorId="75A813D1" wp14:editId="648AEA3B">
              <wp:simplePos x="0" y="0"/>
              <wp:positionH relativeFrom="column">
                <wp:posOffset>-360045</wp:posOffset>
              </wp:positionH>
              <wp:positionV relativeFrom="paragraph">
                <wp:posOffset>0</wp:posOffset>
              </wp:positionV>
              <wp:extent cx="251640" cy="251640"/>
              <wp:effectExtent l="0" t="0" r="0" b="0"/>
              <wp:wrapNone/>
              <wp:docPr id="67" name="Partial Circle 67">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29AEA93" id="Partial Circle 67" o:spid="_x0000_s1026" style="position:absolute;margin-left:-28.35pt;margin-top:0;width:19.8pt;height:19.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bOP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iLWzjw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Report on performance</w:t>
    </w:r>
    <w:r>
      <w:rPr>
        <w:noProof/>
      </w:rPr>
      <w:fldChar w:fldCharType="end"/>
    </w:r>
  </w:p>
</w:hdr>
</file>

<file path=word/header5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BC148D" w14:textId="77777777" w:rsidR="00281726" w:rsidRDefault="00281726">
    <w:pPr>
      <w:pStyle w:val="Header"/>
    </w:pPr>
  </w:p>
</w:hdr>
</file>

<file path=word/header5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228EE8" w14:textId="5C441D10" w:rsidR="00281726" w:rsidRDefault="00281726">
    <w:pPr>
      <w:pStyle w:val="Header"/>
    </w:pPr>
    <w:r>
      <w:rPr>
        <w:noProof/>
        <w:lang w:val="en-US" w:eastAsia="zh-CN"/>
      </w:rPr>
      <mc:AlternateContent>
        <mc:Choice Requires="wps">
          <w:drawing>
            <wp:anchor distT="0" distB="0" distL="114300" distR="114300" simplePos="0" relativeHeight="251760640" behindDoc="0" locked="0" layoutInCell="1" allowOverlap="1" wp14:anchorId="36D133C9" wp14:editId="385BB183">
              <wp:simplePos x="0" y="0"/>
              <wp:positionH relativeFrom="column">
                <wp:posOffset>-360045</wp:posOffset>
              </wp:positionH>
              <wp:positionV relativeFrom="paragraph">
                <wp:posOffset>0</wp:posOffset>
              </wp:positionV>
              <wp:extent cx="251640" cy="251640"/>
              <wp:effectExtent l="0" t="0" r="0" b="0"/>
              <wp:wrapNone/>
              <wp:docPr id="68" name="Partial Circle 68">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204E0A9" id="Partial Circle 68" o:spid="_x0000_s1026" style="position:absolute;margin-left:-28.35pt;margin-top:0;width:19.8pt;height:19.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LA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8UfiwA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Report on performance</w:t>
    </w:r>
    <w:r>
      <w:rPr>
        <w:noProof/>
      </w:rPr>
      <w:fldChar w:fldCharType="end"/>
    </w:r>
  </w:p>
</w:hdr>
</file>

<file path=word/header5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AE893E" w14:textId="6CE9F5A0" w:rsidR="00281726" w:rsidRDefault="00281726">
    <w:pPr>
      <w:pStyle w:val="Header"/>
    </w:pPr>
    <w:r>
      <w:rPr>
        <w:noProof/>
        <w:lang w:val="en-US" w:eastAsia="zh-CN"/>
      </w:rPr>
      <w:drawing>
        <wp:anchor distT="0" distB="0" distL="114300" distR="114300" simplePos="0" relativeHeight="251828224" behindDoc="1" locked="0" layoutInCell="1" allowOverlap="1" wp14:anchorId="6680E7B2" wp14:editId="3687EE4E">
          <wp:simplePos x="0" y="0"/>
          <wp:positionH relativeFrom="page">
            <wp:align>left</wp:align>
          </wp:positionH>
          <wp:positionV relativeFrom="page">
            <wp:align>top</wp:align>
          </wp:positionV>
          <wp:extent cx="6334920" cy="8999280"/>
          <wp:effectExtent l="0" t="0" r="8890" b="0"/>
          <wp:wrapNone/>
          <wp:docPr id="208" name="Picture 208">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p>
</w:hdr>
</file>

<file path=word/header5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4EA97D" w14:textId="12940D55" w:rsidR="00281726" w:rsidRDefault="00281726">
    <w:pPr>
      <w:pStyle w:val="Header"/>
    </w:pPr>
    <w:r>
      <w:rPr>
        <w:noProof/>
        <w:lang w:val="en-US" w:eastAsia="zh-CN"/>
      </w:rPr>
      <mc:AlternateContent>
        <mc:Choice Requires="wps">
          <w:drawing>
            <wp:anchor distT="0" distB="0" distL="114300" distR="114300" simplePos="0" relativeHeight="251762688" behindDoc="0" locked="0" layoutInCell="1" allowOverlap="1" wp14:anchorId="0BC8F083" wp14:editId="655C7B73">
              <wp:simplePos x="0" y="0"/>
              <wp:positionH relativeFrom="column">
                <wp:posOffset>-360045</wp:posOffset>
              </wp:positionH>
              <wp:positionV relativeFrom="paragraph">
                <wp:posOffset>0</wp:posOffset>
              </wp:positionV>
              <wp:extent cx="251640" cy="251640"/>
              <wp:effectExtent l="0" t="0" r="0" b="0"/>
              <wp:wrapNone/>
              <wp:docPr id="69" name="Partial Circle 69">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0ED1F57" id="Partial Circle 69" o:spid="_x0000_s1026" style="position:absolute;margin-left:-28.35pt;margin-top:0;width:19.8pt;height:19.8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EW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4P5BFg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Report on performance</w:t>
    </w:r>
    <w:r>
      <w:rPr>
        <w:noProof/>
      </w:rPr>
      <w:fldChar w:fldCharType="end"/>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B74A1B" w14:textId="6880D1A0" w:rsidR="00281726" w:rsidRDefault="00281726">
    <w:pPr>
      <w:pStyle w:val="Header"/>
    </w:pPr>
    <w:r>
      <w:rPr>
        <w:noProof/>
        <w:lang w:val="en-US" w:eastAsia="zh-CN"/>
      </w:rPr>
      <w:drawing>
        <wp:anchor distT="0" distB="0" distL="114300" distR="114300" simplePos="0" relativeHeight="251671552" behindDoc="1" locked="0" layoutInCell="1" allowOverlap="1" wp14:anchorId="30F6CC6E" wp14:editId="195C7867">
          <wp:simplePos x="0" y="0"/>
          <wp:positionH relativeFrom="page">
            <wp:align>left</wp:align>
          </wp:positionH>
          <wp:positionV relativeFrom="page">
            <wp:align>top</wp:align>
          </wp:positionV>
          <wp:extent cx="6335640" cy="9000000"/>
          <wp:effectExtent l="0" t="0" r="8255" b="0"/>
          <wp:wrapNone/>
          <wp:docPr id="56" name="Picture 56">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CSQ_AR2017-18_Acc_01h_005.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1C9A5D" w14:textId="77777777" w:rsidR="00281726" w:rsidRDefault="00281726">
    <w:pPr>
      <w:pStyle w:val="Header"/>
    </w:pPr>
  </w:p>
</w:hdr>
</file>

<file path=word/header6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0940E1" w14:textId="51F1ACAB" w:rsidR="00281726" w:rsidRDefault="00281726">
    <w:pPr>
      <w:pStyle w:val="Header"/>
    </w:pPr>
    <w:r>
      <w:rPr>
        <w:noProof/>
        <w:lang w:val="en-US" w:eastAsia="zh-CN"/>
      </w:rPr>
      <mc:AlternateContent>
        <mc:Choice Requires="wps">
          <w:drawing>
            <wp:anchor distT="0" distB="0" distL="114300" distR="114300" simplePos="0" relativeHeight="251764736" behindDoc="0" locked="0" layoutInCell="1" allowOverlap="1" wp14:anchorId="700AB5B4" wp14:editId="21A14307">
              <wp:simplePos x="0" y="0"/>
              <wp:positionH relativeFrom="column">
                <wp:posOffset>-360045</wp:posOffset>
              </wp:positionH>
              <wp:positionV relativeFrom="paragraph">
                <wp:posOffset>0</wp:posOffset>
              </wp:positionV>
              <wp:extent cx="251640" cy="251640"/>
              <wp:effectExtent l="0" t="0" r="0" b="0"/>
              <wp:wrapNone/>
              <wp:docPr id="70" name="Partial Circle 70">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EA11B12" id="Partial Circle 70" o:spid="_x0000_s1026" style="position:absolute;margin-left:-28.35pt;margin-top:0;width:19.8pt;height:19.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Report on performance</w:t>
    </w:r>
    <w:r>
      <w:rPr>
        <w:noProof/>
      </w:rPr>
      <w:fldChar w:fldCharType="end"/>
    </w:r>
  </w:p>
</w:hdr>
</file>

<file path=word/header6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A26593" w14:textId="620FCE39" w:rsidR="00281726" w:rsidRDefault="00281726">
    <w:pPr>
      <w:pStyle w:val="Header"/>
    </w:pPr>
    <w:r>
      <w:rPr>
        <w:noProof/>
        <w:lang w:val="en-US" w:eastAsia="zh-CN"/>
      </w:rPr>
      <w:drawing>
        <wp:anchor distT="0" distB="0" distL="114300" distR="114300" simplePos="0" relativeHeight="251830272" behindDoc="1" locked="0" layoutInCell="1" allowOverlap="1" wp14:anchorId="13673F0B" wp14:editId="312AD917">
          <wp:simplePos x="0" y="0"/>
          <wp:positionH relativeFrom="page">
            <wp:align>left</wp:align>
          </wp:positionH>
          <wp:positionV relativeFrom="page">
            <wp:align>top</wp:align>
          </wp:positionV>
          <wp:extent cx="6334920" cy="8999366"/>
          <wp:effectExtent l="0" t="0" r="8890" b="0"/>
          <wp:wrapNone/>
          <wp:docPr id="209" name="Picture 209">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366"/>
                  </a:xfrm>
                  <a:prstGeom prst="rect">
                    <a:avLst/>
                  </a:prstGeom>
                </pic:spPr>
              </pic:pic>
            </a:graphicData>
          </a:graphic>
          <wp14:sizeRelH relativeFrom="margin">
            <wp14:pctWidth>0</wp14:pctWidth>
          </wp14:sizeRelH>
          <wp14:sizeRelV relativeFrom="margin">
            <wp14:pctHeight>0</wp14:pctHeight>
          </wp14:sizeRelV>
        </wp:anchor>
      </w:drawing>
    </w:r>
  </w:p>
</w:hdr>
</file>

<file path=word/header6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0B715B" w14:textId="45A9C6DB" w:rsidR="00281726" w:rsidRDefault="00281726">
    <w:pPr>
      <w:pStyle w:val="Header"/>
    </w:pPr>
    <w:r>
      <w:rPr>
        <w:noProof/>
        <w:lang w:val="en-US" w:eastAsia="zh-CN"/>
      </w:rPr>
      <mc:AlternateContent>
        <mc:Choice Requires="wps">
          <w:drawing>
            <wp:anchor distT="0" distB="0" distL="114300" distR="114300" simplePos="0" relativeHeight="251766784" behindDoc="0" locked="0" layoutInCell="1" allowOverlap="1" wp14:anchorId="0B085BBF" wp14:editId="04C97B08">
              <wp:simplePos x="0" y="0"/>
              <wp:positionH relativeFrom="column">
                <wp:posOffset>-360045</wp:posOffset>
              </wp:positionH>
              <wp:positionV relativeFrom="paragraph">
                <wp:posOffset>0</wp:posOffset>
              </wp:positionV>
              <wp:extent cx="251640" cy="251640"/>
              <wp:effectExtent l="0" t="0" r="0" b="0"/>
              <wp:wrapNone/>
              <wp:docPr id="71" name="Partial Circle 71">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56EF9FE" id="Partial Circle 71" o:spid="_x0000_s1026" style="position:absolute;margin-left:-28.35pt;margin-top:0;width:19.8pt;height:19.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o9/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" path="m122949,33v33702,-769,66304,12018,90496,35496c237637,59007,251396,91210,251637,124920r-125817,900l122949,33xe" fillcolor="#be1410 [3205]"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Report on performance</w:t>
    </w:r>
    <w:r>
      <w:rPr>
        <w:noProof/>
      </w:rPr>
      <w:fldChar w:fldCharType="end"/>
    </w:r>
  </w:p>
</w:hdr>
</file>

<file path=word/header6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00108E" w14:textId="77777777" w:rsidR="00281726" w:rsidRDefault="00281726">
    <w:pPr>
      <w:pStyle w:val="Header"/>
    </w:pPr>
  </w:p>
</w:hdr>
</file>

<file path=word/header6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3AF9FF" w14:textId="0B040F47" w:rsidR="00281726" w:rsidRPr="001B7C37" w:rsidRDefault="00281726" w:rsidP="001B7C37">
    <w:pPr>
      <w:pStyle w:val="Header"/>
    </w:pPr>
    <w:r>
      <w:rPr>
        <w:noProof/>
        <w:lang w:val="en-US" w:eastAsia="zh-CN"/>
      </w:rPr>
      <w:drawing>
        <wp:anchor distT="0" distB="0" distL="114300" distR="114300" simplePos="0" relativeHeight="251706368" behindDoc="1" locked="0" layoutInCell="1" allowOverlap="1" wp14:anchorId="35CAD5A9" wp14:editId="5FC53230">
          <wp:simplePos x="0" y="0"/>
          <wp:positionH relativeFrom="page">
            <wp:align>left</wp:align>
          </wp:positionH>
          <wp:positionV relativeFrom="page">
            <wp:align>top</wp:align>
          </wp:positionV>
          <wp:extent cx="6335640" cy="9000000"/>
          <wp:effectExtent l="0" t="0" r="8255" b="0"/>
          <wp:wrapNone/>
          <wp:docPr id="30" name="Picture 30">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hapter Page BGs_05.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D57597" w14:textId="31753D3D" w:rsidR="00281726" w:rsidRDefault="00281726">
    <w:pPr>
      <w:pStyle w:val="Header"/>
    </w:pPr>
    <w:r>
      <w:rPr>
        <w:noProof/>
        <w:lang w:val="en-US" w:eastAsia="zh-CN"/>
      </w:rPr>
      <w:drawing>
        <wp:anchor distT="0" distB="0" distL="114300" distR="114300" simplePos="0" relativeHeight="251707392" behindDoc="1" locked="0" layoutInCell="1" allowOverlap="1" wp14:anchorId="79BB1E3B" wp14:editId="20606E5D">
          <wp:simplePos x="0" y="0"/>
          <wp:positionH relativeFrom="page">
            <wp:align>left</wp:align>
          </wp:positionH>
          <wp:positionV relativeFrom="page">
            <wp:align>top</wp:align>
          </wp:positionV>
          <wp:extent cx="6335640" cy="9000000"/>
          <wp:effectExtent l="0" t="0" r="8255" b="0"/>
          <wp:wrapNone/>
          <wp:docPr id="31" name="Picture 31">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hapter Page BGs_06.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385D67" w14:textId="07A377CE" w:rsidR="00281726" w:rsidRDefault="00281726" w:rsidP="001B7C37">
    <w:pPr>
      <w:pStyle w:val="Header"/>
    </w:pPr>
    <w:r>
      <w:rPr>
        <w:noProof/>
        <w:lang w:val="en-US" w:eastAsia="zh-CN"/>
      </w:rPr>
      <w:drawing>
        <wp:anchor distT="0" distB="0" distL="114300" distR="114300" simplePos="0" relativeHeight="251832320" behindDoc="1" locked="0" layoutInCell="1" allowOverlap="1" wp14:anchorId="5F1B4A0F" wp14:editId="69AF3948">
          <wp:simplePos x="0" y="0"/>
          <wp:positionH relativeFrom="page">
            <wp:align>left</wp:align>
          </wp:positionH>
          <wp:positionV relativeFrom="page">
            <wp:align>top</wp:align>
          </wp:positionV>
          <wp:extent cx="6334920" cy="8999366"/>
          <wp:effectExtent l="0" t="0" r="8890" b="0"/>
          <wp:wrapNone/>
          <wp:docPr id="210" name="Picture 210">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366"/>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zh-CN"/>
      </w:rPr>
      <mc:AlternateContent>
        <mc:Choice Requires="wps">
          <w:drawing>
            <wp:anchor distT="0" distB="0" distL="114300" distR="114300" simplePos="0" relativeHeight="251705344" behindDoc="0" locked="0" layoutInCell="1" allowOverlap="1" wp14:anchorId="2463EE12" wp14:editId="5FC9928A">
              <wp:simplePos x="0" y="0"/>
              <wp:positionH relativeFrom="column">
                <wp:posOffset>-360045</wp:posOffset>
              </wp:positionH>
              <wp:positionV relativeFrom="paragraph">
                <wp:posOffset>0</wp:posOffset>
              </wp:positionV>
              <wp:extent cx="251640" cy="251640"/>
              <wp:effectExtent l="0" t="0" r="0" b="0"/>
              <wp:wrapNone/>
              <wp:docPr id="29" name="Partial Circle 29">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0A8C78D" id="Partial Circle 29" o:spid="_x0000_s1026" style="position:absolute;margin-left:-28.35pt;margin-top:0;width:19.8pt;height:19.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" path="m122949,33v33702,-769,66304,12018,90496,35496c237637,59007,251396,91210,251637,124920r-125817,900l122949,33xe" fillcolor="#66a7dc [3206]"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Corporate governance and accountability</w:t>
    </w:r>
    <w:r>
      <w:rPr>
        <w:noProof/>
      </w:rPr>
      <w:fldChar w:fldCharType="end"/>
    </w:r>
  </w:p>
</w:hdr>
</file>

<file path=word/header6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B19C29" w14:textId="77777777" w:rsidR="00281726" w:rsidRDefault="00281726">
    <w:pPr>
      <w:pStyle w:val="Header"/>
    </w:pPr>
  </w:p>
</w:hdr>
</file>

<file path=word/header6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78CFB3" w14:textId="64313A20" w:rsidR="00281726" w:rsidRDefault="00281726">
    <w:pPr>
      <w:pStyle w:val="Header"/>
    </w:pPr>
    <w:r>
      <w:rPr>
        <w:noProof/>
        <w:lang w:val="en-US" w:eastAsia="zh-CN"/>
      </w:rPr>
      <mc:AlternateContent>
        <mc:Choice Requires="wps">
          <w:drawing>
            <wp:anchor distT="0" distB="0" distL="114300" distR="114300" simplePos="0" relativeHeight="251683840" behindDoc="0" locked="0" layoutInCell="1" allowOverlap="1" wp14:anchorId="3AC4D4A1" wp14:editId="0810ED88">
              <wp:simplePos x="0" y="0"/>
              <wp:positionH relativeFrom="column">
                <wp:posOffset>-360045</wp:posOffset>
              </wp:positionH>
              <wp:positionV relativeFrom="paragraph">
                <wp:posOffset>0</wp:posOffset>
              </wp:positionV>
              <wp:extent cx="251640" cy="251640"/>
              <wp:effectExtent l="0" t="0" r="0" b="0"/>
              <wp:wrapNone/>
              <wp:docPr id="15" name="Partial Circle 15">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87A7BF3" id="Partial Circle 15" o:spid="_x0000_s1026" style="position:absolute;margin-left:-28.35pt;margin-top:0;width:19.8pt;height:19.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" path="m122949,33v33702,-769,66304,12018,90496,35496c237637,59007,251396,91210,251637,124920r-125817,900l122949,33xe" fillcolor="#66a7dc [3206]"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Corporate governance and accountability</w:t>
    </w:r>
    <w:r>
      <w:rPr>
        <w:noProof/>
      </w:rPr>
      <w:fldChar w:fldCharType="end"/>
    </w:r>
  </w:p>
</w:hdr>
</file>

<file path=word/header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848B66" w14:textId="79B3BE18" w:rsidR="00281726" w:rsidRPr="00362250" w:rsidRDefault="00281726" w:rsidP="00362250">
    <w:pPr>
      <w:pStyle w:val="Header"/>
    </w:pPr>
    <w:r>
      <w:rPr>
        <w:noProof/>
        <w:lang w:val="en-US" w:eastAsia="zh-CN"/>
      </w:rPr>
      <w:drawing>
        <wp:anchor distT="0" distB="0" distL="114300" distR="114300" simplePos="0" relativeHeight="251674624" behindDoc="1" locked="0" layoutInCell="1" allowOverlap="1" wp14:anchorId="7F9091F4" wp14:editId="0B83C8AF">
          <wp:simplePos x="0" y="0"/>
          <wp:positionH relativeFrom="page">
            <wp:align>left</wp:align>
          </wp:positionH>
          <wp:positionV relativeFrom="page">
            <wp:align>top</wp:align>
          </wp:positionV>
          <wp:extent cx="6335365" cy="9000000"/>
          <wp:effectExtent l="0" t="0" r="8890" b="0"/>
          <wp:wrapNone/>
          <wp:docPr id="9" name="Picture 9">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CSQ_AR2017-18_Acc_01h_006.jpg"/>
                  <pic:cNvPicPr/>
                </pic:nvPicPr>
                <pic:blipFill>
                  <a:blip r:embed="rId1">
                    <a:extLst>
                      <a:ext uri="{28A0092B-C50C-407E-A947-70E740481C1C}">
                        <a14:useLocalDpi xmlns:a14="http://schemas.microsoft.com/office/drawing/2010/main" val="0"/>
                      </a:ext>
                    </a:extLst>
                  </a:blip>
                  <a:stretch>
                    <a:fillRect/>
                  </a:stretch>
                </pic:blipFill>
                <pic:spPr>
                  <a:xfrm>
                    <a:off x="0" y="0"/>
                    <a:ext cx="6335365"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7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D029B8" w14:textId="77777777" w:rsidR="00281726" w:rsidRDefault="00281726">
    <w:pPr>
      <w:pStyle w:val="Header"/>
    </w:pPr>
  </w:p>
</w:hdr>
</file>

<file path=word/header7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C91D17" w14:textId="58BD338C" w:rsidR="00281726" w:rsidRDefault="00281726">
    <w:pPr>
      <w:pStyle w:val="Header"/>
    </w:pPr>
    <w:r>
      <w:rPr>
        <w:noProof/>
        <w:lang w:val="en-US" w:eastAsia="zh-CN"/>
      </w:rPr>
      <w:drawing>
        <wp:anchor distT="0" distB="0" distL="114300" distR="114300" simplePos="0" relativeHeight="251834368" behindDoc="1" locked="0" layoutInCell="1" allowOverlap="1" wp14:anchorId="2D8CAC01" wp14:editId="7A7B1715">
          <wp:simplePos x="0" y="0"/>
          <wp:positionH relativeFrom="page">
            <wp:align>left</wp:align>
          </wp:positionH>
          <wp:positionV relativeFrom="page">
            <wp:align>top</wp:align>
          </wp:positionV>
          <wp:extent cx="6334920" cy="8999280"/>
          <wp:effectExtent l="0" t="0" r="8890" b="0"/>
          <wp:wrapNone/>
          <wp:docPr id="16" name="Picture 16">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zh-CN"/>
      </w:rPr>
      <mc:AlternateContent>
        <mc:Choice Requires="wps">
          <w:drawing>
            <wp:anchor distT="0" distB="0" distL="114300" distR="114300" simplePos="0" relativeHeight="251768832" behindDoc="0" locked="0" layoutInCell="1" allowOverlap="1" wp14:anchorId="536DB473" wp14:editId="2862A63E">
              <wp:simplePos x="0" y="0"/>
              <wp:positionH relativeFrom="column">
                <wp:posOffset>-360045</wp:posOffset>
              </wp:positionH>
              <wp:positionV relativeFrom="paragraph">
                <wp:posOffset>0</wp:posOffset>
              </wp:positionV>
              <wp:extent cx="251640" cy="251640"/>
              <wp:effectExtent l="0" t="0" r="0" b="0"/>
              <wp:wrapNone/>
              <wp:docPr id="72" name="Partial Circle 72">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5FEB9EC" id="Partial Circle 72" o:spid="_x0000_s1026" style="position:absolute;margin-left:-28.35pt;margin-top:0;width:19.8pt;height:19.8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" path="m122949,33v33702,-769,66304,12018,90496,35496c237637,59007,251396,91210,251637,124920r-125817,900l122949,33xe" fillcolor="#66a7dc [3206]"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Corporate governance and accountability</w:t>
    </w:r>
    <w:r>
      <w:rPr>
        <w:noProof/>
      </w:rPr>
      <w:fldChar w:fldCharType="end"/>
    </w:r>
  </w:p>
</w:hdr>
</file>

<file path=word/header7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6B6C8" w14:textId="77777777" w:rsidR="00281726" w:rsidRDefault="00281726">
    <w:pPr>
      <w:pStyle w:val="Header"/>
    </w:pPr>
  </w:p>
</w:hdr>
</file>

<file path=word/header7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77797F" w14:textId="647C8F6E" w:rsidR="00281726" w:rsidRDefault="00281726">
    <w:pPr>
      <w:pStyle w:val="Header"/>
    </w:pPr>
    <w:r>
      <w:rPr>
        <w:noProof/>
        <w:lang w:val="en-US" w:eastAsia="zh-CN"/>
      </w:rPr>
      <w:drawing>
        <wp:anchor distT="0" distB="0" distL="114300" distR="114300" simplePos="0" relativeHeight="251836416" behindDoc="1" locked="0" layoutInCell="1" allowOverlap="1" wp14:anchorId="759010F1" wp14:editId="32E6240F">
          <wp:simplePos x="0" y="0"/>
          <wp:positionH relativeFrom="page">
            <wp:align>left</wp:align>
          </wp:positionH>
          <wp:positionV relativeFrom="page">
            <wp:align>top</wp:align>
          </wp:positionV>
          <wp:extent cx="6334920" cy="8999366"/>
          <wp:effectExtent l="0" t="0" r="8890" b="0"/>
          <wp:wrapNone/>
          <wp:docPr id="18" name="Picture 18">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366"/>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zh-CN"/>
      </w:rPr>
      <mc:AlternateContent>
        <mc:Choice Requires="wps">
          <w:drawing>
            <wp:anchor distT="0" distB="0" distL="114300" distR="114300" simplePos="0" relativeHeight="251770880" behindDoc="0" locked="0" layoutInCell="1" allowOverlap="1" wp14:anchorId="207CDF4C" wp14:editId="539D5C22">
              <wp:simplePos x="0" y="0"/>
              <wp:positionH relativeFrom="column">
                <wp:posOffset>-360045</wp:posOffset>
              </wp:positionH>
              <wp:positionV relativeFrom="paragraph">
                <wp:posOffset>0</wp:posOffset>
              </wp:positionV>
              <wp:extent cx="251640" cy="251640"/>
              <wp:effectExtent l="0" t="0" r="0" b="0"/>
              <wp:wrapNone/>
              <wp:docPr id="73" name="Partial Circle 73">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B5FD50A" id="Partial Circle 73" o:spid="_x0000_s1026" style="position:absolute;margin-left:-28.35pt;margin-top:0;width:19.8pt;height:19.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" path="m122949,33v33702,-769,66304,12018,90496,35496c237637,59007,251396,91210,251637,124920r-125817,900l122949,33xe" fillcolor="#66a7dc [3206]"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Corporate governance and accountability</w:t>
    </w:r>
    <w:r>
      <w:rPr>
        <w:noProof/>
      </w:rPr>
      <w:fldChar w:fldCharType="end"/>
    </w:r>
  </w:p>
</w:hdr>
</file>

<file path=word/header7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2980D5" w14:textId="77777777" w:rsidR="00281726" w:rsidRDefault="00281726">
    <w:pPr>
      <w:pStyle w:val="Header"/>
    </w:pPr>
  </w:p>
</w:hdr>
</file>

<file path=word/header7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A969AF" w14:textId="5E6014A8" w:rsidR="00281726" w:rsidRDefault="00281726">
    <w:pPr>
      <w:pStyle w:val="Header"/>
    </w:pPr>
    <w:r>
      <w:rPr>
        <w:noProof/>
        <w:lang w:val="en-US" w:eastAsia="zh-CN"/>
      </w:rPr>
      <mc:AlternateContent>
        <mc:Choice Requires="wps">
          <w:drawing>
            <wp:anchor distT="0" distB="0" distL="114300" distR="114300" simplePos="0" relativeHeight="251772928" behindDoc="0" locked="0" layoutInCell="1" allowOverlap="1" wp14:anchorId="2548333F" wp14:editId="6A4DB1DB">
              <wp:simplePos x="0" y="0"/>
              <wp:positionH relativeFrom="column">
                <wp:posOffset>-360045</wp:posOffset>
              </wp:positionH>
              <wp:positionV relativeFrom="paragraph">
                <wp:posOffset>0</wp:posOffset>
              </wp:positionV>
              <wp:extent cx="251640" cy="251640"/>
              <wp:effectExtent l="0" t="0" r="0" b="0"/>
              <wp:wrapNone/>
              <wp:docPr id="74" name="Partial Circle 74">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3B0156C1" id="Partial Circle 74" o:spid="_x0000_s1026" style="position:absolute;margin-left:-28.35pt;margin-top:0;width:19.8pt;height:19.8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" path="m122949,33v33702,-769,66304,12018,90496,35496c237637,59007,251396,91210,251637,124920r-125817,900l122949,33xe" fillcolor="#66a7dc [3206]"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Corporate governance and accountability</w:t>
    </w:r>
    <w:r>
      <w:rPr>
        <w:noProof/>
      </w:rPr>
      <w:fldChar w:fldCharType="end"/>
    </w:r>
  </w:p>
</w:hdr>
</file>

<file path=word/header7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500D17" w14:textId="77777777" w:rsidR="00281726" w:rsidRDefault="00281726">
    <w:pPr>
      <w:pStyle w:val="Header"/>
    </w:pPr>
  </w:p>
</w:hdr>
</file>

<file path=word/header7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E97DF4" w14:textId="13F03DD6" w:rsidR="00281726" w:rsidRDefault="00281726">
    <w:pPr>
      <w:pStyle w:val="Header"/>
    </w:pPr>
    <w:r>
      <w:rPr>
        <w:noProof/>
        <w:lang w:val="en-US" w:eastAsia="zh-CN"/>
      </w:rPr>
      <w:drawing>
        <wp:anchor distT="0" distB="0" distL="114300" distR="114300" simplePos="0" relativeHeight="251838464" behindDoc="1" locked="0" layoutInCell="1" allowOverlap="1" wp14:anchorId="6513DFEC" wp14:editId="3E68A5F7">
          <wp:simplePos x="0" y="0"/>
          <wp:positionH relativeFrom="page">
            <wp:align>left</wp:align>
          </wp:positionH>
          <wp:positionV relativeFrom="page">
            <wp:align>top</wp:align>
          </wp:positionV>
          <wp:extent cx="6334920" cy="8999280"/>
          <wp:effectExtent l="0" t="0" r="8890" b="0"/>
          <wp:wrapNone/>
          <wp:docPr id="20" name="Picture 20">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zh-CN"/>
      </w:rPr>
      <mc:AlternateContent>
        <mc:Choice Requires="wps">
          <w:drawing>
            <wp:anchor distT="0" distB="0" distL="114300" distR="114300" simplePos="0" relativeHeight="251774976" behindDoc="0" locked="0" layoutInCell="1" allowOverlap="1" wp14:anchorId="4191C1CC" wp14:editId="2A482C0A">
              <wp:simplePos x="0" y="0"/>
              <wp:positionH relativeFrom="column">
                <wp:posOffset>-360045</wp:posOffset>
              </wp:positionH>
              <wp:positionV relativeFrom="paragraph">
                <wp:posOffset>0</wp:posOffset>
              </wp:positionV>
              <wp:extent cx="251640" cy="251640"/>
              <wp:effectExtent l="0" t="0" r="0" b="0"/>
              <wp:wrapNone/>
              <wp:docPr id="75" name="Partial Circle 75">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607E76A7" id="Partial Circle 75" o:spid="_x0000_s1026" style="position:absolute;margin-left:-28.35pt;margin-top:0;width:19.8pt;height:19.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" path="m122949,33v33702,-769,66304,12018,90496,35496c237637,59007,251396,91210,251637,124920r-125817,900l122949,33xe" fillcolor="#66a7dc [3206]"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Corporate governance and accountability</w:t>
    </w:r>
    <w:r>
      <w:rPr>
        <w:noProof/>
      </w:rPr>
      <w:fldChar w:fldCharType="end"/>
    </w:r>
  </w:p>
</w:hdr>
</file>

<file path=word/header7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D7DCF0" w14:textId="0F25B1B5" w:rsidR="00281726" w:rsidRDefault="00281726">
    <w:pPr>
      <w:pStyle w:val="Header"/>
    </w:pPr>
    <w:r>
      <w:rPr>
        <w:noProof/>
        <w:lang w:val="en-US" w:eastAsia="zh-CN"/>
      </w:rPr>
      <w:drawing>
        <wp:anchor distT="0" distB="0" distL="114300" distR="114300" simplePos="0" relativeHeight="251840512" behindDoc="1" locked="0" layoutInCell="1" allowOverlap="1" wp14:anchorId="341F2C72" wp14:editId="5AFDAC29">
          <wp:simplePos x="0" y="0"/>
          <wp:positionH relativeFrom="page">
            <wp:align>left</wp:align>
          </wp:positionH>
          <wp:positionV relativeFrom="page">
            <wp:align>top</wp:align>
          </wp:positionV>
          <wp:extent cx="6334920" cy="8999366"/>
          <wp:effectExtent l="0" t="0" r="8890" b="0"/>
          <wp:wrapNone/>
          <wp:docPr id="24" name="Picture 24">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366"/>
                  </a:xfrm>
                  <a:prstGeom prst="rect">
                    <a:avLst/>
                  </a:prstGeom>
                </pic:spPr>
              </pic:pic>
            </a:graphicData>
          </a:graphic>
          <wp14:sizeRelH relativeFrom="margin">
            <wp14:pctWidth>0</wp14:pctWidth>
          </wp14:sizeRelH>
          <wp14:sizeRelV relativeFrom="margin">
            <wp14:pctHeight>0</wp14:pctHeight>
          </wp14:sizeRelV>
        </wp:anchor>
      </w:drawing>
    </w:r>
  </w:p>
</w:hdr>
</file>

<file path=word/header7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AC2D97" w14:textId="2B4A7D76" w:rsidR="00281726" w:rsidRDefault="00281726">
    <w:pPr>
      <w:pStyle w:val="Header"/>
    </w:pPr>
    <w:r>
      <w:rPr>
        <w:noProof/>
        <w:lang w:val="en-US" w:eastAsia="zh-CN"/>
      </w:rPr>
      <mc:AlternateContent>
        <mc:Choice Requires="wps">
          <w:drawing>
            <wp:anchor distT="0" distB="0" distL="114300" distR="114300" simplePos="0" relativeHeight="251777024" behindDoc="0" locked="0" layoutInCell="1" allowOverlap="1" wp14:anchorId="065DD3D9" wp14:editId="0CE6DDDA">
              <wp:simplePos x="0" y="0"/>
              <wp:positionH relativeFrom="column">
                <wp:posOffset>-360045</wp:posOffset>
              </wp:positionH>
              <wp:positionV relativeFrom="paragraph">
                <wp:posOffset>0</wp:posOffset>
              </wp:positionV>
              <wp:extent cx="251640" cy="251640"/>
              <wp:effectExtent l="0" t="0" r="0" b="0"/>
              <wp:wrapNone/>
              <wp:docPr id="76" name="Partial Circle 76">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532B33F" id="Partial Circle 76" o:spid="_x0000_s1026" style="position:absolute;margin-left:-28.35pt;margin-top:0;width:19.8pt;height:19.8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" path="m122949,33v33702,-769,66304,12018,90496,35496c237637,59007,251396,91210,251637,124920r-125817,900l122949,33xe" fillcolor="#66a7dc [3206]"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Corporate governance and accountability</w:t>
    </w:r>
    <w:r>
      <w:rPr>
        <w:noProof/>
      </w:rPr>
      <w:fldChar w:fldCharType="end"/>
    </w:r>
  </w:p>
</w:hdr>
</file>

<file path=word/header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996631" w14:textId="572D6A69" w:rsidR="00281726" w:rsidRDefault="00281726">
    <w:pPr>
      <w:pStyle w:val="Header"/>
    </w:pPr>
    <w:r>
      <w:rPr>
        <w:noProof/>
        <w:lang w:val="en-US" w:eastAsia="zh-CN"/>
      </w:rPr>
      <w:drawing>
        <wp:anchor distT="0" distB="0" distL="114300" distR="114300" simplePos="0" relativeHeight="251675648" behindDoc="1" locked="0" layoutInCell="1" allowOverlap="1" wp14:anchorId="04582A32" wp14:editId="1F5B6F62">
          <wp:simplePos x="0" y="0"/>
          <wp:positionH relativeFrom="page">
            <wp:align>left</wp:align>
          </wp:positionH>
          <wp:positionV relativeFrom="page">
            <wp:align>top</wp:align>
          </wp:positionV>
          <wp:extent cx="6335365" cy="9000000"/>
          <wp:effectExtent l="0" t="0" r="8890" b="0"/>
          <wp:wrapNone/>
          <wp:docPr id="11" name="Picture 11">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CSQ_AR2017-18_Acc_01h_007.jpg"/>
                  <pic:cNvPicPr/>
                </pic:nvPicPr>
                <pic:blipFill>
                  <a:blip r:embed="rId1">
                    <a:extLst>
                      <a:ext uri="{28A0092B-C50C-407E-A947-70E740481C1C}">
                        <a14:useLocalDpi xmlns:a14="http://schemas.microsoft.com/office/drawing/2010/main" val="0"/>
                      </a:ext>
                    </a:extLst>
                  </a:blip>
                  <a:stretch>
                    <a:fillRect/>
                  </a:stretch>
                </pic:blipFill>
                <pic:spPr>
                  <a:xfrm>
                    <a:off x="0" y="0"/>
                    <a:ext cx="6335365"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13CAA5" w14:textId="77777777" w:rsidR="00281726" w:rsidRDefault="00281726">
    <w:pPr>
      <w:pStyle w:val="Header"/>
    </w:pPr>
  </w:p>
</w:hdr>
</file>

<file path=word/header8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0D9C4E" w14:textId="4CFB9431" w:rsidR="00281726" w:rsidRPr="001B7C37" w:rsidRDefault="00281726" w:rsidP="001B7C37">
    <w:pPr>
      <w:pStyle w:val="Header"/>
    </w:pPr>
    <w:r>
      <w:rPr>
        <w:noProof/>
        <w:lang w:val="en-US" w:eastAsia="zh-CN"/>
      </w:rPr>
      <w:drawing>
        <wp:anchor distT="0" distB="0" distL="114300" distR="114300" simplePos="0" relativeHeight="251708416" behindDoc="1" locked="0" layoutInCell="1" allowOverlap="1" wp14:anchorId="6A70FE8E" wp14:editId="47B13F51">
          <wp:simplePos x="0" y="0"/>
          <wp:positionH relativeFrom="page">
            <wp:align>left</wp:align>
          </wp:positionH>
          <wp:positionV relativeFrom="page">
            <wp:align>top</wp:align>
          </wp:positionV>
          <wp:extent cx="6335640" cy="9000000"/>
          <wp:effectExtent l="0" t="0" r="8255" b="0"/>
          <wp:wrapNone/>
          <wp:docPr id="28" name="Picture 28">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hapter Page BGs_07.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2AE401" w14:textId="77744B9E" w:rsidR="00281726" w:rsidRDefault="00281726">
    <w:pPr>
      <w:pStyle w:val="Header"/>
    </w:pPr>
    <w:r>
      <w:rPr>
        <w:noProof/>
        <w:lang w:val="en-US" w:eastAsia="zh-CN"/>
      </w:rPr>
      <w:drawing>
        <wp:anchor distT="0" distB="0" distL="114300" distR="114300" simplePos="0" relativeHeight="251709440" behindDoc="1" locked="0" layoutInCell="1" allowOverlap="1" wp14:anchorId="4385D2C0" wp14:editId="7E59A7DA">
          <wp:simplePos x="0" y="0"/>
          <wp:positionH relativeFrom="page">
            <wp:align>left</wp:align>
          </wp:positionH>
          <wp:positionV relativeFrom="page">
            <wp:align>top</wp:align>
          </wp:positionV>
          <wp:extent cx="6335640" cy="9000000"/>
          <wp:effectExtent l="0" t="0" r="8255" b="0"/>
          <wp:wrapNone/>
          <wp:docPr id="50" name="Picture 50">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hapter Page BGs_08.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8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F05D49" w14:textId="384682B2" w:rsidR="00281726" w:rsidRDefault="00281726">
    <w:pPr>
      <w:pStyle w:val="Header"/>
    </w:pPr>
    <w:r>
      <w:rPr>
        <w:noProof/>
        <w:lang w:val="en-US" w:eastAsia="zh-CN"/>
      </w:rPr>
      <mc:AlternateContent>
        <mc:Choice Requires="wps">
          <w:drawing>
            <wp:anchor distT="0" distB="0" distL="114300" distR="114300" simplePos="0" relativeHeight="251687936" behindDoc="0" locked="0" layoutInCell="1" allowOverlap="1" wp14:anchorId="413766B4" wp14:editId="4CD7F173">
              <wp:simplePos x="0" y="0"/>
              <wp:positionH relativeFrom="column">
                <wp:posOffset>-360045</wp:posOffset>
              </wp:positionH>
              <wp:positionV relativeFrom="paragraph">
                <wp:posOffset>0</wp:posOffset>
              </wp:positionV>
              <wp:extent cx="251640" cy="251640"/>
              <wp:effectExtent l="0" t="0" r="0" b="0"/>
              <wp:wrapNone/>
              <wp:docPr id="17" name="Partial Circle 17">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4EE0121D" id="Partial Circle 17" o:spid="_x0000_s1026" style="position:absolute;margin-left:-28.35pt;margin-top:0;width:19.8pt;height:19.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ZU8CA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" path="m122949,33v33702,-769,66304,12018,90496,35496c237637,59007,251396,91210,251637,124920r-125817,900l122949,33xe" fillcolor="#651881 [3207]"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Our Organisation</w:t>
    </w:r>
    <w:r>
      <w:rPr>
        <w:noProof/>
      </w:rPr>
      <w:fldChar w:fldCharType="end"/>
    </w:r>
  </w:p>
</w:hdr>
</file>

<file path=word/header8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C3EC87" w14:textId="77777777" w:rsidR="00281726" w:rsidRDefault="00281726">
    <w:pPr>
      <w:pStyle w:val="Header"/>
    </w:pPr>
  </w:p>
</w:hdr>
</file>

<file path=word/header8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1CAF78" w14:textId="0DF8B19B" w:rsidR="00281726" w:rsidRDefault="00281726">
    <w:pPr>
      <w:pStyle w:val="Header"/>
    </w:pPr>
    <w:r>
      <w:rPr>
        <w:noProof/>
        <w:lang w:val="en-US" w:eastAsia="zh-CN"/>
      </w:rPr>
      <w:drawing>
        <wp:anchor distT="0" distB="0" distL="114300" distR="114300" simplePos="0" relativeHeight="251842560" behindDoc="1" locked="0" layoutInCell="1" allowOverlap="1" wp14:anchorId="0525E0DE" wp14:editId="49558696">
          <wp:simplePos x="0" y="0"/>
          <wp:positionH relativeFrom="page">
            <wp:align>left</wp:align>
          </wp:positionH>
          <wp:positionV relativeFrom="page">
            <wp:align>top</wp:align>
          </wp:positionV>
          <wp:extent cx="6334920" cy="8999366"/>
          <wp:effectExtent l="0" t="0" r="8890" b="0"/>
          <wp:wrapNone/>
          <wp:docPr id="52" name="Picture 52">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366"/>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zh-CN"/>
      </w:rPr>
      <mc:AlternateContent>
        <mc:Choice Requires="wps">
          <w:drawing>
            <wp:anchor distT="0" distB="0" distL="114300" distR="114300" simplePos="0" relativeHeight="251779072" behindDoc="0" locked="0" layoutInCell="1" allowOverlap="1" wp14:anchorId="00848A14" wp14:editId="3C0C5C53">
              <wp:simplePos x="0" y="0"/>
              <wp:positionH relativeFrom="column">
                <wp:posOffset>-360045</wp:posOffset>
              </wp:positionH>
              <wp:positionV relativeFrom="paragraph">
                <wp:posOffset>0</wp:posOffset>
              </wp:positionV>
              <wp:extent cx="251640" cy="251640"/>
              <wp:effectExtent l="0" t="0" r="0" b="0"/>
              <wp:wrapNone/>
              <wp:docPr id="77" name="Partial Circle 77">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5F77762" id="Partial Circle 77" o:spid="_x0000_s1026" style="position:absolute;margin-left:-28.35pt;margin-top:0;width:19.8pt;height:19.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" path="m122949,33v33702,-769,66304,12018,90496,35496c237637,59007,251396,91210,251637,124920r-125817,900l122949,33xe" fillcolor="#651881 [3207]"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Our Organisation</w:t>
    </w:r>
    <w:r>
      <w:rPr>
        <w:noProof/>
      </w:rPr>
      <w:fldChar w:fldCharType="end"/>
    </w:r>
  </w:p>
</w:hdr>
</file>

<file path=word/header8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AE9E9A" w14:textId="77777777" w:rsidR="00281726" w:rsidRDefault="00281726">
    <w:pPr>
      <w:pStyle w:val="Header"/>
    </w:pPr>
  </w:p>
</w:hdr>
</file>

<file path=word/header8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304CE3" w14:textId="6CF47299" w:rsidR="00281726" w:rsidRDefault="00281726">
    <w:pPr>
      <w:pStyle w:val="Header"/>
    </w:pPr>
    <w:r>
      <w:rPr>
        <w:noProof/>
        <w:lang w:val="en-US" w:eastAsia="zh-CN"/>
      </w:rPr>
      <w:drawing>
        <wp:anchor distT="0" distB="0" distL="114300" distR="114300" simplePos="0" relativeHeight="251844608" behindDoc="1" locked="0" layoutInCell="1" allowOverlap="1" wp14:anchorId="3D411E95" wp14:editId="510720D7">
          <wp:simplePos x="0" y="0"/>
          <wp:positionH relativeFrom="page">
            <wp:align>left</wp:align>
          </wp:positionH>
          <wp:positionV relativeFrom="page">
            <wp:align>top</wp:align>
          </wp:positionV>
          <wp:extent cx="6334920" cy="8999366"/>
          <wp:effectExtent l="0" t="0" r="8890" b="0"/>
          <wp:wrapNone/>
          <wp:docPr id="54" name="Picture 54">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366"/>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zh-CN"/>
      </w:rPr>
      <mc:AlternateContent>
        <mc:Choice Requires="wps">
          <w:drawing>
            <wp:anchor distT="0" distB="0" distL="114300" distR="114300" simplePos="0" relativeHeight="251781120" behindDoc="0" locked="0" layoutInCell="1" allowOverlap="1" wp14:anchorId="68028B4F" wp14:editId="6B77E12A">
              <wp:simplePos x="0" y="0"/>
              <wp:positionH relativeFrom="column">
                <wp:posOffset>-360045</wp:posOffset>
              </wp:positionH>
              <wp:positionV relativeFrom="paragraph">
                <wp:posOffset>0</wp:posOffset>
              </wp:positionV>
              <wp:extent cx="251640" cy="251640"/>
              <wp:effectExtent l="0" t="0" r="0" b="0"/>
              <wp:wrapNone/>
              <wp:docPr id="78" name="Partial Circle 78">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54A28DDE" id="Partial Circle 78" o:spid="_x0000_s1026" style="position:absolute;margin-left:-28.35pt;margin-top:0;width:19.8pt;height:19.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uLV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" path="m122949,33v33702,-769,66304,12018,90496,35496c237637,59007,251396,91210,251637,124920r-125817,900l122949,33xe" fillcolor="#651881 [3207]"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Our Organisation</w:t>
    </w:r>
    <w:r>
      <w:rPr>
        <w:noProof/>
      </w:rPr>
      <w:fldChar w:fldCharType="end"/>
    </w:r>
  </w:p>
</w:hdr>
</file>

<file path=word/header8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B852E5" w14:textId="4CE40185" w:rsidR="00281726" w:rsidRDefault="00281726">
    <w:pPr>
      <w:pStyle w:val="Header"/>
    </w:pPr>
    <w:r>
      <w:rPr>
        <w:noProof/>
        <w:lang w:val="en-US" w:eastAsia="zh-CN"/>
      </w:rPr>
      <w:drawing>
        <wp:anchor distT="0" distB="0" distL="114300" distR="114300" simplePos="0" relativeHeight="251846656" behindDoc="1" locked="0" layoutInCell="1" allowOverlap="1" wp14:anchorId="621B23BB" wp14:editId="02398D39">
          <wp:simplePos x="0" y="0"/>
          <wp:positionH relativeFrom="page">
            <wp:align>left</wp:align>
          </wp:positionH>
          <wp:positionV relativeFrom="page">
            <wp:align>top</wp:align>
          </wp:positionV>
          <wp:extent cx="6334920" cy="8999280"/>
          <wp:effectExtent l="0" t="0" r="8890" b="0"/>
          <wp:wrapNone/>
          <wp:docPr id="80" name="Picture 80">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p>
</w:hdr>
</file>

<file path=word/header8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C7D82F" w14:textId="59E5E0BC" w:rsidR="00281726" w:rsidRDefault="00281726">
    <w:pPr>
      <w:pStyle w:val="Header"/>
    </w:pPr>
    <w:r>
      <w:rPr>
        <w:noProof/>
        <w:lang w:val="en-US" w:eastAsia="zh-CN"/>
      </w:rPr>
      <w:drawing>
        <wp:anchor distT="0" distB="0" distL="114300" distR="114300" simplePos="0" relativeHeight="251848704" behindDoc="1" locked="0" layoutInCell="1" allowOverlap="1" wp14:anchorId="5893F73D" wp14:editId="17A85656">
          <wp:simplePos x="0" y="0"/>
          <wp:positionH relativeFrom="page">
            <wp:posOffset>0</wp:posOffset>
          </wp:positionH>
          <wp:positionV relativeFrom="page">
            <wp:posOffset>21771</wp:posOffset>
          </wp:positionV>
          <wp:extent cx="6334485" cy="8791848"/>
          <wp:effectExtent l="0" t="0" r="9525" b="0"/>
          <wp:wrapNone/>
          <wp:docPr id="81" name="Picture 81">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rotWithShape="1">
                  <a:blip r:embed="rId1">
                    <a:extLst>
                      <a:ext uri="{28A0092B-C50C-407E-A947-70E740481C1C}">
                        <a14:useLocalDpi xmlns:a14="http://schemas.microsoft.com/office/drawing/2010/main" val="0"/>
                      </a:ext>
                    </a:extLst>
                  </a:blip>
                  <a:srcRect t="2298"/>
                  <a:stretch/>
                </pic:blipFill>
                <pic:spPr bwMode="auto">
                  <a:xfrm>
                    <a:off x="0" y="0"/>
                    <a:ext cx="6334760" cy="8792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n-US" w:eastAsia="zh-CN"/>
      </w:rPr>
      <mc:AlternateContent>
        <mc:Choice Requires="wps">
          <w:drawing>
            <wp:anchor distT="0" distB="0" distL="114300" distR="114300" simplePos="0" relativeHeight="251783168" behindDoc="0" locked="0" layoutInCell="1" allowOverlap="1" wp14:anchorId="00BD45D7" wp14:editId="670EDBB6">
              <wp:simplePos x="0" y="0"/>
              <wp:positionH relativeFrom="column">
                <wp:posOffset>-360045</wp:posOffset>
              </wp:positionH>
              <wp:positionV relativeFrom="paragraph">
                <wp:posOffset>0</wp:posOffset>
              </wp:positionV>
              <wp:extent cx="251640" cy="251640"/>
              <wp:effectExtent l="0" t="0" r="0" b="0"/>
              <wp:wrapNone/>
              <wp:docPr id="79" name="Partial Circle 79">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29A10FE9" id="Partial Circle 79" o:spid="_x0000_s1026" style="position:absolute;margin-left:-28.35pt;margin-top:0;width:19.8pt;height:19.8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0ED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" path="m122949,33v33702,-769,66304,12018,90496,35496c237637,59007,251396,91210,251637,124920r-125817,900l122949,33xe" fillcolor="#651881 [3207]"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Our Organisation</w:t>
    </w:r>
    <w:r>
      <w:rPr>
        <w:noProof/>
      </w:rPr>
      <w:fldChar w:fldCharType="end"/>
    </w:r>
  </w:p>
</w:hdr>
</file>

<file path=word/header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14B612" w14:textId="157A17CD" w:rsidR="00281726" w:rsidRDefault="00281726">
    <w:pPr>
      <w:pStyle w:val="Header"/>
    </w:pPr>
    <w:r>
      <w:rPr>
        <w:noProof/>
        <w:lang w:val="en-US" w:eastAsia="zh-CN"/>
      </w:rPr>
      <mc:AlternateContent>
        <mc:Choice Requires="wps">
          <w:drawing>
            <wp:anchor distT="0" distB="0" distL="114300" distR="114300" simplePos="0" relativeHeight="251673600" behindDoc="0" locked="0" layoutInCell="1" allowOverlap="1" wp14:anchorId="3A99ADFA" wp14:editId="11CCD28E">
              <wp:simplePos x="0" y="0"/>
              <wp:positionH relativeFrom="column">
                <wp:posOffset>-360045</wp:posOffset>
              </wp:positionH>
              <wp:positionV relativeFrom="paragraph">
                <wp:posOffset>0</wp:posOffset>
              </wp:positionV>
              <wp:extent cx="251640" cy="251640"/>
              <wp:effectExtent l="0" t="0" r="0" b="0"/>
              <wp:wrapNone/>
              <wp:docPr id="8" name="Partial Circle 8">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7FA32565" id="Partial Circle 8" o:spid="_x0000_s1026" style="position:absolute;margin-left:-28.35pt;margin-top:0;width:19.8pt;height:19.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" path="m122949,33v33702,-769,66304,12018,90496,35496c237637,59007,251396,91210,251637,124920r-125817,900l122949,33xe" fillcolor="#63ab83 [3204]"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C667D0">
      <w:rPr>
        <w:noProof/>
      </w:rPr>
      <w:t>Overview</w:t>
    </w:r>
    <w:r>
      <w:rPr>
        <w:noProof/>
      </w:rPr>
      <w:fldChar w:fldCharType="end"/>
    </w:r>
  </w:p>
</w:hdr>
</file>

<file path=word/header90.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3FCE75" w14:textId="69F89379" w:rsidR="00281726" w:rsidRDefault="00281726">
    <w:pPr>
      <w:pStyle w:val="Header"/>
    </w:pPr>
    <w:r>
      <w:rPr>
        <w:noProof/>
        <w:lang w:val="en-US" w:eastAsia="zh-CN"/>
      </w:rPr>
      <w:drawing>
        <wp:anchor distT="0" distB="0" distL="114300" distR="114300" simplePos="0" relativeHeight="251850752" behindDoc="1" locked="0" layoutInCell="1" allowOverlap="1" wp14:anchorId="003E79A7" wp14:editId="1FCF7D24">
          <wp:simplePos x="0" y="0"/>
          <wp:positionH relativeFrom="page">
            <wp:align>left</wp:align>
          </wp:positionH>
          <wp:positionV relativeFrom="page">
            <wp:align>top</wp:align>
          </wp:positionV>
          <wp:extent cx="6334920" cy="8999366"/>
          <wp:effectExtent l="0" t="0" r="8890" b="0"/>
          <wp:wrapNone/>
          <wp:docPr id="86" name="Picture 86">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366"/>
                  </a:xfrm>
                  <a:prstGeom prst="rect">
                    <a:avLst/>
                  </a:prstGeom>
                </pic:spPr>
              </pic:pic>
            </a:graphicData>
          </a:graphic>
          <wp14:sizeRelH relativeFrom="margin">
            <wp14:pctWidth>0</wp14:pctWidth>
          </wp14:sizeRelH>
          <wp14:sizeRelV relativeFrom="margin">
            <wp14:pctHeight>0</wp14:pctHeight>
          </wp14:sizeRelV>
        </wp:anchor>
      </w:drawing>
    </w:r>
  </w:p>
</w:hdr>
</file>

<file path=word/header9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913683" w14:textId="6E3E147C" w:rsidR="00281726" w:rsidRPr="00B54252" w:rsidRDefault="00281726" w:rsidP="00B54252">
    <w:pPr>
      <w:pStyle w:val="Header"/>
    </w:pPr>
    <w:r>
      <w:rPr>
        <w:noProof/>
        <w:lang w:val="en-US" w:eastAsia="zh-CN"/>
      </w:rPr>
      <w:drawing>
        <wp:anchor distT="0" distB="0" distL="114300" distR="114300" simplePos="0" relativeHeight="251710464" behindDoc="1" locked="0" layoutInCell="1" allowOverlap="1" wp14:anchorId="5EA4D0EE" wp14:editId="3D47866C">
          <wp:simplePos x="0" y="0"/>
          <wp:positionH relativeFrom="page">
            <wp:align>left</wp:align>
          </wp:positionH>
          <wp:positionV relativeFrom="page">
            <wp:align>top</wp:align>
          </wp:positionV>
          <wp:extent cx="6335640" cy="9000000"/>
          <wp:effectExtent l="0" t="0" r="8255" b="0"/>
          <wp:wrapNone/>
          <wp:docPr id="87" name="Picture 87">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hapter Page BGs_09.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D93ACF" w14:textId="04E876AB" w:rsidR="00281726" w:rsidRDefault="00281726">
    <w:pPr>
      <w:pStyle w:val="Header"/>
    </w:pPr>
    <w:r>
      <w:rPr>
        <w:noProof/>
        <w:lang w:val="en-US" w:eastAsia="zh-CN"/>
      </w:rPr>
      <w:drawing>
        <wp:anchor distT="0" distB="0" distL="114300" distR="114300" simplePos="0" relativeHeight="251711488" behindDoc="1" locked="0" layoutInCell="1" allowOverlap="1" wp14:anchorId="651D2F7F" wp14:editId="199372C6">
          <wp:simplePos x="0" y="0"/>
          <wp:positionH relativeFrom="page">
            <wp:align>left</wp:align>
          </wp:positionH>
          <wp:positionV relativeFrom="page">
            <wp:align>top</wp:align>
          </wp:positionV>
          <wp:extent cx="6335640" cy="9000000"/>
          <wp:effectExtent l="0" t="0" r="8255" b="0"/>
          <wp:wrapNone/>
          <wp:docPr id="88" name="Picture 88">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hapter Page BGs_10.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459E32" w14:textId="748319EB" w:rsidR="00281726" w:rsidRDefault="00281726">
    <w:pPr>
      <w:pStyle w:val="Header"/>
    </w:pPr>
    <w:r>
      <w:rPr>
        <w:noProof/>
        <w:lang w:val="en-US" w:eastAsia="zh-CN"/>
      </w:rPr>
      <mc:AlternateContent>
        <mc:Choice Requires="wps">
          <w:drawing>
            <wp:anchor distT="0" distB="0" distL="114300" distR="114300" simplePos="0" relativeHeight="251692032" behindDoc="0" locked="0" layoutInCell="1" allowOverlap="1" wp14:anchorId="0BD2CB7E" wp14:editId="41532187">
              <wp:simplePos x="0" y="0"/>
              <wp:positionH relativeFrom="column">
                <wp:posOffset>-360045</wp:posOffset>
              </wp:positionH>
              <wp:positionV relativeFrom="paragraph">
                <wp:posOffset>0</wp:posOffset>
              </wp:positionV>
              <wp:extent cx="251640" cy="251640"/>
              <wp:effectExtent l="0" t="0" r="0" b="0"/>
              <wp:wrapNone/>
              <wp:docPr id="19" name="Partial Circle 19">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0D4FDC7C" id="Partial Circle 19" o:spid="_x0000_s1026" style="position:absolute;margin-left:-28.35pt;margin-top:0;width:19.8pt;height:19.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" path="m122949,33v33702,-769,66304,12018,90496,35496c237637,59007,251396,91210,251637,124920r-125817,900l122949,33xe" fillcolor="#4c6e4b [3208]"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Financial statements</w:t>
    </w:r>
    <w:r>
      <w:rPr>
        <w:noProof/>
      </w:rPr>
      <w:fldChar w:fldCharType="end"/>
    </w:r>
  </w:p>
</w:hdr>
</file>

<file path=word/header9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DBA8AD" w14:textId="77777777" w:rsidR="00281726" w:rsidRDefault="00281726">
    <w:pPr>
      <w:pStyle w:val="Header"/>
    </w:pPr>
  </w:p>
</w:hdr>
</file>

<file path=word/header9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450BD2" w14:textId="3A48B481" w:rsidR="00281726" w:rsidRPr="001B7C37" w:rsidRDefault="00281726" w:rsidP="001B7C37">
    <w:pPr>
      <w:pStyle w:val="Header"/>
    </w:pPr>
    <w:r>
      <w:rPr>
        <w:noProof/>
        <w:lang w:val="en-US" w:eastAsia="zh-CN"/>
      </w:rPr>
      <w:drawing>
        <wp:anchor distT="0" distB="0" distL="114300" distR="114300" simplePos="0" relativeHeight="251712512" behindDoc="1" locked="0" layoutInCell="1" allowOverlap="1" wp14:anchorId="124189DD" wp14:editId="1D00B9F8">
          <wp:simplePos x="0" y="0"/>
          <wp:positionH relativeFrom="page">
            <wp:align>left</wp:align>
          </wp:positionH>
          <wp:positionV relativeFrom="page">
            <wp:align>top</wp:align>
          </wp:positionV>
          <wp:extent cx="6335640" cy="9000000"/>
          <wp:effectExtent l="0" t="0" r="8255" b="0"/>
          <wp:wrapNone/>
          <wp:docPr id="89" name="Picture 89">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hapter Page BGs_11.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9EB614" w14:textId="55B523CF" w:rsidR="00281726" w:rsidRDefault="00281726">
    <w:pPr>
      <w:pStyle w:val="Header"/>
    </w:pPr>
    <w:r>
      <w:rPr>
        <w:noProof/>
        <w:lang w:val="en-US" w:eastAsia="zh-CN"/>
      </w:rPr>
      <w:drawing>
        <wp:anchor distT="0" distB="0" distL="114300" distR="114300" simplePos="0" relativeHeight="251713536" behindDoc="1" locked="0" layoutInCell="1" allowOverlap="1" wp14:anchorId="212BAAF2" wp14:editId="1F8C10F1">
          <wp:simplePos x="0" y="0"/>
          <wp:positionH relativeFrom="page">
            <wp:align>left</wp:align>
          </wp:positionH>
          <wp:positionV relativeFrom="page">
            <wp:align>top</wp:align>
          </wp:positionV>
          <wp:extent cx="6335640" cy="9000000"/>
          <wp:effectExtent l="0" t="0" r="8255" b="0"/>
          <wp:wrapNone/>
          <wp:docPr id="91" name="Picture 91">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hapter Page BGs_12.jpg"/>
                  <pic:cNvPicPr/>
                </pic:nvPicPr>
                <pic:blipFill>
                  <a:blip r:embed="rId1">
                    <a:extLst>
                      <a:ext uri="{28A0092B-C50C-407E-A947-70E740481C1C}">
                        <a14:useLocalDpi xmlns:a14="http://schemas.microsoft.com/office/drawing/2010/main" val="0"/>
                      </a:ext>
                    </a:extLst>
                  </a:blip>
                  <a:stretch>
                    <a:fillRect/>
                  </a:stretch>
                </pic:blipFill>
                <pic:spPr>
                  <a:xfrm>
                    <a:off x="0" y="0"/>
                    <a:ext cx="6335640" cy="9000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97.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F01502" w14:textId="3071EB27" w:rsidR="00281726" w:rsidRDefault="00281726">
    <w:pPr>
      <w:pStyle w:val="Header"/>
    </w:pPr>
    <w:r>
      <w:rPr>
        <w:noProof/>
        <w:lang w:val="en-US" w:eastAsia="zh-CN"/>
      </w:rPr>
      <w:drawing>
        <wp:anchor distT="0" distB="0" distL="114300" distR="114300" simplePos="0" relativeHeight="251852800" behindDoc="1" locked="0" layoutInCell="1" allowOverlap="1" wp14:anchorId="54797C28" wp14:editId="21D1507A">
          <wp:simplePos x="0" y="0"/>
          <wp:positionH relativeFrom="page">
            <wp:align>left</wp:align>
          </wp:positionH>
          <wp:positionV relativeFrom="page">
            <wp:align>top</wp:align>
          </wp:positionV>
          <wp:extent cx="6334920" cy="8999280"/>
          <wp:effectExtent l="0" t="0" r="8890" b="0"/>
          <wp:wrapNone/>
          <wp:docPr id="92" name="Picture 92">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r>
      <w:rPr>
        <w:noProof/>
        <w:lang w:val="en-US" w:eastAsia="zh-CN"/>
      </w:rPr>
      <mc:AlternateContent>
        <mc:Choice Requires="wps">
          <w:drawing>
            <wp:anchor distT="0" distB="0" distL="114300" distR="114300" simplePos="0" relativeHeight="251696128" behindDoc="0" locked="0" layoutInCell="1" allowOverlap="1" wp14:anchorId="3562AA0B" wp14:editId="2FDBBA98">
              <wp:simplePos x="0" y="0"/>
              <wp:positionH relativeFrom="column">
                <wp:posOffset>-360045</wp:posOffset>
              </wp:positionH>
              <wp:positionV relativeFrom="paragraph">
                <wp:posOffset>0</wp:posOffset>
              </wp:positionV>
              <wp:extent cx="251640" cy="251640"/>
              <wp:effectExtent l="0" t="0" r="0" b="0"/>
              <wp:wrapNone/>
              <wp:docPr id="21" name="Partial Circle 21">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1640" cy="251640"/>
                      </a:xfrm>
                      <a:prstGeom prst="pie">
                        <a:avLst>
                          <a:gd name="adj1" fmla="val 16121559"/>
                          <a:gd name="adj2" fmla="val 21575408"/>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shape w14:anchorId="12E314FA" id="Partial Circle 21" o:spid="_x0000_s1026" style="position:absolute;margin-left:-28.35pt;margin-top:0;width:19.8pt;height:19.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51640,25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" path="m122949,33v33702,-769,66304,12018,90496,35496c237637,59007,251396,91210,251637,124920r-125817,900l122949,33xe" fillcolor="#a20080 [3209]" stroked="f" strokeweight="1pt">
              <v:stroke joinstyle="miter"/>
              <v:path arrowok="t" o:connecttype="custom" o:connectlocs="122949,33;213445,35529;251637,124920;125820,125820;122949,33" o:connectangles="0,0,0,0,0"/>
            </v:shape>
          </w:pict>
        </mc:Fallback>
      </mc:AlternateContent>
    </w:r>
    <w:r>
      <w:rPr>
        <w:noProof/>
      </w:rPr>
      <w:fldChar w:fldCharType="begin"/>
    </w:r>
    <w:r>
      <w:rPr>
        <w:noProof/>
      </w:rPr>
      <w:instrText xml:space="preserve"> STYLEREF  "Heading 1"  \* MERGEFORMAT </w:instrText>
    </w:r>
    <w:r>
      <w:rPr>
        <w:noProof/>
      </w:rPr>
      <w:fldChar w:fldCharType="separate"/>
    </w:r>
    <w:r w:rsidR="00F64E24">
      <w:rPr>
        <w:noProof/>
      </w:rPr>
      <w:t>Appendices</w:t>
    </w:r>
    <w:r>
      <w:rPr>
        <w:noProof/>
      </w:rPr>
      <w:fldChar w:fldCharType="end"/>
    </w:r>
  </w:p>
</w:hdr>
</file>

<file path=word/header98.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DD9C7B" w14:textId="34BE1D4D" w:rsidR="00281726" w:rsidRDefault="00281726">
    <w:pPr>
      <w:pStyle w:val="Header"/>
    </w:pPr>
    <w:r>
      <w:rPr>
        <w:noProof/>
        <w:lang w:val="en-US" w:eastAsia="zh-CN"/>
      </w:rPr>
      <w:drawing>
        <wp:anchor distT="0" distB="0" distL="114300" distR="114300" simplePos="0" relativeHeight="251854848" behindDoc="1" locked="0" layoutInCell="1" allowOverlap="1" wp14:anchorId="7C76E085" wp14:editId="36AFD969">
          <wp:simplePos x="0" y="0"/>
          <wp:positionH relativeFrom="page">
            <wp:align>left</wp:align>
          </wp:positionH>
          <wp:positionV relativeFrom="page">
            <wp:align>top</wp:align>
          </wp:positionV>
          <wp:extent cx="6334920" cy="8999280"/>
          <wp:effectExtent l="0" t="0" r="8890" b="0"/>
          <wp:wrapNone/>
          <wp:docPr id="93" name="Picture 93">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p>
</w:hdr>
</file>

<file path=word/header99.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95C9D0" w14:textId="3AB9916A" w:rsidR="00281726" w:rsidRDefault="00281726">
    <w:pPr>
      <w:pStyle w:val="Header"/>
    </w:pPr>
    <w:r>
      <w:rPr>
        <w:noProof/>
        <w:lang w:val="en-US" w:eastAsia="zh-CN"/>
      </w:rPr>
      <w:drawing>
        <wp:anchor distT="0" distB="0" distL="114300" distR="114300" simplePos="0" relativeHeight="251856896" behindDoc="1" locked="0" layoutInCell="1" allowOverlap="1" wp14:anchorId="7C0C7016" wp14:editId="07BDB7A3">
          <wp:simplePos x="0" y="0"/>
          <wp:positionH relativeFrom="page">
            <wp:align>left</wp:align>
          </wp:positionH>
          <wp:positionV relativeFrom="page">
            <wp:align>top</wp:align>
          </wp:positionV>
          <wp:extent cx="6334920" cy="8999280"/>
          <wp:effectExtent l="0" t="0" r="8890" b="0"/>
          <wp:wrapNone/>
          <wp:docPr id="94" name="Picture 94">
            <a:extLst xmlns:a="http://schemas.openxmlformats.org/drawingml/2006/main">
              <a:ext uri="{C183D7F6-B498-43B3-948B-1728B52AA6E4}">
                <adec:decorative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CSQ_AR2017-18_Acc_01h_010.jpg"/>
                  <pic:cNvPicPr/>
                </pic:nvPicPr>
                <pic:blipFill>
                  <a:blip r:embed="rId1">
                    <a:extLst>
                      <a:ext uri="{28A0092B-C50C-407E-A947-70E740481C1C}">
                        <a14:useLocalDpi xmlns:a14="http://schemas.microsoft.com/office/drawing/2010/main" val="0"/>
                      </a:ext>
                    </a:extLst>
                  </a:blip>
                  <a:stretch>
                    <a:fillRect/>
                  </a:stretch>
                </pic:blipFill>
                <pic:spPr>
                  <a:xfrm>
                    <a:off x="0" y="0"/>
                    <a:ext cx="6334920" cy="899928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0"/>
    <w:multiLevelType w:val="singleLevel"/>
    <w:tmpl w:val="178CC11A"/>
    <w:lvl w:ilvl="0">
      <w:start w:val="1"/>
      <w:numFmt w:val="bullet"/>
      <w:lvlText w:val=""/>
      <w:lvlJc w:val="left"/>
      <w:pPr>
        <w:tabs>
          <w:tab w:val="num" w:pos="1492"/>
        </w:tabs>
        <w:ind w:left="1492" w:hanging="360"/>
      </w:pPr>
      <w:rPr>
        <w:rFonts w:ascii="Symbol" w:hAnsi="Symbol" w:hint="default"/>
      </w:rPr>
    </w:lvl>
  </w:abstractNum>
  <w:abstractNum w:abstractNumId="1">
    <w:nsid w:val="FFFFFF81"/>
    <w:multiLevelType w:val="singleLevel"/>
    <w:tmpl w:val="86EEC500"/>
    <w:lvl w:ilvl="0">
      <w:start w:val="1"/>
      <w:numFmt w:val="bullet"/>
      <w:lvlText w:val=""/>
      <w:lvlJc w:val="left"/>
      <w:pPr>
        <w:tabs>
          <w:tab w:val="num" w:pos="1209"/>
        </w:tabs>
        <w:ind w:left="1209" w:hanging="360"/>
      </w:pPr>
      <w:rPr>
        <w:rFonts w:ascii="Symbol" w:hAnsi="Symbol" w:hint="default"/>
      </w:rPr>
    </w:lvl>
  </w:abstractNum>
  <w:abstractNum w:abstractNumId="2">
    <w:nsid w:val="FFFFFF82"/>
    <w:multiLevelType w:val="singleLevel"/>
    <w:tmpl w:val="903E16F8"/>
    <w:lvl w:ilvl="0">
      <w:start w:val="1"/>
      <w:numFmt w:val="bullet"/>
      <w:lvlText w:val=""/>
      <w:lvlJc w:val="left"/>
      <w:pPr>
        <w:tabs>
          <w:tab w:val="num" w:pos="926"/>
        </w:tabs>
        <w:ind w:left="926" w:hanging="360"/>
      </w:pPr>
      <w:rPr>
        <w:rFonts w:ascii="Symbol" w:hAnsi="Symbol" w:hint="default"/>
      </w:rPr>
    </w:lvl>
  </w:abstractNum>
  <w:abstractNum w:abstractNumId="3">
    <w:nsid w:val="FFFFFF83"/>
    <w:multiLevelType w:val="singleLevel"/>
    <w:tmpl w:val="9ECA4946"/>
    <w:lvl w:ilvl="0">
      <w:start w:val="1"/>
      <w:numFmt w:val="bullet"/>
      <w:lvlText w:val=""/>
      <w:lvlJc w:val="left"/>
      <w:pPr>
        <w:tabs>
          <w:tab w:val="num" w:pos="643"/>
        </w:tabs>
        <w:ind w:left="643" w:hanging="360"/>
      </w:pPr>
      <w:rPr>
        <w:rFonts w:ascii="Symbol" w:hAnsi="Symbol" w:hint="default"/>
      </w:rPr>
    </w:lvl>
  </w:abstractNum>
  <w:abstractNum w:abstractNumId="4">
    <w:nsid w:val="FFFFFF89"/>
    <w:multiLevelType w:val="singleLevel"/>
    <w:tmpl w:val="42DA1AC0"/>
    <w:lvl w:ilvl="0">
      <w:start w:val="1"/>
      <w:numFmt w:val="bullet"/>
      <w:lvlText w:val=""/>
      <w:lvlJc w:val="left"/>
      <w:pPr>
        <w:tabs>
          <w:tab w:val="num" w:pos="360"/>
        </w:tabs>
        <w:ind w:left="360" w:hanging="360"/>
      </w:pPr>
      <w:rPr>
        <w:rFonts w:ascii="Symbol" w:hAnsi="Symbol" w:hint="default"/>
      </w:rPr>
    </w:lvl>
  </w:abstractNum>
  <w:abstractNum w:abstractNumId="5">
    <w:nsid w:val="0F6C678D"/>
    <w:multiLevelType w:val="multilevel"/>
    <w:tmpl w:val="07629034"/>
    <w:styleLink w:val="KC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214F69" w:themeColor="text2"/>
      </w:rPr>
    </w:lvl>
    <w:lvl w:ilvl="2">
      <w:start w:val="1"/>
      <w:numFmt w:val="bullet"/>
      <w:lvlText w:val="»"/>
      <w:lvlJc w:val="left"/>
      <w:pPr>
        <w:ind w:left="852" w:hanging="284"/>
      </w:pPr>
      <w:rPr>
        <w:rFonts w:ascii="Arial" w:hAnsi="Arial" w:hint="default"/>
        <w:color w:val="214F69" w:themeColor="text2"/>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6">
    <w:nsid w:val="119B1427"/>
    <w:multiLevelType w:val="multilevel"/>
    <w:tmpl w:val="92C0612E"/>
    <w:styleLink w:val="TOC1List"/>
    <w:lvl w:ilvl="0">
      <w:start w:val="1"/>
      <w:numFmt w:val="decimal"/>
      <w:pStyle w:val="TOC1"/>
      <w:suff w:val="space"/>
      <w:lvlText w:val="%1."/>
      <w:lvlJc w:val="left"/>
      <w:pPr>
        <w:ind w:left="0" w:firstLine="0"/>
      </w:pPr>
      <w:rPr>
        <w:rFonts w:hint="default"/>
        <w:b w:val="0"/>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19F1618D"/>
    <w:multiLevelType w:val="multilevel"/>
    <w:tmpl w:val="803CF862"/>
    <w:styleLink w:val="List1Numbered"/>
    <w:lvl w:ilvl="0">
      <w:start w:val="1"/>
      <w:numFmt w:val="decimal"/>
      <w:pStyle w:val="List1Numbered1"/>
      <w:lvlText w:val="%1."/>
      <w:lvlJc w:val="left"/>
      <w:pPr>
        <w:ind w:left="284" w:hanging="284"/>
      </w:pPr>
      <w:rPr>
        <w:rFonts w:hint="default"/>
        <w:b w:val="0"/>
        <w:i w:val="0"/>
        <w:color w:val="auto"/>
      </w:rPr>
    </w:lvl>
    <w:lvl w:ilvl="1">
      <w:start w:val="1"/>
      <w:numFmt w:val="lowerLetter"/>
      <w:pStyle w:val="List1Numbered2"/>
      <w:lvlText w:val="%2."/>
      <w:lvlJc w:val="left"/>
      <w:pPr>
        <w:ind w:left="568" w:hanging="284"/>
      </w:pPr>
      <w:rPr>
        <w:rFonts w:hint="default"/>
      </w:rPr>
    </w:lvl>
    <w:lvl w:ilvl="2">
      <w:start w:val="1"/>
      <w:numFmt w:val="lowerRoman"/>
      <w:pStyle w:val="List1Numbered3"/>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8">
    <w:nsid w:val="1CC862E1"/>
    <w:multiLevelType w:val="multilevel"/>
    <w:tmpl w:val="56A09A48"/>
    <w:styleLink w:val="FigureNumbers"/>
    <w:lvl w:ilvl="0">
      <w:start w:val="1"/>
      <w:numFmt w:val="decimal"/>
      <w:pStyle w:val="FigureTitle"/>
      <w:suff w:val="space"/>
      <w:lvlText w:val="Figure %1:"/>
      <w:lvlJc w:val="left"/>
      <w:pPr>
        <w:ind w:left="0" w:firstLine="0"/>
      </w:pPr>
      <w:rPr>
        <w:rFonts w:hint="default"/>
        <w:b/>
        <w:i w:val="0"/>
        <w:caps/>
        <w:color w:val="2F2F2F" w:themeColor="text1" w:themeTint="E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20336ADE"/>
    <w:multiLevelType w:val="multilevel"/>
    <w:tmpl w:val="F75E6CE0"/>
    <w:styleLink w:val="TableNumbers"/>
    <w:lvl w:ilvl="0">
      <w:start w:val="1"/>
      <w:numFmt w:val="decimal"/>
      <w:pStyle w:val="TableTitle"/>
      <w:suff w:val="space"/>
      <w:lvlText w:val="Table %1:"/>
      <w:lvlJc w:val="left"/>
      <w:pPr>
        <w:ind w:left="0" w:firstLine="0"/>
      </w:pPr>
      <w:rPr>
        <w:rFonts w:hint="default"/>
        <w:b/>
        <w:i w:val="0"/>
        <w:caps/>
        <w:color w:val="2F2F2F" w:themeColor="text1" w:themeTint="E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22ED11E4"/>
    <w:multiLevelType w:val="multilevel"/>
    <w:tmpl w:val="56A09A48"/>
    <w:numStyleLink w:val="FigureNumbers"/>
  </w:abstractNum>
  <w:abstractNum w:abstractNumId="11">
    <w:nsid w:val="2D890E47"/>
    <w:multiLevelType w:val="hybridMultilevel"/>
    <w:tmpl w:val="45785808"/>
    <w:lvl w:ilvl="0" w:tplc="6B982C78">
      <w:start w:val="1"/>
      <w:numFmt w:val="decimal"/>
      <w:pStyle w:val="SourceNotesNumbered"/>
      <w:lvlText w:val="%1."/>
      <w:lvlJc w:val="left"/>
      <w:pPr>
        <w:ind w:left="720" w:hanging="360"/>
      </w:pPr>
      <w:rPr>
        <w:rFonts w:hint="default"/>
        <w:caps w:val="0"/>
        <w:vanish w:val="0"/>
        <w:color w:val="191919"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30892F4D"/>
    <w:multiLevelType w:val="hybridMultilevel"/>
    <w:tmpl w:val="490A6CA0"/>
    <w:lvl w:ilvl="0" w:tplc="50DEDB36">
      <w:start w:val="1"/>
      <w:numFmt w:val="decimal"/>
      <w:pStyle w:val="ReferenceList"/>
      <w:lvlText w:val="%1"/>
      <w:lvlJc w:val="center"/>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30BD75DC"/>
    <w:multiLevelType w:val="multilevel"/>
    <w:tmpl w:val="56A09A48"/>
    <w:numStyleLink w:val="FigureNumbers"/>
  </w:abstractNum>
  <w:abstractNum w:abstractNumId="14">
    <w:nsid w:val="41396E59"/>
    <w:multiLevelType w:val="multilevel"/>
    <w:tmpl w:val="FE688822"/>
    <w:styleLink w:val="BoxedBullets"/>
    <w:lvl w:ilvl="0">
      <w:start w:val="1"/>
      <w:numFmt w:val="bullet"/>
      <w:pStyle w:val="Boxed1Bullet"/>
      <w:lvlText w:val=""/>
      <w:lvlJc w:val="left"/>
      <w:pPr>
        <w:tabs>
          <w:tab w:val="num" w:pos="284"/>
        </w:tabs>
        <w:ind w:left="567" w:hanging="283"/>
      </w:pPr>
      <w:rPr>
        <w:rFonts w:ascii="Symbol" w:hAnsi="Symbol" w:hint="default"/>
        <w:color w:val="auto"/>
      </w:rPr>
    </w:lvl>
    <w:lvl w:ilvl="1">
      <w:start w:val="1"/>
      <w:numFmt w:val="bullet"/>
      <w:pStyle w:val="Boxed2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214F69" w:themeColor="text2"/>
      </w:rPr>
    </w:lvl>
    <w:lvl w:ilvl="3">
      <w:start w:val="1"/>
      <w:numFmt w:val="bullet"/>
      <w:lvlText w:val="»"/>
      <w:lvlJc w:val="left"/>
      <w:pPr>
        <w:ind w:left="794" w:hanging="510"/>
      </w:pPr>
      <w:rPr>
        <w:rFonts w:ascii="Arial" w:hAnsi="Arial" w:hint="default"/>
        <w:color w:val="214F69" w:themeColor="text2"/>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5">
    <w:nsid w:val="420B6C79"/>
    <w:multiLevelType w:val="multilevel"/>
    <w:tmpl w:val="F75E6CE0"/>
    <w:numStyleLink w:val="TableNumbers"/>
  </w:abstractNum>
  <w:abstractNum w:abstractNumId="16">
    <w:nsid w:val="4A6B3E07"/>
    <w:multiLevelType w:val="multilevel"/>
    <w:tmpl w:val="92C0612E"/>
    <w:numStyleLink w:val="TOC1List"/>
  </w:abstractNum>
  <w:abstractNum w:abstractNumId="17">
    <w:nsid w:val="4AFE375C"/>
    <w:multiLevelType w:val="multilevel"/>
    <w:tmpl w:val="56A09A48"/>
    <w:numStyleLink w:val="FigureNumbers"/>
  </w:abstractNum>
  <w:abstractNum w:abstractNumId="18">
    <w:nsid w:val="535249AF"/>
    <w:multiLevelType w:val="multilevel"/>
    <w:tmpl w:val="A41689A2"/>
    <w:styleLink w:val="AppendixNumbers"/>
    <w:lvl w:ilvl="0">
      <w:start w:val="1"/>
      <w:numFmt w:val="upperLetter"/>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nsid w:val="56DB5F4C"/>
    <w:multiLevelType w:val="multilevel"/>
    <w:tmpl w:val="4E929216"/>
    <w:styleLink w:val="NumberedHeadings"/>
    <w:lvl w:ilvl="0">
      <w:start w:val="1"/>
      <w:numFmt w:val="decimal"/>
      <w:pStyle w:val="Heading1Numbered"/>
      <w:lvlText w:val="%1."/>
      <w:lvlJc w:val="left"/>
      <w:pPr>
        <w:ind w:left="567" w:hanging="567"/>
      </w:pPr>
      <w:rPr>
        <w:rFonts w:hint="default"/>
      </w:rPr>
    </w:lvl>
    <w:lvl w:ilvl="1">
      <w:start w:val="1"/>
      <w:numFmt w:val="decimal"/>
      <w:pStyle w:val="Heading2Numbered"/>
      <w:lvlText w:val="%1.%2"/>
      <w:lvlJc w:val="left"/>
      <w:pPr>
        <w:ind w:left="851" w:hanging="851"/>
      </w:pPr>
      <w:rPr>
        <w:rFonts w:hint="default"/>
      </w:rPr>
    </w:lvl>
    <w:lvl w:ilvl="2">
      <w:start w:val="1"/>
      <w:numFmt w:val="decimal"/>
      <w:pStyle w:val="Heading3Numbered"/>
      <w:lvlText w:val="%1.%2.%3"/>
      <w:lvlJc w:val="left"/>
      <w:pPr>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1.%2.%3.%4.%5.%6"/>
      <w:lvlJc w:val="left"/>
      <w:pPr>
        <w:ind w:left="1701" w:hanging="1701"/>
      </w:pPr>
      <w:rPr>
        <w:rFonts w:hint="default"/>
      </w:rPr>
    </w:lvl>
    <w:lvl w:ilvl="6">
      <w:start w:val="1"/>
      <w:numFmt w:val="decimal"/>
      <w:lvlText w:val="%1.%2.%3.%4.%5.%6.%7"/>
      <w:lvlJc w:val="left"/>
      <w:pPr>
        <w:ind w:left="1701" w:hanging="1701"/>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nsid w:val="58615703"/>
    <w:multiLevelType w:val="multilevel"/>
    <w:tmpl w:val="803CF862"/>
    <w:numStyleLink w:val="List1Numbered"/>
  </w:abstractNum>
  <w:abstractNum w:abstractNumId="21">
    <w:nsid w:val="5BAC0FE9"/>
    <w:multiLevelType w:val="multilevel"/>
    <w:tmpl w:val="F75E6CE0"/>
    <w:numStyleLink w:val="TableNumbers"/>
  </w:abstractNum>
  <w:abstractNum w:abstractNumId="22">
    <w:nsid w:val="5BF51665"/>
    <w:multiLevelType w:val="multilevel"/>
    <w:tmpl w:val="4E929216"/>
    <w:numStyleLink w:val="NumberedHeadings"/>
  </w:abstractNum>
  <w:abstractNum w:abstractNumId="23">
    <w:nsid w:val="6D4F423B"/>
    <w:multiLevelType w:val="multilevel"/>
    <w:tmpl w:val="7E841436"/>
    <w:numStyleLink w:val="DefaultBullets"/>
  </w:abstractNum>
  <w:abstractNum w:abstractNumId="24">
    <w:nsid w:val="732D684C"/>
    <w:multiLevelType w:val="multilevel"/>
    <w:tmpl w:val="F75E6CE0"/>
    <w:numStyleLink w:val="TableNumbers"/>
  </w:abstractNum>
  <w:abstractNum w:abstractNumId="25">
    <w:nsid w:val="738A4D83"/>
    <w:multiLevelType w:val="multilevel"/>
    <w:tmpl w:val="7E841436"/>
    <w:styleLink w:val="DefaultBullets"/>
    <w:lvl w:ilvl="0">
      <w:start w:val="1"/>
      <w:numFmt w:val="bullet"/>
      <w:pStyle w:val="Bullet1"/>
      <w:lvlText w:val=""/>
      <w:lvlJc w:val="left"/>
      <w:pPr>
        <w:ind w:left="284" w:hanging="284"/>
      </w:pPr>
      <w:rPr>
        <w:rFonts w:ascii="Symbol" w:hAnsi="Symbol" w:hint="default"/>
        <w:color w:val="auto"/>
      </w:rPr>
    </w:lvl>
    <w:lvl w:ilvl="1">
      <w:start w:val="1"/>
      <w:numFmt w:val="bullet"/>
      <w:pStyle w:val="Bullet2"/>
      <w:lvlText w:val="–"/>
      <w:lvlJc w:val="left"/>
      <w:pPr>
        <w:ind w:left="568" w:hanging="284"/>
      </w:pPr>
      <w:rPr>
        <w:rFonts w:ascii="Arial" w:hAnsi="Arial" w:hint="default"/>
        <w:color w:val="auto"/>
      </w:rPr>
    </w:lvl>
    <w:lvl w:ilvl="2">
      <w:start w:val="1"/>
      <w:numFmt w:val="bullet"/>
      <w:pStyle w:val="Bullet3"/>
      <w:lvlText w:val="»"/>
      <w:lvlJc w:val="left"/>
      <w:pPr>
        <w:ind w:left="852" w:hanging="284"/>
      </w:pPr>
      <w:rPr>
        <w:rFonts w:ascii="Arial" w:hAnsi="Arial" w:hint="default"/>
        <w:color w:val="auto"/>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6">
    <w:nsid w:val="790B67C4"/>
    <w:multiLevelType w:val="multilevel"/>
    <w:tmpl w:val="FE688822"/>
    <w:numStyleLink w:val="BoxedBullets"/>
  </w:abstractNum>
  <w:num w:numId="1">
    <w:abstractNumId w:val="18"/>
    <w:lvlOverride w:ilvl="0">
      <w:lvl w:ilvl="0">
        <w:start w:val="1"/>
        <w:numFmt w:val="upperLetter"/>
        <w:suff w:val="space"/>
        <w:lvlText w:val="Appendix %1 –"/>
        <w:lvlJc w:val="left"/>
        <w:pPr>
          <w:ind w:left="2126" w:hanging="2126"/>
        </w:pPr>
        <w:rPr>
          <w:rFonts w:hint="default"/>
        </w:rPr>
      </w:lvl>
    </w:lvlOverride>
  </w:num>
  <w:num w:numId="2">
    <w:abstractNumId w:val="26"/>
  </w:num>
  <w:num w:numId="3">
    <w:abstractNumId w:val="14"/>
  </w:num>
  <w:num w:numId="4">
    <w:abstractNumId w:val="22"/>
  </w:num>
  <w:num w:numId="5">
    <w:abstractNumId w:val="7"/>
  </w:num>
  <w:num w:numId="6">
    <w:abstractNumId w:val="20"/>
  </w:num>
  <w:num w:numId="7">
    <w:abstractNumId w:val="23"/>
    <w:lvlOverride w:ilvl="0">
      <w:lvl w:ilvl="0">
        <w:start w:val="1"/>
        <w:numFmt w:val="bullet"/>
        <w:lvlText w:val=""/>
        <w:lvlJc w:val="left"/>
        <w:pPr>
          <w:ind w:left="284" w:hanging="284"/>
        </w:pPr>
        <w:rPr>
          <w:rFonts w:ascii="Symbol" w:hAnsi="Symbol" w:hint="default"/>
          <w:color w:val="auto"/>
        </w:rPr>
      </w:lvl>
    </w:lvlOverride>
  </w:num>
  <w:num w:numId="8">
    <w:abstractNumId w:val="13"/>
  </w:num>
  <w:num w:numId="9">
    <w:abstractNumId w:val="18"/>
  </w:num>
  <w:num w:numId="10">
    <w:abstractNumId w:val="14"/>
  </w:num>
  <w:num w:numId="11">
    <w:abstractNumId w:val="25"/>
    <w:lvlOverride w:ilvl="0">
      <w:lvl w:ilvl="0">
        <w:start w:val="1"/>
        <w:numFmt w:val="bullet"/>
        <w:pStyle w:val="Bullet1"/>
        <w:lvlText w:val=""/>
        <w:lvlJc w:val="left"/>
        <w:pPr>
          <w:ind w:left="284" w:hanging="284"/>
        </w:pPr>
        <w:rPr>
          <w:rFonts w:ascii="Symbol" w:hAnsi="Symbol" w:hint="default"/>
          <w:color w:val="auto"/>
        </w:rPr>
      </w:lvl>
    </w:lvlOverride>
  </w:num>
  <w:num w:numId="12">
    <w:abstractNumId w:val="8"/>
  </w:num>
  <w:num w:numId="13">
    <w:abstractNumId w:val="5"/>
  </w:num>
  <w:num w:numId="14">
    <w:abstractNumId w:val="7"/>
  </w:num>
  <w:num w:numId="15">
    <w:abstractNumId w:val="20"/>
  </w:num>
  <w:num w:numId="16">
    <w:abstractNumId w:val="19"/>
  </w:num>
  <w:num w:numId="17">
    <w:abstractNumId w:val="11"/>
  </w:num>
  <w:num w:numId="18">
    <w:abstractNumId w:val="9"/>
  </w:num>
  <w:num w:numId="19">
    <w:abstractNumId w:val="17"/>
  </w:num>
  <w:num w:numId="20">
    <w:abstractNumId w:val="15"/>
  </w:num>
  <w:num w:numId="21">
    <w:abstractNumId w:val="25"/>
  </w:num>
  <w:num w:numId="22">
    <w:abstractNumId w:val="21"/>
  </w:num>
  <w:num w:numId="23">
    <w:abstractNumId w:val="24"/>
  </w:num>
  <w:num w:numId="24">
    <w:abstractNumId w:val="10"/>
  </w:num>
  <w:num w:numId="2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2"/>
  </w:num>
  <w:num w:numId="27">
    <w:abstractNumId w:val="4"/>
  </w:num>
  <w:num w:numId="28">
    <w:abstractNumId w:val="3"/>
  </w:num>
  <w:num w:numId="29">
    <w:abstractNumId w:val="2"/>
  </w:num>
  <w:num w:numId="30">
    <w:abstractNumId w:val="1"/>
  </w:num>
  <w:num w:numId="31">
    <w:abstractNumId w:val="0"/>
  </w:num>
  <w:num w:numId="32">
    <w:abstractNumId w:val="6"/>
  </w:num>
  <w:num w:numId="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lvlOverride w:ilvl="0">
      <w:lvl w:ilvl="0">
        <w:start w:val="1"/>
        <w:numFmt w:val="decimal"/>
        <w:pStyle w:val="TOC1"/>
        <w:suff w:val="space"/>
        <w:lvlText w:val="%1."/>
        <w:lvlJc w:val="left"/>
        <w:pPr>
          <w:ind w:left="0" w:firstLine="0"/>
        </w:pPr>
        <w:rPr>
          <w:rFonts w:hint="default"/>
          <w:b/>
          <w:sz w:val="24"/>
        </w:rPr>
      </w:lvl>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attachedTemplate r:id="rId1"/>
  <w:defaultTabStop w:val="720"/>
  <w:evenAndOddHeaders/>
  <w:characterSpacingControl w:val="doNotCompress"/>
  <w:hdrShapeDefaults>
    <o:shapedefaults v:ext="edit" spidmax="2049"/>
  </w:hdrShapeDefaults>
  <w:footnotePr>
    <w:numFmt w:val="chicago"/>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21E10"/>
    <w:rsid w:val="00005493"/>
    <w:rsid w:val="00023561"/>
    <w:rsid w:val="000428CA"/>
    <w:rsid w:val="00054E56"/>
    <w:rsid w:val="00080615"/>
    <w:rsid w:val="000B1AE2"/>
    <w:rsid w:val="000C252F"/>
    <w:rsid w:val="000D10B7"/>
    <w:rsid w:val="000D3784"/>
    <w:rsid w:val="000D6562"/>
    <w:rsid w:val="000E3463"/>
    <w:rsid w:val="001167DA"/>
    <w:rsid w:val="00121F5C"/>
    <w:rsid w:val="001230DF"/>
    <w:rsid w:val="00123D7D"/>
    <w:rsid w:val="0018211B"/>
    <w:rsid w:val="001B7C37"/>
    <w:rsid w:val="00233A5C"/>
    <w:rsid w:val="00253AFA"/>
    <w:rsid w:val="002573ED"/>
    <w:rsid w:val="00262B4C"/>
    <w:rsid w:val="00276CBD"/>
    <w:rsid w:val="0027783A"/>
    <w:rsid w:val="002804D3"/>
    <w:rsid w:val="00281726"/>
    <w:rsid w:val="00281935"/>
    <w:rsid w:val="00286435"/>
    <w:rsid w:val="002A163E"/>
    <w:rsid w:val="002F455A"/>
    <w:rsid w:val="002F467D"/>
    <w:rsid w:val="002F4970"/>
    <w:rsid w:val="00306527"/>
    <w:rsid w:val="00321E10"/>
    <w:rsid w:val="003449A0"/>
    <w:rsid w:val="00354F0C"/>
    <w:rsid w:val="00356D05"/>
    <w:rsid w:val="00362250"/>
    <w:rsid w:val="0036771C"/>
    <w:rsid w:val="00381179"/>
    <w:rsid w:val="00393599"/>
    <w:rsid w:val="003976B5"/>
    <w:rsid w:val="003B602F"/>
    <w:rsid w:val="003C76F9"/>
    <w:rsid w:val="003D4801"/>
    <w:rsid w:val="003F7E14"/>
    <w:rsid w:val="00401A1C"/>
    <w:rsid w:val="004154E2"/>
    <w:rsid w:val="00443E3F"/>
    <w:rsid w:val="004614A1"/>
    <w:rsid w:val="00496F1A"/>
    <w:rsid w:val="004B7DA4"/>
    <w:rsid w:val="004C138E"/>
    <w:rsid w:val="004C4956"/>
    <w:rsid w:val="004E1294"/>
    <w:rsid w:val="00507BD8"/>
    <w:rsid w:val="00513D90"/>
    <w:rsid w:val="00525433"/>
    <w:rsid w:val="00534D53"/>
    <w:rsid w:val="0053564D"/>
    <w:rsid w:val="00536870"/>
    <w:rsid w:val="005611E7"/>
    <w:rsid w:val="00562449"/>
    <w:rsid w:val="005679F5"/>
    <w:rsid w:val="00586066"/>
    <w:rsid w:val="00593CFA"/>
    <w:rsid w:val="005A368C"/>
    <w:rsid w:val="005A3ED6"/>
    <w:rsid w:val="005B0EDE"/>
    <w:rsid w:val="005C78F8"/>
    <w:rsid w:val="005E5324"/>
    <w:rsid w:val="0061438E"/>
    <w:rsid w:val="006266CE"/>
    <w:rsid w:val="00634477"/>
    <w:rsid w:val="00640D9B"/>
    <w:rsid w:val="00680F04"/>
    <w:rsid w:val="006811C0"/>
    <w:rsid w:val="006925EA"/>
    <w:rsid w:val="006A3FC6"/>
    <w:rsid w:val="006C24A8"/>
    <w:rsid w:val="006D4A3D"/>
    <w:rsid w:val="006E3C29"/>
    <w:rsid w:val="007072CB"/>
    <w:rsid w:val="00734DCD"/>
    <w:rsid w:val="007504CA"/>
    <w:rsid w:val="00780822"/>
    <w:rsid w:val="007E0B3E"/>
    <w:rsid w:val="007F1917"/>
    <w:rsid w:val="00817D06"/>
    <w:rsid w:val="008744F8"/>
    <w:rsid w:val="00884576"/>
    <w:rsid w:val="00887559"/>
    <w:rsid w:val="008877B9"/>
    <w:rsid w:val="00891FB0"/>
    <w:rsid w:val="008932B2"/>
    <w:rsid w:val="008A1873"/>
    <w:rsid w:val="008A1CF6"/>
    <w:rsid w:val="008E21DE"/>
    <w:rsid w:val="008F1E91"/>
    <w:rsid w:val="0093310B"/>
    <w:rsid w:val="009513F8"/>
    <w:rsid w:val="0095471C"/>
    <w:rsid w:val="00971C95"/>
    <w:rsid w:val="0098098C"/>
    <w:rsid w:val="009E5E9B"/>
    <w:rsid w:val="009F200E"/>
    <w:rsid w:val="009F2E5F"/>
    <w:rsid w:val="009F3627"/>
    <w:rsid w:val="00A0423E"/>
    <w:rsid w:val="00A07E4A"/>
    <w:rsid w:val="00A25AE3"/>
    <w:rsid w:val="00A31881"/>
    <w:rsid w:val="00A51A9F"/>
    <w:rsid w:val="00A56018"/>
    <w:rsid w:val="00A6113A"/>
    <w:rsid w:val="00A62ED9"/>
    <w:rsid w:val="00A8475F"/>
    <w:rsid w:val="00A8476C"/>
    <w:rsid w:val="00A96B33"/>
    <w:rsid w:val="00AA27F8"/>
    <w:rsid w:val="00AA7AC8"/>
    <w:rsid w:val="00AB12D5"/>
    <w:rsid w:val="00AB3F21"/>
    <w:rsid w:val="00AD735D"/>
    <w:rsid w:val="00AF0899"/>
    <w:rsid w:val="00B02B4C"/>
    <w:rsid w:val="00B110E9"/>
    <w:rsid w:val="00B54252"/>
    <w:rsid w:val="00B603C0"/>
    <w:rsid w:val="00B65703"/>
    <w:rsid w:val="00B8299F"/>
    <w:rsid w:val="00C023D5"/>
    <w:rsid w:val="00C0421C"/>
    <w:rsid w:val="00C667D0"/>
    <w:rsid w:val="00C75CAF"/>
    <w:rsid w:val="00C837F2"/>
    <w:rsid w:val="00C9724D"/>
    <w:rsid w:val="00CA6BAF"/>
    <w:rsid w:val="00CA798F"/>
    <w:rsid w:val="00CB766C"/>
    <w:rsid w:val="00CC3831"/>
    <w:rsid w:val="00CD1BB2"/>
    <w:rsid w:val="00D112E3"/>
    <w:rsid w:val="00D12CBF"/>
    <w:rsid w:val="00D15F32"/>
    <w:rsid w:val="00D43A93"/>
    <w:rsid w:val="00D539F9"/>
    <w:rsid w:val="00D65184"/>
    <w:rsid w:val="00DA4CAE"/>
    <w:rsid w:val="00DC40E3"/>
    <w:rsid w:val="00DD335E"/>
    <w:rsid w:val="00DE47FD"/>
    <w:rsid w:val="00DF221A"/>
    <w:rsid w:val="00DF74BA"/>
    <w:rsid w:val="00E05ED0"/>
    <w:rsid w:val="00E06B80"/>
    <w:rsid w:val="00E36A00"/>
    <w:rsid w:val="00E468B8"/>
    <w:rsid w:val="00E553A3"/>
    <w:rsid w:val="00E66051"/>
    <w:rsid w:val="00EB14D9"/>
    <w:rsid w:val="00EB5712"/>
    <w:rsid w:val="00EC0901"/>
    <w:rsid w:val="00EC2399"/>
    <w:rsid w:val="00ED5824"/>
    <w:rsid w:val="00F220B7"/>
    <w:rsid w:val="00F449F6"/>
    <w:rsid w:val="00F61446"/>
    <w:rsid w:val="00F64E24"/>
    <w:rsid w:val="00F74C79"/>
    <w:rsid w:val="00F758C3"/>
    <w:rsid w:val="00F80BA1"/>
    <w:rsid w:val="00F86B38"/>
    <w:rsid w:val="00F9318C"/>
    <w:rsid w:val="00FE4D12"/>
    <w:rsid w:val="00FF08F5"/>
    <w:rsid w:val="00FF1B5C"/>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3197D5"/>
  <w15:chartTrackingRefBased/>
  <w15:docId w15:val="{7D4F5C32-78A7-4D79-ABA4-BE4C41D089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color w:val="191919" w:themeColor="text1"/>
        <w:lang w:val="en-AU" w:eastAsia="en-US" w:bidi="ar-SA"/>
      </w:rPr>
    </w:rPrDefault>
    <w:pPrDefault>
      <w:pPr>
        <w:spacing w:before="120" w:after="60" w:line="240" w:lineRule="atLeast"/>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3"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4"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7" w:unhideWhenUsed="1" w:qFormat="1"/>
    <w:lsdException w:name="Quote" w:uiPriority="34" w:qFormat="1"/>
    <w:lsdException w:name="Intense Quote" w:semiHidden="1" w:uiPriority="35"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37" w:unhideWhenUsed="1" w:qFormat="1"/>
    <w:lsdException w:name="Intense Emphasis" w:uiPriority="33" w:qFormat="1"/>
    <w:lsdException w:name="Subtle Reference" w:semiHidden="1" w:uiPriority="37" w:unhideWhenUsed="1" w:qFormat="1"/>
    <w:lsdException w:name="Intense Reference" w:semiHidden="1" w:uiPriority="37" w:unhideWhenUsed="1" w:qFormat="1"/>
    <w:lsdException w:name="Book Title" w:semiHidden="1"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25AE3"/>
  </w:style>
  <w:style w:type="paragraph" w:styleId="Heading1">
    <w:name w:val="heading 1"/>
    <w:basedOn w:val="Normal"/>
    <w:next w:val="Normal"/>
    <w:link w:val="Heading1Char"/>
    <w:uiPriority w:val="9"/>
    <w:qFormat/>
    <w:rsid w:val="009F3627"/>
    <w:pPr>
      <w:keepNext/>
      <w:keepLines/>
      <w:pageBreakBefore/>
      <w:spacing w:before="0" w:after="660" w:line="1120" w:lineRule="exact"/>
      <w:outlineLvl w:val="0"/>
    </w:pPr>
    <w:rPr>
      <w:rFonts w:asciiTheme="majorHAnsi" w:eastAsiaTheme="majorEastAsia" w:hAnsiTheme="majorHAnsi" w:cstheme="majorBidi"/>
      <w:b/>
      <w:caps/>
      <w:color w:val="FFFFFF" w:themeColor="background1"/>
      <w:sz w:val="112"/>
      <w:szCs w:val="32"/>
    </w:rPr>
  </w:style>
  <w:style w:type="paragraph" w:styleId="Heading2">
    <w:name w:val="heading 2"/>
    <w:basedOn w:val="Normal"/>
    <w:next w:val="Normal"/>
    <w:link w:val="Heading2Char"/>
    <w:uiPriority w:val="9"/>
    <w:qFormat/>
    <w:rsid w:val="00507BD8"/>
    <w:pPr>
      <w:keepNext/>
      <w:keepLines/>
      <w:spacing w:before="0" w:after="600" w:line="460" w:lineRule="exact"/>
      <w:outlineLvl w:val="1"/>
    </w:pPr>
    <w:rPr>
      <w:rFonts w:asciiTheme="majorHAnsi" w:eastAsiaTheme="majorEastAsia" w:hAnsiTheme="majorHAnsi" w:cstheme="majorBidi"/>
      <w:b/>
      <w:caps/>
      <w:sz w:val="44"/>
      <w:szCs w:val="26"/>
    </w:rPr>
  </w:style>
  <w:style w:type="paragraph" w:styleId="Heading3">
    <w:name w:val="heading 3"/>
    <w:basedOn w:val="Normal"/>
    <w:next w:val="Normal"/>
    <w:link w:val="Heading3Char"/>
    <w:uiPriority w:val="9"/>
    <w:qFormat/>
    <w:rsid w:val="00F61446"/>
    <w:pPr>
      <w:keepNext/>
      <w:keepLines/>
      <w:spacing w:before="240" w:after="120" w:line="300" w:lineRule="exact"/>
      <w:outlineLvl w:val="2"/>
    </w:pPr>
    <w:rPr>
      <w:rFonts w:asciiTheme="majorHAnsi" w:eastAsiaTheme="majorEastAsia" w:hAnsiTheme="majorHAnsi" w:cstheme="majorBidi"/>
      <w:b/>
      <w:caps/>
      <w:sz w:val="26"/>
      <w:szCs w:val="24"/>
    </w:rPr>
  </w:style>
  <w:style w:type="paragraph" w:styleId="Heading4">
    <w:name w:val="heading 4"/>
    <w:basedOn w:val="Normal"/>
    <w:next w:val="Normal"/>
    <w:link w:val="Heading4Char"/>
    <w:uiPriority w:val="9"/>
    <w:unhideWhenUsed/>
    <w:qFormat/>
    <w:rsid w:val="00354F0C"/>
    <w:pPr>
      <w:keepNext/>
      <w:keepLines/>
      <w:spacing w:before="240" w:after="120" w:line="260" w:lineRule="exact"/>
      <w:outlineLvl w:val="3"/>
    </w:pPr>
    <w:rPr>
      <w:rFonts w:eastAsiaTheme="majorEastAsia" w:cstheme="majorBidi"/>
      <w:b/>
      <w:iCs/>
      <w:caps/>
      <w:sz w:val="22"/>
    </w:rPr>
  </w:style>
  <w:style w:type="paragraph" w:styleId="Heading5">
    <w:name w:val="heading 5"/>
    <w:basedOn w:val="Normal"/>
    <w:next w:val="Normal"/>
    <w:link w:val="Heading5Char"/>
    <w:uiPriority w:val="9"/>
    <w:unhideWhenUsed/>
    <w:qFormat/>
    <w:rsid w:val="00354F0C"/>
    <w:pPr>
      <w:keepNext/>
      <w:keepLines/>
      <w:spacing w:before="240" w:after="120"/>
      <w:outlineLvl w:val="4"/>
    </w:pPr>
    <w:rPr>
      <w:rFonts w:eastAsiaTheme="majorEastAsia" w:cstheme="majorBidi"/>
      <w:b/>
      <w:i/>
      <w:color w:val="auto"/>
    </w:rPr>
  </w:style>
  <w:style w:type="paragraph" w:styleId="Heading6">
    <w:name w:val="heading 6"/>
    <w:basedOn w:val="Normal"/>
    <w:next w:val="Normal"/>
    <w:link w:val="Heading6Char"/>
    <w:uiPriority w:val="9"/>
    <w:unhideWhenUsed/>
    <w:qFormat/>
    <w:rsid w:val="00354F0C"/>
    <w:pPr>
      <w:keepNext/>
      <w:keepLines/>
      <w:outlineLvl w:val="5"/>
    </w:pPr>
    <w:rPr>
      <w:rFonts w:eastAsiaTheme="majorEastAsia" w:cstheme="majorBidi"/>
      <w:b/>
      <w:i/>
    </w:rPr>
  </w:style>
  <w:style w:type="paragraph" w:styleId="Heading7">
    <w:name w:val="heading 7"/>
    <w:basedOn w:val="Normal"/>
    <w:next w:val="Normal"/>
    <w:link w:val="Heading7Char"/>
    <w:uiPriority w:val="9"/>
    <w:unhideWhenUsed/>
    <w:qFormat/>
    <w:rsid w:val="00354F0C"/>
    <w:pPr>
      <w:keepNext/>
      <w:keepLines/>
      <w:outlineLvl w:val="6"/>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354F0C"/>
    <w:pPr>
      <w:tabs>
        <w:tab w:val="center" w:pos="4513"/>
        <w:tab w:val="right" w:pos="9026"/>
      </w:tabs>
      <w:spacing w:before="0" w:after="0"/>
    </w:pPr>
    <w:rPr>
      <w:rFonts w:asciiTheme="majorHAnsi" w:hAnsiTheme="majorHAnsi"/>
      <w:b/>
    </w:rPr>
  </w:style>
  <w:style w:type="character" w:customStyle="1" w:styleId="HeaderChar">
    <w:name w:val="Header Char"/>
    <w:basedOn w:val="DefaultParagraphFont"/>
    <w:link w:val="Header"/>
    <w:uiPriority w:val="99"/>
    <w:rsid w:val="00354F0C"/>
    <w:rPr>
      <w:rFonts w:asciiTheme="majorHAnsi" w:hAnsiTheme="majorHAnsi"/>
      <w:b/>
    </w:rPr>
  </w:style>
  <w:style w:type="paragraph" w:styleId="Footer">
    <w:name w:val="footer"/>
    <w:basedOn w:val="Normal"/>
    <w:link w:val="FooterChar"/>
    <w:uiPriority w:val="99"/>
    <w:rsid w:val="00354F0C"/>
    <w:pPr>
      <w:tabs>
        <w:tab w:val="center" w:pos="4513"/>
        <w:tab w:val="right" w:pos="9026"/>
      </w:tabs>
      <w:spacing w:before="0" w:after="0" w:line="180" w:lineRule="atLeast"/>
    </w:pPr>
    <w:rPr>
      <w:rFonts w:asciiTheme="majorHAnsi" w:hAnsiTheme="majorHAnsi"/>
      <w:sz w:val="14"/>
    </w:rPr>
  </w:style>
  <w:style w:type="character" w:customStyle="1" w:styleId="FooterChar">
    <w:name w:val="Footer Char"/>
    <w:basedOn w:val="DefaultParagraphFont"/>
    <w:link w:val="Footer"/>
    <w:uiPriority w:val="99"/>
    <w:rsid w:val="00354F0C"/>
    <w:rPr>
      <w:rFonts w:asciiTheme="majorHAnsi" w:hAnsiTheme="majorHAnsi"/>
      <w:sz w:val="14"/>
    </w:rPr>
  </w:style>
  <w:style w:type="paragraph" w:customStyle="1" w:styleId="Boxed1Text">
    <w:name w:val="Boxed 1 Text"/>
    <w:basedOn w:val="Normal"/>
    <w:uiPriority w:val="29"/>
    <w:qFormat/>
    <w:rsid w:val="003C76F9"/>
    <w:pPr>
      <w:pBdr>
        <w:top w:val="single" w:sz="48" w:space="6" w:color="F9EBF2" w:themeColor="background2"/>
        <w:left w:val="single" w:sz="48" w:space="6" w:color="F9EBF2" w:themeColor="background2"/>
        <w:bottom w:val="single" w:sz="48" w:space="6" w:color="F9EBF2" w:themeColor="background2"/>
        <w:right w:val="single" w:sz="48" w:space="6" w:color="F9EBF2" w:themeColor="background2"/>
      </w:pBdr>
      <w:shd w:val="clear" w:color="auto" w:fill="F9EBF2" w:themeFill="background2"/>
      <w:tabs>
        <w:tab w:val="left" w:leader="underscore" w:pos="3686"/>
      </w:tabs>
      <w:spacing w:before="180"/>
      <w:ind w:left="238" w:right="238"/>
    </w:pPr>
  </w:style>
  <w:style w:type="character" w:customStyle="1" w:styleId="Heading2Char">
    <w:name w:val="Heading 2 Char"/>
    <w:basedOn w:val="DefaultParagraphFont"/>
    <w:link w:val="Heading2"/>
    <w:uiPriority w:val="9"/>
    <w:rsid w:val="00507BD8"/>
    <w:rPr>
      <w:rFonts w:asciiTheme="majorHAnsi" w:eastAsiaTheme="majorEastAsia" w:hAnsiTheme="majorHAnsi" w:cstheme="majorBidi"/>
      <w:b/>
      <w:caps/>
      <w:sz w:val="44"/>
      <w:szCs w:val="26"/>
    </w:rPr>
  </w:style>
  <w:style w:type="paragraph" w:customStyle="1" w:styleId="Boxed1Bullet">
    <w:name w:val="Boxed 1 Bullet"/>
    <w:basedOn w:val="Boxed1Text"/>
    <w:uiPriority w:val="30"/>
    <w:qFormat/>
    <w:rsid w:val="00354F0C"/>
    <w:pPr>
      <w:numPr>
        <w:numId w:val="10"/>
      </w:numPr>
    </w:pPr>
  </w:style>
  <w:style w:type="numbering" w:customStyle="1" w:styleId="AppendixNumbers">
    <w:name w:val="Appendix Numbers"/>
    <w:uiPriority w:val="99"/>
    <w:rsid w:val="00354F0C"/>
    <w:pPr>
      <w:numPr>
        <w:numId w:val="9"/>
      </w:numPr>
    </w:pPr>
  </w:style>
  <w:style w:type="paragraph" w:customStyle="1" w:styleId="Boxed1Heading">
    <w:name w:val="Boxed 1 Heading"/>
    <w:basedOn w:val="Boxed1Text"/>
    <w:uiPriority w:val="29"/>
    <w:qFormat/>
    <w:rsid w:val="003C76F9"/>
    <w:pPr>
      <w:keepNext/>
      <w:shd w:val="clear" w:color="auto" w:fill="A20080" w:themeFill="accent6"/>
      <w:spacing w:after="180" w:line="340" w:lineRule="atLeast"/>
    </w:pPr>
    <w:rPr>
      <w:b/>
      <w:caps/>
      <w:color w:val="FFFFFF" w:themeColor="background1"/>
      <w:sz w:val="26"/>
    </w:rPr>
  </w:style>
  <w:style w:type="paragraph" w:customStyle="1" w:styleId="Boxed2Text">
    <w:name w:val="Boxed 2 Text"/>
    <w:basedOn w:val="Boxed1Text"/>
    <w:uiPriority w:val="31"/>
    <w:qFormat/>
    <w:rsid w:val="003C76F9"/>
    <w:pPr>
      <w:pBdr>
        <w:top w:val="single" w:sz="4" w:space="9" w:color="214F69" w:themeColor="text2"/>
        <w:left w:val="single" w:sz="4" w:space="9" w:color="214F69" w:themeColor="text2"/>
        <w:bottom w:val="single" w:sz="4" w:space="9" w:color="214F69" w:themeColor="text2"/>
        <w:right w:val="single" w:sz="4" w:space="9" w:color="214F69" w:themeColor="text2"/>
      </w:pBdr>
      <w:shd w:val="clear" w:color="auto" w:fill="FFFFFF" w:themeFill="background1"/>
      <w:ind w:left="170" w:right="170"/>
    </w:pPr>
  </w:style>
  <w:style w:type="paragraph" w:customStyle="1" w:styleId="Boxed2Bullet">
    <w:name w:val="Boxed 2 Bullet"/>
    <w:basedOn w:val="Boxed2Text"/>
    <w:uiPriority w:val="32"/>
    <w:qFormat/>
    <w:rsid w:val="003C76F9"/>
    <w:pPr>
      <w:numPr>
        <w:ilvl w:val="1"/>
        <w:numId w:val="10"/>
      </w:numPr>
      <w:tabs>
        <w:tab w:val="clear" w:pos="284"/>
        <w:tab w:val="left" w:pos="510"/>
      </w:tabs>
      <w:ind w:left="454" w:hanging="284"/>
    </w:pPr>
  </w:style>
  <w:style w:type="paragraph" w:customStyle="1" w:styleId="Boxed2Heading">
    <w:name w:val="Boxed 2 Heading"/>
    <w:basedOn w:val="Normal"/>
    <w:uiPriority w:val="31"/>
    <w:qFormat/>
    <w:rsid w:val="003C76F9"/>
    <w:pPr>
      <w:pBdr>
        <w:top w:val="single" w:sz="4" w:space="9" w:color="214F69" w:themeColor="text2"/>
        <w:left w:val="single" w:sz="4" w:space="9" w:color="214F69" w:themeColor="text2"/>
        <w:bottom w:val="single" w:sz="4" w:space="9" w:color="214F69" w:themeColor="text2"/>
        <w:right w:val="single" w:sz="4" w:space="9" w:color="214F69" w:themeColor="text2"/>
      </w:pBdr>
      <w:shd w:val="clear" w:color="auto" w:fill="214F69" w:themeFill="text2"/>
      <w:spacing w:after="180"/>
      <w:ind w:left="170" w:right="170"/>
    </w:pPr>
    <w:rPr>
      <w:b/>
      <w:caps/>
      <w:color w:val="FFFFFF" w:themeColor="background1"/>
      <w:sz w:val="26"/>
      <w:szCs w:val="26"/>
    </w:rPr>
  </w:style>
  <w:style w:type="paragraph" w:customStyle="1" w:styleId="Bullet1">
    <w:name w:val="Bullet 1"/>
    <w:basedOn w:val="Normal"/>
    <w:uiPriority w:val="2"/>
    <w:qFormat/>
    <w:rsid w:val="00354F0C"/>
    <w:pPr>
      <w:numPr>
        <w:numId w:val="11"/>
      </w:numPr>
      <w:spacing w:before="60"/>
    </w:pPr>
  </w:style>
  <w:style w:type="paragraph" w:customStyle="1" w:styleId="Bullet2">
    <w:name w:val="Bullet 2"/>
    <w:basedOn w:val="Normal"/>
    <w:uiPriority w:val="2"/>
    <w:qFormat/>
    <w:rsid w:val="00354F0C"/>
    <w:pPr>
      <w:numPr>
        <w:ilvl w:val="1"/>
        <w:numId w:val="11"/>
      </w:numPr>
      <w:spacing w:before="60"/>
    </w:pPr>
  </w:style>
  <w:style w:type="numbering" w:customStyle="1" w:styleId="BoxedBullets">
    <w:name w:val="Boxed Bullets"/>
    <w:uiPriority w:val="99"/>
    <w:rsid w:val="00354F0C"/>
    <w:pPr>
      <w:numPr>
        <w:numId w:val="3"/>
      </w:numPr>
    </w:pPr>
  </w:style>
  <w:style w:type="paragraph" w:customStyle="1" w:styleId="Bullet3">
    <w:name w:val="Bullet 3"/>
    <w:basedOn w:val="Normal"/>
    <w:uiPriority w:val="2"/>
    <w:qFormat/>
    <w:rsid w:val="00354F0C"/>
    <w:pPr>
      <w:numPr>
        <w:ilvl w:val="2"/>
        <w:numId w:val="11"/>
      </w:numPr>
      <w:spacing w:before="60"/>
    </w:pPr>
  </w:style>
  <w:style w:type="table" w:customStyle="1" w:styleId="DefaultTable1">
    <w:name w:val="Default Table 1"/>
    <w:basedOn w:val="GridTable5Dark-Accent1"/>
    <w:uiPriority w:val="99"/>
    <w:rsid w:val="00EC2399"/>
    <w:pPr>
      <w:spacing w:before="40" w:after="40" w:line="240" w:lineRule="auto"/>
    </w:pPr>
    <w:rPr>
      <w:color w:val="auto"/>
      <w:sz w:val="18"/>
      <w:lang w:val="en-GB" w:eastAsia="zh-CN"/>
    </w:rPr>
    <w:tblPr>
      <w:tblStyleRowBandSize w:val="1"/>
      <w:tblStyleColBandSize w:val="1"/>
      <w:tblInd w:w="0" w:type="dxa"/>
      <w:tblBorders>
        <w:top w:val="single" w:sz="4" w:space="0" w:color="66A7DC" w:themeColor="accent3"/>
        <w:bottom w:val="single" w:sz="4" w:space="0" w:color="66A7DC" w:themeColor="accent3"/>
        <w:insideH w:val="single" w:sz="4" w:space="0" w:color="66A7DC" w:themeColor="accent3"/>
      </w:tblBorders>
      <w:tblCellMar>
        <w:top w:w="0" w:type="dxa"/>
        <w:left w:w="108" w:type="dxa"/>
        <w:bottom w:w="0" w:type="dxa"/>
        <w:right w:w="108"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Theme="minorHAnsi" w:hAnsiTheme="minorHAnsi"/>
        <w:b/>
        <w:bCs/>
        <w:caps w:val="0"/>
        <w:smallCaps w:val="0"/>
        <w:color w:val="191919" w:themeColor="text1"/>
        <w:sz w:val="18"/>
      </w:rPr>
      <w:tblPr/>
      <w:tcPr>
        <w:tcBorders>
          <w:top w:val="nil"/>
          <w:left w:val="nil"/>
          <w:bottom w:val="single" w:sz="4" w:space="0" w:color="66A7DC" w:themeColor="accent3"/>
          <w:right w:val="nil"/>
          <w:insideH w:val="single" w:sz="4" w:space="0" w:color="66A7DC" w:themeColor="accent3"/>
          <w:insideV w:val="nil"/>
          <w:tl2br w:val="nil"/>
          <w:tr2bl w:val="nil"/>
        </w:tcBorders>
        <w:shd w:val="clear" w:color="auto" w:fill="auto"/>
      </w:tcPr>
    </w:tblStylePr>
    <w:tblStylePr w:type="lastRow">
      <w:rPr>
        <w:b/>
        <w:bCs/>
        <w:color w:val="191919" w:themeColor="text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DBF1" w:themeFill="accent3" w:themeFillTint="66"/>
      </w:tcPr>
    </w:tblStylePr>
    <w:tblStylePr w:type="firstCol">
      <w:rPr>
        <w:b/>
        <w:bCs/>
        <w:color w:val="191919" w:themeColor="text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AB83" w:themeFill="accent1"/>
      </w:tcPr>
    </w:tblStylePr>
    <w:tblStylePr w:type="lastCol">
      <w:pPr>
        <w:jc w:val="right"/>
      </w:pPr>
      <w:rPr>
        <w:b/>
        <w:bCs/>
        <w:color w:val="191919" w:themeColor="text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AB83" w:themeFill="accent1"/>
      </w:tcPr>
    </w:tblStylePr>
    <w:tblStylePr w:type="band1Vert">
      <w:tblPr/>
      <w:tcPr>
        <w:shd w:val="clear" w:color="auto" w:fill="FFFFFF" w:themeFill="background1"/>
      </w:tcPr>
    </w:tblStylePr>
    <w:tblStylePr w:type="band2Vert">
      <w:tblPr/>
      <w:tcPr>
        <w:shd w:val="clear" w:color="auto" w:fill="E0EDF8" w:themeFill="accent3" w:themeFillTint="33"/>
      </w:tcPr>
    </w:tblStylePr>
    <w:tblStylePr w:type="band1Horz">
      <w:tblPr/>
      <w:tcPr>
        <w:shd w:val="clear" w:color="auto" w:fill="FFFFFF" w:themeFill="background1"/>
      </w:tcPr>
    </w:tblStylePr>
    <w:tblStylePr w:type="band2Horz">
      <w:tblPr/>
      <w:tcPr>
        <w:shd w:val="clear" w:color="auto" w:fill="E0EDF8" w:themeFill="accent3" w:themeFillTint="33"/>
      </w:tcPr>
    </w:tblStylePr>
  </w:style>
  <w:style w:type="table" w:customStyle="1" w:styleId="DefaultTable2">
    <w:name w:val="Default Table 2"/>
    <w:basedOn w:val="TableNormal"/>
    <w:uiPriority w:val="99"/>
    <w:rsid w:val="00734DCD"/>
    <w:pPr>
      <w:spacing w:before="60" w:line="240" w:lineRule="auto"/>
    </w:pPr>
    <w:tblPr>
      <w:tblStyleRowBandSize w:val="1"/>
      <w:tblStyleColBandSize w:val="1"/>
      <w:tblInd w:w="0" w:type="dxa"/>
      <w:tblBorders>
        <w:bottom w:val="single" w:sz="4" w:space="0" w:color="A20080" w:themeColor="accent6"/>
        <w:insideH w:val="single" w:sz="4" w:space="0" w:color="A20080" w:themeColor="accent6"/>
      </w:tblBorders>
      <w:tblCellMar>
        <w:top w:w="0" w:type="dxa"/>
        <w:left w:w="57" w:type="dxa"/>
        <w:bottom w:w="0" w:type="dxa"/>
        <w:right w:w="57" w:type="dxa"/>
      </w:tblCellMar>
    </w:tblPr>
    <w:tcPr>
      <w:shd w:val="clear" w:color="auto" w:fill="auto"/>
    </w:tcPr>
    <w:tblStylePr w:type="firstRow">
      <w:rPr>
        <w:b/>
      </w:rPr>
      <w:tblPr/>
      <w:tcPr>
        <w:tcBorders>
          <w:bottom w:val="nil"/>
          <w:insideH w:val="nil"/>
        </w:tcBorders>
        <w:shd w:val="clear" w:color="auto" w:fill="auto"/>
      </w:tcPr>
    </w:tblStylePr>
    <w:tblStylePr w:type="lastRow">
      <w:rPr>
        <w:b/>
      </w:rPr>
      <w:tblPr/>
      <w:tcPr>
        <w:shd w:val="clear" w:color="auto" w:fill="F9EBF2" w:themeFill="background2"/>
      </w:tcPr>
    </w:tblStylePr>
    <w:tblStylePr w:type="firstCol">
      <w:rPr>
        <w:b/>
      </w:rPr>
      <w:tblPr/>
      <w:tcPr>
        <w:shd w:val="clear" w:color="auto" w:fill="F9EBF2" w:themeFill="background2"/>
      </w:tcPr>
    </w:tblStylePr>
    <w:tblStylePr w:type="lastCol">
      <w:rPr>
        <w:b/>
      </w:rPr>
      <w:tblPr/>
      <w:tcPr>
        <w:shd w:val="clear" w:color="auto" w:fill="F9EBF2" w:themeFill="background2"/>
      </w:tcPr>
    </w:tblStylePr>
    <w:tblStylePr w:type="band1Vert">
      <w:tblPr/>
      <w:tcPr>
        <w:shd w:val="clear" w:color="auto" w:fill="FFFFFF" w:themeFill="background1"/>
      </w:tcPr>
    </w:tblStylePr>
    <w:tblStylePr w:type="band2Vert">
      <w:tblPr/>
      <w:tcPr>
        <w:shd w:val="clear" w:color="auto" w:fill="F9EBF2" w:themeFill="background2"/>
      </w:tcPr>
    </w:tblStylePr>
    <w:tblStylePr w:type="band1Horz">
      <w:tblPr/>
      <w:tcPr>
        <w:shd w:val="clear" w:color="auto" w:fill="FFFFFF" w:themeFill="background1"/>
      </w:tcPr>
    </w:tblStylePr>
    <w:tblStylePr w:type="band2Horz">
      <w:tblPr/>
      <w:tcPr>
        <w:shd w:val="clear" w:color="auto" w:fill="F9EBF2" w:themeFill="background2"/>
      </w:tcPr>
    </w:tblStylePr>
  </w:style>
  <w:style w:type="paragraph" w:styleId="Caption">
    <w:name w:val="caption"/>
    <w:basedOn w:val="Normal"/>
    <w:next w:val="Normal"/>
    <w:uiPriority w:val="19"/>
    <w:qFormat/>
    <w:rsid w:val="00354F0C"/>
    <w:pPr>
      <w:spacing w:before="0" w:after="200"/>
    </w:pPr>
    <w:rPr>
      <w:rFonts w:asciiTheme="majorHAnsi" w:hAnsiTheme="majorHAnsi"/>
      <w:iCs/>
      <w:caps/>
      <w:sz w:val="16"/>
      <w:szCs w:val="18"/>
    </w:rPr>
  </w:style>
  <w:style w:type="table" w:styleId="GridTable5Dark-Accent1">
    <w:name w:val="Grid Table 5 Dark Accent 1"/>
    <w:basedOn w:val="TableNormal"/>
    <w:uiPriority w:val="50"/>
    <w:rsid w:val="00354F0C"/>
    <w:pPr>
      <w:spacing w:after="0"/>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FEEE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AB83"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AB83"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AB83"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AB83" w:themeFill="accent1"/>
      </w:tcPr>
    </w:tblStylePr>
    <w:tblStylePr w:type="band1Vert">
      <w:tblPr/>
      <w:tcPr>
        <w:shd w:val="clear" w:color="auto" w:fill="C0DDCD" w:themeFill="accent1" w:themeFillTint="66"/>
      </w:tcPr>
    </w:tblStylePr>
    <w:tblStylePr w:type="band1Horz">
      <w:tblPr/>
      <w:tcPr>
        <w:shd w:val="clear" w:color="auto" w:fill="C0DDCD" w:themeFill="accent1" w:themeFillTint="66"/>
      </w:tcPr>
    </w:tblStylePr>
  </w:style>
  <w:style w:type="paragraph" w:customStyle="1" w:styleId="FigureTitle">
    <w:name w:val="Figure Title"/>
    <w:basedOn w:val="Normal"/>
    <w:uiPriority w:val="12"/>
    <w:qFormat/>
    <w:rsid w:val="00AA27F8"/>
    <w:pPr>
      <w:keepNext/>
      <w:numPr>
        <w:numId w:val="24"/>
      </w:numPr>
      <w:spacing w:before="240" w:after="120"/>
    </w:pPr>
    <w:rPr>
      <w:rFonts w:asciiTheme="majorHAnsi" w:hAnsiTheme="majorHAnsi"/>
      <w:caps/>
      <w:color w:val="2F2F2F" w:themeColor="text1" w:themeTint="E6"/>
      <w:sz w:val="19"/>
    </w:rPr>
  </w:style>
  <w:style w:type="paragraph" w:customStyle="1" w:styleId="Heading1Numbered">
    <w:name w:val="Heading 1 Numbered"/>
    <w:basedOn w:val="Heading1"/>
    <w:uiPriority w:val="11"/>
    <w:qFormat/>
    <w:rsid w:val="00354F0C"/>
    <w:pPr>
      <w:numPr>
        <w:numId w:val="16"/>
      </w:numPr>
    </w:pPr>
  </w:style>
  <w:style w:type="character" w:styleId="Emphasis">
    <w:name w:val="Emphasis"/>
    <w:basedOn w:val="DefaultParagraphFont"/>
    <w:uiPriority w:val="14"/>
    <w:qFormat/>
    <w:rsid w:val="00354F0C"/>
    <w:rPr>
      <w:i/>
      <w:iCs/>
    </w:rPr>
  </w:style>
  <w:style w:type="numbering" w:customStyle="1" w:styleId="FigureNumbers">
    <w:name w:val="Figure Numbers"/>
    <w:uiPriority w:val="99"/>
    <w:rsid w:val="00AA27F8"/>
    <w:pPr>
      <w:numPr>
        <w:numId w:val="12"/>
      </w:numPr>
    </w:pPr>
  </w:style>
  <w:style w:type="paragraph" w:customStyle="1" w:styleId="Heading2Numbered">
    <w:name w:val="Heading 2 Numbered"/>
    <w:basedOn w:val="Heading2"/>
    <w:uiPriority w:val="11"/>
    <w:qFormat/>
    <w:rsid w:val="00354F0C"/>
    <w:pPr>
      <w:numPr>
        <w:ilvl w:val="1"/>
        <w:numId w:val="16"/>
      </w:numPr>
    </w:pPr>
  </w:style>
  <w:style w:type="character" w:styleId="FollowedHyperlink">
    <w:name w:val="FollowedHyperlink"/>
    <w:basedOn w:val="DefaultParagraphFont"/>
    <w:uiPriority w:val="99"/>
    <w:rsid w:val="00354F0C"/>
    <w:rPr>
      <w:color w:val="0070C0"/>
      <w:u w:val="single"/>
    </w:rPr>
  </w:style>
  <w:style w:type="character" w:styleId="FootnoteReference">
    <w:name w:val="footnote reference"/>
    <w:basedOn w:val="DefaultParagraphFont"/>
    <w:uiPriority w:val="99"/>
    <w:rsid w:val="00354F0C"/>
    <w:rPr>
      <w:vertAlign w:val="superscript"/>
    </w:rPr>
  </w:style>
  <w:style w:type="paragraph" w:styleId="FootnoteText">
    <w:name w:val="footnote text"/>
    <w:basedOn w:val="Normal"/>
    <w:link w:val="FootnoteTextChar"/>
    <w:uiPriority w:val="99"/>
    <w:rsid w:val="00354F0C"/>
    <w:pPr>
      <w:spacing w:before="60"/>
    </w:pPr>
    <w:rPr>
      <w:sz w:val="18"/>
    </w:rPr>
  </w:style>
  <w:style w:type="character" w:customStyle="1" w:styleId="FootnoteTextChar">
    <w:name w:val="Footnote Text Char"/>
    <w:basedOn w:val="DefaultParagraphFont"/>
    <w:link w:val="FootnoteText"/>
    <w:uiPriority w:val="99"/>
    <w:rsid w:val="00354F0C"/>
    <w:rPr>
      <w:sz w:val="18"/>
    </w:rPr>
  </w:style>
  <w:style w:type="character" w:customStyle="1" w:styleId="Heading1Char">
    <w:name w:val="Heading 1 Char"/>
    <w:basedOn w:val="DefaultParagraphFont"/>
    <w:link w:val="Heading1"/>
    <w:uiPriority w:val="9"/>
    <w:rsid w:val="009F3627"/>
    <w:rPr>
      <w:rFonts w:asciiTheme="majorHAnsi" w:eastAsiaTheme="majorEastAsia" w:hAnsiTheme="majorHAnsi" w:cstheme="majorBidi"/>
      <w:b/>
      <w:caps/>
      <w:color w:val="FFFFFF" w:themeColor="background1"/>
      <w:sz w:val="112"/>
      <w:szCs w:val="32"/>
    </w:rPr>
  </w:style>
  <w:style w:type="paragraph" w:customStyle="1" w:styleId="Heading3Numbered">
    <w:name w:val="Heading 3 Numbered"/>
    <w:basedOn w:val="Heading3"/>
    <w:uiPriority w:val="11"/>
    <w:qFormat/>
    <w:rsid w:val="00354F0C"/>
    <w:pPr>
      <w:numPr>
        <w:ilvl w:val="2"/>
        <w:numId w:val="16"/>
      </w:numPr>
    </w:pPr>
  </w:style>
  <w:style w:type="paragraph" w:customStyle="1" w:styleId="IntroPara">
    <w:name w:val="Intro Para"/>
    <w:basedOn w:val="Normal"/>
    <w:uiPriority w:val="1"/>
    <w:qFormat/>
    <w:rsid w:val="00C667D0"/>
    <w:pPr>
      <w:pBdr>
        <w:bottom w:val="single" w:sz="8" w:space="15" w:color="214F69" w:themeColor="text2"/>
      </w:pBdr>
      <w:spacing w:before="400" w:after="600" w:line="280" w:lineRule="exact"/>
      <w:contextualSpacing/>
    </w:pPr>
    <w:rPr>
      <w:rFonts w:ascii="Cambria" w:hAnsi="Cambria"/>
      <w:sz w:val="24"/>
    </w:rPr>
  </w:style>
  <w:style w:type="character" w:customStyle="1" w:styleId="Heading3Char">
    <w:name w:val="Heading 3 Char"/>
    <w:basedOn w:val="DefaultParagraphFont"/>
    <w:link w:val="Heading3"/>
    <w:uiPriority w:val="9"/>
    <w:rsid w:val="00F61446"/>
    <w:rPr>
      <w:rFonts w:asciiTheme="majorHAnsi" w:eastAsiaTheme="majorEastAsia" w:hAnsiTheme="majorHAnsi" w:cstheme="majorBidi"/>
      <w:b/>
      <w:caps/>
      <w:sz w:val="26"/>
      <w:szCs w:val="24"/>
    </w:rPr>
  </w:style>
  <w:style w:type="numbering" w:customStyle="1" w:styleId="KCBullets">
    <w:name w:val="KC Bullets"/>
    <w:uiPriority w:val="99"/>
    <w:rsid w:val="00354F0C"/>
    <w:pPr>
      <w:numPr>
        <w:numId w:val="13"/>
      </w:numPr>
    </w:pPr>
  </w:style>
  <w:style w:type="character" w:customStyle="1" w:styleId="Heading4Char">
    <w:name w:val="Heading 4 Char"/>
    <w:basedOn w:val="DefaultParagraphFont"/>
    <w:link w:val="Heading4"/>
    <w:uiPriority w:val="9"/>
    <w:rsid w:val="00354F0C"/>
    <w:rPr>
      <w:rFonts w:eastAsiaTheme="majorEastAsia" w:cstheme="majorBidi"/>
      <w:b/>
      <w:iCs/>
      <w:caps/>
      <w:sz w:val="22"/>
    </w:rPr>
  </w:style>
  <w:style w:type="paragraph" w:customStyle="1" w:styleId="List1Numbered1">
    <w:name w:val="List 1 Numbered 1"/>
    <w:basedOn w:val="Normal"/>
    <w:uiPriority w:val="2"/>
    <w:qFormat/>
    <w:rsid w:val="00354F0C"/>
    <w:pPr>
      <w:numPr>
        <w:numId w:val="15"/>
      </w:numPr>
    </w:pPr>
  </w:style>
  <w:style w:type="character" w:customStyle="1" w:styleId="Heading5Char">
    <w:name w:val="Heading 5 Char"/>
    <w:basedOn w:val="DefaultParagraphFont"/>
    <w:link w:val="Heading5"/>
    <w:uiPriority w:val="9"/>
    <w:rsid w:val="00354F0C"/>
    <w:rPr>
      <w:rFonts w:eastAsiaTheme="majorEastAsia" w:cstheme="majorBidi"/>
      <w:b/>
      <w:i/>
      <w:color w:val="auto"/>
    </w:rPr>
  </w:style>
  <w:style w:type="paragraph" w:customStyle="1" w:styleId="List1Numbered2">
    <w:name w:val="List 1 Numbered 2"/>
    <w:basedOn w:val="Normal"/>
    <w:uiPriority w:val="2"/>
    <w:qFormat/>
    <w:rsid w:val="00354F0C"/>
    <w:pPr>
      <w:numPr>
        <w:ilvl w:val="1"/>
        <w:numId w:val="15"/>
      </w:numPr>
      <w:spacing w:before="60"/>
    </w:pPr>
  </w:style>
  <w:style w:type="character" w:customStyle="1" w:styleId="Heading6Char">
    <w:name w:val="Heading 6 Char"/>
    <w:basedOn w:val="DefaultParagraphFont"/>
    <w:link w:val="Heading6"/>
    <w:uiPriority w:val="9"/>
    <w:rsid w:val="00354F0C"/>
    <w:rPr>
      <w:rFonts w:eastAsiaTheme="majorEastAsia" w:cstheme="majorBidi"/>
      <w:b/>
      <w:i/>
    </w:rPr>
  </w:style>
  <w:style w:type="paragraph" w:customStyle="1" w:styleId="List1Numbered3">
    <w:name w:val="List 1 Numbered 3"/>
    <w:basedOn w:val="Normal"/>
    <w:uiPriority w:val="2"/>
    <w:qFormat/>
    <w:rsid w:val="00354F0C"/>
    <w:pPr>
      <w:numPr>
        <w:ilvl w:val="2"/>
        <w:numId w:val="15"/>
      </w:numPr>
      <w:spacing w:before="60"/>
    </w:pPr>
  </w:style>
  <w:style w:type="character" w:customStyle="1" w:styleId="Heading7Char">
    <w:name w:val="Heading 7 Char"/>
    <w:basedOn w:val="DefaultParagraphFont"/>
    <w:link w:val="Heading7"/>
    <w:uiPriority w:val="9"/>
    <w:rsid w:val="00354F0C"/>
    <w:rPr>
      <w:rFonts w:eastAsiaTheme="majorEastAsia" w:cstheme="majorBidi"/>
      <w:i/>
      <w:iCs/>
    </w:rPr>
  </w:style>
  <w:style w:type="paragraph" w:customStyle="1" w:styleId="Qualifications">
    <w:name w:val="Qualifications"/>
    <w:basedOn w:val="Normal"/>
    <w:uiPriority w:val="22"/>
    <w:qFormat/>
    <w:rsid w:val="00354F0C"/>
    <w:pPr>
      <w:pBdr>
        <w:top w:val="single" w:sz="6" w:space="3" w:color="214F69" w:themeColor="text2"/>
      </w:pBdr>
      <w:spacing w:after="120"/>
    </w:pPr>
  </w:style>
  <w:style w:type="character" w:styleId="Hyperlink">
    <w:name w:val="Hyperlink"/>
    <w:basedOn w:val="DefaultParagraphFont"/>
    <w:uiPriority w:val="99"/>
    <w:unhideWhenUsed/>
    <w:rsid w:val="00354F0C"/>
    <w:rPr>
      <w:color w:val="0070C0"/>
      <w:u w:val="single"/>
    </w:rPr>
  </w:style>
  <w:style w:type="character" w:styleId="IntenseEmphasis">
    <w:name w:val="Intense Emphasis"/>
    <w:basedOn w:val="DefaultParagraphFont"/>
    <w:uiPriority w:val="14"/>
    <w:qFormat/>
    <w:rsid w:val="00354F0C"/>
    <w:rPr>
      <w:b/>
      <w:i/>
      <w:iCs/>
      <w:color w:val="191919" w:themeColor="text1"/>
    </w:rPr>
  </w:style>
  <w:style w:type="paragraph" w:customStyle="1" w:styleId="Membership">
    <w:name w:val="Membership"/>
    <w:basedOn w:val="Qualifications"/>
    <w:uiPriority w:val="23"/>
    <w:qFormat/>
    <w:rsid w:val="00354F0C"/>
    <w:pPr>
      <w:pBdr>
        <w:bottom w:val="single" w:sz="6" w:space="3" w:color="214F69" w:themeColor="text2"/>
      </w:pBdr>
    </w:pPr>
  </w:style>
  <w:style w:type="numbering" w:customStyle="1" w:styleId="List1Numbered">
    <w:name w:val="List 1 Numbered"/>
    <w:uiPriority w:val="99"/>
    <w:rsid w:val="00354F0C"/>
    <w:pPr>
      <w:numPr>
        <w:numId w:val="5"/>
      </w:numPr>
    </w:pPr>
  </w:style>
  <w:style w:type="paragraph" w:customStyle="1" w:styleId="NormalIndent4mm">
    <w:name w:val="Normal Indent 4mm"/>
    <w:basedOn w:val="Normal"/>
    <w:qFormat/>
    <w:rsid w:val="00354F0C"/>
    <w:pPr>
      <w:ind w:left="227"/>
    </w:pPr>
  </w:style>
  <w:style w:type="paragraph" w:customStyle="1" w:styleId="SectionText">
    <w:name w:val="Section Text"/>
    <w:basedOn w:val="Normal"/>
    <w:uiPriority w:val="10"/>
    <w:qFormat/>
    <w:rsid w:val="009F3627"/>
    <w:pPr>
      <w:spacing w:after="120" w:line="320" w:lineRule="atLeast"/>
    </w:pPr>
    <w:rPr>
      <w:b/>
      <w:color w:val="FFFFFF" w:themeColor="background1"/>
      <w:sz w:val="24"/>
    </w:rPr>
  </w:style>
  <w:style w:type="paragraph" w:customStyle="1" w:styleId="SectionTOC">
    <w:name w:val="Section TOC"/>
    <w:basedOn w:val="Normal"/>
    <w:uiPriority w:val="10"/>
    <w:qFormat/>
    <w:rsid w:val="009F3627"/>
    <w:pPr>
      <w:tabs>
        <w:tab w:val="right" w:pos="6010"/>
      </w:tabs>
      <w:spacing w:before="60" w:line="320" w:lineRule="atLeast"/>
    </w:pPr>
    <w:rPr>
      <w:color w:val="FFFFFF" w:themeColor="background1"/>
      <w:sz w:val="24"/>
    </w:rPr>
  </w:style>
  <w:style w:type="paragraph" w:styleId="NoSpacing">
    <w:name w:val="No Spacing"/>
    <w:uiPriority w:val="1"/>
    <w:qFormat/>
    <w:rsid w:val="00354F0C"/>
    <w:pPr>
      <w:contextualSpacing/>
    </w:pPr>
  </w:style>
  <w:style w:type="paragraph" w:customStyle="1" w:styleId="SourceNotes">
    <w:name w:val="Source Notes"/>
    <w:basedOn w:val="Normal"/>
    <w:uiPriority w:val="21"/>
    <w:qFormat/>
    <w:rsid w:val="00CC3831"/>
    <w:pPr>
      <w:spacing w:before="60" w:line="200" w:lineRule="atLeast"/>
    </w:pPr>
    <w:rPr>
      <w:sz w:val="16"/>
    </w:rPr>
  </w:style>
  <w:style w:type="numbering" w:customStyle="1" w:styleId="NumberedHeadings">
    <w:name w:val="Numbered Headings"/>
    <w:uiPriority w:val="99"/>
    <w:rsid w:val="00354F0C"/>
    <w:pPr>
      <w:numPr>
        <w:numId w:val="16"/>
      </w:numPr>
    </w:pPr>
  </w:style>
  <w:style w:type="paragraph" w:customStyle="1" w:styleId="SourceNotesHeading">
    <w:name w:val="Source Notes Heading"/>
    <w:basedOn w:val="SourceNotes"/>
    <w:uiPriority w:val="20"/>
    <w:qFormat/>
    <w:rsid w:val="00354F0C"/>
    <w:rPr>
      <w:rFonts w:asciiTheme="majorHAnsi" w:hAnsiTheme="majorHAnsi"/>
      <w:b/>
    </w:rPr>
  </w:style>
  <w:style w:type="paragraph" w:customStyle="1" w:styleId="SourceNotesNumbered">
    <w:name w:val="Source Notes Numbered"/>
    <w:basedOn w:val="SourceNotes"/>
    <w:uiPriority w:val="21"/>
    <w:qFormat/>
    <w:rsid w:val="00354F0C"/>
    <w:pPr>
      <w:numPr>
        <w:numId w:val="17"/>
      </w:numPr>
    </w:pPr>
  </w:style>
  <w:style w:type="numbering" w:customStyle="1" w:styleId="TableNumbers">
    <w:name w:val="Table Numbers"/>
    <w:uiPriority w:val="99"/>
    <w:rsid w:val="00AA27F8"/>
    <w:pPr>
      <w:numPr>
        <w:numId w:val="18"/>
      </w:numPr>
    </w:pPr>
  </w:style>
  <w:style w:type="paragraph" w:customStyle="1" w:styleId="TableTitle">
    <w:name w:val="Table Title"/>
    <w:basedOn w:val="FigureTitle"/>
    <w:uiPriority w:val="12"/>
    <w:qFormat/>
    <w:rsid w:val="000D10B7"/>
    <w:pPr>
      <w:numPr>
        <w:numId w:val="23"/>
      </w:numPr>
      <w:spacing w:after="240"/>
    </w:pPr>
  </w:style>
  <w:style w:type="character" w:styleId="Strong">
    <w:name w:val="Strong"/>
    <w:basedOn w:val="DefaultParagraphFont"/>
    <w:uiPriority w:val="15"/>
    <w:qFormat/>
    <w:rsid w:val="00354F0C"/>
    <w:rPr>
      <w:b/>
      <w:bCs/>
    </w:rPr>
  </w:style>
  <w:style w:type="paragraph" w:styleId="Subtitle">
    <w:name w:val="Subtitle"/>
    <w:basedOn w:val="Normal"/>
    <w:next w:val="Normal"/>
    <w:link w:val="SubtitleChar"/>
    <w:uiPriority w:val="24"/>
    <w:qFormat/>
    <w:rsid w:val="00354F0C"/>
    <w:pPr>
      <w:keepLines/>
      <w:numPr>
        <w:ilvl w:val="1"/>
      </w:numPr>
      <w:spacing w:after="480" w:line="360" w:lineRule="exact"/>
      <w:contextualSpacing/>
    </w:pPr>
    <w:rPr>
      <w:caps/>
      <w:color w:val="FFFFFF" w:themeColor="background1"/>
      <w:sz w:val="32"/>
      <w:szCs w:val="22"/>
    </w:rPr>
  </w:style>
  <w:style w:type="character" w:customStyle="1" w:styleId="SubtitleChar">
    <w:name w:val="Subtitle Char"/>
    <w:basedOn w:val="DefaultParagraphFont"/>
    <w:link w:val="Subtitle"/>
    <w:uiPriority w:val="24"/>
    <w:rsid w:val="00354F0C"/>
    <w:rPr>
      <w:rFonts w:eastAsiaTheme="minorEastAsia"/>
      <w:caps/>
      <w:color w:val="FFFFFF" w:themeColor="background1"/>
      <w:sz w:val="32"/>
      <w:szCs w:val="22"/>
    </w:rPr>
  </w:style>
  <w:style w:type="table" w:styleId="TableGrid">
    <w:name w:val="Table Grid"/>
    <w:basedOn w:val="TableNormal"/>
    <w:uiPriority w:val="39"/>
    <w:rsid w:val="00354F0C"/>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uiPriority w:val="23"/>
    <w:qFormat/>
    <w:rsid w:val="00262B4C"/>
    <w:pPr>
      <w:keepLines/>
      <w:spacing w:before="0" w:after="0" w:line="680" w:lineRule="exact"/>
      <w:ind w:right="4876"/>
      <w:contextualSpacing/>
      <w:outlineLvl w:val="0"/>
    </w:pPr>
    <w:rPr>
      <w:rFonts w:asciiTheme="majorHAnsi" w:eastAsiaTheme="majorEastAsia" w:hAnsiTheme="majorHAnsi" w:cstheme="majorBidi"/>
      <w:b/>
      <w:caps/>
      <w:color w:val="FFFFFF" w:themeColor="background1"/>
      <w:kern w:val="28"/>
      <w:sz w:val="64"/>
      <w:szCs w:val="56"/>
    </w:rPr>
  </w:style>
  <w:style w:type="character" w:customStyle="1" w:styleId="TitleChar">
    <w:name w:val="Title Char"/>
    <w:basedOn w:val="DefaultParagraphFont"/>
    <w:link w:val="Title"/>
    <w:uiPriority w:val="23"/>
    <w:rsid w:val="00262B4C"/>
    <w:rPr>
      <w:rFonts w:asciiTheme="majorHAnsi" w:eastAsiaTheme="majorEastAsia" w:hAnsiTheme="majorHAnsi" w:cstheme="majorBidi"/>
      <w:b/>
      <w:caps/>
      <w:color w:val="FFFFFF" w:themeColor="background1"/>
      <w:kern w:val="28"/>
      <w:sz w:val="64"/>
      <w:szCs w:val="56"/>
    </w:rPr>
  </w:style>
  <w:style w:type="paragraph" w:styleId="TOC1">
    <w:name w:val="toc 1"/>
    <w:basedOn w:val="Normal"/>
    <w:next w:val="Normal"/>
    <w:autoRedefine/>
    <w:uiPriority w:val="39"/>
    <w:rsid w:val="00362250"/>
    <w:pPr>
      <w:keepNext/>
      <w:numPr>
        <w:numId w:val="34"/>
      </w:numPr>
      <w:pBdr>
        <w:bottom w:val="single" w:sz="8" w:space="6" w:color="214F69" w:themeColor="text2"/>
      </w:pBdr>
      <w:tabs>
        <w:tab w:val="right" w:pos="7371"/>
      </w:tabs>
      <w:spacing w:before="360" w:after="120" w:line="340" w:lineRule="atLeast"/>
      <w:ind w:right="907"/>
    </w:pPr>
    <w:rPr>
      <w:rFonts w:asciiTheme="majorHAnsi" w:hAnsiTheme="majorHAnsi"/>
      <w:b/>
      <w:noProof/>
      <w:color w:val="2F2F2F" w:themeColor="text1" w:themeTint="E6"/>
      <w:sz w:val="24"/>
      <w:u w:color="214F69" w:themeColor="text2"/>
      <w:lang w:val="en-GB"/>
    </w:rPr>
  </w:style>
  <w:style w:type="paragraph" w:styleId="TOC2">
    <w:name w:val="toc 2"/>
    <w:basedOn w:val="Normal"/>
    <w:next w:val="Normal"/>
    <w:autoRedefine/>
    <w:uiPriority w:val="39"/>
    <w:rsid w:val="00362250"/>
    <w:pPr>
      <w:tabs>
        <w:tab w:val="right" w:pos="7371"/>
      </w:tabs>
      <w:spacing w:before="60" w:line="240" w:lineRule="exact"/>
    </w:pPr>
    <w:rPr>
      <w:color w:val="2F2F2F" w:themeColor="text1" w:themeTint="E6"/>
    </w:rPr>
  </w:style>
  <w:style w:type="paragraph" w:styleId="TOC3">
    <w:name w:val="toc 3"/>
    <w:basedOn w:val="Normal"/>
    <w:next w:val="Normal"/>
    <w:autoRedefine/>
    <w:uiPriority w:val="39"/>
    <w:rsid w:val="005A3ED6"/>
    <w:pPr>
      <w:tabs>
        <w:tab w:val="right" w:pos="7371"/>
      </w:tabs>
      <w:spacing w:before="60"/>
      <w:ind w:right="907"/>
    </w:pPr>
  </w:style>
  <w:style w:type="paragraph" w:styleId="TOC4">
    <w:name w:val="toc 4"/>
    <w:basedOn w:val="Normal"/>
    <w:next w:val="Normal"/>
    <w:autoRedefine/>
    <w:uiPriority w:val="39"/>
    <w:rsid w:val="00AF0899"/>
    <w:pPr>
      <w:tabs>
        <w:tab w:val="right" w:pos="9628"/>
      </w:tabs>
      <w:spacing w:before="60"/>
      <w:ind w:left="1135" w:hanging="851"/>
    </w:pPr>
  </w:style>
  <w:style w:type="paragraph" w:styleId="TOCHeading">
    <w:name w:val="TOC Heading"/>
    <w:basedOn w:val="Heading2"/>
    <w:next w:val="Normal"/>
    <w:uiPriority w:val="39"/>
    <w:qFormat/>
    <w:rsid w:val="00354F0C"/>
    <w:pPr>
      <w:outlineLvl w:val="9"/>
    </w:pPr>
  </w:style>
  <w:style w:type="numbering" w:customStyle="1" w:styleId="DefaultBullets">
    <w:name w:val="Default Bullets"/>
    <w:uiPriority w:val="99"/>
    <w:rsid w:val="00354F0C"/>
    <w:pPr>
      <w:numPr>
        <w:numId w:val="21"/>
      </w:numPr>
    </w:pPr>
  </w:style>
  <w:style w:type="character" w:styleId="EndnoteReference">
    <w:name w:val="endnote reference"/>
    <w:basedOn w:val="DefaultParagraphFont"/>
    <w:uiPriority w:val="99"/>
    <w:rsid w:val="00513D90"/>
    <w:rPr>
      <w:vertAlign w:val="superscript"/>
    </w:rPr>
  </w:style>
  <w:style w:type="character" w:customStyle="1" w:styleId="UnresolvedMention">
    <w:name w:val="Unresolved Mention"/>
    <w:basedOn w:val="DefaultParagraphFont"/>
    <w:uiPriority w:val="99"/>
    <w:semiHidden/>
    <w:unhideWhenUsed/>
    <w:rsid w:val="00513D90"/>
    <w:rPr>
      <w:color w:val="808080"/>
      <w:shd w:val="clear" w:color="auto" w:fill="E6E6E6"/>
    </w:rPr>
  </w:style>
  <w:style w:type="paragraph" w:customStyle="1" w:styleId="ReferenceList">
    <w:name w:val="Reference List"/>
    <w:basedOn w:val="Normal"/>
    <w:qFormat/>
    <w:rsid w:val="00734DCD"/>
    <w:pPr>
      <w:numPr>
        <w:numId w:val="26"/>
      </w:numPr>
    </w:pPr>
    <w:rPr>
      <w:lang w:val="en-US"/>
    </w:rPr>
  </w:style>
  <w:style w:type="paragraph" w:styleId="Index1">
    <w:name w:val="index 1"/>
    <w:basedOn w:val="Normal"/>
    <w:next w:val="Normal"/>
    <w:autoRedefine/>
    <w:uiPriority w:val="99"/>
    <w:unhideWhenUsed/>
    <w:rsid w:val="007E0B3E"/>
    <w:pPr>
      <w:spacing w:before="60" w:line="230" w:lineRule="exact"/>
    </w:pPr>
  </w:style>
  <w:style w:type="paragraph" w:styleId="Index2">
    <w:name w:val="index 2"/>
    <w:basedOn w:val="Normal"/>
    <w:next w:val="Normal"/>
    <w:autoRedefine/>
    <w:uiPriority w:val="99"/>
    <w:unhideWhenUsed/>
    <w:rsid w:val="007E0B3E"/>
    <w:pPr>
      <w:spacing w:before="60" w:line="230" w:lineRule="exact"/>
      <w:ind w:left="284"/>
      <w:contextualSpacing/>
    </w:pPr>
  </w:style>
  <w:style w:type="numbering" w:customStyle="1" w:styleId="TOC1List">
    <w:name w:val="TOC 1 List"/>
    <w:uiPriority w:val="99"/>
    <w:rsid w:val="00362250"/>
    <w:pPr>
      <w:numPr>
        <w:numId w:val="32"/>
      </w:numPr>
    </w:pPr>
  </w:style>
  <w:style w:type="paragraph" w:customStyle="1" w:styleId="IndexSectionHead">
    <w:name w:val="Index Section Head"/>
    <w:basedOn w:val="Normal"/>
    <w:uiPriority w:val="99"/>
    <w:rsid w:val="007E0B3E"/>
    <w:pPr>
      <w:widowControl w:val="0"/>
      <w:autoSpaceDE w:val="0"/>
      <w:autoSpaceDN w:val="0"/>
      <w:adjustRightInd w:val="0"/>
      <w:spacing w:line="288" w:lineRule="auto"/>
      <w:textAlignment w:val="center"/>
    </w:pPr>
    <w:rPr>
      <w:rFonts w:ascii="CallunaSans-Bold" w:hAnsi="CallunaSans-Bold" w:cs="CallunaSans-Bold"/>
      <w:b/>
      <w:bCs/>
      <w:color w:val="000000"/>
      <w:sz w:val="24"/>
      <w:szCs w:val="24"/>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footer" Target="footer44.xml"/><Relationship Id="rId107" Type="http://schemas.openxmlformats.org/officeDocument/2006/relationships/footer" Target="footer45.xml"/><Relationship Id="rId108" Type="http://schemas.openxmlformats.org/officeDocument/2006/relationships/header" Target="header45.xml"/><Relationship Id="rId109" Type="http://schemas.openxmlformats.org/officeDocument/2006/relationships/header" Target="header46.xml"/><Relationship Id="rId70" Type="http://schemas.openxmlformats.org/officeDocument/2006/relationships/footer" Target="footer27.xml"/><Relationship Id="rId71" Type="http://schemas.openxmlformats.org/officeDocument/2006/relationships/header" Target="header27.xml"/><Relationship Id="rId72" Type="http://schemas.openxmlformats.org/officeDocument/2006/relationships/header" Target="header28.xml"/><Relationship Id="rId73" Type="http://schemas.openxmlformats.org/officeDocument/2006/relationships/footer" Target="footer28.xml"/><Relationship Id="rId74" Type="http://schemas.openxmlformats.org/officeDocument/2006/relationships/footer" Target="footer29.xml"/><Relationship Id="rId75" Type="http://schemas.openxmlformats.org/officeDocument/2006/relationships/header" Target="header29.xml"/><Relationship Id="rId76" Type="http://schemas.openxmlformats.org/officeDocument/2006/relationships/header" Target="header30.xml"/><Relationship Id="rId77" Type="http://schemas.openxmlformats.org/officeDocument/2006/relationships/footer" Target="footer30.xml"/><Relationship Id="rId78" Type="http://schemas.openxmlformats.org/officeDocument/2006/relationships/footer" Target="footer31.xml"/><Relationship Id="rId79" Type="http://schemas.openxmlformats.org/officeDocument/2006/relationships/hyperlink" Target="http://www.safetyandquality.gov.au/atlas/" TargetMode="External"/><Relationship Id="rId170" Type="http://schemas.openxmlformats.org/officeDocument/2006/relationships/footer" Target="footer75.xml"/><Relationship Id="rId171" Type="http://schemas.openxmlformats.org/officeDocument/2006/relationships/header" Target="header75.xml"/><Relationship Id="rId172" Type="http://schemas.openxmlformats.org/officeDocument/2006/relationships/header" Target="header76.xml"/><Relationship Id="rId173" Type="http://schemas.openxmlformats.org/officeDocument/2006/relationships/footer" Target="footer76.xml"/><Relationship Id="rId174" Type="http://schemas.openxmlformats.org/officeDocument/2006/relationships/footer" Target="footer77.xml"/><Relationship Id="rId175" Type="http://schemas.openxmlformats.org/officeDocument/2006/relationships/header" Target="header77.xml"/><Relationship Id="rId176" Type="http://schemas.openxmlformats.org/officeDocument/2006/relationships/header" Target="header78.xml"/><Relationship Id="rId177" Type="http://schemas.openxmlformats.org/officeDocument/2006/relationships/footer" Target="footer78.xml"/><Relationship Id="rId178" Type="http://schemas.openxmlformats.org/officeDocument/2006/relationships/footer" Target="footer79.xml"/><Relationship Id="rId179" Type="http://schemas.openxmlformats.org/officeDocument/2006/relationships/hyperlink" Target="http://www.safetyandquality.gov.au/" TargetMode="External"/><Relationship Id="rId260" Type="http://schemas.openxmlformats.org/officeDocument/2006/relationships/footer" Target="footer109.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yperlink" Target="mailto:mail%40safetyandquality.gov.au" TargetMode="External"/><Relationship Id="rId13" Type="http://schemas.openxmlformats.org/officeDocument/2006/relationships/hyperlink" Target="http://www.safetyandquality.gov.au/" TargetMode="External"/><Relationship Id="rId14" Type="http://schemas.openxmlformats.org/officeDocument/2006/relationships/image" Target="media/image2.png"/><Relationship Id="rId15" Type="http://schemas.openxmlformats.org/officeDocument/2006/relationships/hyperlink" Target="mailto:communications%40safetyandquality.gov.au" TargetMode="External"/><Relationship Id="rId16" Type="http://schemas.openxmlformats.org/officeDocument/2006/relationships/header" Target="header2.xml"/><Relationship Id="rId17" Type="http://schemas.openxmlformats.org/officeDocument/2006/relationships/header" Target="header3.xml"/><Relationship Id="rId18" Type="http://schemas.openxmlformats.org/officeDocument/2006/relationships/footer" Target="footer3.xml"/><Relationship Id="rId19" Type="http://schemas.openxmlformats.org/officeDocument/2006/relationships/footer" Target="footer4.xml"/><Relationship Id="rId261" Type="http://schemas.openxmlformats.org/officeDocument/2006/relationships/header" Target="header107.xml"/><Relationship Id="rId262" Type="http://schemas.openxmlformats.org/officeDocument/2006/relationships/header" Target="header108.xml"/><Relationship Id="rId263" Type="http://schemas.openxmlformats.org/officeDocument/2006/relationships/footer" Target="footer110.xml"/><Relationship Id="rId264" Type="http://schemas.openxmlformats.org/officeDocument/2006/relationships/footer" Target="footer111.xml"/><Relationship Id="rId110" Type="http://schemas.openxmlformats.org/officeDocument/2006/relationships/footer" Target="footer46.xml"/><Relationship Id="rId111" Type="http://schemas.openxmlformats.org/officeDocument/2006/relationships/footer" Target="footer47.xml"/><Relationship Id="rId112" Type="http://schemas.openxmlformats.org/officeDocument/2006/relationships/header" Target="header47.xml"/><Relationship Id="rId113" Type="http://schemas.openxmlformats.org/officeDocument/2006/relationships/header" Target="header48.xml"/><Relationship Id="rId114" Type="http://schemas.openxmlformats.org/officeDocument/2006/relationships/footer" Target="footer48.xml"/><Relationship Id="rId115" Type="http://schemas.openxmlformats.org/officeDocument/2006/relationships/footer" Target="footer49.xml"/><Relationship Id="rId116" Type="http://schemas.openxmlformats.org/officeDocument/2006/relationships/image" Target="media/image30.jpeg"/><Relationship Id="rId117" Type="http://schemas.openxmlformats.org/officeDocument/2006/relationships/header" Target="header49.xml"/><Relationship Id="rId118" Type="http://schemas.openxmlformats.org/officeDocument/2006/relationships/header" Target="header50.xml"/><Relationship Id="rId119" Type="http://schemas.openxmlformats.org/officeDocument/2006/relationships/footer" Target="footer50.xml"/><Relationship Id="rId200" Type="http://schemas.openxmlformats.org/officeDocument/2006/relationships/footer" Target="footer89.xml"/><Relationship Id="rId201" Type="http://schemas.openxmlformats.org/officeDocument/2006/relationships/header" Target="header89.xml"/><Relationship Id="rId202" Type="http://schemas.openxmlformats.org/officeDocument/2006/relationships/header" Target="header90.xml"/><Relationship Id="rId203" Type="http://schemas.openxmlformats.org/officeDocument/2006/relationships/footer" Target="footer90.xml"/><Relationship Id="rId204" Type="http://schemas.openxmlformats.org/officeDocument/2006/relationships/footer" Target="footer91.xml"/><Relationship Id="rId205" Type="http://schemas.openxmlformats.org/officeDocument/2006/relationships/header" Target="header91.xml"/><Relationship Id="rId206" Type="http://schemas.openxmlformats.org/officeDocument/2006/relationships/header" Target="header92.xml"/><Relationship Id="rId207" Type="http://schemas.openxmlformats.org/officeDocument/2006/relationships/footer" Target="footer92.xml"/><Relationship Id="rId208" Type="http://schemas.openxmlformats.org/officeDocument/2006/relationships/footer" Target="footer93.xml"/><Relationship Id="rId209" Type="http://schemas.openxmlformats.org/officeDocument/2006/relationships/image" Target="media/image53.png"/><Relationship Id="rId265" Type="http://schemas.openxmlformats.org/officeDocument/2006/relationships/hyperlink" Target="https://www.coaghealthcouncil.gov.au/Portals/0/OOS318_Attachment%201.pdf" TargetMode="External"/><Relationship Id="rId266" Type="http://schemas.openxmlformats.org/officeDocument/2006/relationships/hyperlink" Target="https://www.safetyandquality.gov.au/our-work/indicators/hospital-acquired-complications/" TargetMode="External"/><Relationship Id="rId267" Type="http://schemas.openxmlformats.org/officeDocument/2006/relationships/hyperlink" Target="http://www.chf.org.au/representation" TargetMode="External"/><Relationship Id="rId268" Type="http://schemas.openxmlformats.org/officeDocument/2006/relationships/hyperlink" Target="http://www.gmc-uk.org/guidance/ethical_guidance/end_of_life_care.asp" TargetMode="External"/><Relationship Id="rId269" Type="http://schemas.openxmlformats.org/officeDocument/2006/relationships/header" Target="header109.xml"/><Relationship Id="rId1" Type="http://schemas.microsoft.com/office/2006/relationships/keyMapCustomizations" Target="customizations.xml"/><Relationship Id="rId2" Type="http://schemas.openxmlformats.org/officeDocument/2006/relationships/customXml" Target="../customXml/item1.xml"/><Relationship Id="rId3" Type="http://schemas.openxmlformats.org/officeDocument/2006/relationships/numbering" Target="numbering.xml"/><Relationship Id="rId4" Type="http://schemas.openxmlformats.org/officeDocument/2006/relationships/styles" Target="style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80" Type="http://schemas.openxmlformats.org/officeDocument/2006/relationships/header" Target="header31.xml"/><Relationship Id="rId81" Type="http://schemas.openxmlformats.org/officeDocument/2006/relationships/header" Target="header32.xml"/><Relationship Id="rId82" Type="http://schemas.openxmlformats.org/officeDocument/2006/relationships/footer" Target="footer32.xml"/><Relationship Id="rId83" Type="http://schemas.openxmlformats.org/officeDocument/2006/relationships/footer" Target="footer33.xml"/><Relationship Id="rId84" Type="http://schemas.openxmlformats.org/officeDocument/2006/relationships/header" Target="header33.xml"/><Relationship Id="rId85" Type="http://schemas.openxmlformats.org/officeDocument/2006/relationships/header" Target="header34.xml"/><Relationship Id="rId86" Type="http://schemas.openxmlformats.org/officeDocument/2006/relationships/footer" Target="footer34.xml"/><Relationship Id="rId87" Type="http://schemas.openxmlformats.org/officeDocument/2006/relationships/footer" Target="footer35.xml"/><Relationship Id="rId88" Type="http://schemas.openxmlformats.org/officeDocument/2006/relationships/header" Target="header35.xml"/><Relationship Id="rId89" Type="http://schemas.openxmlformats.org/officeDocument/2006/relationships/header" Target="header36.xml"/><Relationship Id="rId180" Type="http://schemas.openxmlformats.org/officeDocument/2006/relationships/header" Target="header79.xml"/><Relationship Id="rId181" Type="http://schemas.openxmlformats.org/officeDocument/2006/relationships/header" Target="header80.xml"/><Relationship Id="rId182" Type="http://schemas.openxmlformats.org/officeDocument/2006/relationships/footer" Target="footer80.xml"/><Relationship Id="rId183" Type="http://schemas.openxmlformats.org/officeDocument/2006/relationships/footer" Target="footer81.xml"/><Relationship Id="rId184" Type="http://schemas.openxmlformats.org/officeDocument/2006/relationships/header" Target="header81.xml"/><Relationship Id="rId185" Type="http://schemas.openxmlformats.org/officeDocument/2006/relationships/header" Target="header82.xml"/><Relationship Id="rId186" Type="http://schemas.openxmlformats.org/officeDocument/2006/relationships/footer" Target="footer82.xml"/><Relationship Id="rId187" Type="http://schemas.openxmlformats.org/officeDocument/2006/relationships/footer" Target="footer83.xml"/><Relationship Id="rId188" Type="http://schemas.openxmlformats.org/officeDocument/2006/relationships/image" Target="media/image45.png"/><Relationship Id="rId189" Type="http://schemas.openxmlformats.org/officeDocument/2006/relationships/header" Target="header83.xml"/><Relationship Id="rId270" Type="http://schemas.openxmlformats.org/officeDocument/2006/relationships/header" Target="header110.xml"/><Relationship Id="rId20" Type="http://schemas.openxmlformats.org/officeDocument/2006/relationships/image" Target="media/image4.png"/><Relationship Id="rId21" Type="http://schemas.openxmlformats.org/officeDocument/2006/relationships/header" Target="header4.xml"/><Relationship Id="rId22" Type="http://schemas.openxmlformats.org/officeDocument/2006/relationships/footer" Target="footer5.xml"/><Relationship Id="rId23" Type="http://schemas.openxmlformats.org/officeDocument/2006/relationships/header" Target="header5.xml"/><Relationship Id="rId24" Type="http://schemas.openxmlformats.org/officeDocument/2006/relationships/header" Target="header6.xml"/><Relationship Id="rId25" Type="http://schemas.openxmlformats.org/officeDocument/2006/relationships/footer" Target="footer6.xml"/><Relationship Id="rId26" Type="http://schemas.openxmlformats.org/officeDocument/2006/relationships/footer" Target="footer7.xml"/><Relationship Id="rId27" Type="http://schemas.openxmlformats.org/officeDocument/2006/relationships/header" Target="header7.xml"/><Relationship Id="rId28" Type="http://schemas.openxmlformats.org/officeDocument/2006/relationships/header" Target="header8.xml"/><Relationship Id="rId29" Type="http://schemas.openxmlformats.org/officeDocument/2006/relationships/footer" Target="footer8.xml"/><Relationship Id="rId271" Type="http://schemas.openxmlformats.org/officeDocument/2006/relationships/footer" Target="footer112.xml"/><Relationship Id="rId272" Type="http://schemas.openxmlformats.org/officeDocument/2006/relationships/footer" Target="footer113.xml"/><Relationship Id="rId273" Type="http://schemas.openxmlformats.org/officeDocument/2006/relationships/hyperlink" Target="mailto:mail%40safetyandquality.gov.au" TargetMode="External"/><Relationship Id="rId274" Type="http://schemas.openxmlformats.org/officeDocument/2006/relationships/hyperlink" Target="http://www.safetyandquality.gov.au/" TargetMode="External"/><Relationship Id="rId120" Type="http://schemas.openxmlformats.org/officeDocument/2006/relationships/footer" Target="footer51.xml"/><Relationship Id="rId121" Type="http://schemas.openxmlformats.org/officeDocument/2006/relationships/image" Target="media/image31.jpeg"/><Relationship Id="rId122" Type="http://schemas.openxmlformats.org/officeDocument/2006/relationships/header" Target="header51.xml"/><Relationship Id="rId123" Type="http://schemas.openxmlformats.org/officeDocument/2006/relationships/header" Target="header52.xml"/><Relationship Id="rId124" Type="http://schemas.openxmlformats.org/officeDocument/2006/relationships/footer" Target="footer52.xml"/><Relationship Id="rId125" Type="http://schemas.openxmlformats.org/officeDocument/2006/relationships/footer" Target="footer53.xml"/><Relationship Id="rId126" Type="http://schemas.openxmlformats.org/officeDocument/2006/relationships/header" Target="header53.xml"/><Relationship Id="rId127" Type="http://schemas.openxmlformats.org/officeDocument/2006/relationships/header" Target="header54.xml"/><Relationship Id="rId128" Type="http://schemas.openxmlformats.org/officeDocument/2006/relationships/footer" Target="footer54.xml"/><Relationship Id="rId129" Type="http://schemas.openxmlformats.org/officeDocument/2006/relationships/footer" Target="footer55.xml"/><Relationship Id="rId210" Type="http://schemas.openxmlformats.org/officeDocument/2006/relationships/image" Target="media/image54.png"/><Relationship Id="rId211" Type="http://schemas.openxmlformats.org/officeDocument/2006/relationships/image" Target="media/image55.jpg"/><Relationship Id="rId212" Type="http://schemas.openxmlformats.org/officeDocument/2006/relationships/image" Target="media/image56.jpg"/><Relationship Id="rId213" Type="http://schemas.openxmlformats.org/officeDocument/2006/relationships/image" Target="media/image57.jpg"/><Relationship Id="rId214" Type="http://schemas.openxmlformats.org/officeDocument/2006/relationships/image" Target="media/image58.jpg"/><Relationship Id="rId215" Type="http://schemas.openxmlformats.org/officeDocument/2006/relationships/image" Target="media/image59.jpg"/><Relationship Id="rId216" Type="http://schemas.openxmlformats.org/officeDocument/2006/relationships/image" Target="media/image60.jpg"/><Relationship Id="rId217" Type="http://schemas.openxmlformats.org/officeDocument/2006/relationships/image" Target="media/image61.jpg"/><Relationship Id="rId218" Type="http://schemas.openxmlformats.org/officeDocument/2006/relationships/image" Target="media/image62.jpg"/><Relationship Id="rId219" Type="http://schemas.openxmlformats.org/officeDocument/2006/relationships/image" Target="media/image63.jpg"/><Relationship Id="rId275" Type="http://schemas.openxmlformats.org/officeDocument/2006/relationships/header" Target="header111.xml"/><Relationship Id="rId276" Type="http://schemas.openxmlformats.org/officeDocument/2006/relationships/header" Target="header112.xml"/><Relationship Id="rId277" Type="http://schemas.openxmlformats.org/officeDocument/2006/relationships/footer" Target="footer114.xml"/><Relationship Id="rId278" Type="http://schemas.openxmlformats.org/officeDocument/2006/relationships/footer" Target="footer115.xml"/><Relationship Id="rId279" Type="http://schemas.openxmlformats.org/officeDocument/2006/relationships/fontTable" Target="fontTable.xml"/><Relationship Id="rId90" Type="http://schemas.openxmlformats.org/officeDocument/2006/relationships/footer" Target="footer36.xml"/><Relationship Id="rId91" Type="http://schemas.openxmlformats.org/officeDocument/2006/relationships/footer" Target="footer37.xml"/><Relationship Id="rId92" Type="http://schemas.openxmlformats.org/officeDocument/2006/relationships/header" Target="header37.xml"/><Relationship Id="rId93" Type="http://schemas.openxmlformats.org/officeDocument/2006/relationships/header" Target="header38.xml"/><Relationship Id="rId94" Type="http://schemas.openxmlformats.org/officeDocument/2006/relationships/footer" Target="footer38.xml"/><Relationship Id="rId95" Type="http://schemas.openxmlformats.org/officeDocument/2006/relationships/footer" Target="footer39.xml"/><Relationship Id="rId96" Type="http://schemas.openxmlformats.org/officeDocument/2006/relationships/header" Target="header39.xml"/><Relationship Id="rId97" Type="http://schemas.openxmlformats.org/officeDocument/2006/relationships/header" Target="header40.xml"/><Relationship Id="rId98" Type="http://schemas.openxmlformats.org/officeDocument/2006/relationships/footer" Target="footer40.xml"/><Relationship Id="rId99" Type="http://schemas.openxmlformats.org/officeDocument/2006/relationships/footer" Target="footer41.xml"/><Relationship Id="rId190" Type="http://schemas.openxmlformats.org/officeDocument/2006/relationships/header" Target="header84.xml"/><Relationship Id="rId191" Type="http://schemas.openxmlformats.org/officeDocument/2006/relationships/footer" Target="footer84.xml"/><Relationship Id="rId192" Type="http://schemas.openxmlformats.org/officeDocument/2006/relationships/footer" Target="footer85.xml"/><Relationship Id="rId193" Type="http://schemas.openxmlformats.org/officeDocument/2006/relationships/header" Target="header85.xml"/><Relationship Id="rId194" Type="http://schemas.openxmlformats.org/officeDocument/2006/relationships/header" Target="header86.xml"/><Relationship Id="rId195" Type="http://schemas.openxmlformats.org/officeDocument/2006/relationships/footer" Target="footer86.xml"/><Relationship Id="rId196" Type="http://schemas.openxmlformats.org/officeDocument/2006/relationships/footer" Target="footer87.xml"/><Relationship Id="rId197" Type="http://schemas.openxmlformats.org/officeDocument/2006/relationships/header" Target="header87.xml"/><Relationship Id="rId198" Type="http://schemas.openxmlformats.org/officeDocument/2006/relationships/header" Target="header88.xml"/><Relationship Id="rId199" Type="http://schemas.openxmlformats.org/officeDocument/2006/relationships/footer" Target="footer88.xml"/><Relationship Id="rId280" Type="http://schemas.openxmlformats.org/officeDocument/2006/relationships/theme" Target="theme/theme1.xml"/><Relationship Id="rId30" Type="http://schemas.openxmlformats.org/officeDocument/2006/relationships/footer" Target="footer9.xml"/><Relationship Id="rId31" Type="http://schemas.openxmlformats.org/officeDocument/2006/relationships/header" Target="header9.xml"/><Relationship Id="rId32" Type="http://schemas.openxmlformats.org/officeDocument/2006/relationships/header" Target="header10.xml"/><Relationship Id="rId33" Type="http://schemas.openxmlformats.org/officeDocument/2006/relationships/footer" Target="footer10.xml"/><Relationship Id="rId34" Type="http://schemas.openxmlformats.org/officeDocument/2006/relationships/footer" Target="footer11.xml"/><Relationship Id="rId35" Type="http://schemas.openxmlformats.org/officeDocument/2006/relationships/image" Target="media/image10.jpeg"/><Relationship Id="rId36" Type="http://schemas.openxmlformats.org/officeDocument/2006/relationships/header" Target="header11.xml"/><Relationship Id="rId37" Type="http://schemas.openxmlformats.org/officeDocument/2006/relationships/header" Target="header12.xml"/><Relationship Id="rId38" Type="http://schemas.openxmlformats.org/officeDocument/2006/relationships/footer" Target="footer12.xml"/><Relationship Id="rId39" Type="http://schemas.openxmlformats.org/officeDocument/2006/relationships/footer" Target="footer13.xml"/><Relationship Id="rId130" Type="http://schemas.openxmlformats.org/officeDocument/2006/relationships/hyperlink" Target="http://www.safetyandquality.gov.au/about-us/corporate-plan/" TargetMode="External"/><Relationship Id="rId131" Type="http://schemas.openxmlformats.org/officeDocument/2006/relationships/header" Target="header55.xml"/><Relationship Id="rId132" Type="http://schemas.openxmlformats.org/officeDocument/2006/relationships/header" Target="header56.xml"/><Relationship Id="rId133" Type="http://schemas.openxmlformats.org/officeDocument/2006/relationships/footer" Target="footer56.xml"/><Relationship Id="rId220" Type="http://schemas.openxmlformats.org/officeDocument/2006/relationships/image" Target="media/image64.jpg"/><Relationship Id="rId221" Type="http://schemas.openxmlformats.org/officeDocument/2006/relationships/image" Target="media/image65.jpg"/><Relationship Id="rId222" Type="http://schemas.openxmlformats.org/officeDocument/2006/relationships/image" Target="media/image66.jpg"/><Relationship Id="rId223" Type="http://schemas.openxmlformats.org/officeDocument/2006/relationships/image" Target="media/image67.jpg"/><Relationship Id="rId224" Type="http://schemas.openxmlformats.org/officeDocument/2006/relationships/image" Target="media/image68.jpg"/><Relationship Id="rId225" Type="http://schemas.openxmlformats.org/officeDocument/2006/relationships/image" Target="media/image69.jpg"/><Relationship Id="rId226" Type="http://schemas.openxmlformats.org/officeDocument/2006/relationships/image" Target="media/image70.jpg"/><Relationship Id="rId227" Type="http://schemas.openxmlformats.org/officeDocument/2006/relationships/image" Target="media/image71.jpg"/><Relationship Id="rId228" Type="http://schemas.openxmlformats.org/officeDocument/2006/relationships/image" Target="media/image72.jpg"/><Relationship Id="rId229" Type="http://schemas.openxmlformats.org/officeDocument/2006/relationships/image" Target="media/image73.jpg"/><Relationship Id="rId134" Type="http://schemas.openxmlformats.org/officeDocument/2006/relationships/footer" Target="footer57.xml"/><Relationship Id="rId135" Type="http://schemas.openxmlformats.org/officeDocument/2006/relationships/header" Target="header57.xml"/><Relationship Id="rId136" Type="http://schemas.openxmlformats.org/officeDocument/2006/relationships/header" Target="header58.xml"/><Relationship Id="rId137" Type="http://schemas.openxmlformats.org/officeDocument/2006/relationships/footer" Target="footer58.xml"/><Relationship Id="rId138" Type="http://schemas.openxmlformats.org/officeDocument/2006/relationships/footer" Target="footer59.xml"/><Relationship Id="rId139" Type="http://schemas.openxmlformats.org/officeDocument/2006/relationships/header" Target="header59.xml"/><Relationship Id="rId40" Type="http://schemas.openxmlformats.org/officeDocument/2006/relationships/image" Target="media/image13.jpeg"/><Relationship Id="rId41" Type="http://schemas.openxmlformats.org/officeDocument/2006/relationships/header" Target="header13.xml"/><Relationship Id="rId42" Type="http://schemas.openxmlformats.org/officeDocument/2006/relationships/header" Target="header14.xml"/><Relationship Id="rId43" Type="http://schemas.openxmlformats.org/officeDocument/2006/relationships/footer" Target="footer14.xml"/><Relationship Id="rId44" Type="http://schemas.openxmlformats.org/officeDocument/2006/relationships/footer" Target="footer15.xml"/><Relationship Id="rId45" Type="http://schemas.openxmlformats.org/officeDocument/2006/relationships/image" Target="media/image16.jpg"/><Relationship Id="rId46" Type="http://schemas.openxmlformats.org/officeDocument/2006/relationships/header" Target="header15.xml"/><Relationship Id="rId47" Type="http://schemas.openxmlformats.org/officeDocument/2006/relationships/header" Target="header16.xml"/><Relationship Id="rId48" Type="http://schemas.openxmlformats.org/officeDocument/2006/relationships/footer" Target="footer16.xml"/><Relationship Id="rId49" Type="http://schemas.openxmlformats.org/officeDocument/2006/relationships/footer" Target="footer17.xml"/><Relationship Id="rId140" Type="http://schemas.openxmlformats.org/officeDocument/2006/relationships/header" Target="header60.xml"/><Relationship Id="rId141" Type="http://schemas.openxmlformats.org/officeDocument/2006/relationships/footer" Target="footer60.xml"/><Relationship Id="rId142" Type="http://schemas.openxmlformats.org/officeDocument/2006/relationships/footer" Target="footer61.xml"/><Relationship Id="rId143" Type="http://schemas.openxmlformats.org/officeDocument/2006/relationships/header" Target="header61.xml"/><Relationship Id="rId144" Type="http://schemas.openxmlformats.org/officeDocument/2006/relationships/header" Target="header62.xml"/><Relationship Id="rId145" Type="http://schemas.openxmlformats.org/officeDocument/2006/relationships/footer" Target="footer62.xml"/><Relationship Id="rId146" Type="http://schemas.openxmlformats.org/officeDocument/2006/relationships/footer" Target="footer63.xml"/><Relationship Id="rId147" Type="http://schemas.openxmlformats.org/officeDocument/2006/relationships/header" Target="header63.xml"/><Relationship Id="rId148" Type="http://schemas.openxmlformats.org/officeDocument/2006/relationships/header" Target="header64.xml"/><Relationship Id="rId149" Type="http://schemas.openxmlformats.org/officeDocument/2006/relationships/footer" Target="footer64.xml"/><Relationship Id="rId230" Type="http://schemas.openxmlformats.org/officeDocument/2006/relationships/image" Target="media/image74.jpg"/><Relationship Id="rId231" Type="http://schemas.openxmlformats.org/officeDocument/2006/relationships/header" Target="header93.xml"/><Relationship Id="rId232" Type="http://schemas.openxmlformats.org/officeDocument/2006/relationships/header" Target="header94.xml"/><Relationship Id="rId233" Type="http://schemas.openxmlformats.org/officeDocument/2006/relationships/footer" Target="footer94.xml"/><Relationship Id="rId234" Type="http://schemas.openxmlformats.org/officeDocument/2006/relationships/footer" Target="footer95.xml"/><Relationship Id="rId235" Type="http://schemas.openxmlformats.org/officeDocument/2006/relationships/header" Target="header95.xml"/><Relationship Id="rId236" Type="http://schemas.openxmlformats.org/officeDocument/2006/relationships/header" Target="header96.xml"/><Relationship Id="rId237" Type="http://schemas.openxmlformats.org/officeDocument/2006/relationships/footer" Target="footer96.xml"/><Relationship Id="rId238" Type="http://schemas.openxmlformats.org/officeDocument/2006/relationships/footer" Target="footer97.xml"/><Relationship Id="rId239" Type="http://schemas.openxmlformats.org/officeDocument/2006/relationships/header" Target="header97.xml"/><Relationship Id="rId50" Type="http://schemas.openxmlformats.org/officeDocument/2006/relationships/header" Target="header17.xml"/><Relationship Id="rId51" Type="http://schemas.openxmlformats.org/officeDocument/2006/relationships/header" Target="header18.xml"/><Relationship Id="rId52" Type="http://schemas.openxmlformats.org/officeDocument/2006/relationships/footer" Target="footer18.xml"/><Relationship Id="rId53" Type="http://schemas.openxmlformats.org/officeDocument/2006/relationships/footer" Target="footer19.xml"/><Relationship Id="rId54" Type="http://schemas.openxmlformats.org/officeDocument/2006/relationships/header" Target="header19.xml"/><Relationship Id="rId55" Type="http://schemas.openxmlformats.org/officeDocument/2006/relationships/header" Target="header20.xml"/><Relationship Id="rId56" Type="http://schemas.openxmlformats.org/officeDocument/2006/relationships/footer" Target="footer20.xml"/><Relationship Id="rId57" Type="http://schemas.openxmlformats.org/officeDocument/2006/relationships/footer" Target="footer21.xml"/><Relationship Id="rId58" Type="http://schemas.openxmlformats.org/officeDocument/2006/relationships/image" Target="media/image20.png"/><Relationship Id="rId59" Type="http://schemas.openxmlformats.org/officeDocument/2006/relationships/header" Target="header21.xml"/><Relationship Id="rId150" Type="http://schemas.openxmlformats.org/officeDocument/2006/relationships/footer" Target="footer65.xml"/><Relationship Id="rId151" Type="http://schemas.openxmlformats.org/officeDocument/2006/relationships/header" Target="header65.xml"/><Relationship Id="rId152" Type="http://schemas.openxmlformats.org/officeDocument/2006/relationships/header" Target="header66.xml"/><Relationship Id="rId153" Type="http://schemas.openxmlformats.org/officeDocument/2006/relationships/footer" Target="footer66.xml"/><Relationship Id="rId154" Type="http://schemas.openxmlformats.org/officeDocument/2006/relationships/footer" Target="footer67.xml"/><Relationship Id="rId155" Type="http://schemas.openxmlformats.org/officeDocument/2006/relationships/header" Target="header67.xml"/><Relationship Id="rId156" Type="http://schemas.openxmlformats.org/officeDocument/2006/relationships/header" Target="header68.xml"/><Relationship Id="rId157" Type="http://schemas.openxmlformats.org/officeDocument/2006/relationships/footer" Target="footer68.xml"/><Relationship Id="rId158" Type="http://schemas.openxmlformats.org/officeDocument/2006/relationships/footer" Target="footer69.xml"/><Relationship Id="rId159" Type="http://schemas.openxmlformats.org/officeDocument/2006/relationships/header" Target="header69.xml"/><Relationship Id="rId240" Type="http://schemas.openxmlformats.org/officeDocument/2006/relationships/header" Target="header98.xml"/><Relationship Id="rId241" Type="http://schemas.openxmlformats.org/officeDocument/2006/relationships/footer" Target="footer98.xml"/><Relationship Id="rId242" Type="http://schemas.openxmlformats.org/officeDocument/2006/relationships/footer" Target="footer99.xml"/><Relationship Id="rId243" Type="http://schemas.openxmlformats.org/officeDocument/2006/relationships/header" Target="header99.xml"/><Relationship Id="rId244" Type="http://schemas.openxmlformats.org/officeDocument/2006/relationships/footer" Target="footer100.xml"/><Relationship Id="rId245" Type="http://schemas.openxmlformats.org/officeDocument/2006/relationships/footer" Target="footer101.xml"/><Relationship Id="rId246" Type="http://schemas.openxmlformats.org/officeDocument/2006/relationships/header" Target="header100.xml"/><Relationship Id="rId247" Type="http://schemas.openxmlformats.org/officeDocument/2006/relationships/footer" Target="footer102.xml"/><Relationship Id="rId248" Type="http://schemas.openxmlformats.org/officeDocument/2006/relationships/footer" Target="footer103.xml"/><Relationship Id="rId249" Type="http://schemas.openxmlformats.org/officeDocument/2006/relationships/header" Target="header101.xml"/><Relationship Id="rId60" Type="http://schemas.openxmlformats.org/officeDocument/2006/relationships/header" Target="header22.xml"/><Relationship Id="rId61" Type="http://schemas.openxmlformats.org/officeDocument/2006/relationships/footer" Target="footer22.xml"/><Relationship Id="rId62" Type="http://schemas.openxmlformats.org/officeDocument/2006/relationships/footer" Target="footer23.xml"/><Relationship Id="rId63" Type="http://schemas.openxmlformats.org/officeDocument/2006/relationships/header" Target="header23.xml"/><Relationship Id="rId64" Type="http://schemas.openxmlformats.org/officeDocument/2006/relationships/header" Target="header24.xml"/><Relationship Id="rId65" Type="http://schemas.openxmlformats.org/officeDocument/2006/relationships/footer" Target="footer24.xml"/><Relationship Id="rId66" Type="http://schemas.openxmlformats.org/officeDocument/2006/relationships/footer" Target="footer25.xml"/><Relationship Id="rId67" Type="http://schemas.openxmlformats.org/officeDocument/2006/relationships/header" Target="header25.xml"/><Relationship Id="rId68" Type="http://schemas.openxmlformats.org/officeDocument/2006/relationships/header" Target="header26.xml"/><Relationship Id="rId69" Type="http://schemas.openxmlformats.org/officeDocument/2006/relationships/footer" Target="footer26.xml"/><Relationship Id="rId160" Type="http://schemas.openxmlformats.org/officeDocument/2006/relationships/header" Target="header70.xml"/><Relationship Id="rId161" Type="http://schemas.openxmlformats.org/officeDocument/2006/relationships/footer" Target="footer70.xml"/><Relationship Id="rId162" Type="http://schemas.openxmlformats.org/officeDocument/2006/relationships/footer" Target="footer71.xml"/><Relationship Id="rId163" Type="http://schemas.openxmlformats.org/officeDocument/2006/relationships/header" Target="header71.xml"/><Relationship Id="rId164" Type="http://schemas.openxmlformats.org/officeDocument/2006/relationships/header" Target="header72.xml"/><Relationship Id="rId165" Type="http://schemas.openxmlformats.org/officeDocument/2006/relationships/footer" Target="footer72.xml"/><Relationship Id="rId166" Type="http://schemas.openxmlformats.org/officeDocument/2006/relationships/footer" Target="footer73.xml"/><Relationship Id="rId167" Type="http://schemas.openxmlformats.org/officeDocument/2006/relationships/header" Target="header73.xml"/><Relationship Id="rId168" Type="http://schemas.openxmlformats.org/officeDocument/2006/relationships/header" Target="header74.xml"/><Relationship Id="rId169" Type="http://schemas.openxmlformats.org/officeDocument/2006/relationships/footer" Target="footer74.xml"/><Relationship Id="rId250" Type="http://schemas.openxmlformats.org/officeDocument/2006/relationships/header" Target="header102.xml"/><Relationship Id="rId251" Type="http://schemas.openxmlformats.org/officeDocument/2006/relationships/footer" Target="footer104.xml"/><Relationship Id="rId252" Type="http://schemas.openxmlformats.org/officeDocument/2006/relationships/footer" Target="footer105.xml"/><Relationship Id="rId253" Type="http://schemas.openxmlformats.org/officeDocument/2006/relationships/header" Target="header103.xml"/><Relationship Id="rId254" Type="http://schemas.openxmlformats.org/officeDocument/2006/relationships/header" Target="header104.xml"/><Relationship Id="rId255" Type="http://schemas.openxmlformats.org/officeDocument/2006/relationships/footer" Target="footer106.xml"/><Relationship Id="rId256" Type="http://schemas.openxmlformats.org/officeDocument/2006/relationships/footer" Target="footer107.xml"/><Relationship Id="rId257" Type="http://schemas.openxmlformats.org/officeDocument/2006/relationships/header" Target="header105.xml"/><Relationship Id="rId258" Type="http://schemas.openxmlformats.org/officeDocument/2006/relationships/header" Target="header106.xml"/><Relationship Id="rId259" Type="http://schemas.openxmlformats.org/officeDocument/2006/relationships/footer" Target="footer108.xml"/><Relationship Id="rId100" Type="http://schemas.openxmlformats.org/officeDocument/2006/relationships/header" Target="header41.xml"/><Relationship Id="rId101" Type="http://schemas.openxmlformats.org/officeDocument/2006/relationships/header" Target="header42.xml"/><Relationship Id="rId102" Type="http://schemas.openxmlformats.org/officeDocument/2006/relationships/footer" Target="footer42.xml"/><Relationship Id="rId103" Type="http://schemas.openxmlformats.org/officeDocument/2006/relationships/footer" Target="footer43.xml"/><Relationship Id="rId104" Type="http://schemas.openxmlformats.org/officeDocument/2006/relationships/header" Target="header43.xml"/><Relationship Id="rId105" Type="http://schemas.openxmlformats.org/officeDocument/2006/relationships/header" Target="header44.xml"/></Relationships>
</file>

<file path=word/_rels/footer2.xml.rels><?xml version="1.0" encoding="UTF-8" standalone="yes"?>
<Relationships xmlns="http://schemas.openxmlformats.org/package/2006/relationships"><Relationship Id="rId1" Type="http://schemas.openxmlformats.org/officeDocument/2006/relationships/image" Target="media/image1.jpg"/></Relationships>
</file>

<file path=word/_rels/footer4.xml.rels><?xml version="1.0" encoding="UTF-8" standalone="yes"?>
<Relationships xmlns="http://schemas.openxmlformats.org/package/2006/relationships"><Relationship Id="rId1" Type="http://schemas.openxmlformats.org/officeDocument/2006/relationships/image" Target="media/image3.jpg"/></Relationships>
</file>

<file path=word/_rels/footer5.xml.rels><?xml version="1.0" encoding="UTF-8" standalone="yes"?>
<Relationships xmlns="http://schemas.openxmlformats.org/package/2006/relationships"><Relationship Id="rId1" Type="http://schemas.openxmlformats.org/officeDocument/2006/relationships/image" Target="media/image3.jpg"/></Relationships>
</file>

<file path=word/_rels/footnotes.xml.rels><?xml version="1.0" encoding="UTF-8" standalone="yes"?>
<Relationships xmlns="http://schemas.openxmlformats.org/package/2006/relationships"><Relationship Id="rId1" Type="http://schemas.openxmlformats.org/officeDocument/2006/relationships/hyperlink" Target="https://www.surveymonkey.com/r/HACsdownload"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9.jpg"/></Relationships>
</file>

<file path=word/_rels/header100.xml.rels><?xml version="1.0" encoding="UTF-8" standalone="yes"?>
<Relationships xmlns="http://schemas.openxmlformats.org/package/2006/relationships"><Relationship Id="rId1" Type="http://schemas.openxmlformats.org/officeDocument/2006/relationships/image" Target="media/image80.jpg"/></Relationships>
</file>

<file path=word/_rels/header101.xml.rels><?xml version="1.0" encoding="UTF-8" standalone="yes"?>
<Relationships xmlns="http://schemas.openxmlformats.org/package/2006/relationships"><Relationship Id="rId1" Type="http://schemas.openxmlformats.org/officeDocument/2006/relationships/image" Target="media/image81.jpg"/></Relationships>
</file>

<file path=word/_rels/header102.xml.rels><?xml version="1.0" encoding="UTF-8" standalone="yes"?>
<Relationships xmlns="http://schemas.openxmlformats.org/package/2006/relationships"><Relationship Id="rId1" Type="http://schemas.openxmlformats.org/officeDocument/2006/relationships/image" Target="media/image82.jpg"/></Relationships>
</file>

<file path=word/_rels/header11.xml.rels><?xml version="1.0" encoding="UTF-8" standalone="yes"?>
<Relationships xmlns="http://schemas.openxmlformats.org/package/2006/relationships"><Relationship Id="rId1" Type="http://schemas.openxmlformats.org/officeDocument/2006/relationships/image" Target="media/image11.jpg"/></Relationships>
</file>

<file path=word/_rels/header111.xml.rels><?xml version="1.0" encoding="UTF-8" standalone="yes"?>
<Relationships xmlns="http://schemas.openxmlformats.org/package/2006/relationships"><Relationship Id="rId1" Type="http://schemas.openxmlformats.org/officeDocument/2006/relationships/image" Target="media/image83.jpg"/></Relationships>
</file>

<file path=word/_rels/header12.xml.rels><?xml version="1.0" encoding="UTF-8" standalone="yes"?>
<Relationships xmlns="http://schemas.openxmlformats.org/package/2006/relationships"><Relationship Id="rId1" Type="http://schemas.openxmlformats.org/officeDocument/2006/relationships/image" Target="media/image12.jpg"/></Relationships>
</file>

<file path=word/_rels/header13.xml.rels><?xml version="1.0" encoding="UTF-8" standalone="yes"?>
<Relationships xmlns="http://schemas.openxmlformats.org/package/2006/relationships"><Relationship Id="rId1" Type="http://schemas.openxmlformats.org/officeDocument/2006/relationships/image" Target="media/image14.jpg"/></Relationships>
</file>

<file path=word/_rels/header14.xml.rels><?xml version="1.0" encoding="UTF-8" standalone="yes"?>
<Relationships xmlns="http://schemas.openxmlformats.org/package/2006/relationships"><Relationship Id="rId1" Type="http://schemas.openxmlformats.org/officeDocument/2006/relationships/image" Target="media/image15.jpg"/></Relationships>
</file>

<file path=word/_rels/header17.xml.rels><?xml version="1.0" encoding="UTF-8" standalone="yes"?>
<Relationships xmlns="http://schemas.openxmlformats.org/package/2006/relationships"><Relationship Id="rId1" Type="http://schemas.openxmlformats.org/officeDocument/2006/relationships/image" Target="media/image17.jpg"/></Relationships>
</file>

<file path=word/_rels/header18.xml.rels><?xml version="1.0" encoding="UTF-8" standalone="yes"?>
<Relationships xmlns="http://schemas.openxmlformats.org/package/2006/relationships"><Relationship Id="rId1" Type="http://schemas.openxmlformats.org/officeDocument/2006/relationships/image" Target="media/image18.jpg"/></Relationships>
</file>

<file path=word/_rels/header20.xml.rels><?xml version="1.0" encoding="UTF-8" standalone="yes"?>
<Relationships xmlns="http://schemas.openxmlformats.org/package/2006/relationships"><Relationship Id="rId1" Type="http://schemas.openxmlformats.org/officeDocument/2006/relationships/image" Target="media/image19.jpg"/></Relationships>
</file>

<file path=word/_rels/header24.xml.rels><?xml version="1.0" encoding="UTF-8" standalone="yes"?>
<Relationships xmlns="http://schemas.openxmlformats.org/package/2006/relationships"><Relationship Id="rId1" Type="http://schemas.openxmlformats.org/officeDocument/2006/relationships/image" Target="media/image21.jpg"/></Relationships>
</file>

<file path=word/_rels/header28.xml.rels><?xml version="1.0" encoding="UTF-8" standalone="yes"?>
<Relationships xmlns="http://schemas.openxmlformats.org/package/2006/relationships"><Relationship Id="rId1" Type="http://schemas.openxmlformats.org/officeDocument/2006/relationships/image" Target="media/image22.jpg"/></Relationships>
</file>

<file path=word/_rels/header31.xml.rels><?xml version="1.0" encoding="UTF-8" standalone="yes"?>
<Relationships xmlns="http://schemas.openxmlformats.org/package/2006/relationships"><Relationship Id="rId1" Type="http://schemas.openxmlformats.org/officeDocument/2006/relationships/image" Target="media/image23.jpg"/></Relationships>
</file>

<file path=word/_rels/header34.xml.rels><?xml version="1.0" encoding="UTF-8" standalone="yes"?>
<Relationships xmlns="http://schemas.openxmlformats.org/package/2006/relationships"><Relationship Id="rId1" Type="http://schemas.openxmlformats.org/officeDocument/2006/relationships/image" Target="media/image24.jpg"/></Relationships>
</file>

<file path=word/_rels/header36.xml.rels><?xml version="1.0" encoding="UTF-8" standalone="yes"?>
<Relationships xmlns="http://schemas.openxmlformats.org/package/2006/relationships"><Relationship Id="rId1" Type="http://schemas.openxmlformats.org/officeDocument/2006/relationships/image" Target="media/image25.jpg"/></Relationships>
</file>

<file path=word/_rels/header38.xml.rels><?xml version="1.0" encoding="UTF-8" standalone="yes"?>
<Relationships xmlns="http://schemas.openxmlformats.org/package/2006/relationships"><Relationship Id="rId1" Type="http://schemas.openxmlformats.org/officeDocument/2006/relationships/image" Target="media/image26.jpg"/></Relationships>
</file>

<file path=word/_rels/header42.xml.rels><?xml version="1.0" encoding="UTF-8" standalone="yes"?>
<Relationships xmlns="http://schemas.openxmlformats.org/package/2006/relationships"><Relationship Id="rId1" Type="http://schemas.openxmlformats.org/officeDocument/2006/relationships/image" Target="media/image27.jpg"/></Relationships>
</file>

<file path=word/_rels/header46.xml.rels><?xml version="1.0" encoding="UTF-8" standalone="yes"?>
<Relationships xmlns="http://schemas.openxmlformats.org/package/2006/relationships"><Relationship Id="rId1" Type="http://schemas.openxmlformats.org/officeDocument/2006/relationships/image" Target="media/image28.jpg"/></Relationships>
</file>

<file path=word/_rels/header48.xml.rels><?xml version="1.0" encoding="UTF-8" standalone="yes"?>
<Relationships xmlns="http://schemas.openxmlformats.org/package/2006/relationships"><Relationship Id="rId1" Type="http://schemas.openxmlformats.org/officeDocument/2006/relationships/image" Target="media/image29.jpg"/></Relationships>
</file>

<file path=word/_rels/header5.xml.rels><?xml version="1.0" encoding="UTF-8" standalone="yes"?>
<Relationships xmlns="http://schemas.openxmlformats.org/package/2006/relationships"><Relationship Id="rId1" Type="http://schemas.openxmlformats.org/officeDocument/2006/relationships/image" Target="media/image5.jpg"/></Relationships>
</file>

<file path=word/_rels/header52.xml.rels><?xml version="1.0" encoding="UTF-8" standalone="yes"?>
<Relationships xmlns="http://schemas.openxmlformats.org/package/2006/relationships"><Relationship Id="rId1" Type="http://schemas.openxmlformats.org/officeDocument/2006/relationships/image" Target="media/image32.jpg"/></Relationships>
</file>

<file path=word/_rels/header54.xml.rels><?xml version="1.0" encoding="UTF-8" standalone="yes"?>
<Relationships xmlns="http://schemas.openxmlformats.org/package/2006/relationships"><Relationship Id="rId1" Type="http://schemas.openxmlformats.org/officeDocument/2006/relationships/image" Target="media/image33.jpg"/></Relationships>
</file>

<file path=word/_rels/header58.xml.rels><?xml version="1.0" encoding="UTF-8" standalone="yes"?>
<Relationships xmlns="http://schemas.openxmlformats.org/package/2006/relationships"><Relationship Id="rId1" Type="http://schemas.openxmlformats.org/officeDocument/2006/relationships/image" Target="media/image34.jpg"/></Relationships>
</file>

<file path=word/_rels/header6.xml.rels><?xml version="1.0" encoding="UTF-8" standalone="yes"?>
<Relationships xmlns="http://schemas.openxmlformats.org/package/2006/relationships"><Relationship Id="rId1" Type="http://schemas.openxmlformats.org/officeDocument/2006/relationships/image" Target="media/image6.jpg"/></Relationships>
</file>

<file path=word/_rels/header62.xml.rels><?xml version="1.0" encoding="UTF-8" standalone="yes"?>
<Relationships xmlns="http://schemas.openxmlformats.org/package/2006/relationships"><Relationship Id="rId1" Type="http://schemas.openxmlformats.org/officeDocument/2006/relationships/image" Target="media/image35.jpg"/></Relationships>
</file>

<file path=word/_rels/header65.xml.rels><?xml version="1.0" encoding="UTF-8" standalone="yes"?>
<Relationships xmlns="http://schemas.openxmlformats.org/package/2006/relationships"><Relationship Id="rId1" Type="http://schemas.openxmlformats.org/officeDocument/2006/relationships/image" Target="media/image36.jpg"/></Relationships>
</file>

<file path=word/_rels/header66.xml.rels><?xml version="1.0" encoding="UTF-8" standalone="yes"?>
<Relationships xmlns="http://schemas.openxmlformats.org/package/2006/relationships"><Relationship Id="rId1" Type="http://schemas.openxmlformats.org/officeDocument/2006/relationships/image" Target="media/image37.jpg"/></Relationships>
</file>

<file path=word/_rels/header67.xml.rels><?xml version="1.0" encoding="UTF-8" standalone="yes"?>
<Relationships xmlns="http://schemas.openxmlformats.org/package/2006/relationships"><Relationship Id="rId1" Type="http://schemas.openxmlformats.org/officeDocument/2006/relationships/image" Target="media/image38.jpg"/></Relationships>
</file>

<file path=word/_rels/header7.xml.rels><?xml version="1.0" encoding="UTF-8" standalone="yes"?>
<Relationships xmlns="http://schemas.openxmlformats.org/package/2006/relationships"><Relationship Id="rId1" Type="http://schemas.openxmlformats.org/officeDocument/2006/relationships/image" Target="media/image7.jpg"/></Relationships>
</file>

<file path=word/_rels/header71.xml.rels><?xml version="1.0" encoding="UTF-8" standalone="yes"?>
<Relationships xmlns="http://schemas.openxmlformats.org/package/2006/relationships"><Relationship Id="rId1" Type="http://schemas.openxmlformats.org/officeDocument/2006/relationships/image" Target="media/image39.jpg"/></Relationships>
</file>

<file path=word/_rels/header73.xml.rels><?xml version="1.0" encoding="UTF-8" standalone="yes"?>
<Relationships xmlns="http://schemas.openxmlformats.org/package/2006/relationships"><Relationship Id="rId1" Type="http://schemas.openxmlformats.org/officeDocument/2006/relationships/image" Target="media/image40.jpg"/></Relationships>
</file>

<file path=word/_rels/header77.xml.rels><?xml version="1.0" encoding="UTF-8" standalone="yes"?>
<Relationships xmlns="http://schemas.openxmlformats.org/package/2006/relationships"><Relationship Id="rId1" Type="http://schemas.openxmlformats.org/officeDocument/2006/relationships/image" Target="media/image41.jpg"/></Relationships>
</file>

<file path=word/_rels/header78.xml.rels><?xml version="1.0" encoding="UTF-8" standalone="yes"?>
<Relationships xmlns="http://schemas.openxmlformats.org/package/2006/relationships"><Relationship Id="rId1" Type="http://schemas.openxmlformats.org/officeDocument/2006/relationships/image" Target="media/image42.jpg"/></Relationships>
</file>

<file path=word/_rels/header8.xml.rels><?xml version="1.0" encoding="UTF-8" standalone="yes"?>
<Relationships xmlns="http://schemas.openxmlformats.org/package/2006/relationships"><Relationship Id="rId1" Type="http://schemas.openxmlformats.org/officeDocument/2006/relationships/image" Target="media/image8.jpg"/></Relationships>
</file>

<file path=word/_rels/header81.xml.rels><?xml version="1.0" encoding="UTF-8" standalone="yes"?>
<Relationships xmlns="http://schemas.openxmlformats.org/package/2006/relationships"><Relationship Id="rId1" Type="http://schemas.openxmlformats.org/officeDocument/2006/relationships/image" Target="media/image43.jpg"/></Relationships>
</file>

<file path=word/_rels/header82.xml.rels><?xml version="1.0" encoding="UTF-8" standalone="yes"?>
<Relationships xmlns="http://schemas.openxmlformats.org/package/2006/relationships"><Relationship Id="rId1" Type="http://schemas.openxmlformats.org/officeDocument/2006/relationships/image" Target="media/image44.jpg"/></Relationships>
</file>

<file path=word/_rels/header85.xml.rels><?xml version="1.0" encoding="UTF-8" standalone="yes"?>
<Relationships xmlns="http://schemas.openxmlformats.org/package/2006/relationships"><Relationship Id="rId1" Type="http://schemas.openxmlformats.org/officeDocument/2006/relationships/image" Target="media/image46.jpg"/></Relationships>
</file>

<file path=word/_rels/header87.xml.rels><?xml version="1.0" encoding="UTF-8" standalone="yes"?>
<Relationships xmlns="http://schemas.openxmlformats.org/package/2006/relationships"><Relationship Id="rId1" Type="http://schemas.openxmlformats.org/officeDocument/2006/relationships/image" Target="media/image47.jpg"/></Relationships>
</file>

<file path=word/_rels/header88.xml.rels><?xml version="1.0" encoding="UTF-8" standalone="yes"?>
<Relationships xmlns="http://schemas.openxmlformats.org/package/2006/relationships"><Relationship Id="rId1" Type="http://schemas.openxmlformats.org/officeDocument/2006/relationships/image" Target="media/image48.jpg"/></Relationships>
</file>

<file path=word/_rels/header89.xml.rels><?xml version="1.0" encoding="UTF-8" standalone="yes"?>
<Relationships xmlns="http://schemas.openxmlformats.org/package/2006/relationships"><Relationship Id="rId1" Type="http://schemas.openxmlformats.org/officeDocument/2006/relationships/image" Target="media/image49.jpg"/></Relationships>
</file>

<file path=word/_rels/header90.xml.rels><?xml version="1.0" encoding="UTF-8" standalone="yes"?>
<Relationships xmlns="http://schemas.openxmlformats.org/package/2006/relationships"><Relationship Id="rId1" Type="http://schemas.openxmlformats.org/officeDocument/2006/relationships/image" Target="media/image50.jpg"/></Relationships>
</file>

<file path=word/_rels/header91.xml.rels><?xml version="1.0" encoding="UTF-8" standalone="yes"?>
<Relationships xmlns="http://schemas.openxmlformats.org/package/2006/relationships"><Relationship Id="rId1" Type="http://schemas.openxmlformats.org/officeDocument/2006/relationships/image" Target="media/image51.jpg"/></Relationships>
</file>

<file path=word/_rels/header92.xml.rels><?xml version="1.0" encoding="UTF-8" standalone="yes"?>
<Relationships xmlns="http://schemas.openxmlformats.org/package/2006/relationships"><Relationship Id="rId1" Type="http://schemas.openxmlformats.org/officeDocument/2006/relationships/image" Target="media/image52.jpg"/></Relationships>
</file>

<file path=word/_rels/header95.xml.rels><?xml version="1.0" encoding="UTF-8" standalone="yes"?>
<Relationships xmlns="http://schemas.openxmlformats.org/package/2006/relationships"><Relationship Id="rId1" Type="http://schemas.openxmlformats.org/officeDocument/2006/relationships/image" Target="media/image75.jpg"/></Relationships>
</file>

<file path=word/_rels/header96.xml.rels><?xml version="1.0" encoding="UTF-8" standalone="yes"?>
<Relationships xmlns="http://schemas.openxmlformats.org/package/2006/relationships"><Relationship Id="rId1" Type="http://schemas.openxmlformats.org/officeDocument/2006/relationships/image" Target="media/image76.jpg"/></Relationships>
</file>

<file path=word/_rels/header97.xml.rels><?xml version="1.0" encoding="UTF-8" standalone="yes"?>
<Relationships xmlns="http://schemas.openxmlformats.org/package/2006/relationships"><Relationship Id="rId1" Type="http://schemas.openxmlformats.org/officeDocument/2006/relationships/image" Target="media/image77.jpg"/></Relationships>
</file>

<file path=word/_rels/header98.xml.rels><?xml version="1.0" encoding="UTF-8" standalone="yes"?>
<Relationships xmlns="http://schemas.openxmlformats.org/package/2006/relationships"><Relationship Id="rId1" Type="http://schemas.openxmlformats.org/officeDocument/2006/relationships/image" Target="media/image78.jpg"/></Relationships>
</file>

<file path=word/_rels/header99.xml.rels><?xml version="1.0" encoding="UTF-8" standalone="yes"?>
<Relationships xmlns="http://schemas.openxmlformats.org/package/2006/relationships"><Relationship Id="rId1" Type="http://schemas.openxmlformats.org/officeDocument/2006/relationships/image" Target="media/image79.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jgyj\Dropbox\MSO%20Conversions\Keep%20Creative%20Word%20Template%20-%20Macros%20-%202018-10-10.dotm" TargetMode="External"/></Relationships>
</file>

<file path=word/theme/theme1.xml><?xml version="1.0" encoding="utf-8"?>
<a:theme xmlns:a="http://schemas.openxmlformats.org/drawingml/2006/main" name="Office Theme">
  <a:themeElements>
    <a:clrScheme name="ACSQHC AR 2018">
      <a:dk1>
        <a:srgbClr val="191919"/>
      </a:dk1>
      <a:lt1>
        <a:srgbClr val="FFFFFF"/>
      </a:lt1>
      <a:dk2>
        <a:srgbClr val="214F69"/>
      </a:dk2>
      <a:lt2>
        <a:srgbClr val="F9EBF2"/>
      </a:lt2>
      <a:accent1>
        <a:srgbClr val="63AB83"/>
      </a:accent1>
      <a:accent2>
        <a:srgbClr val="BE1410"/>
      </a:accent2>
      <a:accent3>
        <a:srgbClr val="66A7DC"/>
      </a:accent3>
      <a:accent4>
        <a:srgbClr val="651881"/>
      </a:accent4>
      <a:accent5>
        <a:srgbClr val="4C6E4B"/>
      </a:accent5>
      <a:accent6>
        <a:srgbClr val="A20080"/>
      </a:accent6>
      <a:hlink>
        <a:srgbClr val="0563C1"/>
      </a:hlink>
      <a:folHlink>
        <a:srgbClr val="0563C1"/>
      </a:folHlink>
    </a:clrScheme>
    <a:fontScheme name="VET Fonts">
      <a:majorFont>
        <a:latin typeface="Arial"/>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27A4A4-7A7B-4945-9CB3-F3A5C40319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C:\Users\gjgyj\Dropbox\MSO Conversions\Keep Creative Word Template - Macros - 2018-10-10.dotm</Template>
  <TotalTime>223</TotalTime>
  <Pages>37</Pages>
  <Words>29734</Words>
  <Characters>169487</Characters>
  <Application>Microsoft Macintosh Word</Application>
  <DocSecurity>0</DocSecurity>
  <Lines>1412</Lines>
  <Paragraphs>397</Paragraphs>
  <ScaleCrop>false</ScaleCrop>
  <HeadingPairs>
    <vt:vector size="2" baseType="variant">
      <vt:variant>
        <vt:lpstr>Title</vt:lpstr>
      </vt:variant>
      <vt:variant>
        <vt:i4>1</vt:i4>
      </vt:variant>
    </vt:vector>
  </HeadingPairs>
  <TitlesOfParts>
    <vt:vector size="1" baseType="lpstr">
      <vt:lpstr>ACSQHC Annual Report 2017–18</vt:lpstr>
    </vt:vector>
  </TitlesOfParts>
  <Company/>
  <LinksUpToDate>false</LinksUpToDate>
  <CharactersWithSpaces>198824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ACSQHC Annual Report 2017–18</dc:title>
  <dc:subject/>
  <dc:creator>Australian Commission on Safety and Quality in Health Care</dc:creator>
  <cp:keywords/>
  <dc:description/>
  <cp:lastModifiedBy>Lewis Jenkins</cp:lastModifiedBy>
  <cp:revision>57</cp:revision>
  <dcterms:created xsi:type="dcterms:W3CDTF">2018-10-15T02:29:00Z</dcterms:created>
  <dcterms:modified xsi:type="dcterms:W3CDTF">2018-10-15T06:48:00Z</dcterms:modified>
</cp:coreProperties>
</file>