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42A7B" w14:textId="75000637" w:rsidR="00B24DF4" w:rsidRDefault="00F74999" w:rsidP="009424A5">
      <w:bookmarkStart w:id="0" w:name="_Toc476822632"/>
      <w:bookmarkStart w:id="1" w:name="_Toc476822653"/>
      <w:r>
        <w:rPr>
          <w:noProof/>
        </w:rPr>
        <w:drawing>
          <wp:anchor distT="0" distB="0" distL="114300" distR="114300" simplePos="0" relativeHeight="251693568" behindDoc="0" locked="0" layoutInCell="1" allowOverlap="1" wp14:anchorId="0A685AF6" wp14:editId="0C819F9F">
            <wp:simplePos x="0" y="0"/>
            <wp:positionH relativeFrom="margin">
              <wp:align>right</wp:align>
            </wp:positionH>
            <wp:positionV relativeFrom="margin">
              <wp:align>top</wp:align>
            </wp:positionV>
            <wp:extent cx="720000" cy="899999"/>
            <wp:effectExtent l="0" t="0" r="4445" b="0"/>
            <wp:wrapThrough wrapText="bothSides">
              <wp:wrapPolygon edited="0">
                <wp:start x="0" y="0"/>
                <wp:lineTo x="0" y="21036"/>
                <wp:lineTo x="21162" y="21036"/>
                <wp:lineTo x="21162" y="0"/>
                <wp:lineTo x="0" y="0"/>
              </wp:wrapPolygon>
            </wp:wrapThrough>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0000" cy="899999"/>
                    </a:xfrm>
                    <a:prstGeom prst="rect">
                      <a:avLst/>
                    </a:prstGeom>
                  </pic:spPr>
                </pic:pic>
              </a:graphicData>
            </a:graphic>
            <wp14:sizeRelH relativeFrom="margin">
              <wp14:pctWidth>0</wp14:pctWidth>
            </wp14:sizeRelH>
            <wp14:sizeRelV relativeFrom="margin">
              <wp14:pctHeight>0</wp14:pctHeight>
            </wp14:sizeRelV>
          </wp:anchor>
        </w:drawing>
      </w:r>
      <w:r w:rsidR="00B24DF4" w:rsidRPr="008A251F">
        <w:rPr>
          <w:rFonts w:eastAsiaTheme="majorEastAsia"/>
          <w:noProof/>
        </w:rPr>
        <w:drawing>
          <wp:inline distT="0" distB="0" distL="0" distR="0" wp14:anchorId="1E7B2B78" wp14:editId="3DEDBA82">
            <wp:extent cx="4335880" cy="612000"/>
            <wp:effectExtent l="0" t="0" r="0" b="0"/>
            <wp:docPr id="3" name="Picture 3"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5880" cy="612000"/>
                    </a:xfrm>
                    <a:prstGeom prst="rect">
                      <a:avLst/>
                    </a:prstGeom>
                  </pic:spPr>
                </pic:pic>
              </a:graphicData>
            </a:graphic>
          </wp:inline>
        </w:drawing>
      </w:r>
      <w:bookmarkEnd w:id="0"/>
      <w:bookmarkEnd w:id="1"/>
    </w:p>
    <w:p w14:paraId="67CE8BFC" w14:textId="77777777" w:rsidR="00BC07E4" w:rsidRDefault="00BC07E4" w:rsidP="00A224DF"/>
    <w:p w14:paraId="357F5224" w14:textId="5B31AA6E" w:rsidR="00BC07E4" w:rsidRDefault="00BC07E4" w:rsidP="009424A5">
      <w:pPr>
        <w:pStyle w:val="PublicationDate"/>
      </w:pPr>
    </w:p>
    <w:p w14:paraId="1B64175A" w14:textId="77777777" w:rsidR="004E2FE1" w:rsidRDefault="004E2FE1" w:rsidP="009424A5">
      <w:pPr>
        <w:pStyle w:val="PublicationDate"/>
      </w:pPr>
    </w:p>
    <w:p w14:paraId="58E02E85" w14:textId="77777777" w:rsidR="0033440C" w:rsidRPr="00196988" w:rsidRDefault="0033440C" w:rsidP="0033440C">
      <w:pPr>
        <w:pStyle w:val="Title"/>
      </w:pPr>
      <w:r w:rsidRPr="00196988">
        <w:t>National</w:t>
      </w:r>
      <w:r>
        <w:t xml:space="preserve"> </w:t>
      </w:r>
      <w:r w:rsidRPr="00196988">
        <w:t>Hand</w:t>
      </w:r>
      <w:r>
        <w:t xml:space="preserve"> </w:t>
      </w:r>
      <w:r w:rsidRPr="00196988">
        <w:t>Hygiene</w:t>
      </w:r>
      <w:r>
        <w:t xml:space="preserve"> </w:t>
      </w:r>
      <w:r w:rsidRPr="00196988">
        <w:t>Initiative</w:t>
      </w:r>
      <w:r>
        <w:t xml:space="preserve"> </w:t>
      </w:r>
      <w:r w:rsidRPr="00196988">
        <w:t>Implementation</w:t>
      </w:r>
      <w:r>
        <w:t xml:space="preserve"> </w:t>
      </w:r>
      <w:r w:rsidRPr="00196988">
        <w:t>Guide</w:t>
      </w:r>
    </w:p>
    <w:p w14:paraId="7042A245" w14:textId="77777777" w:rsidR="0033440C" w:rsidRDefault="0033440C" w:rsidP="0033440C"/>
    <w:p w14:paraId="557D25EC" w14:textId="2390A73F" w:rsidR="000B0274" w:rsidRDefault="009D30D2" w:rsidP="006B2409">
      <w:pPr>
        <w:pStyle w:val="PublicationDate"/>
      </w:pPr>
      <w:r>
        <w:t>August 2024</w:t>
      </w:r>
    </w:p>
    <w:p w14:paraId="6145071A" w14:textId="16E63857" w:rsidR="00180ADE" w:rsidRPr="006B2409" w:rsidRDefault="00180ADE" w:rsidP="00180ADE"/>
    <w:p w14:paraId="40F3F1A1" w14:textId="5C279FFD" w:rsidR="00BC07E4" w:rsidRPr="003C02C5" w:rsidRDefault="00A97F89" w:rsidP="0033440C">
      <w:r>
        <w:rPr>
          <w:noProof/>
        </w:rPr>
        <mc:AlternateContent>
          <mc:Choice Requires="wpg">
            <w:drawing>
              <wp:inline distT="0" distB="0" distL="0" distR="0" wp14:anchorId="7731A219" wp14:editId="7FB95923">
                <wp:extent cx="6119495" cy="3959860"/>
                <wp:effectExtent l="0" t="0" r="14605" b="21590"/>
                <wp:docPr id="364933503" name="Group 3649335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19495" cy="3959860"/>
                          <a:chOff x="0" y="0"/>
                          <a:chExt cx="6119495" cy="3959860"/>
                        </a:xfrm>
                      </wpg:grpSpPr>
                      <wps:wsp>
                        <wps:cNvPr id="884557845" name="Rectangle: Rounded Corners 1"/>
                        <wps:cNvSpPr/>
                        <wps:spPr>
                          <a:xfrm>
                            <a:off x="0" y="0"/>
                            <a:ext cx="6119495" cy="3959860"/>
                          </a:xfrm>
                          <a:prstGeom prst="roundRect">
                            <a:avLst>
                              <a:gd name="adj" fmla="val 9932"/>
                            </a:avLst>
                          </a:prstGeom>
                          <a:blipFill dpi="0" rotWithShape="1">
                            <a:blip r:embed="rId10" cstate="print">
                              <a:extLst>
                                <a:ext uri="{28A0092B-C50C-407E-A947-70E740481C1C}">
                                  <a14:useLocalDpi xmlns:a14="http://schemas.microsoft.com/office/drawing/2010/main" val="0"/>
                                </a:ext>
                              </a:extLst>
                            </a:blip>
                            <a:srcRect/>
                            <a:stretch>
                              <a:fillRect/>
                            </a:stretch>
                          </a:blip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3562299" name="Rectangle: Rounded Corners 1"/>
                        <wps:cNvSpPr/>
                        <wps:spPr>
                          <a:xfrm>
                            <a:off x="0" y="0"/>
                            <a:ext cx="6119495" cy="3959860"/>
                          </a:xfrm>
                          <a:prstGeom prst="roundRect">
                            <a:avLst>
                              <a:gd name="adj" fmla="val 9932"/>
                            </a:avLst>
                          </a:prstGeom>
                          <a:gradFill flip="none" rotWithShape="1">
                            <a:gsLst>
                              <a:gs pos="0">
                                <a:schemeClr val="tx2">
                                  <a:alpha val="85000"/>
                                </a:schemeClr>
                              </a:gs>
                              <a:gs pos="100000">
                                <a:schemeClr val="accent1">
                                  <a:lumMod val="20000"/>
                                  <a:lumOff val="80000"/>
                                  <a:alpha val="50000"/>
                                </a:schemeClr>
                              </a:gs>
                            </a:gsLst>
                            <a:lin ang="135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19A0387" id="Group 364933503" o:spid="_x0000_s1026" alt="&quot;&quot;" style="width:481.85pt;height:311.8pt;mso-position-horizontal-relative:char;mso-position-vertical-relative:line" coordsize="61194,39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">
                <v:roundrect id="Rectangle: Rounded Corners 1" o:spid="_x0000_s1027" style="position:absolute;width:61194;height:39598;visibility:visible;mso-wrap-style:square;v-text-anchor:middle" arcsize="65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" strokecolor="#00a9dd [3205]" strokeweight="2pt">
                  <v:fill r:id="rId11" o:title="" recolor="t" rotate="t" type="frame"/>
                </v:roundrect>
                <v:roundrect id="Rectangle: Rounded Corners 1" o:spid="_x0000_s1028" style="position:absolute;width:61194;height:39598;visibility:visible;mso-wrap-style:square;v-text-anchor:middle" arcsize="65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" fillcolor="#1178a2 [3215]" stroked="f" strokeweight="2pt">
                  <v:fill opacity="55705f" color2="#c2e9f8 [660]" o:opacity2=".5" rotate="t" angle="225" focus="100%" type="gradient"/>
                </v:roundrect>
                <w10:anchorlock/>
              </v:group>
            </w:pict>
          </mc:Fallback>
        </mc:AlternateContent>
      </w:r>
    </w:p>
    <w:p w14:paraId="1E89647B" w14:textId="461FE5BC" w:rsidR="00BC07E4" w:rsidRPr="00BC07E4" w:rsidRDefault="00BC07E4" w:rsidP="00BC07E4">
      <w:bookmarkStart w:id="2" w:name="_Toc476823667"/>
      <w:bookmarkStart w:id="3" w:name="_Toc476823158"/>
      <w:bookmarkStart w:id="4" w:name="_Toc476822854"/>
      <w:bookmarkStart w:id="5" w:name="_Toc476822654"/>
      <w:bookmarkStart w:id="6" w:name="_Toc476822633"/>
      <w:r>
        <w:br w:type="page"/>
      </w:r>
    </w:p>
    <w:p w14:paraId="543CCB91" w14:textId="37812D90" w:rsidR="00F74999" w:rsidRPr="00F62EAD" w:rsidRDefault="00F74999" w:rsidP="00F74999">
      <w:pPr>
        <w:pStyle w:val="ImprintText"/>
      </w:pPr>
      <w:r w:rsidRPr="00F62EAD">
        <w:lastRenderedPageBreak/>
        <w:t>Published</w:t>
      </w:r>
      <w:r w:rsidR="001834D5">
        <w:t xml:space="preserve"> </w:t>
      </w:r>
      <w:r w:rsidRPr="00F62EAD">
        <w:t>by</w:t>
      </w:r>
      <w:r w:rsidR="001834D5">
        <w:t xml:space="preserve"> </w:t>
      </w:r>
      <w:r w:rsidRPr="00F62EAD">
        <w:t>the</w:t>
      </w:r>
      <w:r w:rsidR="001834D5">
        <w:t xml:space="preserve"> </w:t>
      </w:r>
      <w:r w:rsidRPr="00F62EAD">
        <w:t>Australian</w:t>
      </w:r>
      <w:r w:rsidR="001834D5">
        <w:t xml:space="preserve"> </w:t>
      </w:r>
      <w:r w:rsidRPr="00F62EAD">
        <w:t>Commission</w:t>
      </w:r>
      <w:r w:rsidR="001834D5">
        <w:t xml:space="preserve"> </w:t>
      </w:r>
      <w:r w:rsidRPr="00F62EAD">
        <w:t>on</w:t>
      </w:r>
      <w:r w:rsidR="001834D5">
        <w:t xml:space="preserve"> </w:t>
      </w:r>
      <w:r w:rsidRPr="00F62EAD">
        <w:t>Safety</w:t>
      </w:r>
      <w:r w:rsidR="001834D5">
        <w:t xml:space="preserve"> </w:t>
      </w:r>
      <w:r w:rsidRPr="00F62EAD">
        <w:t>and</w:t>
      </w:r>
      <w:r w:rsidR="001834D5">
        <w:t xml:space="preserve"> </w:t>
      </w:r>
      <w:r w:rsidRPr="00F62EAD">
        <w:t>Quality</w:t>
      </w:r>
      <w:r w:rsidR="001834D5">
        <w:t xml:space="preserve"> </w:t>
      </w:r>
      <w:r w:rsidRPr="00F62EAD">
        <w:t>in</w:t>
      </w:r>
      <w:r w:rsidR="001834D5">
        <w:t xml:space="preserve"> </w:t>
      </w:r>
      <w:r w:rsidRPr="00F62EAD">
        <w:t>Health</w:t>
      </w:r>
      <w:r w:rsidR="001834D5">
        <w:t xml:space="preserve"> </w:t>
      </w:r>
      <w:r w:rsidRPr="00F62EAD">
        <w:t>Care</w:t>
      </w:r>
    </w:p>
    <w:p w14:paraId="3B5A4D12" w14:textId="3426636B" w:rsidR="00F74999" w:rsidRPr="00F62EAD" w:rsidRDefault="00F74999" w:rsidP="00F74999">
      <w:pPr>
        <w:pStyle w:val="ImprintText"/>
      </w:pPr>
      <w:r w:rsidRPr="00F62EAD">
        <w:t>Level</w:t>
      </w:r>
      <w:r w:rsidR="001834D5">
        <w:t xml:space="preserve"> </w:t>
      </w:r>
      <w:r w:rsidRPr="00F62EAD">
        <w:t>5,</w:t>
      </w:r>
      <w:r w:rsidR="001834D5">
        <w:t xml:space="preserve"> </w:t>
      </w:r>
      <w:r w:rsidRPr="00F62EAD">
        <w:t>255</w:t>
      </w:r>
      <w:r w:rsidR="001834D5">
        <w:t xml:space="preserve"> </w:t>
      </w:r>
      <w:r w:rsidRPr="00F62EAD">
        <w:t>Elizabeth</w:t>
      </w:r>
      <w:r w:rsidR="001834D5">
        <w:t xml:space="preserve"> </w:t>
      </w:r>
      <w:r w:rsidRPr="00F62EAD">
        <w:t>Street,</w:t>
      </w:r>
      <w:r w:rsidR="001834D5">
        <w:t xml:space="preserve"> </w:t>
      </w:r>
      <w:r w:rsidRPr="00F62EAD">
        <w:t>Sydney</w:t>
      </w:r>
      <w:r w:rsidR="001834D5">
        <w:t xml:space="preserve"> </w:t>
      </w:r>
      <w:r w:rsidRPr="00F62EAD">
        <w:t>NSW</w:t>
      </w:r>
      <w:r w:rsidR="001834D5">
        <w:t xml:space="preserve"> </w:t>
      </w:r>
      <w:r w:rsidRPr="00F62EAD">
        <w:t>2000</w:t>
      </w:r>
      <w:r w:rsidRPr="00F62EAD">
        <w:br/>
        <w:t>Phone:</w:t>
      </w:r>
      <w:r w:rsidR="001834D5">
        <w:t xml:space="preserve"> </w:t>
      </w:r>
      <w:r w:rsidRPr="00F62EAD">
        <w:t>(02)</w:t>
      </w:r>
      <w:r w:rsidR="001834D5">
        <w:t xml:space="preserve"> </w:t>
      </w:r>
      <w:r w:rsidRPr="00F62EAD">
        <w:t>9126</w:t>
      </w:r>
      <w:r w:rsidR="001834D5">
        <w:t xml:space="preserve"> </w:t>
      </w:r>
      <w:r w:rsidRPr="00F62EAD">
        <w:t>3600</w:t>
      </w:r>
      <w:r w:rsidR="001834D5">
        <w:t xml:space="preserve"> </w:t>
      </w:r>
      <w:r w:rsidRPr="00F62EAD">
        <w:br/>
        <w:t>Email:</w:t>
      </w:r>
      <w:r w:rsidR="001834D5">
        <w:t xml:space="preserve"> </w:t>
      </w:r>
      <w:hyperlink r:id="rId12" w:history="1">
        <w:r w:rsidRPr="00AF3A1A">
          <w:rPr>
            <w:rStyle w:val="Hyperlink"/>
            <w:color w:val="1178A0"/>
          </w:rPr>
          <w:t>mail@safetyandquality.gov.au</w:t>
        </w:r>
      </w:hyperlink>
      <w:r w:rsidR="001834D5" w:rsidRPr="00AF3A1A">
        <w:rPr>
          <w:rStyle w:val="Hyperlink"/>
          <w:color w:val="1178A0"/>
        </w:rPr>
        <w:t xml:space="preserve"> </w:t>
      </w:r>
      <w:r w:rsidRPr="00F62EAD">
        <w:br/>
        <w:t>Website:</w:t>
      </w:r>
      <w:r w:rsidR="001834D5">
        <w:t xml:space="preserve"> </w:t>
      </w:r>
      <w:hyperlink r:id="rId13" w:history="1">
        <w:r w:rsidRPr="00AF3A1A">
          <w:rPr>
            <w:rStyle w:val="Hyperlink"/>
            <w:color w:val="1178A0"/>
          </w:rPr>
          <w:t>www.safetyandquality.gov.au</w:t>
        </w:r>
      </w:hyperlink>
    </w:p>
    <w:p w14:paraId="124B8BC0" w14:textId="7073D275" w:rsidR="00F74999" w:rsidRPr="00F62EAD" w:rsidRDefault="00F74999" w:rsidP="00F74999">
      <w:pPr>
        <w:pStyle w:val="ImprintText"/>
      </w:pPr>
      <w:r w:rsidRPr="00F62EAD">
        <w:t>ISBN:</w:t>
      </w:r>
      <w:r w:rsidR="001834D5">
        <w:t xml:space="preserve"> </w:t>
      </w:r>
      <w:r w:rsidR="007132F5" w:rsidRPr="007132F5">
        <w:rPr>
          <w:rFonts w:cs="Arial"/>
        </w:rPr>
        <w:t>978-1-922880-94-9</w:t>
      </w:r>
    </w:p>
    <w:p w14:paraId="773D00EA" w14:textId="4179282A" w:rsidR="00F74999" w:rsidRPr="00F62EAD" w:rsidRDefault="00F74999" w:rsidP="00F74999">
      <w:pPr>
        <w:pStyle w:val="ImprintText"/>
      </w:pPr>
      <w:r w:rsidRPr="00F62EAD">
        <w:t>©</w:t>
      </w:r>
      <w:r w:rsidR="001834D5">
        <w:t xml:space="preserve"> </w:t>
      </w:r>
      <w:r w:rsidRPr="00F62EAD">
        <w:t>Australian</w:t>
      </w:r>
      <w:r w:rsidR="001834D5">
        <w:t xml:space="preserve"> </w:t>
      </w:r>
      <w:r w:rsidRPr="00F62EAD">
        <w:t>Commission</w:t>
      </w:r>
      <w:r w:rsidR="001834D5">
        <w:t xml:space="preserve"> </w:t>
      </w:r>
      <w:r w:rsidRPr="00F62EAD">
        <w:t>on</w:t>
      </w:r>
      <w:r w:rsidR="001834D5">
        <w:t xml:space="preserve"> </w:t>
      </w:r>
      <w:r w:rsidRPr="00F62EAD">
        <w:t>Safety</w:t>
      </w:r>
      <w:r w:rsidR="001834D5">
        <w:t xml:space="preserve"> </w:t>
      </w:r>
      <w:r w:rsidRPr="00F62EAD">
        <w:t>and</w:t>
      </w:r>
      <w:r w:rsidR="001834D5">
        <w:t xml:space="preserve"> </w:t>
      </w:r>
      <w:r w:rsidRPr="00F62EAD">
        <w:t>Quality</w:t>
      </w:r>
      <w:r w:rsidR="001834D5">
        <w:t xml:space="preserve"> </w:t>
      </w:r>
      <w:r w:rsidRPr="00F62EAD">
        <w:t>in</w:t>
      </w:r>
      <w:r w:rsidR="001834D5">
        <w:t xml:space="preserve"> </w:t>
      </w:r>
      <w:r w:rsidRPr="00F62EAD">
        <w:t>Health</w:t>
      </w:r>
      <w:r w:rsidR="001834D5">
        <w:t xml:space="preserve"> </w:t>
      </w:r>
      <w:r w:rsidRPr="00F62EAD">
        <w:t>Car</w:t>
      </w:r>
      <w:r w:rsidRPr="00053D0D">
        <w:t>e</w:t>
      </w:r>
      <w:r w:rsidR="001834D5">
        <w:t xml:space="preserve"> </w:t>
      </w:r>
      <w:r w:rsidRPr="00053D0D">
        <w:t>20</w:t>
      </w:r>
      <w:r w:rsidR="009D30D2">
        <w:t>24</w:t>
      </w:r>
    </w:p>
    <w:p w14:paraId="0E084BEE" w14:textId="77777777" w:rsidR="009871F8" w:rsidRDefault="00F74999" w:rsidP="00F74999">
      <w:pPr>
        <w:pStyle w:val="ImprintText"/>
      </w:pPr>
      <w:r w:rsidRPr="00F62EAD">
        <w:t>All</w:t>
      </w:r>
      <w:r w:rsidR="001834D5">
        <w:t xml:space="preserve"> </w:t>
      </w:r>
      <w:r w:rsidRPr="00F62EAD">
        <w:t>material</w:t>
      </w:r>
      <w:r w:rsidR="001834D5">
        <w:t xml:space="preserve"> </w:t>
      </w:r>
      <w:r w:rsidRPr="00F62EAD">
        <w:t>and</w:t>
      </w:r>
      <w:r w:rsidR="001834D5">
        <w:t xml:space="preserve"> </w:t>
      </w:r>
      <w:r w:rsidRPr="00F62EAD">
        <w:t>work</w:t>
      </w:r>
      <w:r w:rsidR="001834D5">
        <w:t xml:space="preserve"> </w:t>
      </w:r>
      <w:r w:rsidRPr="00F62EAD">
        <w:t>produced</w:t>
      </w:r>
      <w:r w:rsidR="001834D5">
        <w:t xml:space="preserve"> </w:t>
      </w:r>
      <w:r w:rsidRPr="00F62EAD">
        <w:t>by</w:t>
      </w:r>
      <w:r w:rsidR="001834D5">
        <w:t xml:space="preserve"> </w:t>
      </w:r>
      <w:r w:rsidRPr="00F62EAD">
        <w:t>the</w:t>
      </w:r>
      <w:r w:rsidR="001834D5">
        <w:t xml:space="preserve"> </w:t>
      </w:r>
      <w:r w:rsidRPr="00F62EAD">
        <w:t>Australian</w:t>
      </w:r>
      <w:r w:rsidR="001834D5">
        <w:t xml:space="preserve"> </w:t>
      </w:r>
      <w:r w:rsidRPr="00F62EAD">
        <w:t>Commission</w:t>
      </w:r>
      <w:r w:rsidR="001834D5">
        <w:t xml:space="preserve"> </w:t>
      </w:r>
      <w:r w:rsidRPr="00F62EAD">
        <w:t>on</w:t>
      </w:r>
      <w:r w:rsidR="001834D5">
        <w:t xml:space="preserve"> </w:t>
      </w:r>
      <w:r w:rsidRPr="00F62EAD">
        <w:t>Safety</w:t>
      </w:r>
      <w:r w:rsidR="001834D5">
        <w:t xml:space="preserve"> </w:t>
      </w:r>
      <w:r w:rsidRPr="00F62EAD">
        <w:t>and</w:t>
      </w:r>
      <w:r w:rsidR="001834D5">
        <w:t xml:space="preserve"> </w:t>
      </w:r>
      <w:r w:rsidRPr="00F62EAD">
        <w:t>Quality</w:t>
      </w:r>
      <w:r w:rsidR="001834D5">
        <w:t xml:space="preserve"> </w:t>
      </w:r>
      <w:r w:rsidRPr="00F62EAD">
        <w:t>in</w:t>
      </w:r>
      <w:r w:rsidR="001834D5">
        <w:t xml:space="preserve"> </w:t>
      </w:r>
      <w:r w:rsidRPr="00F62EAD">
        <w:t>Health</w:t>
      </w:r>
      <w:r w:rsidR="001834D5">
        <w:t xml:space="preserve"> </w:t>
      </w:r>
      <w:r w:rsidRPr="00F62EAD">
        <w:t>Care</w:t>
      </w:r>
      <w:r w:rsidR="001834D5">
        <w:t xml:space="preserve"> </w:t>
      </w:r>
      <w:r w:rsidRPr="00F62EAD">
        <w:t>is</w:t>
      </w:r>
      <w:r w:rsidR="001834D5">
        <w:t xml:space="preserve"> </w:t>
      </w:r>
      <w:r w:rsidRPr="00F62EAD">
        <w:t>protected</w:t>
      </w:r>
      <w:r w:rsidR="001834D5">
        <w:t xml:space="preserve"> </w:t>
      </w:r>
      <w:r w:rsidRPr="00F62EAD">
        <w:t>by</w:t>
      </w:r>
      <w:r w:rsidR="001834D5">
        <w:t xml:space="preserve"> </w:t>
      </w:r>
      <w:r w:rsidRPr="00F62EAD">
        <w:t>copyright.</w:t>
      </w:r>
      <w:r w:rsidR="001834D5">
        <w:t xml:space="preserve"> </w:t>
      </w:r>
      <w:r w:rsidRPr="00F62EAD">
        <w:t>The</w:t>
      </w:r>
      <w:r w:rsidR="001834D5">
        <w:t xml:space="preserve"> </w:t>
      </w:r>
      <w:r w:rsidRPr="00F62EAD">
        <w:t>Commission</w:t>
      </w:r>
      <w:r w:rsidR="001834D5">
        <w:t xml:space="preserve"> </w:t>
      </w:r>
      <w:r w:rsidRPr="00F62EAD">
        <w:t>reserves</w:t>
      </w:r>
      <w:r w:rsidR="001834D5">
        <w:t xml:space="preserve"> </w:t>
      </w:r>
      <w:r w:rsidRPr="00F62EAD">
        <w:t>the</w:t>
      </w:r>
      <w:r w:rsidR="001834D5">
        <w:t xml:space="preserve"> </w:t>
      </w:r>
      <w:r w:rsidRPr="00F62EAD">
        <w:t>right</w:t>
      </w:r>
      <w:r w:rsidR="001834D5">
        <w:t xml:space="preserve"> </w:t>
      </w:r>
      <w:r w:rsidRPr="00F62EAD">
        <w:t>to</w:t>
      </w:r>
      <w:r w:rsidR="001834D5">
        <w:t xml:space="preserve"> </w:t>
      </w:r>
      <w:r w:rsidRPr="00F62EAD">
        <w:t>set</w:t>
      </w:r>
      <w:r w:rsidR="001834D5">
        <w:t xml:space="preserve"> </w:t>
      </w:r>
      <w:r w:rsidRPr="00F62EAD">
        <w:t>out</w:t>
      </w:r>
      <w:r w:rsidR="001834D5">
        <w:t xml:space="preserve"> </w:t>
      </w:r>
      <w:r w:rsidRPr="00F62EAD">
        <w:t>the</w:t>
      </w:r>
      <w:r w:rsidR="001834D5">
        <w:t xml:space="preserve"> </w:t>
      </w:r>
      <w:r w:rsidRPr="00F62EAD">
        <w:t>terms</w:t>
      </w:r>
      <w:r w:rsidR="001834D5">
        <w:t xml:space="preserve"> </w:t>
      </w:r>
      <w:r w:rsidRPr="00F62EAD">
        <w:t>and</w:t>
      </w:r>
      <w:r w:rsidR="001834D5">
        <w:t xml:space="preserve"> </w:t>
      </w:r>
      <w:r w:rsidRPr="00F62EAD">
        <w:t>conditions</w:t>
      </w:r>
      <w:r w:rsidR="001834D5">
        <w:t xml:space="preserve"> </w:t>
      </w:r>
      <w:r w:rsidRPr="00F62EAD">
        <w:t>for</w:t>
      </w:r>
      <w:r w:rsidR="001834D5">
        <w:t xml:space="preserve"> </w:t>
      </w:r>
      <w:r w:rsidRPr="00F62EAD">
        <w:t>the</w:t>
      </w:r>
      <w:r w:rsidR="001834D5">
        <w:t xml:space="preserve"> </w:t>
      </w:r>
      <w:r w:rsidRPr="00F62EAD">
        <w:t>use</w:t>
      </w:r>
      <w:r w:rsidR="001834D5">
        <w:t xml:space="preserve"> </w:t>
      </w:r>
      <w:r w:rsidRPr="00F62EAD">
        <w:t>of</w:t>
      </w:r>
      <w:r w:rsidR="001834D5">
        <w:t xml:space="preserve"> </w:t>
      </w:r>
      <w:r w:rsidRPr="00F62EAD">
        <w:t>such</w:t>
      </w:r>
      <w:r w:rsidR="001834D5">
        <w:t xml:space="preserve"> </w:t>
      </w:r>
      <w:r w:rsidRPr="00F62EAD">
        <w:t>material.</w:t>
      </w:r>
    </w:p>
    <w:p w14:paraId="45243FE1" w14:textId="348C8648" w:rsidR="00F74999" w:rsidRPr="00F62EAD" w:rsidRDefault="00F74999" w:rsidP="00F74999">
      <w:pPr>
        <w:pStyle w:val="ImprintText"/>
      </w:pPr>
      <w:r w:rsidRPr="00F62EAD">
        <w:t>As</w:t>
      </w:r>
      <w:r w:rsidR="001834D5">
        <w:t xml:space="preserve"> </w:t>
      </w:r>
      <w:r w:rsidRPr="00F62EAD">
        <w:t>far</w:t>
      </w:r>
      <w:r w:rsidR="001834D5">
        <w:t xml:space="preserve"> </w:t>
      </w:r>
      <w:r w:rsidRPr="00F62EAD">
        <w:t>as</w:t>
      </w:r>
      <w:r w:rsidR="001834D5">
        <w:t xml:space="preserve"> </w:t>
      </w:r>
      <w:r w:rsidRPr="00F62EAD">
        <w:t>practicable,</w:t>
      </w:r>
      <w:r w:rsidR="001834D5">
        <w:t xml:space="preserve"> </w:t>
      </w:r>
      <w:r w:rsidRPr="00F62EAD">
        <w:t>material</w:t>
      </w:r>
      <w:r w:rsidR="001834D5">
        <w:t xml:space="preserve"> </w:t>
      </w:r>
      <w:r w:rsidRPr="00F62EAD">
        <w:t>for</w:t>
      </w:r>
      <w:r w:rsidR="001834D5">
        <w:t xml:space="preserve"> </w:t>
      </w:r>
      <w:r w:rsidRPr="00F62EAD">
        <w:t>which</w:t>
      </w:r>
      <w:r w:rsidR="001834D5">
        <w:t xml:space="preserve"> </w:t>
      </w:r>
      <w:r w:rsidRPr="00F62EAD">
        <w:t>the</w:t>
      </w:r>
      <w:r w:rsidR="001834D5">
        <w:t xml:space="preserve"> </w:t>
      </w:r>
      <w:r w:rsidRPr="00F62EAD">
        <w:t>copyright</w:t>
      </w:r>
      <w:r w:rsidR="001834D5">
        <w:t xml:space="preserve"> </w:t>
      </w:r>
      <w:r w:rsidRPr="00F62EAD">
        <w:t>is</w:t>
      </w:r>
      <w:r w:rsidR="001834D5">
        <w:t xml:space="preserve"> </w:t>
      </w:r>
      <w:r w:rsidRPr="00F62EAD">
        <w:t>owned</w:t>
      </w:r>
      <w:r w:rsidR="001834D5">
        <w:t xml:space="preserve"> </w:t>
      </w:r>
      <w:r w:rsidRPr="00F62EAD">
        <w:t>by</w:t>
      </w:r>
      <w:r w:rsidR="001834D5">
        <w:t xml:space="preserve"> </w:t>
      </w:r>
      <w:r w:rsidRPr="00F62EAD">
        <w:t>a</w:t>
      </w:r>
      <w:r w:rsidR="001834D5">
        <w:t xml:space="preserve"> </w:t>
      </w:r>
      <w:r w:rsidRPr="00F62EAD">
        <w:t>third</w:t>
      </w:r>
      <w:r w:rsidR="001834D5">
        <w:t xml:space="preserve"> </w:t>
      </w:r>
      <w:r w:rsidRPr="00F62EAD">
        <w:t>party</w:t>
      </w:r>
      <w:r w:rsidR="001834D5">
        <w:t xml:space="preserve"> </w:t>
      </w:r>
      <w:r w:rsidRPr="00F62EAD">
        <w:t>will</w:t>
      </w:r>
      <w:r w:rsidR="001834D5">
        <w:t xml:space="preserve"> </w:t>
      </w:r>
      <w:r w:rsidRPr="00F62EAD">
        <w:t>be</w:t>
      </w:r>
      <w:r w:rsidR="001834D5">
        <w:t xml:space="preserve"> </w:t>
      </w:r>
      <w:r w:rsidRPr="00F62EAD">
        <w:t>clearly</w:t>
      </w:r>
      <w:r w:rsidR="001834D5">
        <w:t xml:space="preserve"> </w:t>
      </w:r>
      <w:r w:rsidRPr="00F62EAD">
        <w:t>labelled.</w:t>
      </w:r>
      <w:r w:rsidR="001834D5">
        <w:t xml:space="preserve"> </w:t>
      </w:r>
      <w:r w:rsidRPr="00F62EAD">
        <w:t>The</w:t>
      </w:r>
      <w:r w:rsidR="001834D5">
        <w:t xml:space="preserve"> </w:t>
      </w:r>
      <w:r w:rsidRPr="00F62EAD">
        <w:t>Commission</w:t>
      </w:r>
      <w:r w:rsidR="001834D5">
        <w:t xml:space="preserve"> </w:t>
      </w:r>
      <w:r w:rsidRPr="00F62EAD">
        <w:t>has</w:t>
      </w:r>
      <w:r w:rsidR="001834D5">
        <w:t xml:space="preserve"> </w:t>
      </w:r>
      <w:r w:rsidRPr="00F62EAD">
        <w:t>made</w:t>
      </w:r>
      <w:r w:rsidR="001834D5">
        <w:t xml:space="preserve"> </w:t>
      </w:r>
      <w:r w:rsidRPr="00F62EAD">
        <w:t>all</w:t>
      </w:r>
      <w:r w:rsidR="001834D5">
        <w:t xml:space="preserve"> </w:t>
      </w:r>
      <w:r w:rsidRPr="00F62EAD">
        <w:t>reasonable</w:t>
      </w:r>
      <w:r w:rsidR="001834D5">
        <w:t xml:space="preserve"> </w:t>
      </w:r>
      <w:r w:rsidRPr="00F62EAD">
        <w:t>efforts</w:t>
      </w:r>
      <w:r w:rsidR="001834D5">
        <w:t xml:space="preserve"> </w:t>
      </w:r>
      <w:r w:rsidRPr="00F62EAD">
        <w:t>to</w:t>
      </w:r>
      <w:r w:rsidR="001834D5">
        <w:t xml:space="preserve"> </w:t>
      </w:r>
      <w:r w:rsidRPr="00F62EAD">
        <w:t>ensure</w:t>
      </w:r>
      <w:r w:rsidR="001834D5">
        <w:t xml:space="preserve"> </w:t>
      </w:r>
      <w:r w:rsidRPr="00F62EAD">
        <w:t>that</w:t>
      </w:r>
      <w:r w:rsidR="001834D5">
        <w:t xml:space="preserve"> </w:t>
      </w:r>
      <w:r w:rsidRPr="00F62EAD">
        <w:t>this</w:t>
      </w:r>
      <w:r w:rsidR="001834D5">
        <w:t xml:space="preserve"> </w:t>
      </w:r>
      <w:r w:rsidRPr="00F62EAD">
        <w:t>material</w:t>
      </w:r>
      <w:r w:rsidR="001834D5">
        <w:t xml:space="preserve"> </w:t>
      </w:r>
      <w:r w:rsidRPr="00F62EAD">
        <w:t>has</w:t>
      </w:r>
      <w:r w:rsidR="001834D5">
        <w:t xml:space="preserve"> </w:t>
      </w:r>
      <w:r w:rsidRPr="00F62EAD">
        <w:t>been</w:t>
      </w:r>
      <w:r w:rsidR="001834D5">
        <w:t xml:space="preserve"> </w:t>
      </w:r>
      <w:r w:rsidRPr="00F62EAD">
        <w:t>reproduced</w:t>
      </w:r>
      <w:r w:rsidR="001834D5">
        <w:t xml:space="preserve"> </w:t>
      </w:r>
      <w:r w:rsidRPr="00F62EAD">
        <w:t>in</w:t>
      </w:r>
      <w:r w:rsidR="001834D5">
        <w:t xml:space="preserve"> </w:t>
      </w:r>
      <w:r w:rsidRPr="00F62EAD">
        <w:t>this</w:t>
      </w:r>
      <w:r w:rsidR="001834D5">
        <w:t xml:space="preserve"> </w:t>
      </w:r>
      <w:r w:rsidRPr="00F62EAD">
        <w:t>publication</w:t>
      </w:r>
      <w:r w:rsidR="001834D5">
        <w:t xml:space="preserve"> </w:t>
      </w:r>
      <w:r w:rsidRPr="00F62EAD">
        <w:t>with</w:t>
      </w:r>
      <w:r w:rsidR="001834D5">
        <w:t xml:space="preserve"> </w:t>
      </w:r>
      <w:r w:rsidRPr="00F62EAD">
        <w:t>the</w:t>
      </w:r>
      <w:r w:rsidR="001834D5">
        <w:t xml:space="preserve"> </w:t>
      </w:r>
      <w:r w:rsidRPr="00F62EAD">
        <w:t>full</w:t>
      </w:r>
      <w:r w:rsidR="001834D5">
        <w:t xml:space="preserve"> </w:t>
      </w:r>
      <w:r w:rsidRPr="00F62EAD">
        <w:t>consent</w:t>
      </w:r>
      <w:r w:rsidR="001834D5">
        <w:t xml:space="preserve"> </w:t>
      </w:r>
      <w:r w:rsidRPr="00F62EAD">
        <w:t>of</w:t>
      </w:r>
      <w:r w:rsidR="001834D5">
        <w:t xml:space="preserve"> </w:t>
      </w:r>
      <w:r w:rsidRPr="00F62EAD">
        <w:t>the</w:t>
      </w:r>
      <w:r w:rsidR="001834D5">
        <w:t xml:space="preserve"> </w:t>
      </w:r>
      <w:r w:rsidRPr="00F62EAD">
        <w:t>copyright</w:t>
      </w:r>
      <w:r w:rsidR="001834D5">
        <w:t xml:space="preserve"> </w:t>
      </w:r>
      <w:r w:rsidRPr="00F62EAD">
        <w:t>owners.</w:t>
      </w:r>
    </w:p>
    <w:p w14:paraId="1AB37C13" w14:textId="60CBAC80" w:rsidR="00F74999" w:rsidRPr="00F62EAD" w:rsidRDefault="00F74999" w:rsidP="00F74999">
      <w:pPr>
        <w:pStyle w:val="ImprintText"/>
      </w:pPr>
      <w:r w:rsidRPr="00F62EAD">
        <w:t>With</w:t>
      </w:r>
      <w:r w:rsidR="001834D5">
        <w:t xml:space="preserve"> </w:t>
      </w:r>
      <w:r w:rsidRPr="00F62EAD">
        <w:t>the</w:t>
      </w:r>
      <w:r w:rsidR="001834D5">
        <w:t xml:space="preserve"> </w:t>
      </w:r>
      <w:r w:rsidRPr="00F62EAD">
        <w:t>exception</w:t>
      </w:r>
      <w:r w:rsidR="001834D5">
        <w:t xml:space="preserve"> </w:t>
      </w:r>
      <w:r w:rsidRPr="00F62EAD">
        <w:t>of</w:t>
      </w:r>
      <w:r w:rsidR="001834D5">
        <w:t xml:space="preserve"> </w:t>
      </w:r>
      <w:r w:rsidRPr="00F62EAD">
        <w:t>any</w:t>
      </w:r>
      <w:r w:rsidR="001834D5">
        <w:t xml:space="preserve"> </w:t>
      </w:r>
      <w:r w:rsidRPr="00F62EAD">
        <w:t>material</w:t>
      </w:r>
      <w:r w:rsidR="001834D5">
        <w:t xml:space="preserve"> </w:t>
      </w:r>
      <w:r w:rsidRPr="00F62EAD">
        <w:t>protected</w:t>
      </w:r>
      <w:r w:rsidR="001834D5">
        <w:t xml:space="preserve"> </w:t>
      </w:r>
      <w:r w:rsidRPr="00F62EAD">
        <w:t>by</w:t>
      </w:r>
      <w:r w:rsidR="001834D5">
        <w:t xml:space="preserve"> </w:t>
      </w:r>
      <w:r w:rsidRPr="00F62EAD">
        <w:t>a</w:t>
      </w:r>
      <w:r w:rsidR="001834D5">
        <w:t xml:space="preserve"> </w:t>
      </w:r>
      <w:r w:rsidRPr="00F62EAD">
        <w:t>trademark,</w:t>
      </w:r>
      <w:r w:rsidR="001834D5">
        <w:t xml:space="preserve"> </w:t>
      </w:r>
      <w:r w:rsidRPr="00F62EAD">
        <w:t>any</w:t>
      </w:r>
      <w:r w:rsidR="001834D5">
        <w:t xml:space="preserve"> </w:t>
      </w:r>
      <w:r w:rsidRPr="00F62EAD">
        <w:t>content</w:t>
      </w:r>
      <w:r w:rsidR="001834D5">
        <w:t xml:space="preserve"> </w:t>
      </w:r>
      <w:r w:rsidRPr="00F62EAD">
        <w:t>provided</w:t>
      </w:r>
      <w:r w:rsidR="001834D5">
        <w:t xml:space="preserve"> </w:t>
      </w:r>
      <w:r w:rsidRPr="00F62EAD">
        <w:t>by</w:t>
      </w:r>
      <w:r w:rsidR="001834D5">
        <w:t xml:space="preserve"> </w:t>
      </w:r>
      <w:r w:rsidRPr="00F62EAD">
        <w:t>third</w:t>
      </w:r>
      <w:r w:rsidR="001834D5">
        <w:t xml:space="preserve"> </w:t>
      </w:r>
      <w:r w:rsidRPr="00F62EAD">
        <w:t>parties,</w:t>
      </w:r>
      <w:r w:rsidR="001834D5">
        <w:t xml:space="preserve"> </w:t>
      </w:r>
      <w:r w:rsidRPr="00F62EAD">
        <w:t>and</w:t>
      </w:r>
      <w:r w:rsidR="001834D5">
        <w:t xml:space="preserve"> </w:t>
      </w:r>
      <w:r w:rsidRPr="00F62EAD">
        <w:t>where</w:t>
      </w:r>
      <w:r w:rsidR="001834D5">
        <w:t xml:space="preserve"> </w:t>
      </w:r>
      <w:r w:rsidRPr="00F62EAD">
        <w:t>otherwise</w:t>
      </w:r>
      <w:r w:rsidR="001834D5">
        <w:t xml:space="preserve"> </w:t>
      </w:r>
      <w:r w:rsidRPr="00F62EAD">
        <w:t>noted,</w:t>
      </w:r>
      <w:r w:rsidR="001834D5">
        <w:t xml:space="preserve"> </w:t>
      </w:r>
      <w:r w:rsidRPr="00F62EAD">
        <w:t>all</w:t>
      </w:r>
      <w:r w:rsidR="001834D5">
        <w:t xml:space="preserve"> </w:t>
      </w:r>
      <w:r w:rsidRPr="00F62EAD">
        <w:t>material</w:t>
      </w:r>
      <w:r w:rsidR="001834D5">
        <w:t xml:space="preserve"> </w:t>
      </w:r>
      <w:r w:rsidRPr="00F62EAD">
        <w:t>presented</w:t>
      </w:r>
      <w:r w:rsidR="001834D5">
        <w:t xml:space="preserve"> </w:t>
      </w:r>
      <w:r w:rsidRPr="00F62EAD">
        <w:t>in</w:t>
      </w:r>
      <w:r w:rsidR="001834D5">
        <w:t xml:space="preserve"> </w:t>
      </w:r>
      <w:r w:rsidRPr="00F62EAD">
        <w:t>this</w:t>
      </w:r>
      <w:r w:rsidR="001834D5">
        <w:t xml:space="preserve"> </w:t>
      </w:r>
      <w:r w:rsidRPr="00F62EAD">
        <w:t>publication</w:t>
      </w:r>
      <w:r w:rsidR="001834D5">
        <w:t xml:space="preserve"> </w:t>
      </w:r>
      <w:r w:rsidRPr="00F62EAD">
        <w:t>is</w:t>
      </w:r>
      <w:r w:rsidR="001834D5">
        <w:t xml:space="preserve"> </w:t>
      </w:r>
      <w:r w:rsidRPr="00F62EAD">
        <w:t>licensed</w:t>
      </w:r>
      <w:r w:rsidR="001834D5">
        <w:t xml:space="preserve"> </w:t>
      </w:r>
      <w:r w:rsidRPr="00F62EAD">
        <w:t>under</w:t>
      </w:r>
      <w:r w:rsidR="001834D5">
        <w:t xml:space="preserve"> </w:t>
      </w:r>
      <w:r w:rsidRPr="00F62EAD">
        <w:t>a</w:t>
      </w:r>
      <w:r w:rsidR="001834D5">
        <w:t xml:space="preserve"> </w:t>
      </w:r>
      <w:hyperlink r:id="rId14" w:history="1">
        <w:r w:rsidRPr="00AF3A1A">
          <w:rPr>
            <w:rStyle w:val="Hyperlink"/>
            <w:color w:val="1178A0"/>
          </w:rPr>
          <w:t>Creative</w:t>
        </w:r>
        <w:r w:rsidR="001834D5" w:rsidRPr="00AF3A1A">
          <w:rPr>
            <w:rStyle w:val="Hyperlink"/>
            <w:color w:val="1178A0"/>
          </w:rPr>
          <w:t xml:space="preserve"> </w:t>
        </w:r>
        <w:r w:rsidRPr="00AF3A1A">
          <w:rPr>
            <w:rStyle w:val="Hyperlink"/>
            <w:color w:val="1178A0"/>
          </w:rPr>
          <w:t>Commons</w:t>
        </w:r>
        <w:r w:rsidR="001834D5" w:rsidRPr="00AF3A1A">
          <w:rPr>
            <w:rStyle w:val="Hyperlink"/>
            <w:color w:val="1178A0"/>
          </w:rPr>
          <w:t xml:space="preserve"> </w:t>
        </w:r>
        <w:r w:rsidRPr="00AF3A1A">
          <w:rPr>
            <w:rStyle w:val="Hyperlink"/>
            <w:color w:val="1178A0"/>
          </w:rPr>
          <w:t>Attribution-NonCommercial-NoDerivatives</w:t>
        </w:r>
        <w:r w:rsidR="001834D5" w:rsidRPr="00AF3A1A">
          <w:rPr>
            <w:rStyle w:val="Hyperlink"/>
            <w:color w:val="1178A0"/>
          </w:rPr>
          <w:t xml:space="preserve"> </w:t>
        </w:r>
        <w:r w:rsidRPr="00AF3A1A">
          <w:rPr>
            <w:rStyle w:val="Hyperlink"/>
            <w:color w:val="1178A0"/>
          </w:rPr>
          <w:t>4.0</w:t>
        </w:r>
        <w:r w:rsidR="001834D5" w:rsidRPr="00AF3A1A">
          <w:rPr>
            <w:rStyle w:val="Hyperlink"/>
            <w:color w:val="1178A0"/>
          </w:rPr>
          <w:t xml:space="preserve"> </w:t>
        </w:r>
        <w:r w:rsidRPr="00AF3A1A">
          <w:rPr>
            <w:rStyle w:val="Hyperlink"/>
            <w:color w:val="1178A0"/>
          </w:rPr>
          <w:t>International</w:t>
        </w:r>
        <w:r w:rsidR="001834D5" w:rsidRPr="00AF3A1A">
          <w:rPr>
            <w:rStyle w:val="Hyperlink"/>
            <w:color w:val="1178A0"/>
          </w:rPr>
          <w:t xml:space="preserve"> </w:t>
        </w:r>
        <w:r w:rsidRPr="00AF3A1A">
          <w:rPr>
            <w:rStyle w:val="Hyperlink"/>
            <w:color w:val="1178A0"/>
          </w:rPr>
          <w:t>licence</w:t>
        </w:r>
      </w:hyperlink>
      <w:r w:rsidRPr="00F62EAD">
        <w:t>.</w:t>
      </w:r>
    </w:p>
    <w:p w14:paraId="72AB9681" w14:textId="77777777" w:rsidR="00F74999" w:rsidRPr="00F62EAD" w:rsidRDefault="00F74999" w:rsidP="00F74999">
      <w:pPr>
        <w:pStyle w:val="ImprintText"/>
      </w:pPr>
      <w:r w:rsidRPr="00F62EAD">
        <w:rPr>
          <w:noProof/>
        </w:rPr>
        <w:drawing>
          <wp:inline distT="0" distB="0" distL="0" distR="0" wp14:anchorId="4265AD19" wp14:editId="51AE6615">
            <wp:extent cx="765810" cy="267335"/>
            <wp:effectExtent l="0" t="0" r="0" b="0"/>
            <wp:docPr id="6" name="Picture 6" descr="Creative Comm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Creative Common logo"/>
                    <pic:cNvPicPr>
                      <a:picLocks/>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765810" cy="267335"/>
                    </a:xfrm>
                    <a:prstGeom prst="rect">
                      <a:avLst/>
                    </a:prstGeom>
                    <a:noFill/>
                    <a:ln>
                      <a:noFill/>
                    </a:ln>
                  </pic:spPr>
                </pic:pic>
              </a:graphicData>
            </a:graphic>
          </wp:inline>
        </w:drawing>
      </w:r>
    </w:p>
    <w:p w14:paraId="3BB9B625" w14:textId="62436330" w:rsidR="00F74999" w:rsidRPr="00F62EAD" w:rsidRDefault="00F74999" w:rsidP="00F74999">
      <w:pPr>
        <w:pStyle w:val="ImprintText"/>
      </w:pPr>
      <w:r w:rsidRPr="00F62EAD">
        <w:t>Enquiries</w:t>
      </w:r>
      <w:r w:rsidR="001834D5">
        <w:t xml:space="preserve"> </w:t>
      </w:r>
      <w:r w:rsidRPr="00F62EAD">
        <w:t>about</w:t>
      </w:r>
      <w:r w:rsidR="001834D5">
        <w:t xml:space="preserve"> </w:t>
      </w:r>
      <w:r w:rsidRPr="00F62EAD">
        <w:t>the</w:t>
      </w:r>
      <w:r w:rsidR="001834D5">
        <w:t xml:space="preserve"> </w:t>
      </w:r>
      <w:r w:rsidRPr="00F62EAD">
        <w:t>licence</w:t>
      </w:r>
      <w:r w:rsidR="001834D5">
        <w:t xml:space="preserve"> </w:t>
      </w:r>
      <w:r w:rsidRPr="00F62EAD">
        <w:t>and</w:t>
      </w:r>
      <w:r w:rsidR="001834D5">
        <w:t xml:space="preserve"> </w:t>
      </w:r>
      <w:r w:rsidRPr="00F62EAD">
        <w:t>any</w:t>
      </w:r>
      <w:r w:rsidR="001834D5">
        <w:t xml:space="preserve"> </w:t>
      </w:r>
      <w:r w:rsidRPr="00F62EAD">
        <w:t>use</w:t>
      </w:r>
      <w:r w:rsidR="001834D5">
        <w:t xml:space="preserve"> </w:t>
      </w:r>
      <w:r w:rsidRPr="00F62EAD">
        <w:t>of</w:t>
      </w:r>
      <w:r w:rsidR="001834D5">
        <w:t xml:space="preserve"> </w:t>
      </w:r>
      <w:r w:rsidRPr="00F62EAD">
        <w:t>this</w:t>
      </w:r>
      <w:r w:rsidR="001834D5">
        <w:t xml:space="preserve"> </w:t>
      </w:r>
      <w:r w:rsidRPr="00F62EAD">
        <w:t>publication</w:t>
      </w:r>
      <w:r w:rsidR="001834D5">
        <w:t xml:space="preserve"> </w:t>
      </w:r>
      <w:r w:rsidRPr="00F62EAD">
        <w:t>are</w:t>
      </w:r>
      <w:r w:rsidR="001834D5">
        <w:t xml:space="preserve"> </w:t>
      </w:r>
      <w:r w:rsidRPr="00F62EAD">
        <w:t>welcome</w:t>
      </w:r>
      <w:r w:rsidR="001834D5">
        <w:t xml:space="preserve"> </w:t>
      </w:r>
      <w:r w:rsidRPr="00F62EAD">
        <w:t>and</w:t>
      </w:r>
      <w:r w:rsidR="001834D5">
        <w:t xml:space="preserve"> </w:t>
      </w:r>
      <w:r w:rsidRPr="00F62EAD">
        <w:t>can</w:t>
      </w:r>
      <w:r w:rsidR="001834D5">
        <w:t xml:space="preserve"> </w:t>
      </w:r>
      <w:r w:rsidRPr="00F62EAD">
        <w:t>be</w:t>
      </w:r>
      <w:r w:rsidR="001834D5">
        <w:t xml:space="preserve"> </w:t>
      </w:r>
      <w:r w:rsidRPr="00F62EAD">
        <w:t>sent</w:t>
      </w:r>
      <w:r w:rsidR="001834D5">
        <w:t xml:space="preserve"> </w:t>
      </w:r>
      <w:r w:rsidRPr="00F62EAD">
        <w:t>to</w:t>
      </w:r>
      <w:r w:rsidR="001834D5">
        <w:t xml:space="preserve"> </w:t>
      </w:r>
      <w:hyperlink r:id="rId16" w:tooltip="Send an email to the Commission" w:history="1">
        <w:r w:rsidRPr="00AF3A1A">
          <w:rPr>
            <w:rStyle w:val="Hyperlink"/>
            <w:color w:val="1178A0"/>
          </w:rPr>
          <w:t>communications@safetyandquality.gov.au</w:t>
        </w:r>
      </w:hyperlink>
      <w:r w:rsidRPr="00F62EAD">
        <w:t>.</w:t>
      </w:r>
    </w:p>
    <w:p w14:paraId="42DFAFF2" w14:textId="77777777" w:rsidR="009871F8" w:rsidRDefault="00F74999" w:rsidP="00F74999">
      <w:pPr>
        <w:pStyle w:val="ImprintText"/>
      </w:pPr>
      <w:r w:rsidRPr="00F62EAD">
        <w:t>The</w:t>
      </w:r>
      <w:r w:rsidR="001834D5">
        <w:t xml:space="preserve"> </w:t>
      </w:r>
      <w:r w:rsidRPr="00F62EAD">
        <w:t>Commission’s</w:t>
      </w:r>
      <w:r w:rsidR="001834D5">
        <w:t xml:space="preserve"> </w:t>
      </w:r>
      <w:r w:rsidRPr="00F62EAD">
        <w:t>preference</w:t>
      </w:r>
      <w:r w:rsidR="001834D5">
        <w:t xml:space="preserve"> </w:t>
      </w:r>
      <w:r w:rsidRPr="00F62EAD">
        <w:t>is</w:t>
      </w:r>
      <w:r w:rsidR="001834D5">
        <w:t xml:space="preserve"> </w:t>
      </w:r>
      <w:r w:rsidRPr="00F62EAD">
        <w:t>that</w:t>
      </w:r>
      <w:r w:rsidR="001834D5">
        <w:t xml:space="preserve"> </w:t>
      </w:r>
      <w:r w:rsidRPr="00F62EAD">
        <w:t>you</w:t>
      </w:r>
      <w:r w:rsidR="001834D5">
        <w:t xml:space="preserve"> </w:t>
      </w:r>
      <w:r w:rsidRPr="00F62EAD">
        <w:t>attribute</w:t>
      </w:r>
      <w:r w:rsidR="001834D5">
        <w:t xml:space="preserve"> </w:t>
      </w:r>
      <w:r w:rsidRPr="00F62EAD">
        <w:t>this</w:t>
      </w:r>
      <w:r w:rsidR="001834D5">
        <w:t xml:space="preserve"> </w:t>
      </w:r>
      <w:r w:rsidRPr="00F62EAD">
        <w:t>publication</w:t>
      </w:r>
      <w:r w:rsidR="001834D5">
        <w:t xml:space="preserve"> </w:t>
      </w:r>
      <w:r w:rsidRPr="00F62EAD">
        <w:t>(and</w:t>
      </w:r>
      <w:r w:rsidR="001834D5">
        <w:t xml:space="preserve"> </w:t>
      </w:r>
      <w:r w:rsidRPr="00F62EAD">
        <w:t>any</w:t>
      </w:r>
      <w:r w:rsidR="001834D5">
        <w:t xml:space="preserve"> </w:t>
      </w:r>
      <w:r w:rsidRPr="00F62EAD">
        <w:t>material</w:t>
      </w:r>
      <w:r w:rsidR="001834D5">
        <w:t xml:space="preserve"> </w:t>
      </w:r>
      <w:r w:rsidRPr="00F62EAD">
        <w:t>sourced</w:t>
      </w:r>
      <w:r w:rsidR="001834D5">
        <w:t xml:space="preserve"> </w:t>
      </w:r>
      <w:r w:rsidRPr="00F62EAD">
        <w:t>from</w:t>
      </w:r>
      <w:r w:rsidR="001834D5">
        <w:t xml:space="preserve"> </w:t>
      </w:r>
      <w:r w:rsidRPr="00F62EAD">
        <w:t>it)</w:t>
      </w:r>
      <w:r w:rsidR="001834D5">
        <w:t xml:space="preserve"> </w:t>
      </w:r>
      <w:r w:rsidRPr="00F62EAD">
        <w:t>using</w:t>
      </w:r>
      <w:r w:rsidR="001834D5">
        <w:t xml:space="preserve"> </w:t>
      </w:r>
      <w:r w:rsidRPr="00F62EAD">
        <w:t>the</w:t>
      </w:r>
      <w:r w:rsidR="001834D5">
        <w:t xml:space="preserve"> </w:t>
      </w:r>
      <w:r w:rsidRPr="00F62EAD">
        <w:t>following</w:t>
      </w:r>
      <w:r w:rsidR="001834D5">
        <w:t xml:space="preserve"> </w:t>
      </w:r>
      <w:r w:rsidRPr="00F62EAD">
        <w:t>citation:</w:t>
      </w:r>
    </w:p>
    <w:p w14:paraId="7415084B" w14:textId="06C3B059" w:rsidR="00F74999" w:rsidRPr="00053D0D" w:rsidRDefault="00F74999" w:rsidP="00F74999">
      <w:pPr>
        <w:pStyle w:val="ImprintText"/>
      </w:pPr>
      <w:r w:rsidRPr="00053D0D">
        <w:t>Australian</w:t>
      </w:r>
      <w:r w:rsidR="001834D5">
        <w:t xml:space="preserve"> </w:t>
      </w:r>
      <w:r w:rsidRPr="00053D0D">
        <w:t>Commission</w:t>
      </w:r>
      <w:r w:rsidR="001834D5">
        <w:t xml:space="preserve"> </w:t>
      </w:r>
      <w:r w:rsidRPr="00053D0D">
        <w:t>on</w:t>
      </w:r>
      <w:r w:rsidR="001834D5">
        <w:t xml:space="preserve"> </w:t>
      </w:r>
      <w:r w:rsidRPr="00053D0D">
        <w:t>Safety</w:t>
      </w:r>
      <w:r w:rsidR="001834D5">
        <w:t xml:space="preserve"> </w:t>
      </w:r>
      <w:r w:rsidRPr="00053D0D">
        <w:t>and</w:t>
      </w:r>
      <w:r w:rsidR="001834D5">
        <w:t xml:space="preserve"> </w:t>
      </w:r>
      <w:r w:rsidRPr="00053D0D">
        <w:t>Quality</w:t>
      </w:r>
      <w:r w:rsidR="001834D5">
        <w:t xml:space="preserve"> </w:t>
      </w:r>
      <w:r w:rsidRPr="00053D0D">
        <w:t>in</w:t>
      </w:r>
      <w:r w:rsidR="001834D5">
        <w:t xml:space="preserve"> </w:t>
      </w:r>
      <w:r w:rsidRPr="00053D0D">
        <w:t>Health</w:t>
      </w:r>
      <w:r w:rsidR="001834D5">
        <w:t xml:space="preserve"> </w:t>
      </w:r>
      <w:r w:rsidRPr="00053D0D">
        <w:t>Care.</w:t>
      </w:r>
      <w:r w:rsidR="001834D5">
        <w:t xml:space="preserve"> </w:t>
      </w:r>
      <w:r w:rsidRPr="00053D0D">
        <w:t>National</w:t>
      </w:r>
      <w:r w:rsidR="001834D5">
        <w:t xml:space="preserve"> </w:t>
      </w:r>
      <w:r w:rsidRPr="00053D0D">
        <w:t>Hand</w:t>
      </w:r>
      <w:r w:rsidR="001834D5">
        <w:t xml:space="preserve"> </w:t>
      </w:r>
      <w:r w:rsidRPr="00053D0D">
        <w:t>Hygiene</w:t>
      </w:r>
      <w:r w:rsidR="001834D5">
        <w:t xml:space="preserve"> </w:t>
      </w:r>
      <w:r w:rsidRPr="00053D0D">
        <w:t>Initiative</w:t>
      </w:r>
      <w:r w:rsidR="001834D5">
        <w:t xml:space="preserve"> </w:t>
      </w:r>
      <w:r w:rsidRPr="00053D0D">
        <w:t>(NHHI)</w:t>
      </w:r>
      <w:r w:rsidR="001834D5">
        <w:t xml:space="preserve"> </w:t>
      </w:r>
      <w:r w:rsidRPr="00053D0D">
        <w:t>Implementation</w:t>
      </w:r>
      <w:r w:rsidR="001834D5">
        <w:t xml:space="preserve"> </w:t>
      </w:r>
      <w:r w:rsidRPr="00053D0D">
        <w:t>Guide.</w:t>
      </w:r>
      <w:r w:rsidR="001834D5">
        <w:t xml:space="preserve"> </w:t>
      </w:r>
      <w:r w:rsidRPr="00053D0D">
        <w:t>Sydney;</w:t>
      </w:r>
      <w:r w:rsidR="001834D5">
        <w:t xml:space="preserve"> </w:t>
      </w:r>
      <w:r w:rsidRPr="00053D0D">
        <w:t>ACSQHC,</w:t>
      </w:r>
      <w:r w:rsidR="001834D5">
        <w:t xml:space="preserve"> </w:t>
      </w:r>
      <w:r w:rsidRPr="00053D0D">
        <w:t>20</w:t>
      </w:r>
      <w:r w:rsidR="009D30D2">
        <w:t>24</w:t>
      </w:r>
      <w:r w:rsidRPr="00053D0D">
        <w:t>.</w:t>
      </w:r>
    </w:p>
    <w:p w14:paraId="65EC1E8E" w14:textId="77777777" w:rsidR="00F74999" w:rsidRPr="00F62EAD" w:rsidRDefault="00F74999" w:rsidP="00F74999">
      <w:pPr>
        <w:pStyle w:val="ImprintText"/>
        <w:rPr>
          <w:rStyle w:val="Strong"/>
        </w:rPr>
      </w:pPr>
      <w:r w:rsidRPr="00F62EAD">
        <w:rPr>
          <w:rStyle w:val="Strong"/>
        </w:rPr>
        <w:t>Disclaimer</w:t>
      </w:r>
    </w:p>
    <w:p w14:paraId="7C98B3FD" w14:textId="77777777" w:rsidR="009871F8" w:rsidRDefault="00F74999" w:rsidP="00F74999">
      <w:pPr>
        <w:pStyle w:val="ImprintText"/>
      </w:pPr>
      <w:r w:rsidRPr="00F62EAD">
        <w:t>The</w:t>
      </w:r>
      <w:r w:rsidR="001834D5">
        <w:t xml:space="preserve"> </w:t>
      </w:r>
      <w:r w:rsidRPr="00F62EAD">
        <w:t>content</w:t>
      </w:r>
      <w:r w:rsidR="001834D5">
        <w:t xml:space="preserve"> </w:t>
      </w:r>
      <w:r w:rsidRPr="00F62EAD">
        <w:t>of</w:t>
      </w:r>
      <w:r w:rsidR="001834D5">
        <w:t xml:space="preserve"> </w:t>
      </w:r>
      <w:r w:rsidRPr="00F62EAD">
        <w:t>this</w:t>
      </w:r>
      <w:r w:rsidR="001834D5">
        <w:t xml:space="preserve"> </w:t>
      </w:r>
      <w:r w:rsidRPr="00F62EAD">
        <w:t>document</w:t>
      </w:r>
      <w:r w:rsidR="001834D5">
        <w:t xml:space="preserve"> </w:t>
      </w:r>
      <w:r w:rsidRPr="00F62EAD">
        <w:t>is</w:t>
      </w:r>
      <w:r w:rsidR="001834D5">
        <w:t xml:space="preserve"> </w:t>
      </w:r>
      <w:r w:rsidRPr="00F62EAD">
        <w:t>published</w:t>
      </w:r>
      <w:r w:rsidR="001834D5">
        <w:t xml:space="preserve"> </w:t>
      </w:r>
      <w:r w:rsidRPr="00F62EAD">
        <w:t>in</w:t>
      </w:r>
      <w:r w:rsidR="001834D5">
        <w:t xml:space="preserve"> </w:t>
      </w:r>
      <w:r w:rsidRPr="00F62EAD">
        <w:t>good</w:t>
      </w:r>
      <w:r w:rsidR="001834D5">
        <w:t xml:space="preserve"> </w:t>
      </w:r>
      <w:r w:rsidRPr="00F62EAD">
        <w:t>faith</w:t>
      </w:r>
      <w:r w:rsidR="001834D5">
        <w:t xml:space="preserve"> </w:t>
      </w:r>
      <w:r w:rsidRPr="00F62EAD">
        <w:t>by</w:t>
      </w:r>
      <w:r w:rsidR="001834D5">
        <w:t xml:space="preserve"> </w:t>
      </w:r>
      <w:r w:rsidRPr="00F62EAD">
        <w:t>the</w:t>
      </w:r>
      <w:r w:rsidR="001834D5">
        <w:t xml:space="preserve"> </w:t>
      </w:r>
      <w:r w:rsidRPr="00F62EAD">
        <w:t>Australian</w:t>
      </w:r>
      <w:r w:rsidR="001834D5">
        <w:t xml:space="preserve"> </w:t>
      </w:r>
      <w:r w:rsidRPr="00F62EAD">
        <w:t>Commission</w:t>
      </w:r>
      <w:r w:rsidR="001834D5">
        <w:t xml:space="preserve"> </w:t>
      </w:r>
      <w:r w:rsidRPr="00F62EAD">
        <w:t>on</w:t>
      </w:r>
      <w:r w:rsidR="001834D5">
        <w:t xml:space="preserve"> </w:t>
      </w:r>
      <w:r w:rsidRPr="00F62EAD">
        <w:t>Safety</w:t>
      </w:r>
      <w:r w:rsidR="001834D5">
        <w:t xml:space="preserve"> </w:t>
      </w:r>
      <w:r w:rsidRPr="00F62EAD">
        <w:t>and</w:t>
      </w:r>
      <w:r w:rsidR="001834D5">
        <w:t xml:space="preserve"> </w:t>
      </w:r>
      <w:r w:rsidRPr="00F62EAD">
        <w:t>Quality</w:t>
      </w:r>
      <w:r w:rsidR="001834D5">
        <w:t xml:space="preserve"> </w:t>
      </w:r>
      <w:r w:rsidRPr="00F62EAD">
        <w:t>in</w:t>
      </w:r>
      <w:r w:rsidR="001834D5">
        <w:t xml:space="preserve"> </w:t>
      </w:r>
      <w:r w:rsidRPr="00F62EAD">
        <w:t>Health</w:t>
      </w:r>
      <w:r w:rsidR="001834D5">
        <w:t xml:space="preserve"> </w:t>
      </w:r>
      <w:r w:rsidRPr="00F62EAD">
        <w:t>Care</w:t>
      </w:r>
      <w:r w:rsidR="001834D5">
        <w:t xml:space="preserve"> </w:t>
      </w:r>
      <w:r w:rsidRPr="00F62EAD">
        <w:t>for</w:t>
      </w:r>
      <w:r w:rsidR="001834D5">
        <w:t xml:space="preserve"> </w:t>
      </w:r>
      <w:r w:rsidRPr="00F62EAD">
        <w:t>information</w:t>
      </w:r>
      <w:r w:rsidR="001834D5">
        <w:t xml:space="preserve"> </w:t>
      </w:r>
      <w:r w:rsidRPr="00F62EAD">
        <w:t>purposes.</w:t>
      </w:r>
      <w:r w:rsidR="001834D5">
        <w:t xml:space="preserve"> </w:t>
      </w:r>
      <w:r w:rsidRPr="00F62EAD">
        <w:t>The</w:t>
      </w:r>
      <w:r w:rsidR="001834D5">
        <w:t xml:space="preserve"> </w:t>
      </w:r>
      <w:r w:rsidRPr="00F62EAD">
        <w:t>document</w:t>
      </w:r>
      <w:r w:rsidR="001834D5">
        <w:t xml:space="preserve"> </w:t>
      </w:r>
      <w:r w:rsidRPr="00F62EAD">
        <w:t>is</w:t>
      </w:r>
      <w:r w:rsidR="001834D5">
        <w:t xml:space="preserve"> </w:t>
      </w:r>
      <w:r w:rsidRPr="00F62EAD">
        <w:t>not</w:t>
      </w:r>
      <w:r w:rsidR="001834D5">
        <w:t xml:space="preserve"> </w:t>
      </w:r>
      <w:r w:rsidRPr="00F62EAD">
        <w:t>intended</w:t>
      </w:r>
      <w:r w:rsidR="001834D5">
        <w:t xml:space="preserve"> </w:t>
      </w:r>
      <w:r w:rsidRPr="00F62EAD">
        <w:t>to</w:t>
      </w:r>
      <w:r w:rsidR="001834D5">
        <w:t xml:space="preserve"> </w:t>
      </w:r>
      <w:r w:rsidRPr="00F62EAD">
        <w:t>provide</w:t>
      </w:r>
      <w:r w:rsidR="001834D5">
        <w:t xml:space="preserve"> </w:t>
      </w:r>
      <w:r w:rsidRPr="00F62EAD">
        <w:t>guidance</w:t>
      </w:r>
      <w:r w:rsidR="001834D5">
        <w:t xml:space="preserve"> </w:t>
      </w:r>
      <w:r w:rsidRPr="00F62EAD">
        <w:t>on</w:t>
      </w:r>
      <w:r w:rsidR="001834D5">
        <w:t xml:space="preserve"> </w:t>
      </w:r>
      <w:r w:rsidRPr="00F62EAD">
        <w:t>particular</w:t>
      </w:r>
      <w:r w:rsidR="001834D5">
        <w:t xml:space="preserve"> </w:t>
      </w:r>
      <w:r w:rsidRPr="00F62EAD">
        <w:t>healthcare</w:t>
      </w:r>
      <w:r w:rsidR="001834D5">
        <w:t xml:space="preserve"> </w:t>
      </w:r>
      <w:r w:rsidRPr="00F62EAD">
        <w:t>choices.</w:t>
      </w:r>
      <w:r w:rsidR="001834D5">
        <w:t xml:space="preserve"> </w:t>
      </w:r>
      <w:r w:rsidRPr="00F62EAD">
        <w:t>You</w:t>
      </w:r>
      <w:r w:rsidR="001834D5">
        <w:t xml:space="preserve"> </w:t>
      </w:r>
      <w:r w:rsidRPr="00F62EAD">
        <w:t>should</w:t>
      </w:r>
      <w:r w:rsidR="001834D5">
        <w:t xml:space="preserve"> </w:t>
      </w:r>
      <w:r w:rsidRPr="00F62EAD">
        <w:t>contact</w:t>
      </w:r>
      <w:r w:rsidR="001834D5">
        <w:t xml:space="preserve"> </w:t>
      </w:r>
      <w:r w:rsidRPr="00F62EAD">
        <w:t>your</w:t>
      </w:r>
      <w:r w:rsidR="001834D5">
        <w:t xml:space="preserve"> </w:t>
      </w:r>
      <w:r w:rsidRPr="00F62EAD">
        <w:t>healthcare</w:t>
      </w:r>
      <w:r w:rsidR="001834D5">
        <w:t xml:space="preserve"> </w:t>
      </w:r>
      <w:r w:rsidRPr="00F62EAD">
        <w:t>provider</w:t>
      </w:r>
      <w:r w:rsidR="001834D5">
        <w:t xml:space="preserve"> </w:t>
      </w:r>
      <w:r w:rsidRPr="00F62EAD">
        <w:t>on</w:t>
      </w:r>
      <w:r w:rsidR="001834D5">
        <w:t xml:space="preserve"> </w:t>
      </w:r>
      <w:r w:rsidRPr="00F62EAD">
        <w:t>particular</w:t>
      </w:r>
      <w:r w:rsidR="001834D5">
        <w:t xml:space="preserve"> </w:t>
      </w:r>
      <w:r w:rsidRPr="00F62EAD">
        <w:t>healthcare</w:t>
      </w:r>
      <w:r w:rsidR="001834D5">
        <w:t xml:space="preserve"> </w:t>
      </w:r>
      <w:r w:rsidRPr="00F62EAD">
        <w:t>choices.</w:t>
      </w:r>
    </w:p>
    <w:p w14:paraId="13B6F613" w14:textId="1A6DAD29" w:rsidR="00BC07E4" w:rsidRPr="00BC07E4" w:rsidRDefault="00BC07E4" w:rsidP="009A007B">
      <w:r>
        <w:br w:type="page"/>
      </w:r>
    </w:p>
    <w:bookmarkEnd w:id="6" w:displacedByCustomXml="next"/>
    <w:bookmarkEnd w:id="5" w:displacedByCustomXml="next"/>
    <w:bookmarkEnd w:id="4" w:displacedByCustomXml="next"/>
    <w:bookmarkEnd w:id="3" w:displacedByCustomXml="next"/>
    <w:bookmarkEnd w:id="2" w:displacedByCustomXml="next"/>
    <w:sdt>
      <w:sdtPr>
        <w:rPr>
          <w:rFonts w:cs="Times New Roman"/>
          <w:b w:val="0"/>
          <w:bCs w:val="0"/>
          <w:iCs w:val="0"/>
          <w:color w:val="auto"/>
          <w:kern w:val="0"/>
          <w:sz w:val="22"/>
          <w:szCs w:val="22"/>
        </w:rPr>
        <w:id w:val="-156238153"/>
        <w:docPartObj>
          <w:docPartGallery w:val="Table of Contents"/>
          <w:docPartUnique/>
        </w:docPartObj>
      </w:sdtPr>
      <w:sdtEndPr>
        <w:rPr>
          <w:noProof/>
        </w:rPr>
      </w:sdtEndPr>
      <w:sdtContent>
        <w:p w14:paraId="73DE1F74" w14:textId="128CAC8B" w:rsidR="00255596" w:rsidRDefault="00255596" w:rsidP="003B50C1">
          <w:pPr>
            <w:pStyle w:val="TOCHeading"/>
          </w:pPr>
          <w:r w:rsidRPr="003B50C1">
            <w:t>Contents</w:t>
          </w:r>
        </w:p>
        <w:p w14:paraId="1F3CC5E7" w14:textId="669ACF7F" w:rsidR="00D11897" w:rsidRDefault="00F14E80">
          <w:pPr>
            <w:pStyle w:val="TOC1"/>
            <w:rPr>
              <w:rFonts w:eastAsiaTheme="minorEastAsia" w:cstheme="minorBidi"/>
              <w:b w:val="0"/>
              <w:bCs w:val="0"/>
              <w:noProof/>
              <w:color w:val="auto"/>
              <w:sz w:val="22"/>
              <w:szCs w:val="22"/>
            </w:rPr>
          </w:pPr>
          <w:r>
            <w:fldChar w:fldCharType="begin"/>
          </w:r>
          <w:r>
            <w:instrText xml:space="preserve"> TOC \o "1-2" \h \z \u </w:instrText>
          </w:r>
          <w:r>
            <w:fldChar w:fldCharType="separate"/>
          </w:r>
          <w:hyperlink w:anchor="_Toc140568281" w:history="1">
            <w:r w:rsidR="00D11897" w:rsidRPr="00D04E30">
              <w:rPr>
                <w:rStyle w:val="Hyperlink"/>
                <w:noProof/>
              </w:rPr>
              <w:t>About this guide</w:t>
            </w:r>
            <w:r w:rsidR="00D11897">
              <w:rPr>
                <w:noProof/>
                <w:webHidden/>
              </w:rPr>
              <w:tab/>
            </w:r>
            <w:r w:rsidR="00D11897">
              <w:rPr>
                <w:noProof/>
                <w:webHidden/>
              </w:rPr>
              <w:fldChar w:fldCharType="begin"/>
            </w:r>
            <w:r w:rsidR="00D11897">
              <w:rPr>
                <w:noProof/>
                <w:webHidden/>
              </w:rPr>
              <w:instrText xml:space="preserve"> PAGEREF _Toc140568281 \h </w:instrText>
            </w:r>
            <w:r w:rsidR="00D11897">
              <w:rPr>
                <w:noProof/>
                <w:webHidden/>
              </w:rPr>
            </w:r>
            <w:r w:rsidR="00D11897">
              <w:rPr>
                <w:noProof/>
                <w:webHidden/>
              </w:rPr>
              <w:fldChar w:fldCharType="separate"/>
            </w:r>
            <w:r w:rsidR="006B0EE0">
              <w:rPr>
                <w:noProof/>
                <w:webHidden/>
              </w:rPr>
              <w:t>4</w:t>
            </w:r>
            <w:r w:rsidR="00D11897">
              <w:rPr>
                <w:noProof/>
                <w:webHidden/>
              </w:rPr>
              <w:fldChar w:fldCharType="end"/>
            </w:r>
          </w:hyperlink>
        </w:p>
        <w:p w14:paraId="7980FE90" w14:textId="51A32D4C" w:rsidR="00D11897" w:rsidRDefault="00000000">
          <w:pPr>
            <w:pStyle w:val="TOC1"/>
            <w:rPr>
              <w:rFonts w:eastAsiaTheme="minorEastAsia" w:cstheme="minorBidi"/>
              <w:b w:val="0"/>
              <w:bCs w:val="0"/>
              <w:noProof/>
              <w:color w:val="auto"/>
              <w:sz w:val="22"/>
              <w:szCs w:val="22"/>
            </w:rPr>
          </w:pPr>
          <w:hyperlink w:anchor="_Toc140568282" w:history="1">
            <w:r w:rsidR="00D11897" w:rsidRPr="00D04E30">
              <w:rPr>
                <w:rStyle w:val="Hyperlink"/>
                <w:noProof/>
              </w:rPr>
              <w:t>The National Hand Hygiene Initiative</w:t>
            </w:r>
            <w:r w:rsidR="00D11897">
              <w:rPr>
                <w:noProof/>
                <w:webHidden/>
              </w:rPr>
              <w:tab/>
            </w:r>
            <w:r w:rsidR="00D11897">
              <w:rPr>
                <w:noProof/>
                <w:webHidden/>
              </w:rPr>
              <w:fldChar w:fldCharType="begin"/>
            </w:r>
            <w:r w:rsidR="00D11897">
              <w:rPr>
                <w:noProof/>
                <w:webHidden/>
              </w:rPr>
              <w:instrText xml:space="preserve"> PAGEREF _Toc140568282 \h </w:instrText>
            </w:r>
            <w:r w:rsidR="00D11897">
              <w:rPr>
                <w:noProof/>
                <w:webHidden/>
              </w:rPr>
            </w:r>
            <w:r w:rsidR="00D11897">
              <w:rPr>
                <w:noProof/>
                <w:webHidden/>
              </w:rPr>
              <w:fldChar w:fldCharType="separate"/>
            </w:r>
            <w:r w:rsidR="006B0EE0">
              <w:rPr>
                <w:noProof/>
                <w:webHidden/>
              </w:rPr>
              <w:t>5</w:t>
            </w:r>
            <w:r w:rsidR="00D11897">
              <w:rPr>
                <w:noProof/>
                <w:webHidden/>
              </w:rPr>
              <w:fldChar w:fldCharType="end"/>
            </w:r>
          </w:hyperlink>
        </w:p>
        <w:p w14:paraId="64B2DDBC" w14:textId="2EBC3DAF" w:rsidR="00D11897" w:rsidRDefault="00000000">
          <w:pPr>
            <w:pStyle w:val="TOC2"/>
            <w:rPr>
              <w:rFonts w:eastAsiaTheme="minorEastAsia" w:cstheme="minorBidi"/>
              <w:noProof/>
              <w:szCs w:val="22"/>
            </w:rPr>
          </w:pPr>
          <w:hyperlink w:anchor="_Toc140568283" w:history="1">
            <w:r w:rsidR="00D11897" w:rsidRPr="00D04E30">
              <w:rPr>
                <w:rStyle w:val="Hyperlink"/>
                <w:noProof/>
              </w:rPr>
              <w:t>Why is hand hygiene important?</w:t>
            </w:r>
            <w:r w:rsidR="00D11897">
              <w:rPr>
                <w:noProof/>
                <w:webHidden/>
              </w:rPr>
              <w:tab/>
            </w:r>
            <w:r w:rsidR="00D11897">
              <w:rPr>
                <w:noProof/>
                <w:webHidden/>
              </w:rPr>
              <w:fldChar w:fldCharType="begin"/>
            </w:r>
            <w:r w:rsidR="00D11897">
              <w:rPr>
                <w:noProof/>
                <w:webHidden/>
              </w:rPr>
              <w:instrText xml:space="preserve"> PAGEREF _Toc140568283 \h </w:instrText>
            </w:r>
            <w:r w:rsidR="00D11897">
              <w:rPr>
                <w:noProof/>
                <w:webHidden/>
              </w:rPr>
            </w:r>
            <w:r w:rsidR="00D11897">
              <w:rPr>
                <w:noProof/>
                <w:webHidden/>
              </w:rPr>
              <w:fldChar w:fldCharType="separate"/>
            </w:r>
            <w:r w:rsidR="006B0EE0">
              <w:rPr>
                <w:noProof/>
                <w:webHidden/>
              </w:rPr>
              <w:t>5</w:t>
            </w:r>
            <w:r w:rsidR="00D11897">
              <w:rPr>
                <w:noProof/>
                <w:webHidden/>
              </w:rPr>
              <w:fldChar w:fldCharType="end"/>
            </w:r>
          </w:hyperlink>
        </w:p>
        <w:p w14:paraId="3CF16637" w14:textId="73BEB720" w:rsidR="00D11897" w:rsidRDefault="00000000">
          <w:pPr>
            <w:pStyle w:val="TOC2"/>
            <w:rPr>
              <w:rFonts w:eastAsiaTheme="minorEastAsia" w:cstheme="minorBidi"/>
              <w:noProof/>
              <w:szCs w:val="22"/>
            </w:rPr>
          </w:pPr>
          <w:hyperlink w:anchor="_Toc140568284" w:history="1">
            <w:r w:rsidR="00D11897" w:rsidRPr="00D04E30">
              <w:rPr>
                <w:rStyle w:val="Hyperlink"/>
                <w:noProof/>
              </w:rPr>
              <w:t>Overview of the National Hand Hygiene Initiative</w:t>
            </w:r>
            <w:r w:rsidR="00D11897">
              <w:rPr>
                <w:noProof/>
                <w:webHidden/>
              </w:rPr>
              <w:tab/>
            </w:r>
            <w:r w:rsidR="00D11897">
              <w:rPr>
                <w:noProof/>
                <w:webHidden/>
              </w:rPr>
              <w:fldChar w:fldCharType="begin"/>
            </w:r>
            <w:r w:rsidR="00D11897">
              <w:rPr>
                <w:noProof/>
                <w:webHidden/>
              </w:rPr>
              <w:instrText xml:space="preserve"> PAGEREF _Toc140568284 \h </w:instrText>
            </w:r>
            <w:r w:rsidR="00D11897">
              <w:rPr>
                <w:noProof/>
                <w:webHidden/>
              </w:rPr>
            </w:r>
            <w:r w:rsidR="00D11897">
              <w:rPr>
                <w:noProof/>
                <w:webHidden/>
              </w:rPr>
              <w:fldChar w:fldCharType="separate"/>
            </w:r>
            <w:r w:rsidR="006B0EE0">
              <w:rPr>
                <w:noProof/>
                <w:webHidden/>
              </w:rPr>
              <w:t>5</w:t>
            </w:r>
            <w:r w:rsidR="00D11897">
              <w:rPr>
                <w:noProof/>
                <w:webHidden/>
              </w:rPr>
              <w:fldChar w:fldCharType="end"/>
            </w:r>
          </w:hyperlink>
        </w:p>
        <w:p w14:paraId="13EB1B8F" w14:textId="489027F0" w:rsidR="00D11897" w:rsidRDefault="00000000">
          <w:pPr>
            <w:pStyle w:val="TOC2"/>
            <w:rPr>
              <w:rFonts w:eastAsiaTheme="minorEastAsia" w:cstheme="minorBidi"/>
              <w:noProof/>
              <w:szCs w:val="22"/>
            </w:rPr>
          </w:pPr>
          <w:hyperlink w:anchor="_Toc140568285" w:history="1">
            <w:r w:rsidR="00D11897" w:rsidRPr="00D04E30">
              <w:rPr>
                <w:rStyle w:val="Hyperlink"/>
                <w:noProof/>
              </w:rPr>
              <w:t>National Safety and Quality Health Service Standards</w:t>
            </w:r>
            <w:r w:rsidR="00D11897">
              <w:rPr>
                <w:noProof/>
                <w:webHidden/>
              </w:rPr>
              <w:tab/>
            </w:r>
            <w:r w:rsidR="00D11897">
              <w:rPr>
                <w:noProof/>
                <w:webHidden/>
              </w:rPr>
              <w:fldChar w:fldCharType="begin"/>
            </w:r>
            <w:r w:rsidR="00D11897">
              <w:rPr>
                <w:noProof/>
                <w:webHidden/>
              </w:rPr>
              <w:instrText xml:space="preserve"> PAGEREF _Toc140568285 \h </w:instrText>
            </w:r>
            <w:r w:rsidR="00D11897">
              <w:rPr>
                <w:noProof/>
                <w:webHidden/>
              </w:rPr>
            </w:r>
            <w:r w:rsidR="00D11897">
              <w:rPr>
                <w:noProof/>
                <w:webHidden/>
              </w:rPr>
              <w:fldChar w:fldCharType="separate"/>
            </w:r>
            <w:r w:rsidR="006B0EE0">
              <w:rPr>
                <w:noProof/>
                <w:webHidden/>
              </w:rPr>
              <w:t>6</w:t>
            </w:r>
            <w:r w:rsidR="00D11897">
              <w:rPr>
                <w:noProof/>
                <w:webHidden/>
              </w:rPr>
              <w:fldChar w:fldCharType="end"/>
            </w:r>
          </w:hyperlink>
        </w:p>
        <w:p w14:paraId="3D8CECAE" w14:textId="3C08505A" w:rsidR="00D11897" w:rsidRDefault="00000000">
          <w:pPr>
            <w:pStyle w:val="TOC2"/>
            <w:rPr>
              <w:rFonts w:eastAsiaTheme="minorEastAsia" w:cstheme="minorBidi"/>
              <w:noProof/>
              <w:szCs w:val="22"/>
            </w:rPr>
          </w:pPr>
          <w:hyperlink w:anchor="_Toc140568286" w:history="1">
            <w:r w:rsidR="00D11897" w:rsidRPr="00D04E30">
              <w:rPr>
                <w:rStyle w:val="Hyperlink"/>
                <w:noProof/>
              </w:rPr>
              <w:t>National Primary and Community Care Standards</w:t>
            </w:r>
            <w:r w:rsidR="00D11897">
              <w:rPr>
                <w:noProof/>
                <w:webHidden/>
              </w:rPr>
              <w:tab/>
            </w:r>
            <w:r w:rsidR="00D11897">
              <w:rPr>
                <w:noProof/>
                <w:webHidden/>
              </w:rPr>
              <w:fldChar w:fldCharType="begin"/>
            </w:r>
            <w:r w:rsidR="00D11897">
              <w:rPr>
                <w:noProof/>
                <w:webHidden/>
              </w:rPr>
              <w:instrText xml:space="preserve"> PAGEREF _Toc140568286 \h </w:instrText>
            </w:r>
            <w:r w:rsidR="00D11897">
              <w:rPr>
                <w:noProof/>
                <w:webHidden/>
              </w:rPr>
            </w:r>
            <w:r w:rsidR="00D11897">
              <w:rPr>
                <w:noProof/>
                <w:webHidden/>
              </w:rPr>
              <w:fldChar w:fldCharType="separate"/>
            </w:r>
            <w:r w:rsidR="006B0EE0">
              <w:rPr>
                <w:noProof/>
                <w:webHidden/>
              </w:rPr>
              <w:t>7</w:t>
            </w:r>
            <w:r w:rsidR="00D11897">
              <w:rPr>
                <w:noProof/>
                <w:webHidden/>
              </w:rPr>
              <w:fldChar w:fldCharType="end"/>
            </w:r>
          </w:hyperlink>
        </w:p>
        <w:p w14:paraId="62609DBC" w14:textId="4F33484A" w:rsidR="00D11897" w:rsidRDefault="00000000">
          <w:pPr>
            <w:pStyle w:val="TOC1"/>
            <w:rPr>
              <w:rFonts w:eastAsiaTheme="minorEastAsia" w:cstheme="minorBidi"/>
              <w:b w:val="0"/>
              <w:bCs w:val="0"/>
              <w:noProof/>
              <w:color w:val="auto"/>
              <w:sz w:val="22"/>
              <w:szCs w:val="22"/>
            </w:rPr>
          </w:pPr>
          <w:hyperlink w:anchor="_Toc140568287" w:history="1">
            <w:r w:rsidR="00D11897" w:rsidRPr="00D04E30">
              <w:rPr>
                <w:rStyle w:val="Hyperlink"/>
                <w:noProof/>
              </w:rPr>
              <w:t>1.</w:t>
            </w:r>
            <w:r w:rsidR="00D11897">
              <w:rPr>
                <w:rFonts w:eastAsiaTheme="minorEastAsia" w:cstheme="minorBidi"/>
                <w:b w:val="0"/>
                <w:bCs w:val="0"/>
                <w:noProof/>
                <w:color w:val="auto"/>
                <w:sz w:val="22"/>
                <w:szCs w:val="22"/>
              </w:rPr>
              <w:tab/>
            </w:r>
            <w:r w:rsidR="00D11897" w:rsidRPr="00D04E30">
              <w:rPr>
                <w:rStyle w:val="Hyperlink"/>
                <w:noProof/>
              </w:rPr>
              <w:t>Promoting the use of alcohol-based hand rub at the point of care</w:t>
            </w:r>
            <w:r w:rsidR="00D11897">
              <w:rPr>
                <w:noProof/>
                <w:webHidden/>
              </w:rPr>
              <w:tab/>
            </w:r>
            <w:r w:rsidR="00D11897">
              <w:rPr>
                <w:noProof/>
                <w:webHidden/>
              </w:rPr>
              <w:fldChar w:fldCharType="begin"/>
            </w:r>
            <w:r w:rsidR="00D11897">
              <w:rPr>
                <w:noProof/>
                <w:webHidden/>
              </w:rPr>
              <w:instrText xml:space="preserve"> PAGEREF _Toc140568287 \h </w:instrText>
            </w:r>
            <w:r w:rsidR="00D11897">
              <w:rPr>
                <w:noProof/>
                <w:webHidden/>
              </w:rPr>
            </w:r>
            <w:r w:rsidR="00D11897">
              <w:rPr>
                <w:noProof/>
                <w:webHidden/>
              </w:rPr>
              <w:fldChar w:fldCharType="separate"/>
            </w:r>
            <w:r w:rsidR="006B0EE0">
              <w:rPr>
                <w:noProof/>
                <w:webHidden/>
              </w:rPr>
              <w:t>8</w:t>
            </w:r>
            <w:r w:rsidR="00D11897">
              <w:rPr>
                <w:noProof/>
                <w:webHidden/>
              </w:rPr>
              <w:fldChar w:fldCharType="end"/>
            </w:r>
          </w:hyperlink>
        </w:p>
        <w:p w14:paraId="2F901CED" w14:textId="4578B0C6" w:rsidR="00D11897" w:rsidRDefault="00000000">
          <w:pPr>
            <w:pStyle w:val="TOC2"/>
            <w:rPr>
              <w:rFonts w:eastAsiaTheme="minorEastAsia" w:cstheme="minorBidi"/>
              <w:noProof/>
              <w:szCs w:val="22"/>
            </w:rPr>
          </w:pPr>
          <w:hyperlink w:anchor="_Toc140568288" w:history="1">
            <w:r w:rsidR="00D11897" w:rsidRPr="00D04E30">
              <w:rPr>
                <w:rStyle w:val="Hyperlink"/>
                <w:noProof/>
              </w:rPr>
              <w:t>When to use alcohol-based hand rub</w:t>
            </w:r>
            <w:r w:rsidR="00D11897">
              <w:rPr>
                <w:noProof/>
                <w:webHidden/>
              </w:rPr>
              <w:tab/>
            </w:r>
            <w:r w:rsidR="00D11897">
              <w:rPr>
                <w:noProof/>
                <w:webHidden/>
              </w:rPr>
              <w:fldChar w:fldCharType="begin"/>
            </w:r>
            <w:r w:rsidR="00D11897">
              <w:rPr>
                <w:noProof/>
                <w:webHidden/>
              </w:rPr>
              <w:instrText xml:space="preserve"> PAGEREF _Toc140568288 \h </w:instrText>
            </w:r>
            <w:r w:rsidR="00D11897">
              <w:rPr>
                <w:noProof/>
                <w:webHidden/>
              </w:rPr>
            </w:r>
            <w:r w:rsidR="00D11897">
              <w:rPr>
                <w:noProof/>
                <w:webHidden/>
              </w:rPr>
              <w:fldChar w:fldCharType="separate"/>
            </w:r>
            <w:r w:rsidR="006B0EE0">
              <w:rPr>
                <w:noProof/>
                <w:webHidden/>
              </w:rPr>
              <w:t>8</w:t>
            </w:r>
            <w:r w:rsidR="00D11897">
              <w:rPr>
                <w:noProof/>
                <w:webHidden/>
              </w:rPr>
              <w:fldChar w:fldCharType="end"/>
            </w:r>
          </w:hyperlink>
        </w:p>
        <w:p w14:paraId="46B26B97" w14:textId="3EC7DB58" w:rsidR="00D11897" w:rsidRDefault="00000000">
          <w:pPr>
            <w:pStyle w:val="TOC2"/>
            <w:rPr>
              <w:rFonts w:eastAsiaTheme="minorEastAsia" w:cstheme="minorBidi"/>
              <w:noProof/>
              <w:szCs w:val="22"/>
            </w:rPr>
          </w:pPr>
          <w:hyperlink w:anchor="_Toc140568289" w:history="1">
            <w:r w:rsidR="00D11897" w:rsidRPr="00D04E30">
              <w:rPr>
                <w:rStyle w:val="Hyperlink"/>
                <w:noProof/>
              </w:rPr>
              <w:t>When to use soap and water</w:t>
            </w:r>
            <w:r w:rsidR="00D11897">
              <w:rPr>
                <w:noProof/>
                <w:webHidden/>
              </w:rPr>
              <w:tab/>
            </w:r>
            <w:r w:rsidR="00D11897">
              <w:rPr>
                <w:noProof/>
                <w:webHidden/>
              </w:rPr>
              <w:fldChar w:fldCharType="begin"/>
            </w:r>
            <w:r w:rsidR="00D11897">
              <w:rPr>
                <w:noProof/>
                <w:webHidden/>
              </w:rPr>
              <w:instrText xml:space="preserve"> PAGEREF _Toc140568289 \h </w:instrText>
            </w:r>
            <w:r w:rsidR="00D11897">
              <w:rPr>
                <w:noProof/>
                <w:webHidden/>
              </w:rPr>
            </w:r>
            <w:r w:rsidR="00D11897">
              <w:rPr>
                <w:noProof/>
                <w:webHidden/>
              </w:rPr>
              <w:fldChar w:fldCharType="separate"/>
            </w:r>
            <w:r w:rsidR="006B0EE0">
              <w:rPr>
                <w:noProof/>
                <w:webHidden/>
              </w:rPr>
              <w:t>8</w:t>
            </w:r>
            <w:r w:rsidR="00D11897">
              <w:rPr>
                <w:noProof/>
                <w:webHidden/>
              </w:rPr>
              <w:fldChar w:fldCharType="end"/>
            </w:r>
          </w:hyperlink>
        </w:p>
        <w:p w14:paraId="45D6623C" w14:textId="0B12EB96" w:rsidR="00D11897" w:rsidRDefault="00000000">
          <w:pPr>
            <w:pStyle w:val="TOC2"/>
            <w:rPr>
              <w:rFonts w:eastAsiaTheme="minorEastAsia" w:cstheme="minorBidi"/>
              <w:noProof/>
              <w:szCs w:val="22"/>
            </w:rPr>
          </w:pPr>
          <w:hyperlink w:anchor="_Toc140568290" w:history="1">
            <w:r w:rsidR="00D11897" w:rsidRPr="00D04E30">
              <w:rPr>
                <w:rStyle w:val="Hyperlink"/>
                <w:noProof/>
              </w:rPr>
              <w:t>Product selection and placement</w:t>
            </w:r>
            <w:r w:rsidR="00D11897">
              <w:rPr>
                <w:noProof/>
                <w:webHidden/>
              </w:rPr>
              <w:tab/>
            </w:r>
            <w:r w:rsidR="00D11897">
              <w:rPr>
                <w:noProof/>
                <w:webHidden/>
              </w:rPr>
              <w:fldChar w:fldCharType="begin"/>
            </w:r>
            <w:r w:rsidR="00D11897">
              <w:rPr>
                <w:noProof/>
                <w:webHidden/>
              </w:rPr>
              <w:instrText xml:space="preserve"> PAGEREF _Toc140568290 \h </w:instrText>
            </w:r>
            <w:r w:rsidR="00D11897">
              <w:rPr>
                <w:noProof/>
                <w:webHidden/>
              </w:rPr>
            </w:r>
            <w:r w:rsidR="00D11897">
              <w:rPr>
                <w:noProof/>
                <w:webHidden/>
              </w:rPr>
              <w:fldChar w:fldCharType="separate"/>
            </w:r>
            <w:r w:rsidR="006B0EE0">
              <w:rPr>
                <w:noProof/>
                <w:webHidden/>
              </w:rPr>
              <w:t>9</w:t>
            </w:r>
            <w:r w:rsidR="00D11897">
              <w:rPr>
                <w:noProof/>
                <w:webHidden/>
              </w:rPr>
              <w:fldChar w:fldCharType="end"/>
            </w:r>
          </w:hyperlink>
        </w:p>
        <w:p w14:paraId="4C838498" w14:textId="2D0F62A1" w:rsidR="00D11897" w:rsidRDefault="00000000">
          <w:pPr>
            <w:pStyle w:val="TOC1"/>
            <w:rPr>
              <w:rFonts w:eastAsiaTheme="minorEastAsia" w:cstheme="minorBidi"/>
              <w:b w:val="0"/>
              <w:bCs w:val="0"/>
              <w:noProof/>
              <w:color w:val="auto"/>
              <w:sz w:val="22"/>
              <w:szCs w:val="22"/>
            </w:rPr>
          </w:pPr>
          <w:hyperlink w:anchor="_Toc140568291" w:history="1">
            <w:r w:rsidR="00D11897" w:rsidRPr="00D04E30">
              <w:rPr>
                <w:rStyle w:val="Hyperlink"/>
                <w:noProof/>
              </w:rPr>
              <w:t>2.</w:t>
            </w:r>
            <w:r w:rsidR="00D11897">
              <w:rPr>
                <w:rFonts w:eastAsiaTheme="minorEastAsia" w:cstheme="minorBidi"/>
                <w:b w:val="0"/>
                <w:bCs w:val="0"/>
                <w:noProof/>
                <w:color w:val="auto"/>
                <w:sz w:val="22"/>
                <w:szCs w:val="22"/>
              </w:rPr>
              <w:tab/>
            </w:r>
            <w:r w:rsidR="00D11897" w:rsidRPr="00D04E30">
              <w:rPr>
                <w:rStyle w:val="Hyperlink"/>
                <w:noProof/>
              </w:rPr>
              <w:t>Ensuring standardised hand hygiene and infection prevention and control education</w:t>
            </w:r>
            <w:r w:rsidR="00D11897">
              <w:rPr>
                <w:noProof/>
                <w:webHidden/>
              </w:rPr>
              <w:tab/>
            </w:r>
            <w:r w:rsidR="00D11897">
              <w:rPr>
                <w:noProof/>
                <w:webHidden/>
              </w:rPr>
              <w:fldChar w:fldCharType="begin"/>
            </w:r>
            <w:r w:rsidR="00D11897">
              <w:rPr>
                <w:noProof/>
                <w:webHidden/>
              </w:rPr>
              <w:instrText xml:space="preserve"> PAGEREF _Toc140568291 \h </w:instrText>
            </w:r>
            <w:r w:rsidR="00D11897">
              <w:rPr>
                <w:noProof/>
                <w:webHidden/>
              </w:rPr>
            </w:r>
            <w:r w:rsidR="00D11897">
              <w:rPr>
                <w:noProof/>
                <w:webHidden/>
              </w:rPr>
              <w:fldChar w:fldCharType="separate"/>
            </w:r>
            <w:r w:rsidR="006B0EE0">
              <w:rPr>
                <w:noProof/>
                <w:webHidden/>
              </w:rPr>
              <w:t>11</w:t>
            </w:r>
            <w:r w:rsidR="00D11897">
              <w:rPr>
                <w:noProof/>
                <w:webHidden/>
              </w:rPr>
              <w:fldChar w:fldCharType="end"/>
            </w:r>
          </w:hyperlink>
        </w:p>
        <w:p w14:paraId="6C828B2A" w14:textId="4F292B27" w:rsidR="00D11897" w:rsidRDefault="00000000">
          <w:pPr>
            <w:pStyle w:val="TOC2"/>
            <w:rPr>
              <w:rFonts w:eastAsiaTheme="minorEastAsia" w:cstheme="minorBidi"/>
              <w:noProof/>
              <w:szCs w:val="22"/>
            </w:rPr>
          </w:pPr>
          <w:hyperlink w:anchor="_Toc140568292" w:history="1">
            <w:r w:rsidR="00D11897" w:rsidRPr="00D04E30">
              <w:rPr>
                <w:rStyle w:val="Hyperlink"/>
                <w:noProof/>
              </w:rPr>
              <w:t>Hand hygiene eLearning modules for healthcare workers</w:t>
            </w:r>
            <w:r w:rsidR="00D11897">
              <w:rPr>
                <w:noProof/>
                <w:webHidden/>
              </w:rPr>
              <w:tab/>
            </w:r>
            <w:r w:rsidR="00D11897">
              <w:rPr>
                <w:noProof/>
                <w:webHidden/>
              </w:rPr>
              <w:fldChar w:fldCharType="begin"/>
            </w:r>
            <w:r w:rsidR="00D11897">
              <w:rPr>
                <w:noProof/>
                <w:webHidden/>
              </w:rPr>
              <w:instrText xml:space="preserve"> PAGEREF _Toc140568292 \h </w:instrText>
            </w:r>
            <w:r w:rsidR="00D11897">
              <w:rPr>
                <w:noProof/>
                <w:webHidden/>
              </w:rPr>
            </w:r>
            <w:r w:rsidR="00D11897">
              <w:rPr>
                <w:noProof/>
                <w:webHidden/>
              </w:rPr>
              <w:fldChar w:fldCharType="separate"/>
            </w:r>
            <w:r w:rsidR="006B0EE0">
              <w:rPr>
                <w:noProof/>
                <w:webHidden/>
              </w:rPr>
              <w:t>11</w:t>
            </w:r>
            <w:r w:rsidR="00D11897">
              <w:rPr>
                <w:noProof/>
                <w:webHidden/>
              </w:rPr>
              <w:fldChar w:fldCharType="end"/>
            </w:r>
          </w:hyperlink>
        </w:p>
        <w:p w14:paraId="6721C331" w14:textId="591342DD" w:rsidR="00D11897" w:rsidRDefault="00000000">
          <w:pPr>
            <w:pStyle w:val="TOC2"/>
            <w:rPr>
              <w:rFonts w:eastAsiaTheme="minorEastAsia" w:cstheme="minorBidi"/>
              <w:noProof/>
              <w:szCs w:val="22"/>
            </w:rPr>
          </w:pPr>
          <w:hyperlink w:anchor="_Toc140568293" w:history="1">
            <w:r w:rsidR="00D11897" w:rsidRPr="00D04E30">
              <w:rPr>
                <w:rStyle w:val="Hyperlink"/>
                <w:noProof/>
              </w:rPr>
              <w:t>Hand Hygiene Auditor training</w:t>
            </w:r>
            <w:r w:rsidR="00D11897">
              <w:rPr>
                <w:noProof/>
                <w:webHidden/>
              </w:rPr>
              <w:tab/>
            </w:r>
            <w:r w:rsidR="00D11897">
              <w:rPr>
                <w:noProof/>
                <w:webHidden/>
              </w:rPr>
              <w:fldChar w:fldCharType="begin"/>
            </w:r>
            <w:r w:rsidR="00D11897">
              <w:rPr>
                <w:noProof/>
                <w:webHidden/>
              </w:rPr>
              <w:instrText xml:space="preserve"> PAGEREF _Toc140568293 \h </w:instrText>
            </w:r>
            <w:r w:rsidR="00D11897">
              <w:rPr>
                <w:noProof/>
                <w:webHidden/>
              </w:rPr>
            </w:r>
            <w:r w:rsidR="00D11897">
              <w:rPr>
                <w:noProof/>
                <w:webHidden/>
              </w:rPr>
              <w:fldChar w:fldCharType="separate"/>
            </w:r>
            <w:r w:rsidR="006B0EE0">
              <w:rPr>
                <w:noProof/>
                <w:webHidden/>
              </w:rPr>
              <w:t>12</w:t>
            </w:r>
            <w:r w:rsidR="00D11897">
              <w:rPr>
                <w:noProof/>
                <w:webHidden/>
              </w:rPr>
              <w:fldChar w:fldCharType="end"/>
            </w:r>
          </w:hyperlink>
        </w:p>
        <w:p w14:paraId="154A0F3D" w14:textId="32D80E06" w:rsidR="00D11897" w:rsidRDefault="00000000">
          <w:pPr>
            <w:pStyle w:val="TOC2"/>
            <w:rPr>
              <w:rFonts w:eastAsiaTheme="minorEastAsia" w:cstheme="minorBidi"/>
              <w:noProof/>
              <w:szCs w:val="22"/>
            </w:rPr>
          </w:pPr>
          <w:hyperlink w:anchor="_Toc140568294" w:history="1">
            <w:r w:rsidR="00D11897" w:rsidRPr="00D04E30">
              <w:rPr>
                <w:rStyle w:val="Hyperlink"/>
                <w:noProof/>
              </w:rPr>
              <w:t>Hand Hygiene Auditor Educator training</w:t>
            </w:r>
            <w:r w:rsidR="00D11897">
              <w:rPr>
                <w:noProof/>
                <w:webHidden/>
              </w:rPr>
              <w:tab/>
            </w:r>
            <w:r w:rsidR="00D11897">
              <w:rPr>
                <w:noProof/>
                <w:webHidden/>
              </w:rPr>
              <w:fldChar w:fldCharType="begin"/>
            </w:r>
            <w:r w:rsidR="00D11897">
              <w:rPr>
                <w:noProof/>
                <w:webHidden/>
              </w:rPr>
              <w:instrText xml:space="preserve"> PAGEREF _Toc140568294 \h </w:instrText>
            </w:r>
            <w:r w:rsidR="00D11897">
              <w:rPr>
                <w:noProof/>
                <w:webHidden/>
              </w:rPr>
            </w:r>
            <w:r w:rsidR="00D11897">
              <w:rPr>
                <w:noProof/>
                <w:webHidden/>
              </w:rPr>
              <w:fldChar w:fldCharType="separate"/>
            </w:r>
            <w:r w:rsidR="006B0EE0">
              <w:rPr>
                <w:noProof/>
                <w:webHidden/>
              </w:rPr>
              <w:t>13</w:t>
            </w:r>
            <w:r w:rsidR="00D11897">
              <w:rPr>
                <w:noProof/>
                <w:webHidden/>
              </w:rPr>
              <w:fldChar w:fldCharType="end"/>
            </w:r>
          </w:hyperlink>
        </w:p>
        <w:p w14:paraId="553741DE" w14:textId="5712ABAE" w:rsidR="00D11897" w:rsidRDefault="00000000">
          <w:pPr>
            <w:pStyle w:val="TOC1"/>
            <w:rPr>
              <w:rFonts w:eastAsiaTheme="minorEastAsia" w:cstheme="minorBidi"/>
              <w:b w:val="0"/>
              <w:bCs w:val="0"/>
              <w:noProof/>
              <w:color w:val="auto"/>
              <w:sz w:val="22"/>
              <w:szCs w:val="22"/>
            </w:rPr>
          </w:pPr>
          <w:hyperlink w:anchor="_Toc140568295" w:history="1">
            <w:r w:rsidR="00D11897" w:rsidRPr="00D04E30">
              <w:rPr>
                <w:rStyle w:val="Hyperlink"/>
                <w:noProof/>
              </w:rPr>
              <w:t>3.</w:t>
            </w:r>
            <w:r w:rsidR="00D11897">
              <w:rPr>
                <w:rFonts w:eastAsiaTheme="minorEastAsia" w:cstheme="minorBidi"/>
                <w:b w:val="0"/>
                <w:bCs w:val="0"/>
                <w:noProof/>
                <w:color w:val="auto"/>
                <w:sz w:val="22"/>
                <w:szCs w:val="22"/>
              </w:rPr>
              <w:tab/>
            </w:r>
            <w:r w:rsidR="00D11897" w:rsidRPr="00D04E30">
              <w:rPr>
                <w:rStyle w:val="Hyperlink"/>
                <w:noProof/>
              </w:rPr>
              <w:t>Monitoring hand hygiene compliance and providing feedback as part of a quality improvement approach</w:t>
            </w:r>
            <w:r w:rsidR="00D11897">
              <w:rPr>
                <w:noProof/>
                <w:webHidden/>
              </w:rPr>
              <w:tab/>
            </w:r>
            <w:r w:rsidR="00D11897">
              <w:rPr>
                <w:noProof/>
                <w:webHidden/>
              </w:rPr>
              <w:fldChar w:fldCharType="begin"/>
            </w:r>
            <w:r w:rsidR="00D11897">
              <w:rPr>
                <w:noProof/>
                <w:webHidden/>
              </w:rPr>
              <w:instrText xml:space="preserve"> PAGEREF _Toc140568295 \h </w:instrText>
            </w:r>
            <w:r w:rsidR="00D11897">
              <w:rPr>
                <w:noProof/>
                <w:webHidden/>
              </w:rPr>
            </w:r>
            <w:r w:rsidR="00D11897">
              <w:rPr>
                <w:noProof/>
                <w:webHidden/>
              </w:rPr>
              <w:fldChar w:fldCharType="separate"/>
            </w:r>
            <w:r w:rsidR="006B0EE0">
              <w:rPr>
                <w:noProof/>
                <w:webHidden/>
              </w:rPr>
              <w:t>17</w:t>
            </w:r>
            <w:r w:rsidR="00D11897">
              <w:rPr>
                <w:noProof/>
                <w:webHidden/>
              </w:rPr>
              <w:fldChar w:fldCharType="end"/>
            </w:r>
          </w:hyperlink>
        </w:p>
        <w:p w14:paraId="43E6D005" w14:textId="7C9E057E" w:rsidR="00D11897" w:rsidRDefault="00000000">
          <w:pPr>
            <w:pStyle w:val="TOC2"/>
            <w:rPr>
              <w:rFonts w:eastAsiaTheme="minorEastAsia" w:cstheme="minorBidi"/>
              <w:noProof/>
              <w:szCs w:val="22"/>
            </w:rPr>
          </w:pPr>
          <w:hyperlink w:anchor="_Toc140568296" w:history="1">
            <w:r w:rsidR="00D11897" w:rsidRPr="00D04E30">
              <w:rPr>
                <w:rStyle w:val="Hyperlink"/>
                <w:noProof/>
              </w:rPr>
              <w:t>Direct observational auditing of hand hygiene compliance</w:t>
            </w:r>
            <w:r w:rsidR="00D11897">
              <w:rPr>
                <w:noProof/>
                <w:webHidden/>
              </w:rPr>
              <w:tab/>
            </w:r>
            <w:r w:rsidR="00D11897">
              <w:rPr>
                <w:noProof/>
                <w:webHidden/>
              </w:rPr>
              <w:fldChar w:fldCharType="begin"/>
            </w:r>
            <w:r w:rsidR="00D11897">
              <w:rPr>
                <w:noProof/>
                <w:webHidden/>
              </w:rPr>
              <w:instrText xml:space="preserve"> PAGEREF _Toc140568296 \h </w:instrText>
            </w:r>
            <w:r w:rsidR="00D11897">
              <w:rPr>
                <w:noProof/>
                <w:webHidden/>
              </w:rPr>
            </w:r>
            <w:r w:rsidR="00D11897">
              <w:rPr>
                <w:noProof/>
                <w:webHidden/>
              </w:rPr>
              <w:fldChar w:fldCharType="separate"/>
            </w:r>
            <w:r w:rsidR="006B0EE0">
              <w:rPr>
                <w:noProof/>
                <w:webHidden/>
              </w:rPr>
              <w:t>17</w:t>
            </w:r>
            <w:r w:rsidR="00D11897">
              <w:rPr>
                <w:noProof/>
                <w:webHidden/>
              </w:rPr>
              <w:fldChar w:fldCharType="end"/>
            </w:r>
          </w:hyperlink>
        </w:p>
        <w:p w14:paraId="08C718A7" w14:textId="6BE4E108" w:rsidR="00D11897" w:rsidRDefault="00000000">
          <w:pPr>
            <w:pStyle w:val="TOC2"/>
            <w:rPr>
              <w:rFonts w:eastAsiaTheme="minorEastAsia" w:cstheme="minorBidi"/>
              <w:noProof/>
              <w:szCs w:val="22"/>
            </w:rPr>
          </w:pPr>
          <w:hyperlink w:anchor="_Toc140568297" w:history="1">
            <w:r w:rsidR="00D11897" w:rsidRPr="00D04E30">
              <w:rPr>
                <w:rStyle w:val="Hyperlink"/>
                <w:noProof/>
              </w:rPr>
              <w:t>National audits</w:t>
            </w:r>
            <w:r w:rsidR="00D11897">
              <w:rPr>
                <w:noProof/>
                <w:webHidden/>
              </w:rPr>
              <w:tab/>
            </w:r>
            <w:r w:rsidR="00D11897">
              <w:rPr>
                <w:noProof/>
                <w:webHidden/>
              </w:rPr>
              <w:fldChar w:fldCharType="begin"/>
            </w:r>
            <w:r w:rsidR="00D11897">
              <w:rPr>
                <w:noProof/>
                <w:webHidden/>
              </w:rPr>
              <w:instrText xml:space="preserve"> PAGEREF _Toc140568297 \h </w:instrText>
            </w:r>
            <w:r w:rsidR="00D11897">
              <w:rPr>
                <w:noProof/>
                <w:webHidden/>
              </w:rPr>
            </w:r>
            <w:r w:rsidR="00D11897">
              <w:rPr>
                <w:noProof/>
                <w:webHidden/>
              </w:rPr>
              <w:fldChar w:fldCharType="separate"/>
            </w:r>
            <w:r w:rsidR="006B0EE0">
              <w:rPr>
                <w:noProof/>
                <w:webHidden/>
              </w:rPr>
              <w:t>18</w:t>
            </w:r>
            <w:r w:rsidR="00D11897">
              <w:rPr>
                <w:noProof/>
                <w:webHidden/>
              </w:rPr>
              <w:fldChar w:fldCharType="end"/>
            </w:r>
          </w:hyperlink>
        </w:p>
        <w:p w14:paraId="5909610F" w14:textId="169B022A" w:rsidR="00D11897" w:rsidRDefault="00000000">
          <w:pPr>
            <w:pStyle w:val="TOC2"/>
            <w:rPr>
              <w:rFonts w:eastAsiaTheme="minorEastAsia" w:cstheme="minorBidi"/>
              <w:noProof/>
              <w:szCs w:val="22"/>
            </w:rPr>
          </w:pPr>
          <w:hyperlink w:anchor="_Toc140568298" w:history="1">
            <w:r w:rsidR="00D11897" w:rsidRPr="00D04E30">
              <w:rPr>
                <w:rStyle w:val="Hyperlink"/>
                <w:noProof/>
              </w:rPr>
              <w:t>Reporting national data</w:t>
            </w:r>
            <w:r w:rsidR="00D11897">
              <w:rPr>
                <w:noProof/>
                <w:webHidden/>
              </w:rPr>
              <w:tab/>
            </w:r>
            <w:r w:rsidR="00D11897">
              <w:rPr>
                <w:noProof/>
                <w:webHidden/>
              </w:rPr>
              <w:fldChar w:fldCharType="begin"/>
            </w:r>
            <w:r w:rsidR="00D11897">
              <w:rPr>
                <w:noProof/>
                <w:webHidden/>
              </w:rPr>
              <w:instrText xml:space="preserve"> PAGEREF _Toc140568298 \h </w:instrText>
            </w:r>
            <w:r w:rsidR="00D11897">
              <w:rPr>
                <w:noProof/>
                <w:webHidden/>
              </w:rPr>
            </w:r>
            <w:r w:rsidR="00D11897">
              <w:rPr>
                <w:noProof/>
                <w:webHidden/>
              </w:rPr>
              <w:fldChar w:fldCharType="separate"/>
            </w:r>
            <w:r w:rsidR="006B0EE0">
              <w:rPr>
                <w:noProof/>
                <w:webHidden/>
              </w:rPr>
              <w:t>20</w:t>
            </w:r>
            <w:r w:rsidR="00D11897">
              <w:rPr>
                <w:noProof/>
                <w:webHidden/>
              </w:rPr>
              <w:fldChar w:fldCharType="end"/>
            </w:r>
          </w:hyperlink>
        </w:p>
        <w:p w14:paraId="57DD6499" w14:textId="74F9C78A" w:rsidR="00D11897" w:rsidRDefault="00000000">
          <w:pPr>
            <w:pStyle w:val="TOC2"/>
            <w:rPr>
              <w:rFonts w:eastAsiaTheme="minorEastAsia" w:cstheme="minorBidi"/>
              <w:noProof/>
              <w:szCs w:val="22"/>
            </w:rPr>
          </w:pPr>
          <w:hyperlink w:anchor="_Toc140568299" w:history="1">
            <w:r w:rsidR="00D11897" w:rsidRPr="00D04E30">
              <w:rPr>
                <w:rStyle w:val="Hyperlink"/>
                <w:noProof/>
              </w:rPr>
              <w:t>Other strategies for monitoring hand hygiene compliance</w:t>
            </w:r>
            <w:r w:rsidR="00D11897">
              <w:rPr>
                <w:noProof/>
                <w:webHidden/>
              </w:rPr>
              <w:tab/>
            </w:r>
            <w:r w:rsidR="00D11897">
              <w:rPr>
                <w:noProof/>
                <w:webHidden/>
              </w:rPr>
              <w:fldChar w:fldCharType="begin"/>
            </w:r>
            <w:r w:rsidR="00D11897">
              <w:rPr>
                <w:noProof/>
                <w:webHidden/>
              </w:rPr>
              <w:instrText xml:space="preserve"> PAGEREF _Toc140568299 \h </w:instrText>
            </w:r>
            <w:r w:rsidR="00D11897">
              <w:rPr>
                <w:noProof/>
                <w:webHidden/>
              </w:rPr>
            </w:r>
            <w:r w:rsidR="00D11897">
              <w:rPr>
                <w:noProof/>
                <w:webHidden/>
              </w:rPr>
              <w:fldChar w:fldCharType="separate"/>
            </w:r>
            <w:r w:rsidR="006B0EE0">
              <w:rPr>
                <w:noProof/>
                <w:webHidden/>
              </w:rPr>
              <w:t>21</w:t>
            </w:r>
            <w:r w:rsidR="00D11897">
              <w:rPr>
                <w:noProof/>
                <w:webHidden/>
              </w:rPr>
              <w:fldChar w:fldCharType="end"/>
            </w:r>
          </w:hyperlink>
        </w:p>
        <w:p w14:paraId="63692DDA" w14:textId="2BE23011" w:rsidR="00D11897" w:rsidRDefault="00000000">
          <w:pPr>
            <w:pStyle w:val="TOC1"/>
            <w:rPr>
              <w:rFonts w:eastAsiaTheme="minorEastAsia" w:cstheme="minorBidi"/>
              <w:b w:val="0"/>
              <w:bCs w:val="0"/>
              <w:noProof/>
              <w:color w:val="auto"/>
              <w:sz w:val="22"/>
              <w:szCs w:val="22"/>
            </w:rPr>
          </w:pPr>
          <w:hyperlink w:anchor="_Toc140568300" w:history="1">
            <w:r w:rsidR="00D11897" w:rsidRPr="00D04E30">
              <w:rPr>
                <w:rStyle w:val="Hyperlink"/>
                <w:noProof/>
              </w:rPr>
              <w:t>4.</w:t>
            </w:r>
            <w:r w:rsidR="00D11897">
              <w:rPr>
                <w:rFonts w:eastAsiaTheme="minorEastAsia" w:cstheme="minorBidi"/>
                <w:b w:val="0"/>
                <w:bCs w:val="0"/>
                <w:noProof/>
                <w:color w:val="auto"/>
                <w:sz w:val="22"/>
                <w:szCs w:val="22"/>
              </w:rPr>
              <w:tab/>
            </w:r>
            <w:r w:rsidR="00D11897" w:rsidRPr="00D04E30">
              <w:rPr>
                <w:rStyle w:val="Hyperlink"/>
                <w:noProof/>
              </w:rPr>
              <w:t>Identifying targeted opportunities for improving hand hygiene compliance</w:t>
            </w:r>
            <w:r w:rsidR="00D11897">
              <w:rPr>
                <w:noProof/>
                <w:webHidden/>
              </w:rPr>
              <w:tab/>
            </w:r>
            <w:r w:rsidR="00D11897">
              <w:rPr>
                <w:noProof/>
                <w:webHidden/>
              </w:rPr>
              <w:fldChar w:fldCharType="begin"/>
            </w:r>
            <w:r w:rsidR="00D11897">
              <w:rPr>
                <w:noProof/>
                <w:webHidden/>
              </w:rPr>
              <w:instrText xml:space="preserve"> PAGEREF _Toc140568300 \h </w:instrText>
            </w:r>
            <w:r w:rsidR="00D11897">
              <w:rPr>
                <w:noProof/>
                <w:webHidden/>
              </w:rPr>
            </w:r>
            <w:r w:rsidR="00D11897">
              <w:rPr>
                <w:noProof/>
                <w:webHidden/>
              </w:rPr>
              <w:fldChar w:fldCharType="separate"/>
            </w:r>
            <w:r w:rsidR="006B0EE0">
              <w:rPr>
                <w:noProof/>
                <w:webHidden/>
              </w:rPr>
              <w:t>23</w:t>
            </w:r>
            <w:r w:rsidR="00D11897">
              <w:rPr>
                <w:noProof/>
                <w:webHidden/>
              </w:rPr>
              <w:fldChar w:fldCharType="end"/>
            </w:r>
          </w:hyperlink>
        </w:p>
        <w:p w14:paraId="5510F017" w14:textId="78F6DE76" w:rsidR="00D11897" w:rsidRDefault="00000000">
          <w:pPr>
            <w:pStyle w:val="TOC2"/>
            <w:rPr>
              <w:rFonts w:eastAsiaTheme="minorEastAsia" w:cstheme="minorBidi"/>
              <w:noProof/>
              <w:szCs w:val="22"/>
            </w:rPr>
          </w:pPr>
          <w:hyperlink w:anchor="_Toc140568301" w:history="1">
            <w:r w:rsidR="00D11897" w:rsidRPr="00D04E30">
              <w:rPr>
                <w:rStyle w:val="Hyperlink"/>
                <w:noProof/>
              </w:rPr>
              <w:t>Providing feedback to key stakeholders</w:t>
            </w:r>
            <w:r w:rsidR="00D11897">
              <w:rPr>
                <w:noProof/>
                <w:webHidden/>
              </w:rPr>
              <w:tab/>
            </w:r>
            <w:r w:rsidR="00D11897">
              <w:rPr>
                <w:noProof/>
                <w:webHidden/>
              </w:rPr>
              <w:fldChar w:fldCharType="begin"/>
            </w:r>
            <w:r w:rsidR="00D11897">
              <w:rPr>
                <w:noProof/>
                <w:webHidden/>
              </w:rPr>
              <w:instrText xml:space="preserve"> PAGEREF _Toc140568301 \h </w:instrText>
            </w:r>
            <w:r w:rsidR="00D11897">
              <w:rPr>
                <w:noProof/>
                <w:webHidden/>
              </w:rPr>
            </w:r>
            <w:r w:rsidR="00D11897">
              <w:rPr>
                <w:noProof/>
                <w:webHidden/>
              </w:rPr>
              <w:fldChar w:fldCharType="separate"/>
            </w:r>
            <w:r w:rsidR="006B0EE0">
              <w:rPr>
                <w:noProof/>
                <w:webHidden/>
              </w:rPr>
              <w:t>23</w:t>
            </w:r>
            <w:r w:rsidR="00D11897">
              <w:rPr>
                <w:noProof/>
                <w:webHidden/>
              </w:rPr>
              <w:fldChar w:fldCharType="end"/>
            </w:r>
          </w:hyperlink>
        </w:p>
        <w:p w14:paraId="05D791C7" w14:textId="5F42D838" w:rsidR="00D11897" w:rsidRDefault="00000000">
          <w:pPr>
            <w:pStyle w:val="TOC2"/>
            <w:rPr>
              <w:rFonts w:eastAsiaTheme="minorEastAsia" w:cstheme="minorBidi"/>
              <w:noProof/>
              <w:szCs w:val="22"/>
            </w:rPr>
          </w:pPr>
          <w:hyperlink w:anchor="_Toc140568302" w:history="1">
            <w:r w:rsidR="00D11897" w:rsidRPr="00D04E30">
              <w:rPr>
                <w:rStyle w:val="Hyperlink"/>
                <w:noProof/>
              </w:rPr>
              <w:t>Using hand hygiene compliance data to deliver targeted education</w:t>
            </w:r>
            <w:r w:rsidR="00D11897">
              <w:rPr>
                <w:noProof/>
                <w:webHidden/>
              </w:rPr>
              <w:tab/>
            </w:r>
            <w:r w:rsidR="00D11897">
              <w:rPr>
                <w:noProof/>
                <w:webHidden/>
              </w:rPr>
              <w:fldChar w:fldCharType="begin"/>
            </w:r>
            <w:r w:rsidR="00D11897">
              <w:rPr>
                <w:noProof/>
                <w:webHidden/>
              </w:rPr>
              <w:instrText xml:space="preserve"> PAGEREF _Toc140568302 \h </w:instrText>
            </w:r>
            <w:r w:rsidR="00D11897">
              <w:rPr>
                <w:noProof/>
                <w:webHidden/>
              </w:rPr>
            </w:r>
            <w:r w:rsidR="00D11897">
              <w:rPr>
                <w:noProof/>
                <w:webHidden/>
              </w:rPr>
              <w:fldChar w:fldCharType="separate"/>
            </w:r>
            <w:r w:rsidR="006B0EE0">
              <w:rPr>
                <w:noProof/>
                <w:webHidden/>
              </w:rPr>
              <w:t>24</w:t>
            </w:r>
            <w:r w:rsidR="00D11897">
              <w:rPr>
                <w:noProof/>
                <w:webHidden/>
              </w:rPr>
              <w:fldChar w:fldCharType="end"/>
            </w:r>
          </w:hyperlink>
        </w:p>
        <w:p w14:paraId="3A003697" w14:textId="6A6DE725" w:rsidR="00D11897" w:rsidRDefault="00000000">
          <w:pPr>
            <w:pStyle w:val="TOC2"/>
            <w:rPr>
              <w:rFonts w:eastAsiaTheme="minorEastAsia" w:cstheme="minorBidi"/>
              <w:noProof/>
              <w:szCs w:val="22"/>
            </w:rPr>
          </w:pPr>
          <w:hyperlink w:anchor="_Toc140568303" w:history="1">
            <w:r w:rsidR="00D11897" w:rsidRPr="00D04E30">
              <w:rPr>
                <w:rStyle w:val="Hyperlink"/>
                <w:noProof/>
              </w:rPr>
              <w:t>Staff ownership</w:t>
            </w:r>
            <w:r w:rsidR="00D11897">
              <w:rPr>
                <w:noProof/>
                <w:webHidden/>
              </w:rPr>
              <w:tab/>
            </w:r>
            <w:r w:rsidR="00D11897">
              <w:rPr>
                <w:noProof/>
                <w:webHidden/>
              </w:rPr>
              <w:fldChar w:fldCharType="begin"/>
            </w:r>
            <w:r w:rsidR="00D11897">
              <w:rPr>
                <w:noProof/>
                <w:webHidden/>
              </w:rPr>
              <w:instrText xml:space="preserve"> PAGEREF _Toc140568303 \h </w:instrText>
            </w:r>
            <w:r w:rsidR="00D11897">
              <w:rPr>
                <w:noProof/>
                <w:webHidden/>
              </w:rPr>
            </w:r>
            <w:r w:rsidR="00D11897">
              <w:rPr>
                <w:noProof/>
                <w:webHidden/>
              </w:rPr>
              <w:fldChar w:fldCharType="separate"/>
            </w:r>
            <w:r w:rsidR="006B0EE0">
              <w:rPr>
                <w:noProof/>
                <w:webHidden/>
              </w:rPr>
              <w:t>24</w:t>
            </w:r>
            <w:r w:rsidR="00D11897">
              <w:rPr>
                <w:noProof/>
                <w:webHidden/>
              </w:rPr>
              <w:fldChar w:fldCharType="end"/>
            </w:r>
          </w:hyperlink>
        </w:p>
        <w:p w14:paraId="353B1AA5" w14:textId="3954836C" w:rsidR="00D11897" w:rsidRDefault="00000000">
          <w:pPr>
            <w:pStyle w:val="TOC2"/>
            <w:rPr>
              <w:rFonts w:eastAsiaTheme="minorEastAsia" w:cstheme="minorBidi"/>
              <w:noProof/>
              <w:szCs w:val="22"/>
            </w:rPr>
          </w:pPr>
          <w:hyperlink w:anchor="_Toc140568304" w:history="1">
            <w:r w:rsidR="00D11897" w:rsidRPr="00D04E30">
              <w:rPr>
                <w:rStyle w:val="Hyperlink"/>
                <w:noProof/>
              </w:rPr>
              <w:t>Promotion of hand hygiene</w:t>
            </w:r>
            <w:r w:rsidR="00D11897">
              <w:rPr>
                <w:noProof/>
                <w:webHidden/>
              </w:rPr>
              <w:tab/>
            </w:r>
            <w:r w:rsidR="00D11897">
              <w:rPr>
                <w:noProof/>
                <w:webHidden/>
              </w:rPr>
              <w:fldChar w:fldCharType="begin"/>
            </w:r>
            <w:r w:rsidR="00D11897">
              <w:rPr>
                <w:noProof/>
                <w:webHidden/>
              </w:rPr>
              <w:instrText xml:space="preserve"> PAGEREF _Toc140568304 \h </w:instrText>
            </w:r>
            <w:r w:rsidR="00D11897">
              <w:rPr>
                <w:noProof/>
                <w:webHidden/>
              </w:rPr>
            </w:r>
            <w:r w:rsidR="00D11897">
              <w:rPr>
                <w:noProof/>
                <w:webHidden/>
              </w:rPr>
              <w:fldChar w:fldCharType="separate"/>
            </w:r>
            <w:r w:rsidR="006B0EE0">
              <w:rPr>
                <w:noProof/>
                <w:webHidden/>
              </w:rPr>
              <w:t>25</w:t>
            </w:r>
            <w:r w:rsidR="00D11897">
              <w:rPr>
                <w:noProof/>
                <w:webHidden/>
              </w:rPr>
              <w:fldChar w:fldCharType="end"/>
            </w:r>
          </w:hyperlink>
        </w:p>
        <w:p w14:paraId="3779F2F9" w14:textId="690C6A2F" w:rsidR="00D11897" w:rsidRDefault="00000000">
          <w:pPr>
            <w:pStyle w:val="TOC2"/>
            <w:rPr>
              <w:rFonts w:eastAsiaTheme="minorEastAsia" w:cstheme="minorBidi"/>
              <w:noProof/>
              <w:szCs w:val="22"/>
            </w:rPr>
          </w:pPr>
          <w:hyperlink w:anchor="_Toc140568305" w:history="1">
            <w:r w:rsidR="00D11897" w:rsidRPr="00D04E30">
              <w:rPr>
                <w:rStyle w:val="Hyperlink"/>
                <w:noProof/>
              </w:rPr>
              <w:t>Measuring improvement</w:t>
            </w:r>
            <w:r w:rsidR="00D11897">
              <w:rPr>
                <w:noProof/>
                <w:webHidden/>
              </w:rPr>
              <w:tab/>
            </w:r>
            <w:r w:rsidR="00D11897">
              <w:rPr>
                <w:noProof/>
                <w:webHidden/>
              </w:rPr>
              <w:fldChar w:fldCharType="begin"/>
            </w:r>
            <w:r w:rsidR="00D11897">
              <w:rPr>
                <w:noProof/>
                <w:webHidden/>
              </w:rPr>
              <w:instrText xml:space="preserve"> PAGEREF _Toc140568305 \h </w:instrText>
            </w:r>
            <w:r w:rsidR="00D11897">
              <w:rPr>
                <w:noProof/>
                <w:webHidden/>
              </w:rPr>
            </w:r>
            <w:r w:rsidR="00D11897">
              <w:rPr>
                <w:noProof/>
                <w:webHidden/>
              </w:rPr>
              <w:fldChar w:fldCharType="separate"/>
            </w:r>
            <w:r w:rsidR="006B0EE0">
              <w:rPr>
                <w:noProof/>
                <w:webHidden/>
              </w:rPr>
              <w:t>26</w:t>
            </w:r>
            <w:r w:rsidR="00D11897">
              <w:rPr>
                <w:noProof/>
                <w:webHidden/>
              </w:rPr>
              <w:fldChar w:fldCharType="end"/>
            </w:r>
          </w:hyperlink>
        </w:p>
        <w:p w14:paraId="5C6B1BCA" w14:textId="241A0474" w:rsidR="00D11897" w:rsidRDefault="00000000">
          <w:pPr>
            <w:pStyle w:val="TOC1"/>
            <w:rPr>
              <w:rFonts w:eastAsiaTheme="minorEastAsia" w:cstheme="minorBidi"/>
              <w:b w:val="0"/>
              <w:bCs w:val="0"/>
              <w:noProof/>
              <w:color w:val="auto"/>
              <w:sz w:val="22"/>
              <w:szCs w:val="22"/>
            </w:rPr>
          </w:pPr>
          <w:hyperlink w:anchor="_Toc140568306" w:history="1">
            <w:r w:rsidR="00D11897" w:rsidRPr="00D04E30">
              <w:rPr>
                <w:rStyle w:val="Hyperlink"/>
                <w:noProof/>
              </w:rPr>
              <w:t>Glossary</w:t>
            </w:r>
            <w:r w:rsidR="00D11897">
              <w:rPr>
                <w:noProof/>
                <w:webHidden/>
              </w:rPr>
              <w:tab/>
            </w:r>
            <w:r w:rsidR="00D11897">
              <w:rPr>
                <w:noProof/>
                <w:webHidden/>
              </w:rPr>
              <w:fldChar w:fldCharType="begin"/>
            </w:r>
            <w:r w:rsidR="00D11897">
              <w:rPr>
                <w:noProof/>
                <w:webHidden/>
              </w:rPr>
              <w:instrText xml:space="preserve"> PAGEREF _Toc140568306 \h </w:instrText>
            </w:r>
            <w:r w:rsidR="00D11897">
              <w:rPr>
                <w:noProof/>
                <w:webHidden/>
              </w:rPr>
            </w:r>
            <w:r w:rsidR="00D11897">
              <w:rPr>
                <w:noProof/>
                <w:webHidden/>
              </w:rPr>
              <w:fldChar w:fldCharType="separate"/>
            </w:r>
            <w:r w:rsidR="006B0EE0">
              <w:rPr>
                <w:noProof/>
                <w:webHidden/>
              </w:rPr>
              <w:t>27</w:t>
            </w:r>
            <w:r w:rsidR="00D11897">
              <w:rPr>
                <w:noProof/>
                <w:webHidden/>
              </w:rPr>
              <w:fldChar w:fldCharType="end"/>
            </w:r>
          </w:hyperlink>
        </w:p>
        <w:p w14:paraId="1415EC5A" w14:textId="77013383" w:rsidR="00D11897" w:rsidRDefault="00000000">
          <w:pPr>
            <w:pStyle w:val="TOC1"/>
            <w:rPr>
              <w:rFonts w:eastAsiaTheme="minorEastAsia" w:cstheme="minorBidi"/>
              <w:b w:val="0"/>
              <w:bCs w:val="0"/>
              <w:noProof/>
              <w:color w:val="auto"/>
              <w:sz w:val="22"/>
              <w:szCs w:val="22"/>
            </w:rPr>
          </w:pPr>
          <w:hyperlink w:anchor="_Toc140568307" w:history="1">
            <w:r w:rsidR="00D11897" w:rsidRPr="00D04E30">
              <w:rPr>
                <w:rStyle w:val="Hyperlink"/>
                <w:noProof/>
              </w:rPr>
              <w:t>More information and contacts</w:t>
            </w:r>
            <w:r w:rsidR="00D11897">
              <w:rPr>
                <w:noProof/>
                <w:webHidden/>
              </w:rPr>
              <w:tab/>
            </w:r>
            <w:r w:rsidR="00D11897">
              <w:rPr>
                <w:noProof/>
                <w:webHidden/>
              </w:rPr>
              <w:fldChar w:fldCharType="begin"/>
            </w:r>
            <w:r w:rsidR="00D11897">
              <w:rPr>
                <w:noProof/>
                <w:webHidden/>
              </w:rPr>
              <w:instrText xml:space="preserve"> PAGEREF _Toc140568307 \h </w:instrText>
            </w:r>
            <w:r w:rsidR="00D11897">
              <w:rPr>
                <w:noProof/>
                <w:webHidden/>
              </w:rPr>
            </w:r>
            <w:r w:rsidR="00D11897">
              <w:rPr>
                <w:noProof/>
                <w:webHidden/>
              </w:rPr>
              <w:fldChar w:fldCharType="separate"/>
            </w:r>
            <w:r w:rsidR="006B0EE0">
              <w:rPr>
                <w:noProof/>
                <w:webHidden/>
              </w:rPr>
              <w:t>29</w:t>
            </w:r>
            <w:r w:rsidR="00D11897">
              <w:rPr>
                <w:noProof/>
                <w:webHidden/>
              </w:rPr>
              <w:fldChar w:fldCharType="end"/>
            </w:r>
          </w:hyperlink>
        </w:p>
        <w:p w14:paraId="2CF63858" w14:textId="2818F59D" w:rsidR="00255596" w:rsidRPr="005132B7" w:rsidRDefault="00F14E80" w:rsidP="00F42BD6">
          <w:r>
            <w:rPr>
              <w:b/>
              <w:bCs/>
              <w:color w:val="1178A2" w:themeColor="text2"/>
              <w:sz w:val="24"/>
              <w:szCs w:val="20"/>
            </w:rPr>
            <w:fldChar w:fldCharType="end"/>
          </w:r>
        </w:p>
      </w:sdtContent>
    </w:sdt>
    <w:p w14:paraId="4DFCBCD4" w14:textId="204D6600" w:rsidR="003B50C1" w:rsidRDefault="003B50C1" w:rsidP="003B50C1">
      <w:pPr>
        <w:pStyle w:val="TOCHeading"/>
      </w:pPr>
      <w:r>
        <w:t>Tables</w:t>
      </w:r>
    </w:p>
    <w:p w14:paraId="2ED9ECA3" w14:textId="3EAC4232" w:rsidR="00D11897" w:rsidRDefault="003B50C1">
      <w:pPr>
        <w:pStyle w:val="TableofFigures"/>
        <w:rPr>
          <w:rFonts w:eastAsiaTheme="minorEastAsia" w:cstheme="minorBidi"/>
          <w:noProof/>
          <w:szCs w:val="22"/>
        </w:rPr>
      </w:pPr>
      <w:r w:rsidRPr="003B50C1">
        <w:fldChar w:fldCharType="begin"/>
      </w:r>
      <w:r w:rsidRPr="003B50C1">
        <w:instrText xml:space="preserve"> TOC \h \z \c "Table" </w:instrText>
      </w:r>
      <w:r w:rsidRPr="003B50C1">
        <w:fldChar w:fldCharType="separate"/>
      </w:r>
      <w:hyperlink w:anchor="_Toc140568308" w:history="1">
        <w:r w:rsidR="00D11897" w:rsidRPr="00762F83">
          <w:rPr>
            <w:rStyle w:val="Hyperlink"/>
            <w:noProof/>
          </w:rPr>
          <w:t>Table 1. The 5 Moments for Hand Hygiene</w:t>
        </w:r>
        <w:r w:rsidR="00D11897">
          <w:rPr>
            <w:noProof/>
            <w:webHidden/>
          </w:rPr>
          <w:tab/>
        </w:r>
        <w:r w:rsidR="00D11897">
          <w:rPr>
            <w:noProof/>
            <w:webHidden/>
          </w:rPr>
          <w:fldChar w:fldCharType="begin"/>
        </w:r>
        <w:r w:rsidR="00D11897">
          <w:rPr>
            <w:noProof/>
            <w:webHidden/>
          </w:rPr>
          <w:instrText xml:space="preserve"> PAGEREF _Toc140568308 \h </w:instrText>
        </w:r>
        <w:r w:rsidR="00D11897">
          <w:rPr>
            <w:noProof/>
            <w:webHidden/>
          </w:rPr>
        </w:r>
        <w:r w:rsidR="00D11897">
          <w:rPr>
            <w:noProof/>
            <w:webHidden/>
          </w:rPr>
          <w:fldChar w:fldCharType="separate"/>
        </w:r>
        <w:r w:rsidR="006B0EE0">
          <w:rPr>
            <w:noProof/>
            <w:webHidden/>
          </w:rPr>
          <w:t>6</w:t>
        </w:r>
        <w:r w:rsidR="00D11897">
          <w:rPr>
            <w:noProof/>
            <w:webHidden/>
          </w:rPr>
          <w:fldChar w:fldCharType="end"/>
        </w:r>
      </w:hyperlink>
    </w:p>
    <w:p w14:paraId="7957F62A" w14:textId="134786E5" w:rsidR="00D11897" w:rsidRDefault="00000000">
      <w:pPr>
        <w:pStyle w:val="TableofFigures"/>
        <w:rPr>
          <w:rFonts w:eastAsiaTheme="minorEastAsia" w:cstheme="minorBidi"/>
          <w:noProof/>
          <w:szCs w:val="22"/>
        </w:rPr>
      </w:pPr>
      <w:hyperlink w:anchor="_Toc140568309" w:history="1">
        <w:r w:rsidR="00D11897" w:rsidRPr="00762F83">
          <w:rPr>
            <w:rStyle w:val="Hyperlink"/>
            <w:noProof/>
          </w:rPr>
          <w:t>Table 2. Relevant actions under the Preventing and Controlling Infections Standard.</w:t>
        </w:r>
        <w:r w:rsidR="00D11897">
          <w:rPr>
            <w:noProof/>
            <w:webHidden/>
          </w:rPr>
          <w:tab/>
        </w:r>
        <w:r w:rsidR="00D11897">
          <w:rPr>
            <w:noProof/>
            <w:webHidden/>
          </w:rPr>
          <w:fldChar w:fldCharType="begin"/>
        </w:r>
        <w:r w:rsidR="00D11897">
          <w:rPr>
            <w:noProof/>
            <w:webHidden/>
          </w:rPr>
          <w:instrText xml:space="preserve"> PAGEREF _Toc140568309 \h </w:instrText>
        </w:r>
        <w:r w:rsidR="00D11897">
          <w:rPr>
            <w:noProof/>
            <w:webHidden/>
          </w:rPr>
        </w:r>
        <w:r w:rsidR="00D11897">
          <w:rPr>
            <w:noProof/>
            <w:webHidden/>
          </w:rPr>
          <w:fldChar w:fldCharType="separate"/>
        </w:r>
        <w:r w:rsidR="006B0EE0">
          <w:rPr>
            <w:noProof/>
            <w:webHidden/>
          </w:rPr>
          <w:t>6</w:t>
        </w:r>
        <w:r w:rsidR="00D11897">
          <w:rPr>
            <w:noProof/>
            <w:webHidden/>
          </w:rPr>
          <w:fldChar w:fldCharType="end"/>
        </w:r>
      </w:hyperlink>
    </w:p>
    <w:p w14:paraId="7695AB8D" w14:textId="3E8B9801" w:rsidR="00236B46" w:rsidRPr="0019636C" w:rsidRDefault="003B50C1" w:rsidP="003B50C1">
      <w:pPr>
        <w:pStyle w:val="TableofFigures"/>
      </w:pPr>
      <w:r w:rsidRPr="003B50C1">
        <w:fldChar w:fldCharType="end"/>
      </w:r>
      <w:r w:rsidR="00236B46" w:rsidRPr="0019636C">
        <w:br w:type="page"/>
      </w:r>
    </w:p>
    <w:p w14:paraId="7A06C285" w14:textId="12CA414A" w:rsidR="00236B46" w:rsidRPr="00E373A4" w:rsidRDefault="00236B46" w:rsidP="006613BE">
      <w:pPr>
        <w:pStyle w:val="Heading1"/>
      </w:pPr>
      <w:bookmarkStart w:id="7" w:name="_Toc139009135"/>
      <w:bookmarkStart w:id="8" w:name="_Toc140568281"/>
      <w:bookmarkStart w:id="9" w:name="_Toc137996048"/>
      <w:r w:rsidRPr="00E373A4">
        <w:lastRenderedPageBreak/>
        <w:t>About</w:t>
      </w:r>
      <w:r w:rsidR="001834D5">
        <w:t xml:space="preserve"> </w:t>
      </w:r>
      <w:r w:rsidRPr="00E373A4">
        <w:t>this</w:t>
      </w:r>
      <w:r w:rsidR="001834D5">
        <w:t xml:space="preserve"> </w:t>
      </w:r>
      <w:r w:rsidRPr="00E373A4">
        <w:t>guide</w:t>
      </w:r>
      <w:bookmarkEnd w:id="7"/>
      <w:bookmarkEnd w:id="8"/>
    </w:p>
    <w:bookmarkEnd w:id="9"/>
    <w:p w14:paraId="35EA25B5" w14:textId="5DD3FCCD" w:rsidR="00236B46" w:rsidRPr="007C33B9" w:rsidRDefault="00236B46" w:rsidP="007C33B9">
      <w:r w:rsidRPr="007C33B9">
        <w:t>Welcome</w:t>
      </w:r>
      <w:r w:rsidR="001834D5">
        <w:t xml:space="preserve"> </w:t>
      </w:r>
      <w:r w:rsidRPr="007C33B9">
        <w:t>to</w:t>
      </w:r>
      <w:r w:rsidR="001834D5">
        <w:t xml:space="preserve"> </w:t>
      </w:r>
      <w:r w:rsidRPr="007C33B9">
        <w:t>the</w:t>
      </w:r>
      <w:r w:rsidR="001834D5">
        <w:t xml:space="preserve"> </w:t>
      </w:r>
      <w:r w:rsidRPr="007C33B9">
        <w:t>National</w:t>
      </w:r>
      <w:r w:rsidR="001834D5">
        <w:t xml:space="preserve"> </w:t>
      </w:r>
      <w:r w:rsidRPr="007C33B9">
        <w:t>Hand</w:t>
      </w:r>
      <w:r w:rsidR="001834D5">
        <w:t xml:space="preserve"> </w:t>
      </w:r>
      <w:r w:rsidRPr="007C33B9">
        <w:t>Hygiene</w:t>
      </w:r>
      <w:r w:rsidR="001834D5">
        <w:t xml:space="preserve"> </w:t>
      </w:r>
      <w:r w:rsidRPr="007C33B9">
        <w:t>Initiative</w:t>
      </w:r>
      <w:r w:rsidR="001834D5">
        <w:t xml:space="preserve"> </w:t>
      </w:r>
      <w:r w:rsidRPr="007C33B9">
        <w:t>Implementation</w:t>
      </w:r>
      <w:r w:rsidR="001834D5">
        <w:t xml:space="preserve"> </w:t>
      </w:r>
      <w:r w:rsidRPr="007C33B9">
        <w:t>Guide.</w:t>
      </w:r>
    </w:p>
    <w:p w14:paraId="401D6481" w14:textId="531E3ABF" w:rsidR="00057364" w:rsidRPr="007C33B9" w:rsidRDefault="00057364" w:rsidP="007C33B9">
      <w:r w:rsidRPr="007C33B9">
        <w:t>This</w:t>
      </w:r>
      <w:r w:rsidR="001834D5">
        <w:t xml:space="preserve"> </w:t>
      </w:r>
      <w:r w:rsidRPr="007C33B9">
        <w:t>implementation</w:t>
      </w:r>
      <w:r w:rsidR="001834D5">
        <w:t xml:space="preserve"> </w:t>
      </w:r>
      <w:r w:rsidRPr="007C33B9">
        <w:t>guide</w:t>
      </w:r>
      <w:r w:rsidR="001834D5">
        <w:t xml:space="preserve"> </w:t>
      </w:r>
      <w:r w:rsidRPr="007C33B9">
        <w:t>is</w:t>
      </w:r>
      <w:r w:rsidR="001834D5">
        <w:t xml:space="preserve"> </w:t>
      </w:r>
      <w:r w:rsidRPr="007C33B9">
        <w:t>designed</w:t>
      </w:r>
      <w:r w:rsidR="001834D5">
        <w:t xml:space="preserve"> </w:t>
      </w:r>
      <w:r w:rsidRPr="007C33B9">
        <w:t>to</w:t>
      </w:r>
      <w:r w:rsidR="001834D5">
        <w:t xml:space="preserve"> </w:t>
      </w:r>
      <w:r w:rsidRPr="007C33B9">
        <w:t>help</w:t>
      </w:r>
      <w:r w:rsidR="001834D5">
        <w:t xml:space="preserve"> </w:t>
      </w:r>
      <w:r w:rsidRPr="007C33B9">
        <w:t>health</w:t>
      </w:r>
      <w:r w:rsidR="001834D5">
        <w:t xml:space="preserve"> </w:t>
      </w:r>
      <w:r w:rsidRPr="007C33B9">
        <w:t>service</w:t>
      </w:r>
      <w:r w:rsidR="001834D5">
        <w:t xml:space="preserve"> </w:t>
      </w:r>
      <w:r w:rsidR="00427740">
        <w:t xml:space="preserve">facilities </w:t>
      </w:r>
      <w:r w:rsidRPr="007C33B9">
        <w:t>implement</w:t>
      </w:r>
      <w:r w:rsidR="001834D5">
        <w:t xml:space="preserve"> </w:t>
      </w:r>
      <w:r w:rsidRPr="007C33B9">
        <w:t>and</w:t>
      </w:r>
      <w:r w:rsidR="001834D5">
        <w:t xml:space="preserve"> </w:t>
      </w:r>
      <w:r w:rsidRPr="007C33B9">
        <w:t>manage</w:t>
      </w:r>
      <w:r w:rsidR="001834D5">
        <w:t xml:space="preserve"> </w:t>
      </w:r>
      <w:r w:rsidRPr="007C33B9">
        <w:t>their</w:t>
      </w:r>
      <w:r w:rsidR="001834D5">
        <w:t xml:space="preserve"> </w:t>
      </w:r>
      <w:r w:rsidRPr="007C33B9">
        <w:t>hand</w:t>
      </w:r>
      <w:r w:rsidR="001834D5">
        <w:t xml:space="preserve"> </w:t>
      </w:r>
      <w:r w:rsidRPr="007C33B9">
        <w:t>hygiene</w:t>
      </w:r>
      <w:r w:rsidR="001834D5">
        <w:t xml:space="preserve"> </w:t>
      </w:r>
      <w:r w:rsidRPr="007C33B9">
        <w:t>program,</w:t>
      </w:r>
      <w:r w:rsidR="001834D5">
        <w:t xml:space="preserve"> </w:t>
      </w:r>
      <w:r w:rsidRPr="007C33B9">
        <w:t>and</w:t>
      </w:r>
      <w:r w:rsidR="001834D5">
        <w:t xml:space="preserve"> </w:t>
      </w:r>
      <w:r w:rsidRPr="007C33B9">
        <w:t>to</w:t>
      </w:r>
      <w:r w:rsidR="001834D5">
        <w:t xml:space="preserve"> </w:t>
      </w:r>
      <w:r w:rsidRPr="007C33B9">
        <w:t>meet</w:t>
      </w:r>
      <w:r w:rsidR="001834D5">
        <w:t xml:space="preserve"> </w:t>
      </w:r>
      <w:r w:rsidR="00B47539" w:rsidRPr="007C33B9">
        <w:t>the</w:t>
      </w:r>
      <w:r w:rsidR="001834D5">
        <w:t xml:space="preserve"> </w:t>
      </w:r>
      <w:r w:rsidR="00B47539" w:rsidRPr="007C33B9">
        <w:t>requirements</w:t>
      </w:r>
      <w:r w:rsidR="001834D5">
        <w:t xml:space="preserve"> </w:t>
      </w:r>
      <w:r w:rsidR="00B47539" w:rsidRPr="007C33B9">
        <w:t>of</w:t>
      </w:r>
      <w:r w:rsidR="001834D5">
        <w:t xml:space="preserve"> </w:t>
      </w:r>
      <w:r w:rsidR="00B47539" w:rsidRPr="007C33B9">
        <w:t>relevant</w:t>
      </w:r>
      <w:r w:rsidR="001834D5">
        <w:t xml:space="preserve"> </w:t>
      </w:r>
      <w:r w:rsidRPr="007C33B9">
        <w:t>national</w:t>
      </w:r>
      <w:r w:rsidR="001834D5">
        <w:t xml:space="preserve"> </w:t>
      </w:r>
      <w:r w:rsidRPr="007C33B9">
        <w:t>standards.</w:t>
      </w:r>
    </w:p>
    <w:p w14:paraId="0750B536" w14:textId="77F5F0E4" w:rsidR="00236B46" w:rsidRPr="007C33B9" w:rsidRDefault="009F51EB" w:rsidP="007C33B9">
      <w:r w:rsidRPr="00E373A4">
        <w:t>Effective</w:t>
      </w:r>
      <w:r w:rsidR="001834D5">
        <w:t xml:space="preserve"> </w:t>
      </w:r>
      <w:r w:rsidRPr="00E373A4">
        <w:t>hand</w:t>
      </w:r>
      <w:r w:rsidR="001834D5">
        <w:t xml:space="preserve"> </w:t>
      </w:r>
      <w:r w:rsidRPr="00E373A4">
        <w:t>hygiene</w:t>
      </w:r>
      <w:r w:rsidR="001834D5">
        <w:t xml:space="preserve"> </w:t>
      </w:r>
      <w:r w:rsidRPr="00E373A4">
        <w:t>is</w:t>
      </w:r>
      <w:r w:rsidR="001834D5">
        <w:t xml:space="preserve"> </w:t>
      </w:r>
      <w:r w:rsidRPr="00E373A4">
        <w:t>the</w:t>
      </w:r>
      <w:r w:rsidR="001834D5">
        <w:t xml:space="preserve"> </w:t>
      </w:r>
      <w:r w:rsidRPr="00E373A4">
        <w:t>most</w:t>
      </w:r>
      <w:r w:rsidR="001834D5">
        <w:t xml:space="preserve"> </w:t>
      </w:r>
      <w:r w:rsidRPr="00E373A4">
        <w:t>important</w:t>
      </w:r>
      <w:r w:rsidR="001834D5">
        <w:t xml:space="preserve"> </w:t>
      </w:r>
      <w:r w:rsidRPr="00E373A4">
        <w:t>strategy</w:t>
      </w:r>
      <w:r w:rsidR="001834D5">
        <w:t xml:space="preserve"> </w:t>
      </w:r>
      <w:r w:rsidRPr="00E373A4">
        <w:t>in</w:t>
      </w:r>
      <w:r w:rsidR="001834D5">
        <w:t xml:space="preserve"> </w:t>
      </w:r>
      <w:r w:rsidRPr="00E373A4">
        <w:t>preventing</w:t>
      </w:r>
      <w:r w:rsidR="001834D5">
        <w:t xml:space="preserve"> </w:t>
      </w:r>
      <w:r w:rsidRPr="00E373A4">
        <w:t>healthcare-associated</w:t>
      </w:r>
      <w:r w:rsidR="001834D5">
        <w:t xml:space="preserve"> </w:t>
      </w:r>
      <w:r w:rsidRPr="00E373A4">
        <w:t>infections.</w:t>
      </w:r>
      <w:r w:rsidR="001834D5">
        <w:t xml:space="preserve"> </w:t>
      </w:r>
      <w:r>
        <w:t>It</w:t>
      </w:r>
      <w:r w:rsidR="001834D5">
        <w:t xml:space="preserve"> </w:t>
      </w:r>
      <w:r w:rsidR="00236B46" w:rsidRPr="007C33B9">
        <w:t>is</w:t>
      </w:r>
      <w:r w:rsidR="001834D5">
        <w:t xml:space="preserve"> </w:t>
      </w:r>
      <w:r w:rsidR="00236B46" w:rsidRPr="007C33B9">
        <w:t>a</w:t>
      </w:r>
      <w:r w:rsidR="001834D5">
        <w:t xml:space="preserve"> </w:t>
      </w:r>
      <w:r w:rsidR="00236B46" w:rsidRPr="007C33B9">
        <w:t>critical</w:t>
      </w:r>
      <w:r w:rsidR="001834D5">
        <w:t xml:space="preserve"> </w:t>
      </w:r>
      <w:r w:rsidR="00236B46" w:rsidRPr="007C33B9">
        <w:t>part</w:t>
      </w:r>
      <w:r w:rsidR="001834D5">
        <w:t xml:space="preserve"> </w:t>
      </w:r>
      <w:r w:rsidR="00236B46" w:rsidRPr="007C33B9">
        <w:t>of</w:t>
      </w:r>
      <w:r w:rsidR="001834D5">
        <w:t xml:space="preserve"> </w:t>
      </w:r>
      <w:r w:rsidR="002A41AC" w:rsidRPr="007C33B9">
        <w:t>standard</w:t>
      </w:r>
      <w:r w:rsidR="001834D5">
        <w:t xml:space="preserve"> </w:t>
      </w:r>
      <w:r w:rsidR="002A41AC" w:rsidRPr="007C33B9">
        <w:t>precautions</w:t>
      </w:r>
      <w:r w:rsidR="001834D5">
        <w:t xml:space="preserve"> </w:t>
      </w:r>
      <w:r w:rsidR="002A41AC" w:rsidRPr="007C33B9">
        <w:t>in</w:t>
      </w:r>
      <w:r w:rsidR="001834D5">
        <w:t xml:space="preserve"> </w:t>
      </w:r>
      <w:r w:rsidR="00236B46" w:rsidRPr="007C33B9">
        <w:t>preventing</w:t>
      </w:r>
      <w:r w:rsidR="001834D5">
        <w:t xml:space="preserve"> </w:t>
      </w:r>
      <w:r w:rsidR="00236B46" w:rsidRPr="007C33B9">
        <w:t>and</w:t>
      </w:r>
      <w:r w:rsidR="001834D5">
        <w:t xml:space="preserve"> </w:t>
      </w:r>
      <w:r w:rsidR="00236B46" w:rsidRPr="007C33B9">
        <w:t>controlling</w:t>
      </w:r>
      <w:r w:rsidR="001834D5">
        <w:t xml:space="preserve"> </w:t>
      </w:r>
      <w:r w:rsidR="00236B46" w:rsidRPr="007C33B9">
        <w:t>infection</w:t>
      </w:r>
      <w:r w:rsidR="001834D5">
        <w:t xml:space="preserve"> </w:t>
      </w:r>
      <w:r w:rsidR="00236B46" w:rsidRPr="007C33B9">
        <w:t>in</w:t>
      </w:r>
      <w:r w:rsidR="001834D5">
        <w:t xml:space="preserve"> </w:t>
      </w:r>
      <w:r w:rsidR="00236B46" w:rsidRPr="007C33B9">
        <w:t>healthcare</w:t>
      </w:r>
      <w:r w:rsidR="001834D5">
        <w:t xml:space="preserve"> </w:t>
      </w:r>
      <w:r w:rsidR="00236B46" w:rsidRPr="007C33B9">
        <w:t>settings</w:t>
      </w:r>
      <w:r w:rsidR="00B85C96">
        <w:t xml:space="preserve"> and</w:t>
      </w:r>
      <w:r w:rsidR="001834D5">
        <w:t xml:space="preserve"> </w:t>
      </w:r>
      <w:r w:rsidR="002A41AC" w:rsidRPr="007C33B9">
        <w:t>reduc</w:t>
      </w:r>
      <w:r w:rsidR="00B85C96">
        <w:t>ing</w:t>
      </w:r>
      <w:r w:rsidR="001834D5">
        <w:t xml:space="preserve"> </w:t>
      </w:r>
      <w:r w:rsidR="002A41AC" w:rsidRPr="007C33B9">
        <w:t>the</w:t>
      </w:r>
      <w:r w:rsidR="001834D5">
        <w:t xml:space="preserve"> </w:t>
      </w:r>
      <w:r w:rsidR="002A41AC" w:rsidRPr="007C33B9">
        <w:t>risk</w:t>
      </w:r>
      <w:r w:rsidR="001834D5">
        <w:t xml:space="preserve"> </w:t>
      </w:r>
      <w:r w:rsidR="002A41AC" w:rsidRPr="007C33B9">
        <w:t>of</w:t>
      </w:r>
      <w:r w:rsidR="001834D5">
        <w:t xml:space="preserve"> </w:t>
      </w:r>
      <w:r w:rsidR="002A41AC" w:rsidRPr="007C33B9">
        <w:t>transmitting</w:t>
      </w:r>
      <w:r w:rsidR="001834D5">
        <w:t xml:space="preserve"> </w:t>
      </w:r>
      <w:r w:rsidR="002A41AC" w:rsidRPr="007C33B9">
        <w:t>infection</w:t>
      </w:r>
      <w:r w:rsidR="00B85C96">
        <w:t xml:space="preserve"> </w:t>
      </w:r>
      <w:r w:rsidR="002A41AC" w:rsidRPr="007C33B9">
        <w:t>between</w:t>
      </w:r>
      <w:r w:rsidR="001834D5">
        <w:t xml:space="preserve"> </w:t>
      </w:r>
      <w:r w:rsidR="002A41AC" w:rsidRPr="007C33B9">
        <w:t>patients</w:t>
      </w:r>
      <w:r w:rsidR="001834D5">
        <w:t xml:space="preserve"> </w:t>
      </w:r>
      <w:r w:rsidR="002A41AC" w:rsidRPr="007C33B9">
        <w:t>and</w:t>
      </w:r>
      <w:r w:rsidR="001834D5">
        <w:t xml:space="preserve"> </w:t>
      </w:r>
      <w:r w:rsidR="002A41AC" w:rsidRPr="007C33B9">
        <w:t>healthcare</w:t>
      </w:r>
      <w:r w:rsidR="001834D5">
        <w:t xml:space="preserve"> </w:t>
      </w:r>
      <w:r w:rsidR="002A41AC" w:rsidRPr="007C33B9">
        <w:t>workers.</w:t>
      </w:r>
    </w:p>
    <w:p w14:paraId="72BFC576" w14:textId="71E2B64E" w:rsidR="002A41AC" w:rsidRPr="007C33B9" w:rsidRDefault="002A41AC" w:rsidP="007C33B9">
      <w:r w:rsidRPr="007C33B9">
        <w:t>The</w:t>
      </w:r>
      <w:r w:rsidR="001834D5">
        <w:t xml:space="preserve"> </w:t>
      </w:r>
      <w:r w:rsidRPr="007C33B9">
        <w:t>National</w:t>
      </w:r>
      <w:r w:rsidR="001834D5">
        <w:t xml:space="preserve"> </w:t>
      </w:r>
      <w:r w:rsidRPr="007C33B9">
        <w:t>Hand</w:t>
      </w:r>
      <w:r w:rsidR="001834D5">
        <w:t xml:space="preserve"> </w:t>
      </w:r>
      <w:r w:rsidRPr="007C33B9">
        <w:t>Hygiene</w:t>
      </w:r>
      <w:r w:rsidR="001834D5">
        <w:t xml:space="preserve"> </w:t>
      </w:r>
      <w:r w:rsidRPr="007C33B9">
        <w:t>Initiative</w:t>
      </w:r>
      <w:r w:rsidR="001834D5">
        <w:t xml:space="preserve"> </w:t>
      </w:r>
      <w:r w:rsidRPr="007C33B9">
        <w:t>is</w:t>
      </w:r>
      <w:r w:rsidR="001834D5">
        <w:t xml:space="preserve"> </w:t>
      </w:r>
      <w:r w:rsidRPr="007C33B9">
        <w:t>coordinated</w:t>
      </w:r>
      <w:r w:rsidR="001834D5">
        <w:t xml:space="preserve"> </w:t>
      </w:r>
      <w:r w:rsidRPr="007C33B9">
        <w:t>by</w:t>
      </w:r>
      <w:r w:rsidR="001834D5">
        <w:t xml:space="preserve"> </w:t>
      </w:r>
      <w:r w:rsidRPr="007C33B9">
        <w:t>the</w:t>
      </w:r>
      <w:r w:rsidR="001834D5">
        <w:t xml:space="preserve"> </w:t>
      </w:r>
      <w:r w:rsidRPr="007C33B9">
        <w:t>Australian</w:t>
      </w:r>
      <w:r w:rsidR="001834D5">
        <w:t xml:space="preserve"> </w:t>
      </w:r>
      <w:r w:rsidRPr="007C33B9">
        <w:t>Commission</w:t>
      </w:r>
      <w:r w:rsidR="001834D5">
        <w:t xml:space="preserve"> </w:t>
      </w:r>
      <w:r w:rsidRPr="007C33B9">
        <w:t>on</w:t>
      </w:r>
      <w:r w:rsidR="001834D5">
        <w:t xml:space="preserve"> </w:t>
      </w:r>
      <w:r w:rsidRPr="007C33B9">
        <w:t>Safety</w:t>
      </w:r>
      <w:r w:rsidR="001834D5">
        <w:t xml:space="preserve"> </w:t>
      </w:r>
      <w:r w:rsidRPr="007C33B9">
        <w:t>and</w:t>
      </w:r>
      <w:r w:rsidR="001834D5">
        <w:t xml:space="preserve"> </w:t>
      </w:r>
      <w:r w:rsidRPr="007C33B9">
        <w:t>Quality</w:t>
      </w:r>
      <w:r w:rsidR="001834D5">
        <w:t xml:space="preserve"> </w:t>
      </w:r>
      <w:r w:rsidRPr="007C33B9">
        <w:t>in</w:t>
      </w:r>
      <w:r w:rsidR="001834D5">
        <w:t xml:space="preserve"> </w:t>
      </w:r>
      <w:r w:rsidRPr="007C33B9">
        <w:t>Health</w:t>
      </w:r>
      <w:r w:rsidR="001834D5">
        <w:t xml:space="preserve"> </w:t>
      </w:r>
      <w:r w:rsidRPr="007C33B9">
        <w:t>Care.</w:t>
      </w:r>
      <w:r w:rsidR="001834D5">
        <w:t xml:space="preserve"> </w:t>
      </w:r>
      <w:r w:rsidRPr="007C33B9">
        <w:t>It</w:t>
      </w:r>
      <w:r w:rsidR="001834D5">
        <w:t xml:space="preserve"> </w:t>
      </w:r>
      <w:r w:rsidRPr="007C33B9">
        <w:t>is</w:t>
      </w:r>
      <w:r w:rsidR="001834D5">
        <w:t xml:space="preserve"> </w:t>
      </w:r>
      <w:r w:rsidRPr="007C33B9">
        <w:t>one</w:t>
      </w:r>
      <w:r w:rsidR="001834D5">
        <w:t xml:space="preserve"> </w:t>
      </w:r>
      <w:r w:rsidRPr="007C33B9">
        <w:t>of</w:t>
      </w:r>
      <w:r w:rsidR="001834D5">
        <w:t xml:space="preserve"> </w:t>
      </w:r>
      <w:r w:rsidRPr="007C33B9">
        <w:t>several</w:t>
      </w:r>
      <w:r w:rsidR="001834D5">
        <w:t xml:space="preserve"> </w:t>
      </w:r>
      <w:r w:rsidRPr="007C33B9">
        <w:t>initiatives</w:t>
      </w:r>
      <w:r w:rsidR="001834D5">
        <w:t xml:space="preserve"> </w:t>
      </w:r>
      <w:r w:rsidRPr="007C33B9">
        <w:t>to</w:t>
      </w:r>
      <w:r w:rsidR="001834D5">
        <w:t xml:space="preserve"> </w:t>
      </w:r>
      <w:r w:rsidRPr="007C33B9">
        <w:t>prevent</w:t>
      </w:r>
      <w:r w:rsidR="001834D5">
        <w:t xml:space="preserve"> </w:t>
      </w:r>
      <w:r w:rsidRPr="007C33B9">
        <w:t>and</w:t>
      </w:r>
      <w:r w:rsidR="001834D5">
        <w:t xml:space="preserve"> </w:t>
      </w:r>
      <w:r w:rsidRPr="007C33B9">
        <w:t>control</w:t>
      </w:r>
      <w:r w:rsidR="001834D5">
        <w:t xml:space="preserve"> </w:t>
      </w:r>
      <w:r w:rsidRPr="007C33B9">
        <w:t>infections</w:t>
      </w:r>
      <w:r w:rsidR="001834D5">
        <w:t xml:space="preserve"> </w:t>
      </w:r>
      <w:r w:rsidRPr="007C33B9">
        <w:t>in</w:t>
      </w:r>
      <w:r w:rsidR="001834D5">
        <w:t xml:space="preserve"> </w:t>
      </w:r>
      <w:r w:rsidRPr="007C33B9">
        <w:t>health</w:t>
      </w:r>
      <w:r w:rsidR="00264AF3">
        <w:t xml:space="preserve"> </w:t>
      </w:r>
      <w:r w:rsidRPr="007C33B9">
        <w:t>care</w:t>
      </w:r>
      <w:r w:rsidR="00897BC8">
        <w:t xml:space="preserve"> and assist organisations meet the following standards:</w:t>
      </w:r>
    </w:p>
    <w:p w14:paraId="57BEB75D" w14:textId="4D1FDD67" w:rsidR="00897BC8" w:rsidRDefault="00F14E80" w:rsidP="00897BC8">
      <w:pPr>
        <w:pStyle w:val="Bulletlist"/>
      </w:pPr>
      <w:r w:rsidRPr="00A02CA5">
        <w:rPr>
          <w:rStyle w:val="Strong"/>
        </w:rPr>
        <w:t>National</w:t>
      </w:r>
      <w:r w:rsidR="001834D5" w:rsidRPr="00A02CA5">
        <w:rPr>
          <w:rStyle w:val="Strong"/>
        </w:rPr>
        <w:t xml:space="preserve"> </w:t>
      </w:r>
      <w:r w:rsidRPr="00A02CA5">
        <w:rPr>
          <w:rStyle w:val="Strong"/>
        </w:rPr>
        <w:t>Safety</w:t>
      </w:r>
      <w:r w:rsidR="001834D5" w:rsidRPr="00A02CA5">
        <w:rPr>
          <w:rStyle w:val="Strong"/>
        </w:rPr>
        <w:t xml:space="preserve"> </w:t>
      </w:r>
      <w:r w:rsidRPr="00A02CA5">
        <w:rPr>
          <w:rStyle w:val="Strong"/>
        </w:rPr>
        <w:t>and</w:t>
      </w:r>
      <w:r w:rsidR="001834D5" w:rsidRPr="00A02CA5">
        <w:rPr>
          <w:rStyle w:val="Strong"/>
        </w:rPr>
        <w:t xml:space="preserve"> </w:t>
      </w:r>
      <w:r w:rsidRPr="00A02CA5">
        <w:rPr>
          <w:rStyle w:val="Strong"/>
        </w:rPr>
        <w:t>Quality</w:t>
      </w:r>
      <w:r w:rsidR="001834D5" w:rsidRPr="00A02CA5">
        <w:rPr>
          <w:rStyle w:val="Strong"/>
        </w:rPr>
        <w:t xml:space="preserve"> </w:t>
      </w:r>
      <w:r w:rsidRPr="00A02CA5">
        <w:rPr>
          <w:rStyle w:val="Strong"/>
        </w:rPr>
        <w:t>Health</w:t>
      </w:r>
      <w:r w:rsidR="001834D5" w:rsidRPr="00A02CA5">
        <w:rPr>
          <w:rStyle w:val="Strong"/>
        </w:rPr>
        <w:t xml:space="preserve"> </w:t>
      </w:r>
      <w:r w:rsidRPr="00A02CA5">
        <w:rPr>
          <w:rStyle w:val="Strong"/>
        </w:rPr>
        <w:t>Service</w:t>
      </w:r>
      <w:r w:rsidR="001834D5" w:rsidRPr="00A02CA5">
        <w:rPr>
          <w:rStyle w:val="Strong"/>
        </w:rPr>
        <w:t xml:space="preserve"> </w:t>
      </w:r>
      <w:r w:rsidRPr="00A02CA5">
        <w:rPr>
          <w:rStyle w:val="Strong"/>
        </w:rPr>
        <w:t>Standards</w:t>
      </w:r>
      <w:r w:rsidR="00897BC8" w:rsidRPr="00A02CA5">
        <w:t xml:space="preserve"> </w:t>
      </w:r>
      <w:r w:rsidR="00897BC8">
        <w:t>which</w:t>
      </w:r>
      <w:r w:rsidR="001834D5">
        <w:t xml:space="preserve"> </w:t>
      </w:r>
      <w:r w:rsidR="00F127B2" w:rsidRPr="00F127B2">
        <w:t>require health service organisations to have processes in place to meet Action 3.05 Surveillance and Action 3.10 Hand Hygiene of the Preventing and Controlling Infections Standard</w:t>
      </w:r>
      <w:r w:rsidR="00F127B2">
        <w:t>.</w:t>
      </w:r>
    </w:p>
    <w:p w14:paraId="23C80C82" w14:textId="21717C58" w:rsidR="00F14E80" w:rsidRPr="007C33B9" w:rsidRDefault="00A23EE2" w:rsidP="00897BC8">
      <w:pPr>
        <w:pStyle w:val="Bulletlist"/>
      </w:pPr>
      <w:r w:rsidRPr="00A02CA5">
        <w:rPr>
          <w:rStyle w:val="Strong"/>
        </w:rPr>
        <w:t>National</w:t>
      </w:r>
      <w:r w:rsidR="001834D5" w:rsidRPr="00A02CA5">
        <w:rPr>
          <w:rStyle w:val="Strong"/>
        </w:rPr>
        <w:t xml:space="preserve"> </w:t>
      </w:r>
      <w:r w:rsidRPr="00A02CA5">
        <w:rPr>
          <w:rStyle w:val="Strong"/>
        </w:rPr>
        <w:t>Safety</w:t>
      </w:r>
      <w:r w:rsidR="001834D5" w:rsidRPr="00A02CA5">
        <w:rPr>
          <w:rStyle w:val="Strong"/>
        </w:rPr>
        <w:t xml:space="preserve"> </w:t>
      </w:r>
      <w:r w:rsidRPr="00A02CA5">
        <w:rPr>
          <w:rStyle w:val="Strong"/>
        </w:rPr>
        <w:t>and</w:t>
      </w:r>
      <w:r w:rsidR="001834D5" w:rsidRPr="00A02CA5">
        <w:rPr>
          <w:rStyle w:val="Strong"/>
        </w:rPr>
        <w:t xml:space="preserve"> </w:t>
      </w:r>
      <w:r w:rsidRPr="00A02CA5">
        <w:rPr>
          <w:rStyle w:val="Strong"/>
        </w:rPr>
        <w:t>Quality</w:t>
      </w:r>
      <w:r w:rsidR="001834D5" w:rsidRPr="00A02CA5">
        <w:rPr>
          <w:rStyle w:val="Strong"/>
        </w:rPr>
        <w:t xml:space="preserve"> </w:t>
      </w:r>
      <w:r w:rsidRPr="00A02CA5">
        <w:rPr>
          <w:rStyle w:val="Strong"/>
        </w:rPr>
        <w:t>Primary</w:t>
      </w:r>
      <w:r w:rsidR="001834D5" w:rsidRPr="00A02CA5">
        <w:rPr>
          <w:rStyle w:val="Strong"/>
        </w:rPr>
        <w:t xml:space="preserve"> </w:t>
      </w:r>
      <w:r w:rsidRPr="00A02CA5">
        <w:rPr>
          <w:rStyle w:val="Strong"/>
        </w:rPr>
        <w:t>and</w:t>
      </w:r>
      <w:r w:rsidR="001834D5" w:rsidRPr="00A02CA5">
        <w:rPr>
          <w:rStyle w:val="Strong"/>
        </w:rPr>
        <w:t xml:space="preserve"> </w:t>
      </w:r>
      <w:r w:rsidRPr="00A02CA5">
        <w:rPr>
          <w:rStyle w:val="Strong"/>
        </w:rPr>
        <w:t>Community</w:t>
      </w:r>
      <w:r w:rsidR="001834D5" w:rsidRPr="00A02CA5">
        <w:rPr>
          <w:rStyle w:val="Strong"/>
        </w:rPr>
        <w:t xml:space="preserve"> </w:t>
      </w:r>
      <w:r w:rsidRPr="00A02CA5">
        <w:rPr>
          <w:rStyle w:val="Strong"/>
        </w:rPr>
        <w:t>Healthcare</w:t>
      </w:r>
      <w:r w:rsidR="001834D5" w:rsidRPr="00A02CA5">
        <w:rPr>
          <w:rStyle w:val="Strong"/>
        </w:rPr>
        <w:t xml:space="preserve"> </w:t>
      </w:r>
      <w:r w:rsidRPr="00A02CA5">
        <w:rPr>
          <w:rStyle w:val="Strong"/>
        </w:rPr>
        <w:t>Standards</w:t>
      </w:r>
      <w:r w:rsidR="001834D5">
        <w:t xml:space="preserve"> </w:t>
      </w:r>
      <w:r w:rsidR="00897BC8">
        <w:t>which</w:t>
      </w:r>
      <w:r w:rsidR="001834D5">
        <w:t xml:space="preserve"> </w:t>
      </w:r>
      <w:r w:rsidRPr="00A23EE2">
        <w:t>require</w:t>
      </w:r>
      <w:r w:rsidR="001834D5">
        <w:t xml:space="preserve"> </w:t>
      </w:r>
      <w:r w:rsidRPr="00A23EE2">
        <w:t>healthcare</w:t>
      </w:r>
      <w:r w:rsidR="001834D5">
        <w:t xml:space="preserve"> </w:t>
      </w:r>
      <w:r w:rsidRPr="00A23EE2">
        <w:t>services</w:t>
      </w:r>
      <w:r w:rsidR="001834D5">
        <w:t xml:space="preserve"> </w:t>
      </w:r>
      <w:r w:rsidRPr="00A23EE2">
        <w:t>to</w:t>
      </w:r>
      <w:r w:rsidR="001834D5">
        <w:t xml:space="preserve"> </w:t>
      </w:r>
      <w:r w:rsidRPr="00A23EE2">
        <w:t>have</w:t>
      </w:r>
      <w:r w:rsidR="001834D5">
        <w:t xml:space="preserve"> </w:t>
      </w:r>
      <w:r w:rsidRPr="00A23EE2">
        <w:t>processes</w:t>
      </w:r>
      <w:r w:rsidR="001834D5">
        <w:t xml:space="preserve"> </w:t>
      </w:r>
      <w:r w:rsidRPr="00A23EE2">
        <w:t>in</w:t>
      </w:r>
      <w:r w:rsidR="001834D5">
        <w:t xml:space="preserve"> </w:t>
      </w:r>
      <w:r w:rsidRPr="00A23EE2">
        <w:t>place</w:t>
      </w:r>
      <w:r w:rsidR="001834D5">
        <w:t xml:space="preserve"> </w:t>
      </w:r>
      <w:r w:rsidRPr="00A23EE2">
        <w:t>to</w:t>
      </w:r>
      <w:r w:rsidR="001834D5">
        <w:t xml:space="preserve"> </w:t>
      </w:r>
      <w:r w:rsidRPr="00A23EE2">
        <w:t>meet</w:t>
      </w:r>
      <w:r w:rsidR="001834D5">
        <w:t xml:space="preserve"> </w:t>
      </w:r>
      <w:r w:rsidR="00897BC8">
        <w:t>Action 3.</w:t>
      </w:r>
      <w:r w:rsidR="007868F5">
        <w:t>05</w:t>
      </w:r>
      <w:r w:rsidR="00897BC8">
        <w:t xml:space="preserve"> H</w:t>
      </w:r>
      <w:r>
        <w:t>and</w:t>
      </w:r>
      <w:r w:rsidR="001834D5">
        <w:t xml:space="preserve"> </w:t>
      </w:r>
      <w:r>
        <w:t>hygiene</w:t>
      </w:r>
      <w:r w:rsidR="001834D5">
        <w:t xml:space="preserve"> </w:t>
      </w:r>
      <w:r>
        <w:t>of</w:t>
      </w:r>
      <w:r w:rsidR="001834D5">
        <w:t xml:space="preserve"> </w:t>
      </w:r>
      <w:r w:rsidR="007868F5">
        <w:t>its</w:t>
      </w:r>
      <w:r w:rsidR="001834D5">
        <w:t xml:space="preserve"> </w:t>
      </w:r>
      <w:r w:rsidRPr="00A23EE2">
        <w:t>Clinical</w:t>
      </w:r>
      <w:r w:rsidR="001834D5">
        <w:t xml:space="preserve"> </w:t>
      </w:r>
      <w:r w:rsidRPr="00A23EE2">
        <w:t>Safety</w:t>
      </w:r>
      <w:r w:rsidR="001834D5">
        <w:t xml:space="preserve"> </w:t>
      </w:r>
      <w:r w:rsidRPr="00A23EE2">
        <w:t>Standard.</w:t>
      </w:r>
    </w:p>
    <w:p w14:paraId="305998A2" w14:textId="4FF53281" w:rsidR="002A41AC" w:rsidRDefault="002A41AC" w:rsidP="007C33B9">
      <w:r w:rsidRPr="007C33B9">
        <w:t>This</w:t>
      </w:r>
      <w:r w:rsidR="001834D5">
        <w:t xml:space="preserve"> </w:t>
      </w:r>
      <w:r w:rsidRPr="007C33B9">
        <w:t>guide</w:t>
      </w:r>
      <w:r w:rsidR="001834D5">
        <w:t xml:space="preserve"> </w:t>
      </w:r>
      <w:r w:rsidRPr="007C33B9">
        <w:t>outlines</w:t>
      </w:r>
      <w:r w:rsidR="001834D5">
        <w:t xml:space="preserve"> </w:t>
      </w:r>
      <w:r w:rsidRPr="007C33B9">
        <w:t>the</w:t>
      </w:r>
      <w:r w:rsidR="001834D5">
        <w:t xml:space="preserve"> </w:t>
      </w:r>
      <w:r w:rsidR="00F14E80" w:rsidRPr="007C33B9">
        <w:t>major</w:t>
      </w:r>
      <w:r w:rsidR="001834D5">
        <w:t xml:space="preserve"> </w:t>
      </w:r>
      <w:r w:rsidR="00F14E80" w:rsidRPr="007C33B9">
        <w:t>components</w:t>
      </w:r>
      <w:r w:rsidR="001834D5">
        <w:t xml:space="preserve"> </w:t>
      </w:r>
      <w:r w:rsidR="00F14E80" w:rsidRPr="007C33B9">
        <w:t>of</w:t>
      </w:r>
      <w:r w:rsidR="001834D5">
        <w:t xml:space="preserve"> </w:t>
      </w:r>
      <w:r w:rsidR="00F14E80" w:rsidRPr="007C33B9">
        <w:t>the</w:t>
      </w:r>
      <w:r w:rsidR="001834D5">
        <w:t xml:space="preserve"> </w:t>
      </w:r>
      <w:r w:rsidR="00F14E80" w:rsidRPr="007C33B9">
        <w:t>National</w:t>
      </w:r>
      <w:r w:rsidR="001834D5">
        <w:t xml:space="preserve"> </w:t>
      </w:r>
      <w:r w:rsidR="00F14E80" w:rsidRPr="007C33B9">
        <w:t>Hand</w:t>
      </w:r>
      <w:r w:rsidR="001834D5">
        <w:t xml:space="preserve"> </w:t>
      </w:r>
      <w:r w:rsidR="00F14E80" w:rsidRPr="007C33B9">
        <w:t>Hygiene</w:t>
      </w:r>
      <w:r w:rsidR="001834D5">
        <w:t xml:space="preserve"> </w:t>
      </w:r>
      <w:r w:rsidR="00F14E80" w:rsidRPr="007C33B9">
        <w:t>Initiative</w:t>
      </w:r>
      <w:r w:rsidR="001834D5">
        <w:t xml:space="preserve"> </w:t>
      </w:r>
      <w:r w:rsidR="00172CCE" w:rsidRPr="007C33B9">
        <w:t>and</w:t>
      </w:r>
      <w:r w:rsidR="001834D5">
        <w:t xml:space="preserve"> </w:t>
      </w:r>
      <w:r w:rsidR="00172CCE" w:rsidRPr="007C33B9">
        <w:t>how</w:t>
      </w:r>
      <w:r w:rsidR="001834D5">
        <w:t xml:space="preserve"> </w:t>
      </w:r>
      <w:r w:rsidR="00172CCE" w:rsidRPr="007C33B9">
        <w:t>to</w:t>
      </w:r>
      <w:r w:rsidR="001834D5">
        <w:t xml:space="preserve"> </w:t>
      </w:r>
      <w:r w:rsidR="00172CCE" w:rsidRPr="007C33B9">
        <w:t>implement</w:t>
      </w:r>
      <w:r w:rsidR="001834D5">
        <w:t xml:space="preserve"> </w:t>
      </w:r>
      <w:r w:rsidR="00172CCE" w:rsidRPr="007C33B9">
        <w:t>an</w:t>
      </w:r>
      <w:r w:rsidR="001834D5">
        <w:t xml:space="preserve"> </w:t>
      </w:r>
      <w:r w:rsidR="00172CCE" w:rsidRPr="007C33B9">
        <w:t>appropriate</w:t>
      </w:r>
      <w:r w:rsidR="001834D5">
        <w:t xml:space="preserve"> </w:t>
      </w:r>
      <w:r w:rsidR="00172CCE" w:rsidRPr="007C33B9">
        <w:t>hand</w:t>
      </w:r>
      <w:r w:rsidR="001834D5">
        <w:t xml:space="preserve"> </w:t>
      </w:r>
      <w:r w:rsidR="00172CCE" w:rsidRPr="007C33B9">
        <w:t>hygiene</w:t>
      </w:r>
      <w:r w:rsidR="001834D5">
        <w:t xml:space="preserve"> </w:t>
      </w:r>
      <w:r w:rsidR="00172CCE" w:rsidRPr="007C33B9">
        <w:t>program</w:t>
      </w:r>
      <w:r w:rsidR="00F14E80" w:rsidRPr="007C33B9">
        <w:t>.</w:t>
      </w:r>
    </w:p>
    <w:p w14:paraId="5F1DCC34" w14:textId="77777777" w:rsidR="008F1632" w:rsidRDefault="008F1632" w:rsidP="007C33B9"/>
    <w:p w14:paraId="71A56867" w14:textId="2A4EEB34" w:rsidR="008F1632" w:rsidRPr="008F1632" w:rsidRDefault="008F1632" w:rsidP="007C33B9">
      <w:pPr>
        <w:rPr>
          <w:b/>
          <w:bCs/>
          <w:color w:val="125370"/>
        </w:rPr>
      </w:pPr>
      <w:r w:rsidRPr="008F1632">
        <w:rPr>
          <w:b/>
          <w:bCs/>
          <w:color w:val="125370"/>
        </w:rPr>
        <w:t>Version control</w:t>
      </w:r>
    </w:p>
    <w:tbl>
      <w:tblPr>
        <w:tblStyle w:val="TableGridLight"/>
        <w:tblW w:w="9628" w:type="dxa"/>
        <w:tblInd w:w="0" w:type="dxa"/>
        <w:tblLook w:val="04A0" w:firstRow="1" w:lastRow="0" w:firstColumn="1" w:lastColumn="0" w:noHBand="0" w:noVBand="1"/>
      </w:tblPr>
      <w:tblGrid>
        <w:gridCol w:w="2113"/>
        <w:gridCol w:w="2135"/>
        <w:gridCol w:w="5380"/>
      </w:tblGrid>
      <w:tr w:rsidR="008F1632" w14:paraId="6611DDBF" w14:textId="77777777" w:rsidTr="008F1632">
        <w:tc>
          <w:tcPr>
            <w:tcW w:w="21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1178A2" w:themeFill="accent1"/>
            <w:hideMark/>
          </w:tcPr>
          <w:p w14:paraId="0CB3FB4C" w14:textId="77777777" w:rsidR="008F1632" w:rsidRPr="008F1632" w:rsidRDefault="008F1632">
            <w:pPr>
              <w:pStyle w:val="TableHeader"/>
              <w:rPr>
                <w:b/>
                <w:bCs/>
              </w:rPr>
            </w:pPr>
            <w:r w:rsidRPr="008F1632">
              <w:rPr>
                <w:b/>
                <w:bCs/>
              </w:rPr>
              <w:t>Version</w:t>
            </w:r>
          </w:p>
        </w:tc>
        <w:tc>
          <w:tcPr>
            <w:tcW w:w="21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1178A2" w:themeFill="accent1"/>
            <w:hideMark/>
          </w:tcPr>
          <w:p w14:paraId="6FBC5152" w14:textId="77777777" w:rsidR="008F1632" w:rsidRPr="008F1632" w:rsidRDefault="008F1632">
            <w:pPr>
              <w:pStyle w:val="TableHeader"/>
              <w:rPr>
                <w:b/>
                <w:bCs/>
              </w:rPr>
            </w:pPr>
            <w:r w:rsidRPr="008F1632">
              <w:rPr>
                <w:b/>
                <w:bCs/>
              </w:rPr>
              <w:t>Publication date</w:t>
            </w:r>
          </w:p>
        </w:tc>
        <w:tc>
          <w:tcPr>
            <w:tcW w:w="53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1178A2" w:themeFill="accent1"/>
            <w:hideMark/>
          </w:tcPr>
          <w:p w14:paraId="2688B844" w14:textId="77777777" w:rsidR="008F1632" w:rsidRPr="008F1632" w:rsidRDefault="008F1632">
            <w:pPr>
              <w:pStyle w:val="TableHeader"/>
              <w:rPr>
                <w:b/>
                <w:bCs/>
              </w:rPr>
            </w:pPr>
            <w:r w:rsidRPr="008F1632">
              <w:rPr>
                <w:b/>
                <w:bCs/>
              </w:rPr>
              <w:t>Comments</w:t>
            </w:r>
          </w:p>
        </w:tc>
      </w:tr>
      <w:tr w:rsidR="008F1632" w14:paraId="1DBE5791" w14:textId="77777777" w:rsidTr="008F1632">
        <w:tc>
          <w:tcPr>
            <w:tcW w:w="21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674C872" w14:textId="77777777" w:rsidR="008F1632" w:rsidRPr="008F1632" w:rsidRDefault="008F1632">
            <w:pPr>
              <w:pStyle w:val="TableParaBoldBlue"/>
            </w:pPr>
            <w:r w:rsidRPr="008F1632">
              <w:t>1.1</w:t>
            </w:r>
          </w:p>
        </w:tc>
        <w:tc>
          <w:tcPr>
            <w:tcW w:w="21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3A9202" w14:textId="77777777" w:rsidR="008F1632" w:rsidRPr="008F1632" w:rsidRDefault="008F1632">
            <w:pPr>
              <w:pStyle w:val="TableParagraph"/>
              <w:rPr>
                <w:szCs w:val="20"/>
              </w:rPr>
            </w:pPr>
            <w:r w:rsidRPr="008F1632">
              <w:rPr>
                <w:szCs w:val="20"/>
              </w:rPr>
              <w:t>21 August 2024</w:t>
            </w:r>
          </w:p>
        </w:tc>
        <w:tc>
          <w:tcPr>
            <w:tcW w:w="53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6EA778" w14:textId="724DD248" w:rsidR="008F1632" w:rsidRPr="008F1632" w:rsidRDefault="008F1632" w:rsidP="008F1632">
            <w:pPr>
              <w:rPr>
                <w:rStyle w:val="Emphasis"/>
                <w:rFonts w:ascii="Arial" w:hAnsi="Arial" w:cs="Arial"/>
                <w:i w:val="0"/>
                <w:iCs w:val="0"/>
                <w:sz w:val="20"/>
                <w:szCs w:val="20"/>
              </w:rPr>
            </w:pPr>
            <w:r w:rsidRPr="008F1632">
              <w:rPr>
                <w:sz w:val="20"/>
                <w:szCs w:val="20"/>
              </w:rPr>
              <w:t>Page 21: Additional text, specifying that direct observational auditing is not appropriate in in</w:t>
            </w:r>
            <w:r w:rsidRPr="008F1632">
              <w:rPr>
                <w:rFonts w:ascii="Arial" w:hAnsi="Arial" w:cs="Arial"/>
                <w:sz w:val="20"/>
                <w:szCs w:val="20"/>
              </w:rPr>
              <w:t xml:space="preserve"> solo practice and very small day procedure services (e.g. solo practitioner endoscopy clinics, cosmetic surgeries and dental practices). </w:t>
            </w:r>
          </w:p>
          <w:p w14:paraId="37003357" w14:textId="1D1B95DD" w:rsidR="008F1632" w:rsidRPr="008F1632" w:rsidRDefault="008F1632">
            <w:pPr>
              <w:pStyle w:val="TableParagraph"/>
              <w:rPr>
                <w:szCs w:val="20"/>
              </w:rPr>
            </w:pPr>
          </w:p>
        </w:tc>
      </w:tr>
    </w:tbl>
    <w:p w14:paraId="1E8555E8" w14:textId="77777777" w:rsidR="008F1632" w:rsidRPr="007C33B9" w:rsidRDefault="008F1632" w:rsidP="007C33B9"/>
    <w:p w14:paraId="02DAE428" w14:textId="77777777" w:rsidR="00AF5E5E" w:rsidRPr="001577A5" w:rsidRDefault="00236B46" w:rsidP="001577A5">
      <w:r w:rsidRPr="001577A5">
        <w:br w:type="page"/>
      </w:r>
    </w:p>
    <w:p w14:paraId="47E2E81A" w14:textId="0AB0DEF3" w:rsidR="005F4F8E" w:rsidRPr="00053D0D" w:rsidRDefault="00CD6D85" w:rsidP="00AF5E5E">
      <w:pPr>
        <w:pStyle w:val="Heading1"/>
      </w:pPr>
      <w:bookmarkStart w:id="10" w:name="_Toc135402334"/>
      <w:bookmarkStart w:id="11" w:name="_Toc137996049"/>
      <w:bookmarkStart w:id="12" w:name="_Toc139009136"/>
      <w:bookmarkStart w:id="13" w:name="_Toc140568282"/>
      <w:r>
        <w:lastRenderedPageBreak/>
        <w:t>The</w:t>
      </w:r>
      <w:r w:rsidR="001834D5">
        <w:t xml:space="preserve"> </w:t>
      </w:r>
      <w:r>
        <w:t>National</w:t>
      </w:r>
      <w:r w:rsidR="001834D5">
        <w:t xml:space="preserve"> </w:t>
      </w:r>
      <w:r>
        <w:t>Hand</w:t>
      </w:r>
      <w:r w:rsidR="001834D5">
        <w:t xml:space="preserve"> </w:t>
      </w:r>
      <w:r>
        <w:t>Hygiene</w:t>
      </w:r>
      <w:r w:rsidR="001834D5">
        <w:t xml:space="preserve"> </w:t>
      </w:r>
      <w:r>
        <w:t>Initiative</w:t>
      </w:r>
      <w:bookmarkEnd w:id="10"/>
      <w:bookmarkEnd w:id="11"/>
      <w:bookmarkEnd w:id="12"/>
      <w:bookmarkEnd w:id="13"/>
    </w:p>
    <w:p w14:paraId="7B588D47" w14:textId="4EFE1166" w:rsidR="00081B61" w:rsidRDefault="00081B61" w:rsidP="00081B61">
      <w:pPr>
        <w:pStyle w:val="Heading2"/>
        <w:rPr>
          <w:noProof/>
        </w:rPr>
      </w:pPr>
      <w:bookmarkStart w:id="14" w:name="_Toc135402335"/>
      <w:bookmarkStart w:id="15" w:name="_Toc137996050"/>
      <w:bookmarkStart w:id="16" w:name="_Toc139009137"/>
      <w:bookmarkStart w:id="17" w:name="_Toc140568283"/>
      <w:r>
        <w:rPr>
          <w:noProof/>
        </w:rPr>
        <w:t>Why</w:t>
      </w:r>
      <w:r w:rsidR="001834D5">
        <w:rPr>
          <w:noProof/>
        </w:rPr>
        <w:t xml:space="preserve"> </w:t>
      </w:r>
      <w:r>
        <w:rPr>
          <w:noProof/>
        </w:rPr>
        <w:t>is</w:t>
      </w:r>
      <w:r w:rsidR="001834D5">
        <w:rPr>
          <w:noProof/>
        </w:rPr>
        <w:t xml:space="preserve"> </w:t>
      </w:r>
      <w:r>
        <w:rPr>
          <w:noProof/>
        </w:rPr>
        <w:t>hand</w:t>
      </w:r>
      <w:r w:rsidR="001834D5">
        <w:rPr>
          <w:noProof/>
        </w:rPr>
        <w:t xml:space="preserve"> </w:t>
      </w:r>
      <w:r>
        <w:rPr>
          <w:noProof/>
        </w:rPr>
        <w:t>hygiene</w:t>
      </w:r>
      <w:r w:rsidR="001834D5">
        <w:rPr>
          <w:noProof/>
        </w:rPr>
        <w:t xml:space="preserve"> </w:t>
      </w:r>
      <w:r>
        <w:rPr>
          <w:noProof/>
        </w:rPr>
        <w:t>imp</w:t>
      </w:r>
      <w:r w:rsidRPr="008F1632">
        <w:rPr>
          <w:noProof/>
          <w:color w:val="125370"/>
        </w:rPr>
        <w:t>ort</w:t>
      </w:r>
      <w:r>
        <w:rPr>
          <w:noProof/>
        </w:rPr>
        <w:t>ant?</w:t>
      </w:r>
      <w:bookmarkEnd w:id="14"/>
      <w:bookmarkEnd w:id="15"/>
      <w:bookmarkEnd w:id="16"/>
      <w:bookmarkEnd w:id="17"/>
    </w:p>
    <w:p w14:paraId="674A24F9" w14:textId="6D08AAFD" w:rsidR="001A0AE1" w:rsidRDefault="001A0AE1" w:rsidP="00A348A6">
      <w:pPr>
        <w:rPr>
          <w:noProof/>
        </w:rPr>
      </w:pPr>
      <w:r w:rsidRPr="001A0AE1">
        <w:rPr>
          <w:noProof/>
        </w:rPr>
        <w:t>Hand</w:t>
      </w:r>
      <w:r w:rsidR="001834D5">
        <w:rPr>
          <w:noProof/>
        </w:rPr>
        <w:t xml:space="preserve"> </w:t>
      </w:r>
      <w:r w:rsidRPr="001A0AE1">
        <w:rPr>
          <w:noProof/>
        </w:rPr>
        <w:t>hygiene</w:t>
      </w:r>
      <w:r w:rsidR="001834D5">
        <w:rPr>
          <w:noProof/>
        </w:rPr>
        <w:t xml:space="preserve"> </w:t>
      </w:r>
      <w:r w:rsidRPr="001A0AE1">
        <w:rPr>
          <w:noProof/>
        </w:rPr>
        <w:t>is</w:t>
      </w:r>
      <w:r w:rsidR="001834D5">
        <w:rPr>
          <w:noProof/>
        </w:rPr>
        <w:t xml:space="preserve"> </w:t>
      </w:r>
      <w:r w:rsidRPr="001A0AE1">
        <w:rPr>
          <w:noProof/>
        </w:rPr>
        <w:t>one</w:t>
      </w:r>
      <w:r w:rsidR="001834D5">
        <w:rPr>
          <w:noProof/>
        </w:rPr>
        <w:t xml:space="preserve"> </w:t>
      </w:r>
      <w:r w:rsidRPr="001A0AE1">
        <w:rPr>
          <w:noProof/>
        </w:rPr>
        <w:t>element</w:t>
      </w:r>
      <w:r w:rsidR="001834D5">
        <w:rPr>
          <w:noProof/>
        </w:rPr>
        <w:t xml:space="preserve"> </w:t>
      </w:r>
      <w:r w:rsidRPr="001A0AE1">
        <w:rPr>
          <w:noProof/>
        </w:rPr>
        <w:t>of</w:t>
      </w:r>
      <w:r w:rsidR="001834D5">
        <w:rPr>
          <w:noProof/>
        </w:rPr>
        <w:t xml:space="preserve"> </w:t>
      </w:r>
      <w:r w:rsidRPr="001A0AE1">
        <w:rPr>
          <w:noProof/>
        </w:rPr>
        <w:t>standard</w:t>
      </w:r>
      <w:r w:rsidR="001834D5">
        <w:rPr>
          <w:noProof/>
        </w:rPr>
        <w:t xml:space="preserve"> </w:t>
      </w:r>
      <w:r w:rsidRPr="001A0AE1">
        <w:rPr>
          <w:noProof/>
        </w:rPr>
        <w:t>precautions,</w:t>
      </w:r>
      <w:r w:rsidR="001834D5">
        <w:rPr>
          <w:noProof/>
        </w:rPr>
        <w:t xml:space="preserve"> </w:t>
      </w:r>
      <w:r w:rsidRPr="001A0AE1">
        <w:rPr>
          <w:noProof/>
        </w:rPr>
        <w:t>which</w:t>
      </w:r>
      <w:r w:rsidR="001834D5">
        <w:rPr>
          <w:noProof/>
        </w:rPr>
        <w:t xml:space="preserve"> </w:t>
      </w:r>
      <w:r w:rsidRPr="001A0AE1">
        <w:rPr>
          <w:noProof/>
        </w:rPr>
        <w:t>are</w:t>
      </w:r>
      <w:r w:rsidR="00897BC8">
        <w:rPr>
          <w:noProof/>
        </w:rPr>
        <w:t xml:space="preserve"> </w:t>
      </w:r>
      <w:r w:rsidRPr="001A0AE1">
        <w:rPr>
          <w:noProof/>
        </w:rPr>
        <w:t>the</w:t>
      </w:r>
      <w:r w:rsidR="001834D5">
        <w:rPr>
          <w:noProof/>
        </w:rPr>
        <w:t xml:space="preserve"> </w:t>
      </w:r>
      <w:r w:rsidRPr="001A0AE1">
        <w:rPr>
          <w:noProof/>
        </w:rPr>
        <w:t>primary</w:t>
      </w:r>
      <w:r w:rsidR="001834D5">
        <w:rPr>
          <w:noProof/>
        </w:rPr>
        <w:t xml:space="preserve"> </w:t>
      </w:r>
      <w:r w:rsidRPr="001A0AE1">
        <w:rPr>
          <w:noProof/>
        </w:rPr>
        <w:t>strategy</w:t>
      </w:r>
      <w:r w:rsidR="001834D5">
        <w:rPr>
          <w:noProof/>
        </w:rPr>
        <w:t xml:space="preserve"> </w:t>
      </w:r>
      <w:r w:rsidRPr="001A0AE1">
        <w:rPr>
          <w:noProof/>
        </w:rPr>
        <w:t>for</w:t>
      </w:r>
      <w:r w:rsidR="001834D5">
        <w:rPr>
          <w:noProof/>
        </w:rPr>
        <w:t xml:space="preserve"> </w:t>
      </w:r>
      <w:r w:rsidRPr="001A0AE1">
        <w:rPr>
          <w:noProof/>
        </w:rPr>
        <w:t>minimising</w:t>
      </w:r>
      <w:r w:rsidR="001834D5">
        <w:rPr>
          <w:noProof/>
        </w:rPr>
        <w:t xml:space="preserve"> </w:t>
      </w:r>
      <w:r w:rsidRPr="001A0AE1">
        <w:rPr>
          <w:noProof/>
        </w:rPr>
        <w:t>the</w:t>
      </w:r>
      <w:r w:rsidR="001834D5">
        <w:rPr>
          <w:noProof/>
        </w:rPr>
        <w:t xml:space="preserve"> </w:t>
      </w:r>
      <w:r w:rsidRPr="001A0AE1">
        <w:rPr>
          <w:noProof/>
        </w:rPr>
        <w:t>transmission</w:t>
      </w:r>
      <w:r w:rsidR="001834D5">
        <w:rPr>
          <w:noProof/>
        </w:rPr>
        <w:t xml:space="preserve"> </w:t>
      </w:r>
      <w:r w:rsidRPr="001A0AE1">
        <w:rPr>
          <w:noProof/>
        </w:rPr>
        <w:t>of</w:t>
      </w:r>
      <w:r w:rsidR="001834D5">
        <w:rPr>
          <w:noProof/>
        </w:rPr>
        <w:t xml:space="preserve"> </w:t>
      </w:r>
      <w:r w:rsidRPr="001A0AE1">
        <w:rPr>
          <w:noProof/>
        </w:rPr>
        <w:t>healthcare-associated</w:t>
      </w:r>
      <w:r w:rsidR="001834D5">
        <w:rPr>
          <w:noProof/>
        </w:rPr>
        <w:t xml:space="preserve"> </w:t>
      </w:r>
      <w:r w:rsidRPr="001A0AE1">
        <w:rPr>
          <w:noProof/>
        </w:rPr>
        <w:t>infections</w:t>
      </w:r>
      <w:r w:rsidR="00897BC8">
        <w:rPr>
          <w:noProof/>
        </w:rPr>
        <w:t xml:space="preserve"> (HAIs)</w:t>
      </w:r>
      <w:r w:rsidRPr="001A0AE1">
        <w:rPr>
          <w:noProof/>
        </w:rPr>
        <w:t>.</w:t>
      </w:r>
      <w:r w:rsidR="001834D5">
        <w:rPr>
          <w:noProof/>
        </w:rPr>
        <w:t xml:space="preserve"> </w:t>
      </w:r>
      <w:r w:rsidRPr="001A0AE1">
        <w:rPr>
          <w:noProof/>
        </w:rPr>
        <w:t>Standard</w:t>
      </w:r>
      <w:r w:rsidR="001834D5">
        <w:rPr>
          <w:noProof/>
        </w:rPr>
        <w:t xml:space="preserve"> </w:t>
      </w:r>
      <w:r w:rsidRPr="001A0AE1">
        <w:rPr>
          <w:noProof/>
        </w:rPr>
        <w:t>precautions</w:t>
      </w:r>
      <w:r w:rsidR="001834D5">
        <w:rPr>
          <w:noProof/>
        </w:rPr>
        <w:t xml:space="preserve"> </w:t>
      </w:r>
      <w:r w:rsidRPr="001A0AE1">
        <w:rPr>
          <w:noProof/>
        </w:rPr>
        <w:t>must</w:t>
      </w:r>
      <w:r w:rsidR="001834D5">
        <w:rPr>
          <w:noProof/>
        </w:rPr>
        <w:t xml:space="preserve"> </w:t>
      </w:r>
      <w:r w:rsidRPr="001A0AE1">
        <w:rPr>
          <w:noProof/>
        </w:rPr>
        <w:t>be</w:t>
      </w:r>
      <w:r w:rsidR="001834D5">
        <w:rPr>
          <w:noProof/>
        </w:rPr>
        <w:t xml:space="preserve"> </w:t>
      </w:r>
      <w:r w:rsidRPr="001A0AE1">
        <w:rPr>
          <w:noProof/>
        </w:rPr>
        <w:t>used</w:t>
      </w:r>
      <w:r w:rsidR="001834D5">
        <w:rPr>
          <w:noProof/>
        </w:rPr>
        <w:t xml:space="preserve"> </w:t>
      </w:r>
      <w:r w:rsidRPr="001A0AE1">
        <w:rPr>
          <w:noProof/>
        </w:rPr>
        <w:t>when</w:t>
      </w:r>
      <w:r w:rsidR="001834D5">
        <w:rPr>
          <w:noProof/>
        </w:rPr>
        <w:t xml:space="preserve"> </w:t>
      </w:r>
      <w:r w:rsidRPr="001A0AE1">
        <w:rPr>
          <w:noProof/>
        </w:rPr>
        <w:t>providing</w:t>
      </w:r>
      <w:r w:rsidR="001834D5">
        <w:rPr>
          <w:noProof/>
        </w:rPr>
        <w:t xml:space="preserve"> </w:t>
      </w:r>
      <w:r w:rsidRPr="001A0AE1">
        <w:rPr>
          <w:noProof/>
        </w:rPr>
        <w:t>care</w:t>
      </w:r>
      <w:r w:rsidR="001834D5">
        <w:rPr>
          <w:noProof/>
        </w:rPr>
        <w:t xml:space="preserve"> </w:t>
      </w:r>
      <w:r w:rsidRPr="001A0AE1">
        <w:rPr>
          <w:noProof/>
        </w:rPr>
        <w:t>to</w:t>
      </w:r>
      <w:r w:rsidR="001834D5">
        <w:rPr>
          <w:noProof/>
        </w:rPr>
        <w:t xml:space="preserve"> </w:t>
      </w:r>
      <w:r w:rsidRPr="001A0AE1">
        <w:rPr>
          <w:noProof/>
        </w:rPr>
        <w:t>all</w:t>
      </w:r>
      <w:r w:rsidR="001834D5">
        <w:rPr>
          <w:noProof/>
        </w:rPr>
        <w:t xml:space="preserve"> </w:t>
      </w:r>
      <w:r w:rsidRPr="001A0AE1">
        <w:rPr>
          <w:noProof/>
        </w:rPr>
        <w:t>patients,</w:t>
      </w:r>
      <w:r w:rsidR="001834D5">
        <w:rPr>
          <w:noProof/>
        </w:rPr>
        <w:t xml:space="preserve"> </w:t>
      </w:r>
      <w:r w:rsidRPr="001A0AE1">
        <w:rPr>
          <w:noProof/>
        </w:rPr>
        <w:t>regardless</w:t>
      </w:r>
      <w:r w:rsidR="001834D5">
        <w:rPr>
          <w:noProof/>
        </w:rPr>
        <w:t xml:space="preserve"> </w:t>
      </w:r>
      <w:r w:rsidRPr="001A0AE1">
        <w:rPr>
          <w:noProof/>
        </w:rPr>
        <w:t>of</w:t>
      </w:r>
      <w:r w:rsidR="001834D5">
        <w:rPr>
          <w:noProof/>
        </w:rPr>
        <w:t xml:space="preserve"> </w:t>
      </w:r>
      <w:r w:rsidRPr="001A0AE1">
        <w:rPr>
          <w:noProof/>
        </w:rPr>
        <w:t>whether</w:t>
      </w:r>
      <w:r w:rsidR="001834D5">
        <w:rPr>
          <w:noProof/>
        </w:rPr>
        <w:t xml:space="preserve"> </w:t>
      </w:r>
      <w:r w:rsidRPr="001A0AE1">
        <w:rPr>
          <w:noProof/>
        </w:rPr>
        <w:t>they</w:t>
      </w:r>
      <w:r w:rsidR="001834D5">
        <w:rPr>
          <w:noProof/>
        </w:rPr>
        <w:t xml:space="preserve"> </w:t>
      </w:r>
      <w:r w:rsidRPr="001A0AE1">
        <w:rPr>
          <w:noProof/>
        </w:rPr>
        <w:t>are</w:t>
      </w:r>
      <w:r w:rsidR="001834D5">
        <w:rPr>
          <w:noProof/>
        </w:rPr>
        <w:t xml:space="preserve"> </w:t>
      </w:r>
      <w:r w:rsidRPr="001A0AE1">
        <w:rPr>
          <w:noProof/>
        </w:rPr>
        <w:t>known</w:t>
      </w:r>
      <w:r w:rsidR="001834D5">
        <w:rPr>
          <w:noProof/>
        </w:rPr>
        <w:t xml:space="preserve"> </w:t>
      </w:r>
      <w:r w:rsidRPr="001A0AE1">
        <w:rPr>
          <w:noProof/>
        </w:rPr>
        <w:t>or</w:t>
      </w:r>
      <w:r w:rsidR="001834D5">
        <w:rPr>
          <w:noProof/>
        </w:rPr>
        <w:t xml:space="preserve"> </w:t>
      </w:r>
      <w:r w:rsidRPr="001A0AE1">
        <w:rPr>
          <w:noProof/>
        </w:rPr>
        <w:t>suspected</w:t>
      </w:r>
      <w:r w:rsidR="001834D5">
        <w:rPr>
          <w:noProof/>
        </w:rPr>
        <w:t xml:space="preserve"> </w:t>
      </w:r>
      <w:r w:rsidRPr="001A0AE1">
        <w:rPr>
          <w:noProof/>
        </w:rPr>
        <w:t>to</w:t>
      </w:r>
      <w:r w:rsidR="001834D5">
        <w:rPr>
          <w:noProof/>
        </w:rPr>
        <w:t xml:space="preserve"> </w:t>
      </w:r>
      <w:r w:rsidRPr="001A0AE1">
        <w:rPr>
          <w:noProof/>
        </w:rPr>
        <w:t>have</w:t>
      </w:r>
      <w:r w:rsidR="001834D5">
        <w:rPr>
          <w:noProof/>
        </w:rPr>
        <w:t xml:space="preserve"> </w:t>
      </w:r>
      <w:r w:rsidRPr="001A0AE1">
        <w:rPr>
          <w:noProof/>
        </w:rPr>
        <w:t>an</w:t>
      </w:r>
      <w:r w:rsidR="001834D5">
        <w:rPr>
          <w:noProof/>
        </w:rPr>
        <w:t xml:space="preserve"> </w:t>
      </w:r>
      <w:r w:rsidRPr="001A0AE1">
        <w:rPr>
          <w:noProof/>
        </w:rPr>
        <w:t>infection.</w:t>
      </w:r>
    </w:p>
    <w:p w14:paraId="106343B6" w14:textId="41DD1481" w:rsidR="00A348A6" w:rsidRDefault="0033437C" w:rsidP="00A348A6">
      <w:r>
        <w:rPr>
          <w:noProof/>
        </w:rPr>
        <w:t>Hand</w:t>
      </w:r>
      <w:r w:rsidR="001834D5">
        <w:rPr>
          <w:noProof/>
        </w:rPr>
        <w:t xml:space="preserve"> </w:t>
      </w:r>
      <w:r>
        <w:rPr>
          <w:noProof/>
        </w:rPr>
        <w:t>hygiene</w:t>
      </w:r>
      <w:r w:rsidR="001834D5">
        <w:rPr>
          <w:noProof/>
        </w:rPr>
        <w:t xml:space="preserve"> </w:t>
      </w:r>
      <w:r>
        <w:rPr>
          <w:noProof/>
        </w:rPr>
        <w:t>is</w:t>
      </w:r>
      <w:r w:rsidR="001834D5">
        <w:rPr>
          <w:noProof/>
        </w:rPr>
        <w:t xml:space="preserve"> </w:t>
      </w:r>
      <w:r>
        <w:rPr>
          <w:noProof/>
        </w:rPr>
        <w:t>critical</w:t>
      </w:r>
      <w:r w:rsidR="001834D5">
        <w:rPr>
          <w:noProof/>
        </w:rPr>
        <w:t xml:space="preserve"> </w:t>
      </w:r>
      <w:r>
        <w:rPr>
          <w:noProof/>
        </w:rPr>
        <w:t>for</w:t>
      </w:r>
      <w:r w:rsidR="001834D5">
        <w:rPr>
          <w:noProof/>
        </w:rPr>
        <w:t xml:space="preserve"> </w:t>
      </w:r>
      <w:r>
        <w:rPr>
          <w:noProof/>
        </w:rPr>
        <w:t>patient</w:t>
      </w:r>
      <w:r w:rsidR="001834D5">
        <w:rPr>
          <w:noProof/>
        </w:rPr>
        <w:t xml:space="preserve"> </w:t>
      </w:r>
      <w:r>
        <w:rPr>
          <w:noProof/>
        </w:rPr>
        <w:t>and</w:t>
      </w:r>
      <w:r w:rsidR="001834D5">
        <w:rPr>
          <w:noProof/>
        </w:rPr>
        <w:t xml:space="preserve"> </w:t>
      </w:r>
      <w:r>
        <w:rPr>
          <w:noProof/>
        </w:rPr>
        <w:t>healthcare</w:t>
      </w:r>
      <w:r w:rsidR="001834D5">
        <w:rPr>
          <w:noProof/>
        </w:rPr>
        <w:t xml:space="preserve"> </w:t>
      </w:r>
      <w:r>
        <w:rPr>
          <w:noProof/>
        </w:rPr>
        <w:t>worker</w:t>
      </w:r>
      <w:r w:rsidR="001834D5">
        <w:rPr>
          <w:noProof/>
        </w:rPr>
        <w:t xml:space="preserve"> </w:t>
      </w:r>
      <w:r>
        <w:rPr>
          <w:noProof/>
        </w:rPr>
        <w:t>safety</w:t>
      </w:r>
      <w:r w:rsidR="001834D5">
        <w:rPr>
          <w:noProof/>
        </w:rPr>
        <w:t xml:space="preserve"> </w:t>
      </w:r>
      <w:r>
        <w:rPr>
          <w:noProof/>
        </w:rPr>
        <w:t>because</w:t>
      </w:r>
      <w:r w:rsidR="001834D5">
        <w:rPr>
          <w:noProof/>
        </w:rPr>
        <w:t xml:space="preserve"> </w:t>
      </w:r>
      <w:r>
        <w:rPr>
          <w:noProof/>
        </w:rPr>
        <w:t>it</w:t>
      </w:r>
      <w:r w:rsidR="001834D5">
        <w:rPr>
          <w:noProof/>
        </w:rPr>
        <w:t xml:space="preserve"> </w:t>
      </w:r>
      <w:r>
        <w:rPr>
          <w:noProof/>
        </w:rPr>
        <w:t>reduces</w:t>
      </w:r>
      <w:r w:rsidR="001834D5">
        <w:rPr>
          <w:noProof/>
        </w:rPr>
        <w:t xml:space="preserve"> </w:t>
      </w:r>
      <w:r>
        <w:rPr>
          <w:noProof/>
        </w:rPr>
        <w:t>the</w:t>
      </w:r>
      <w:r w:rsidR="001834D5">
        <w:rPr>
          <w:noProof/>
        </w:rPr>
        <w:t xml:space="preserve"> </w:t>
      </w:r>
      <w:r>
        <w:rPr>
          <w:noProof/>
        </w:rPr>
        <w:t>risk</w:t>
      </w:r>
      <w:r w:rsidR="001834D5">
        <w:rPr>
          <w:noProof/>
        </w:rPr>
        <w:t xml:space="preserve"> </w:t>
      </w:r>
      <w:r>
        <w:rPr>
          <w:noProof/>
        </w:rPr>
        <w:t>of</w:t>
      </w:r>
      <w:r w:rsidR="001834D5">
        <w:rPr>
          <w:noProof/>
        </w:rPr>
        <w:t xml:space="preserve"> </w:t>
      </w:r>
      <w:r>
        <w:rPr>
          <w:noProof/>
        </w:rPr>
        <w:t>transmi</w:t>
      </w:r>
      <w:r w:rsidR="00CA6026">
        <w:rPr>
          <w:noProof/>
        </w:rPr>
        <w:t>tting</w:t>
      </w:r>
      <w:r w:rsidR="001834D5">
        <w:rPr>
          <w:noProof/>
        </w:rPr>
        <w:t xml:space="preserve"> </w:t>
      </w:r>
      <w:r>
        <w:rPr>
          <w:noProof/>
        </w:rPr>
        <w:t>infection.</w:t>
      </w:r>
      <w:r w:rsidR="001834D5">
        <w:t xml:space="preserve"> </w:t>
      </w:r>
      <w:r w:rsidR="00D204AE" w:rsidRPr="00D204AE">
        <w:t>There</w:t>
      </w:r>
      <w:r w:rsidR="001834D5">
        <w:t xml:space="preserve"> </w:t>
      </w:r>
      <w:r w:rsidR="00D204AE" w:rsidRPr="00D204AE">
        <w:t>is</w:t>
      </w:r>
      <w:r w:rsidR="001834D5">
        <w:t xml:space="preserve"> </w:t>
      </w:r>
      <w:r w:rsidR="00D204AE" w:rsidRPr="00D204AE">
        <w:t>a</w:t>
      </w:r>
      <w:r w:rsidR="001834D5">
        <w:t xml:space="preserve"> </w:t>
      </w:r>
      <w:r w:rsidR="00A348A6">
        <w:t>connection</w:t>
      </w:r>
      <w:r w:rsidR="001834D5">
        <w:t xml:space="preserve"> </w:t>
      </w:r>
      <w:r w:rsidR="00D204AE" w:rsidRPr="00D204AE">
        <w:t>between</w:t>
      </w:r>
      <w:r w:rsidR="001834D5">
        <w:t xml:space="preserve"> </w:t>
      </w:r>
      <w:r w:rsidR="00D204AE" w:rsidRPr="00D204AE">
        <w:t>hand</w:t>
      </w:r>
      <w:r w:rsidR="001834D5">
        <w:t xml:space="preserve"> </w:t>
      </w:r>
      <w:r w:rsidR="00D204AE" w:rsidRPr="00D204AE">
        <w:t>hygiene</w:t>
      </w:r>
      <w:r w:rsidR="001834D5">
        <w:t xml:space="preserve"> </w:t>
      </w:r>
      <w:r w:rsidR="00D204AE" w:rsidRPr="00D204AE">
        <w:t>compliance</w:t>
      </w:r>
      <w:r w:rsidR="001834D5">
        <w:t xml:space="preserve"> </w:t>
      </w:r>
      <w:r w:rsidR="00D204AE" w:rsidRPr="00D204AE">
        <w:t>rates</w:t>
      </w:r>
      <w:r w:rsidR="001834D5">
        <w:t xml:space="preserve"> </w:t>
      </w:r>
      <w:r w:rsidR="00D204AE" w:rsidRPr="00D204AE">
        <w:t>and</w:t>
      </w:r>
      <w:r w:rsidR="001834D5">
        <w:t xml:space="preserve"> </w:t>
      </w:r>
      <w:r w:rsidR="00D204AE" w:rsidRPr="00D204AE">
        <w:t>the</w:t>
      </w:r>
      <w:r w:rsidR="001834D5">
        <w:t xml:space="preserve"> </w:t>
      </w:r>
      <w:r w:rsidR="00D204AE" w:rsidRPr="00D204AE">
        <w:t>incidence</w:t>
      </w:r>
      <w:r w:rsidR="001834D5">
        <w:t xml:space="preserve"> </w:t>
      </w:r>
      <w:r w:rsidR="00D204AE" w:rsidRPr="00D204AE">
        <w:t>of</w:t>
      </w:r>
      <w:r w:rsidR="002276DE">
        <w:t xml:space="preserve"> HAIs</w:t>
      </w:r>
      <w:r w:rsidR="007F12B5">
        <w:t>.</w:t>
      </w:r>
    </w:p>
    <w:p w14:paraId="54F182DC" w14:textId="6B797EF3" w:rsidR="0033437C" w:rsidRPr="00053D0D" w:rsidRDefault="007F12B5" w:rsidP="00897BC8">
      <w:pPr>
        <w:pStyle w:val="Normal-beforebullets"/>
      </w:pPr>
      <w:r>
        <w:t>S</w:t>
      </w:r>
      <w:r w:rsidR="0033437C">
        <w:t>ystematic</w:t>
      </w:r>
      <w:r w:rsidR="001834D5">
        <w:t xml:space="preserve"> </w:t>
      </w:r>
      <w:r w:rsidR="0033437C">
        <w:t>appropriate</w:t>
      </w:r>
      <w:r w:rsidR="001834D5">
        <w:t xml:space="preserve"> </w:t>
      </w:r>
      <w:r w:rsidR="0033437C">
        <w:t>hygiene</w:t>
      </w:r>
      <w:r w:rsidR="001834D5">
        <w:t xml:space="preserve"> </w:t>
      </w:r>
      <w:r w:rsidR="0033437C">
        <w:t>practice</w:t>
      </w:r>
      <w:r w:rsidR="001834D5">
        <w:t xml:space="preserve"> </w:t>
      </w:r>
      <w:r w:rsidR="00A348A6">
        <w:t>is</w:t>
      </w:r>
      <w:r w:rsidR="001834D5">
        <w:t xml:space="preserve"> </w:t>
      </w:r>
      <w:r w:rsidR="0033437C">
        <w:t>associated</w:t>
      </w:r>
      <w:r w:rsidR="001834D5">
        <w:t xml:space="preserve"> </w:t>
      </w:r>
      <w:r w:rsidR="0033437C">
        <w:t>with:</w:t>
      </w:r>
    </w:p>
    <w:p w14:paraId="503624C9" w14:textId="165228BD" w:rsidR="0033437C" w:rsidRDefault="00C5113E" w:rsidP="00A348A6">
      <w:pPr>
        <w:pStyle w:val="Bulletlist"/>
      </w:pPr>
      <w:r>
        <w:t>s</w:t>
      </w:r>
      <w:r w:rsidR="0033437C">
        <w:t>ustained</w:t>
      </w:r>
      <w:r w:rsidR="001834D5">
        <w:t xml:space="preserve"> </w:t>
      </w:r>
      <w:r w:rsidR="0033437C">
        <w:t>decrease</w:t>
      </w:r>
      <w:r w:rsidR="001834D5">
        <w:t xml:space="preserve"> </w:t>
      </w:r>
      <w:r w:rsidR="0033437C">
        <w:t>in</w:t>
      </w:r>
      <w:r w:rsidR="001834D5">
        <w:t xml:space="preserve"> </w:t>
      </w:r>
      <w:r w:rsidR="0033437C">
        <w:t>the</w:t>
      </w:r>
      <w:r w:rsidR="001834D5">
        <w:t xml:space="preserve"> </w:t>
      </w:r>
      <w:r w:rsidR="0033437C">
        <w:t>incidence</w:t>
      </w:r>
      <w:r w:rsidR="001834D5">
        <w:t xml:space="preserve"> </w:t>
      </w:r>
      <w:r w:rsidR="0033437C">
        <w:t>of</w:t>
      </w:r>
      <w:r w:rsidR="001834D5">
        <w:t xml:space="preserve"> </w:t>
      </w:r>
      <w:r w:rsidR="0033437C">
        <w:t>infections</w:t>
      </w:r>
      <w:r w:rsidR="001834D5">
        <w:t xml:space="preserve"> </w:t>
      </w:r>
      <w:r w:rsidR="0033437C">
        <w:t>caused</w:t>
      </w:r>
      <w:r w:rsidR="001834D5">
        <w:t xml:space="preserve"> </w:t>
      </w:r>
      <w:r w:rsidR="0033437C">
        <w:t>by</w:t>
      </w:r>
      <w:r w:rsidR="001834D5">
        <w:t xml:space="preserve"> </w:t>
      </w:r>
      <w:r w:rsidR="0033437C">
        <w:t>m</w:t>
      </w:r>
      <w:r w:rsidR="0033437C" w:rsidRPr="00D22154">
        <w:t>ethicillin-resistant</w:t>
      </w:r>
      <w:r w:rsidR="001834D5">
        <w:t xml:space="preserve"> </w:t>
      </w:r>
      <w:bookmarkStart w:id="18" w:name="_Hlk139271659"/>
      <w:r w:rsidR="0033437C" w:rsidRPr="00053D0D">
        <w:rPr>
          <w:rStyle w:val="Emphasis"/>
        </w:rPr>
        <w:t>Staphylococcus</w:t>
      </w:r>
      <w:r w:rsidR="001834D5">
        <w:rPr>
          <w:rStyle w:val="Emphasis"/>
        </w:rPr>
        <w:t xml:space="preserve"> </w:t>
      </w:r>
      <w:r w:rsidR="0033437C" w:rsidRPr="00053D0D">
        <w:rPr>
          <w:rStyle w:val="Emphasis"/>
        </w:rPr>
        <w:t>aureus</w:t>
      </w:r>
      <w:r w:rsidR="001834D5">
        <w:t xml:space="preserve"> </w:t>
      </w:r>
      <w:r w:rsidR="0033437C">
        <w:t>(MRSA)</w:t>
      </w:r>
      <w:r w:rsidR="001834D5">
        <w:t xml:space="preserve"> </w:t>
      </w:r>
      <w:bookmarkEnd w:id="18"/>
      <w:r w:rsidR="0033437C">
        <w:t>and</w:t>
      </w:r>
      <w:r w:rsidR="001834D5">
        <w:t xml:space="preserve"> </w:t>
      </w:r>
      <w:r w:rsidR="0033437C">
        <w:t>v</w:t>
      </w:r>
      <w:r w:rsidR="0033437C" w:rsidRPr="00D22154">
        <w:t>ancomycin-resistant</w:t>
      </w:r>
      <w:r w:rsidR="001834D5">
        <w:t xml:space="preserve"> </w:t>
      </w:r>
      <w:bookmarkStart w:id="19" w:name="_Hlk139271666"/>
      <w:r w:rsidR="0033437C" w:rsidRPr="00053D0D">
        <w:rPr>
          <w:rStyle w:val="Emphasis"/>
        </w:rPr>
        <w:t>enterococci</w:t>
      </w:r>
      <w:bookmarkEnd w:id="19"/>
    </w:p>
    <w:p w14:paraId="482E1E51" w14:textId="768DD071" w:rsidR="0033437C" w:rsidRDefault="00C5113E" w:rsidP="00A348A6">
      <w:pPr>
        <w:pStyle w:val="Bulletlist"/>
      </w:pPr>
      <w:r>
        <w:t>r</w:t>
      </w:r>
      <w:r w:rsidR="0033437C">
        <w:t>eductions</w:t>
      </w:r>
      <w:r w:rsidR="001834D5">
        <w:t xml:space="preserve"> </w:t>
      </w:r>
      <w:r w:rsidR="0033437C">
        <w:t>in</w:t>
      </w:r>
      <w:r w:rsidR="001834D5">
        <w:t xml:space="preserve"> </w:t>
      </w:r>
      <w:r w:rsidR="002276DE">
        <w:t>HAIs</w:t>
      </w:r>
      <w:r w:rsidR="001834D5">
        <w:t xml:space="preserve"> </w:t>
      </w:r>
      <w:r w:rsidR="0033437C">
        <w:t>of</w:t>
      </w:r>
      <w:r w:rsidR="001834D5">
        <w:t xml:space="preserve"> </w:t>
      </w:r>
      <w:r w:rsidR="0033437C">
        <w:t>up</w:t>
      </w:r>
      <w:r w:rsidR="001834D5">
        <w:t xml:space="preserve"> </w:t>
      </w:r>
      <w:r w:rsidR="0033437C">
        <w:t>to</w:t>
      </w:r>
      <w:r w:rsidR="001834D5">
        <w:t xml:space="preserve"> </w:t>
      </w:r>
      <w:r w:rsidR="0033437C">
        <w:t>45%</w:t>
      </w:r>
      <w:r w:rsidR="001834D5">
        <w:t xml:space="preserve"> </w:t>
      </w:r>
      <w:r w:rsidR="0033437C">
        <w:t>in</w:t>
      </w:r>
      <w:r w:rsidR="001834D5">
        <w:t xml:space="preserve"> </w:t>
      </w:r>
      <w:r w:rsidR="0033437C">
        <w:t>a</w:t>
      </w:r>
      <w:r w:rsidR="001834D5">
        <w:t xml:space="preserve"> </w:t>
      </w:r>
      <w:r w:rsidR="0033437C">
        <w:t>range</w:t>
      </w:r>
      <w:r w:rsidR="001834D5">
        <w:t xml:space="preserve"> </w:t>
      </w:r>
      <w:r w:rsidR="0033437C">
        <w:t>of</w:t>
      </w:r>
      <w:r w:rsidR="001834D5">
        <w:t xml:space="preserve"> </w:t>
      </w:r>
      <w:r w:rsidR="0033437C">
        <w:t>settings</w:t>
      </w:r>
    </w:p>
    <w:p w14:paraId="5435B185" w14:textId="2388FEE9" w:rsidR="001A0AE1" w:rsidRDefault="00C5113E" w:rsidP="00A348A6">
      <w:pPr>
        <w:pStyle w:val="Bulletlist"/>
      </w:pPr>
      <w:r>
        <w:t>a</w:t>
      </w:r>
      <w:r w:rsidR="001834D5">
        <w:t xml:space="preserve"> </w:t>
      </w:r>
      <w:r w:rsidR="0033437C">
        <w:t>reduction</w:t>
      </w:r>
      <w:r w:rsidR="001834D5">
        <w:t xml:space="preserve"> </w:t>
      </w:r>
      <w:r w:rsidR="00A348A6">
        <w:t>of</w:t>
      </w:r>
      <w:r w:rsidR="001834D5">
        <w:t xml:space="preserve"> </w:t>
      </w:r>
      <w:r w:rsidR="00F42BD6">
        <w:t>more</w:t>
      </w:r>
      <w:r w:rsidR="001834D5">
        <w:t xml:space="preserve"> </w:t>
      </w:r>
      <w:r w:rsidR="00A348A6">
        <w:t>than</w:t>
      </w:r>
      <w:r w:rsidR="001834D5">
        <w:t xml:space="preserve"> </w:t>
      </w:r>
      <w:r w:rsidR="00A348A6">
        <w:t>50%</w:t>
      </w:r>
      <w:r w:rsidR="001834D5">
        <w:t xml:space="preserve"> </w:t>
      </w:r>
      <w:r w:rsidR="0033437C">
        <w:t>in</w:t>
      </w:r>
      <w:r w:rsidR="001834D5">
        <w:t xml:space="preserve"> </w:t>
      </w:r>
      <w:r w:rsidR="0033437C">
        <w:t>the</w:t>
      </w:r>
      <w:r w:rsidR="001834D5">
        <w:t xml:space="preserve"> </w:t>
      </w:r>
      <w:r w:rsidR="0033437C">
        <w:t>rates</w:t>
      </w:r>
      <w:r w:rsidR="001834D5">
        <w:t xml:space="preserve"> </w:t>
      </w:r>
      <w:r w:rsidR="0033437C">
        <w:t>of</w:t>
      </w:r>
      <w:r w:rsidR="001834D5">
        <w:t xml:space="preserve"> </w:t>
      </w:r>
      <w:r w:rsidR="0033437C">
        <w:t>nosocomial</w:t>
      </w:r>
      <w:r w:rsidR="001834D5">
        <w:t xml:space="preserve"> </w:t>
      </w:r>
      <w:r w:rsidR="0033437C">
        <w:t>disease</w:t>
      </w:r>
      <w:r w:rsidR="001834D5">
        <w:t xml:space="preserve"> </w:t>
      </w:r>
      <w:r w:rsidR="0033437C">
        <w:t>associated</w:t>
      </w:r>
      <w:r w:rsidR="001834D5">
        <w:t xml:space="preserve"> </w:t>
      </w:r>
      <w:r w:rsidR="0033437C">
        <w:t>with</w:t>
      </w:r>
      <w:r w:rsidR="001834D5">
        <w:t xml:space="preserve"> </w:t>
      </w:r>
      <w:r w:rsidR="0033437C">
        <w:t>MRSA</w:t>
      </w:r>
      <w:r w:rsidR="001834D5">
        <w:t xml:space="preserve"> </w:t>
      </w:r>
      <w:r w:rsidR="0033437C">
        <w:t>and</w:t>
      </w:r>
      <w:r w:rsidR="001834D5">
        <w:t xml:space="preserve"> </w:t>
      </w:r>
      <w:r w:rsidR="0033437C">
        <w:t>other</w:t>
      </w:r>
      <w:r w:rsidR="001834D5">
        <w:t xml:space="preserve"> </w:t>
      </w:r>
      <w:r w:rsidR="0033437C">
        <w:t>multidrug-resistant</w:t>
      </w:r>
      <w:r w:rsidR="001834D5">
        <w:t xml:space="preserve"> </w:t>
      </w:r>
      <w:r w:rsidR="0033437C">
        <w:t>organisms</w:t>
      </w:r>
      <w:r w:rsidR="001834D5">
        <w:t xml:space="preserve"> </w:t>
      </w:r>
      <w:r w:rsidR="0033437C">
        <w:t>after</w:t>
      </w:r>
      <w:r w:rsidR="001834D5">
        <w:t xml:space="preserve"> </w:t>
      </w:r>
      <w:r w:rsidR="0033437C">
        <w:t>1</w:t>
      </w:r>
      <w:r w:rsidR="001834D5">
        <w:t xml:space="preserve"> </w:t>
      </w:r>
      <w:r w:rsidR="0033437C">
        <w:t>to</w:t>
      </w:r>
      <w:r w:rsidR="001834D5">
        <w:t xml:space="preserve"> </w:t>
      </w:r>
      <w:r w:rsidR="0033437C">
        <w:t>2</w:t>
      </w:r>
      <w:r w:rsidR="001834D5">
        <w:t xml:space="preserve"> </w:t>
      </w:r>
      <w:r w:rsidR="0033437C">
        <w:t>years</w:t>
      </w:r>
      <w:r w:rsidR="001A0AE1">
        <w:t>.</w:t>
      </w:r>
    </w:p>
    <w:p w14:paraId="76494892" w14:textId="6BB153B8" w:rsidR="00081B61" w:rsidRDefault="00081B61" w:rsidP="00081B61">
      <w:pPr>
        <w:pStyle w:val="Heading2"/>
        <w:rPr>
          <w:noProof/>
        </w:rPr>
      </w:pPr>
      <w:bookmarkStart w:id="20" w:name="_Toc135402336"/>
      <w:bookmarkStart w:id="21" w:name="_Toc137996051"/>
      <w:bookmarkStart w:id="22" w:name="_Toc139009138"/>
      <w:bookmarkStart w:id="23" w:name="_Toc140568284"/>
      <w:r>
        <w:rPr>
          <w:noProof/>
        </w:rPr>
        <w:t>Overview</w:t>
      </w:r>
      <w:r w:rsidR="001834D5">
        <w:rPr>
          <w:noProof/>
        </w:rPr>
        <w:t xml:space="preserve"> </w:t>
      </w:r>
      <w:r>
        <w:rPr>
          <w:noProof/>
        </w:rPr>
        <w:t>of</w:t>
      </w:r>
      <w:r w:rsidR="001834D5">
        <w:rPr>
          <w:noProof/>
        </w:rPr>
        <w:t xml:space="preserve"> </w:t>
      </w:r>
      <w:r>
        <w:rPr>
          <w:noProof/>
        </w:rPr>
        <w:t>the</w:t>
      </w:r>
      <w:r w:rsidR="001834D5">
        <w:rPr>
          <w:noProof/>
        </w:rPr>
        <w:t xml:space="preserve"> </w:t>
      </w:r>
      <w:r>
        <w:rPr>
          <w:noProof/>
        </w:rPr>
        <w:t>Nat</w:t>
      </w:r>
      <w:r w:rsidR="00D9009D">
        <w:rPr>
          <w:noProof/>
        </w:rPr>
        <w:t>i</w:t>
      </w:r>
      <w:r>
        <w:rPr>
          <w:noProof/>
        </w:rPr>
        <w:t>onal</w:t>
      </w:r>
      <w:r w:rsidR="001834D5">
        <w:rPr>
          <w:noProof/>
        </w:rPr>
        <w:t xml:space="preserve"> </w:t>
      </w:r>
      <w:r>
        <w:rPr>
          <w:noProof/>
        </w:rPr>
        <w:t>Hand</w:t>
      </w:r>
      <w:r w:rsidR="001834D5">
        <w:rPr>
          <w:noProof/>
        </w:rPr>
        <w:t xml:space="preserve"> </w:t>
      </w:r>
      <w:r>
        <w:rPr>
          <w:noProof/>
        </w:rPr>
        <w:t>Hygiene</w:t>
      </w:r>
      <w:r w:rsidR="001834D5">
        <w:rPr>
          <w:noProof/>
        </w:rPr>
        <w:t xml:space="preserve"> </w:t>
      </w:r>
      <w:r>
        <w:rPr>
          <w:noProof/>
        </w:rPr>
        <w:t>Initiative</w:t>
      </w:r>
      <w:bookmarkEnd w:id="20"/>
      <w:bookmarkEnd w:id="21"/>
      <w:bookmarkEnd w:id="22"/>
      <w:bookmarkEnd w:id="23"/>
    </w:p>
    <w:p w14:paraId="460F2E3F" w14:textId="59FF3CAA" w:rsidR="00DC29E9" w:rsidRDefault="005F4F8E" w:rsidP="00F42BD6">
      <w:pPr>
        <w:rPr>
          <w:b/>
          <w:bCs/>
        </w:rPr>
      </w:pPr>
      <w:r>
        <w:rPr>
          <w:noProof/>
        </w:rPr>
        <w:t>The</w:t>
      </w:r>
      <w:r w:rsidR="001834D5">
        <w:rPr>
          <w:noProof/>
        </w:rPr>
        <w:t xml:space="preserve"> </w:t>
      </w:r>
      <w:r>
        <w:rPr>
          <w:noProof/>
        </w:rPr>
        <w:t>Australian</w:t>
      </w:r>
      <w:r w:rsidR="001834D5">
        <w:rPr>
          <w:noProof/>
        </w:rPr>
        <w:t xml:space="preserve"> </w:t>
      </w:r>
      <w:r>
        <w:rPr>
          <w:noProof/>
        </w:rPr>
        <w:t>Commission</w:t>
      </w:r>
      <w:r w:rsidR="001834D5">
        <w:rPr>
          <w:noProof/>
        </w:rPr>
        <w:t xml:space="preserve"> </w:t>
      </w:r>
      <w:r>
        <w:rPr>
          <w:noProof/>
        </w:rPr>
        <w:t>on</w:t>
      </w:r>
      <w:r w:rsidR="001834D5">
        <w:rPr>
          <w:noProof/>
        </w:rPr>
        <w:t xml:space="preserve"> </w:t>
      </w:r>
      <w:r>
        <w:rPr>
          <w:noProof/>
        </w:rPr>
        <w:t>Safety</w:t>
      </w:r>
      <w:r w:rsidR="001834D5">
        <w:rPr>
          <w:noProof/>
        </w:rPr>
        <w:t xml:space="preserve"> </w:t>
      </w:r>
      <w:r>
        <w:rPr>
          <w:noProof/>
        </w:rPr>
        <w:t>and</w:t>
      </w:r>
      <w:r w:rsidR="001834D5">
        <w:rPr>
          <w:noProof/>
        </w:rPr>
        <w:t xml:space="preserve"> </w:t>
      </w:r>
      <w:r>
        <w:rPr>
          <w:noProof/>
        </w:rPr>
        <w:t>Quality</w:t>
      </w:r>
      <w:r w:rsidR="001834D5">
        <w:rPr>
          <w:noProof/>
        </w:rPr>
        <w:t xml:space="preserve"> </w:t>
      </w:r>
      <w:r>
        <w:rPr>
          <w:noProof/>
        </w:rPr>
        <w:t>in</w:t>
      </w:r>
      <w:r w:rsidR="001834D5">
        <w:rPr>
          <w:noProof/>
        </w:rPr>
        <w:t xml:space="preserve"> </w:t>
      </w:r>
      <w:r>
        <w:rPr>
          <w:noProof/>
        </w:rPr>
        <w:t>Health</w:t>
      </w:r>
      <w:r w:rsidR="001834D5">
        <w:rPr>
          <w:noProof/>
        </w:rPr>
        <w:t xml:space="preserve"> </w:t>
      </w:r>
      <w:r>
        <w:rPr>
          <w:noProof/>
        </w:rPr>
        <w:t>Care</w:t>
      </w:r>
      <w:r w:rsidR="001834D5">
        <w:rPr>
          <w:noProof/>
        </w:rPr>
        <w:t xml:space="preserve"> </w:t>
      </w:r>
      <w:r>
        <w:rPr>
          <w:noProof/>
        </w:rPr>
        <w:t>(the</w:t>
      </w:r>
      <w:r w:rsidR="001834D5">
        <w:rPr>
          <w:noProof/>
        </w:rPr>
        <w:t xml:space="preserve"> </w:t>
      </w:r>
      <w:r>
        <w:rPr>
          <w:noProof/>
        </w:rPr>
        <w:t>Commission)</w:t>
      </w:r>
      <w:r w:rsidR="001834D5">
        <w:t xml:space="preserve"> </w:t>
      </w:r>
      <w:r w:rsidR="007F12B5">
        <w:t>coordinates</w:t>
      </w:r>
      <w:r w:rsidR="001834D5">
        <w:t xml:space="preserve"> </w:t>
      </w:r>
      <w:r w:rsidR="00CD6D85">
        <w:rPr>
          <w:noProof/>
        </w:rPr>
        <w:t>the</w:t>
      </w:r>
      <w:r w:rsidR="001834D5">
        <w:rPr>
          <w:noProof/>
        </w:rPr>
        <w:t xml:space="preserve"> </w:t>
      </w:r>
      <w:hyperlink r:id="rId17" w:history="1">
        <w:r w:rsidR="00CD6D85" w:rsidRPr="00F127B2">
          <w:rPr>
            <w:rStyle w:val="Hyperlink"/>
            <w:noProof/>
            <w:color w:val="1178A0"/>
          </w:rPr>
          <w:t>National</w:t>
        </w:r>
        <w:r w:rsidR="001834D5" w:rsidRPr="00F127B2">
          <w:rPr>
            <w:rStyle w:val="Hyperlink"/>
            <w:noProof/>
            <w:color w:val="1178A0"/>
          </w:rPr>
          <w:t xml:space="preserve"> </w:t>
        </w:r>
        <w:r w:rsidR="00CD6D85" w:rsidRPr="00F127B2">
          <w:rPr>
            <w:rStyle w:val="Hyperlink"/>
            <w:noProof/>
            <w:color w:val="1178A0"/>
          </w:rPr>
          <w:t>Hand</w:t>
        </w:r>
        <w:r w:rsidR="001834D5" w:rsidRPr="00F127B2">
          <w:rPr>
            <w:rStyle w:val="Hyperlink"/>
            <w:noProof/>
            <w:color w:val="1178A0"/>
          </w:rPr>
          <w:t xml:space="preserve"> </w:t>
        </w:r>
        <w:r w:rsidR="00CD6D85" w:rsidRPr="00F127B2">
          <w:rPr>
            <w:rStyle w:val="Hyperlink"/>
            <w:noProof/>
            <w:color w:val="1178A0"/>
          </w:rPr>
          <w:t>Hygiene</w:t>
        </w:r>
        <w:r w:rsidR="001834D5" w:rsidRPr="00F127B2">
          <w:rPr>
            <w:rStyle w:val="Hyperlink"/>
            <w:noProof/>
            <w:color w:val="1178A0"/>
          </w:rPr>
          <w:t xml:space="preserve"> </w:t>
        </w:r>
        <w:r w:rsidR="00CD6D85" w:rsidRPr="00F127B2">
          <w:rPr>
            <w:rStyle w:val="Hyperlink"/>
            <w:noProof/>
            <w:color w:val="1178A0"/>
          </w:rPr>
          <w:t>Initiative</w:t>
        </w:r>
        <w:r w:rsidR="001834D5" w:rsidRPr="00F127B2">
          <w:rPr>
            <w:rStyle w:val="Hyperlink"/>
            <w:noProof/>
            <w:color w:val="1178A0"/>
          </w:rPr>
          <w:t xml:space="preserve"> </w:t>
        </w:r>
        <w:r w:rsidR="00CD6D85" w:rsidRPr="00F127B2">
          <w:rPr>
            <w:rStyle w:val="Hyperlink"/>
            <w:noProof/>
            <w:color w:val="1178A0"/>
          </w:rPr>
          <w:t>(NHHI)</w:t>
        </w:r>
      </w:hyperlink>
      <w:r w:rsidR="00EB7108">
        <w:rPr>
          <w:rStyle w:val="FootnoteReference"/>
          <w:noProof/>
        </w:rPr>
        <w:footnoteReference w:id="2"/>
      </w:r>
      <w:r w:rsidR="001834D5">
        <w:rPr>
          <w:noProof/>
        </w:rPr>
        <w:t xml:space="preserve"> </w:t>
      </w:r>
      <w:r w:rsidR="00CD6D85">
        <w:rPr>
          <w:noProof/>
        </w:rPr>
        <w:t>as</w:t>
      </w:r>
      <w:r w:rsidR="001834D5">
        <w:rPr>
          <w:noProof/>
        </w:rPr>
        <w:t xml:space="preserve"> </w:t>
      </w:r>
      <w:r w:rsidR="00CD6D85">
        <w:rPr>
          <w:noProof/>
        </w:rPr>
        <w:t>part</w:t>
      </w:r>
      <w:r w:rsidR="001834D5">
        <w:rPr>
          <w:noProof/>
        </w:rPr>
        <w:t xml:space="preserve"> </w:t>
      </w:r>
      <w:r w:rsidR="00CD6D85">
        <w:rPr>
          <w:noProof/>
        </w:rPr>
        <w:t>of</w:t>
      </w:r>
      <w:r w:rsidR="001834D5">
        <w:rPr>
          <w:noProof/>
        </w:rPr>
        <w:t xml:space="preserve"> </w:t>
      </w:r>
      <w:r w:rsidR="00CD6D85">
        <w:rPr>
          <w:noProof/>
        </w:rPr>
        <w:t>a</w:t>
      </w:r>
      <w:r w:rsidR="001834D5">
        <w:rPr>
          <w:noProof/>
        </w:rPr>
        <w:t xml:space="preserve"> </w:t>
      </w:r>
      <w:r w:rsidR="00CD6D85">
        <w:rPr>
          <w:noProof/>
        </w:rPr>
        <w:t>suite</w:t>
      </w:r>
      <w:r w:rsidR="001834D5">
        <w:rPr>
          <w:noProof/>
        </w:rPr>
        <w:t xml:space="preserve"> </w:t>
      </w:r>
      <w:r w:rsidR="00CD6D85">
        <w:rPr>
          <w:noProof/>
        </w:rPr>
        <w:t>of</w:t>
      </w:r>
      <w:r w:rsidR="001834D5">
        <w:rPr>
          <w:noProof/>
        </w:rPr>
        <w:t xml:space="preserve"> </w:t>
      </w:r>
      <w:r w:rsidR="00CD6D85">
        <w:rPr>
          <w:noProof/>
        </w:rPr>
        <w:t>initiatives</w:t>
      </w:r>
      <w:r w:rsidR="001834D5">
        <w:rPr>
          <w:noProof/>
        </w:rPr>
        <w:t xml:space="preserve"> </w:t>
      </w:r>
      <w:r w:rsidR="00CD6D85">
        <w:rPr>
          <w:noProof/>
        </w:rPr>
        <w:t>to</w:t>
      </w:r>
      <w:r w:rsidR="001834D5">
        <w:rPr>
          <w:noProof/>
        </w:rPr>
        <w:t xml:space="preserve"> </w:t>
      </w:r>
      <w:r w:rsidR="00CD6D85">
        <w:rPr>
          <w:noProof/>
        </w:rPr>
        <w:t>prevent</w:t>
      </w:r>
      <w:r w:rsidR="001834D5">
        <w:rPr>
          <w:noProof/>
        </w:rPr>
        <w:t xml:space="preserve"> </w:t>
      </w:r>
      <w:r w:rsidR="00CD6D85">
        <w:rPr>
          <w:noProof/>
        </w:rPr>
        <w:t>and</w:t>
      </w:r>
      <w:r w:rsidR="001834D5">
        <w:rPr>
          <w:noProof/>
        </w:rPr>
        <w:t xml:space="preserve"> </w:t>
      </w:r>
      <w:r w:rsidR="0033437C">
        <w:rPr>
          <w:noProof/>
        </w:rPr>
        <w:t>control</w:t>
      </w:r>
      <w:r w:rsidR="001834D5">
        <w:rPr>
          <w:noProof/>
        </w:rPr>
        <w:t xml:space="preserve"> </w:t>
      </w:r>
      <w:r w:rsidR="00CD6D85">
        <w:rPr>
          <w:noProof/>
        </w:rPr>
        <w:t>infections</w:t>
      </w:r>
      <w:r w:rsidR="001834D5">
        <w:rPr>
          <w:noProof/>
        </w:rPr>
        <w:t xml:space="preserve"> </w:t>
      </w:r>
      <w:r w:rsidR="0033437C">
        <w:rPr>
          <w:noProof/>
        </w:rPr>
        <w:t>in</w:t>
      </w:r>
      <w:r w:rsidR="001834D5">
        <w:rPr>
          <w:noProof/>
        </w:rPr>
        <w:t xml:space="preserve"> </w:t>
      </w:r>
      <w:r w:rsidR="0033437C">
        <w:rPr>
          <w:noProof/>
        </w:rPr>
        <w:t>healthcare</w:t>
      </w:r>
      <w:r w:rsidR="00CD6D85">
        <w:rPr>
          <w:noProof/>
        </w:rPr>
        <w:t>.</w:t>
      </w:r>
    </w:p>
    <w:p w14:paraId="7DF5D7F2" w14:textId="63E4B7D4" w:rsidR="0033437C" w:rsidRDefault="00BC448D" w:rsidP="00B55FEA">
      <w:r w:rsidRPr="002144C6">
        <w:t>The</w:t>
      </w:r>
      <w:r w:rsidR="001834D5">
        <w:t xml:space="preserve"> </w:t>
      </w:r>
      <w:r w:rsidRPr="002144C6">
        <w:t>NHHI</w:t>
      </w:r>
      <w:r w:rsidR="001834D5">
        <w:t xml:space="preserve"> </w:t>
      </w:r>
      <w:r w:rsidRPr="002144C6">
        <w:t>is</w:t>
      </w:r>
      <w:r w:rsidR="001834D5">
        <w:t xml:space="preserve"> </w:t>
      </w:r>
      <w:r w:rsidRPr="002144C6">
        <w:t>a</w:t>
      </w:r>
      <w:r w:rsidR="001834D5">
        <w:t xml:space="preserve"> </w:t>
      </w:r>
      <w:r w:rsidRPr="002144C6">
        <w:t>multimodal</w:t>
      </w:r>
      <w:r w:rsidR="001834D5">
        <w:t xml:space="preserve"> </w:t>
      </w:r>
      <w:r w:rsidRPr="002144C6">
        <w:t>approach</w:t>
      </w:r>
      <w:r w:rsidR="001834D5">
        <w:t xml:space="preserve"> </w:t>
      </w:r>
      <w:r w:rsidRPr="002144C6">
        <w:t>to</w:t>
      </w:r>
      <w:r w:rsidR="001834D5">
        <w:t xml:space="preserve"> </w:t>
      </w:r>
      <w:r w:rsidRPr="002144C6">
        <w:t>improving</w:t>
      </w:r>
      <w:r w:rsidR="001834D5">
        <w:t xml:space="preserve"> </w:t>
      </w:r>
      <w:r w:rsidRPr="002144C6">
        <w:t>hand</w:t>
      </w:r>
      <w:r w:rsidR="001834D5">
        <w:t xml:space="preserve"> </w:t>
      </w:r>
      <w:r w:rsidRPr="002144C6">
        <w:t>hygiene</w:t>
      </w:r>
      <w:r w:rsidR="003B50C1">
        <w:t xml:space="preserve">. It </w:t>
      </w:r>
      <w:r w:rsidR="006511D6">
        <w:t>consists of the following four components, each of which will be described in detail further in this guide:</w:t>
      </w:r>
    </w:p>
    <w:p w14:paraId="09846277" w14:textId="239EC3C9" w:rsidR="0033437C" w:rsidRPr="00A02CA5" w:rsidRDefault="00192ED8" w:rsidP="00A02CA5">
      <w:pPr>
        <w:pStyle w:val="BlueHeadingList"/>
      </w:pPr>
      <w:bookmarkStart w:id="24" w:name="_Hlk134900937"/>
      <w:r w:rsidRPr="00A02CA5">
        <w:t>P</w:t>
      </w:r>
      <w:r w:rsidR="00D977B2" w:rsidRPr="00A02CA5">
        <w:t>romoting</w:t>
      </w:r>
      <w:r w:rsidR="001834D5" w:rsidRPr="00A02CA5">
        <w:t xml:space="preserve"> </w:t>
      </w:r>
      <w:r w:rsidR="00D977B2" w:rsidRPr="00A02CA5">
        <w:t>the</w:t>
      </w:r>
      <w:r w:rsidR="001834D5" w:rsidRPr="00A02CA5">
        <w:t xml:space="preserve"> </w:t>
      </w:r>
      <w:r w:rsidR="00D977B2" w:rsidRPr="00A02CA5">
        <w:t>use</w:t>
      </w:r>
      <w:r w:rsidR="001834D5" w:rsidRPr="00A02CA5">
        <w:t xml:space="preserve"> </w:t>
      </w:r>
      <w:r w:rsidR="00D977B2" w:rsidRPr="00A02CA5">
        <w:t>of</w:t>
      </w:r>
      <w:r w:rsidR="001834D5" w:rsidRPr="00A02CA5">
        <w:t xml:space="preserve"> </w:t>
      </w:r>
      <w:r w:rsidR="00D977B2" w:rsidRPr="00A02CA5">
        <w:t>alcohol-based</w:t>
      </w:r>
      <w:r w:rsidR="001834D5" w:rsidRPr="00A02CA5">
        <w:t xml:space="preserve"> </w:t>
      </w:r>
      <w:r w:rsidR="00D977B2" w:rsidRPr="00A02CA5">
        <w:t>hand</w:t>
      </w:r>
      <w:r w:rsidR="001834D5" w:rsidRPr="00A02CA5">
        <w:t xml:space="preserve"> </w:t>
      </w:r>
      <w:r w:rsidR="00D977B2" w:rsidRPr="00A02CA5">
        <w:t>rub</w:t>
      </w:r>
      <w:r w:rsidR="001834D5" w:rsidRPr="00A02CA5">
        <w:t xml:space="preserve"> </w:t>
      </w:r>
      <w:r w:rsidR="00D977B2" w:rsidRPr="00A02CA5">
        <w:t>at</w:t>
      </w:r>
      <w:r w:rsidR="001834D5" w:rsidRPr="00A02CA5">
        <w:t xml:space="preserve"> </w:t>
      </w:r>
      <w:r w:rsidR="00D977B2" w:rsidRPr="00A02CA5">
        <w:t>the</w:t>
      </w:r>
      <w:r w:rsidR="001834D5" w:rsidRPr="00A02CA5">
        <w:t xml:space="preserve"> </w:t>
      </w:r>
      <w:r w:rsidR="00D977B2" w:rsidRPr="00A02CA5">
        <w:t>point</w:t>
      </w:r>
      <w:r w:rsidR="001834D5" w:rsidRPr="00A02CA5">
        <w:t xml:space="preserve"> </w:t>
      </w:r>
      <w:r w:rsidR="00D977B2" w:rsidRPr="00A02CA5">
        <w:t>of</w:t>
      </w:r>
      <w:r w:rsidR="001834D5" w:rsidRPr="00A02CA5">
        <w:t xml:space="preserve"> </w:t>
      </w:r>
      <w:r w:rsidR="00D977B2" w:rsidRPr="00A02CA5">
        <w:t>car</w:t>
      </w:r>
      <w:r w:rsidR="0033437C" w:rsidRPr="00A02CA5">
        <w:t>e</w:t>
      </w:r>
    </w:p>
    <w:p w14:paraId="40597FB8" w14:textId="52F88330" w:rsidR="0033437C" w:rsidRPr="00A02CA5" w:rsidRDefault="00192ED8" w:rsidP="00A02CA5">
      <w:pPr>
        <w:pStyle w:val="BlueHeadingList"/>
      </w:pPr>
      <w:bookmarkStart w:id="25" w:name="_Hlk134901643"/>
      <w:bookmarkEnd w:id="24"/>
      <w:r w:rsidRPr="00A02CA5">
        <w:t>E</w:t>
      </w:r>
      <w:r w:rsidR="00D977B2" w:rsidRPr="00A02CA5">
        <w:t>nsuring</w:t>
      </w:r>
      <w:r w:rsidR="001834D5" w:rsidRPr="00A02CA5">
        <w:t xml:space="preserve"> </w:t>
      </w:r>
      <w:r w:rsidR="00D977B2" w:rsidRPr="00A02CA5">
        <w:t>standardised</w:t>
      </w:r>
      <w:r w:rsidR="001834D5" w:rsidRPr="00A02CA5">
        <w:t xml:space="preserve"> </w:t>
      </w:r>
      <w:r w:rsidR="00D977B2" w:rsidRPr="00A02CA5">
        <w:t>hand</w:t>
      </w:r>
      <w:r w:rsidR="001834D5" w:rsidRPr="00A02CA5">
        <w:t xml:space="preserve"> </w:t>
      </w:r>
      <w:r w:rsidR="00D977B2" w:rsidRPr="00A02CA5">
        <w:t>hygiene</w:t>
      </w:r>
      <w:r w:rsidR="001834D5" w:rsidRPr="00A02CA5">
        <w:t xml:space="preserve"> </w:t>
      </w:r>
      <w:r w:rsidR="00D977B2" w:rsidRPr="00A02CA5">
        <w:t>and</w:t>
      </w:r>
      <w:r w:rsidR="001834D5" w:rsidRPr="00A02CA5">
        <w:t xml:space="preserve"> </w:t>
      </w:r>
      <w:r w:rsidR="00D977B2" w:rsidRPr="00A02CA5">
        <w:t>infection</w:t>
      </w:r>
      <w:r w:rsidR="001834D5" w:rsidRPr="00A02CA5">
        <w:t xml:space="preserve"> </w:t>
      </w:r>
      <w:r w:rsidR="00D977B2" w:rsidRPr="00A02CA5">
        <w:t>prevention</w:t>
      </w:r>
      <w:r w:rsidR="001834D5" w:rsidRPr="00A02CA5">
        <w:t xml:space="preserve"> </w:t>
      </w:r>
      <w:r w:rsidR="00D977B2" w:rsidRPr="00A02CA5">
        <w:t>and</w:t>
      </w:r>
      <w:r w:rsidR="001834D5" w:rsidRPr="00A02CA5">
        <w:t xml:space="preserve"> </w:t>
      </w:r>
      <w:r w:rsidR="00D977B2" w:rsidRPr="00A02CA5">
        <w:t>control</w:t>
      </w:r>
      <w:r w:rsidR="001834D5" w:rsidRPr="00A02CA5">
        <w:t xml:space="preserve"> </w:t>
      </w:r>
      <w:r w:rsidR="00D977B2" w:rsidRPr="00A02CA5">
        <w:t>education</w:t>
      </w:r>
    </w:p>
    <w:p w14:paraId="1B386C23" w14:textId="0EF4E2C1" w:rsidR="0033437C" w:rsidRPr="00A02CA5" w:rsidRDefault="00192ED8" w:rsidP="00A02CA5">
      <w:pPr>
        <w:pStyle w:val="BlueHeadingList"/>
      </w:pPr>
      <w:bookmarkStart w:id="26" w:name="_Hlk134978122"/>
      <w:bookmarkEnd w:id="25"/>
      <w:r w:rsidRPr="00A02CA5">
        <w:t>M</w:t>
      </w:r>
      <w:r w:rsidR="00D977B2" w:rsidRPr="00A02CA5">
        <w:t>onitoring</w:t>
      </w:r>
      <w:r w:rsidR="001834D5" w:rsidRPr="00A02CA5">
        <w:t xml:space="preserve"> </w:t>
      </w:r>
      <w:r w:rsidR="00D977B2" w:rsidRPr="00A02CA5">
        <w:t>hand</w:t>
      </w:r>
      <w:r w:rsidR="001834D5" w:rsidRPr="00A02CA5">
        <w:t xml:space="preserve"> </w:t>
      </w:r>
      <w:r w:rsidR="00D977B2" w:rsidRPr="00A02CA5">
        <w:t>hygiene</w:t>
      </w:r>
      <w:r w:rsidR="001834D5" w:rsidRPr="00A02CA5">
        <w:t xml:space="preserve"> </w:t>
      </w:r>
      <w:r w:rsidR="00D977B2" w:rsidRPr="00A02CA5">
        <w:t>compliance</w:t>
      </w:r>
      <w:r w:rsidR="001834D5" w:rsidRPr="00A02CA5">
        <w:t xml:space="preserve"> </w:t>
      </w:r>
      <w:r w:rsidR="00D977B2" w:rsidRPr="00A02CA5">
        <w:t>and</w:t>
      </w:r>
      <w:r w:rsidR="001834D5" w:rsidRPr="00A02CA5">
        <w:t xml:space="preserve"> </w:t>
      </w:r>
      <w:r w:rsidR="00D977B2" w:rsidRPr="00A02CA5">
        <w:t>providing</w:t>
      </w:r>
      <w:r w:rsidR="001834D5" w:rsidRPr="00A02CA5">
        <w:t xml:space="preserve"> </w:t>
      </w:r>
      <w:r w:rsidR="00D977B2" w:rsidRPr="00A02CA5">
        <w:t>feedback</w:t>
      </w:r>
      <w:r w:rsidR="001834D5" w:rsidRPr="00A02CA5">
        <w:t xml:space="preserve"> </w:t>
      </w:r>
      <w:r w:rsidR="00D977B2" w:rsidRPr="00A02CA5">
        <w:t>as</w:t>
      </w:r>
      <w:r w:rsidR="001834D5" w:rsidRPr="00A02CA5">
        <w:t xml:space="preserve"> </w:t>
      </w:r>
      <w:r w:rsidR="00D977B2" w:rsidRPr="00A02CA5">
        <w:t>part</w:t>
      </w:r>
      <w:r w:rsidR="001834D5" w:rsidRPr="00A02CA5">
        <w:t xml:space="preserve"> </w:t>
      </w:r>
      <w:r w:rsidR="00D977B2" w:rsidRPr="00A02CA5">
        <w:t>of</w:t>
      </w:r>
      <w:r w:rsidR="001834D5" w:rsidRPr="00A02CA5">
        <w:t xml:space="preserve"> </w:t>
      </w:r>
      <w:r w:rsidR="00D977B2" w:rsidRPr="00A02CA5">
        <w:t>a</w:t>
      </w:r>
      <w:r w:rsidR="001834D5" w:rsidRPr="00A02CA5">
        <w:t xml:space="preserve"> </w:t>
      </w:r>
      <w:r w:rsidR="00D977B2" w:rsidRPr="00A02CA5">
        <w:t>quality</w:t>
      </w:r>
      <w:r w:rsidR="001834D5" w:rsidRPr="00A02CA5">
        <w:t xml:space="preserve"> </w:t>
      </w:r>
      <w:r w:rsidR="00D977B2" w:rsidRPr="00A02CA5">
        <w:t>improvement</w:t>
      </w:r>
      <w:r w:rsidR="001834D5" w:rsidRPr="00A02CA5">
        <w:t xml:space="preserve"> </w:t>
      </w:r>
      <w:r w:rsidR="00D977B2" w:rsidRPr="00A02CA5">
        <w:t>approach</w:t>
      </w:r>
    </w:p>
    <w:p w14:paraId="0E19FE73" w14:textId="586D2A6A" w:rsidR="00D977B2" w:rsidRPr="00A02CA5" w:rsidRDefault="00192ED8" w:rsidP="00A02CA5">
      <w:pPr>
        <w:pStyle w:val="BlueHeadingList"/>
      </w:pPr>
      <w:bookmarkStart w:id="27" w:name="_Hlk135045372"/>
      <w:bookmarkEnd w:id="26"/>
      <w:r w:rsidRPr="00A02CA5">
        <w:t>I</w:t>
      </w:r>
      <w:r w:rsidR="00D977B2" w:rsidRPr="00A02CA5">
        <w:t>dentifying</w:t>
      </w:r>
      <w:r w:rsidR="001834D5" w:rsidRPr="00A02CA5">
        <w:t xml:space="preserve"> </w:t>
      </w:r>
      <w:r w:rsidR="00D977B2" w:rsidRPr="00A02CA5">
        <w:t>targeted</w:t>
      </w:r>
      <w:r w:rsidR="001834D5" w:rsidRPr="00A02CA5">
        <w:t xml:space="preserve"> </w:t>
      </w:r>
      <w:r w:rsidR="00D977B2" w:rsidRPr="00A02CA5">
        <w:t>opportunities</w:t>
      </w:r>
      <w:r w:rsidR="001834D5" w:rsidRPr="00A02CA5">
        <w:t xml:space="preserve"> </w:t>
      </w:r>
      <w:r w:rsidR="00D977B2" w:rsidRPr="00A02CA5">
        <w:t>for</w:t>
      </w:r>
      <w:r w:rsidR="001834D5" w:rsidRPr="00A02CA5">
        <w:t xml:space="preserve"> </w:t>
      </w:r>
      <w:r w:rsidR="00D977B2" w:rsidRPr="00A02CA5">
        <w:t>improving</w:t>
      </w:r>
      <w:r w:rsidR="001834D5" w:rsidRPr="00A02CA5">
        <w:t xml:space="preserve"> </w:t>
      </w:r>
      <w:r w:rsidR="00D977B2" w:rsidRPr="00A02CA5">
        <w:t>hand</w:t>
      </w:r>
      <w:r w:rsidR="001834D5" w:rsidRPr="00A02CA5">
        <w:t xml:space="preserve"> </w:t>
      </w:r>
      <w:r w:rsidR="00D977B2" w:rsidRPr="00A02CA5">
        <w:t>hygiene</w:t>
      </w:r>
      <w:r w:rsidR="001834D5" w:rsidRPr="00A02CA5">
        <w:t xml:space="preserve"> </w:t>
      </w:r>
      <w:r w:rsidR="00D977B2" w:rsidRPr="00A02CA5">
        <w:t>compliance</w:t>
      </w:r>
      <w:bookmarkEnd w:id="27"/>
    </w:p>
    <w:p w14:paraId="493AB68B" w14:textId="56D31E6F" w:rsidR="00BF1E0D" w:rsidRPr="00E373A4" w:rsidRDefault="00BF1E0D" w:rsidP="003B50C1">
      <w:r w:rsidRPr="00E373A4">
        <w:t>Implementation</w:t>
      </w:r>
      <w:r w:rsidR="001834D5">
        <w:t xml:space="preserve"> </w:t>
      </w:r>
      <w:r w:rsidRPr="00E373A4">
        <w:t>of</w:t>
      </w:r>
      <w:r w:rsidR="001834D5">
        <w:t xml:space="preserve"> </w:t>
      </w:r>
      <w:r w:rsidRPr="00E373A4">
        <w:t>the</w:t>
      </w:r>
      <w:r w:rsidR="001834D5">
        <w:t xml:space="preserve"> </w:t>
      </w:r>
      <w:r w:rsidRPr="00E373A4">
        <w:t>NHHI</w:t>
      </w:r>
      <w:r w:rsidR="001834D5">
        <w:t xml:space="preserve"> </w:t>
      </w:r>
      <w:r w:rsidRPr="00E373A4">
        <w:t>is</w:t>
      </w:r>
      <w:r w:rsidR="001834D5">
        <w:t xml:space="preserve"> </w:t>
      </w:r>
      <w:r w:rsidRPr="00E373A4">
        <w:t>led</w:t>
      </w:r>
      <w:r w:rsidR="001834D5">
        <w:t xml:space="preserve"> </w:t>
      </w:r>
      <w:r w:rsidRPr="00E373A4">
        <w:t>by</w:t>
      </w:r>
      <w:r w:rsidR="001834D5">
        <w:t xml:space="preserve"> </w:t>
      </w:r>
      <w:r w:rsidRPr="00E373A4">
        <w:t>states,</w:t>
      </w:r>
      <w:r w:rsidR="001834D5">
        <w:t xml:space="preserve"> </w:t>
      </w:r>
      <w:r w:rsidRPr="00E373A4">
        <w:t>territories</w:t>
      </w:r>
      <w:r w:rsidR="00C85406" w:rsidRPr="00E373A4">
        <w:t>,</w:t>
      </w:r>
      <w:r w:rsidR="001834D5">
        <w:t xml:space="preserve"> </w:t>
      </w:r>
      <w:r w:rsidRPr="00E373A4">
        <w:t>and</w:t>
      </w:r>
      <w:r w:rsidR="001834D5">
        <w:t xml:space="preserve"> </w:t>
      </w:r>
      <w:r w:rsidRPr="00E373A4">
        <w:t>health</w:t>
      </w:r>
      <w:r w:rsidR="001834D5">
        <w:t xml:space="preserve"> </w:t>
      </w:r>
      <w:r w:rsidRPr="00E373A4">
        <w:t>service</w:t>
      </w:r>
      <w:r w:rsidR="001834D5">
        <w:t xml:space="preserve"> </w:t>
      </w:r>
      <w:r w:rsidRPr="00E373A4">
        <w:t>organisations</w:t>
      </w:r>
      <w:r w:rsidR="001834D5">
        <w:t xml:space="preserve"> </w:t>
      </w:r>
      <w:r w:rsidRPr="00E373A4">
        <w:t>(public</w:t>
      </w:r>
      <w:r w:rsidR="001834D5">
        <w:t xml:space="preserve"> </w:t>
      </w:r>
      <w:r w:rsidRPr="00E373A4">
        <w:t>and</w:t>
      </w:r>
      <w:r w:rsidR="001834D5">
        <w:t xml:space="preserve"> </w:t>
      </w:r>
      <w:r w:rsidRPr="00E373A4">
        <w:t>private).</w:t>
      </w:r>
    </w:p>
    <w:p w14:paraId="65DAFA61" w14:textId="77777777" w:rsidR="00B55FEA" w:rsidRDefault="00B55FEA">
      <w:pPr>
        <w:spacing w:after="80" w:line="240" w:lineRule="auto"/>
        <w:rPr>
          <w:rFonts w:cs="Arial"/>
          <w:b/>
          <w:bCs/>
          <w:iCs/>
          <w:color w:val="1178A2" w:themeColor="accent1"/>
          <w:kern w:val="28"/>
          <w:sz w:val="28"/>
          <w:szCs w:val="26"/>
        </w:rPr>
      </w:pPr>
      <w:bookmarkStart w:id="28" w:name="_Toc135402337"/>
      <w:r>
        <w:br w:type="page"/>
      </w:r>
    </w:p>
    <w:p w14:paraId="26669FC5" w14:textId="489A6329" w:rsidR="00081B61" w:rsidRDefault="00081B61" w:rsidP="00D16B33">
      <w:pPr>
        <w:pStyle w:val="Heading3"/>
      </w:pPr>
      <w:r>
        <w:lastRenderedPageBreak/>
        <w:t>The</w:t>
      </w:r>
      <w:r w:rsidR="001834D5">
        <w:t xml:space="preserve"> </w:t>
      </w:r>
      <w:r>
        <w:t>5</w:t>
      </w:r>
      <w:r w:rsidR="001834D5">
        <w:t xml:space="preserve"> </w:t>
      </w:r>
      <w:r>
        <w:t>Moments</w:t>
      </w:r>
      <w:r w:rsidR="001834D5">
        <w:t xml:space="preserve"> </w:t>
      </w:r>
      <w:r>
        <w:t>for</w:t>
      </w:r>
      <w:r w:rsidR="001834D5">
        <w:t xml:space="preserve"> </w:t>
      </w:r>
      <w:r>
        <w:t>Hand</w:t>
      </w:r>
      <w:r w:rsidR="001834D5">
        <w:t xml:space="preserve"> </w:t>
      </w:r>
      <w:r>
        <w:t>Hygiene</w:t>
      </w:r>
      <w:bookmarkEnd w:id="28"/>
    </w:p>
    <w:p w14:paraId="6FF98D72" w14:textId="37337187" w:rsidR="00081B61" w:rsidRPr="00E373A4" w:rsidRDefault="00081B61" w:rsidP="00E373A4">
      <w:r w:rsidRPr="00E373A4">
        <w:t>The</w:t>
      </w:r>
      <w:r w:rsidR="001834D5">
        <w:t xml:space="preserve"> </w:t>
      </w:r>
      <w:hyperlink r:id="rId18" w:history="1">
        <w:r w:rsidRPr="00F127B2">
          <w:rPr>
            <w:rStyle w:val="Hyperlink"/>
            <w:color w:val="1178A0"/>
          </w:rPr>
          <w:t>5</w:t>
        </w:r>
        <w:r w:rsidR="001834D5" w:rsidRPr="00F127B2">
          <w:rPr>
            <w:rStyle w:val="Hyperlink"/>
            <w:color w:val="1178A0"/>
          </w:rPr>
          <w:t xml:space="preserve"> </w:t>
        </w:r>
        <w:r w:rsidRPr="00F127B2">
          <w:rPr>
            <w:rStyle w:val="Hyperlink"/>
            <w:color w:val="1178A0"/>
          </w:rPr>
          <w:t>Moments</w:t>
        </w:r>
        <w:r w:rsidR="001834D5" w:rsidRPr="00F127B2">
          <w:rPr>
            <w:rStyle w:val="Hyperlink"/>
            <w:color w:val="1178A0"/>
          </w:rPr>
          <w:t xml:space="preserve"> </w:t>
        </w:r>
        <w:r w:rsidRPr="00F127B2">
          <w:rPr>
            <w:rStyle w:val="Hyperlink"/>
            <w:color w:val="1178A0"/>
          </w:rPr>
          <w:t>for</w:t>
        </w:r>
        <w:r w:rsidR="001834D5" w:rsidRPr="00F127B2">
          <w:rPr>
            <w:rStyle w:val="Hyperlink"/>
            <w:color w:val="1178A0"/>
          </w:rPr>
          <w:t xml:space="preserve"> </w:t>
        </w:r>
        <w:r w:rsidRPr="00F127B2">
          <w:rPr>
            <w:rStyle w:val="Hyperlink"/>
            <w:color w:val="1178A0"/>
          </w:rPr>
          <w:t>Hand</w:t>
        </w:r>
        <w:r w:rsidR="001834D5" w:rsidRPr="00F127B2">
          <w:rPr>
            <w:rStyle w:val="Hyperlink"/>
            <w:color w:val="1178A0"/>
          </w:rPr>
          <w:t xml:space="preserve"> </w:t>
        </w:r>
        <w:r w:rsidRPr="00F127B2">
          <w:rPr>
            <w:rStyle w:val="Hyperlink"/>
            <w:color w:val="1178A0"/>
          </w:rPr>
          <w:t>Hygiene</w:t>
        </w:r>
      </w:hyperlink>
      <w:r w:rsidR="00C676DB">
        <w:rPr>
          <w:rStyle w:val="FootnoteReference"/>
        </w:rPr>
        <w:footnoteReference w:id="3"/>
      </w:r>
      <w:r w:rsidR="001834D5">
        <w:t xml:space="preserve"> </w:t>
      </w:r>
      <w:r w:rsidRPr="00E373A4">
        <w:t>is</w:t>
      </w:r>
      <w:r w:rsidR="001834D5">
        <w:t xml:space="preserve"> </w:t>
      </w:r>
      <w:r w:rsidRPr="00E373A4">
        <w:t>a</w:t>
      </w:r>
      <w:r w:rsidR="001834D5">
        <w:t xml:space="preserve"> </w:t>
      </w:r>
      <w:r w:rsidRPr="00E373A4">
        <w:t>theoretical</w:t>
      </w:r>
      <w:r w:rsidR="001834D5">
        <w:t xml:space="preserve"> </w:t>
      </w:r>
      <w:r w:rsidRPr="00E373A4">
        <w:t>model</w:t>
      </w:r>
      <w:r w:rsidR="001834D5">
        <w:t xml:space="preserve"> </w:t>
      </w:r>
      <w:r w:rsidRPr="00E373A4">
        <w:t>based</w:t>
      </w:r>
      <w:r w:rsidR="001834D5">
        <w:t xml:space="preserve"> </w:t>
      </w:r>
      <w:r w:rsidRPr="00E373A4">
        <w:t>on</w:t>
      </w:r>
      <w:r w:rsidR="001834D5">
        <w:t xml:space="preserve"> </w:t>
      </w:r>
      <w:r w:rsidRPr="00E373A4">
        <w:t>the</w:t>
      </w:r>
      <w:r w:rsidR="001834D5">
        <w:t xml:space="preserve"> </w:t>
      </w:r>
      <w:r w:rsidRPr="00E373A4">
        <w:t>World</w:t>
      </w:r>
      <w:r w:rsidR="001834D5">
        <w:t xml:space="preserve"> </w:t>
      </w:r>
      <w:r w:rsidRPr="00E373A4">
        <w:t>Health</w:t>
      </w:r>
      <w:r w:rsidR="001834D5">
        <w:t xml:space="preserve"> </w:t>
      </w:r>
      <w:r w:rsidRPr="00E373A4">
        <w:t>Organization’s</w:t>
      </w:r>
      <w:r w:rsidR="001834D5">
        <w:t xml:space="preserve"> </w:t>
      </w:r>
      <w:r w:rsidR="00613ED4" w:rsidRPr="00A123CF">
        <w:t>(WHO)</w:t>
      </w:r>
      <w:r w:rsidR="007172D9" w:rsidRPr="00A123CF">
        <w:t xml:space="preserve"> </w:t>
      </w:r>
      <w:hyperlink r:id="rId19" w:history="1">
        <w:r w:rsidR="00F127B2" w:rsidRPr="00F127B2">
          <w:rPr>
            <w:rStyle w:val="Hyperlink"/>
            <w:color w:val="1178A0"/>
          </w:rPr>
          <w:t xml:space="preserve">WHO </w:t>
        </w:r>
        <w:r w:rsidR="007172D9" w:rsidRPr="00F127B2">
          <w:rPr>
            <w:rStyle w:val="Hyperlink"/>
            <w:color w:val="1178A0"/>
          </w:rPr>
          <w:t>Guidelines on Hand Hygiene in Health Care</w:t>
        </w:r>
      </w:hyperlink>
      <w:r w:rsidR="006B436F" w:rsidRPr="00A02CA5">
        <w:rPr>
          <w:rStyle w:val="FootnoteReference"/>
        </w:rPr>
        <w:footnoteReference w:id="4"/>
      </w:r>
      <w:r w:rsidR="007172D9">
        <w:t xml:space="preserve"> and </w:t>
      </w:r>
      <w:hyperlink r:id="rId20" w:tgtFrame="_blank" w:history="1">
        <w:r w:rsidR="0007335E" w:rsidRPr="00F127B2">
          <w:rPr>
            <w:rStyle w:val="Hyperlink"/>
            <w:color w:val="1178A0"/>
          </w:rPr>
          <w:t>Your</w:t>
        </w:r>
        <w:r w:rsidR="001834D5" w:rsidRPr="00F127B2">
          <w:rPr>
            <w:rStyle w:val="Hyperlink"/>
            <w:color w:val="1178A0"/>
          </w:rPr>
          <w:t xml:space="preserve"> </w:t>
        </w:r>
        <w:r w:rsidRPr="00F127B2">
          <w:rPr>
            <w:rStyle w:val="Hyperlink"/>
            <w:color w:val="1178A0"/>
          </w:rPr>
          <w:t>5</w:t>
        </w:r>
        <w:r w:rsidR="001834D5" w:rsidRPr="00F127B2">
          <w:rPr>
            <w:rStyle w:val="Hyperlink"/>
            <w:color w:val="1178A0"/>
          </w:rPr>
          <w:t xml:space="preserve"> </w:t>
        </w:r>
        <w:r w:rsidRPr="00F127B2">
          <w:rPr>
            <w:rStyle w:val="Hyperlink"/>
            <w:color w:val="1178A0"/>
          </w:rPr>
          <w:t>Moments</w:t>
        </w:r>
        <w:r w:rsidR="001834D5" w:rsidRPr="00F127B2">
          <w:rPr>
            <w:rStyle w:val="Hyperlink"/>
            <w:color w:val="1178A0"/>
          </w:rPr>
          <w:t xml:space="preserve"> </w:t>
        </w:r>
        <w:r w:rsidRPr="00F127B2">
          <w:rPr>
            <w:rStyle w:val="Hyperlink"/>
            <w:color w:val="1178A0"/>
          </w:rPr>
          <w:t>for</w:t>
        </w:r>
        <w:r w:rsidR="001834D5" w:rsidRPr="00F127B2">
          <w:rPr>
            <w:rStyle w:val="Hyperlink"/>
            <w:color w:val="1178A0"/>
          </w:rPr>
          <w:t xml:space="preserve"> </w:t>
        </w:r>
        <w:r w:rsidRPr="00F127B2">
          <w:rPr>
            <w:rStyle w:val="Hyperlink"/>
            <w:color w:val="1178A0"/>
          </w:rPr>
          <w:t>Hand</w:t>
        </w:r>
        <w:r w:rsidR="001834D5" w:rsidRPr="00F127B2">
          <w:rPr>
            <w:rStyle w:val="Hyperlink"/>
            <w:color w:val="1178A0"/>
          </w:rPr>
          <w:t xml:space="preserve"> </w:t>
        </w:r>
        <w:r w:rsidRPr="00F127B2">
          <w:rPr>
            <w:rStyle w:val="Hyperlink"/>
            <w:color w:val="1178A0"/>
          </w:rPr>
          <w:t>Hygiene</w:t>
        </w:r>
      </w:hyperlink>
      <w:r w:rsidR="004967C7">
        <w:rPr>
          <w:rStyle w:val="FootnoteReference"/>
        </w:rPr>
        <w:footnoteReference w:id="5"/>
      </w:r>
      <w:r w:rsidR="001834D5">
        <w:t xml:space="preserve"> </w:t>
      </w:r>
      <w:r w:rsidRPr="00E373A4">
        <w:t>approach</w:t>
      </w:r>
      <w:r w:rsidR="001834D5">
        <w:t xml:space="preserve"> </w:t>
      </w:r>
      <w:r w:rsidRPr="00E373A4">
        <w:t>for</w:t>
      </w:r>
      <w:r w:rsidR="001834D5">
        <w:t xml:space="preserve"> </w:t>
      </w:r>
      <w:r w:rsidRPr="00E373A4">
        <w:t>preventing</w:t>
      </w:r>
      <w:r w:rsidR="001834D5">
        <w:t xml:space="preserve"> </w:t>
      </w:r>
      <w:r w:rsidRPr="00E373A4">
        <w:t>the</w:t>
      </w:r>
      <w:r w:rsidR="001834D5">
        <w:t xml:space="preserve"> </w:t>
      </w:r>
      <w:r w:rsidRPr="00E373A4">
        <w:t>transmission</w:t>
      </w:r>
      <w:r w:rsidR="001834D5">
        <w:t xml:space="preserve"> </w:t>
      </w:r>
      <w:r w:rsidRPr="00E373A4">
        <w:t>of</w:t>
      </w:r>
      <w:r w:rsidR="001834D5">
        <w:t xml:space="preserve"> </w:t>
      </w:r>
      <w:r w:rsidRPr="00E373A4">
        <w:t>microorganisms.</w:t>
      </w:r>
      <w:r w:rsidR="001834D5">
        <w:t xml:space="preserve"> </w:t>
      </w:r>
      <w:r w:rsidR="00BE6251" w:rsidRPr="00E373A4">
        <w:t>This</w:t>
      </w:r>
      <w:r w:rsidR="001834D5">
        <w:t xml:space="preserve"> </w:t>
      </w:r>
      <w:r w:rsidR="00BE6251" w:rsidRPr="00E373A4">
        <w:t>model</w:t>
      </w:r>
      <w:r w:rsidR="001834D5">
        <w:t xml:space="preserve"> </w:t>
      </w:r>
      <w:r w:rsidR="00BE6251" w:rsidRPr="00E373A4">
        <w:t>is</w:t>
      </w:r>
      <w:r w:rsidR="001834D5">
        <w:t xml:space="preserve"> </w:t>
      </w:r>
      <w:r w:rsidR="00BE6251" w:rsidRPr="00E373A4">
        <w:t>fundamental</w:t>
      </w:r>
      <w:r w:rsidR="001834D5">
        <w:t xml:space="preserve"> </w:t>
      </w:r>
      <w:r w:rsidR="00BE6251" w:rsidRPr="00E373A4">
        <w:t>to</w:t>
      </w:r>
      <w:r w:rsidR="001834D5">
        <w:t xml:space="preserve"> </w:t>
      </w:r>
      <w:r w:rsidR="00BE6251" w:rsidRPr="00E373A4">
        <w:t>the</w:t>
      </w:r>
      <w:r w:rsidR="001834D5">
        <w:t xml:space="preserve"> </w:t>
      </w:r>
      <w:r w:rsidR="00BE6251" w:rsidRPr="00E373A4">
        <w:t>NHHI.</w:t>
      </w:r>
    </w:p>
    <w:p w14:paraId="77F9DD1E" w14:textId="108CF332" w:rsidR="00081B61" w:rsidRPr="007C33B9" w:rsidRDefault="00081B61" w:rsidP="003B50C1">
      <w:r w:rsidRPr="007C33B9">
        <w:t>The</w:t>
      </w:r>
      <w:r w:rsidR="001834D5">
        <w:t xml:space="preserve"> </w:t>
      </w:r>
      <w:r w:rsidRPr="007C33B9">
        <w:t>5</w:t>
      </w:r>
      <w:r w:rsidR="001834D5">
        <w:t xml:space="preserve"> </w:t>
      </w:r>
      <w:r w:rsidRPr="007C33B9">
        <w:t>Moments</w:t>
      </w:r>
      <w:r w:rsidR="001834D5">
        <w:t xml:space="preserve"> </w:t>
      </w:r>
      <w:r w:rsidRPr="007C33B9">
        <w:t>for</w:t>
      </w:r>
      <w:r w:rsidR="001834D5">
        <w:t xml:space="preserve"> </w:t>
      </w:r>
      <w:r w:rsidRPr="007C33B9">
        <w:t>Hand</w:t>
      </w:r>
      <w:r w:rsidR="001834D5">
        <w:t xml:space="preserve"> </w:t>
      </w:r>
      <w:r w:rsidRPr="007C33B9">
        <w:t>Hygiene</w:t>
      </w:r>
      <w:r w:rsidR="001834D5">
        <w:t xml:space="preserve"> </w:t>
      </w:r>
      <w:r w:rsidRPr="007C33B9">
        <w:t>are</w:t>
      </w:r>
      <w:r w:rsidR="001834D5">
        <w:t xml:space="preserve"> </w:t>
      </w:r>
      <w:r w:rsidRPr="007C33B9">
        <w:t>the</w:t>
      </w:r>
      <w:r w:rsidR="001834D5">
        <w:t xml:space="preserve"> </w:t>
      </w:r>
      <w:r w:rsidRPr="007C33B9">
        <w:t>five</w:t>
      </w:r>
      <w:r w:rsidR="001834D5">
        <w:t xml:space="preserve"> </w:t>
      </w:r>
      <w:r w:rsidRPr="007C33B9">
        <w:t>critical</w:t>
      </w:r>
      <w:r w:rsidR="001834D5">
        <w:t xml:space="preserve"> </w:t>
      </w:r>
      <w:r w:rsidRPr="007C33B9">
        <w:t>moments</w:t>
      </w:r>
      <w:r w:rsidR="001834D5">
        <w:t xml:space="preserve"> </w:t>
      </w:r>
      <w:r w:rsidRPr="007C33B9">
        <w:t>that</w:t>
      </w:r>
      <w:r w:rsidR="001834D5">
        <w:t xml:space="preserve"> </w:t>
      </w:r>
      <w:r w:rsidRPr="007C33B9">
        <w:t>occur</w:t>
      </w:r>
      <w:r w:rsidR="001834D5">
        <w:t xml:space="preserve"> </w:t>
      </w:r>
      <w:r w:rsidRPr="007C33B9">
        <w:t>during</w:t>
      </w:r>
      <w:r w:rsidR="001834D5">
        <w:t xml:space="preserve"> </w:t>
      </w:r>
      <w:r w:rsidRPr="007C33B9">
        <w:t>the</w:t>
      </w:r>
      <w:r w:rsidR="001834D5">
        <w:t xml:space="preserve"> </w:t>
      </w:r>
      <w:r w:rsidRPr="007C33B9">
        <w:t>provision</w:t>
      </w:r>
      <w:r w:rsidR="001834D5">
        <w:t xml:space="preserve"> </w:t>
      </w:r>
      <w:r w:rsidRPr="007C33B9">
        <w:t>of</w:t>
      </w:r>
      <w:r w:rsidR="001834D5">
        <w:t xml:space="preserve"> </w:t>
      </w:r>
      <w:r w:rsidRPr="007C33B9">
        <w:t>clinical</w:t>
      </w:r>
      <w:r w:rsidR="001834D5">
        <w:t xml:space="preserve"> </w:t>
      </w:r>
      <w:r w:rsidRPr="007C33B9">
        <w:t>care</w:t>
      </w:r>
      <w:r w:rsidR="001834D5">
        <w:t xml:space="preserve"> </w:t>
      </w:r>
      <w:r w:rsidRPr="007C33B9">
        <w:t>where</w:t>
      </w:r>
      <w:r w:rsidR="001834D5">
        <w:t xml:space="preserve"> </w:t>
      </w:r>
      <w:r w:rsidRPr="007C33B9">
        <w:t>there</w:t>
      </w:r>
      <w:r w:rsidR="001834D5">
        <w:t xml:space="preserve"> </w:t>
      </w:r>
      <w:r w:rsidRPr="007C33B9">
        <w:t>is</w:t>
      </w:r>
      <w:r w:rsidR="001834D5">
        <w:t xml:space="preserve"> </w:t>
      </w:r>
      <w:r w:rsidRPr="007C33B9">
        <w:t>an</w:t>
      </w:r>
      <w:r w:rsidR="001834D5">
        <w:t xml:space="preserve"> </w:t>
      </w:r>
      <w:r w:rsidRPr="007C33B9">
        <w:t>elevated</w:t>
      </w:r>
      <w:r w:rsidR="001834D5">
        <w:t xml:space="preserve"> </w:t>
      </w:r>
      <w:r w:rsidRPr="007C33B9">
        <w:t>risk</w:t>
      </w:r>
      <w:r w:rsidR="001834D5">
        <w:t xml:space="preserve"> </w:t>
      </w:r>
      <w:r w:rsidRPr="007C33B9">
        <w:t>of</w:t>
      </w:r>
      <w:r w:rsidR="001834D5">
        <w:t xml:space="preserve"> </w:t>
      </w:r>
      <w:r w:rsidRPr="007C33B9">
        <w:t>transmitting</w:t>
      </w:r>
      <w:r w:rsidR="001834D5">
        <w:t xml:space="preserve"> </w:t>
      </w:r>
      <w:r w:rsidRPr="007C33B9">
        <w:t>microorganisms</w:t>
      </w:r>
      <w:r w:rsidR="001834D5">
        <w:t xml:space="preserve"> </w:t>
      </w:r>
      <w:r w:rsidRPr="007C33B9">
        <w:t>between</w:t>
      </w:r>
      <w:r w:rsidR="001834D5">
        <w:t xml:space="preserve"> </w:t>
      </w:r>
      <w:r w:rsidRPr="007C33B9">
        <w:t>a</w:t>
      </w:r>
      <w:r w:rsidR="001834D5">
        <w:t xml:space="preserve"> </w:t>
      </w:r>
      <w:r w:rsidRPr="007C33B9">
        <w:t>healthcare</w:t>
      </w:r>
      <w:r w:rsidR="001834D5">
        <w:t xml:space="preserve"> </w:t>
      </w:r>
      <w:r w:rsidRPr="007C33B9">
        <w:t>worker,</w:t>
      </w:r>
      <w:r w:rsidR="001834D5">
        <w:t xml:space="preserve"> </w:t>
      </w:r>
      <w:r w:rsidR="00BE6251" w:rsidRPr="007C33B9">
        <w:t>a</w:t>
      </w:r>
      <w:r w:rsidR="001834D5">
        <w:t xml:space="preserve"> </w:t>
      </w:r>
      <w:r w:rsidRPr="007C33B9">
        <w:t>patient,</w:t>
      </w:r>
      <w:r w:rsidR="001834D5">
        <w:t xml:space="preserve"> </w:t>
      </w:r>
      <w:r w:rsidRPr="007C33B9">
        <w:t>and</w:t>
      </w:r>
      <w:r w:rsidR="001834D5">
        <w:t xml:space="preserve"> </w:t>
      </w:r>
      <w:r w:rsidRPr="007C33B9">
        <w:t>the</w:t>
      </w:r>
      <w:r w:rsidR="001834D5">
        <w:t xml:space="preserve"> </w:t>
      </w:r>
      <w:r w:rsidRPr="007C33B9">
        <w:t>environment.</w:t>
      </w:r>
      <w:r w:rsidR="00E122F4">
        <w:t xml:space="preserve"> </w:t>
      </w:r>
      <w:r w:rsidR="00E122F4">
        <w:fldChar w:fldCharType="begin"/>
      </w:r>
      <w:r w:rsidR="00E122F4">
        <w:instrText xml:space="preserve"> REF _Ref139276066 \h </w:instrText>
      </w:r>
      <w:r w:rsidR="00E122F4">
        <w:fldChar w:fldCharType="separate"/>
      </w:r>
      <w:r w:rsidR="006B0EE0" w:rsidRPr="003B50C1">
        <w:t xml:space="preserve">Table </w:t>
      </w:r>
      <w:r w:rsidR="006B0EE0">
        <w:rPr>
          <w:noProof/>
        </w:rPr>
        <w:t>1</w:t>
      </w:r>
      <w:r w:rsidR="00E122F4">
        <w:fldChar w:fldCharType="end"/>
      </w:r>
      <w:r w:rsidR="00E122F4">
        <w:t xml:space="preserve"> describes each of the five moments.</w:t>
      </w:r>
    </w:p>
    <w:p w14:paraId="1FCD0422" w14:textId="6A9422E2" w:rsidR="003B50C1" w:rsidRPr="003B50C1" w:rsidRDefault="003B50C1" w:rsidP="003B50C1">
      <w:pPr>
        <w:pStyle w:val="Caption"/>
      </w:pPr>
      <w:bookmarkStart w:id="30" w:name="_Ref139276066"/>
      <w:bookmarkStart w:id="31" w:name="_Toc137992714"/>
      <w:bookmarkStart w:id="32" w:name="_Toc140568308"/>
      <w:r w:rsidRPr="003B50C1">
        <w:t xml:space="preserve">Table </w:t>
      </w:r>
      <w:r w:rsidR="00755738">
        <w:fldChar w:fldCharType="begin"/>
      </w:r>
      <w:r w:rsidR="00755738">
        <w:instrText xml:space="preserve"> SEQ Table \* ARABIC </w:instrText>
      </w:r>
      <w:r w:rsidR="00755738">
        <w:fldChar w:fldCharType="separate"/>
      </w:r>
      <w:r w:rsidR="006B0EE0">
        <w:rPr>
          <w:noProof/>
        </w:rPr>
        <w:t>1</w:t>
      </w:r>
      <w:r w:rsidR="00755738">
        <w:rPr>
          <w:noProof/>
        </w:rPr>
        <w:fldChar w:fldCharType="end"/>
      </w:r>
      <w:bookmarkEnd w:id="30"/>
      <w:r w:rsidRPr="003B50C1">
        <w:t>. The 5 Moments for Hand Hygiene</w:t>
      </w:r>
      <w:bookmarkEnd w:id="31"/>
      <w:bookmarkEnd w:id="32"/>
    </w:p>
    <w:tbl>
      <w:tblPr>
        <w:tblStyle w:val="GridTable4-Accent1"/>
        <w:tblW w:w="0" w:type="auto"/>
        <w:tblLook w:val="0620" w:firstRow="1" w:lastRow="0" w:firstColumn="0" w:lastColumn="0" w:noHBand="1" w:noVBand="1"/>
      </w:tblPr>
      <w:tblGrid>
        <w:gridCol w:w="1696"/>
        <w:gridCol w:w="7932"/>
      </w:tblGrid>
      <w:tr w:rsidR="003B50C1" w:rsidRPr="003B50C1" w14:paraId="775CEF9A" w14:textId="77777777" w:rsidTr="003B50C1">
        <w:trPr>
          <w:cnfStyle w:val="100000000000" w:firstRow="1" w:lastRow="0" w:firstColumn="0" w:lastColumn="0" w:oddVBand="0" w:evenVBand="0" w:oddHBand="0" w:evenHBand="0" w:firstRowFirstColumn="0" w:firstRowLastColumn="0" w:lastRowFirstColumn="0" w:lastRowLastColumn="0"/>
          <w:cantSplit/>
          <w:trHeight w:val="397"/>
          <w:tblHeader/>
        </w:trPr>
        <w:tc>
          <w:tcPr>
            <w:tcW w:w="1696" w:type="dxa"/>
            <w:tcBorders>
              <w:top w:val="none" w:sz="0" w:space="0" w:color="auto"/>
              <w:left w:val="none" w:sz="0" w:space="0" w:color="auto"/>
              <w:bottom w:val="none" w:sz="0" w:space="0" w:color="auto"/>
              <w:right w:val="none" w:sz="0" w:space="0" w:color="auto"/>
            </w:tcBorders>
            <w:vAlign w:val="center"/>
          </w:tcPr>
          <w:p w14:paraId="7F32F630" w14:textId="23458C4D" w:rsidR="003B50C1" w:rsidRPr="003B50C1" w:rsidRDefault="003B50C1" w:rsidP="003B50C1">
            <w:pPr>
              <w:pStyle w:val="TableHeader"/>
            </w:pPr>
            <w:r w:rsidRPr="003B50C1">
              <w:t>Moment #</w:t>
            </w:r>
          </w:p>
        </w:tc>
        <w:tc>
          <w:tcPr>
            <w:tcW w:w="7932" w:type="dxa"/>
            <w:tcBorders>
              <w:top w:val="none" w:sz="0" w:space="0" w:color="auto"/>
              <w:left w:val="none" w:sz="0" w:space="0" w:color="auto"/>
              <w:bottom w:val="none" w:sz="0" w:space="0" w:color="auto"/>
              <w:right w:val="none" w:sz="0" w:space="0" w:color="auto"/>
            </w:tcBorders>
            <w:vAlign w:val="center"/>
          </w:tcPr>
          <w:p w14:paraId="611B8227" w14:textId="32A0576D" w:rsidR="003B50C1" w:rsidRPr="003B50C1" w:rsidRDefault="003B50C1" w:rsidP="003B50C1">
            <w:pPr>
              <w:pStyle w:val="TableHeader"/>
            </w:pPr>
            <w:r w:rsidRPr="003B50C1">
              <w:t>Description</w:t>
            </w:r>
          </w:p>
        </w:tc>
      </w:tr>
      <w:tr w:rsidR="006613BE" w:rsidRPr="006613BE" w14:paraId="68D9A7E4" w14:textId="77777777" w:rsidTr="003B50C1">
        <w:trPr>
          <w:cantSplit/>
          <w:trHeight w:val="397"/>
        </w:trPr>
        <w:tc>
          <w:tcPr>
            <w:tcW w:w="1696" w:type="dxa"/>
            <w:vAlign w:val="center"/>
          </w:tcPr>
          <w:p w14:paraId="4D9B89F9" w14:textId="7A90AFB3" w:rsidR="006613BE" w:rsidRPr="003B50C1" w:rsidRDefault="006613BE" w:rsidP="003B50C1">
            <w:pPr>
              <w:pStyle w:val="TableParagraph"/>
            </w:pPr>
            <w:r w:rsidRPr="003B50C1">
              <w:t>Moment</w:t>
            </w:r>
            <w:r w:rsidR="001834D5" w:rsidRPr="003B50C1">
              <w:t xml:space="preserve"> </w:t>
            </w:r>
            <w:r w:rsidRPr="003B50C1">
              <w:t>1</w:t>
            </w:r>
          </w:p>
        </w:tc>
        <w:tc>
          <w:tcPr>
            <w:tcW w:w="7932" w:type="dxa"/>
            <w:vAlign w:val="center"/>
          </w:tcPr>
          <w:p w14:paraId="6308EF85" w14:textId="585C5305" w:rsidR="006613BE" w:rsidRPr="003B50C1" w:rsidRDefault="006613BE" w:rsidP="003B50C1">
            <w:pPr>
              <w:pStyle w:val="TableParagraph"/>
            </w:pPr>
            <w:r w:rsidRPr="003B50C1">
              <w:t>Before</w:t>
            </w:r>
            <w:r w:rsidR="001834D5" w:rsidRPr="003B50C1">
              <w:t xml:space="preserve"> </w:t>
            </w:r>
            <w:r w:rsidRPr="003B50C1">
              <w:t>touching</w:t>
            </w:r>
            <w:r w:rsidR="001834D5" w:rsidRPr="003B50C1">
              <w:t xml:space="preserve"> </w:t>
            </w:r>
            <w:r w:rsidRPr="003B50C1">
              <w:t>a</w:t>
            </w:r>
            <w:r w:rsidR="001834D5" w:rsidRPr="003B50C1">
              <w:t xml:space="preserve"> </w:t>
            </w:r>
            <w:r w:rsidRPr="003B50C1">
              <w:t>patient</w:t>
            </w:r>
          </w:p>
        </w:tc>
      </w:tr>
      <w:tr w:rsidR="006613BE" w:rsidRPr="006613BE" w14:paraId="5649C5DA" w14:textId="77777777" w:rsidTr="003B50C1">
        <w:trPr>
          <w:cantSplit/>
          <w:trHeight w:val="397"/>
        </w:trPr>
        <w:tc>
          <w:tcPr>
            <w:tcW w:w="1696" w:type="dxa"/>
            <w:vAlign w:val="center"/>
          </w:tcPr>
          <w:p w14:paraId="010AC939" w14:textId="6D6ADDDA" w:rsidR="006613BE" w:rsidRPr="003B50C1" w:rsidRDefault="006613BE" w:rsidP="003B50C1">
            <w:pPr>
              <w:pStyle w:val="TableParagraph"/>
            </w:pPr>
            <w:r w:rsidRPr="003B50C1">
              <w:t>Moment</w:t>
            </w:r>
            <w:r w:rsidR="001834D5" w:rsidRPr="003B50C1">
              <w:t xml:space="preserve"> </w:t>
            </w:r>
            <w:r w:rsidRPr="003B50C1">
              <w:t>2</w:t>
            </w:r>
          </w:p>
        </w:tc>
        <w:tc>
          <w:tcPr>
            <w:tcW w:w="7932" w:type="dxa"/>
            <w:vAlign w:val="center"/>
          </w:tcPr>
          <w:p w14:paraId="15D638B2" w14:textId="052B7CD1" w:rsidR="006613BE" w:rsidRPr="003B50C1" w:rsidRDefault="006613BE" w:rsidP="003B50C1">
            <w:pPr>
              <w:pStyle w:val="TableParagraph"/>
            </w:pPr>
            <w:r w:rsidRPr="003B50C1">
              <w:t>Before</w:t>
            </w:r>
            <w:r w:rsidR="001834D5" w:rsidRPr="003B50C1">
              <w:t xml:space="preserve"> </w:t>
            </w:r>
            <w:r w:rsidRPr="003B50C1">
              <w:t>a</w:t>
            </w:r>
            <w:r w:rsidR="001834D5" w:rsidRPr="003B50C1">
              <w:t xml:space="preserve"> </w:t>
            </w:r>
            <w:r w:rsidRPr="003B50C1">
              <w:t>procedure</w:t>
            </w:r>
          </w:p>
        </w:tc>
      </w:tr>
      <w:tr w:rsidR="006613BE" w:rsidRPr="006613BE" w14:paraId="0DED3791" w14:textId="77777777" w:rsidTr="003B50C1">
        <w:trPr>
          <w:cantSplit/>
          <w:trHeight w:val="397"/>
        </w:trPr>
        <w:tc>
          <w:tcPr>
            <w:tcW w:w="1696" w:type="dxa"/>
            <w:vAlign w:val="center"/>
          </w:tcPr>
          <w:p w14:paraId="67382295" w14:textId="304C10CF" w:rsidR="006613BE" w:rsidRPr="003B50C1" w:rsidRDefault="006613BE" w:rsidP="003B50C1">
            <w:pPr>
              <w:pStyle w:val="TableParagraph"/>
            </w:pPr>
            <w:r w:rsidRPr="003B50C1">
              <w:t>Moment</w:t>
            </w:r>
            <w:r w:rsidR="001834D5" w:rsidRPr="003B50C1">
              <w:t xml:space="preserve"> </w:t>
            </w:r>
            <w:r w:rsidRPr="003B50C1">
              <w:t>3</w:t>
            </w:r>
          </w:p>
        </w:tc>
        <w:tc>
          <w:tcPr>
            <w:tcW w:w="7932" w:type="dxa"/>
            <w:vAlign w:val="center"/>
          </w:tcPr>
          <w:p w14:paraId="6F93A350" w14:textId="1727A638" w:rsidR="006613BE" w:rsidRPr="003B50C1" w:rsidRDefault="006613BE" w:rsidP="003B50C1">
            <w:pPr>
              <w:pStyle w:val="TableParagraph"/>
            </w:pPr>
            <w:r w:rsidRPr="003B50C1">
              <w:t>After</w:t>
            </w:r>
            <w:r w:rsidR="001834D5" w:rsidRPr="003B50C1">
              <w:t xml:space="preserve"> </w:t>
            </w:r>
            <w:r w:rsidRPr="003B50C1">
              <w:t>a</w:t>
            </w:r>
            <w:r w:rsidR="001834D5" w:rsidRPr="003B50C1">
              <w:t xml:space="preserve"> </w:t>
            </w:r>
            <w:r w:rsidRPr="003B50C1">
              <w:t>procedure</w:t>
            </w:r>
            <w:r w:rsidR="001834D5" w:rsidRPr="003B50C1">
              <w:t xml:space="preserve"> </w:t>
            </w:r>
            <w:r w:rsidRPr="003B50C1">
              <w:t>or</w:t>
            </w:r>
            <w:r w:rsidR="001834D5" w:rsidRPr="003B50C1">
              <w:t xml:space="preserve"> </w:t>
            </w:r>
            <w:r w:rsidRPr="003B50C1">
              <w:t>body</w:t>
            </w:r>
            <w:r w:rsidR="001834D5" w:rsidRPr="003B50C1">
              <w:t xml:space="preserve"> </w:t>
            </w:r>
            <w:r w:rsidRPr="003B50C1">
              <w:t>fluid</w:t>
            </w:r>
            <w:r w:rsidR="001834D5" w:rsidRPr="003B50C1">
              <w:t xml:space="preserve"> </w:t>
            </w:r>
            <w:r w:rsidRPr="003B50C1">
              <w:t>exposure</w:t>
            </w:r>
            <w:r w:rsidR="001834D5" w:rsidRPr="003B50C1">
              <w:t xml:space="preserve"> </w:t>
            </w:r>
            <w:r w:rsidRPr="003B50C1">
              <w:t>risk</w:t>
            </w:r>
          </w:p>
        </w:tc>
      </w:tr>
      <w:tr w:rsidR="006613BE" w:rsidRPr="006613BE" w14:paraId="301493BE" w14:textId="77777777" w:rsidTr="003B50C1">
        <w:trPr>
          <w:cantSplit/>
          <w:trHeight w:val="397"/>
        </w:trPr>
        <w:tc>
          <w:tcPr>
            <w:tcW w:w="1696" w:type="dxa"/>
            <w:vAlign w:val="center"/>
          </w:tcPr>
          <w:p w14:paraId="607960C2" w14:textId="63813D58" w:rsidR="006613BE" w:rsidRPr="003B50C1" w:rsidRDefault="006613BE" w:rsidP="003B50C1">
            <w:pPr>
              <w:pStyle w:val="TableParagraph"/>
            </w:pPr>
            <w:r w:rsidRPr="003B50C1">
              <w:t>Moment</w:t>
            </w:r>
            <w:r w:rsidR="001834D5" w:rsidRPr="003B50C1">
              <w:t xml:space="preserve"> </w:t>
            </w:r>
            <w:r w:rsidRPr="003B50C1">
              <w:t>4:</w:t>
            </w:r>
          </w:p>
        </w:tc>
        <w:tc>
          <w:tcPr>
            <w:tcW w:w="7932" w:type="dxa"/>
            <w:vAlign w:val="center"/>
          </w:tcPr>
          <w:p w14:paraId="2B81DD53" w14:textId="0256554E" w:rsidR="006613BE" w:rsidRPr="003B50C1" w:rsidRDefault="006613BE" w:rsidP="003B50C1">
            <w:pPr>
              <w:pStyle w:val="TableParagraph"/>
            </w:pPr>
            <w:r w:rsidRPr="003B50C1">
              <w:t>After</w:t>
            </w:r>
            <w:r w:rsidR="001834D5" w:rsidRPr="003B50C1">
              <w:t xml:space="preserve"> </w:t>
            </w:r>
            <w:r w:rsidRPr="003B50C1">
              <w:t>touching</w:t>
            </w:r>
            <w:r w:rsidR="001834D5" w:rsidRPr="003B50C1">
              <w:t xml:space="preserve"> </w:t>
            </w:r>
            <w:r w:rsidRPr="003B50C1">
              <w:t>a</w:t>
            </w:r>
            <w:r w:rsidR="001834D5" w:rsidRPr="003B50C1">
              <w:t xml:space="preserve"> </w:t>
            </w:r>
            <w:r w:rsidRPr="003B50C1">
              <w:t>patient</w:t>
            </w:r>
          </w:p>
        </w:tc>
      </w:tr>
      <w:tr w:rsidR="006613BE" w:rsidRPr="006613BE" w14:paraId="09BFAC98" w14:textId="77777777" w:rsidTr="003B50C1">
        <w:trPr>
          <w:cantSplit/>
          <w:trHeight w:val="397"/>
        </w:trPr>
        <w:tc>
          <w:tcPr>
            <w:tcW w:w="1696" w:type="dxa"/>
            <w:vAlign w:val="center"/>
          </w:tcPr>
          <w:p w14:paraId="2074AAA7" w14:textId="0F3551E3" w:rsidR="006613BE" w:rsidRPr="003B50C1" w:rsidRDefault="006613BE" w:rsidP="003B50C1">
            <w:pPr>
              <w:pStyle w:val="TableParagraph"/>
            </w:pPr>
            <w:r w:rsidRPr="003B50C1">
              <w:t>Moment</w:t>
            </w:r>
            <w:r w:rsidR="001834D5" w:rsidRPr="003B50C1">
              <w:t xml:space="preserve"> </w:t>
            </w:r>
            <w:r w:rsidRPr="003B50C1">
              <w:t>5:</w:t>
            </w:r>
          </w:p>
        </w:tc>
        <w:tc>
          <w:tcPr>
            <w:tcW w:w="7932" w:type="dxa"/>
            <w:vAlign w:val="center"/>
          </w:tcPr>
          <w:p w14:paraId="36C39F36" w14:textId="0AD3CF42" w:rsidR="006613BE" w:rsidRPr="003B50C1" w:rsidRDefault="006613BE" w:rsidP="003B50C1">
            <w:pPr>
              <w:pStyle w:val="TableParagraph"/>
            </w:pPr>
            <w:r w:rsidRPr="003B50C1">
              <w:t>After</w:t>
            </w:r>
            <w:r w:rsidR="001834D5" w:rsidRPr="003B50C1">
              <w:t xml:space="preserve"> </w:t>
            </w:r>
            <w:r w:rsidRPr="003B50C1">
              <w:t>touching</w:t>
            </w:r>
            <w:r w:rsidR="001834D5" w:rsidRPr="003B50C1">
              <w:t xml:space="preserve"> </w:t>
            </w:r>
            <w:r w:rsidRPr="003B50C1">
              <w:t>a</w:t>
            </w:r>
            <w:r w:rsidR="001834D5" w:rsidRPr="003B50C1">
              <w:t xml:space="preserve"> </w:t>
            </w:r>
            <w:r w:rsidRPr="003B50C1">
              <w:t>patient’s</w:t>
            </w:r>
            <w:r w:rsidR="001834D5" w:rsidRPr="003B50C1">
              <w:t xml:space="preserve"> </w:t>
            </w:r>
            <w:r w:rsidRPr="003B50C1">
              <w:t>surroundings</w:t>
            </w:r>
          </w:p>
        </w:tc>
      </w:tr>
    </w:tbl>
    <w:p w14:paraId="058A2ACE" w14:textId="77777777" w:rsidR="006613BE" w:rsidRDefault="006613BE" w:rsidP="006613BE">
      <w:pPr>
        <w:pStyle w:val="NoSpacing"/>
      </w:pPr>
    </w:p>
    <w:p w14:paraId="4C1B3DC6" w14:textId="12F777AD" w:rsidR="00081B61" w:rsidRDefault="00081B61" w:rsidP="003B50C1">
      <w:r w:rsidRPr="00BE6251">
        <w:t>The</w:t>
      </w:r>
      <w:r w:rsidR="001834D5">
        <w:t xml:space="preserve"> </w:t>
      </w:r>
      <w:r w:rsidRPr="00BE6251">
        <w:t>5</w:t>
      </w:r>
      <w:r w:rsidR="001834D5">
        <w:t xml:space="preserve"> </w:t>
      </w:r>
      <w:r w:rsidRPr="00BE6251">
        <w:t>Moments</w:t>
      </w:r>
      <w:r w:rsidR="001834D5">
        <w:t xml:space="preserve"> </w:t>
      </w:r>
      <w:r w:rsidRPr="00BE6251">
        <w:t>are</w:t>
      </w:r>
      <w:r w:rsidR="001834D5">
        <w:t xml:space="preserve"> </w:t>
      </w:r>
      <w:r w:rsidRPr="00BE6251">
        <w:t>the</w:t>
      </w:r>
      <w:r w:rsidR="001834D5">
        <w:t xml:space="preserve"> </w:t>
      </w:r>
      <w:r w:rsidRPr="00BE6251">
        <w:t>focus</w:t>
      </w:r>
      <w:r w:rsidR="001834D5">
        <w:t xml:space="preserve"> </w:t>
      </w:r>
      <w:r w:rsidRPr="00BE6251">
        <w:t>of</w:t>
      </w:r>
      <w:r w:rsidR="001834D5">
        <w:t xml:space="preserve"> </w:t>
      </w:r>
      <w:r w:rsidR="00BE6251">
        <w:t>d</w:t>
      </w:r>
      <w:r w:rsidRPr="00BE6251">
        <w:t>irect</w:t>
      </w:r>
      <w:r w:rsidR="001834D5">
        <w:t xml:space="preserve"> </w:t>
      </w:r>
      <w:r w:rsidRPr="00BE6251">
        <w:t>observational</w:t>
      </w:r>
      <w:r w:rsidR="001834D5">
        <w:t xml:space="preserve"> </w:t>
      </w:r>
      <w:r w:rsidRPr="00BE6251">
        <w:t>auditing</w:t>
      </w:r>
      <w:r w:rsidR="001834D5">
        <w:t xml:space="preserve"> </w:t>
      </w:r>
      <w:r w:rsidRPr="00BE6251">
        <w:t>of</w:t>
      </w:r>
      <w:r w:rsidR="001834D5">
        <w:t xml:space="preserve"> </w:t>
      </w:r>
      <w:r w:rsidRPr="00BE6251">
        <w:t>hand</w:t>
      </w:r>
      <w:r w:rsidR="001834D5">
        <w:t xml:space="preserve"> </w:t>
      </w:r>
      <w:r w:rsidRPr="00BE6251">
        <w:t>hygiene</w:t>
      </w:r>
      <w:r w:rsidR="001834D5">
        <w:t xml:space="preserve"> </w:t>
      </w:r>
      <w:r w:rsidRPr="00BE6251">
        <w:t>compliance</w:t>
      </w:r>
      <w:r w:rsidR="001834D5">
        <w:t xml:space="preserve"> </w:t>
      </w:r>
      <w:r w:rsidR="00BE6251">
        <w:t>in</w:t>
      </w:r>
      <w:r w:rsidR="001834D5">
        <w:t xml:space="preserve"> </w:t>
      </w:r>
      <w:r w:rsidR="00BE6251">
        <w:t>acute</w:t>
      </w:r>
      <w:r w:rsidR="001834D5">
        <w:t xml:space="preserve"> </w:t>
      </w:r>
      <w:r w:rsidR="00BE6251">
        <w:t>health</w:t>
      </w:r>
      <w:r w:rsidR="001834D5">
        <w:t xml:space="preserve"> </w:t>
      </w:r>
      <w:r w:rsidR="00BE6251">
        <w:t>service</w:t>
      </w:r>
      <w:r w:rsidR="001834D5">
        <w:t xml:space="preserve"> </w:t>
      </w:r>
      <w:r w:rsidR="00427740">
        <w:t>facilitie</w:t>
      </w:r>
      <w:r w:rsidR="00BE6251">
        <w:t>s</w:t>
      </w:r>
      <w:r w:rsidRPr="00BE6251">
        <w:t>.</w:t>
      </w:r>
      <w:r w:rsidR="001834D5">
        <w:t xml:space="preserve"> </w:t>
      </w:r>
      <w:r w:rsidR="00BE6251">
        <w:t>Data</w:t>
      </w:r>
      <w:r w:rsidR="001834D5">
        <w:t xml:space="preserve"> </w:t>
      </w:r>
      <w:r w:rsidR="00BE6251">
        <w:t>from</w:t>
      </w:r>
      <w:r w:rsidR="001834D5">
        <w:t xml:space="preserve"> </w:t>
      </w:r>
      <w:r w:rsidR="00BE6251" w:rsidRPr="00BE6251">
        <w:t>audit</w:t>
      </w:r>
      <w:r w:rsidR="00BE6251">
        <w:t>ing</w:t>
      </w:r>
      <w:r w:rsidR="001834D5">
        <w:t xml:space="preserve"> </w:t>
      </w:r>
      <w:r w:rsidR="00BE6251">
        <w:t>is</w:t>
      </w:r>
      <w:r w:rsidR="001834D5">
        <w:t xml:space="preserve"> </w:t>
      </w:r>
      <w:r w:rsidR="00BE6251">
        <w:t>used</w:t>
      </w:r>
      <w:r w:rsidR="001834D5">
        <w:t xml:space="preserve"> </w:t>
      </w:r>
      <w:r w:rsidR="00BE6251">
        <w:t>to</w:t>
      </w:r>
      <w:r w:rsidR="001834D5">
        <w:t xml:space="preserve"> </w:t>
      </w:r>
      <w:r w:rsidR="00BE6251">
        <w:t>report</w:t>
      </w:r>
      <w:r w:rsidR="001834D5">
        <w:t xml:space="preserve"> </w:t>
      </w:r>
      <w:r w:rsidR="00BE6251">
        <w:t>hand</w:t>
      </w:r>
      <w:r w:rsidR="001834D5">
        <w:t xml:space="preserve"> </w:t>
      </w:r>
      <w:r w:rsidR="00BE6251">
        <w:t>hygiene</w:t>
      </w:r>
      <w:r w:rsidR="001834D5">
        <w:t xml:space="preserve"> </w:t>
      </w:r>
      <w:r w:rsidR="00BE6251">
        <w:t>compliance</w:t>
      </w:r>
      <w:r w:rsidR="001834D5">
        <w:t xml:space="preserve"> </w:t>
      </w:r>
      <w:r w:rsidR="00BE6251" w:rsidRPr="00BE6251">
        <w:t>in</w:t>
      </w:r>
      <w:r w:rsidR="001834D5">
        <w:t xml:space="preserve"> </w:t>
      </w:r>
      <w:r w:rsidR="00BE6251" w:rsidRPr="00BE6251">
        <w:t>public</w:t>
      </w:r>
      <w:r w:rsidR="001834D5">
        <w:t xml:space="preserve"> </w:t>
      </w:r>
      <w:r w:rsidR="00BE6251" w:rsidRPr="00BE6251">
        <w:t>and</w:t>
      </w:r>
      <w:r w:rsidR="001834D5">
        <w:t xml:space="preserve"> </w:t>
      </w:r>
      <w:r w:rsidR="00BE6251" w:rsidRPr="00BE6251">
        <w:t>private</w:t>
      </w:r>
      <w:r w:rsidR="001834D5">
        <w:t xml:space="preserve"> </w:t>
      </w:r>
      <w:r w:rsidR="00BE6251">
        <w:t>acute</w:t>
      </w:r>
      <w:r w:rsidR="001834D5">
        <w:t xml:space="preserve"> </w:t>
      </w:r>
      <w:r w:rsidR="00BE6251" w:rsidRPr="00BE6251">
        <w:t>health</w:t>
      </w:r>
      <w:r w:rsidR="001834D5">
        <w:t xml:space="preserve"> </w:t>
      </w:r>
      <w:r w:rsidR="00BE6251" w:rsidRPr="00BE6251">
        <w:t>service</w:t>
      </w:r>
      <w:r w:rsidR="001834D5">
        <w:t xml:space="preserve"> </w:t>
      </w:r>
      <w:r w:rsidR="00427740">
        <w:t>facilitie</w:t>
      </w:r>
      <w:r w:rsidR="00BE6251">
        <w:t>s</w:t>
      </w:r>
      <w:r w:rsidR="009F51EB">
        <w:t>.</w:t>
      </w:r>
      <w:r w:rsidR="001834D5">
        <w:t xml:space="preserve"> </w:t>
      </w:r>
      <w:r w:rsidR="009F51EB">
        <w:t>It</w:t>
      </w:r>
      <w:r w:rsidR="001834D5">
        <w:t xml:space="preserve"> </w:t>
      </w:r>
      <w:r w:rsidR="009F51EB">
        <w:t>is</w:t>
      </w:r>
      <w:r w:rsidR="001834D5">
        <w:t xml:space="preserve"> </w:t>
      </w:r>
      <w:r w:rsidR="00BE6251">
        <w:t>compared</w:t>
      </w:r>
      <w:r w:rsidR="001834D5">
        <w:t xml:space="preserve"> </w:t>
      </w:r>
      <w:r w:rsidR="00BE6251">
        <w:t>to</w:t>
      </w:r>
      <w:r w:rsidR="001834D5">
        <w:t xml:space="preserve"> </w:t>
      </w:r>
      <w:r w:rsidR="00BE6251" w:rsidRPr="00BE6251">
        <w:t>a</w:t>
      </w:r>
      <w:r w:rsidR="001834D5">
        <w:t xml:space="preserve"> </w:t>
      </w:r>
      <w:r w:rsidR="00BE6251" w:rsidRPr="00BE6251">
        <w:t>national</w:t>
      </w:r>
      <w:r w:rsidR="001834D5">
        <w:t xml:space="preserve"> </w:t>
      </w:r>
      <w:r w:rsidR="00BE6251" w:rsidRPr="00BE6251">
        <w:t>benchmark</w:t>
      </w:r>
      <w:r w:rsidR="001834D5">
        <w:t xml:space="preserve"> </w:t>
      </w:r>
      <w:r w:rsidR="00BE6251" w:rsidRPr="00BE6251">
        <w:t>set</w:t>
      </w:r>
      <w:r w:rsidR="001834D5">
        <w:t xml:space="preserve"> </w:t>
      </w:r>
      <w:r w:rsidR="00BE6251" w:rsidRPr="00BE6251">
        <w:t>by</w:t>
      </w:r>
      <w:r w:rsidR="001834D5">
        <w:t xml:space="preserve"> </w:t>
      </w:r>
      <w:r w:rsidR="00BE6251" w:rsidRPr="00BE6251">
        <w:t>the</w:t>
      </w:r>
      <w:r w:rsidR="001834D5">
        <w:t xml:space="preserve"> </w:t>
      </w:r>
      <w:r w:rsidR="00BE6251" w:rsidRPr="00BE6251">
        <w:t>former</w:t>
      </w:r>
      <w:r w:rsidR="001834D5">
        <w:t xml:space="preserve"> </w:t>
      </w:r>
      <w:r w:rsidR="00BE6251" w:rsidRPr="00BE6251">
        <w:t>Australian</w:t>
      </w:r>
      <w:r w:rsidR="001834D5">
        <w:t xml:space="preserve"> </w:t>
      </w:r>
      <w:r w:rsidR="00BE6251" w:rsidRPr="00BE6251">
        <w:t>Health</w:t>
      </w:r>
      <w:r w:rsidR="001834D5">
        <w:t xml:space="preserve"> </w:t>
      </w:r>
      <w:r w:rsidR="00BE6251" w:rsidRPr="00BE6251">
        <w:t>Ministers'</w:t>
      </w:r>
      <w:r w:rsidR="001834D5">
        <w:t xml:space="preserve"> </w:t>
      </w:r>
      <w:r w:rsidR="00BE6251" w:rsidRPr="00BE6251">
        <w:t>Advisory</w:t>
      </w:r>
      <w:r w:rsidR="001834D5">
        <w:t xml:space="preserve"> </w:t>
      </w:r>
      <w:r w:rsidR="00BE6251" w:rsidRPr="00BE6251">
        <w:t>Council.</w:t>
      </w:r>
      <w:r w:rsidR="001834D5">
        <w:t xml:space="preserve"> </w:t>
      </w:r>
      <w:r w:rsidR="00BE6251" w:rsidRPr="00BE6251">
        <w:t>The</w:t>
      </w:r>
      <w:r w:rsidR="001834D5">
        <w:t xml:space="preserve"> </w:t>
      </w:r>
      <w:r w:rsidR="00BE6251" w:rsidRPr="00BE6251">
        <w:t>current</w:t>
      </w:r>
      <w:r w:rsidR="001834D5">
        <w:t xml:space="preserve"> </w:t>
      </w:r>
      <w:r w:rsidR="00BE6251" w:rsidRPr="00BE6251">
        <w:t>national</w:t>
      </w:r>
      <w:r w:rsidR="001834D5">
        <w:t xml:space="preserve"> </w:t>
      </w:r>
      <w:r w:rsidR="00BE6251" w:rsidRPr="00BE6251">
        <w:t>benchmark</w:t>
      </w:r>
      <w:r w:rsidR="001834D5">
        <w:t xml:space="preserve"> </w:t>
      </w:r>
      <w:r w:rsidR="00BE6251" w:rsidRPr="00BE6251">
        <w:t>is</w:t>
      </w:r>
      <w:r w:rsidR="001834D5">
        <w:t xml:space="preserve"> </w:t>
      </w:r>
      <w:r w:rsidR="00BE6251" w:rsidRPr="00BE6251">
        <w:t>80%.</w:t>
      </w:r>
    </w:p>
    <w:p w14:paraId="7848C476" w14:textId="4E441061" w:rsidR="00DC29E9" w:rsidRDefault="00DC29E9" w:rsidP="00551F16">
      <w:pPr>
        <w:pStyle w:val="Heading2"/>
      </w:pPr>
      <w:bookmarkStart w:id="33" w:name="_Toc135402338"/>
      <w:bookmarkStart w:id="34" w:name="_Toc137996052"/>
      <w:bookmarkStart w:id="35" w:name="_Toc139009139"/>
      <w:bookmarkStart w:id="36" w:name="_Toc140568285"/>
      <w:r>
        <w:t>National</w:t>
      </w:r>
      <w:r w:rsidR="001834D5">
        <w:t xml:space="preserve"> </w:t>
      </w:r>
      <w:r>
        <w:t>Safety</w:t>
      </w:r>
      <w:r w:rsidR="001834D5">
        <w:t xml:space="preserve"> </w:t>
      </w:r>
      <w:r>
        <w:t>and</w:t>
      </w:r>
      <w:r w:rsidR="001834D5">
        <w:t xml:space="preserve"> </w:t>
      </w:r>
      <w:r>
        <w:t>Quality</w:t>
      </w:r>
      <w:r w:rsidR="001834D5">
        <w:t xml:space="preserve"> </w:t>
      </w:r>
      <w:r>
        <w:t>Health</w:t>
      </w:r>
      <w:r w:rsidR="001834D5">
        <w:t xml:space="preserve"> </w:t>
      </w:r>
      <w:r>
        <w:t>Service</w:t>
      </w:r>
      <w:r w:rsidR="001834D5">
        <w:t xml:space="preserve"> </w:t>
      </w:r>
      <w:r>
        <w:t>Standards</w:t>
      </w:r>
      <w:bookmarkEnd w:id="33"/>
      <w:bookmarkEnd w:id="34"/>
      <w:bookmarkEnd w:id="35"/>
      <w:bookmarkEnd w:id="36"/>
    </w:p>
    <w:p w14:paraId="71B6C202" w14:textId="77777777" w:rsidR="00A123CF" w:rsidRDefault="00BC448D" w:rsidP="00B55FEA">
      <w:r w:rsidRPr="00E373A4">
        <w:t>The</w:t>
      </w:r>
      <w:r w:rsidR="001834D5">
        <w:t xml:space="preserve"> </w:t>
      </w:r>
      <w:hyperlink r:id="rId21" w:history="1">
        <w:r w:rsidRPr="00F127B2">
          <w:rPr>
            <w:rStyle w:val="Hyperlink"/>
            <w:rFonts w:ascii="Arial" w:hAnsi="Arial" w:cs="Arial"/>
            <w:color w:val="1178A0"/>
          </w:rPr>
          <w:t>National</w:t>
        </w:r>
        <w:r w:rsidR="001834D5" w:rsidRPr="00F127B2">
          <w:rPr>
            <w:rStyle w:val="Hyperlink"/>
            <w:rFonts w:ascii="Arial" w:hAnsi="Arial" w:cs="Arial"/>
            <w:color w:val="1178A0"/>
          </w:rPr>
          <w:t xml:space="preserve"> </w:t>
        </w:r>
        <w:r w:rsidRPr="00F127B2">
          <w:rPr>
            <w:rStyle w:val="Hyperlink"/>
            <w:rFonts w:ascii="Arial" w:hAnsi="Arial" w:cs="Arial"/>
            <w:color w:val="1178A0"/>
          </w:rPr>
          <w:t>Safety</w:t>
        </w:r>
        <w:r w:rsidR="001834D5" w:rsidRPr="00F127B2">
          <w:rPr>
            <w:rStyle w:val="Hyperlink"/>
            <w:rFonts w:ascii="Arial" w:hAnsi="Arial" w:cs="Arial"/>
            <w:color w:val="1178A0"/>
          </w:rPr>
          <w:t xml:space="preserve"> </w:t>
        </w:r>
        <w:r w:rsidRPr="00F127B2">
          <w:rPr>
            <w:rStyle w:val="Hyperlink"/>
            <w:rFonts w:ascii="Arial" w:hAnsi="Arial" w:cs="Arial"/>
            <w:color w:val="1178A0"/>
          </w:rPr>
          <w:t>and</w:t>
        </w:r>
        <w:r w:rsidR="001834D5" w:rsidRPr="00F127B2">
          <w:rPr>
            <w:rStyle w:val="Hyperlink"/>
            <w:rFonts w:ascii="Arial" w:hAnsi="Arial" w:cs="Arial"/>
            <w:color w:val="1178A0"/>
          </w:rPr>
          <w:t xml:space="preserve"> </w:t>
        </w:r>
        <w:r w:rsidRPr="00F127B2">
          <w:rPr>
            <w:rStyle w:val="Hyperlink"/>
            <w:rFonts w:ascii="Arial" w:hAnsi="Arial" w:cs="Arial"/>
            <w:color w:val="1178A0"/>
          </w:rPr>
          <w:t>Quality</w:t>
        </w:r>
        <w:r w:rsidR="001834D5" w:rsidRPr="00F127B2">
          <w:rPr>
            <w:rStyle w:val="Hyperlink"/>
            <w:rFonts w:ascii="Arial" w:hAnsi="Arial" w:cs="Arial"/>
            <w:color w:val="1178A0"/>
          </w:rPr>
          <w:t xml:space="preserve"> </w:t>
        </w:r>
        <w:r w:rsidRPr="00F127B2">
          <w:rPr>
            <w:rStyle w:val="Hyperlink"/>
            <w:rFonts w:ascii="Arial" w:hAnsi="Arial" w:cs="Arial"/>
            <w:color w:val="1178A0"/>
          </w:rPr>
          <w:t>Health</w:t>
        </w:r>
        <w:r w:rsidR="001834D5" w:rsidRPr="00F127B2">
          <w:rPr>
            <w:rStyle w:val="Hyperlink"/>
            <w:rFonts w:ascii="Arial" w:hAnsi="Arial" w:cs="Arial"/>
            <w:color w:val="1178A0"/>
          </w:rPr>
          <w:t xml:space="preserve"> </w:t>
        </w:r>
        <w:r w:rsidRPr="00F127B2">
          <w:rPr>
            <w:rStyle w:val="Hyperlink"/>
            <w:rFonts w:ascii="Arial" w:hAnsi="Arial" w:cs="Arial"/>
            <w:color w:val="1178A0"/>
          </w:rPr>
          <w:t>Service</w:t>
        </w:r>
        <w:r w:rsidR="001834D5" w:rsidRPr="00F127B2">
          <w:rPr>
            <w:rStyle w:val="Hyperlink"/>
            <w:rFonts w:ascii="Arial" w:hAnsi="Arial" w:cs="Arial"/>
            <w:color w:val="1178A0"/>
          </w:rPr>
          <w:t xml:space="preserve"> </w:t>
        </w:r>
        <w:r w:rsidRPr="00F127B2">
          <w:rPr>
            <w:rStyle w:val="Hyperlink"/>
            <w:rFonts w:ascii="Arial" w:hAnsi="Arial" w:cs="Arial"/>
            <w:color w:val="1178A0"/>
          </w:rPr>
          <w:t>(NSQHS)</w:t>
        </w:r>
        <w:r w:rsidR="001834D5" w:rsidRPr="00F127B2">
          <w:rPr>
            <w:rStyle w:val="Hyperlink"/>
            <w:rFonts w:ascii="Arial" w:hAnsi="Arial" w:cs="Arial"/>
            <w:color w:val="1178A0"/>
          </w:rPr>
          <w:t xml:space="preserve"> </w:t>
        </w:r>
        <w:r w:rsidRPr="00F127B2">
          <w:rPr>
            <w:rStyle w:val="Hyperlink"/>
            <w:rFonts w:ascii="Arial" w:hAnsi="Arial" w:cs="Arial"/>
            <w:color w:val="1178A0"/>
          </w:rPr>
          <w:t>Standards</w:t>
        </w:r>
      </w:hyperlink>
      <w:r w:rsidR="00E122F4" w:rsidRPr="00A02CA5">
        <w:rPr>
          <w:rStyle w:val="FootnoteReference"/>
        </w:rPr>
        <w:footnoteReference w:id="6"/>
      </w:r>
      <w:r w:rsidR="001834D5">
        <w:t xml:space="preserve"> </w:t>
      </w:r>
      <w:r w:rsidRPr="00E373A4">
        <w:t>require</w:t>
      </w:r>
      <w:r w:rsidR="001834D5">
        <w:t xml:space="preserve"> </w:t>
      </w:r>
      <w:r w:rsidRPr="00E373A4">
        <w:t>health</w:t>
      </w:r>
      <w:r w:rsidR="001834D5">
        <w:t xml:space="preserve"> </w:t>
      </w:r>
      <w:r w:rsidRPr="00E373A4">
        <w:t>service</w:t>
      </w:r>
      <w:r w:rsidR="001834D5">
        <w:t xml:space="preserve"> </w:t>
      </w:r>
      <w:r w:rsidRPr="00E373A4">
        <w:t>organisations</w:t>
      </w:r>
      <w:r w:rsidR="001834D5">
        <w:t xml:space="preserve"> </w:t>
      </w:r>
      <w:r w:rsidRPr="00E373A4">
        <w:t>to</w:t>
      </w:r>
      <w:r w:rsidR="001834D5">
        <w:t xml:space="preserve"> </w:t>
      </w:r>
      <w:r w:rsidRPr="00E373A4">
        <w:t>have</w:t>
      </w:r>
      <w:r w:rsidR="001834D5">
        <w:t xml:space="preserve"> </w:t>
      </w:r>
      <w:r w:rsidRPr="00E373A4">
        <w:t>processes</w:t>
      </w:r>
      <w:r w:rsidR="001834D5">
        <w:t xml:space="preserve"> </w:t>
      </w:r>
      <w:r w:rsidRPr="00E373A4">
        <w:t>in</w:t>
      </w:r>
      <w:r w:rsidR="001834D5">
        <w:t xml:space="preserve"> </w:t>
      </w:r>
      <w:r w:rsidRPr="00E373A4">
        <w:t>place</w:t>
      </w:r>
      <w:r w:rsidR="001834D5">
        <w:t xml:space="preserve"> </w:t>
      </w:r>
      <w:r w:rsidRPr="00E373A4">
        <w:t>to</w:t>
      </w:r>
      <w:r w:rsidR="001834D5">
        <w:t xml:space="preserve"> </w:t>
      </w:r>
      <w:r w:rsidRPr="00E373A4">
        <w:t>meet</w:t>
      </w:r>
      <w:r w:rsidR="001834D5">
        <w:t xml:space="preserve"> </w:t>
      </w:r>
      <w:bookmarkStart w:id="37" w:name="_Hlk126678920"/>
      <w:r w:rsidRPr="00F127B2">
        <w:rPr>
          <w:rFonts w:ascii="Times New Roman" w:hAnsi="Times New Roman"/>
        </w:rPr>
        <w:fldChar w:fldCharType="begin"/>
      </w:r>
      <w:r w:rsidRPr="00F127B2">
        <w:rPr>
          <w:color w:val="1178A0"/>
        </w:rPr>
        <w:instrText xml:space="preserve"> HYPERLINK "https://www.safetyandquality.gov.au/standards/nsqhs-standards/preventing-and-controlling-infections-standard/clinical-governance-and-quality-improvement-systems-are-place-prevent-and-control-infections-and-support-antimicrobial-stewardship-and-sustainable-use/action-305" </w:instrText>
      </w:r>
      <w:r w:rsidRPr="00F127B2">
        <w:rPr>
          <w:rFonts w:ascii="Times New Roman" w:hAnsi="Times New Roman"/>
        </w:rPr>
      </w:r>
      <w:r w:rsidRPr="00F127B2">
        <w:rPr>
          <w:rFonts w:ascii="Times New Roman" w:hAnsi="Times New Roman"/>
        </w:rPr>
        <w:fldChar w:fldCharType="separate"/>
      </w:r>
      <w:r w:rsidRPr="00F127B2">
        <w:rPr>
          <w:rStyle w:val="Hyperlink"/>
          <w:rFonts w:ascii="Arial" w:hAnsi="Arial" w:cs="Arial"/>
          <w:color w:val="1178A0"/>
        </w:rPr>
        <w:t>Action</w:t>
      </w:r>
      <w:r w:rsidR="001834D5" w:rsidRPr="00F127B2">
        <w:rPr>
          <w:rStyle w:val="Hyperlink"/>
          <w:rFonts w:ascii="Arial" w:hAnsi="Arial" w:cs="Arial"/>
          <w:color w:val="1178A0"/>
        </w:rPr>
        <w:t xml:space="preserve"> </w:t>
      </w:r>
      <w:r w:rsidRPr="00F127B2">
        <w:rPr>
          <w:rStyle w:val="Hyperlink"/>
          <w:rFonts w:ascii="Arial" w:hAnsi="Arial" w:cs="Arial"/>
          <w:color w:val="1178A0"/>
        </w:rPr>
        <w:t>3.05</w:t>
      </w:r>
      <w:r w:rsidR="001834D5" w:rsidRPr="00F127B2">
        <w:rPr>
          <w:rStyle w:val="Hyperlink"/>
          <w:rFonts w:ascii="Arial" w:hAnsi="Arial" w:cs="Arial"/>
          <w:color w:val="1178A0"/>
        </w:rPr>
        <w:t xml:space="preserve"> </w:t>
      </w:r>
      <w:r w:rsidRPr="00F127B2">
        <w:rPr>
          <w:rStyle w:val="Hyperlink"/>
          <w:rFonts w:ascii="Arial" w:hAnsi="Arial" w:cs="Arial"/>
          <w:color w:val="1178A0"/>
        </w:rPr>
        <w:t>Surveillance</w:t>
      </w:r>
      <w:r w:rsidRPr="00F127B2">
        <w:rPr>
          <w:rStyle w:val="Hyperlink"/>
          <w:rFonts w:ascii="Arial" w:hAnsi="Arial" w:cs="Arial"/>
          <w:color w:val="1178A0"/>
        </w:rPr>
        <w:fldChar w:fldCharType="end"/>
      </w:r>
      <w:bookmarkEnd w:id="37"/>
      <w:r w:rsidR="00A8267F" w:rsidRPr="00A8267F">
        <w:rPr>
          <w:rStyle w:val="FootnoteReference"/>
        </w:rPr>
        <w:footnoteReference w:id="7"/>
      </w:r>
      <w:r w:rsidR="001834D5">
        <w:t xml:space="preserve"> </w:t>
      </w:r>
      <w:r w:rsidRPr="00E373A4">
        <w:t>and</w:t>
      </w:r>
      <w:r w:rsidR="001834D5">
        <w:t xml:space="preserve"> </w:t>
      </w:r>
      <w:bookmarkStart w:id="38" w:name="_Hlk137639564"/>
      <w:r w:rsidRPr="00F127B2">
        <w:fldChar w:fldCharType="begin"/>
      </w:r>
      <w:r w:rsidRPr="00F127B2">
        <w:rPr>
          <w:color w:val="1178A0"/>
        </w:rPr>
        <w:instrText>HYPERLINK "https://www.safetyandquality.gov.au/standards/nsqhs-standards/preventing-and-controlling-infections-standard/infection-prevention-and-control-systems/action-310"</w:instrText>
      </w:r>
      <w:r w:rsidRPr="00F127B2">
        <w:fldChar w:fldCharType="separate"/>
      </w:r>
      <w:r w:rsidRPr="00F127B2">
        <w:rPr>
          <w:rStyle w:val="Hyperlink"/>
          <w:rFonts w:ascii="Arial" w:hAnsi="Arial" w:cs="Arial"/>
          <w:color w:val="1178A0"/>
        </w:rPr>
        <w:t>Action</w:t>
      </w:r>
      <w:r w:rsidR="001834D5" w:rsidRPr="00F127B2">
        <w:rPr>
          <w:rStyle w:val="Hyperlink"/>
          <w:rFonts w:ascii="Arial" w:hAnsi="Arial" w:cs="Arial"/>
          <w:color w:val="1178A0"/>
        </w:rPr>
        <w:t xml:space="preserve"> </w:t>
      </w:r>
      <w:r w:rsidRPr="00F127B2">
        <w:rPr>
          <w:rStyle w:val="Hyperlink"/>
          <w:rFonts w:ascii="Arial" w:hAnsi="Arial" w:cs="Arial"/>
          <w:color w:val="1178A0"/>
        </w:rPr>
        <w:t>3.10</w:t>
      </w:r>
      <w:r w:rsidR="001834D5" w:rsidRPr="00F127B2">
        <w:rPr>
          <w:rStyle w:val="Hyperlink"/>
          <w:rFonts w:ascii="Arial" w:hAnsi="Arial" w:cs="Arial"/>
          <w:color w:val="1178A0"/>
        </w:rPr>
        <w:t xml:space="preserve"> </w:t>
      </w:r>
      <w:r w:rsidRPr="00F127B2">
        <w:rPr>
          <w:rStyle w:val="Hyperlink"/>
          <w:rFonts w:ascii="Arial" w:hAnsi="Arial" w:cs="Arial"/>
          <w:color w:val="1178A0"/>
        </w:rPr>
        <w:t>Hand</w:t>
      </w:r>
      <w:r w:rsidR="001834D5" w:rsidRPr="00F127B2">
        <w:rPr>
          <w:rStyle w:val="Hyperlink"/>
          <w:rFonts w:ascii="Arial" w:hAnsi="Arial" w:cs="Arial"/>
          <w:color w:val="1178A0"/>
        </w:rPr>
        <w:t xml:space="preserve"> </w:t>
      </w:r>
      <w:r w:rsidRPr="00F127B2">
        <w:rPr>
          <w:rStyle w:val="Hyperlink"/>
          <w:rFonts w:ascii="Arial" w:hAnsi="Arial" w:cs="Arial"/>
          <w:color w:val="1178A0"/>
        </w:rPr>
        <w:t>Hygiene</w:t>
      </w:r>
      <w:r w:rsidRPr="00F127B2">
        <w:rPr>
          <w:rStyle w:val="Hyperlink"/>
          <w:rFonts w:ascii="Arial" w:hAnsi="Arial" w:cs="Arial"/>
          <w:color w:val="1178A0"/>
        </w:rPr>
        <w:fldChar w:fldCharType="end"/>
      </w:r>
      <w:bookmarkEnd w:id="38"/>
      <w:r w:rsidR="00A8267F" w:rsidRPr="00A8267F">
        <w:rPr>
          <w:rStyle w:val="FootnoteReference"/>
        </w:rPr>
        <w:footnoteReference w:id="8"/>
      </w:r>
      <w:r w:rsidR="001834D5">
        <w:t xml:space="preserve"> </w:t>
      </w:r>
      <w:r w:rsidRPr="00E373A4">
        <w:t>of</w:t>
      </w:r>
      <w:r w:rsidR="001834D5">
        <w:t xml:space="preserve"> </w:t>
      </w:r>
      <w:r w:rsidRPr="00E373A4">
        <w:t>the</w:t>
      </w:r>
      <w:r w:rsidR="001834D5">
        <w:t xml:space="preserve"> </w:t>
      </w:r>
      <w:hyperlink r:id="rId22" w:history="1">
        <w:r w:rsidRPr="00F127B2">
          <w:rPr>
            <w:rStyle w:val="Hyperlink"/>
            <w:rFonts w:ascii="Arial" w:hAnsi="Arial" w:cs="Arial"/>
            <w:color w:val="1178A0"/>
          </w:rPr>
          <w:t>Preventing</w:t>
        </w:r>
        <w:r w:rsidR="001834D5" w:rsidRPr="00F127B2">
          <w:rPr>
            <w:rStyle w:val="Hyperlink"/>
            <w:rFonts w:ascii="Arial" w:hAnsi="Arial" w:cs="Arial"/>
            <w:color w:val="1178A0"/>
          </w:rPr>
          <w:t xml:space="preserve"> </w:t>
        </w:r>
        <w:r w:rsidRPr="00F127B2">
          <w:rPr>
            <w:rStyle w:val="Hyperlink"/>
            <w:rFonts w:ascii="Arial" w:hAnsi="Arial" w:cs="Arial"/>
            <w:color w:val="1178A0"/>
          </w:rPr>
          <w:t>and</w:t>
        </w:r>
        <w:r w:rsidR="001834D5" w:rsidRPr="00F127B2">
          <w:rPr>
            <w:rStyle w:val="Hyperlink"/>
            <w:rFonts w:ascii="Arial" w:hAnsi="Arial" w:cs="Arial"/>
            <w:color w:val="1178A0"/>
          </w:rPr>
          <w:t xml:space="preserve"> </w:t>
        </w:r>
        <w:r w:rsidRPr="00F127B2">
          <w:rPr>
            <w:rStyle w:val="Hyperlink"/>
            <w:rFonts w:ascii="Arial" w:hAnsi="Arial" w:cs="Arial"/>
            <w:color w:val="1178A0"/>
          </w:rPr>
          <w:t>Controlling</w:t>
        </w:r>
        <w:r w:rsidR="001834D5" w:rsidRPr="00F127B2">
          <w:rPr>
            <w:rStyle w:val="Hyperlink"/>
            <w:rFonts w:ascii="Arial" w:hAnsi="Arial" w:cs="Arial"/>
            <w:color w:val="1178A0"/>
          </w:rPr>
          <w:t xml:space="preserve"> </w:t>
        </w:r>
        <w:r w:rsidRPr="00F127B2">
          <w:rPr>
            <w:rStyle w:val="Hyperlink"/>
            <w:rFonts w:ascii="Arial" w:hAnsi="Arial" w:cs="Arial"/>
            <w:color w:val="1178A0"/>
          </w:rPr>
          <w:t>Infections</w:t>
        </w:r>
        <w:r w:rsidR="001834D5" w:rsidRPr="00F127B2">
          <w:rPr>
            <w:rStyle w:val="Hyperlink"/>
            <w:rFonts w:ascii="Arial" w:hAnsi="Arial" w:cs="Arial"/>
            <w:color w:val="1178A0"/>
          </w:rPr>
          <w:t xml:space="preserve"> </w:t>
        </w:r>
        <w:r w:rsidRPr="00F127B2">
          <w:rPr>
            <w:rStyle w:val="Hyperlink"/>
            <w:rFonts w:ascii="Arial" w:hAnsi="Arial" w:cs="Arial"/>
            <w:color w:val="1178A0"/>
          </w:rPr>
          <w:t>Standard</w:t>
        </w:r>
      </w:hyperlink>
      <w:r w:rsidR="006B436F" w:rsidRPr="00A02CA5">
        <w:t>.</w:t>
      </w:r>
      <w:r w:rsidR="00A8267F" w:rsidRPr="00A8267F">
        <w:rPr>
          <w:rStyle w:val="FootnoteReference"/>
        </w:rPr>
        <w:footnoteReference w:id="9"/>
      </w:r>
      <w:r w:rsidR="00E122F4" w:rsidRPr="00A02CA5">
        <w:t xml:space="preserve"> </w:t>
      </w:r>
    </w:p>
    <w:p w14:paraId="4F326407" w14:textId="7B92E312" w:rsidR="009F51EB" w:rsidRDefault="00E122F4" w:rsidP="00E373A4">
      <w:r>
        <w:fldChar w:fldCharType="begin"/>
      </w:r>
      <w:r>
        <w:instrText xml:space="preserve"> REF _Ref139276398 \h </w:instrText>
      </w:r>
      <w:r>
        <w:fldChar w:fldCharType="separate"/>
      </w:r>
      <w:r w:rsidR="006B0EE0" w:rsidRPr="003B50C1">
        <w:t xml:space="preserve">Table </w:t>
      </w:r>
      <w:r w:rsidR="006B0EE0">
        <w:rPr>
          <w:noProof/>
        </w:rPr>
        <w:t>2</w:t>
      </w:r>
      <w:r>
        <w:fldChar w:fldCharType="end"/>
      </w:r>
      <w:r>
        <w:t xml:space="preserve"> describes the requirements of each Action.</w:t>
      </w:r>
    </w:p>
    <w:p w14:paraId="23E3C255" w14:textId="39F713C9" w:rsidR="003B50C1" w:rsidRPr="003B50C1" w:rsidRDefault="003B50C1" w:rsidP="003B50C1">
      <w:pPr>
        <w:pStyle w:val="Caption"/>
      </w:pPr>
      <w:bookmarkStart w:id="39" w:name="_Ref139276398"/>
      <w:bookmarkStart w:id="40" w:name="_Toc137992715"/>
      <w:bookmarkStart w:id="41" w:name="_Toc140568309"/>
      <w:r w:rsidRPr="003B50C1">
        <w:t xml:space="preserve">Table </w:t>
      </w:r>
      <w:r w:rsidR="00755738">
        <w:fldChar w:fldCharType="begin"/>
      </w:r>
      <w:r w:rsidR="00755738">
        <w:instrText xml:space="preserve"> SEQ Table \* ARABIC </w:instrText>
      </w:r>
      <w:r w:rsidR="00755738">
        <w:fldChar w:fldCharType="separate"/>
      </w:r>
      <w:r w:rsidR="006B0EE0">
        <w:rPr>
          <w:noProof/>
        </w:rPr>
        <w:t>2</w:t>
      </w:r>
      <w:r w:rsidR="00755738">
        <w:rPr>
          <w:noProof/>
        </w:rPr>
        <w:fldChar w:fldCharType="end"/>
      </w:r>
      <w:bookmarkEnd w:id="39"/>
      <w:r w:rsidRPr="003B50C1">
        <w:t>. Relevant actions under the Preventing and Controlling Infections Standard.</w:t>
      </w:r>
      <w:bookmarkEnd w:id="40"/>
      <w:bookmarkEnd w:id="41"/>
    </w:p>
    <w:tbl>
      <w:tblPr>
        <w:tblStyle w:val="GridTable4-Accent1"/>
        <w:tblW w:w="0" w:type="auto"/>
        <w:tblLook w:val="06A0" w:firstRow="1" w:lastRow="0" w:firstColumn="1" w:lastColumn="0" w:noHBand="1" w:noVBand="1"/>
      </w:tblPr>
      <w:tblGrid>
        <w:gridCol w:w="1838"/>
        <w:gridCol w:w="7655"/>
      </w:tblGrid>
      <w:tr w:rsidR="003B50C1" w:rsidRPr="00A23EE2" w14:paraId="0E9F2136" w14:textId="77777777" w:rsidTr="008A3D6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38" w:type="dxa"/>
          </w:tcPr>
          <w:p w14:paraId="4B113771" w14:textId="2075BA1E" w:rsidR="003B50C1" w:rsidRPr="00A8267F" w:rsidRDefault="003B50C1" w:rsidP="003B50C1">
            <w:pPr>
              <w:pStyle w:val="TableHeader"/>
            </w:pPr>
            <w:r>
              <w:t>Action</w:t>
            </w:r>
          </w:p>
        </w:tc>
        <w:tc>
          <w:tcPr>
            <w:tcW w:w="7655" w:type="dxa"/>
          </w:tcPr>
          <w:p w14:paraId="6E88BBF2" w14:textId="52F6AF19" w:rsidR="003B50C1" w:rsidRDefault="003B50C1" w:rsidP="003B50C1">
            <w:pPr>
              <w:pStyle w:val="TableHeader"/>
              <w:cnfStyle w:val="100000000000" w:firstRow="1" w:lastRow="0" w:firstColumn="0" w:lastColumn="0" w:oddVBand="0" w:evenVBand="0" w:oddHBand="0" w:evenHBand="0" w:firstRowFirstColumn="0" w:firstRowLastColumn="0" w:lastRowFirstColumn="0" w:lastRowLastColumn="0"/>
            </w:pPr>
            <w:r>
              <w:t>Description</w:t>
            </w:r>
          </w:p>
        </w:tc>
      </w:tr>
      <w:tr w:rsidR="00A23EE2" w:rsidRPr="00A23EE2" w14:paraId="73A87EC5" w14:textId="77777777" w:rsidTr="008A3D61">
        <w:trPr>
          <w:cantSplit/>
        </w:trPr>
        <w:tc>
          <w:tcPr>
            <w:cnfStyle w:val="001000000000" w:firstRow="0" w:lastRow="0" w:firstColumn="1" w:lastColumn="0" w:oddVBand="0" w:evenVBand="0" w:oddHBand="0" w:evenHBand="0" w:firstRowFirstColumn="0" w:firstRowLastColumn="0" w:lastRowFirstColumn="0" w:lastRowLastColumn="0"/>
            <w:tcW w:w="1838" w:type="dxa"/>
          </w:tcPr>
          <w:p w14:paraId="5BED8F69" w14:textId="33E028C8" w:rsidR="00A23EE2" w:rsidRPr="00A23EE2" w:rsidRDefault="00A23EE2" w:rsidP="00CA2F06">
            <w:pPr>
              <w:pStyle w:val="TableParagraph"/>
            </w:pPr>
            <w:r w:rsidRPr="00A8267F">
              <w:t>Action</w:t>
            </w:r>
            <w:r w:rsidR="001834D5" w:rsidRPr="00A8267F">
              <w:t xml:space="preserve"> </w:t>
            </w:r>
            <w:r w:rsidRPr="00A8267F">
              <w:t>3.05</w:t>
            </w:r>
            <w:r w:rsidR="001834D5" w:rsidRPr="00A8267F">
              <w:t xml:space="preserve"> </w:t>
            </w:r>
            <w:r w:rsidRPr="00A8267F">
              <w:t>Surveillance</w:t>
            </w:r>
          </w:p>
        </w:tc>
        <w:tc>
          <w:tcPr>
            <w:tcW w:w="7655" w:type="dxa"/>
          </w:tcPr>
          <w:p w14:paraId="43A38816" w14:textId="2BC9E541" w:rsidR="00A23EE2" w:rsidRPr="00A23EE2" w:rsidRDefault="00CA2F06" w:rsidP="00CA2F06">
            <w:pPr>
              <w:pStyle w:val="TableParagraph"/>
              <w:cnfStyle w:val="000000000000" w:firstRow="0" w:lastRow="0" w:firstColumn="0" w:lastColumn="0" w:oddVBand="0" w:evenVBand="0" w:oddHBand="0" w:evenHBand="0" w:firstRowFirstColumn="0" w:firstRowLastColumn="0" w:lastRowFirstColumn="0" w:lastRowLastColumn="0"/>
            </w:pPr>
            <w:r>
              <w:t>R</w:t>
            </w:r>
            <w:r w:rsidR="00A23EE2" w:rsidRPr="00A23EE2">
              <w:t>equires</w:t>
            </w:r>
            <w:r w:rsidR="001834D5">
              <w:t xml:space="preserve"> </w:t>
            </w:r>
            <w:r w:rsidR="00A23EE2" w:rsidRPr="00A23EE2">
              <w:t>health</w:t>
            </w:r>
            <w:r w:rsidR="001834D5">
              <w:t xml:space="preserve"> </w:t>
            </w:r>
            <w:r w:rsidR="00A23EE2" w:rsidRPr="00A23EE2">
              <w:t>service</w:t>
            </w:r>
            <w:r w:rsidR="001834D5">
              <w:t xml:space="preserve"> </w:t>
            </w:r>
            <w:r w:rsidR="00A23EE2" w:rsidRPr="00A23EE2">
              <w:t>organisations</w:t>
            </w:r>
            <w:r w:rsidR="001834D5">
              <w:t xml:space="preserve"> </w:t>
            </w:r>
            <w:r w:rsidR="00A23EE2" w:rsidRPr="00A23EE2">
              <w:t>to</w:t>
            </w:r>
            <w:r w:rsidR="001834D5">
              <w:t xml:space="preserve"> </w:t>
            </w:r>
            <w:r w:rsidR="00A23EE2" w:rsidRPr="00A23EE2">
              <w:t>have</w:t>
            </w:r>
            <w:r w:rsidR="001834D5">
              <w:t xml:space="preserve"> </w:t>
            </w:r>
            <w:r w:rsidR="00A23EE2" w:rsidRPr="00A23EE2">
              <w:t>a</w:t>
            </w:r>
            <w:r w:rsidR="001834D5">
              <w:t xml:space="preserve"> </w:t>
            </w:r>
            <w:r w:rsidR="00A23EE2" w:rsidRPr="00A23EE2">
              <w:t>surveillance</w:t>
            </w:r>
            <w:r w:rsidR="001834D5">
              <w:t xml:space="preserve"> </w:t>
            </w:r>
            <w:r w:rsidR="00A23EE2" w:rsidRPr="00A23EE2">
              <w:t>strategy</w:t>
            </w:r>
            <w:r w:rsidR="001834D5">
              <w:t xml:space="preserve"> </w:t>
            </w:r>
            <w:r w:rsidR="00A23EE2" w:rsidRPr="00A23EE2">
              <w:t>for</w:t>
            </w:r>
            <w:r w:rsidR="001834D5">
              <w:t xml:space="preserve"> </w:t>
            </w:r>
            <w:r w:rsidR="00A23EE2" w:rsidRPr="00A23EE2">
              <w:t>infections,</w:t>
            </w:r>
            <w:r w:rsidR="001834D5">
              <w:t xml:space="preserve"> </w:t>
            </w:r>
            <w:r w:rsidR="00A23EE2" w:rsidRPr="00A23EE2">
              <w:t>infection</w:t>
            </w:r>
            <w:r w:rsidR="001834D5">
              <w:t xml:space="preserve"> </w:t>
            </w:r>
            <w:r w:rsidR="00A23EE2" w:rsidRPr="00A23EE2">
              <w:t>risk,</w:t>
            </w:r>
            <w:r w:rsidR="001834D5">
              <w:t xml:space="preserve"> </w:t>
            </w:r>
            <w:r w:rsidR="00A23EE2" w:rsidRPr="00A23EE2">
              <w:t>and</w:t>
            </w:r>
            <w:r w:rsidR="001834D5">
              <w:t xml:space="preserve"> </w:t>
            </w:r>
            <w:r w:rsidR="00A23EE2" w:rsidRPr="00A23EE2">
              <w:t>antimicrobial</w:t>
            </w:r>
            <w:r w:rsidR="001834D5">
              <w:t xml:space="preserve"> </w:t>
            </w:r>
            <w:r w:rsidR="00A23EE2" w:rsidRPr="00A23EE2">
              <w:t>use</w:t>
            </w:r>
            <w:r w:rsidR="001834D5">
              <w:t xml:space="preserve"> </w:t>
            </w:r>
            <w:r w:rsidR="00A23EE2" w:rsidRPr="00A23EE2">
              <w:t>and</w:t>
            </w:r>
            <w:r w:rsidR="001834D5">
              <w:t xml:space="preserve"> </w:t>
            </w:r>
            <w:r w:rsidR="00A23EE2" w:rsidRPr="00A23EE2">
              <w:t>prescribing.</w:t>
            </w:r>
            <w:r w:rsidR="001834D5">
              <w:t xml:space="preserve"> </w:t>
            </w:r>
            <w:r w:rsidR="00A23EE2" w:rsidRPr="00A23EE2">
              <w:t>The</w:t>
            </w:r>
            <w:r w:rsidR="001834D5">
              <w:t xml:space="preserve"> </w:t>
            </w:r>
            <w:r w:rsidR="00A23EE2" w:rsidRPr="00A23EE2">
              <w:t>surveillance</w:t>
            </w:r>
            <w:r w:rsidR="001834D5">
              <w:t xml:space="preserve"> </w:t>
            </w:r>
            <w:r w:rsidR="00A23EE2" w:rsidRPr="00A23EE2">
              <w:t>strategy</w:t>
            </w:r>
            <w:r w:rsidR="001834D5">
              <w:t xml:space="preserve"> </w:t>
            </w:r>
            <w:r w:rsidR="00A23EE2" w:rsidRPr="00A23EE2">
              <w:t>should</w:t>
            </w:r>
            <w:r w:rsidR="001834D5">
              <w:t xml:space="preserve"> </w:t>
            </w:r>
            <w:r w:rsidR="00A23EE2" w:rsidRPr="00A23EE2">
              <w:t>include</w:t>
            </w:r>
            <w:r w:rsidR="001834D5">
              <w:t xml:space="preserve"> </w:t>
            </w:r>
            <w:r w:rsidR="00A23EE2" w:rsidRPr="00A23EE2">
              <w:t>consideration</w:t>
            </w:r>
            <w:r w:rsidR="001834D5">
              <w:t xml:space="preserve"> </w:t>
            </w:r>
            <w:r w:rsidR="00A23EE2" w:rsidRPr="00A23EE2">
              <w:t>of</w:t>
            </w:r>
            <w:r w:rsidR="001834D5">
              <w:t xml:space="preserve"> </w:t>
            </w:r>
            <w:r w:rsidR="00A23EE2" w:rsidRPr="00A23EE2">
              <w:t>hand</w:t>
            </w:r>
            <w:r w:rsidR="001834D5">
              <w:t xml:space="preserve"> </w:t>
            </w:r>
            <w:r w:rsidR="00A23EE2" w:rsidRPr="00A23EE2">
              <w:t>hygiene</w:t>
            </w:r>
            <w:r w:rsidR="001834D5">
              <w:t xml:space="preserve"> </w:t>
            </w:r>
            <w:r w:rsidR="00A23EE2" w:rsidRPr="00A23EE2">
              <w:t>audit</w:t>
            </w:r>
            <w:r w:rsidR="001834D5">
              <w:t xml:space="preserve"> </w:t>
            </w:r>
            <w:r w:rsidR="00A23EE2" w:rsidRPr="00A23EE2">
              <w:t>data.</w:t>
            </w:r>
          </w:p>
        </w:tc>
      </w:tr>
      <w:tr w:rsidR="00A23EE2" w:rsidRPr="00A23EE2" w14:paraId="12ED4FE1" w14:textId="77777777" w:rsidTr="008A3D61">
        <w:trPr>
          <w:cantSplit/>
        </w:trPr>
        <w:tc>
          <w:tcPr>
            <w:cnfStyle w:val="001000000000" w:firstRow="0" w:lastRow="0" w:firstColumn="1" w:lastColumn="0" w:oddVBand="0" w:evenVBand="0" w:oddHBand="0" w:evenHBand="0" w:firstRowFirstColumn="0" w:firstRowLastColumn="0" w:lastRowFirstColumn="0" w:lastRowLastColumn="0"/>
            <w:tcW w:w="1838" w:type="dxa"/>
          </w:tcPr>
          <w:p w14:paraId="2214300C" w14:textId="61F4D340" w:rsidR="00A23EE2" w:rsidRPr="00A23EE2" w:rsidRDefault="00A23EE2" w:rsidP="00CA2F06">
            <w:pPr>
              <w:pStyle w:val="TableParagraph"/>
            </w:pPr>
            <w:r w:rsidRPr="00A8267F">
              <w:lastRenderedPageBreak/>
              <w:t>Action</w:t>
            </w:r>
            <w:r w:rsidR="001834D5" w:rsidRPr="00A8267F">
              <w:t xml:space="preserve"> </w:t>
            </w:r>
            <w:r w:rsidRPr="00A8267F">
              <w:t>3.10</w:t>
            </w:r>
            <w:r w:rsidR="001834D5" w:rsidRPr="00A8267F">
              <w:t xml:space="preserve"> </w:t>
            </w:r>
            <w:r w:rsidRPr="00A8267F">
              <w:t>Hand</w:t>
            </w:r>
            <w:r w:rsidR="001834D5" w:rsidRPr="00A8267F">
              <w:t xml:space="preserve"> </w:t>
            </w:r>
            <w:r w:rsidRPr="00A8267F">
              <w:t>Hygiene</w:t>
            </w:r>
          </w:p>
        </w:tc>
        <w:tc>
          <w:tcPr>
            <w:tcW w:w="7655" w:type="dxa"/>
          </w:tcPr>
          <w:p w14:paraId="292C6DB7" w14:textId="3BEBBFEC" w:rsidR="009871F8" w:rsidRDefault="003B50C1" w:rsidP="00CA2F06">
            <w:pPr>
              <w:pStyle w:val="TableParagraph"/>
              <w:cnfStyle w:val="000000000000" w:firstRow="0" w:lastRow="0" w:firstColumn="0" w:lastColumn="0" w:oddVBand="0" w:evenVBand="0" w:oddHBand="0" w:evenHBand="0" w:firstRowFirstColumn="0" w:firstRowLastColumn="0" w:lastRowFirstColumn="0" w:lastRowLastColumn="0"/>
            </w:pPr>
            <w:r>
              <w:t>R</w:t>
            </w:r>
            <w:r w:rsidR="00A23EE2" w:rsidRPr="00A23EE2">
              <w:t>equires</w:t>
            </w:r>
            <w:r w:rsidR="001834D5">
              <w:t xml:space="preserve"> </w:t>
            </w:r>
            <w:r w:rsidR="00A23EE2" w:rsidRPr="00A23EE2">
              <w:t>health</w:t>
            </w:r>
            <w:r w:rsidR="001834D5">
              <w:t xml:space="preserve"> </w:t>
            </w:r>
            <w:r w:rsidR="00A23EE2" w:rsidRPr="00A23EE2">
              <w:t>service</w:t>
            </w:r>
            <w:r w:rsidR="001834D5">
              <w:t xml:space="preserve"> </w:t>
            </w:r>
            <w:r w:rsidR="00A23EE2" w:rsidRPr="00A23EE2">
              <w:t>organisations</w:t>
            </w:r>
            <w:r w:rsidR="001834D5">
              <w:t xml:space="preserve"> </w:t>
            </w:r>
            <w:r w:rsidR="00A23EE2" w:rsidRPr="00A23EE2">
              <w:t>to</w:t>
            </w:r>
            <w:r w:rsidR="001834D5">
              <w:t xml:space="preserve"> </w:t>
            </w:r>
            <w:r w:rsidR="00A23EE2" w:rsidRPr="00A23EE2">
              <w:t>have</w:t>
            </w:r>
            <w:r w:rsidR="001834D5">
              <w:t xml:space="preserve"> </w:t>
            </w:r>
            <w:r w:rsidR="00A23EE2" w:rsidRPr="00A23EE2">
              <w:t>a</w:t>
            </w:r>
            <w:r w:rsidR="001834D5">
              <w:t xml:space="preserve"> </w:t>
            </w:r>
            <w:r w:rsidR="00A23EE2" w:rsidRPr="00A23EE2">
              <w:t>hand</w:t>
            </w:r>
            <w:r w:rsidR="001834D5">
              <w:t xml:space="preserve"> </w:t>
            </w:r>
            <w:r w:rsidR="00A23EE2" w:rsidRPr="00A23EE2">
              <w:t>hygiene</w:t>
            </w:r>
            <w:r w:rsidR="001834D5">
              <w:t xml:space="preserve"> </w:t>
            </w:r>
            <w:r w:rsidR="00A23EE2" w:rsidRPr="00A23EE2">
              <w:t>program</w:t>
            </w:r>
            <w:r w:rsidR="001834D5">
              <w:t xml:space="preserve"> </w:t>
            </w:r>
            <w:r w:rsidR="00A23EE2" w:rsidRPr="00A23EE2">
              <w:t>incorporated</w:t>
            </w:r>
            <w:r w:rsidR="001834D5">
              <w:t xml:space="preserve"> </w:t>
            </w:r>
            <w:r w:rsidR="00A23EE2" w:rsidRPr="00A23EE2">
              <w:t>within</w:t>
            </w:r>
            <w:r w:rsidR="001834D5">
              <w:t xml:space="preserve"> </w:t>
            </w:r>
            <w:r w:rsidR="00A23EE2" w:rsidRPr="00A23EE2">
              <w:t>its</w:t>
            </w:r>
            <w:r w:rsidR="001834D5">
              <w:t xml:space="preserve"> </w:t>
            </w:r>
            <w:r w:rsidR="00A23EE2" w:rsidRPr="00A23EE2">
              <w:t>overarching</w:t>
            </w:r>
            <w:r w:rsidR="001834D5">
              <w:t xml:space="preserve"> </w:t>
            </w:r>
            <w:r w:rsidR="00A23EE2" w:rsidRPr="00A23EE2">
              <w:t>infection</w:t>
            </w:r>
            <w:r w:rsidR="001834D5">
              <w:t xml:space="preserve"> </w:t>
            </w:r>
            <w:r w:rsidR="00A23EE2" w:rsidRPr="00A23EE2">
              <w:t>prevention</w:t>
            </w:r>
            <w:r w:rsidR="001834D5">
              <w:t xml:space="preserve"> </w:t>
            </w:r>
            <w:r w:rsidR="00A23EE2" w:rsidRPr="00A23EE2">
              <w:t>and</w:t>
            </w:r>
            <w:r w:rsidR="001834D5">
              <w:t xml:space="preserve"> </w:t>
            </w:r>
            <w:r w:rsidR="00A23EE2" w:rsidRPr="00A23EE2">
              <w:t>control</w:t>
            </w:r>
            <w:r w:rsidR="001834D5">
              <w:t xml:space="preserve"> </w:t>
            </w:r>
            <w:r w:rsidR="00A23EE2" w:rsidRPr="00A23EE2">
              <w:t>program</w:t>
            </w:r>
            <w:r w:rsidR="001834D5">
              <w:t xml:space="preserve"> </w:t>
            </w:r>
            <w:r w:rsidR="00A23EE2" w:rsidRPr="00A23EE2">
              <w:t>as</w:t>
            </w:r>
            <w:r w:rsidR="001834D5">
              <w:t xml:space="preserve"> </w:t>
            </w:r>
            <w:r w:rsidR="00A23EE2" w:rsidRPr="00A23EE2">
              <w:t>part</w:t>
            </w:r>
            <w:r w:rsidR="001834D5">
              <w:t xml:space="preserve"> </w:t>
            </w:r>
            <w:r w:rsidR="00A23EE2" w:rsidRPr="00A23EE2">
              <w:t>of</w:t>
            </w:r>
            <w:r w:rsidR="001834D5">
              <w:t xml:space="preserve"> </w:t>
            </w:r>
            <w:r w:rsidR="00A23EE2" w:rsidRPr="00A23EE2">
              <w:t>standard</w:t>
            </w:r>
            <w:r w:rsidR="001834D5">
              <w:t xml:space="preserve"> </w:t>
            </w:r>
            <w:r w:rsidR="00A23EE2" w:rsidRPr="00A23EE2">
              <w:t>precautions,</w:t>
            </w:r>
            <w:r w:rsidR="001834D5">
              <w:t xml:space="preserve"> </w:t>
            </w:r>
            <w:r w:rsidR="00A23EE2" w:rsidRPr="00A23EE2">
              <w:t>that:</w:t>
            </w:r>
          </w:p>
          <w:p w14:paraId="2B8447B8" w14:textId="093DF6A9" w:rsidR="00A23EE2" w:rsidRPr="00A23EE2" w:rsidRDefault="00A23EE2" w:rsidP="00CA2F06">
            <w:pPr>
              <w:pStyle w:val="TableBullet"/>
              <w:cnfStyle w:val="000000000000" w:firstRow="0" w:lastRow="0" w:firstColumn="0" w:lastColumn="0" w:oddVBand="0" w:evenVBand="0" w:oddHBand="0" w:evenHBand="0" w:firstRowFirstColumn="0" w:firstRowLastColumn="0" w:lastRowFirstColumn="0" w:lastRowLastColumn="0"/>
            </w:pPr>
            <w:r w:rsidRPr="00A23EE2">
              <w:t>is</w:t>
            </w:r>
            <w:r w:rsidR="001834D5">
              <w:t xml:space="preserve"> </w:t>
            </w:r>
            <w:r w:rsidRPr="00A23EE2">
              <w:t>consistent</w:t>
            </w:r>
            <w:r w:rsidR="001834D5">
              <w:t xml:space="preserve"> </w:t>
            </w:r>
            <w:r w:rsidRPr="00A23EE2">
              <w:t>with</w:t>
            </w:r>
            <w:r w:rsidR="001834D5">
              <w:t xml:space="preserve"> </w:t>
            </w:r>
            <w:r w:rsidRPr="00A23EE2">
              <w:t>the</w:t>
            </w:r>
            <w:r w:rsidR="001834D5">
              <w:t xml:space="preserve"> </w:t>
            </w:r>
            <w:r w:rsidRPr="00A23EE2">
              <w:t>current</w:t>
            </w:r>
            <w:r w:rsidR="001834D5">
              <w:t xml:space="preserve"> </w:t>
            </w:r>
            <w:r w:rsidRPr="00A23EE2">
              <w:t>national</w:t>
            </w:r>
            <w:r w:rsidR="001834D5">
              <w:t xml:space="preserve"> </w:t>
            </w:r>
            <w:r w:rsidRPr="00A23EE2">
              <w:t>hand</w:t>
            </w:r>
            <w:r w:rsidR="001834D5">
              <w:t xml:space="preserve"> </w:t>
            </w:r>
            <w:r w:rsidRPr="00A23EE2">
              <w:t>hygiene</w:t>
            </w:r>
            <w:r w:rsidR="001834D5">
              <w:t xml:space="preserve"> </w:t>
            </w:r>
            <w:r w:rsidRPr="00A23EE2">
              <w:t>initiative</w:t>
            </w:r>
            <w:r w:rsidR="001834D5">
              <w:t xml:space="preserve"> </w:t>
            </w:r>
            <w:r w:rsidRPr="00A23EE2">
              <w:t>and</w:t>
            </w:r>
            <w:r w:rsidR="001834D5">
              <w:t xml:space="preserve"> </w:t>
            </w:r>
            <w:r w:rsidRPr="00A23EE2">
              <w:t>jurisdictional</w:t>
            </w:r>
            <w:r w:rsidR="001834D5">
              <w:t xml:space="preserve"> </w:t>
            </w:r>
            <w:r w:rsidRPr="00A23EE2">
              <w:t>requirements</w:t>
            </w:r>
          </w:p>
          <w:p w14:paraId="0CC02B53" w14:textId="2E00B75D" w:rsidR="00A23EE2" w:rsidRPr="00A23EE2" w:rsidRDefault="00A23EE2" w:rsidP="00CA2F06">
            <w:pPr>
              <w:pStyle w:val="TableBullet"/>
              <w:cnfStyle w:val="000000000000" w:firstRow="0" w:lastRow="0" w:firstColumn="0" w:lastColumn="0" w:oddVBand="0" w:evenVBand="0" w:oddHBand="0" w:evenHBand="0" w:firstRowFirstColumn="0" w:firstRowLastColumn="0" w:lastRowFirstColumn="0" w:lastRowLastColumn="0"/>
            </w:pPr>
            <w:r w:rsidRPr="00A23EE2">
              <w:t>addresses</w:t>
            </w:r>
            <w:r w:rsidR="001834D5">
              <w:t xml:space="preserve"> </w:t>
            </w:r>
            <w:r w:rsidRPr="00A23EE2">
              <w:t>noncompliance</w:t>
            </w:r>
            <w:r w:rsidR="001834D5">
              <w:t xml:space="preserve"> </w:t>
            </w:r>
            <w:r w:rsidRPr="00A23EE2">
              <w:t>or</w:t>
            </w:r>
            <w:r w:rsidR="001834D5">
              <w:t xml:space="preserve"> </w:t>
            </w:r>
            <w:r w:rsidRPr="00A23EE2">
              <w:t>inconsistency</w:t>
            </w:r>
            <w:r w:rsidR="001834D5">
              <w:t xml:space="preserve"> </w:t>
            </w:r>
            <w:r w:rsidRPr="00A23EE2">
              <w:t>with</w:t>
            </w:r>
            <w:r w:rsidR="001834D5">
              <w:t xml:space="preserve"> </w:t>
            </w:r>
            <w:r w:rsidRPr="00A23EE2">
              <w:t>benchmarks</w:t>
            </w:r>
            <w:r w:rsidR="001834D5">
              <w:t xml:space="preserve"> </w:t>
            </w:r>
            <w:r w:rsidRPr="00A23EE2">
              <w:t>and</w:t>
            </w:r>
            <w:r w:rsidR="001834D5">
              <w:t xml:space="preserve"> </w:t>
            </w:r>
            <w:r w:rsidRPr="00A23EE2">
              <w:t>the</w:t>
            </w:r>
            <w:r w:rsidR="001834D5">
              <w:t xml:space="preserve"> </w:t>
            </w:r>
            <w:r w:rsidRPr="00A23EE2">
              <w:t>current</w:t>
            </w:r>
            <w:r w:rsidR="001834D5">
              <w:t xml:space="preserve"> </w:t>
            </w:r>
            <w:r w:rsidRPr="00A23EE2">
              <w:t>national</w:t>
            </w:r>
            <w:r w:rsidR="001834D5">
              <w:t xml:space="preserve"> </w:t>
            </w:r>
            <w:r w:rsidRPr="00A23EE2">
              <w:t>hand</w:t>
            </w:r>
            <w:r w:rsidR="001834D5">
              <w:t xml:space="preserve"> </w:t>
            </w:r>
            <w:r w:rsidRPr="00A23EE2">
              <w:t>hygiene</w:t>
            </w:r>
            <w:r w:rsidR="001834D5">
              <w:t xml:space="preserve"> </w:t>
            </w:r>
            <w:r w:rsidRPr="00A23EE2">
              <w:t>initiative</w:t>
            </w:r>
          </w:p>
          <w:p w14:paraId="434ABB96" w14:textId="00A8DD2B" w:rsidR="00A23EE2" w:rsidRPr="00A23EE2" w:rsidRDefault="00A23EE2" w:rsidP="00CA2F06">
            <w:pPr>
              <w:pStyle w:val="TableBullet"/>
              <w:cnfStyle w:val="000000000000" w:firstRow="0" w:lastRow="0" w:firstColumn="0" w:lastColumn="0" w:oddVBand="0" w:evenVBand="0" w:oddHBand="0" w:evenHBand="0" w:firstRowFirstColumn="0" w:firstRowLastColumn="0" w:lastRowFirstColumn="0" w:lastRowLastColumn="0"/>
            </w:pPr>
            <w:r w:rsidRPr="00A23EE2">
              <w:t>provides</w:t>
            </w:r>
            <w:r w:rsidR="001834D5">
              <w:t xml:space="preserve"> </w:t>
            </w:r>
            <w:r w:rsidRPr="00A23EE2">
              <w:t>timely</w:t>
            </w:r>
            <w:r w:rsidR="001834D5">
              <w:t xml:space="preserve"> </w:t>
            </w:r>
            <w:r w:rsidRPr="00A23EE2">
              <w:t>reports</w:t>
            </w:r>
            <w:r w:rsidR="001834D5">
              <w:t xml:space="preserve"> </w:t>
            </w:r>
            <w:r w:rsidRPr="00A23EE2">
              <w:t>on</w:t>
            </w:r>
            <w:r w:rsidR="001834D5">
              <w:t xml:space="preserve"> </w:t>
            </w:r>
            <w:r w:rsidRPr="00A23EE2">
              <w:t>the</w:t>
            </w:r>
            <w:r w:rsidR="001834D5">
              <w:t xml:space="preserve"> </w:t>
            </w:r>
            <w:r w:rsidRPr="00A23EE2">
              <w:t>results</w:t>
            </w:r>
            <w:r w:rsidR="001834D5">
              <w:t xml:space="preserve"> </w:t>
            </w:r>
            <w:r w:rsidRPr="00A23EE2">
              <w:t>of</w:t>
            </w:r>
            <w:r w:rsidR="001834D5">
              <w:t xml:space="preserve"> </w:t>
            </w:r>
            <w:r w:rsidRPr="00A23EE2">
              <w:t>hand</w:t>
            </w:r>
            <w:r w:rsidR="001834D5">
              <w:t xml:space="preserve"> </w:t>
            </w:r>
            <w:r w:rsidRPr="00A23EE2">
              <w:t>hygiene</w:t>
            </w:r>
            <w:r w:rsidR="001834D5">
              <w:t xml:space="preserve"> </w:t>
            </w:r>
            <w:r w:rsidRPr="00A23EE2">
              <w:t>compliance</w:t>
            </w:r>
            <w:r w:rsidR="001834D5">
              <w:t xml:space="preserve"> </w:t>
            </w:r>
            <w:r w:rsidRPr="00A23EE2">
              <w:t>audits,</w:t>
            </w:r>
            <w:r w:rsidR="001834D5">
              <w:t xml:space="preserve"> </w:t>
            </w:r>
            <w:r w:rsidRPr="00A23EE2">
              <w:t>and</w:t>
            </w:r>
            <w:r w:rsidR="001834D5">
              <w:t xml:space="preserve"> </w:t>
            </w:r>
            <w:r w:rsidRPr="00A23EE2">
              <w:t>action</w:t>
            </w:r>
            <w:r w:rsidR="001834D5">
              <w:t xml:space="preserve"> </w:t>
            </w:r>
            <w:r w:rsidRPr="00A23EE2">
              <w:t>in</w:t>
            </w:r>
            <w:r w:rsidR="001834D5">
              <w:t xml:space="preserve"> </w:t>
            </w:r>
            <w:r w:rsidRPr="00A23EE2">
              <w:t>response</w:t>
            </w:r>
            <w:r w:rsidR="001834D5">
              <w:t xml:space="preserve"> </w:t>
            </w:r>
            <w:r w:rsidRPr="00A23EE2">
              <w:t>to</w:t>
            </w:r>
            <w:r w:rsidR="001834D5">
              <w:t xml:space="preserve"> </w:t>
            </w:r>
            <w:r w:rsidRPr="00A23EE2">
              <w:t>audits,</w:t>
            </w:r>
            <w:r w:rsidR="001834D5">
              <w:t xml:space="preserve"> </w:t>
            </w:r>
            <w:r w:rsidRPr="00A23EE2">
              <w:t>to</w:t>
            </w:r>
            <w:r w:rsidR="001834D5">
              <w:t xml:space="preserve"> </w:t>
            </w:r>
            <w:r w:rsidRPr="00A23EE2">
              <w:t>the</w:t>
            </w:r>
            <w:r w:rsidR="001834D5">
              <w:t xml:space="preserve"> </w:t>
            </w:r>
            <w:r w:rsidRPr="00A23EE2">
              <w:t>workforce,</w:t>
            </w:r>
            <w:r w:rsidR="001834D5">
              <w:t xml:space="preserve"> </w:t>
            </w:r>
            <w:r w:rsidRPr="00A23EE2">
              <w:t>the</w:t>
            </w:r>
            <w:r w:rsidR="001834D5">
              <w:t xml:space="preserve"> </w:t>
            </w:r>
            <w:r w:rsidRPr="00A23EE2">
              <w:t>governing</w:t>
            </w:r>
            <w:r w:rsidR="001834D5">
              <w:t xml:space="preserve"> </w:t>
            </w:r>
            <w:r w:rsidRPr="00A23EE2">
              <w:t>body,</w:t>
            </w:r>
            <w:r w:rsidR="001834D5">
              <w:t xml:space="preserve"> </w:t>
            </w:r>
            <w:r w:rsidRPr="00A23EE2">
              <w:t>consumers,</w:t>
            </w:r>
            <w:r w:rsidR="001834D5">
              <w:t xml:space="preserve"> </w:t>
            </w:r>
            <w:r w:rsidRPr="00A23EE2">
              <w:t>and</w:t>
            </w:r>
            <w:r w:rsidR="001834D5">
              <w:t xml:space="preserve"> </w:t>
            </w:r>
            <w:r w:rsidRPr="00A23EE2">
              <w:t>other</w:t>
            </w:r>
            <w:r w:rsidR="001834D5">
              <w:t xml:space="preserve"> </w:t>
            </w:r>
            <w:r w:rsidRPr="00A23EE2">
              <w:t>relevant</w:t>
            </w:r>
            <w:r w:rsidR="001834D5">
              <w:t xml:space="preserve"> </w:t>
            </w:r>
            <w:r w:rsidRPr="00A23EE2">
              <w:t>groups</w:t>
            </w:r>
          </w:p>
          <w:p w14:paraId="7B840629" w14:textId="180FDD6B" w:rsidR="00A23EE2" w:rsidRPr="00A23EE2" w:rsidRDefault="00A23EE2" w:rsidP="00CA2F06">
            <w:pPr>
              <w:pStyle w:val="TableBullet"/>
              <w:cnfStyle w:val="000000000000" w:firstRow="0" w:lastRow="0" w:firstColumn="0" w:lastColumn="0" w:oddVBand="0" w:evenVBand="0" w:oddHBand="0" w:evenHBand="0" w:firstRowFirstColumn="0" w:firstRowLastColumn="0" w:lastRowFirstColumn="0" w:lastRowLastColumn="0"/>
            </w:pPr>
            <w:r w:rsidRPr="00A23EE2">
              <w:t>uses</w:t>
            </w:r>
            <w:r w:rsidR="001834D5">
              <w:t xml:space="preserve"> </w:t>
            </w:r>
            <w:r w:rsidRPr="00A23EE2">
              <w:t>the</w:t>
            </w:r>
            <w:r w:rsidR="001834D5">
              <w:t xml:space="preserve"> </w:t>
            </w:r>
            <w:r w:rsidRPr="00A23EE2">
              <w:t>results</w:t>
            </w:r>
            <w:r w:rsidR="001834D5">
              <w:t xml:space="preserve"> </w:t>
            </w:r>
            <w:r w:rsidRPr="00A23EE2">
              <w:t>of</w:t>
            </w:r>
            <w:r w:rsidR="001834D5">
              <w:t xml:space="preserve"> </w:t>
            </w:r>
            <w:r w:rsidRPr="00A23EE2">
              <w:t>audits</w:t>
            </w:r>
            <w:r w:rsidR="001834D5">
              <w:t xml:space="preserve"> </w:t>
            </w:r>
            <w:r w:rsidRPr="00A23EE2">
              <w:t>to</w:t>
            </w:r>
            <w:r w:rsidR="001834D5">
              <w:t xml:space="preserve"> </w:t>
            </w:r>
            <w:r w:rsidRPr="00A23EE2">
              <w:t>improve</w:t>
            </w:r>
            <w:r w:rsidR="001834D5">
              <w:t xml:space="preserve"> </w:t>
            </w:r>
            <w:r w:rsidRPr="00A23EE2">
              <w:t>hand</w:t>
            </w:r>
            <w:r w:rsidR="001834D5">
              <w:t xml:space="preserve"> </w:t>
            </w:r>
            <w:r w:rsidRPr="00A23EE2">
              <w:t>hygiene</w:t>
            </w:r>
            <w:r w:rsidR="001834D5">
              <w:t xml:space="preserve"> </w:t>
            </w:r>
            <w:r w:rsidRPr="00A23EE2">
              <w:t>compliance.</w:t>
            </w:r>
          </w:p>
        </w:tc>
      </w:tr>
    </w:tbl>
    <w:p w14:paraId="0080361A" w14:textId="77777777" w:rsidR="00A02CA5" w:rsidRDefault="00A02CA5" w:rsidP="00A02CA5">
      <w:pPr>
        <w:pStyle w:val="NoSpacing"/>
      </w:pPr>
    </w:p>
    <w:p w14:paraId="77E42182" w14:textId="0B3DB360" w:rsidR="00BC448D" w:rsidRPr="00A224DF" w:rsidRDefault="00BC448D" w:rsidP="00A02CA5">
      <w:r w:rsidRPr="00A224DF">
        <w:t>Health</w:t>
      </w:r>
      <w:r w:rsidR="001834D5">
        <w:t xml:space="preserve"> </w:t>
      </w:r>
      <w:r w:rsidRPr="00A224DF">
        <w:t>services</w:t>
      </w:r>
      <w:r w:rsidR="001834D5">
        <w:t xml:space="preserve"> </w:t>
      </w:r>
      <w:r w:rsidRPr="00A224DF">
        <w:t>accredited</w:t>
      </w:r>
      <w:r w:rsidR="001834D5">
        <w:t xml:space="preserve"> </w:t>
      </w:r>
      <w:r w:rsidRPr="00A224DF">
        <w:t>to</w:t>
      </w:r>
      <w:r w:rsidR="001834D5">
        <w:t xml:space="preserve"> </w:t>
      </w:r>
      <w:r w:rsidRPr="00A224DF">
        <w:t>the</w:t>
      </w:r>
      <w:r w:rsidR="001834D5">
        <w:t xml:space="preserve"> </w:t>
      </w:r>
      <w:r w:rsidRPr="00A224DF">
        <w:t>NSQHS</w:t>
      </w:r>
      <w:r w:rsidR="001834D5">
        <w:t xml:space="preserve"> </w:t>
      </w:r>
      <w:r w:rsidRPr="00A224DF">
        <w:t>Standards</w:t>
      </w:r>
      <w:r w:rsidR="001834D5">
        <w:t xml:space="preserve"> </w:t>
      </w:r>
      <w:r w:rsidRPr="00A224DF">
        <w:t>are</w:t>
      </w:r>
      <w:r w:rsidR="001834D5">
        <w:t xml:space="preserve"> </w:t>
      </w:r>
      <w:r w:rsidRPr="00A224DF">
        <w:t>required</w:t>
      </w:r>
      <w:r w:rsidR="001834D5">
        <w:t xml:space="preserve"> </w:t>
      </w:r>
      <w:r w:rsidRPr="00A224DF">
        <w:t>to</w:t>
      </w:r>
      <w:r w:rsidR="001834D5">
        <w:t xml:space="preserve"> </w:t>
      </w:r>
      <w:r w:rsidRPr="00A224DF">
        <w:t>collect</w:t>
      </w:r>
      <w:r w:rsidR="001834D5">
        <w:t xml:space="preserve"> </w:t>
      </w:r>
      <w:r w:rsidRPr="00A224DF">
        <w:t>hand</w:t>
      </w:r>
      <w:r w:rsidR="001834D5">
        <w:t xml:space="preserve"> </w:t>
      </w:r>
      <w:r w:rsidRPr="00A224DF">
        <w:t>hygiene</w:t>
      </w:r>
      <w:r w:rsidR="001834D5">
        <w:t xml:space="preserve"> </w:t>
      </w:r>
      <w:r w:rsidRPr="00A224DF">
        <w:t>compliance</w:t>
      </w:r>
      <w:r w:rsidR="001834D5">
        <w:t xml:space="preserve"> </w:t>
      </w:r>
      <w:r w:rsidRPr="00A224DF">
        <w:t>data</w:t>
      </w:r>
      <w:r w:rsidR="001834D5">
        <w:t xml:space="preserve"> </w:t>
      </w:r>
      <w:r w:rsidRPr="00A224DF">
        <w:t>for</w:t>
      </w:r>
      <w:r w:rsidR="001834D5">
        <w:t xml:space="preserve"> </w:t>
      </w:r>
      <w:r w:rsidRPr="00A224DF">
        <w:t>national</w:t>
      </w:r>
      <w:r w:rsidR="001834D5">
        <w:t xml:space="preserve"> </w:t>
      </w:r>
      <w:r w:rsidR="008C0C86" w:rsidRPr="00A224DF">
        <w:t>audits</w:t>
      </w:r>
      <w:r w:rsidR="00E122F4">
        <w:t>,</w:t>
      </w:r>
      <w:r w:rsidR="001834D5">
        <w:t xml:space="preserve"> </w:t>
      </w:r>
      <w:r w:rsidR="008C0C86" w:rsidRPr="00A224DF">
        <w:t>unless</w:t>
      </w:r>
      <w:r w:rsidR="001834D5">
        <w:rPr>
          <w:rFonts w:cstheme="minorHAnsi"/>
        </w:rPr>
        <w:t xml:space="preserve"> </w:t>
      </w:r>
      <w:r w:rsidRPr="00BD37F1">
        <w:rPr>
          <w:rFonts w:cstheme="minorHAnsi"/>
        </w:rPr>
        <w:t>the</w:t>
      </w:r>
      <w:r w:rsidR="001834D5">
        <w:rPr>
          <w:rFonts w:cstheme="minorHAnsi"/>
        </w:rPr>
        <w:t xml:space="preserve"> </w:t>
      </w:r>
      <w:r w:rsidRPr="00A224DF">
        <w:t>collection</w:t>
      </w:r>
      <w:r w:rsidR="001834D5">
        <w:t xml:space="preserve"> </w:t>
      </w:r>
      <w:r w:rsidRPr="00A224DF">
        <w:t>of</w:t>
      </w:r>
      <w:r w:rsidR="001834D5">
        <w:t xml:space="preserve"> </w:t>
      </w:r>
      <w:r w:rsidR="00BD37F1" w:rsidRPr="00A224DF">
        <w:t>that</w:t>
      </w:r>
      <w:r w:rsidR="001834D5">
        <w:t xml:space="preserve"> </w:t>
      </w:r>
      <w:r w:rsidRPr="00A224DF">
        <w:t>data</w:t>
      </w:r>
      <w:r w:rsidR="001834D5">
        <w:t xml:space="preserve"> </w:t>
      </w:r>
      <w:r w:rsidRPr="00A224DF">
        <w:t>is</w:t>
      </w:r>
      <w:r w:rsidR="001834D5">
        <w:t xml:space="preserve"> </w:t>
      </w:r>
      <w:r w:rsidRPr="00EC792F">
        <w:t>not</w:t>
      </w:r>
      <w:r w:rsidR="001834D5">
        <w:t xml:space="preserve"> </w:t>
      </w:r>
      <w:r w:rsidRPr="00EC792F">
        <w:t>recommended</w:t>
      </w:r>
      <w:r w:rsidR="001834D5">
        <w:t xml:space="preserve"> </w:t>
      </w:r>
      <w:r w:rsidRPr="00EC792F">
        <w:t>for</w:t>
      </w:r>
      <w:r w:rsidR="001834D5">
        <w:t xml:space="preserve"> </w:t>
      </w:r>
      <w:r w:rsidRPr="00EC792F">
        <w:t>th</w:t>
      </w:r>
      <w:r w:rsidR="00BD37F1" w:rsidRPr="00EC792F">
        <w:t>e</w:t>
      </w:r>
      <w:r w:rsidR="001834D5">
        <w:t xml:space="preserve"> </w:t>
      </w:r>
      <w:r w:rsidRPr="00EC792F">
        <w:t>particular</w:t>
      </w:r>
      <w:r w:rsidR="001834D5">
        <w:t xml:space="preserve"> </w:t>
      </w:r>
      <w:r w:rsidRPr="00EC792F">
        <w:t>setting</w:t>
      </w:r>
      <w:r w:rsidR="001834D5">
        <w:t xml:space="preserve"> </w:t>
      </w:r>
      <w:r w:rsidR="00077338" w:rsidRPr="00A224DF">
        <w:t>(see</w:t>
      </w:r>
      <w:r w:rsidR="001834D5">
        <w:t xml:space="preserve"> </w:t>
      </w:r>
      <w:hyperlink r:id="rId23" w:history="1">
        <w:r w:rsidR="00357DD2" w:rsidRPr="00F127B2">
          <w:rPr>
            <w:rStyle w:val="Hyperlink"/>
            <w:rFonts w:eastAsia="Calibri" w:cstheme="minorHAnsi"/>
            <w:color w:val="1178A0"/>
            <w:kern w:val="24"/>
          </w:rPr>
          <w:t>National</w:t>
        </w:r>
        <w:r w:rsidR="001834D5" w:rsidRPr="00F127B2">
          <w:rPr>
            <w:rStyle w:val="Hyperlink"/>
            <w:rFonts w:eastAsia="Calibri" w:cstheme="minorHAnsi"/>
            <w:color w:val="1178A0"/>
            <w:kern w:val="24"/>
          </w:rPr>
          <w:t xml:space="preserve"> </w:t>
        </w:r>
        <w:r w:rsidR="00357DD2" w:rsidRPr="00F127B2">
          <w:rPr>
            <w:rStyle w:val="Hyperlink"/>
            <w:rFonts w:eastAsia="Calibri" w:cstheme="minorHAnsi"/>
            <w:color w:val="1178A0"/>
            <w:kern w:val="24"/>
          </w:rPr>
          <w:t>Hand</w:t>
        </w:r>
        <w:r w:rsidR="001834D5" w:rsidRPr="00F127B2">
          <w:rPr>
            <w:rStyle w:val="Hyperlink"/>
            <w:rFonts w:eastAsia="Calibri" w:cstheme="minorHAnsi"/>
            <w:color w:val="1178A0"/>
            <w:kern w:val="24"/>
          </w:rPr>
          <w:t xml:space="preserve"> </w:t>
        </w:r>
        <w:r w:rsidR="00357DD2" w:rsidRPr="00F127B2">
          <w:rPr>
            <w:rStyle w:val="Hyperlink"/>
            <w:rFonts w:eastAsia="Calibri" w:cstheme="minorHAnsi"/>
            <w:color w:val="1178A0"/>
            <w:kern w:val="24"/>
          </w:rPr>
          <w:t>Hygiene</w:t>
        </w:r>
        <w:r w:rsidR="001834D5" w:rsidRPr="00F127B2">
          <w:rPr>
            <w:rStyle w:val="Hyperlink"/>
            <w:rFonts w:eastAsia="Calibri" w:cstheme="minorHAnsi"/>
            <w:color w:val="1178A0"/>
            <w:kern w:val="24"/>
          </w:rPr>
          <w:t xml:space="preserve"> </w:t>
        </w:r>
        <w:r w:rsidR="008A3D61" w:rsidRPr="00F127B2">
          <w:rPr>
            <w:rStyle w:val="Hyperlink"/>
            <w:rFonts w:eastAsia="Calibri" w:cstheme="minorHAnsi"/>
            <w:color w:val="1178A0"/>
            <w:kern w:val="24"/>
          </w:rPr>
          <w:t>–</w:t>
        </w:r>
        <w:r w:rsidR="001834D5" w:rsidRPr="00F127B2">
          <w:rPr>
            <w:rStyle w:val="Hyperlink"/>
            <w:rFonts w:eastAsia="Calibri" w:cstheme="minorHAnsi"/>
            <w:color w:val="1178A0"/>
            <w:kern w:val="24"/>
          </w:rPr>
          <w:t xml:space="preserve"> </w:t>
        </w:r>
        <w:r w:rsidR="00357DD2" w:rsidRPr="00F127B2">
          <w:rPr>
            <w:rStyle w:val="Hyperlink"/>
            <w:rFonts w:eastAsia="Calibri" w:cstheme="minorHAnsi"/>
            <w:color w:val="1178A0"/>
            <w:kern w:val="24"/>
          </w:rPr>
          <w:t>Audit</w:t>
        </w:r>
        <w:r w:rsidR="001834D5" w:rsidRPr="00F127B2">
          <w:rPr>
            <w:rStyle w:val="Hyperlink"/>
            <w:rFonts w:eastAsia="Calibri" w:cstheme="minorHAnsi"/>
            <w:color w:val="1178A0"/>
            <w:kern w:val="24"/>
          </w:rPr>
          <w:t xml:space="preserve"> </w:t>
        </w:r>
        <w:r w:rsidR="00357DD2" w:rsidRPr="00F127B2">
          <w:rPr>
            <w:rStyle w:val="Hyperlink"/>
            <w:rFonts w:eastAsia="Calibri" w:cstheme="minorHAnsi"/>
            <w:color w:val="1178A0"/>
            <w:kern w:val="24"/>
          </w:rPr>
          <w:t>Requirements</w:t>
        </w:r>
      </w:hyperlink>
      <w:r w:rsidR="00A8267F" w:rsidRPr="00A8267F">
        <w:rPr>
          <w:rStyle w:val="FootnoteReference"/>
        </w:rPr>
        <w:footnoteReference w:id="10"/>
      </w:r>
      <w:r w:rsidR="00077338" w:rsidRPr="00A224DF">
        <w:t>)</w:t>
      </w:r>
      <w:r w:rsidR="001834D5">
        <w:t xml:space="preserve"> </w:t>
      </w:r>
      <w:r w:rsidRPr="00A224DF">
        <w:t>or</w:t>
      </w:r>
      <w:r w:rsidR="001834D5">
        <w:t xml:space="preserve"> </w:t>
      </w:r>
      <w:r w:rsidR="00A23EE2">
        <w:t>the</w:t>
      </w:r>
      <w:r w:rsidR="001834D5">
        <w:t xml:space="preserve"> </w:t>
      </w:r>
      <w:r w:rsidR="00A23EE2">
        <w:t>service</w:t>
      </w:r>
      <w:r w:rsidR="001834D5">
        <w:t xml:space="preserve"> </w:t>
      </w:r>
      <w:r w:rsidR="00A23EE2">
        <w:t>is</w:t>
      </w:r>
      <w:r w:rsidR="001834D5">
        <w:t xml:space="preserve"> </w:t>
      </w:r>
      <w:r w:rsidRPr="00A224DF">
        <w:t>exempted</w:t>
      </w:r>
      <w:r w:rsidR="001834D5">
        <w:t xml:space="preserve"> </w:t>
      </w:r>
      <w:r w:rsidRPr="00A224DF">
        <w:t>by</w:t>
      </w:r>
      <w:r w:rsidR="001834D5">
        <w:t xml:space="preserve"> </w:t>
      </w:r>
      <w:r w:rsidRPr="00A224DF">
        <w:t>the</w:t>
      </w:r>
      <w:r w:rsidR="001834D5">
        <w:t xml:space="preserve"> </w:t>
      </w:r>
      <w:r w:rsidRPr="00A224DF">
        <w:t>state</w:t>
      </w:r>
      <w:r w:rsidR="001834D5">
        <w:t xml:space="preserve"> </w:t>
      </w:r>
      <w:r w:rsidRPr="00A224DF">
        <w:t>and</w:t>
      </w:r>
      <w:r w:rsidR="001834D5">
        <w:t xml:space="preserve"> </w:t>
      </w:r>
      <w:r w:rsidRPr="00A224DF">
        <w:t>territory</w:t>
      </w:r>
      <w:r w:rsidR="001834D5">
        <w:t xml:space="preserve"> </w:t>
      </w:r>
      <w:r w:rsidRPr="00A224DF">
        <w:t>health</w:t>
      </w:r>
      <w:r w:rsidR="001834D5">
        <w:t xml:space="preserve"> </w:t>
      </w:r>
      <w:r w:rsidRPr="00A224DF">
        <w:t>regulator.</w:t>
      </w:r>
    </w:p>
    <w:p w14:paraId="2D6B5DFB" w14:textId="122A861A" w:rsidR="00BC448D" w:rsidRPr="00E373A4" w:rsidRDefault="001A0AE1" w:rsidP="00493652">
      <w:r w:rsidRPr="00E373A4">
        <w:t>The</w:t>
      </w:r>
      <w:r w:rsidR="001834D5">
        <w:t xml:space="preserve"> </w:t>
      </w:r>
      <w:r w:rsidR="008C0C86" w:rsidRPr="00E373A4">
        <w:t>Commission</w:t>
      </w:r>
      <w:r w:rsidR="001834D5">
        <w:t xml:space="preserve"> </w:t>
      </w:r>
      <w:r w:rsidRPr="00E373A4">
        <w:t>provides</w:t>
      </w:r>
      <w:r w:rsidR="001834D5">
        <w:t xml:space="preserve"> </w:t>
      </w:r>
      <w:r w:rsidRPr="00E373A4">
        <w:t>guidance</w:t>
      </w:r>
      <w:r w:rsidR="001834D5">
        <w:t xml:space="preserve"> </w:t>
      </w:r>
      <w:r w:rsidRPr="00E373A4">
        <w:t>and</w:t>
      </w:r>
      <w:r w:rsidR="001834D5">
        <w:t xml:space="preserve"> </w:t>
      </w:r>
      <w:r w:rsidRPr="00E373A4">
        <w:t>direction</w:t>
      </w:r>
      <w:r w:rsidR="001834D5">
        <w:t xml:space="preserve"> </w:t>
      </w:r>
      <w:r w:rsidRPr="00E373A4">
        <w:t>on</w:t>
      </w:r>
      <w:r w:rsidR="001834D5">
        <w:t xml:space="preserve"> </w:t>
      </w:r>
      <w:r w:rsidRPr="00E373A4">
        <w:t>the</w:t>
      </w:r>
      <w:r w:rsidR="001834D5">
        <w:t xml:space="preserve"> </w:t>
      </w:r>
      <w:r w:rsidRPr="00E373A4">
        <w:t>interpretation</w:t>
      </w:r>
      <w:r w:rsidR="001834D5">
        <w:t xml:space="preserve"> </w:t>
      </w:r>
      <w:r w:rsidRPr="00E373A4">
        <w:t>and</w:t>
      </w:r>
      <w:r w:rsidR="001834D5">
        <w:t xml:space="preserve"> </w:t>
      </w:r>
      <w:r w:rsidRPr="00E373A4">
        <w:t>assessment</w:t>
      </w:r>
      <w:r w:rsidR="001834D5">
        <w:t xml:space="preserve"> </w:t>
      </w:r>
      <w:r w:rsidRPr="00E373A4">
        <w:t>of</w:t>
      </w:r>
      <w:r w:rsidR="001834D5">
        <w:t xml:space="preserve"> </w:t>
      </w:r>
      <w:r w:rsidRPr="00E373A4">
        <w:t>the</w:t>
      </w:r>
      <w:r w:rsidR="001834D5">
        <w:t xml:space="preserve"> </w:t>
      </w:r>
      <w:r w:rsidRPr="00E373A4">
        <w:t>NSQHS</w:t>
      </w:r>
      <w:r w:rsidR="001834D5">
        <w:t xml:space="preserve"> </w:t>
      </w:r>
      <w:r w:rsidRPr="00E373A4">
        <w:t>Standards</w:t>
      </w:r>
      <w:r w:rsidR="001834D5">
        <w:t xml:space="preserve"> </w:t>
      </w:r>
      <w:r w:rsidR="008C0C86" w:rsidRPr="00E373A4">
        <w:t>to</w:t>
      </w:r>
      <w:r w:rsidR="001834D5">
        <w:t xml:space="preserve"> </w:t>
      </w:r>
      <w:r w:rsidR="008C0C86" w:rsidRPr="00E373A4">
        <w:t>accrediting</w:t>
      </w:r>
      <w:r w:rsidR="001834D5">
        <w:t xml:space="preserve"> </w:t>
      </w:r>
      <w:r w:rsidR="008C0C86" w:rsidRPr="00E373A4">
        <w:t>agencies</w:t>
      </w:r>
      <w:r w:rsidR="001834D5">
        <w:t xml:space="preserve"> </w:t>
      </w:r>
      <w:r w:rsidR="00BD37F1" w:rsidRPr="00E373A4">
        <w:t>and</w:t>
      </w:r>
      <w:r w:rsidR="001834D5">
        <w:t xml:space="preserve"> </w:t>
      </w:r>
      <w:r w:rsidR="00BD37F1" w:rsidRPr="00E373A4">
        <w:t>health</w:t>
      </w:r>
      <w:r w:rsidR="001834D5">
        <w:t xml:space="preserve"> </w:t>
      </w:r>
      <w:r w:rsidR="00BD37F1" w:rsidRPr="00E373A4">
        <w:t>service</w:t>
      </w:r>
      <w:r w:rsidR="001834D5">
        <w:t xml:space="preserve"> </w:t>
      </w:r>
      <w:r w:rsidR="00BD37F1" w:rsidRPr="00E373A4">
        <w:t>organisations</w:t>
      </w:r>
      <w:r w:rsidR="001834D5">
        <w:t xml:space="preserve"> </w:t>
      </w:r>
      <w:r w:rsidR="00BD37F1" w:rsidRPr="00E373A4">
        <w:t>via</w:t>
      </w:r>
      <w:r w:rsidR="00493652">
        <w:t xml:space="preserve"> advisories </w:t>
      </w:r>
      <w:r w:rsidR="00BB514D">
        <w:t xml:space="preserve">on its website at </w:t>
      </w:r>
      <w:hyperlink r:id="rId24" w:history="1">
        <w:r w:rsidR="00493652" w:rsidRPr="00F127B2">
          <w:rPr>
            <w:rStyle w:val="Hyperlink"/>
            <w:color w:val="1178A0"/>
          </w:rPr>
          <w:t>Resources for the NSQHS Standards</w:t>
        </w:r>
      </w:hyperlink>
      <w:r w:rsidR="00493652">
        <w:t>.</w:t>
      </w:r>
      <w:r w:rsidR="00493652">
        <w:rPr>
          <w:rStyle w:val="FootnoteReference"/>
        </w:rPr>
        <w:footnoteReference w:id="11"/>
      </w:r>
    </w:p>
    <w:p w14:paraId="2F93CA14" w14:textId="5BB68CDB" w:rsidR="00DC29E9" w:rsidRPr="001577A5" w:rsidRDefault="00A23EE2" w:rsidP="001577A5">
      <w:r>
        <w:t>A</w:t>
      </w:r>
      <w:r w:rsidR="001834D5">
        <w:t xml:space="preserve"> </w:t>
      </w:r>
      <w:r>
        <w:t>p</w:t>
      </w:r>
      <w:r w:rsidR="00BC448D" w:rsidRPr="001577A5">
        <w:t>ractical</w:t>
      </w:r>
      <w:r w:rsidR="001834D5">
        <w:t xml:space="preserve"> </w:t>
      </w:r>
      <w:r w:rsidR="00BC448D" w:rsidRPr="001577A5">
        <w:t>guidance</w:t>
      </w:r>
      <w:r w:rsidR="001834D5">
        <w:t xml:space="preserve"> </w:t>
      </w:r>
      <w:r>
        <w:t>document</w:t>
      </w:r>
      <w:r w:rsidR="001834D5">
        <w:t xml:space="preserve"> </w:t>
      </w:r>
      <w:hyperlink r:id="rId25" w:history="1">
        <w:r w:rsidR="001F1D25" w:rsidRPr="001F1D25">
          <w:rPr>
            <w:rStyle w:val="Hyperlink"/>
            <w:color w:val="1178A0"/>
          </w:rPr>
          <w:t>Support for the implementation of the Preventing and Controlling Infections Standards</w:t>
        </w:r>
      </w:hyperlink>
      <w:r w:rsidR="001F1D25" w:rsidRPr="00AA145A">
        <w:rPr>
          <w:rStyle w:val="FootnoteReference"/>
        </w:rPr>
        <w:footnoteReference w:id="12"/>
      </w:r>
      <w:r w:rsidR="001F1D25">
        <w:t xml:space="preserve"> </w:t>
      </w:r>
      <w:r w:rsidR="00BD37F1" w:rsidRPr="001577A5">
        <w:t>is</w:t>
      </w:r>
      <w:r w:rsidR="001834D5">
        <w:t xml:space="preserve"> </w:t>
      </w:r>
      <w:r w:rsidR="00BD37F1" w:rsidRPr="001577A5">
        <w:t>available</w:t>
      </w:r>
      <w:r w:rsidR="001834D5">
        <w:t xml:space="preserve"> </w:t>
      </w:r>
      <w:r w:rsidR="00BD37F1" w:rsidRPr="001577A5">
        <w:t>o</w:t>
      </w:r>
      <w:r w:rsidR="00107688" w:rsidRPr="001577A5">
        <w:t>n</w:t>
      </w:r>
      <w:r w:rsidR="001834D5">
        <w:t xml:space="preserve"> </w:t>
      </w:r>
      <w:r w:rsidR="00BD37F1" w:rsidRPr="001577A5">
        <w:t>the</w:t>
      </w:r>
      <w:r w:rsidR="001834D5">
        <w:t xml:space="preserve"> </w:t>
      </w:r>
      <w:r w:rsidR="00BD37F1" w:rsidRPr="00A23EE2">
        <w:t>Commission’s</w:t>
      </w:r>
      <w:r w:rsidR="001834D5">
        <w:t xml:space="preserve"> </w:t>
      </w:r>
      <w:r w:rsidR="00BD37F1" w:rsidRPr="00A23EE2">
        <w:t>website.</w:t>
      </w:r>
    </w:p>
    <w:p w14:paraId="61FE320F" w14:textId="77777777" w:rsidR="009871F8" w:rsidRDefault="00DC29E9" w:rsidP="00551F16">
      <w:pPr>
        <w:pStyle w:val="Heading2"/>
      </w:pPr>
      <w:bookmarkStart w:id="42" w:name="_Toc135402339"/>
      <w:bookmarkStart w:id="43" w:name="_Toc137996053"/>
      <w:bookmarkStart w:id="44" w:name="_Toc139009140"/>
      <w:bookmarkStart w:id="45" w:name="_Toc140568286"/>
      <w:r>
        <w:t>National</w:t>
      </w:r>
      <w:r w:rsidR="001834D5">
        <w:t xml:space="preserve"> </w:t>
      </w:r>
      <w:r>
        <w:t>Primary</w:t>
      </w:r>
      <w:r w:rsidR="001834D5">
        <w:t xml:space="preserve"> </w:t>
      </w:r>
      <w:r>
        <w:t>and</w:t>
      </w:r>
      <w:r w:rsidR="001834D5">
        <w:t xml:space="preserve"> </w:t>
      </w:r>
      <w:r>
        <w:t>Community</w:t>
      </w:r>
      <w:r w:rsidR="001834D5">
        <w:t xml:space="preserve"> </w:t>
      </w:r>
      <w:r>
        <w:t>Care</w:t>
      </w:r>
      <w:r w:rsidR="001834D5">
        <w:t xml:space="preserve"> </w:t>
      </w:r>
      <w:r>
        <w:t>Standards</w:t>
      </w:r>
      <w:bookmarkEnd w:id="42"/>
      <w:bookmarkEnd w:id="43"/>
      <w:bookmarkEnd w:id="44"/>
      <w:bookmarkEnd w:id="45"/>
    </w:p>
    <w:p w14:paraId="3E32B8D6" w14:textId="7CC815F7" w:rsidR="006D59E2" w:rsidRPr="00E373A4" w:rsidRDefault="006D59E2" w:rsidP="00E373A4">
      <w:r w:rsidRPr="00E373A4">
        <w:t>The</w:t>
      </w:r>
      <w:r w:rsidR="001834D5">
        <w:t xml:space="preserve"> </w:t>
      </w:r>
      <w:hyperlink r:id="rId26" w:history="1">
        <w:r w:rsidR="001F1D25" w:rsidRPr="001F1D25">
          <w:rPr>
            <w:rStyle w:val="Hyperlink"/>
            <w:rFonts w:ascii="Arial" w:hAnsi="Arial" w:cs="Arial"/>
            <w:color w:val="1178A0"/>
          </w:rPr>
          <w:t>National Safety and Quality Primary and Community Healthcare Standards</w:t>
        </w:r>
        <w:r w:rsidR="001F1D25" w:rsidRPr="00AA145A">
          <w:rPr>
            <w:rStyle w:val="FootnoteReference"/>
            <w:rFonts w:cs="Arial"/>
          </w:rPr>
          <w:footnoteReference w:id="13"/>
        </w:r>
      </w:hyperlink>
      <w:r w:rsidR="001F1D25">
        <w:t xml:space="preserve"> </w:t>
      </w:r>
      <w:r w:rsidRPr="00E373A4">
        <w:t>require</w:t>
      </w:r>
      <w:r w:rsidR="001834D5">
        <w:t xml:space="preserve"> </w:t>
      </w:r>
      <w:r w:rsidRPr="00E373A4">
        <w:t>healthcare</w:t>
      </w:r>
      <w:r w:rsidR="001834D5">
        <w:t xml:space="preserve"> </w:t>
      </w:r>
      <w:r w:rsidRPr="00E373A4">
        <w:t>services</w:t>
      </w:r>
      <w:r w:rsidR="001834D5">
        <w:t xml:space="preserve"> </w:t>
      </w:r>
      <w:r w:rsidRPr="00E373A4">
        <w:t>to</w:t>
      </w:r>
      <w:r w:rsidR="001834D5">
        <w:t xml:space="preserve"> </w:t>
      </w:r>
      <w:r w:rsidRPr="00E373A4">
        <w:t>have</w:t>
      </w:r>
      <w:r w:rsidR="001834D5">
        <w:t xml:space="preserve"> </w:t>
      </w:r>
      <w:r w:rsidRPr="00E373A4">
        <w:t>processes</w:t>
      </w:r>
      <w:r w:rsidR="001834D5">
        <w:t xml:space="preserve"> </w:t>
      </w:r>
      <w:r w:rsidRPr="00E373A4">
        <w:t>in</w:t>
      </w:r>
      <w:r w:rsidR="001834D5">
        <w:t xml:space="preserve"> </w:t>
      </w:r>
      <w:r w:rsidRPr="00E373A4">
        <w:t>place</w:t>
      </w:r>
      <w:r w:rsidR="001834D5">
        <w:t xml:space="preserve"> </w:t>
      </w:r>
      <w:r w:rsidRPr="00E373A4">
        <w:t>to</w:t>
      </w:r>
      <w:r w:rsidR="001834D5">
        <w:t xml:space="preserve"> </w:t>
      </w:r>
      <w:r w:rsidRPr="00E373A4">
        <w:t>meet</w:t>
      </w:r>
      <w:r w:rsidR="001834D5">
        <w:t xml:space="preserve"> </w:t>
      </w:r>
      <w:bookmarkStart w:id="46" w:name="_Hlk137640492"/>
      <w:r w:rsidRPr="00A02CA5">
        <w:t>Action</w:t>
      </w:r>
      <w:r w:rsidR="001834D5" w:rsidRPr="00A02CA5">
        <w:t xml:space="preserve"> </w:t>
      </w:r>
      <w:r w:rsidRPr="00A02CA5">
        <w:t>3.05</w:t>
      </w:r>
      <w:r w:rsidR="001834D5" w:rsidRPr="00A02CA5">
        <w:t xml:space="preserve"> </w:t>
      </w:r>
      <w:r w:rsidRPr="00A02CA5">
        <w:t>Hand</w:t>
      </w:r>
      <w:r w:rsidR="001834D5" w:rsidRPr="00A02CA5">
        <w:t xml:space="preserve"> </w:t>
      </w:r>
      <w:r w:rsidR="00151B65" w:rsidRPr="00A02CA5">
        <w:t>Hygiene</w:t>
      </w:r>
      <w:r w:rsidR="001834D5" w:rsidRPr="00A02CA5">
        <w:t xml:space="preserve"> </w:t>
      </w:r>
      <w:r w:rsidRPr="00A02CA5">
        <w:t>of</w:t>
      </w:r>
      <w:r w:rsidR="001834D5" w:rsidRPr="00A02CA5">
        <w:t xml:space="preserve"> </w:t>
      </w:r>
      <w:r w:rsidRPr="00A02CA5">
        <w:t>the</w:t>
      </w:r>
      <w:r w:rsidR="001834D5" w:rsidRPr="00A02CA5">
        <w:t xml:space="preserve"> </w:t>
      </w:r>
      <w:hyperlink r:id="rId27" w:history="1">
        <w:r w:rsidR="00107688" w:rsidRPr="00F00A1C">
          <w:rPr>
            <w:rStyle w:val="Hyperlink"/>
            <w:rFonts w:ascii="Arial" w:hAnsi="Arial" w:cs="Arial"/>
            <w:color w:val="1178A0"/>
          </w:rPr>
          <w:t>Clinical</w:t>
        </w:r>
        <w:r w:rsidR="001834D5" w:rsidRPr="00F00A1C">
          <w:rPr>
            <w:rStyle w:val="Hyperlink"/>
            <w:rFonts w:ascii="Arial" w:hAnsi="Arial" w:cs="Arial"/>
            <w:color w:val="1178A0"/>
          </w:rPr>
          <w:t xml:space="preserve"> </w:t>
        </w:r>
        <w:r w:rsidR="00107688" w:rsidRPr="00F00A1C">
          <w:rPr>
            <w:rStyle w:val="Hyperlink"/>
            <w:rFonts w:ascii="Arial" w:hAnsi="Arial" w:cs="Arial"/>
            <w:color w:val="1178A0"/>
          </w:rPr>
          <w:t>Safety</w:t>
        </w:r>
        <w:r w:rsidR="001834D5" w:rsidRPr="00F00A1C">
          <w:rPr>
            <w:rStyle w:val="Hyperlink"/>
            <w:rFonts w:ascii="Arial" w:hAnsi="Arial" w:cs="Arial"/>
            <w:color w:val="1178A0"/>
          </w:rPr>
          <w:t xml:space="preserve"> </w:t>
        </w:r>
        <w:r w:rsidRPr="00F00A1C">
          <w:rPr>
            <w:rStyle w:val="Hyperlink"/>
            <w:rFonts w:ascii="Arial" w:hAnsi="Arial" w:cs="Arial"/>
            <w:color w:val="1178A0"/>
          </w:rPr>
          <w:t>Standard</w:t>
        </w:r>
        <w:bookmarkEnd w:id="46"/>
      </w:hyperlink>
      <w:r w:rsidR="00EA7A56" w:rsidRPr="00A02CA5">
        <w:t>.</w:t>
      </w:r>
      <w:r w:rsidR="00A36684" w:rsidRPr="00A36684">
        <w:rPr>
          <w:rStyle w:val="FootnoteReference"/>
        </w:rPr>
        <w:footnoteReference w:id="14"/>
      </w:r>
    </w:p>
    <w:p w14:paraId="4EA0E8AC" w14:textId="6EA11F3E" w:rsidR="003E24D5" w:rsidRPr="00E373A4" w:rsidRDefault="003E24D5" w:rsidP="00BB514D">
      <w:pPr>
        <w:pStyle w:val="Normal-beforebullets"/>
      </w:pPr>
      <w:r w:rsidRPr="00E373A4">
        <w:t>Action</w:t>
      </w:r>
      <w:r w:rsidR="001834D5">
        <w:t xml:space="preserve"> </w:t>
      </w:r>
      <w:r w:rsidRPr="00E373A4">
        <w:t>3.</w:t>
      </w:r>
      <w:r w:rsidR="00BD37F1" w:rsidRPr="00E373A4">
        <w:t>05</w:t>
      </w:r>
      <w:r w:rsidR="001834D5">
        <w:t xml:space="preserve"> </w:t>
      </w:r>
      <w:r w:rsidR="00BD37F1" w:rsidRPr="00E373A4">
        <w:t>requires</w:t>
      </w:r>
      <w:r w:rsidR="001834D5">
        <w:t xml:space="preserve"> </w:t>
      </w:r>
      <w:r w:rsidRPr="00E373A4">
        <w:t>healthcare</w:t>
      </w:r>
      <w:r w:rsidR="001834D5">
        <w:t xml:space="preserve"> </w:t>
      </w:r>
      <w:r w:rsidRPr="00E373A4">
        <w:t>service</w:t>
      </w:r>
      <w:r w:rsidR="00A23EE2">
        <w:t>s</w:t>
      </w:r>
      <w:r w:rsidR="001834D5">
        <w:t xml:space="preserve"> </w:t>
      </w:r>
      <w:r w:rsidR="00BD37F1" w:rsidRPr="00E373A4">
        <w:t>to</w:t>
      </w:r>
      <w:r w:rsidR="001834D5">
        <w:t xml:space="preserve"> </w:t>
      </w:r>
      <w:r w:rsidR="00BD37F1" w:rsidRPr="00E373A4">
        <w:t>have</w:t>
      </w:r>
      <w:r w:rsidR="001834D5">
        <w:t xml:space="preserve"> </w:t>
      </w:r>
      <w:r w:rsidRPr="00E373A4">
        <w:t>hand</w:t>
      </w:r>
      <w:r w:rsidR="001834D5">
        <w:t xml:space="preserve"> </w:t>
      </w:r>
      <w:r w:rsidRPr="00E373A4">
        <w:t>hygiene</w:t>
      </w:r>
      <w:r w:rsidR="001834D5">
        <w:t xml:space="preserve"> </w:t>
      </w:r>
      <w:r w:rsidRPr="00E373A4">
        <w:t>process</w:t>
      </w:r>
      <w:r w:rsidR="00A23EE2">
        <w:t>es</w:t>
      </w:r>
      <w:r w:rsidR="001834D5">
        <w:t xml:space="preserve"> </w:t>
      </w:r>
      <w:r w:rsidRPr="00E373A4">
        <w:t>that</w:t>
      </w:r>
      <w:r w:rsidR="001834D5">
        <w:t xml:space="preserve"> </w:t>
      </w:r>
      <w:r w:rsidR="00A23EE2">
        <w:t>are</w:t>
      </w:r>
      <w:r w:rsidR="001834D5">
        <w:t xml:space="preserve"> </w:t>
      </w:r>
      <w:r w:rsidRPr="00E373A4">
        <w:t>incorporated</w:t>
      </w:r>
      <w:r w:rsidR="001834D5">
        <w:t xml:space="preserve"> </w:t>
      </w:r>
      <w:r w:rsidRPr="00E373A4">
        <w:t>in</w:t>
      </w:r>
      <w:r w:rsidR="00A23EE2">
        <w:t>to</w:t>
      </w:r>
      <w:r w:rsidR="001834D5">
        <w:t xml:space="preserve"> </w:t>
      </w:r>
      <w:r w:rsidR="00A23EE2">
        <w:t>their</w:t>
      </w:r>
      <w:r w:rsidR="001834D5">
        <w:t xml:space="preserve"> </w:t>
      </w:r>
      <w:r w:rsidRPr="00E373A4">
        <w:t>overarching</w:t>
      </w:r>
      <w:r w:rsidR="001834D5">
        <w:t xml:space="preserve"> </w:t>
      </w:r>
      <w:r w:rsidRPr="00E373A4">
        <w:t>infection</w:t>
      </w:r>
      <w:r w:rsidR="001834D5">
        <w:t xml:space="preserve"> </w:t>
      </w:r>
      <w:r w:rsidRPr="00E373A4">
        <w:t>prevention</w:t>
      </w:r>
      <w:r w:rsidR="001834D5">
        <w:t xml:space="preserve"> </w:t>
      </w:r>
      <w:r w:rsidRPr="00E373A4">
        <w:t>and</w:t>
      </w:r>
      <w:r w:rsidR="001834D5">
        <w:t xml:space="preserve"> </w:t>
      </w:r>
      <w:r w:rsidRPr="00E373A4">
        <w:t>control</w:t>
      </w:r>
      <w:r w:rsidR="001834D5">
        <w:t xml:space="preserve"> </w:t>
      </w:r>
      <w:r w:rsidRPr="00E373A4">
        <w:t>program</w:t>
      </w:r>
      <w:r w:rsidR="001834D5">
        <w:t xml:space="preserve"> </w:t>
      </w:r>
      <w:r w:rsidRPr="00E373A4">
        <w:t>as</w:t>
      </w:r>
      <w:r w:rsidR="001834D5">
        <w:t xml:space="preserve"> </w:t>
      </w:r>
      <w:r w:rsidRPr="00E373A4">
        <w:t>part</w:t>
      </w:r>
      <w:r w:rsidR="001834D5">
        <w:t xml:space="preserve"> </w:t>
      </w:r>
      <w:r w:rsidRPr="00E373A4">
        <w:t>of</w:t>
      </w:r>
      <w:r w:rsidR="001834D5">
        <w:t xml:space="preserve"> </w:t>
      </w:r>
      <w:r w:rsidRPr="00E373A4">
        <w:t>standard</w:t>
      </w:r>
      <w:r w:rsidR="001834D5">
        <w:t xml:space="preserve"> </w:t>
      </w:r>
      <w:r w:rsidRPr="00E373A4">
        <w:t>precautions</w:t>
      </w:r>
      <w:r w:rsidR="00A23EE2">
        <w:t>.</w:t>
      </w:r>
      <w:r w:rsidR="001834D5">
        <w:t xml:space="preserve"> </w:t>
      </w:r>
      <w:r w:rsidR="00A23EE2">
        <w:t>The</w:t>
      </w:r>
      <w:r w:rsidR="001834D5">
        <w:t xml:space="preserve"> </w:t>
      </w:r>
      <w:r w:rsidR="00A23EE2">
        <w:t>processes</w:t>
      </w:r>
      <w:r w:rsidR="001834D5">
        <w:t xml:space="preserve"> </w:t>
      </w:r>
      <w:r w:rsidR="00A23EE2">
        <w:t>should:</w:t>
      </w:r>
    </w:p>
    <w:p w14:paraId="227271B4" w14:textId="78ADAC19" w:rsidR="00BD37F1" w:rsidRDefault="00A23EE2" w:rsidP="002144C6">
      <w:pPr>
        <w:pStyle w:val="Bulletlist"/>
      </w:pPr>
      <w:r>
        <w:t>be</w:t>
      </w:r>
      <w:r w:rsidR="001834D5">
        <w:t xml:space="preserve"> </w:t>
      </w:r>
      <w:r w:rsidR="00BD37F1" w:rsidRPr="00BD37F1">
        <w:t>consistent</w:t>
      </w:r>
      <w:r w:rsidR="001834D5">
        <w:t xml:space="preserve"> </w:t>
      </w:r>
      <w:r w:rsidR="00BD37F1" w:rsidRPr="00BD37F1">
        <w:t>with</w:t>
      </w:r>
      <w:r w:rsidR="001834D5">
        <w:t xml:space="preserve"> </w:t>
      </w:r>
      <w:r w:rsidR="00BD37F1" w:rsidRPr="00BD37F1">
        <w:t>the</w:t>
      </w:r>
      <w:r w:rsidR="001834D5">
        <w:t xml:space="preserve"> </w:t>
      </w:r>
      <w:r w:rsidR="00BD37F1" w:rsidRPr="00BD37F1">
        <w:t>appropriate</w:t>
      </w:r>
      <w:r w:rsidR="001834D5">
        <w:t xml:space="preserve"> </w:t>
      </w:r>
      <w:r w:rsidR="00BD37F1" w:rsidRPr="00BD37F1">
        <w:t>elements</w:t>
      </w:r>
      <w:r w:rsidR="001834D5">
        <w:t xml:space="preserve"> </w:t>
      </w:r>
      <w:r w:rsidR="00BD37F1" w:rsidRPr="00BD37F1">
        <w:t>of</w:t>
      </w:r>
      <w:r w:rsidR="001834D5">
        <w:t xml:space="preserve"> </w:t>
      </w:r>
      <w:r w:rsidR="00BD37F1" w:rsidRPr="00BD37F1">
        <w:t>the</w:t>
      </w:r>
      <w:r w:rsidR="001834D5">
        <w:t xml:space="preserve"> </w:t>
      </w:r>
      <w:r w:rsidR="00BD37F1" w:rsidRPr="00BD37F1">
        <w:t>National</w:t>
      </w:r>
      <w:r w:rsidR="001834D5">
        <w:t xml:space="preserve"> </w:t>
      </w:r>
      <w:r w:rsidR="00BD37F1" w:rsidRPr="00BD37F1">
        <w:t>Hand</w:t>
      </w:r>
      <w:r w:rsidR="001834D5">
        <w:t xml:space="preserve"> </w:t>
      </w:r>
      <w:r w:rsidR="00BD37F1" w:rsidRPr="00BD37F1">
        <w:t>Hygiene</w:t>
      </w:r>
      <w:r w:rsidR="001834D5">
        <w:t xml:space="preserve"> </w:t>
      </w:r>
      <w:r w:rsidR="00BD37F1" w:rsidRPr="00BD37F1">
        <w:t>Initiative</w:t>
      </w:r>
      <w:r w:rsidR="001834D5">
        <w:t xml:space="preserve"> </w:t>
      </w:r>
      <w:r w:rsidR="00BD37F1" w:rsidRPr="00BD37F1">
        <w:t>and</w:t>
      </w:r>
      <w:r w:rsidR="001834D5">
        <w:t xml:space="preserve"> </w:t>
      </w:r>
      <w:r w:rsidR="00BD37F1" w:rsidRPr="00BD37F1">
        <w:t>jurisdictional</w:t>
      </w:r>
      <w:r w:rsidR="001834D5">
        <w:t xml:space="preserve"> </w:t>
      </w:r>
      <w:r w:rsidR="00BD37F1" w:rsidRPr="00BD37F1">
        <w:t>requirements</w:t>
      </w:r>
    </w:p>
    <w:p w14:paraId="69136E28" w14:textId="2E3800F0" w:rsidR="000C03C6" w:rsidRDefault="00A23EE2" w:rsidP="002144C6">
      <w:pPr>
        <w:pStyle w:val="Bulletlist"/>
      </w:pPr>
      <w:r>
        <w:t>support</w:t>
      </w:r>
      <w:r w:rsidR="001834D5">
        <w:t xml:space="preserve"> </w:t>
      </w:r>
      <w:r w:rsidR="00BD37F1" w:rsidRPr="00BD37F1">
        <w:t>the</w:t>
      </w:r>
      <w:r w:rsidR="001834D5">
        <w:t xml:space="preserve"> </w:t>
      </w:r>
      <w:r w:rsidR="00BD37F1" w:rsidRPr="00BD37F1">
        <w:t>workforce</w:t>
      </w:r>
      <w:r w:rsidR="001834D5">
        <w:t xml:space="preserve"> </w:t>
      </w:r>
      <w:r w:rsidR="00BD37F1" w:rsidRPr="00BD37F1">
        <w:t>and</w:t>
      </w:r>
      <w:r w:rsidR="001834D5">
        <w:t xml:space="preserve"> </w:t>
      </w:r>
      <w:r w:rsidR="00BD37F1" w:rsidRPr="00BD37F1">
        <w:t>consumers</w:t>
      </w:r>
      <w:r w:rsidR="001834D5">
        <w:t xml:space="preserve"> </w:t>
      </w:r>
      <w:r w:rsidR="00BD37F1" w:rsidRPr="00BD37F1">
        <w:t>to</w:t>
      </w:r>
      <w:r w:rsidR="001834D5">
        <w:t xml:space="preserve"> </w:t>
      </w:r>
      <w:r w:rsidR="00BD37F1" w:rsidRPr="00BD37F1">
        <w:t>practise</w:t>
      </w:r>
      <w:r w:rsidR="001834D5">
        <w:t xml:space="preserve"> </w:t>
      </w:r>
      <w:r w:rsidR="00BD37F1" w:rsidRPr="00BD37F1">
        <w:t>hand</w:t>
      </w:r>
      <w:r w:rsidR="001834D5">
        <w:t xml:space="preserve"> </w:t>
      </w:r>
      <w:r w:rsidR="00BD37F1" w:rsidRPr="00BD37F1">
        <w:t>hygiene</w:t>
      </w:r>
      <w:r w:rsidR="00BD37F1">
        <w:t>.</w:t>
      </w:r>
    </w:p>
    <w:p w14:paraId="7791FE2D" w14:textId="55D2D3E3" w:rsidR="00A23EE2" w:rsidRPr="001577A5" w:rsidRDefault="00A23EE2" w:rsidP="00A23EE2">
      <w:r>
        <w:t>A</w:t>
      </w:r>
      <w:r w:rsidR="001834D5">
        <w:t xml:space="preserve"> </w:t>
      </w:r>
      <w:r>
        <w:t>p</w:t>
      </w:r>
      <w:r w:rsidRPr="001577A5">
        <w:t>ractical</w:t>
      </w:r>
      <w:r w:rsidR="001834D5">
        <w:t xml:space="preserve"> </w:t>
      </w:r>
      <w:r w:rsidRPr="001577A5">
        <w:t>guidance</w:t>
      </w:r>
      <w:r w:rsidR="001834D5">
        <w:t xml:space="preserve"> </w:t>
      </w:r>
      <w:r>
        <w:t>document</w:t>
      </w:r>
      <w:r w:rsidR="001834D5">
        <w:t xml:space="preserve"> </w:t>
      </w:r>
      <w:bookmarkStart w:id="47" w:name="_Hlk137640460"/>
      <w:r w:rsidR="00BB514D" w:rsidRPr="00F00A1C">
        <w:rPr>
          <w:color w:val="1178A0"/>
        </w:rPr>
        <w:fldChar w:fldCharType="begin"/>
      </w:r>
      <w:r w:rsidR="00042C76">
        <w:rPr>
          <w:color w:val="1178A0"/>
        </w:rPr>
        <w:instrText>HYPERLINK "https://www.safetyandquality.gov.au/publications-and-resources/resource-library/nsqpch-standards-guide-healthcare-services"</w:instrText>
      </w:r>
      <w:r w:rsidR="00BB514D" w:rsidRPr="00F00A1C">
        <w:rPr>
          <w:color w:val="1178A0"/>
        </w:rPr>
      </w:r>
      <w:r w:rsidR="00BB514D" w:rsidRPr="00F00A1C">
        <w:rPr>
          <w:color w:val="1178A0"/>
        </w:rPr>
        <w:fldChar w:fldCharType="separate"/>
      </w:r>
      <w:r w:rsidR="00DE674D" w:rsidRPr="00F00A1C">
        <w:rPr>
          <w:rStyle w:val="Hyperlink"/>
          <w:color w:val="1178A0"/>
        </w:rPr>
        <w:t>National</w:t>
      </w:r>
      <w:r w:rsidR="001834D5" w:rsidRPr="00F00A1C">
        <w:rPr>
          <w:rStyle w:val="Hyperlink"/>
          <w:color w:val="1178A0"/>
        </w:rPr>
        <w:t xml:space="preserve"> </w:t>
      </w:r>
      <w:r w:rsidR="00DE674D" w:rsidRPr="00F00A1C">
        <w:rPr>
          <w:rStyle w:val="Hyperlink"/>
          <w:color w:val="1178A0"/>
        </w:rPr>
        <w:t>Safety</w:t>
      </w:r>
      <w:r w:rsidR="001834D5" w:rsidRPr="00F00A1C">
        <w:rPr>
          <w:rStyle w:val="Hyperlink"/>
          <w:color w:val="1178A0"/>
        </w:rPr>
        <w:t xml:space="preserve"> </w:t>
      </w:r>
      <w:r w:rsidR="00DE674D" w:rsidRPr="00F00A1C">
        <w:rPr>
          <w:rStyle w:val="Hyperlink"/>
          <w:color w:val="1178A0"/>
        </w:rPr>
        <w:t>and</w:t>
      </w:r>
      <w:r w:rsidR="001834D5" w:rsidRPr="00F00A1C">
        <w:rPr>
          <w:rStyle w:val="Hyperlink"/>
          <w:color w:val="1178A0"/>
        </w:rPr>
        <w:t xml:space="preserve"> </w:t>
      </w:r>
      <w:r w:rsidR="00DE674D" w:rsidRPr="00F00A1C">
        <w:rPr>
          <w:rStyle w:val="Hyperlink"/>
          <w:color w:val="1178A0"/>
        </w:rPr>
        <w:t>Quality</w:t>
      </w:r>
      <w:r w:rsidR="001834D5" w:rsidRPr="00F00A1C">
        <w:rPr>
          <w:rStyle w:val="Hyperlink"/>
          <w:color w:val="1178A0"/>
        </w:rPr>
        <w:t xml:space="preserve"> </w:t>
      </w:r>
      <w:r w:rsidR="00DE674D" w:rsidRPr="00F00A1C">
        <w:rPr>
          <w:rStyle w:val="Hyperlink"/>
          <w:color w:val="1178A0"/>
        </w:rPr>
        <w:t>Primary</w:t>
      </w:r>
      <w:r w:rsidR="001834D5" w:rsidRPr="00F00A1C">
        <w:rPr>
          <w:rStyle w:val="Hyperlink"/>
          <w:color w:val="1178A0"/>
        </w:rPr>
        <w:t xml:space="preserve"> </w:t>
      </w:r>
      <w:r w:rsidR="00DE674D" w:rsidRPr="00F00A1C">
        <w:rPr>
          <w:rStyle w:val="Hyperlink"/>
          <w:color w:val="1178A0"/>
        </w:rPr>
        <w:t>and</w:t>
      </w:r>
      <w:r w:rsidR="001834D5" w:rsidRPr="00F00A1C">
        <w:rPr>
          <w:rStyle w:val="Hyperlink"/>
          <w:color w:val="1178A0"/>
        </w:rPr>
        <w:t xml:space="preserve"> </w:t>
      </w:r>
      <w:r w:rsidR="00DE674D" w:rsidRPr="00F00A1C">
        <w:rPr>
          <w:rStyle w:val="Hyperlink"/>
          <w:color w:val="1178A0"/>
        </w:rPr>
        <w:t>Community</w:t>
      </w:r>
      <w:r w:rsidR="001834D5" w:rsidRPr="00F00A1C">
        <w:rPr>
          <w:rStyle w:val="Hyperlink"/>
          <w:color w:val="1178A0"/>
        </w:rPr>
        <w:t xml:space="preserve"> </w:t>
      </w:r>
      <w:r w:rsidR="00DE674D" w:rsidRPr="00F00A1C">
        <w:rPr>
          <w:rStyle w:val="Hyperlink"/>
          <w:color w:val="1178A0"/>
        </w:rPr>
        <w:t>Healthcare</w:t>
      </w:r>
      <w:r w:rsidR="001834D5" w:rsidRPr="00F00A1C">
        <w:rPr>
          <w:rStyle w:val="Hyperlink"/>
          <w:color w:val="1178A0"/>
        </w:rPr>
        <w:t xml:space="preserve"> </w:t>
      </w:r>
      <w:r w:rsidR="00DE674D" w:rsidRPr="00F00A1C">
        <w:rPr>
          <w:rStyle w:val="Hyperlink"/>
          <w:color w:val="1178A0"/>
        </w:rPr>
        <w:t>Standards</w:t>
      </w:r>
      <w:r w:rsidR="001834D5" w:rsidRPr="00F00A1C">
        <w:rPr>
          <w:rStyle w:val="Hyperlink"/>
          <w:color w:val="1178A0"/>
        </w:rPr>
        <w:t xml:space="preserve"> </w:t>
      </w:r>
      <w:r w:rsidR="00DE674D" w:rsidRPr="00F00A1C">
        <w:rPr>
          <w:rStyle w:val="Hyperlink"/>
          <w:color w:val="1178A0"/>
        </w:rPr>
        <w:t>Guide</w:t>
      </w:r>
      <w:bookmarkEnd w:id="47"/>
      <w:r w:rsidR="001834D5" w:rsidRPr="00F00A1C">
        <w:rPr>
          <w:rStyle w:val="Hyperlink"/>
          <w:color w:val="1178A0"/>
        </w:rPr>
        <w:t xml:space="preserve"> </w:t>
      </w:r>
      <w:r w:rsidR="00DE674D" w:rsidRPr="00F00A1C">
        <w:rPr>
          <w:rStyle w:val="Hyperlink"/>
          <w:color w:val="1178A0"/>
        </w:rPr>
        <w:t>for</w:t>
      </w:r>
      <w:r w:rsidR="001834D5" w:rsidRPr="00F00A1C">
        <w:rPr>
          <w:rStyle w:val="Hyperlink"/>
          <w:color w:val="1178A0"/>
        </w:rPr>
        <w:t xml:space="preserve"> </w:t>
      </w:r>
      <w:r w:rsidR="00DE674D" w:rsidRPr="00F00A1C">
        <w:rPr>
          <w:rStyle w:val="Hyperlink"/>
          <w:color w:val="1178A0"/>
        </w:rPr>
        <w:t>healthcare</w:t>
      </w:r>
      <w:r w:rsidR="001834D5" w:rsidRPr="00F00A1C">
        <w:rPr>
          <w:rStyle w:val="Hyperlink"/>
          <w:color w:val="1178A0"/>
        </w:rPr>
        <w:t xml:space="preserve"> </w:t>
      </w:r>
      <w:r w:rsidR="00DE674D" w:rsidRPr="00F00A1C">
        <w:rPr>
          <w:rStyle w:val="Hyperlink"/>
          <w:color w:val="1178A0"/>
        </w:rPr>
        <w:t>services</w:t>
      </w:r>
      <w:r w:rsidR="00BB514D" w:rsidRPr="00F00A1C">
        <w:rPr>
          <w:color w:val="1178A0"/>
        </w:rPr>
        <w:fldChar w:fldCharType="end"/>
      </w:r>
      <w:r w:rsidR="00BB514D">
        <w:rPr>
          <w:rStyle w:val="FootnoteReference"/>
        </w:rPr>
        <w:footnoteReference w:id="15"/>
      </w:r>
      <w:r w:rsidR="001834D5">
        <w:t xml:space="preserve"> </w:t>
      </w:r>
      <w:r w:rsidRPr="001577A5">
        <w:t>is</w:t>
      </w:r>
      <w:r w:rsidR="001834D5">
        <w:t xml:space="preserve"> </w:t>
      </w:r>
      <w:r w:rsidRPr="001577A5">
        <w:t>available</w:t>
      </w:r>
      <w:r w:rsidR="001834D5">
        <w:t xml:space="preserve"> </w:t>
      </w:r>
      <w:r w:rsidRPr="001577A5">
        <w:t>on</w:t>
      </w:r>
      <w:r w:rsidR="001834D5">
        <w:t xml:space="preserve"> </w:t>
      </w:r>
      <w:r w:rsidRPr="001577A5">
        <w:t>the</w:t>
      </w:r>
      <w:r w:rsidR="001834D5">
        <w:t xml:space="preserve"> </w:t>
      </w:r>
      <w:r w:rsidRPr="00A23EE2">
        <w:t>Commission’s</w:t>
      </w:r>
      <w:r w:rsidR="001834D5">
        <w:t xml:space="preserve"> </w:t>
      </w:r>
      <w:r w:rsidRPr="00A23EE2">
        <w:t>website.</w:t>
      </w:r>
    </w:p>
    <w:p w14:paraId="4B8ADB71" w14:textId="4CEC8D10" w:rsidR="00C85406" w:rsidRPr="002144C6" w:rsidRDefault="00107688" w:rsidP="007C33B9">
      <w:pPr>
        <w:pStyle w:val="Heading1-numbered"/>
      </w:pPr>
      <w:bookmarkStart w:id="48" w:name="_Toc135402340"/>
      <w:bookmarkStart w:id="49" w:name="_Toc137996054"/>
      <w:bookmarkStart w:id="50" w:name="_Toc139009141"/>
      <w:bookmarkStart w:id="51" w:name="_Toc140568287"/>
      <w:r w:rsidRPr="002144C6">
        <w:lastRenderedPageBreak/>
        <w:t>Promoting</w:t>
      </w:r>
      <w:r w:rsidR="001834D5">
        <w:t xml:space="preserve"> </w:t>
      </w:r>
      <w:r w:rsidRPr="002144C6">
        <w:t>the</w:t>
      </w:r>
      <w:r w:rsidR="001834D5">
        <w:t xml:space="preserve"> </w:t>
      </w:r>
      <w:r w:rsidRPr="002144C6">
        <w:t>use</w:t>
      </w:r>
      <w:r w:rsidR="001834D5">
        <w:t xml:space="preserve"> </w:t>
      </w:r>
      <w:r w:rsidRPr="002144C6">
        <w:t>of</w:t>
      </w:r>
      <w:r w:rsidR="001834D5">
        <w:t xml:space="preserve"> </w:t>
      </w:r>
      <w:r w:rsidRPr="002144C6">
        <w:t>alcohol-based</w:t>
      </w:r>
      <w:r w:rsidR="001834D5">
        <w:t xml:space="preserve"> </w:t>
      </w:r>
      <w:r w:rsidRPr="002144C6">
        <w:t>hand</w:t>
      </w:r>
      <w:r w:rsidR="001834D5">
        <w:t xml:space="preserve"> </w:t>
      </w:r>
      <w:r w:rsidRPr="005458DC">
        <w:t>rub</w:t>
      </w:r>
      <w:r w:rsidR="001834D5">
        <w:t xml:space="preserve"> </w:t>
      </w:r>
      <w:r w:rsidRPr="002144C6">
        <w:t>at</w:t>
      </w:r>
      <w:r w:rsidR="001834D5">
        <w:t xml:space="preserve"> </w:t>
      </w:r>
      <w:r w:rsidRPr="002144C6">
        <w:t>the</w:t>
      </w:r>
      <w:r w:rsidR="001834D5">
        <w:t xml:space="preserve"> </w:t>
      </w:r>
      <w:r w:rsidRPr="002144C6">
        <w:t>point</w:t>
      </w:r>
      <w:r w:rsidR="001834D5">
        <w:t xml:space="preserve"> </w:t>
      </w:r>
      <w:r w:rsidRPr="002144C6">
        <w:t>of</w:t>
      </w:r>
      <w:r w:rsidR="001834D5">
        <w:t xml:space="preserve"> </w:t>
      </w:r>
      <w:r w:rsidRPr="002144C6">
        <w:t>care</w:t>
      </w:r>
      <w:bookmarkEnd w:id="48"/>
      <w:bookmarkEnd w:id="49"/>
      <w:bookmarkEnd w:id="50"/>
      <w:bookmarkEnd w:id="51"/>
    </w:p>
    <w:p w14:paraId="5A9E71F9" w14:textId="71024403" w:rsidR="006B29A9" w:rsidRDefault="006B29A9" w:rsidP="00E81614">
      <w:r>
        <w:t>The</w:t>
      </w:r>
      <w:r w:rsidR="001834D5">
        <w:t xml:space="preserve"> </w:t>
      </w:r>
      <w:r>
        <w:t>NHHI</w:t>
      </w:r>
      <w:r w:rsidR="001834D5">
        <w:t xml:space="preserve"> </w:t>
      </w:r>
      <w:r>
        <w:t>promotes</w:t>
      </w:r>
      <w:r w:rsidR="001834D5">
        <w:t xml:space="preserve"> </w:t>
      </w:r>
      <w:r>
        <w:t>the</w:t>
      </w:r>
      <w:r w:rsidR="001834D5">
        <w:t xml:space="preserve"> </w:t>
      </w:r>
      <w:r>
        <w:t>use</w:t>
      </w:r>
      <w:r w:rsidR="001834D5">
        <w:t xml:space="preserve"> </w:t>
      </w:r>
      <w:r>
        <w:t>of</w:t>
      </w:r>
      <w:r w:rsidR="001834D5">
        <w:t xml:space="preserve"> </w:t>
      </w:r>
      <w:r>
        <w:t>alcohol-based</w:t>
      </w:r>
      <w:r w:rsidR="001834D5">
        <w:t xml:space="preserve"> </w:t>
      </w:r>
      <w:r>
        <w:t>hand</w:t>
      </w:r>
      <w:r w:rsidR="001834D5">
        <w:t xml:space="preserve"> </w:t>
      </w:r>
      <w:r w:rsidRPr="005458DC">
        <w:t>rub</w:t>
      </w:r>
      <w:r w:rsidR="005458DC">
        <w:t xml:space="preserve"> (sometimes known as </w:t>
      </w:r>
      <w:r w:rsidR="001B2BA6">
        <w:t xml:space="preserve">alcohol-based </w:t>
      </w:r>
      <w:r w:rsidR="005458DC">
        <w:t>hand sanitiser)</w:t>
      </w:r>
      <w:r w:rsidR="001834D5">
        <w:t xml:space="preserve"> </w:t>
      </w:r>
      <w:r>
        <w:t>at</w:t>
      </w:r>
      <w:r w:rsidR="001834D5">
        <w:t xml:space="preserve"> </w:t>
      </w:r>
      <w:r>
        <w:t>the</w:t>
      </w:r>
      <w:r w:rsidR="001834D5">
        <w:t xml:space="preserve"> </w:t>
      </w:r>
      <w:r>
        <w:t>point</w:t>
      </w:r>
      <w:r w:rsidR="001834D5">
        <w:t xml:space="preserve"> </w:t>
      </w:r>
      <w:r>
        <w:t>of</w:t>
      </w:r>
      <w:r w:rsidR="001834D5">
        <w:t xml:space="preserve"> </w:t>
      </w:r>
      <w:r>
        <w:t>care.</w:t>
      </w:r>
      <w:r w:rsidR="001834D5">
        <w:t xml:space="preserve"> </w:t>
      </w:r>
      <w:r w:rsidR="008652EF">
        <w:t>H</w:t>
      </w:r>
      <w:r w:rsidR="008652EF" w:rsidRPr="00C631D6">
        <w:t>and</w:t>
      </w:r>
      <w:r w:rsidR="008652EF">
        <w:t xml:space="preserve"> </w:t>
      </w:r>
      <w:r w:rsidR="008652EF" w:rsidRPr="00C631D6">
        <w:t>hygiene</w:t>
      </w:r>
      <w:r w:rsidR="008652EF">
        <w:t xml:space="preserve"> </w:t>
      </w:r>
      <w:r w:rsidR="008652EF" w:rsidRPr="00C631D6">
        <w:t>compliance</w:t>
      </w:r>
      <w:r w:rsidR="008652EF">
        <w:t xml:space="preserve"> </w:t>
      </w:r>
      <w:r w:rsidR="008652EF" w:rsidRPr="00C631D6">
        <w:t>cannot</w:t>
      </w:r>
      <w:r w:rsidR="008652EF">
        <w:t xml:space="preserve"> </w:t>
      </w:r>
      <w:r w:rsidR="008652EF" w:rsidRPr="00C631D6">
        <w:t>be</w:t>
      </w:r>
      <w:r w:rsidR="008652EF">
        <w:t xml:space="preserve"> </w:t>
      </w:r>
      <w:r w:rsidR="008652EF" w:rsidRPr="00C631D6">
        <w:t>achieved</w:t>
      </w:r>
      <w:r w:rsidR="008652EF">
        <w:t xml:space="preserve"> w</w:t>
      </w:r>
      <w:r w:rsidR="008652EF" w:rsidRPr="00C631D6">
        <w:t>ithout</w:t>
      </w:r>
      <w:r w:rsidR="008652EF">
        <w:t xml:space="preserve"> </w:t>
      </w:r>
      <w:r w:rsidR="008652EF" w:rsidRPr="00C631D6">
        <w:t>available</w:t>
      </w:r>
      <w:r w:rsidR="008652EF">
        <w:t xml:space="preserve"> </w:t>
      </w:r>
      <w:r w:rsidR="008652EF" w:rsidRPr="00C631D6">
        <w:t>products</w:t>
      </w:r>
      <w:r w:rsidR="008652EF">
        <w:t xml:space="preserve"> </w:t>
      </w:r>
      <w:r w:rsidR="008652EF" w:rsidRPr="00C631D6">
        <w:t>for</w:t>
      </w:r>
      <w:r w:rsidR="008652EF">
        <w:t xml:space="preserve"> </w:t>
      </w:r>
      <w:r w:rsidR="008652EF" w:rsidRPr="00C631D6">
        <w:t>healthcare</w:t>
      </w:r>
      <w:r w:rsidR="008652EF">
        <w:t xml:space="preserve"> </w:t>
      </w:r>
      <w:r w:rsidR="008652EF" w:rsidRPr="00C631D6">
        <w:t>workers</w:t>
      </w:r>
      <w:r w:rsidR="008652EF">
        <w:t xml:space="preserve"> </w:t>
      </w:r>
      <w:r w:rsidR="008652EF" w:rsidRPr="00C631D6">
        <w:t>to</w:t>
      </w:r>
      <w:r w:rsidR="008652EF">
        <w:t xml:space="preserve"> </w:t>
      </w:r>
      <w:r w:rsidR="008652EF" w:rsidRPr="00C631D6">
        <w:t>use.</w:t>
      </w:r>
      <w:r w:rsidR="008652EF">
        <w:t xml:space="preserve"> </w:t>
      </w:r>
      <w:r w:rsidR="000C29BE">
        <w:t xml:space="preserve">Having </w:t>
      </w:r>
      <w:r w:rsidR="000C29BE" w:rsidRPr="00D6511E">
        <w:t>alcohol-based</w:t>
      </w:r>
      <w:r w:rsidR="000C29BE">
        <w:t xml:space="preserve"> </w:t>
      </w:r>
      <w:r w:rsidR="000C29BE" w:rsidRPr="00D6511E">
        <w:t>hand</w:t>
      </w:r>
      <w:r w:rsidR="000C29BE">
        <w:t xml:space="preserve"> </w:t>
      </w:r>
      <w:r w:rsidR="000C29BE" w:rsidRPr="005458DC">
        <w:t>rub</w:t>
      </w:r>
      <w:r w:rsidR="000C29BE">
        <w:t xml:space="preserve"> </w:t>
      </w:r>
      <w:r w:rsidR="000C29BE" w:rsidRPr="00D6511E">
        <w:t>at</w:t>
      </w:r>
      <w:r w:rsidR="000C29BE">
        <w:t xml:space="preserve"> </w:t>
      </w:r>
      <w:r w:rsidR="000C29BE" w:rsidRPr="00D6511E">
        <w:t>the</w:t>
      </w:r>
      <w:r w:rsidR="000C29BE">
        <w:t xml:space="preserve"> </w:t>
      </w:r>
      <w:r w:rsidR="000C29BE" w:rsidRPr="00D6511E">
        <w:t>point</w:t>
      </w:r>
      <w:r w:rsidR="000C29BE">
        <w:t xml:space="preserve"> </w:t>
      </w:r>
      <w:r w:rsidR="000C29BE" w:rsidRPr="00D6511E">
        <w:t>of</w:t>
      </w:r>
      <w:r w:rsidR="000C29BE">
        <w:t xml:space="preserve"> </w:t>
      </w:r>
      <w:r w:rsidR="000C29BE" w:rsidRPr="00D6511E">
        <w:t>care</w:t>
      </w:r>
      <w:r w:rsidR="000C29BE">
        <w:t xml:space="preserve"> </w:t>
      </w:r>
      <w:r w:rsidR="000C29BE" w:rsidRPr="00D6511E">
        <w:t>improves</w:t>
      </w:r>
      <w:r w:rsidR="000C29BE">
        <w:t xml:space="preserve"> </w:t>
      </w:r>
      <w:r w:rsidR="000C29BE" w:rsidRPr="00D6511E">
        <w:t>hand</w:t>
      </w:r>
      <w:r w:rsidR="000C29BE">
        <w:t xml:space="preserve"> </w:t>
      </w:r>
      <w:r w:rsidR="000C29BE" w:rsidRPr="00D6511E">
        <w:t>hygiene</w:t>
      </w:r>
      <w:r w:rsidR="000C29BE">
        <w:t xml:space="preserve"> </w:t>
      </w:r>
      <w:r w:rsidR="000C29BE" w:rsidRPr="00D6511E">
        <w:t>compliance.</w:t>
      </w:r>
      <w:r w:rsidR="000C29BE">
        <w:t xml:space="preserve"> </w:t>
      </w:r>
    </w:p>
    <w:p w14:paraId="21576F05" w14:textId="2A33E7D2" w:rsidR="00E81614" w:rsidRDefault="00E81614" w:rsidP="00E81614">
      <w:r>
        <w:t>Alcohol-based</w:t>
      </w:r>
      <w:r w:rsidR="001834D5">
        <w:t xml:space="preserve"> </w:t>
      </w:r>
      <w:r>
        <w:t>hand</w:t>
      </w:r>
      <w:r w:rsidR="001834D5">
        <w:t xml:space="preserve"> </w:t>
      </w:r>
      <w:r w:rsidRPr="005458DC">
        <w:t>rub</w:t>
      </w:r>
      <w:r w:rsidR="001834D5">
        <w:t xml:space="preserve"> </w:t>
      </w:r>
      <w:r>
        <w:t>is</w:t>
      </w:r>
      <w:r w:rsidR="001834D5">
        <w:t xml:space="preserve"> </w:t>
      </w:r>
      <w:r>
        <w:t>a</w:t>
      </w:r>
      <w:r w:rsidRPr="00BB4D9E">
        <w:t>n</w:t>
      </w:r>
      <w:r w:rsidR="001834D5">
        <w:t xml:space="preserve"> </w:t>
      </w:r>
      <w:r w:rsidRPr="00BB4D9E">
        <w:t>alcohol-containing</w:t>
      </w:r>
      <w:r w:rsidR="001834D5">
        <w:t xml:space="preserve"> </w:t>
      </w:r>
      <w:r w:rsidRPr="00BB4D9E">
        <w:t>preparation</w:t>
      </w:r>
      <w:r w:rsidR="001834D5">
        <w:t xml:space="preserve"> </w:t>
      </w:r>
      <w:r w:rsidRPr="00BB4D9E">
        <w:t>(liquid,</w:t>
      </w:r>
      <w:r w:rsidR="001834D5">
        <w:t xml:space="preserve"> </w:t>
      </w:r>
      <w:r w:rsidRPr="00BB4D9E">
        <w:t>gel,</w:t>
      </w:r>
      <w:r w:rsidR="001834D5">
        <w:t xml:space="preserve"> </w:t>
      </w:r>
      <w:r w:rsidRPr="00BB4D9E">
        <w:t>or</w:t>
      </w:r>
      <w:r w:rsidR="001834D5">
        <w:t xml:space="preserve"> </w:t>
      </w:r>
      <w:r w:rsidRPr="00BB4D9E">
        <w:t>foam)</w:t>
      </w:r>
      <w:r w:rsidR="001834D5">
        <w:t xml:space="preserve"> </w:t>
      </w:r>
      <w:r w:rsidRPr="00BB4D9E">
        <w:t>designed</w:t>
      </w:r>
      <w:r w:rsidR="001834D5">
        <w:t xml:space="preserve"> </w:t>
      </w:r>
      <w:r>
        <w:t>to</w:t>
      </w:r>
      <w:r w:rsidR="001834D5">
        <w:t xml:space="preserve"> </w:t>
      </w:r>
      <w:r>
        <w:t>reduce</w:t>
      </w:r>
      <w:r w:rsidR="001834D5">
        <w:t xml:space="preserve"> </w:t>
      </w:r>
      <w:r w:rsidRPr="00BB4D9E">
        <w:t>the</w:t>
      </w:r>
      <w:r w:rsidR="001834D5">
        <w:t xml:space="preserve"> bacterial counts </w:t>
      </w:r>
      <w:r w:rsidRPr="00BB4D9E">
        <w:t>on</w:t>
      </w:r>
      <w:r w:rsidR="001834D5">
        <w:t xml:space="preserve"> </w:t>
      </w:r>
      <w:r w:rsidRPr="00BB4D9E">
        <w:t>hands</w:t>
      </w:r>
      <w:r w:rsidR="001834D5">
        <w:t xml:space="preserve"> </w:t>
      </w:r>
      <w:r w:rsidRPr="00BB4D9E">
        <w:t>without</w:t>
      </w:r>
      <w:r w:rsidR="001834D5">
        <w:t xml:space="preserve"> </w:t>
      </w:r>
      <w:r w:rsidRPr="00BB4D9E">
        <w:t>the</w:t>
      </w:r>
      <w:r w:rsidR="001834D5">
        <w:t xml:space="preserve"> need for </w:t>
      </w:r>
      <w:r w:rsidRPr="00BB4D9E">
        <w:t>running</w:t>
      </w:r>
      <w:r w:rsidR="001834D5">
        <w:t xml:space="preserve"> </w:t>
      </w:r>
      <w:r w:rsidRPr="00BB4D9E">
        <w:t>water.</w:t>
      </w:r>
      <w:r w:rsidR="001834D5">
        <w:t xml:space="preserve"> </w:t>
      </w:r>
      <w:r w:rsidR="00BB64F8">
        <w:t>It</w:t>
      </w:r>
      <w:r w:rsidR="001834D5">
        <w:t xml:space="preserve"> </w:t>
      </w:r>
      <w:r w:rsidR="00BB64F8">
        <w:t>is</w:t>
      </w:r>
      <w:r w:rsidR="001834D5">
        <w:t xml:space="preserve"> </w:t>
      </w:r>
      <w:r w:rsidRPr="00716129">
        <w:t>the</w:t>
      </w:r>
      <w:r w:rsidR="001834D5">
        <w:t xml:space="preserve"> </w:t>
      </w:r>
      <w:r w:rsidRPr="00716129">
        <w:t>recommended</w:t>
      </w:r>
      <w:r w:rsidR="001834D5">
        <w:t xml:space="preserve"> </w:t>
      </w:r>
      <w:r w:rsidRPr="00716129">
        <w:t>product</w:t>
      </w:r>
      <w:r w:rsidR="001834D5">
        <w:t xml:space="preserve"> </w:t>
      </w:r>
      <w:r w:rsidRPr="00716129">
        <w:t>for</w:t>
      </w:r>
      <w:r w:rsidR="001834D5">
        <w:t xml:space="preserve"> </w:t>
      </w:r>
      <w:r w:rsidRPr="00716129">
        <w:t>hand</w:t>
      </w:r>
      <w:r w:rsidR="001834D5">
        <w:t xml:space="preserve"> </w:t>
      </w:r>
      <w:r w:rsidRPr="00716129">
        <w:t>hygiene</w:t>
      </w:r>
      <w:r w:rsidR="001834D5">
        <w:t xml:space="preserve"> </w:t>
      </w:r>
      <w:r w:rsidRPr="00716129">
        <w:t>practice</w:t>
      </w:r>
      <w:r w:rsidR="001834D5">
        <w:t xml:space="preserve"> </w:t>
      </w:r>
      <w:r w:rsidRPr="00716129">
        <w:t>in</w:t>
      </w:r>
      <w:r w:rsidR="001834D5">
        <w:t xml:space="preserve"> </w:t>
      </w:r>
      <w:r w:rsidRPr="00716129">
        <w:t>healthcare</w:t>
      </w:r>
      <w:r w:rsidR="001834D5">
        <w:t xml:space="preserve"> </w:t>
      </w:r>
      <w:r w:rsidRPr="00716129">
        <w:t>settings</w:t>
      </w:r>
      <w:r w:rsidR="00F7174B">
        <w:t xml:space="preserve"> when hands are not visibly soiled</w:t>
      </w:r>
      <w:r w:rsidRPr="00716129">
        <w:t>.</w:t>
      </w:r>
    </w:p>
    <w:p w14:paraId="6D750D6C" w14:textId="0753C633" w:rsidR="001834D5" w:rsidRDefault="001834D5" w:rsidP="00E81614">
      <w:r w:rsidRPr="009748CC">
        <w:t>Education</w:t>
      </w:r>
      <w:r>
        <w:t xml:space="preserve"> </w:t>
      </w:r>
      <w:r w:rsidRPr="009748CC">
        <w:t>should</w:t>
      </w:r>
      <w:r>
        <w:t xml:space="preserve"> </w:t>
      </w:r>
      <w:r w:rsidRPr="009748CC">
        <w:t>be</w:t>
      </w:r>
      <w:r>
        <w:t xml:space="preserve"> </w:t>
      </w:r>
      <w:r w:rsidRPr="009748CC">
        <w:t>provided</w:t>
      </w:r>
      <w:r>
        <w:t xml:space="preserve"> </w:t>
      </w:r>
      <w:r w:rsidRPr="009748CC">
        <w:t>to</w:t>
      </w:r>
      <w:r>
        <w:t xml:space="preserve"> </w:t>
      </w:r>
      <w:r w:rsidRPr="009748CC">
        <w:t>all</w:t>
      </w:r>
      <w:r>
        <w:t xml:space="preserve"> </w:t>
      </w:r>
      <w:r w:rsidRPr="009748CC">
        <w:t>healthcare</w:t>
      </w:r>
      <w:r>
        <w:t xml:space="preserve"> </w:t>
      </w:r>
      <w:r w:rsidRPr="009748CC">
        <w:t>workers</w:t>
      </w:r>
      <w:r>
        <w:t xml:space="preserve"> about when to use alcohol-based hand </w:t>
      </w:r>
      <w:r w:rsidRPr="005458DC">
        <w:t>rub</w:t>
      </w:r>
      <w:r>
        <w:t xml:space="preserve"> and when to wash </w:t>
      </w:r>
      <w:r w:rsidR="00F00A1C">
        <w:t xml:space="preserve">hands </w:t>
      </w:r>
      <w:r>
        <w:t>with soap and water.</w:t>
      </w:r>
    </w:p>
    <w:p w14:paraId="56642693" w14:textId="767EE829" w:rsidR="00D21FA4" w:rsidRPr="009748CC" w:rsidRDefault="00D21FA4" w:rsidP="00A8267F">
      <w:pPr>
        <w:pStyle w:val="Heading2"/>
      </w:pPr>
      <w:bookmarkStart w:id="52" w:name="_Toc137996055"/>
      <w:bookmarkStart w:id="53" w:name="_Toc139009142"/>
      <w:bookmarkStart w:id="54" w:name="_Toc140568288"/>
      <w:bookmarkStart w:id="55" w:name="_Hlk135386438"/>
      <w:r w:rsidRPr="009748CC">
        <w:t>When</w:t>
      </w:r>
      <w:r w:rsidR="001834D5">
        <w:t xml:space="preserve"> </w:t>
      </w:r>
      <w:r w:rsidRPr="009748CC">
        <w:t>to</w:t>
      </w:r>
      <w:r w:rsidR="001834D5">
        <w:t xml:space="preserve"> </w:t>
      </w:r>
      <w:r w:rsidRPr="009748CC">
        <w:t>use</w:t>
      </w:r>
      <w:r w:rsidR="001834D5">
        <w:t xml:space="preserve"> </w:t>
      </w:r>
      <w:r w:rsidRPr="009748CC">
        <w:t>alcohol-based</w:t>
      </w:r>
      <w:r w:rsidR="001834D5">
        <w:t xml:space="preserve"> </w:t>
      </w:r>
      <w:r w:rsidRPr="009748CC">
        <w:t>hand</w:t>
      </w:r>
      <w:r w:rsidR="001834D5">
        <w:t xml:space="preserve"> </w:t>
      </w:r>
      <w:r w:rsidRPr="005458DC">
        <w:t>rub</w:t>
      </w:r>
      <w:bookmarkEnd w:id="52"/>
      <w:bookmarkEnd w:id="53"/>
      <w:bookmarkEnd w:id="54"/>
    </w:p>
    <w:bookmarkEnd w:id="55"/>
    <w:p w14:paraId="5B28BD8D" w14:textId="4AC83C96" w:rsidR="00D21FA4" w:rsidRPr="009748CC" w:rsidRDefault="001834D5" w:rsidP="00D21FA4">
      <w:r>
        <w:t>A</w:t>
      </w:r>
      <w:r w:rsidR="00D21FA4" w:rsidRPr="009748CC">
        <w:t>lcohol-based</w:t>
      </w:r>
      <w:r>
        <w:t xml:space="preserve"> </w:t>
      </w:r>
      <w:r w:rsidR="00D21FA4" w:rsidRPr="009748CC">
        <w:t>hand</w:t>
      </w:r>
      <w:r>
        <w:t xml:space="preserve"> </w:t>
      </w:r>
      <w:r w:rsidR="00D21FA4" w:rsidRPr="005458DC">
        <w:t>rub</w:t>
      </w:r>
      <w:r>
        <w:t xml:space="preserve"> </w:t>
      </w:r>
      <w:r w:rsidR="00D21FA4" w:rsidRPr="009748CC">
        <w:t>is</w:t>
      </w:r>
      <w:r>
        <w:t xml:space="preserve"> </w:t>
      </w:r>
      <w:r w:rsidR="00D21FA4" w:rsidRPr="009748CC">
        <w:t>appropriate</w:t>
      </w:r>
      <w:r>
        <w:t xml:space="preserve"> </w:t>
      </w:r>
      <w:r w:rsidR="00D21FA4" w:rsidRPr="009748CC">
        <w:t>for</w:t>
      </w:r>
      <w:r>
        <w:t xml:space="preserve"> </w:t>
      </w:r>
      <w:r w:rsidR="00D21FA4" w:rsidRPr="009748CC">
        <w:t>all</w:t>
      </w:r>
      <w:r>
        <w:t xml:space="preserve"> </w:t>
      </w:r>
      <w:r w:rsidR="00D21FA4" w:rsidRPr="009748CC">
        <w:t>situations</w:t>
      </w:r>
      <w:r>
        <w:t xml:space="preserve"> </w:t>
      </w:r>
      <w:r w:rsidR="00D21FA4" w:rsidRPr="009748CC">
        <w:t>where</w:t>
      </w:r>
      <w:r>
        <w:t xml:space="preserve"> </w:t>
      </w:r>
      <w:r w:rsidR="00D21FA4" w:rsidRPr="009748CC">
        <w:t>hands</w:t>
      </w:r>
      <w:r>
        <w:t xml:space="preserve"> </w:t>
      </w:r>
      <w:r w:rsidR="00D21FA4" w:rsidRPr="009748CC">
        <w:t>are</w:t>
      </w:r>
      <w:r>
        <w:t xml:space="preserve"> </w:t>
      </w:r>
      <w:r w:rsidR="00D21FA4" w:rsidRPr="009748CC">
        <w:t>not</w:t>
      </w:r>
      <w:r>
        <w:t xml:space="preserve"> </w:t>
      </w:r>
      <w:r w:rsidR="00D21FA4" w:rsidRPr="009748CC">
        <w:t>visibly</w:t>
      </w:r>
      <w:r>
        <w:t xml:space="preserve"> </w:t>
      </w:r>
      <w:r w:rsidR="00D21FA4" w:rsidRPr="009748CC">
        <w:t>dirty</w:t>
      </w:r>
      <w:r>
        <w:t xml:space="preserve"> </w:t>
      </w:r>
      <w:r w:rsidR="00D21FA4" w:rsidRPr="009748CC">
        <w:t>or</w:t>
      </w:r>
      <w:r>
        <w:t xml:space="preserve"> </w:t>
      </w:r>
      <w:r w:rsidR="00D21FA4" w:rsidRPr="009748CC">
        <w:t>contaminated</w:t>
      </w:r>
      <w:r>
        <w:t xml:space="preserve"> </w:t>
      </w:r>
      <w:r w:rsidR="00D21FA4" w:rsidRPr="009748CC">
        <w:t>and</w:t>
      </w:r>
      <w:r>
        <w:t xml:space="preserve"> </w:t>
      </w:r>
      <w:r w:rsidR="00D21FA4" w:rsidRPr="009748CC">
        <w:t>has</w:t>
      </w:r>
      <w:r>
        <w:t xml:space="preserve"> </w:t>
      </w:r>
      <w:r w:rsidR="00D21FA4" w:rsidRPr="009748CC">
        <w:t>the</w:t>
      </w:r>
      <w:r>
        <w:t xml:space="preserve"> </w:t>
      </w:r>
      <w:r w:rsidR="00D21FA4" w:rsidRPr="009748CC">
        <w:t>following</w:t>
      </w:r>
      <w:r>
        <w:t xml:space="preserve"> </w:t>
      </w:r>
      <w:r w:rsidR="00D21FA4" w:rsidRPr="009748CC">
        <w:t>advantages:</w:t>
      </w:r>
    </w:p>
    <w:p w14:paraId="44FCB67E" w14:textId="1E411005" w:rsidR="00D21FA4" w:rsidRPr="009748CC" w:rsidRDefault="00D21FA4" w:rsidP="001834D5">
      <w:pPr>
        <w:pStyle w:val="Bulletlist"/>
      </w:pPr>
      <w:r>
        <w:t>i</w:t>
      </w:r>
      <w:r w:rsidRPr="009748CC">
        <w:t>t</w:t>
      </w:r>
      <w:r w:rsidR="001834D5">
        <w:t xml:space="preserve"> </w:t>
      </w:r>
      <w:r w:rsidRPr="009748CC">
        <w:t>takes</w:t>
      </w:r>
      <w:r w:rsidR="001834D5">
        <w:t xml:space="preserve"> </w:t>
      </w:r>
      <w:r w:rsidR="00656CAB">
        <w:t>only</w:t>
      </w:r>
      <w:r w:rsidR="001834D5">
        <w:t xml:space="preserve"> </w:t>
      </w:r>
      <w:r w:rsidRPr="009748CC">
        <w:t>15</w:t>
      </w:r>
      <w:r w:rsidR="00D032E0">
        <w:t xml:space="preserve"> to </w:t>
      </w:r>
      <w:r w:rsidRPr="009748CC">
        <w:t>20</w:t>
      </w:r>
      <w:r w:rsidR="001834D5">
        <w:t xml:space="preserve"> </w:t>
      </w:r>
      <w:r w:rsidRPr="009748CC">
        <w:t>seconds</w:t>
      </w:r>
      <w:r w:rsidR="001834D5">
        <w:t xml:space="preserve"> </w:t>
      </w:r>
      <w:r w:rsidRPr="009748CC">
        <w:t>to</w:t>
      </w:r>
      <w:r w:rsidR="001834D5">
        <w:t xml:space="preserve"> </w:t>
      </w:r>
      <w:r w:rsidRPr="009748CC">
        <w:t>decontaminate</w:t>
      </w:r>
      <w:r w:rsidR="001834D5">
        <w:t xml:space="preserve"> </w:t>
      </w:r>
      <w:r w:rsidRPr="009748CC">
        <w:t>hands</w:t>
      </w:r>
    </w:p>
    <w:p w14:paraId="2DF1EBAC" w14:textId="00AE6A08" w:rsidR="00D21FA4" w:rsidRPr="009748CC" w:rsidRDefault="00D21FA4" w:rsidP="001834D5">
      <w:pPr>
        <w:pStyle w:val="Bulletlist"/>
      </w:pPr>
      <w:r>
        <w:t>i</w:t>
      </w:r>
      <w:r w:rsidRPr="009748CC">
        <w:t>t</w:t>
      </w:r>
      <w:r w:rsidR="001834D5">
        <w:t xml:space="preserve"> </w:t>
      </w:r>
      <w:r w:rsidRPr="009748CC">
        <w:t>is</w:t>
      </w:r>
      <w:r w:rsidR="001834D5">
        <w:t xml:space="preserve"> </w:t>
      </w:r>
      <w:r w:rsidRPr="009748CC">
        <w:t>less</w:t>
      </w:r>
      <w:r w:rsidR="001834D5">
        <w:t xml:space="preserve"> </w:t>
      </w:r>
      <w:r w:rsidRPr="009748CC">
        <w:t>irritating</w:t>
      </w:r>
      <w:r w:rsidR="001834D5">
        <w:t xml:space="preserve"> </w:t>
      </w:r>
      <w:r w:rsidRPr="009748CC">
        <w:t>and</w:t>
      </w:r>
      <w:r w:rsidR="001834D5">
        <w:t xml:space="preserve"> </w:t>
      </w:r>
      <w:r w:rsidRPr="009748CC">
        <w:t>drying</w:t>
      </w:r>
      <w:r w:rsidR="001834D5">
        <w:t xml:space="preserve"> </w:t>
      </w:r>
      <w:r w:rsidRPr="009748CC">
        <w:t>for</w:t>
      </w:r>
      <w:r w:rsidR="001834D5">
        <w:t xml:space="preserve"> </w:t>
      </w:r>
      <w:r w:rsidRPr="009748CC">
        <w:t>skin</w:t>
      </w:r>
      <w:r w:rsidR="001834D5">
        <w:t xml:space="preserve"> </w:t>
      </w:r>
      <w:r w:rsidRPr="009748CC">
        <w:t>than</w:t>
      </w:r>
      <w:r w:rsidR="001834D5">
        <w:t xml:space="preserve"> </w:t>
      </w:r>
      <w:r w:rsidRPr="009748CC">
        <w:t>soap</w:t>
      </w:r>
      <w:r w:rsidR="001834D5">
        <w:t xml:space="preserve"> </w:t>
      </w:r>
      <w:r w:rsidRPr="009748CC">
        <w:t>and</w:t>
      </w:r>
      <w:r w:rsidR="001834D5">
        <w:t xml:space="preserve"> </w:t>
      </w:r>
      <w:r w:rsidRPr="009748CC">
        <w:t>water</w:t>
      </w:r>
    </w:p>
    <w:p w14:paraId="34EAEE8A" w14:textId="5E83D48D" w:rsidR="00D21FA4" w:rsidRPr="009748CC" w:rsidRDefault="00D21FA4" w:rsidP="001834D5">
      <w:pPr>
        <w:pStyle w:val="Bulletlist"/>
      </w:pPr>
      <w:r>
        <w:t>i</w:t>
      </w:r>
      <w:r w:rsidRPr="009748CC">
        <w:t>t</w:t>
      </w:r>
      <w:r w:rsidR="001834D5">
        <w:t xml:space="preserve"> </w:t>
      </w:r>
      <w:r w:rsidRPr="009748CC">
        <w:t>does</w:t>
      </w:r>
      <w:r w:rsidR="001834D5">
        <w:t xml:space="preserve"> </w:t>
      </w:r>
      <w:r w:rsidRPr="009748CC">
        <w:t>not</w:t>
      </w:r>
      <w:r w:rsidR="001834D5">
        <w:t xml:space="preserve"> </w:t>
      </w:r>
      <w:r w:rsidRPr="009748CC">
        <w:t>require</w:t>
      </w:r>
      <w:r w:rsidR="001834D5">
        <w:t xml:space="preserve"> </w:t>
      </w:r>
      <w:r w:rsidR="00F7174B">
        <w:t xml:space="preserve">running water or </w:t>
      </w:r>
      <w:r w:rsidRPr="009748CC">
        <w:t>paper</w:t>
      </w:r>
      <w:r w:rsidR="001834D5">
        <w:t xml:space="preserve"> </w:t>
      </w:r>
      <w:r w:rsidR="00F7174B" w:rsidRPr="009748CC">
        <w:t>towels to</w:t>
      </w:r>
      <w:r w:rsidR="001834D5">
        <w:t xml:space="preserve"> </w:t>
      </w:r>
      <w:r w:rsidRPr="009748CC">
        <w:t>dry</w:t>
      </w:r>
      <w:r w:rsidR="001834D5">
        <w:t xml:space="preserve"> </w:t>
      </w:r>
      <w:r w:rsidRPr="009748CC">
        <w:t>hands,</w:t>
      </w:r>
      <w:r w:rsidR="001834D5">
        <w:t xml:space="preserve"> </w:t>
      </w:r>
      <w:r w:rsidRPr="009748CC">
        <w:t>which</w:t>
      </w:r>
      <w:r w:rsidR="001834D5">
        <w:t xml:space="preserve"> </w:t>
      </w:r>
      <w:r w:rsidRPr="009748CC">
        <w:t>reduces</w:t>
      </w:r>
      <w:r w:rsidR="001834D5">
        <w:t xml:space="preserve"> </w:t>
      </w:r>
      <w:r w:rsidRPr="009748CC">
        <w:t>waste</w:t>
      </w:r>
      <w:r w:rsidR="001834D5">
        <w:t xml:space="preserve"> </w:t>
      </w:r>
      <w:r w:rsidRPr="009748CC">
        <w:t>and</w:t>
      </w:r>
      <w:r w:rsidR="001834D5">
        <w:t xml:space="preserve"> </w:t>
      </w:r>
      <w:r w:rsidRPr="009748CC">
        <w:t>helps</w:t>
      </w:r>
      <w:r w:rsidR="001834D5">
        <w:t xml:space="preserve"> </w:t>
      </w:r>
      <w:r w:rsidRPr="009748CC">
        <w:t>achieve</w:t>
      </w:r>
      <w:r w:rsidR="001834D5">
        <w:t xml:space="preserve"> </w:t>
      </w:r>
      <w:r w:rsidRPr="009748CC">
        <w:t>sustainability</w:t>
      </w:r>
      <w:r w:rsidR="001834D5">
        <w:t xml:space="preserve"> </w:t>
      </w:r>
      <w:r w:rsidRPr="009748CC">
        <w:t>objectives.</w:t>
      </w:r>
    </w:p>
    <w:p w14:paraId="33CE01CB" w14:textId="7D063A51" w:rsidR="00D21FA4" w:rsidRPr="009748CC" w:rsidRDefault="00D21FA4" w:rsidP="00F42BD6">
      <w:r w:rsidRPr="009748CC">
        <w:t>Alcohol-based</w:t>
      </w:r>
      <w:r w:rsidR="001834D5">
        <w:t xml:space="preserve"> </w:t>
      </w:r>
      <w:r w:rsidRPr="009748CC">
        <w:t>hand</w:t>
      </w:r>
      <w:r w:rsidR="001834D5">
        <w:t xml:space="preserve"> </w:t>
      </w:r>
      <w:r w:rsidRPr="005458DC">
        <w:t>rub</w:t>
      </w:r>
      <w:r w:rsidR="001834D5">
        <w:t xml:space="preserve"> has </w:t>
      </w:r>
      <w:r w:rsidRPr="009748CC">
        <w:t>excellent</w:t>
      </w:r>
      <w:r w:rsidR="001834D5">
        <w:t xml:space="preserve"> </w:t>
      </w:r>
      <w:r w:rsidRPr="009748CC">
        <w:t>antimicrobial</w:t>
      </w:r>
      <w:r w:rsidR="001834D5">
        <w:t xml:space="preserve"> </w:t>
      </w:r>
      <w:r w:rsidRPr="009748CC">
        <w:t>activity</w:t>
      </w:r>
      <w:r w:rsidR="001834D5">
        <w:t xml:space="preserve"> </w:t>
      </w:r>
      <w:r w:rsidRPr="009748CC">
        <w:t>against</w:t>
      </w:r>
      <w:r w:rsidR="001834D5">
        <w:t xml:space="preserve"> </w:t>
      </w:r>
      <w:r w:rsidRPr="009748CC">
        <w:t>gram-positive</w:t>
      </w:r>
      <w:r w:rsidR="001834D5">
        <w:t xml:space="preserve"> </w:t>
      </w:r>
      <w:r w:rsidRPr="009748CC">
        <w:t>and</w:t>
      </w:r>
      <w:r w:rsidR="001834D5">
        <w:t xml:space="preserve"> </w:t>
      </w:r>
      <w:r w:rsidRPr="009748CC">
        <w:t>gram-negative</w:t>
      </w:r>
      <w:r w:rsidR="001834D5">
        <w:t xml:space="preserve"> </w:t>
      </w:r>
      <w:r w:rsidRPr="009748CC">
        <w:t>vegetative</w:t>
      </w:r>
      <w:r w:rsidR="001834D5">
        <w:t xml:space="preserve"> </w:t>
      </w:r>
      <w:r w:rsidRPr="009748CC">
        <w:t>bacteria,</w:t>
      </w:r>
      <w:r w:rsidR="001834D5">
        <w:t xml:space="preserve"> </w:t>
      </w:r>
      <w:r w:rsidRPr="009748CC">
        <w:t>and</w:t>
      </w:r>
      <w:r w:rsidR="001834D5">
        <w:t xml:space="preserve"> </w:t>
      </w:r>
      <w:r w:rsidRPr="009748CC">
        <w:t>good</w:t>
      </w:r>
      <w:r w:rsidR="001834D5">
        <w:t xml:space="preserve"> </w:t>
      </w:r>
      <w:r w:rsidRPr="009748CC">
        <w:t>antimicrobial</w:t>
      </w:r>
      <w:r w:rsidR="001834D5">
        <w:t xml:space="preserve"> </w:t>
      </w:r>
      <w:r w:rsidRPr="009748CC">
        <w:t>activity</w:t>
      </w:r>
      <w:r w:rsidR="001834D5">
        <w:t xml:space="preserve"> </w:t>
      </w:r>
      <w:r w:rsidRPr="009748CC">
        <w:t>against</w:t>
      </w:r>
      <w:r w:rsidR="001834D5">
        <w:t xml:space="preserve"> </w:t>
      </w:r>
      <w:r w:rsidRPr="009748CC">
        <w:t>enveloped</w:t>
      </w:r>
      <w:r w:rsidR="001834D5">
        <w:t xml:space="preserve"> </w:t>
      </w:r>
      <w:r w:rsidRPr="009748CC">
        <w:t>viruses.</w:t>
      </w:r>
      <w:r w:rsidR="001834D5">
        <w:t xml:space="preserve"> </w:t>
      </w:r>
      <w:r w:rsidRPr="009748CC">
        <w:t>Alcohol</w:t>
      </w:r>
      <w:r w:rsidR="001834D5">
        <w:t xml:space="preserve"> </w:t>
      </w:r>
      <w:r w:rsidRPr="009748CC">
        <w:t>solutions</w:t>
      </w:r>
      <w:r w:rsidR="001834D5">
        <w:t xml:space="preserve"> </w:t>
      </w:r>
      <w:r w:rsidRPr="00621FB6">
        <w:t>containing</w:t>
      </w:r>
      <w:r w:rsidR="001834D5" w:rsidRPr="00621FB6">
        <w:t xml:space="preserve"> </w:t>
      </w:r>
      <w:r w:rsidRPr="00621FB6">
        <w:t>60</w:t>
      </w:r>
      <w:r w:rsidR="00621FB6">
        <w:t>%</w:t>
      </w:r>
      <w:r w:rsidR="00D032E0" w:rsidRPr="00621FB6">
        <w:t xml:space="preserve"> to </w:t>
      </w:r>
      <w:r w:rsidRPr="00621FB6">
        <w:t>80%</w:t>
      </w:r>
      <w:r w:rsidR="001834D5" w:rsidRPr="00621FB6">
        <w:t xml:space="preserve"> </w:t>
      </w:r>
      <w:r w:rsidRPr="00621FB6">
        <w:t>alcohol</w:t>
      </w:r>
      <w:r w:rsidR="001834D5" w:rsidRPr="00621FB6">
        <w:t xml:space="preserve"> </w:t>
      </w:r>
      <w:r w:rsidRPr="00621FB6">
        <w:t>are</w:t>
      </w:r>
      <w:r w:rsidR="001834D5" w:rsidRPr="00621FB6">
        <w:t xml:space="preserve"> </w:t>
      </w:r>
      <w:r w:rsidRPr="00621FB6">
        <w:t>the</w:t>
      </w:r>
      <w:r w:rsidR="001834D5" w:rsidRPr="00621FB6">
        <w:t xml:space="preserve"> </w:t>
      </w:r>
      <w:r w:rsidRPr="00621FB6">
        <w:t>most</w:t>
      </w:r>
      <w:r w:rsidR="001834D5">
        <w:t xml:space="preserve"> </w:t>
      </w:r>
      <w:r w:rsidRPr="009748CC">
        <w:t>effective.</w:t>
      </w:r>
      <w:r w:rsidR="001834D5">
        <w:t xml:space="preserve"> </w:t>
      </w:r>
      <w:r w:rsidRPr="009748CC">
        <w:t>It</w:t>
      </w:r>
      <w:r w:rsidR="001834D5">
        <w:t xml:space="preserve"> </w:t>
      </w:r>
      <w:r w:rsidRPr="009748CC">
        <w:t>has</w:t>
      </w:r>
      <w:r w:rsidR="001834D5">
        <w:t xml:space="preserve"> </w:t>
      </w:r>
      <w:r w:rsidRPr="009748CC">
        <w:t>been</w:t>
      </w:r>
      <w:r w:rsidR="001834D5">
        <w:t xml:space="preserve"> </w:t>
      </w:r>
      <w:r w:rsidRPr="009748CC">
        <w:t>well</w:t>
      </w:r>
      <w:r w:rsidR="001834D5">
        <w:t xml:space="preserve"> </w:t>
      </w:r>
      <w:r w:rsidRPr="009748CC">
        <w:t>established</w:t>
      </w:r>
      <w:r w:rsidR="001834D5">
        <w:t xml:space="preserve"> </w:t>
      </w:r>
      <w:r w:rsidRPr="009748CC">
        <w:t>that</w:t>
      </w:r>
      <w:r w:rsidR="001834D5">
        <w:t xml:space="preserve"> </w:t>
      </w:r>
      <w:r w:rsidRPr="009748CC">
        <w:t>alcohols</w:t>
      </w:r>
      <w:r w:rsidR="001834D5">
        <w:t xml:space="preserve"> </w:t>
      </w:r>
      <w:r w:rsidRPr="009748CC">
        <w:t>effectively</w:t>
      </w:r>
      <w:r w:rsidR="001834D5">
        <w:t xml:space="preserve"> </w:t>
      </w:r>
      <w:r w:rsidRPr="009748CC">
        <w:t>reduce</w:t>
      </w:r>
      <w:r w:rsidR="001834D5">
        <w:t xml:space="preserve"> </w:t>
      </w:r>
      <w:r w:rsidRPr="009748CC">
        <w:t>bacterial</w:t>
      </w:r>
      <w:r w:rsidR="001834D5">
        <w:t xml:space="preserve"> </w:t>
      </w:r>
      <w:r w:rsidRPr="009748CC">
        <w:t>counts</w:t>
      </w:r>
      <w:r w:rsidR="001834D5">
        <w:t xml:space="preserve"> </w:t>
      </w:r>
      <w:r w:rsidRPr="009748CC">
        <w:t>on</w:t>
      </w:r>
      <w:r w:rsidR="001834D5">
        <w:t xml:space="preserve"> </w:t>
      </w:r>
      <w:r w:rsidRPr="009748CC">
        <w:t>hands</w:t>
      </w:r>
      <w:r w:rsidR="001834D5">
        <w:t xml:space="preserve"> </w:t>
      </w:r>
      <w:r w:rsidRPr="009748CC">
        <w:t>better</w:t>
      </w:r>
      <w:r w:rsidR="001834D5">
        <w:t xml:space="preserve"> </w:t>
      </w:r>
      <w:r w:rsidRPr="009748CC">
        <w:t>than</w:t>
      </w:r>
      <w:r w:rsidR="001834D5">
        <w:t xml:space="preserve"> </w:t>
      </w:r>
      <w:r w:rsidRPr="009748CC">
        <w:t>soap</w:t>
      </w:r>
      <w:r w:rsidR="001834D5">
        <w:t xml:space="preserve"> </w:t>
      </w:r>
      <w:r w:rsidRPr="009748CC">
        <w:t>and</w:t>
      </w:r>
      <w:r w:rsidR="001834D5">
        <w:t xml:space="preserve"> </w:t>
      </w:r>
      <w:r w:rsidRPr="009748CC">
        <w:t>water.</w:t>
      </w:r>
    </w:p>
    <w:p w14:paraId="7144CF60" w14:textId="3443B507" w:rsidR="001834D5" w:rsidRDefault="00D21FA4" w:rsidP="001834D5">
      <w:r w:rsidRPr="009748CC">
        <w:t>Alcohol-based</w:t>
      </w:r>
      <w:r w:rsidR="001834D5">
        <w:t xml:space="preserve"> </w:t>
      </w:r>
      <w:r w:rsidRPr="009748CC">
        <w:t>hand</w:t>
      </w:r>
      <w:r w:rsidR="001834D5">
        <w:t xml:space="preserve"> </w:t>
      </w:r>
      <w:r w:rsidRPr="005458DC">
        <w:t>rub</w:t>
      </w:r>
      <w:r w:rsidR="001834D5">
        <w:t xml:space="preserve"> is </w:t>
      </w:r>
      <w:r w:rsidRPr="009748CC">
        <w:t>more</w:t>
      </w:r>
      <w:r w:rsidR="001834D5">
        <w:t xml:space="preserve"> </w:t>
      </w:r>
      <w:r w:rsidRPr="009748CC">
        <w:t>effective</w:t>
      </w:r>
      <w:r w:rsidR="001834D5">
        <w:t xml:space="preserve"> </w:t>
      </w:r>
      <w:r w:rsidRPr="009748CC">
        <w:t>against</w:t>
      </w:r>
      <w:r w:rsidR="001834D5">
        <w:t xml:space="preserve"> </w:t>
      </w:r>
      <w:r w:rsidRPr="009748CC">
        <w:t>most</w:t>
      </w:r>
      <w:r w:rsidR="001834D5">
        <w:t xml:space="preserve"> </w:t>
      </w:r>
      <w:r w:rsidRPr="009748CC">
        <w:t>bacteria</w:t>
      </w:r>
      <w:r w:rsidR="001834D5">
        <w:t xml:space="preserve"> </w:t>
      </w:r>
      <w:r w:rsidRPr="009748CC">
        <w:t>and</w:t>
      </w:r>
      <w:r w:rsidR="001834D5">
        <w:t xml:space="preserve"> </w:t>
      </w:r>
      <w:r w:rsidRPr="009748CC">
        <w:t>many</w:t>
      </w:r>
      <w:r w:rsidR="001834D5">
        <w:t xml:space="preserve"> </w:t>
      </w:r>
      <w:r w:rsidRPr="009748CC">
        <w:t>viruses</w:t>
      </w:r>
      <w:r w:rsidR="001834D5">
        <w:t xml:space="preserve"> </w:t>
      </w:r>
      <w:r w:rsidRPr="009748CC">
        <w:t>than</w:t>
      </w:r>
      <w:r w:rsidR="001834D5">
        <w:t xml:space="preserve"> </w:t>
      </w:r>
      <w:r w:rsidRPr="009748CC">
        <w:t>either</w:t>
      </w:r>
      <w:r w:rsidR="001834D5">
        <w:t xml:space="preserve"> </w:t>
      </w:r>
      <w:r w:rsidRPr="009748CC">
        <w:t>medicated</w:t>
      </w:r>
      <w:r w:rsidR="001834D5">
        <w:t xml:space="preserve"> </w:t>
      </w:r>
      <w:r w:rsidRPr="009748CC">
        <w:t>or</w:t>
      </w:r>
      <w:r w:rsidR="001834D5">
        <w:t xml:space="preserve"> </w:t>
      </w:r>
      <w:r w:rsidRPr="009748CC">
        <w:t>non-medicated</w:t>
      </w:r>
      <w:r w:rsidR="001834D5">
        <w:t xml:space="preserve"> </w:t>
      </w:r>
      <w:r w:rsidRPr="009748CC">
        <w:t>soaps.</w:t>
      </w:r>
      <w:r w:rsidR="001834D5">
        <w:t xml:space="preserve"> It is the preferred product </w:t>
      </w:r>
      <w:r w:rsidRPr="009748CC">
        <w:t>for</w:t>
      </w:r>
      <w:r w:rsidR="001834D5">
        <w:t xml:space="preserve"> </w:t>
      </w:r>
      <w:r w:rsidRPr="009748CC">
        <w:t>all</w:t>
      </w:r>
      <w:r w:rsidR="001834D5">
        <w:t xml:space="preserve"> </w:t>
      </w:r>
      <w:r w:rsidRPr="009748CC">
        <w:t>standard</w:t>
      </w:r>
      <w:r w:rsidR="001834D5">
        <w:t xml:space="preserve"> </w:t>
      </w:r>
      <w:r w:rsidRPr="009748CC">
        <w:t>aseptic</w:t>
      </w:r>
      <w:r w:rsidR="001834D5">
        <w:t xml:space="preserve"> </w:t>
      </w:r>
      <w:r w:rsidRPr="009748CC">
        <w:t>procedures.</w:t>
      </w:r>
      <w:r w:rsidR="001834D5">
        <w:t xml:space="preserve"> </w:t>
      </w:r>
      <w:r w:rsidRPr="009748CC">
        <w:t>Surgical</w:t>
      </w:r>
      <w:r w:rsidR="001834D5">
        <w:t xml:space="preserve"> </w:t>
      </w:r>
      <w:r w:rsidRPr="009748CC">
        <w:t>scrub</w:t>
      </w:r>
      <w:r w:rsidR="001834D5">
        <w:t xml:space="preserve"> </w:t>
      </w:r>
      <w:r w:rsidRPr="009748CC">
        <w:t>is</w:t>
      </w:r>
      <w:r w:rsidR="001834D5">
        <w:t xml:space="preserve"> </w:t>
      </w:r>
      <w:r w:rsidRPr="009748CC">
        <w:t>required</w:t>
      </w:r>
      <w:r w:rsidR="001834D5">
        <w:t xml:space="preserve"> </w:t>
      </w:r>
      <w:r w:rsidRPr="009748CC">
        <w:t>for</w:t>
      </w:r>
      <w:r w:rsidR="001834D5">
        <w:t xml:space="preserve"> </w:t>
      </w:r>
      <w:r w:rsidRPr="009748CC">
        <w:t>surgical</w:t>
      </w:r>
      <w:r w:rsidR="001834D5">
        <w:t xml:space="preserve"> </w:t>
      </w:r>
      <w:r w:rsidRPr="009748CC">
        <w:t>procedures.</w:t>
      </w:r>
    </w:p>
    <w:p w14:paraId="68DFE2CD" w14:textId="7DDD33CF" w:rsidR="00D21FA4" w:rsidRPr="009748CC" w:rsidRDefault="00D21FA4" w:rsidP="00053D0D">
      <w:r w:rsidRPr="009748CC">
        <w:t>For</w:t>
      </w:r>
      <w:r w:rsidR="001834D5">
        <w:t xml:space="preserve"> </w:t>
      </w:r>
      <w:r w:rsidRPr="009748CC">
        <w:t>definitions</w:t>
      </w:r>
      <w:r w:rsidR="001834D5">
        <w:t xml:space="preserve"> </w:t>
      </w:r>
      <w:r>
        <w:t>of</w:t>
      </w:r>
      <w:r w:rsidR="001834D5">
        <w:t xml:space="preserve"> </w:t>
      </w:r>
      <w:r w:rsidRPr="009748CC">
        <w:t>standard</w:t>
      </w:r>
      <w:r w:rsidR="001834D5">
        <w:t xml:space="preserve"> </w:t>
      </w:r>
      <w:r w:rsidRPr="009748CC">
        <w:t>versus</w:t>
      </w:r>
      <w:r w:rsidR="001834D5">
        <w:t xml:space="preserve"> </w:t>
      </w:r>
      <w:r w:rsidRPr="009748CC">
        <w:t>surgical</w:t>
      </w:r>
      <w:r w:rsidR="001834D5">
        <w:t xml:space="preserve"> </w:t>
      </w:r>
      <w:r w:rsidRPr="009748CC">
        <w:t>aseptic</w:t>
      </w:r>
      <w:r w:rsidR="001834D5">
        <w:t xml:space="preserve"> </w:t>
      </w:r>
      <w:r w:rsidRPr="009748CC">
        <w:t>technique</w:t>
      </w:r>
      <w:r>
        <w:t>,</w:t>
      </w:r>
      <w:r w:rsidR="001834D5">
        <w:t xml:space="preserve"> </w:t>
      </w:r>
      <w:r w:rsidRPr="009748CC">
        <w:t>refer</w:t>
      </w:r>
      <w:r w:rsidR="001834D5">
        <w:t xml:space="preserve"> </w:t>
      </w:r>
      <w:r w:rsidRPr="009748CC">
        <w:t>to</w:t>
      </w:r>
      <w:r w:rsidR="001834D5">
        <w:t xml:space="preserve"> </w:t>
      </w:r>
      <w:r w:rsidRPr="009748CC">
        <w:t>the</w:t>
      </w:r>
      <w:r w:rsidR="001834D5">
        <w:t xml:space="preserve"> </w:t>
      </w:r>
      <w:hyperlink r:id="rId28" w:history="1">
        <w:r w:rsidRPr="00F00A1C">
          <w:rPr>
            <w:rStyle w:val="Hyperlink"/>
            <w:rFonts w:cstheme="minorHAnsi"/>
            <w:color w:val="1178A0"/>
          </w:rPr>
          <w:t>Australian</w:t>
        </w:r>
        <w:r w:rsidR="001834D5" w:rsidRPr="00F00A1C">
          <w:rPr>
            <w:rStyle w:val="Hyperlink"/>
            <w:rFonts w:cstheme="minorHAnsi"/>
            <w:color w:val="1178A0"/>
          </w:rPr>
          <w:t xml:space="preserve"> </w:t>
        </w:r>
        <w:r w:rsidRPr="00F00A1C">
          <w:rPr>
            <w:rStyle w:val="Hyperlink"/>
            <w:rFonts w:cstheme="minorHAnsi"/>
            <w:color w:val="1178A0"/>
          </w:rPr>
          <w:t>Guidelines</w:t>
        </w:r>
        <w:r w:rsidR="001834D5" w:rsidRPr="00F00A1C">
          <w:rPr>
            <w:rStyle w:val="Hyperlink"/>
            <w:rFonts w:cstheme="minorHAnsi"/>
            <w:color w:val="1178A0"/>
          </w:rPr>
          <w:t xml:space="preserve"> </w:t>
        </w:r>
        <w:r w:rsidRPr="00F00A1C">
          <w:rPr>
            <w:rStyle w:val="Hyperlink"/>
            <w:rFonts w:cstheme="minorHAnsi"/>
            <w:color w:val="1178A0"/>
          </w:rPr>
          <w:t>for</w:t>
        </w:r>
        <w:r w:rsidR="001834D5" w:rsidRPr="00F00A1C">
          <w:rPr>
            <w:rStyle w:val="Hyperlink"/>
            <w:rFonts w:cstheme="minorHAnsi"/>
            <w:color w:val="1178A0"/>
          </w:rPr>
          <w:t xml:space="preserve"> </w:t>
        </w:r>
        <w:r w:rsidRPr="00F00A1C">
          <w:rPr>
            <w:rStyle w:val="Hyperlink"/>
            <w:rFonts w:cstheme="minorHAnsi"/>
            <w:color w:val="1178A0"/>
          </w:rPr>
          <w:t>the</w:t>
        </w:r>
        <w:r w:rsidR="001834D5" w:rsidRPr="00F00A1C">
          <w:rPr>
            <w:rStyle w:val="Hyperlink"/>
            <w:rFonts w:cstheme="minorHAnsi"/>
            <w:color w:val="1178A0"/>
          </w:rPr>
          <w:t xml:space="preserve"> </w:t>
        </w:r>
        <w:r w:rsidRPr="00F00A1C">
          <w:rPr>
            <w:rStyle w:val="Hyperlink"/>
            <w:rFonts w:cstheme="minorHAnsi"/>
            <w:color w:val="1178A0"/>
          </w:rPr>
          <w:t>Prevention</w:t>
        </w:r>
        <w:r w:rsidR="001834D5" w:rsidRPr="00F00A1C">
          <w:rPr>
            <w:rStyle w:val="Hyperlink"/>
            <w:rFonts w:cstheme="minorHAnsi"/>
            <w:color w:val="1178A0"/>
          </w:rPr>
          <w:t xml:space="preserve"> </w:t>
        </w:r>
        <w:r w:rsidRPr="00F00A1C">
          <w:rPr>
            <w:rStyle w:val="Hyperlink"/>
            <w:rFonts w:cstheme="minorHAnsi"/>
            <w:color w:val="1178A0"/>
          </w:rPr>
          <w:t>and</w:t>
        </w:r>
        <w:r w:rsidR="001834D5" w:rsidRPr="00F00A1C">
          <w:rPr>
            <w:rStyle w:val="Hyperlink"/>
            <w:rFonts w:cstheme="minorHAnsi"/>
            <w:color w:val="1178A0"/>
          </w:rPr>
          <w:t xml:space="preserve"> </w:t>
        </w:r>
        <w:r w:rsidRPr="00F00A1C">
          <w:rPr>
            <w:rStyle w:val="Hyperlink"/>
            <w:rFonts w:cstheme="minorHAnsi"/>
            <w:color w:val="1178A0"/>
          </w:rPr>
          <w:t>Control</w:t>
        </w:r>
        <w:r w:rsidR="001834D5" w:rsidRPr="00F00A1C">
          <w:rPr>
            <w:rStyle w:val="Hyperlink"/>
            <w:rFonts w:cstheme="minorHAnsi"/>
            <w:color w:val="1178A0"/>
          </w:rPr>
          <w:t xml:space="preserve"> </w:t>
        </w:r>
        <w:r w:rsidRPr="00F00A1C">
          <w:rPr>
            <w:rStyle w:val="Hyperlink"/>
            <w:rFonts w:cstheme="minorHAnsi"/>
            <w:color w:val="1178A0"/>
          </w:rPr>
          <w:t>of</w:t>
        </w:r>
        <w:r w:rsidR="001834D5" w:rsidRPr="00F00A1C">
          <w:rPr>
            <w:rStyle w:val="Hyperlink"/>
            <w:rFonts w:cstheme="minorHAnsi"/>
            <w:color w:val="1178A0"/>
          </w:rPr>
          <w:t xml:space="preserve"> </w:t>
        </w:r>
        <w:r w:rsidRPr="00F00A1C">
          <w:rPr>
            <w:rStyle w:val="Hyperlink"/>
            <w:rFonts w:cstheme="minorHAnsi"/>
            <w:color w:val="1178A0"/>
          </w:rPr>
          <w:t>Infections</w:t>
        </w:r>
        <w:r w:rsidR="001834D5" w:rsidRPr="00F00A1C">
          <w:rPr>
            <w:rStyle w:val="Hyperlink"/>
            <w:rFonts w:cstheme="minorHAnsi"/>
            <w:color w:val="1178A0"/>
          </w:rPr>
          <w:t xml:space="preserve"> </w:t>
        </w:r>
        <w:r w:rsidRPr="00F00A1C">
          <w:rPr>
            <w:rStyle w:val="Hyperlink"/>
            <w:rFonts w:cstheme="minorHAnsi"/>
            <w:color w:val="1178A0"/>
          </w:rPr>
          <w:t>in</w:t>
        </w:r>
        <w:r w:rsidR="001834D5" w:rsidRPr="00F00A1C">
          <w:rPr>
            <w:rStyle w:val="Hyperlink"/>
            <w:rFonts w:cstheme="minorHAnsi"/>
            <w:color w:val="1178A0"/>
          </w:rPr>
          <w:t xml:space="preserve"> </w:t>
        </w:r>
        <w:r w:rsidRPr="00F00A1C">
          <w:rPr>
            <w:rStyle w:val="Hyperlink"/>
            <w:rFonts w:cstheme="minorHAnsi"/>
            <w:color w:val="1178A0"/>
          </w:rPr>
          <w:t>Healthcare</w:t>
        </w:r>
      </w:hyperlink>
      <w:r w:rsidR="001A176A">
        <w:t xml:space="preserve"> </w:t>
      </w:r>
      <w:r w:rsidR="00F00A1C">
        <w:t>(section 3.1.6 Aseptic technique).</w:t>
      </w:r>
      <w:r w:rsidR="00621FB6">
        <w:rPr>
          <w:rStyle w:val="FootnoteReference"/>
        </w:rPr>
        <w:footnoteReference w:id="16"/>
      </w:r>
    </w:p>
    <w:p w14:paraId="1BABA74D" w14:textId="77777777" w:rsidR="009871F8" w:rsidRDefault="00D21FA4" w:rsidP="00F42BD6">
      <w:r w:rsidRPr="009748CC">
        <w:t>Alcohol-based</w:t>
      </w:r>
      <w:r w:rsidR="001834D5">
        <w:t xml:space="preserve"> </w:t>
      </w:r>
      <w:r w:rsidRPr="009748CC">
        <w:t>hand</w:t>
      </w:r>
      <w:r w:rsidR="001834D5">
        <w:t xml:space="preserve"> </w:t>
      </w:r>
      <w:r w:rsidRPr="005458DC">
        <w:t>rub</w:t>
      </w:r>
      <w:r w:rsidR="001834D5">
        <w:t xml:space="preserve"> </w:t>
      </w:r>
      <w:r w:rsidRPr="009748CC">
        <w:t>is</w:t>
      </w:r>
      <w:r w:rsidR="001834D5">
        <w:t xml:space="preserve"> </w:t>
      </w:r>
      <w:r w:rsidRPr="009748CC">
        <w:t>also</w:t>
      </w:r>
      <w:r w:rsidR="001834D5">
        <w:t xml:space="preserve"> </w:t>
      </w:r>
      <w:r w:rsidRPr="009748CC">
        <w:t>the</w:t>
      </w:r>
      <w:r w:rsidR="001834D5">
        <w:t xml:space="preserve"> </w:t>
      </w:r>
      <w:r w:rsidRPr="009748CC">
        <w:t>recommended</w:t>
      </w:r>
      <w:r w:rsidR="001834D5">
        <w:t xml:space="preserve"> </w:t>
      </w:r>
      <w:r w:rsidRPr="009748CC">
        <w:t>product</w:t>
      </w:r>
      <w:r w:rsidR="001834D5">
        <w:t xml:space="preserve"> </w:t>
      </w:r>
      <w:r w:rsidRPr="009748CC">
        <w:t>for</w:t>
      </w:r>
      <w:r w:rsidR="001834D5">
        <w:t xml:space="preserve"> </w:t>
      </w:r>
      <w:r>
        <w:t>preventing</w:t>
      </w:r>
      <w:r w:rsidR="001834D5">
        <w:t xml:space="preserve"> </w:t>
      </w:r>
      <w:r w:rsidRPr="009748CC">
        <w:t>intravascular</w:t>
      </w:r>
      <w:r w:rsidR="001834D5">
        <w:t xml:space="preserve"> </w:t>
      </w:r>
      <w:r w:rsidRPr="009748CC">
        <w:t>catheter-related</w:t>
      </w:r>
      <w:r w:rsidR="001834D5">
        <w:t xml:space="preserve"> </w:t>
      </w:r>
      <w:r w:rsidRPr="009748CC">
        <w:t>infections.</w:t>
      </w:r>
    </w:p>
    <w:p w14:paraId="325AC944" w14:textId="7D9D54F7" w:rsidR="00D21FA4" w:rsidRPr="009748CC" w:rsidRDefault="00D21FA4" w:rsidP="00A8267F">
      <w:pPr>
        <w:pStyle w:val="Heading2"/>
      </w:pPr>
      <w:bookmarkStart w:id="56" w:name="_Toc137996056"/>
      <w:bookmarkStart w:id="57" w:name="_Toc139009143"/>
      <w:bookmarkStart w:id="58" w:name="_Toc140568289"/>
      <w:r w:rsidRPr="009748CC">
        <w:t>When</w:t>
      </w:r>
      <w:r w:rsidR="001834D5">
        <w:t xml:space="preserve"> </w:t>
      </w:r>
      <w:r w:rsidRPr="009748CC">
        <w:t>to</w:t>
      </w:r>
      <w:r w:rsidR="001834D5">
        <w:t xml:space="preserve"> </w:t>
      </w:r>
      <w:r w:rsidRPr="009748CC">
        <w:t>use</w:t>
      </w:r>
      <w:r w:rsidR="001834D5">
        <w:t xml:space="preserve"> </w:t>
      </w:r>
      <w:r>
        <w:t>soap</w:t>
      </w:r>
      <w:r w:rsidR="001834D5">
        <w:t xml:space="preserve"> </w:t>
      </w:r>
      <w:r>
        <w:t>and</w:t>
      </w:r>
      <w:r w:rsidR="001834D5">
        <w:t xml:space="preserve"> </w:t>
      </w:r>
      <w:r>
        <w:t>water</w:t>
      </w:r>
      <w:bookmarkEnd w:id="56"/>
      <w:bookmarkEnd w:id="57"/>
      <w:bookmarkEnd w:id="58"/>
    </w:p>
    <w:p w14:paraId="07229649" w14:textId="558CEC93" w:rsidR="001834D5" w:rsidRDefault="001834D5" w:rsidP="00621FB6">
      <w:pPr>
        <w:pStyle w:val="Normal-beforebullets"/>
      </w:pPr>
      <w:r>
        <w:t>W</w:t>
      </w:r>
      <w:r w:rsidR="00D21FA4" w:rsidRPr="009748CC">
        <w:t>ashing</w:t>
      </w:r>
      <w:r>
        <w:t xml:space="preserve"> </w:t>
      </w:r>
      <w:r w:rsidR="00D21FA4" w:rsidRPr="009748CC">
        <w:t>hands</w:t>
      </w:r>
      <w:r>
        <w:t xml:space="preserve"> </w:t>
      </w:r>
      <w:r w:rsidR="00D21FA4" w:rsidRPr="009748CC">
        <w:t>with</w:t>
      </w:r>
      <w:r>
        <w:t xml:space="preserve"> </w:t>
      </w:r>
      <w:r w:rsidR="00D21FA4" w:rsidRPr="009748CC">
        <w:t>soap</w:t>
      </w:r>
      <w:r>
        <w:t xml:space="preserve"> </w:t>
      </w:r>
      <w:r w:rsidR="00D21FA4" w:rsidRPr="009748CC">
        <w:t>and</w:t>
      </w:r>
      <w:r>
        <w:t xml:space="preserve"> </w:t>
      </w:r>
      <w:r w:rsidR="00D21FA4" w:rsidRPr="009748CC">
        <w:t>water</w:t>
      </w:r>
      <w:r>
        <w:t xml:space="preserve"> </w:t>
      </w:r>
      <w:r w:rsidR="00D21FA4" w:rsidRPr="009748CC">
        <w:t>is</w:t>
      </w:r>
      <w:r>
        <w:t xml:space="preserve"> </w:t>
      </w:r>
      <w:r w:rsidR="00D21FA4" w:rsidRPr="009748CC">
        <w:t>preferable</w:t>
      </w:r>
      <w:r>
        <w:t xml:space="preserve"> </w:t>
      </w:r>
      <w:r w:rsidR="00D21FA4" w:rsidRPr="009748CC">
        <w:t>to</w:t>
      </w:r>
      <w:r>
        <w:t xml:space="preserve"> </w:t>
      </w:r>
      <w:r w:rsidR="00D21FA4">
        <w:t>the</w:t>
      </w:r>
      <w:r>
        <w:t xml:space="preserve"> </w:t>
      </w:r>
      <w:r w:rsidR="00D21FA4" w:rsidRPr="009748CC">
        <w:t>use</w:t>
      </w:r>
      <w:r>
        <w:t xml:space="preserve"> </w:t>
      </w:r>
      <w:r w:rsidR="00D21FA4" w:rsidRPr="009748CC">
        <w:t>of</w:t>
      </w:r>
      <w:r>
        <w:t xml:space="preserve"> </w:t>
      </w:r>
      <w:r w:rsidR="00D21FA4" w:rsidRPr="009748CC">
        <w:t>alcohol-based</w:t>
      </w:r>
      <w:r>
        <w:t xml:space="preserve"> </w:t>
      </w:r>
      <w:r w:rsidR="00D21FA4" w:rsidRPr="009748CC">
        <w:t>hand</w:t>
      </w:r>
      <w:r>
        <w:t xml:space="preserve"> </w:t>
      </w:r>
      <w:r w:rsidR="00D21FA4" w:rsidRPr="005458DC">
        <w:t>rub</w:t>
      </w:r>
      <w:r>
        <w:t xml:space="preserve"> </w:t>
      </w:r>
      <w:r w:rsidR="00CB7343">
        <w:t>for these organisms</w:t>
      </w:r>
      <w:r>
        <w:t>:</w:t>
      </w:r>
    </w:p>
    <w:p w14:paraId="433C7EE8" w14:textId="77777777" w:rsidR="001834D5" w:rsidRDefault="001834D5" w:rsidP="001834D5">
      <w:pPr>
        <w:pStyle w:val="Bulletlist"/>
      </w:pPr>
      <w:r>
        <w:t>bacterial spores</w:t>
      </w:r>
    </w:p>
    <w:p w14:paraId="7096F672" w14:textId="77777777" w:rsidR="001834D5" w:rsidRDefault="001834D5" w:rsidP="001834D5">
      <w:pPr>
        <w:pStyle w:val="Bulletlist"/>
      </w:pPr>
      <w:r>
        <w:t>non-enveloped viruses</w:t>
      </w:r>
    </w:p>
    <w:p w14:paraId="5FE8110A" w14:textId="1D25DC54" w:rsidR="00D21FA4" w:rsidRPr="009748CC" w:rsidRDefault="001834D5" w:rsidP="001834D5">
      <w:pPr>
        <w:pStyle w:val="Bulletlist"/>
      </w:pPr>
      <w:r>
        <w:t>other specific organisms</w:t>
      </w:r>
      <w:r w:rsidR="00D21FA4">
        <w:t>.</w:t>
      </w:r>
    </w:p>
    <w:p w14:paraId="64E29694" w14:textId="7637C534" w:rsidR="00D21FA4" w:rsidRPr="009748CC" w:rsidRDefault="00D21FA4" w:rsidP="000C29BE">
      <w:pPr>
        <w:pStyle w:val="Heading4"/>
      </w:pPr>
      <w:r w:rsidRPr="009748CC">
        <w:lastRenderedPageBreak/>
        <w:t>Bacterial</w:t>
      </w:r>
      <w:r w:rsidR="001834D5">
        <w:t xml:space="preserve"> </w:t>
      </w:r>
      <w:r w:rsidRPr="009748CC">
        <w:t>spores</w:t>
      </w:r>
    </w:p>
    <w:p w14:paraId="41A39872" w14:textId="73EF941E" w:rsidR="000C29BE" w:rsidRDefault="00D21FA4" w:rsidP="00D21FA4">
      <w:r w:rsidRPr="009748CC">
        <w:t>Alcohol</w:t>
      </w:r>
      <w:r w:rsidR="001834D5">
        <w:t xml:space="preserve"> </w:t>
      </w:r>
      <w:r w:rsidRPr="009748CC">
        <w:t>has</w:t>
      </w:r>
      <w:r w:rsidR="001834D5">
        <w:t xml:space="preserve"> </w:t>
      </w:r>
      <w:r w:rsidRPr="009748CC">
        <w:t>virtually</w:t>
      </w:r>
      <w:r w:rsidR="001834D5">
        <w:t xml:space="preserve"> </w:t>
      </w:r>
      <w:r w:rsidRPr="009748CC">
        <w:t>no</w:t>
      </w:r>
      <w:r w:rsidR="001834D5">
        <w:t xml:space="preserve"> </w:t>
      </w:r>
      <w:r w:rsidRPr="009748CC">
        <w:t>activity</w:t>
      </w:r>
      <w:r w:rsidR="001834D5">
        <w:t xml:space="preserve"> </w:t>
      </w:r>
      <w:r w:rsidRPr="009748CC">
        <w:t>against</w:t>
      </w:r>
      <w:r w:rsidR="001834D5">
        <w:t xml:space="preserve"> </w:t>
      </w:r>
      <w:r w:rsidRPr="009748CC">
        <w:t>bacterial</w:t>
      </w:r>
      <w:r w:rsidR="001834D5">
        <w:t xml:space="preserve"> </w:t>
      </w:r>
      <w:r w:rsidRPr="009748CC">
        <w:t>spores.</w:t>
      </w:r>
      <w:r w:rsidR="001834D5">
        <w:t xml:space="preserve"> </w:t>
      </w:r>
      <w:r w:rsidRPr="009748CC">
        <w:t>Washing</w:t>
      </w:r>
      <w:r w:rsidR="001834D5">
        <w:t xml:space="preserve"> </w:t>
      </w:r>
      <w:r w:rsidRPr="009748CC">
        <w:t>hands</w:t>
      </w:r>
      <w:r w:rsidR="001834D5">
        <w:t xml:space="preserve"> </w:t>
      </w:r>
      <w:r w:rsidRPr="009748CC">
        <w:t>with</w:t>
      </w:r>
      <w:r w:rsidR="001834D5">
        <w:t xml:space="preserve"> </w:t>
      </w:r>
      <w:r w:rsidRPr="009748CC">
        <w:t>soap</w:t>
      </w:r>
      <w:r w:rsidR="001834D5">
        <w:t xml:space="preserve"> </w:t>
      </w:r>
      <w:r w:rsidRPr="009748CC">
        <w:t>and</w:t>
      </w:r>
      <w:r w:rsidR="001834D5">
        <w:t xml:space="preserve"> </w:t>
      </w:r>
      <w:r w:rsidRPr="009748CC">
        <w:t>water</w:t>
      </w:r>
      <w:r w:rsidR="001834D5">
        <w:t xml:space="preserve"> </w:t>
      </w:r>
      <w:r w:rsidRPr="009748CC">
        <w:t>is</w:t>
      </w:r>
      <w:r w:rsidR="001834D5">
        <w:t xml:space="preserve"> </w:t>
      </w:r>
      <w:r w:rsidRPr="009748CC">
        <w:t>preferred</w:t>
      </w:r>
      <w:r w:rsidR="0020387B">
        <w:t xml:space="preserve"> when bacterial spores may be present</w:t>
      </w:r>
      <w:r w:rsidR="001834D5">
        <w:t xml:space="preserve"> </w:t>
      </w:r>
      <w:r w:rsidRPr="009748CC">
        <w:t>because</w:t>
      </w:r>
      <w:r w:rsidR="001834D5">
        <w:t xml:space="preserve"> </w:t>
      </w:r>
      <w:r w:rsidRPr="009748CC">
        <w:t>it</w:t>
      </w:r>
      <w:r w:rsidR="001834D5">
        <w:t xml:space="preserve"> </w:t>
      </w:r>
      <w:r w:rsidRPr="009748CC">
        <w:t>is</w:t>
      </w:r>
      <w:r w:rsidR="001834D5">
        <w:t xml:space="preserve"> </w:t>
      </w:r>
      <w:r w:rsidRPr="009748CC">
        <w:t>the</w:t>
      </w:r>
      <w:r w:rsidR="001834D5">
        <w:t xml:space="preserve"> </w:t>
      </w:r>
      <w:r w:rsidRPr="009748CC">
        <w:t>best</w:t>
      </w:r>
      <w:r w:rsidR="001834D5">
        <w:t xml:space="preserve"> </w:t>
      </w:r>
      <w:r w:rsidRPr="009748CC">
        <w:t>method</w:t>
      </w:r>
      <w:r w:rsidR="001834D5">
        <w:t xml:space="preserve"> </w:t>
      </w:r>
      <w:r w:rsidRPr="009748CC">
        <w:t>of</w:t>
      </w:r>
      <w:r w:rsidR="001834D5">
        <w:t xml:space="preserve"> </w:t>
      </w:r>
      <w:r w:rsidRPr="009748CC">
        <w:t>physically</w:t>
      </w:r>
      <w:r w:rsidR="001834D5">
        <w:t xml:space="preserve"> </w:t>
      </w:r>
      <w:r w:rsidRPr="009748CC">
        <w:t>removing</w:t>
      </w:r>
      <w:r w:rsidR="001834D5">
        <w:t xml:space="preserve"> </w:t>
      </w:r>
      <w:r w:rsidRPr="009748CC">
        <w:t>spores</w:t>
      </w:r>
      <w:r w:rsidR="001834D5">
        <w:t xml:space="preserve"> </w:t>
      </w:r>
      <w:r w:rsidRPr="009748CC">
        <w:t>from</w:t>
      </w:r>
      <w:r w:rsidR="001834D5">
        <w:t xml:space="preserve"> </w:t>
      </w:r>
      <w:r w:rsidRPr="009748CC">
        <w:t>the</w:t>
      </w:r>
      <w:r w:rsidR="001834D5">
        <w:t xml:space="preserve"> </w:t>
      </w:r>
      <w:r w:rsidRPr="009748CC">
        <w:t>hands.</w:t>
      </w:r>
    </w:p>
    <w:p w14:paraId="61C226DC" w14:textId="5E5D6BB1" w:rsidR="000C29BE" w:rsidRDefault="00D21FA4" w:rsidP="001B2BA6">
      <w:pPr>
        <w:spacing w:before="240"/>
      </w:pPr>
      <w:r w:rsidRPr="009748CC">
        <w:t>However,</w:t>
      </w:r>
      <w:r w:rsidR="001834D5">
        <w:t xml:space="preserve"> </w:t>
      </w:r>
      <w:r w:rsidRPr="009748CC">
        <w:t>the</w:t>
      </w:r>
      <w:r w:rsidR="001834D5">
        <w:t xml:space="preserve"> </w:t>
      </w:r>
      <w:r w:rsidRPr="009748CC">
        <w:t>vegetative</w:t>
      </w:r>
      <w:r w:rsidR="001834D5">
        <w:t xml:space="preserve"> </w:t>
      </w:r>
      <w:r w:rsidRPr="009748CC">
        <w:t>form</w:t>
      </w:r>
      <w:r w:rsidR="001834D5">
        <w:t xml:space="preserve"> </w:t>
      </w:r>
      <w:r w:rsidRPr="009748CC">
        <w:t>of</w:t>
      </w:r>
      <w:r w:rsidR="001834D5">
        <w:t xml:space="preserve"> </w:t>
      </w:r>
      <w:bookmarkStart w:id="59" w:name="_Hlk139278883"/>
      <w:r w:rsidRPr="00A224DF">
        <w:rPr>
          <w:rStyle w:val="Emphasis"/>
        </w:rPr>
        <w:t>Clostridioides</w:t>
      </w:r>
      <w:r w:rsidR="001834D5">
        <w:rPr>
          <w:rStyle w:val="Emphasis"/>
        </w:rPr>
        <w:t xml:space="preserve"> </w:t>
      </w:r>
      <w:r w:rsidRPr="00A224DF">
        <w:rPr>
          <w:rStyle w:val="Emphasis"/>
        </w:rPr>
        <w:t>difficile</w:t>
      </w:r>
      <w:r w:rsidR="001834D5">
        <w:t xml:space="preserve"> </w:t>
      </w:r>
      <w:bookmarkEnd w:id="59"/>
      <w:r w:rsidR="001B2BA6">
        <w:t>(</w:t>
      </w:r>
      <w:r w:rsidR="001B2BA6" w:rsidRPr="00A224DF">
        <w:rPr>
          <w:rStyle w:val="Emphasis"/>
        </w:rPr>
        <w:t>C.</w:t>
      </w:r>
      <w:r w:rsidR="001B2BA6">
        <w:rPr>
          <w:rStyle w:val="Emphasis"/>
        </w:rPr>
        <w:t> </w:t>
      </w:r>
      <w:r w:rsidR="001B2BA6" w:rsidRPr="00A224DF">
        <w:rPr>
          <w:rStyle w:val="Emphasis"/>
        </w:rPr>
        <w:t>difficile</w:t>
      </w:r>
      <w:r w:rsidR="001B2BA6" w:rsidRPr="001B2BA6">
        <w:rPr>
          <w:rStyle w:val="Emphasis"/>
          <w:i w:val="0"/>
          <w:iCs w:val="0"/>
        </w:rPr>
        <w:t>)</w:t>
      </w:r>
      <w:r w:rsidR="001B2BA6" w:rsidRPr="001B2BA6">
        <w:rPr>
          <w:i/>
          <w:iCs/>
        </w:rPr>
        <w:t xml:space="preserve"> </w:t>
      </w:r>
      <w:r w:rsidRPr="009748CC">
        <w:t>is</w:t>
      </w:r>
      <w:r w:rsidR="001834D5">
        <w:t xml:space="preserve"> </w:t>
      </w:r>
      <w:r w:rsidRPr="009748CC">
        <w:t>highly</w:t>
      </w:r>
      <w:r w:rsidR="001834D5">
        <w:t xml:space="preserve"> </w:t>
      </w:r>
      <w:r w:rsidRPr="009748CC">
        <w:t>sensitive</w:t>
      </w:r>
      <w:r w:rsidR="001834D5">
        <w:t xml:space="preserve"> </w:t>
      </w:r>
      <w:r w:rsidRPr="009748CC">
        <w:t>to</w:t>
      </w:r>
      <w:r w:rsidR="001834D5">
        <w:t xml:space="preserve"> </w:t>
      </w:r>
      <w:r w:rsidRPr="009748CC">
        <w:t>alcohol-based</w:t>
      </w:r>
      <w:r w:rsidR="001834D5">
        <w:t xml:space="preserve"> </w:t>
      </w:r>
      <w:r w:rsidRPr="009748CC">
        <w:t>hand</w:t>
      </w:r>
      <w:r w:rsidR="001834D5">
        <w:t xml:space="preserve"> </w:t>
      </w:r>
      <w:r w:rsidRPr="005458DC">
        <w:t>rub</w:t>
      </w:r>
      <w:r w:rsidRPr="009748CC">
        <w:t>.</w:t>
      </w:r>
      <w:r w:rsidR="000C29BE">
        <w:t xml:space="preserve"> </w:t>
      </w:r>
      <w:r w:rsidRPr="009748CC">
        <w:t>The</w:t>
      </w:r>
      <w:r w:rsidR="001834D5">
        <w:t xml:space="preserve"> </w:t>
      </w:r>
      <w:hyperlink r:id="rId29" w:anchor="sec1.7" w:history="1">
        <w:r w:rsidRPr="001A176A">
          <w:rPr>
            <w:rStyle w:val="Hyperlink"/>
            <w:color w:val="1178A0"/>
          </w:rPr>
          <w:t>November</w:t>
        </w:r>
        <w:r w:rsidR="001834D5" w:rsidRPr="001A176A">
          <w:rPr>
            <w:rStyle w:val="Hyperlink"/>
            <w:color w:val="1178A0"/>
          </w:rPr>
          <w:t xml:space="preserve"> </w:t>
        </w:r>
        <w:r w:rsidRPr="001A176A">
          <w:rPr>
            <w:rStyle w:val="Hyperlink"/>
            <w:color w:val="1178A0"/>
          </w:rPr>
          <w:t>2018</w:t>
        </w:r>
        <w:r w:rsidR="001834D5" w:rsidRPr="001A176A">
          <w:rPr>
            <w:rStyle w:val="Hyperlink"/>
            <w:color w:val="1178A0"/>
          </w:rPr>
          <w:t xml:space="preserve"> </w:t>
        </w:r>
        <w:r w:rsidRPr="001A176A">
          <w:rPr>
            <w:rStyle w:val="Hyperlink"/>
            <w:color w:val="1178A0"/>
          </w:rPr>
          <w:t>ASID/AICA</w:t>
        </w:r>
        <w:r w:rsidR="001834D5" w:rsidRPr="001A176A">
          <w:rPr>
            <w:rStyle w:val="Hyperlink"/>
            <w:color w:val="1178A0"/>
          </w:rPr>
          <w:t xml:space="preserve"> </w:t>
        </w:r>
        <w:r w:rsidRPr="001A176A">
          <w:rPr>
            <w:rStyle w:val="Hyperlink"/>
            <w:color w:val="1178A0"/>
          </w:rPr>
          <w:t>position</w:t>
        </w:r>
        <w:r w:rsidR="001834D5" w:rsidRPr="001A176A">
          <w:rPr>
            <w:rStyle w:val="Hyperlink"/>
            <w:color w:val="1178A0"/>
          </w:rPr>
          <w:t xml:space="preserve"> </w:t>
        </w:r>
        <w:r w:rsidRPr="001A176A">
          <w:rPr>
            <w:rStyle w:val="Hyperlink"/>
            <w:color w:val="1178A0"/>
          </w:rPr>
          <w:t>statement</w:t>
        </w:r>
      </w:hyperlink>
      <w:r w:rsidR="00A0096B" w:rsidRPr="00A8267F">
        <w:rPr>
          <w:rStyle w:val="FootnoteReference"/>
        </w:rPr>
        <w:footnoteReference w:id="17"/>
      </w:r>
      <w:r w:rsidR="001834D5">
        <w:t xml:space="preserve"> </w:t>
      </w:r>
      <w:r w:rsidRPr="009748CC">
        <w:t>on</w:t>
      </w:r>
      <w:r w:rsidR="001834D5">
        <w:t xml:space="preserve"> </w:t>
      </w:r>
      <w:r w:rsidRPr="009748CC">
        <w:t>infection</w:t>
      </w:r>
      <w:r w:rsidR="001834D5">
        <w:t xml:space="preserve"> </w:t>
      </w:r>
      <w:r w:rsidRPr="009748CC">
        <w:t>control</w:t>
      </w:r>
      <w:r w:rsidR="001834D5">
        <w:t xml:space="preserve"> </w:t>
      </w:r>
      <w:r w:rsidRPr="009748CC">
        <w:t>for</w:t>
      </w:r>
      <w:r w:rsidR="001834D5">
        <w:t xml:space="preserve"> </w:t>
      </w:r>
      <w:r w:rsidRPr="009748CC">
        <w:t>patients</w:t>
      </w:r>
      <w:r w:rsidR="001834D5">
        <w:t xml:space="preserve"> </w:t>
      </w:r>
      <w:r w:rsidRPr="009748CC">
        <w:t>with</w:t>
      </w:r>
      <w:r w:rsidR="001834D5">
        <w:t xml:space="preserve"> </w:t>
      </w:r>
      <w:r w:rsidRPr="00A224DF">
        <w:rPr>
          <w:rStyle w:val="Emphasis"/>
        </w:rPr>
        <w:t>C.</w:t>
      </w:r>
      <w:r w:rsidR="003D79C4">
        <w:rPr>
          <w:rStyle w:val="Emphasis"/>
        </w:rPr>
        <w:t> </w:t>
      </w:r>
      <w:r w:rsidRPr="00A224DF">
        <w:rPr>
          <w:rStyle w:val="Emphasis"/>
        </w:rPr>
        <w:t>difficile</w:t>
      </w:r>
      <w:r w:rsidR="001834D5">
        <w:t xml:space="preserve"> </w:t>
      </w:r>
      <w:r>
        <w:t>i</w:t>
      </w:r>
      <w:r w:rsidRPr="009748CC">
        <w:t>nfection</w:t>
      </w:r>
      <w:r w:rsidR="001834D5">
        <w:t xml:space="preserve"> </w:t>
      </w:r>
      <w:r w:rsidRPr="009748CC">
        <w:t>recommends</w:t>
      </w:r>
      <w:r w:rsidR="001834D5">
        <w:t xml:space="preserve"> </w:t>
      </w:r>
      <w:r w:rsidRPr="009748CC">
        <w:t>the</w:t>
      </w:r>
      <w:r w:rsidR="001834D5">
        <w:t xml:space="preserve"> </w:t>
      </w:r>
      <w:r w:rsidRPr="009748CC">
        <w:t>primary</w:t>
      </w:r>
      <w:r w:rsidR="001834D5">
        <w:t xml:space="preserve"> </w:t>
      </w:r>
      <w:r w:rsidRPr="009748CC">
        <w:t>use</w:t>
      </w:r>
      <w:r w:rsidR="001834D5">
        <w:t xml:space="preserve"> </w:t>
      </w:r>
      <w:r w:rsidRPr="009748CC">
        <w:t>of</w:t>
      </w:r>
      <w:r w:rsidR="001834D5">
        <w:t xml:space="preserve"> </w:t>
      </w:r>
      <w:r w:rsidRPr="009748CC">
        <w:t>alcohol-based</w:t>
      </w:r>
      <w:r w:rsidR="001834D5">
        <w:t xml:space="preserve"> </w:t>
      </w:r>
      <w:r w:rsidRPr="009748CC">
        <w:t>hand</w:t>
      </w:r>
      <w:r w:rsidR="001834D5">
        <w:t xml:space="preserve"> </w:t>
      </w:r>
      <w:r w:rsidRPr="005458DC">
        <w:t>rub</w:t>
      </w:r>
      <w:r w:rsidR="001834D5">
        <w:t xml:space="preserve"> </w:t>
      </w:r>
      <w:r w:rsidRPr="009748CC">
        <w:t>in</w:t>
      </w:r>
      <w:r w:rsidR="001834D5">
        <w:t xml:space="preserve"> </w:t>
      </w:r>
      <w:r w:rsidRPr="009748CC">
        <w:t>accordance</w:t>
      </w:r>
      <w:r w:rsidR="001834D5">
        <w:t xml:space="preserve"> </w:t>
      </w:r>
      <w:r w:rsidRPr="009748CC">
        <w:t>with</w:t>
      </w:r>
      <w:r w:rsidR="001834D5">
        <w:t xml:space="preserve"> </w:t>
      </w:r>
      <w:r w:rsidRPr="009748CC">
        <w:t>the</w:t>
      </w:r>
      <w:r w:rsidR="001834D5">
        <w:t xml:space="preserve"> </w:t>
      </w:r>
      <w:r w:rsidRPr="009748CC">
        <w:t>WHO</w:t>
      </w:r>
      <w:r w:rsidR="001834D5">
        <w:t xml:space="preserve"> </w:t>
      </w:r>
      <w:hyperlink r:id="rId30" w:tgtFrame="_blank" w:history="1">
        <w:r w:rsidR="001B2BA6" w:rsidRPr="00F127B2">
          <w:rPr>
            <w:rStyle w:val="Hyperlink"/>
            <w:color w:val="1178A0"/>
          </w:rPr>
          <w:t>Your 5 Moments for Hand Hygiene</w:t>
        </w:r>
      </w:hyperlink>
      <w:r w:rsidRPr="009748CC">
        <w:t>.</w:t>
      </w:r>
      <w:r w:rsidR="001834D5">
        <w:t xml:space="preserve"> </w:t>
      </w:r>
      <w:r w:rsidRPr="009748CC">
        <w:t>Gloves</w:t>
      </w:r>
      <w:r w:rsidR="001834D5">
        <w:t xml:space="preserve"> </w:t>
      </w:r>
      <w:r w:rsidRPr="009748CC">
        <w:t>should</w:t>
      </w:r>
      <w:r w:rsidR="001834D5">
        <w:t xml:space="preserve"> </w:t>
      </w:r>
      <w:r w:rsidRPr="009748CC">
        <w:t>be</w:t>
      </w:r>
      <w:r w:rsidR="001834D5">
        <w:t xml:space="preserve"> </w:t>
      </w:r>
      <w:r w:rsidRPr="009748CC">
        <w:t>used</w:t>
      </w:r>
      <w:r w:rsidR="001834D5">
        <w:t xml:space="preserve"> </w:t>
      </w:r>
      <w:r w:rsidRPr="009748CC">
        <w:t>during</w:t>
      </w:r>
      <w:r w:rsidR="001834D5">
        <w:t xml:space="preserve"> </w:t>
      </w:r>
      <w:r w:rsidRPr="009748CC">
        <w:t>the</w:t>
      </w:r>
      <w:r w:rsidR="001834D5">
        <w:t xml:space="preserve"> </w:t>
      </w:r>
      <w:r w:rsidRPr="009748CC">
        <w:t>care</w:t>
      </w:r>
      <w:r w:rsidR="001834D5">
        <w:t xml:space="preserve"> </w:t>
      </w:r>
      <w:r w:rsidRPr="009748CC">
        <w:t>of</w:t>
      </w:r>
      <w:r w:rsidR="001834D5">
        <w:t xml:space="preserve"> </w:t>
      </w:r>
      <w:r w:rsidRPr="009748CC">
        <w:t>patients</w:t>
      </w:r>
      <w:r w:rsidR="001834D5">
        <w:t xml:space="preserve"> </w:t>
      </w:r>
      <w:r w:rsidRPr="009748CC">
        <w:t>with</w:t>
      </w:r>
      <w:r w:rsidR="001834D5">
        <w:t xml:space="preserve"> </w:t>
      </w:r>
      <w:r w:rsidR="000C29BE" w:rsidRPr="00A224DF">
        <w:rPr>
          <w:rStyle w:val="Emphasis"/>
        </w:rPr>
        <w:t>C.</w:t>
      </w:r>
      <w:r w:rsidR="000C29BE">
        <w:rPr>
          <w:rStyle w:val="Emphasis"/>
        </w:rPr>
        <w:t> </w:t>
      </w:r>
      <w:r w:rsidR="000C29BE" w:rsidRPr="00A224DF">
        <w:rPr>
          <w:rStyle w:val="Emphasis"/>
        </w:rPr>
        <w:t>difficile</w:t>
      </w:r>
      <w:r w:rsidR="000C29BE">
        <w:t xml:space="preserve"> i</w:t>
      </w:r>
      <w:r w:rsidR="000C29BE" w:rsidRPr="009748CC">
        <w:t>nfection</w:t>
      </w:r>
      <w:r w:rsidR="000C29BE">
        <w:t xml:space="preserve"> </w:t>
      </w:r>
      <w:r w:rsidRPr="009748CC">
        <w:t>to</w:t>
      </w:r>
      <w:r w:rsidR="001834D5">
        <w:t xml:space="preserve"> </w:t>
      </w:r>
      <w:r w:rsidRPr="009748CC">
        <w:t>minimise</w:t>
      </w:r>
      <w:r w:rsidR="001834D5">
        <w:t xml:space="preserve"> </w:t>
      </w:r>
      <w:r w:rsidRPr="009748CC">
        <w:t>spore</w:t>
      </w:r>
      <w:r w:rsidR="001834D5">
        <w:t xml:space="preserve"> </w:t>
      </w:r>
      <w:r w:rsidRPr="009748CC">
        <w:t>contamination</w:t>
      </w:r>
      <w:r>
        <w:t>.</w:t>
      </w:r>
    </w:p>
    <w:p w14:paraId="17616560" w14:textId="301CF3CF" w:rsidR="00D21FA4" w:rsidRPr="009748CC" w:rsidRDefault="00D21FA4" w:rsidP="00D21FA4">
      <w:r>
        <w:t>I</w:t>
      </w:r>
      <w:r w:rsidRPr="009748CC">
        <w:t>f</w:t>
      </w:r>
      <w:r w:rsidR="001834D5">
        <w:t xml:space="preserve"> </w:t>
      </w:r>
      <w:r w:rsidRPr="009748CC">
        <w:t>hands</w:t>
      </w:r>
      <w:r w:rsidR="001834D5">
        <w:t xml:space="preserve"> </w:t>
      </w:r>
      <w:r w:rsidRPr="009748CC">
        <w:t>become</w:t>
      </w:r>
      <w:r w:rsidR="001834D5">
        <w:t xml:space="preserve"> </w:t>
      </w:r>
      <w:r w:rsidRPr="009748CC">
        <w:t>soiled</w:t>
      </w:r>
      <w:r w:rsidR="001834D5">
        <w:t xml:space="preserve"> </w:t>
      </w:r>
      <w:r w:rsidRPr="009748CC">
        <w:t>or</w:t>
      </w:r>
      <w:r w:rsidR="001834D5">
        <w:t xml:space="preserve"> </w:t>
      </w:r>
      <w:r w:rsidRPr="009748CC">
        <w:t>gloves</w:t>
      </w:r>
      <w:r w:rsidR="001834D5">
        <w:t xml:space="preserve"> </w:t>
      </w:r>
      <w:r w:rsidRPr="009748CC">
        <w:t>have</w:t>
      </w:r>
      <w:r w:rsidR="001834D5">
        <w:t xml:space="preserve"> </w:t>
      </w:r>
      <w:r w:rsidRPr="009748CC">
        <w:t>not</w:t>
      </w:r>
      <w:r w:rsidR="001834D5">
        <w:t xml:space="preserve"> </w:t>
      </w:r>
      <w:r w:rsidRPr="009748CC">
        <w:t>been</w:t>
      </w:r>
      <w:r w:rsidR="001834D5">
        <w:t xml:space="preserve"> </w:t>
      </w:r>
      <w:r w:rsidRPr="009748CC">
        <w:t>used,</w:t>
      </w:r>
      <w:r w:rsidR="001834D5">
        <w:t xml:space="preserve"> </w:t>
      </w:r>
      <w:r w:rsidRPr="009748CC">
        <w:t>hands</w:t>
      </w:r>
      <w:r w:rsidR="001834D5">
        <w:t xml:space="preserve"> </w:t>
      </w:r>
      <w:r w:rsidRPr="009748CC">
        <w:t>must</w:t>
      </w:r>
      <w:r w:rsidR="001834D5">
        <w:t xml:space="preserve"> </w:t>
      </w:r>
      <w:r w:rsidRPr="009748CC">
        <w:t>be</w:t>
      </w:r>
      <w:r w:rsidR="001834D5">
        <w:t xml:space="preserve"> </w:t>
      </w:r>
      <w:r w:rsidRPr="009748CC">
        <w:t>washed</w:t>
      </w:r>
      <w:r w:rsidR="001834D5">
        <w:t xml:space="preserve"> </w:t>
      </w:r>
      <w:r w:rsidRPr="009748CC">
        <w:t>with</w:t>
      </w:r>
      <w:r w:rsidR="001834D5">
        <w:t xml:space="preserve"> </w:t>
      </w:r>
      <w:r w:rsidRPr="009748CC">
        <w:t>soap</w:t>
      </w:r>
      <w:r w:rsidR="001834D5">
        <w:t xml:space="preserve"> </w:t>
      </w:r>
      <w:r w:rsidRPr="009748CC">
        <w:t>and</w:t>
      </w:r>
      <w:r w:rsidR="001834D5">
        <w:t xml:space="preserve"> </w:t>
      </w:r>
      <w:r w:rsidRPr="009748CC">
        <w:t>water.</w:t>
      </w:r>
    </w:p>
    <w:p w14:paraId="0E7ABF90" w14:textId="71717318" w:rsidR="00D21FA4" w:rsidRPr="009748CC" w:rsidRDefault="00D21FA4" w:rsidP="000C29BE">
      <w:pPr>
        <w:pStyle w:val="Heading4"/>
      </w:pPr>
      <w:r w:rsidRPr="009748CC">
        <w:t>Non-enveloped</w:t>
      </w:r>
      <w:r w:rsidR="001834D5">
        <w:t xml:space="preserve"> </w:t>
      </w:r>
      <w:r w:rsidRPr="009748CC">
        <w:t>viruses</w:t>
      </w:r>
    </w:p>
    <w:p w14:paraId="1A8C841F" w14:textId="77777777" w:rsidR="009871F8" w:rsidRDefault="00D21FA4" w:rsidP="00D21FA4">
      <w:r w:rsidRPr="009748CC">
        <w:t>Alcohol</w:t>
      </w:r>
      <w:r w:rsidR="001834D5">
        <w:t xml:space="preserve"> </w:t>
      </w:r>
      <w:r w:rsidRPr="009748CC">
        <w:t>has</w:t>
      </w:r>
      <w:r w:rsidR="001834D5">
        <w:t xml:space="preserve"> </w:t>
      </w:r>
      <w:r w:rsidRPr="009748CC">
        <w:t>poor</w:t>
      </w:r>
      <w:r w:rsidR="001834D5">
        <w:t xml:space="preserve"> </w:t>
      </w:r>
      <w:r w:rsidRPr="009748CC">
        <w:t>activity</w:t>
      </w:r>
      <w:r w:rsidR="001834D5">
        <w:t xml:space="preserve"> </w:t>
      </w:r>
      <w:r w:rsidRPr="009748CC">
        <w:t>against</w:t>
      </w:r>
      <w:r w:rsidR="001834D5">
        <w:t xml:space="preserve"> </w:t>
      </w:r>
      <w:r w:rsidRPr="009748CC">
        <w:t>some</w:t>
      </w:r>
      <w:r w:rsidR="001834D5">
        <w:t xml:space="preserve"> </w:t>
      </w:r>
      <w:r w:rsidRPr="009748CC">
        <w:t>non-enveloped</w:t>
      </w:r>
      <w:r w:rsidR="001834D5">
        <w:t xml:space="preserve"> </w:t>
      </w:r>
      <w:r w:rsidR="001834D5" w:rsidRPr="001834D5">
        <w:t xml:space="preserve">(non-lipophilic) </w:t>
      </w:r>
      <w:r w:rsidRPr="009748CC">
        <w:t>viruses</w:t>
      </w:r>
      <w:r w:rsidR="000C29BE">
        <w:t xml:space="preserve">, </w:t>
      </w:r>
      <w:r w:rsidRPr="009748CC">
        <w:t>for</w:t>
      </w:r>
      <w:r w:rsidR="001834D5">
        <w:t xml:space="preserve"> </w:t>
      </w:r>
      <w:r w:rsidRPr="009748CC">
        <w:t>example</w:t>
      </w:r>
      <w:r w:rsidR="000C29BE">
        <w:t xml:space="preserve">, </w:t>
      </w:r>
      <w:r w:rsidRPr="009748CC">
        <w:t>rotavirus,</w:t>
      </w:r>
      <w:r w:rsidR="001834D5">
        <w:t xml:space="preserve"> </w:t>
      </w:r>
      <w:r w:rsidRPr="009748CC">
        <w:t>norovirus,</w:t>
      </w:r>
      <w:r w:rsidR="001834D5">
        <w:t xml:space="preserve"> </w:t>
      </w:r>
      <w:r w:rsidRPr="009748CC">
        <w:t>polio,</w:t>
      </w:r>
      <w:r w:rsidR="001834D5">
        <w:t xml:space="preserve"> </w:t>
      </w:r>
      <w:r>
        <w:t>and</w:t>
      </w:r>
      <w:r w:rsidR="001834D5">
        <w:t xml:space="preserve"> </w:t>
      </w:r>
      <w:r w:rsidRPr="009748CC">
        <w:t>hepatitis</w:t>
      </w:r>
      <w:r w:rsidR="001834D5">
        <w:t xml:space="preserve"> </w:t>
      </w:r>
      <w:r w:rsidRPr="009748CC">
        <w:t>A.</w:t>
      </w:r>
    </w:p>
    <w:p w14:paraId="1613A6D2" w14:textId="6D73ABEB" w:rsidR="00D21FA4" w:rsidRPr="009748CC" w:rsidRDefault="00D21FA4" w:rsidP="00D21FA4">
      <w:r w:rsidRPr="009748CC">
        <w:t>However,</w:t>
      </w:r>
      <w:r w:rsidR="001834D5">
        <w:t xml:space="preserve"> </w:t>
      </w:r>
      <w:r w:rsidRPr="009748CC">
        <w:t>there</w:t>
      </w:r>
      <w:r w:rsidR="001834D5">
        <w:t xml:space="preserve"> </w:t>
      </w:r>
      <w:r w:rsidRPr="009748CC">
        <w:t>is</w:t>
      </w:r>
      <w:r w:rsidR="001834D5">
        <w:t xml:space="preserve"> </w:t>
      </w:r>
      <w:r w:rsidRPr="009748CC">
        <w:t>conflicting</w:t>
      </w:r>
      <w:r w:rsidR="001834D5">
        <w:t xml:space="preserve"> </w:t>
      </w:r>
      <w:r w:rsidRPr="009748CC">
        <w:t>evidence</w:t>
      </w:r>
      <w:r w:rsidR="001834D5">
        <w:t xml:space="preserve"> </w:t>
      </w:r>
      <w:r w:rsidRPr="009748CC">
        <w:t>suggesting</w:t>
      </w:r>
      <w:r w:rsidR="001834D5">
        <w:t xml:space="preserve"> </w:t>
      </w:r>
      <w:r w:rsidRPr="009748CC">
        <w:t>that</w:t>
      </w:r>
      <w:r w:rsidR="001834D5">
        <w:t xml:space="preserve"> </w:t>
      </w:r>
      <w:r w:rsidRPr="009748CC">
        <w:t>alcohol-based</w:t>
      </w:r>
      <w:r w:rsidR="001834D5">
        <w:t xml:space="preserve"> </w:t>
      </w:r>
      <w:r w:rsidRPr="009748CC">
        <w:t>hand</w:t>
      </w:r>
      <w:r w:rsidR="001834D5">
        <w:t xml:space="preserve"> </w:t>
      </w:r>
      <w:r w:rsidRPr="005458DC">
        <w:t>rub</w:t>
      </w:r>
      <w:r w:rsidR="001834D5">
        <w:t xml:space="preserve"> </w:t>
      </w:r>
      <w:r w:rsidRPr="009748CC">
        <w:t>is</w:t>
      </w:r>
      <w:r w:rsidR="001834D5">
        <w:t xml:space="preserve"> </w:t>
      </w:r>
      <w:r w:rsidRPr="009748CC">
        <w:t>more</w:t>
      </w:r>
      <w:r w:rsidR="001834D5">
        <w:t xml:space="preserve"> </w:t>
      </w:r>
      <w:r w:rsidRPr="009748CC">
        <w:t>effective</w:t>
      </w:r>
      <w:r w:rsidR="001834D5">
        <w:t xml:space="preserve"> </w:t>
      </w:r>
      <w:r w:rsidRPr="009748CC">
        <w:t>than</w:t>
      </w:r>
      <w:r w:rsidR="001834D5">
        <w:t xml:space="preserve"> </w:t>
      </w:r>
      <w:r w:rsidRPr="009748CC">
        <w:t>soaps</w:t>
      </w:r>
      <w:r w:rsidR="001834D5">
        <w:t xml:space="preserve"> </w:t>
      </w:r>
      <w:r w:rsidRPr="009748CC">
        <w:t>in</w:t>
      </w:r>
      <w:r w:rsidR="001834D5">
        <w:t xml:space="preserve"> </w:t>
      </w:r>
      <w:r w:rsidRPr="009748CC">
        <w:t>reducing</w:t>
      </w:r>
      <w:r w:rsidR="001834D5">
        <w:t xml:space="preserve"> </w:t>
      </w:r>
      <w:r w:rsidRPr="009748CC">
        <w:t>virus</w:t>
      </w:r>
      <w:r w:rsidR="001834D5">
        <w:t xml:space="preserve"> </w:t>
      </w:r>
      <w:r w:rsidR="005458DC">
        <w:t xml:space="preserve">numbers </w:t>
      </w:r>
      <w:r w:rsidRPr="009748CC">
        <w:t>on</w:t>
      </w:r>
      <w:r w:rsidR="001834D5">
        <w:t xml:space="preserve"> </w:t>
      </w:r>
      <w:r w:rsidRPr="009748CC">
        <w:t>finger</w:t>
      </w:r>
      <w:r w:rsidR="001834D5">
        <w:t xml:space="preserve"> </w:t>
      </w:r>
      <w:r w:rsidRPr="009748CC">
        <w:t>pads.</w:t>
      </w:r>
      <w:r w:rsidR="001834D5">
        <w:t xml:space="preserve"> </w:t>
      </w:r>
      <w:r w:rsidR="000C29BE">
        <w:t xml:space="preserve">In </w:t>
      </w:r>
      <w:r w:rsidRPr="009748CC">
        <w:t>norovirus</w:t>
      </w:r>
      <w:r w:rsidR="001834D5">
        <w:t xml:space="preserve"> </w:t>
      </w:r>
      <w:r w:rsidRPr="009748CC">
        <w:t>outbreaks</w:t>
      </w:r>
      <w:r>
        <w:t>,</w:t>
      </w:r>
      <w:r w:rsidR="001834D5">
        <w:t xml:space="preserve"> </w:t>
      </w:r>
      <w:r w:rsidRPr="009748CC">
        <w:t>it</w:t>
      </w:r>
      <w:r w:rsidR="001834D5">
        <w:t xml:space="preserve"> </w:t>
      </w:r>
      <w:r w:rsidRPr="009748CC">
        <w:t>is</w:t>
      </w:r>
      <w:r w:rsidR="001834D5">
        <w:t xml:space="preserve"> </w:t>
      </w:r>
      <w:r w:rsidRPr="009748CC">
        <w:t>best</w:t>
      </w:r>
      <w:r w:rsidR="001834D5">
        <w:t xml:space="preserve"> </w:t>
      </w:r>
      <w:r w:rsidRPr="009748CC">
        <w:t>to</w:t>
      </w:r>
      <w:r w:rsidR="001834D5">
        <w:t xml:space="preserve"> </w:t>
      </w:r>
      <w:r w:rsidRPr="009748CC">
        <w:t>reinforce</w:t>
      </w:r>
      <w:r w:rsidR="001834D5">
        <w:t xml:space="preserve"> </w:t>
      </w:r>
      <w:r w:rsidRPr="009748CC">
        <w:t>the</w:t>
      </w:r>
      <w:r w:rsidR="001834D5">
        <w:t xml:space="preserve"> </w:t>
      </w:r>
      <w:r w:rsidRPr="009748CC">
        <w:t>use</w:t>
      </w:r>
      <w:r w:rsidR="001834D5">
        <w:t xml:space="preserve"> </w:t>
      </w:r>
      <w:r w:rsidRPr="009748CC">
        <w:t>of</w:t>
      </w:r>
      <w:r w:rsidR="001834D5">
        <w:t xml:space="preserve"> </w:t>
      </w:r>
      <w:r w:rsidRPr="009748CC">
        <w:t>alcohol-based</w:t>
      </w:r>
      <w:r w:rsidR="001834D5">
        <w:t xml:space="preserve"> </w:t>
      </w:r>
      <w:r w:rsidRPr="009748CC">
        <w:t>hand</w:t>
      </w:r>
      <w:r w:rsidR="001834D5">
        <w:t xml:space="preserve"> </w:t>
      </w:r>
      <w:r w:rsidRPr="005458DC">
        <w:t>rub</w:t>
      </w:r>
      <w:r w:rsidR="001834D5">
        <w:t xml:space="preserve"> </w:t>
      </w:r>
      <w:r w:rsidRPr="009748CC">
        <w:t>unless</w:t>
      </w:r>
      <w:r w:rsidR="001834D5">
        <w:t xml:space="preserve"> </w:t>
      </w:r>
      <w:r w:rsidRPr="009748CC">
        <w:t>hands</w:t>
      </w:r>
      <w:r w:rsidR="001834D5">
        <w:t xml:space="preserve"> </w:t>
      </w:r>
      <w:r w:rsidRPr="009748CC">
        <w:t>are</w:t>
      </w:r>
      <w:r w:rsidR="001834D5">
        <w:t xml:space="preserve"> </w:t>
      </w:r>
      <w:r w:rsidRPr="009748CC">
        <w:t>visibly</w:t>
      </w:r>
      <w:r w:rsidR="001834D5">
        <w:t xml:space="preserve"> </w:t>
      </w:r>
      <w:r w:rsidRPr="009748CC">
        <w:t>soiled,</w:t>
      </w:r>
      <w:r w:rsidR="001834D5">
        <w:t xml:space="preserve"> </w:t>
      </w:r>
      <w:r w:rsidRPr="009748CC">
        <w:t>in</w:t>
      </w:r>
      <w:r w:rsidR="001834D5">
        <w:t xml:space="preserve"> </w:t>
      </w:r>
      <w:r w:rsidRPr="009748CC">
        <w:t>which</w:t>
      </w:r>
      <w:r w:rsidR="001834D5">
        <w:t xml:space="preserve"> </w:t>
      </w:r>
      <w:r w:rsidRPr="009748CC">
        <w:t>case</w:t>
      </w:r>
      <w:r w:rsidR="001834D5">
        <w:t xml:space="preserve"> </w:t>
      </w:r>
      <w:r w:rsidRPr="009748CC">
        <w:t>handwashing</w:t>
      </w:r>
      <w:r w:rsidR="001834D5">
        <w:t xml:space="preserve"> </w:t>
      </w:r>
      <w:r w:rsidRPr="009748CC">
        <w:t>with</w:t>
      </w:r>
      <w:r w:rsidR="001834D5">
        <w:t xml:space="preserve"> </w:t>
      </w:r>
      <w:r w:rsidRPr="009748CC">
        <w:t>soap</w:t>
      </w:r>
      <w:r w:rsidR="001834D5">
        <w:t xml:space="preserve"> </w:t>
      </w:r>
      <w:r w:rsidRPr="009748CC">
        <w:t>and</w:t>
      </w:r>
      <w:r w:rsidR="001834D5">
        <w:t xml:space="preserve"> </w:t>
      </w:r>
      <w:r w:rsidRPr="009748CC">
        <w:t>water</w:t>
      </w:r>
      <w:r w:rsidR="001834D5">
        <w:t xml:space="preserve"> </w:t>
      </w:r>
      <w:r w:rsidRPr="009748CC">
        <w:t>is</w:t>
      </w:r>
      <w:r w:rsidR="001834D5">
        <w:t xml:space="preserve"> </w:t>
      </w:r>
      <w:r w:rsidRPr="009748CC">
        <w:t>preferred.</w:t>
      </w:r>
    </w:p>
    <w:p w14:paraId="0AF37FEA" w14:textId="16E1BC1B" w:rsidR="00D21FA4" w:rsidRPr="009748CC" w:rsidRDefault="00D21FA4" w:rsidP="000C29BE">
      <w:pPr>
        <w:pStyle w:val="Heading4"/>
      </w:pPr>
      <w:r w:rsidRPr="009748CC">
        <w:t>Other</w:t>
      </w:r>
      <w:r w:rsidR="001834D5">
        <w:t xml:space="preserve"> </w:t>
      </w:r>
      <w:r w:rsidRPr="009748CC">
        <w:t>organisms</w:t>
      </w:r>
    </w:p>
    <w:p w14:paraId="3A7EDB45" w14:textId="1B1D6697" w:rsidR="00D21FA4" w:rsidRPr="009748CC" w:rsidRDefault="00D21FA4" w:rsidP="00D21FA4">
      <w:r w:rsidRPr="009748CC">
        <w:t>Alcohol</w:t>
      </w:r>
      <w:r w:rsidR="001834D5">
        <w:t xml:space="preserve"> </w:t>
      </w:r>
      <w:r w:rsidRPr="009748CC">
        <w:t>has</w:t>
      </w:r>
      <w:r w:rsidR="001834D5">
        <w:t xml:space="preserve"> </w:t>
      </w:r>
      <w:r w:rsidRPr="009748CC">
        <w:t>poor</w:t>
      </w:r>
      <w:r w:rsidR="001834D5">
        <w:t xml:space="preserve"> </w:t>
      </w:r>
      <w:r w:rsidRPr="009748CC">
        <w:t>activity</w:t>
      </w:r>
      <w:r w:rsidR="001834D5">
        <w:t xml:space="preserve"> </w:t>
      </w:r>
      <w:r w:rsidRPr="009748CC">
        <w:t>against</w:t>
      </w:r>
      <w:r w:rsidR="001834D5">
        <w:t xml:space="preserve"> </w:t>
      </w:r>
      <w:r w:rsidRPr="009748CC">
        <w:t>tropical</w:t>
      </w:r>
      <w:r w:rsidR="001834D5">
        <w:t xml:space="preserve"> </w:t>
      </w:r>
      <w:r w:rsidRPr="009748CC">
        <w:t>parasites</w:t>
      </w:r>
      <w:r w:rsidR="001834D5">
        <w:t xml:space="preserve"> </w:t>
      </w:r>
      <w:r w:rsidRPr="009748CC">
        <w:t>and</w:t>
      </w:r>
      <w:r w:rsidR="001834D5">
        <w:t xml:space="preserve"> </w:t>
      </w:r>
      <w:r w:rsidRPr="009748CC">
        <w:t>protozoan</w:t>
      </w:r>
      <w:r w:rsidR="001834D5">
        <w:t xml:space="preserve"> </w:t>
      </w:r>
      <w:r w:rsidRPr="009748CC">
        <w:t>oocysts.</w:t>
      </w:r>
      <w:r w:rsidR="001834D5">
        <w:t xml:space="preserve"> </w:t>
      </w:r>
      <w:r w:rsidRPr="009748CC">
        <w:t>Hand</w:t>
      </w:r>
      <w:r w:rsidR="001834D5">
        <w:t xml:space="preserve"> </w:t>
      </w:r>
      <w:r w:rsidRPr="009748CC">
        <w:t>washing</w:t>
      </w:r>
      <w:r w:rsidR="001834D5">
        <w:t xml:space="preserve"> </w:t>
      </w:r>
      <w:r>
        <w:t>with</w:t>
      </w:r>
      <w:r w:rsidR="001834D5">
        <w:t xml:space="preserve"> </w:t>
      </w:r>
      <w:r w:rsidRPr="009748CC">
        <w:t>soap</w:t>
      </w:r>
      <w:r w:rsidR="001834D5">
        <w:t xml:space="preserve"> </w:t>
      </w:r>
      <w:r w:rsidRPr="009748CC">
        <w:t>and</w:t>
      </w:r>
      <w:r w:rsidR="001834D5">
        <w:t xml:space="preserve"> </w:t>
      </w:r>
      <w:r w:rsidRPr="009748CC">
        <w:t>water</w:t>
      </w:r>
      <w:r w:rsidR="001834D5">
        <w:t xml:space="preserve"> </w:t>
      </w:r>
      <w:r w:rsidRPr="009748CC">
        <w:t>is</w:t>
      </w:r>
      <w:r w:rsidR="001834D5">
        <w:t xml:space="preserve"> </w:t>
      </w:r>
      <w:r w:rsidRPr="009748CC">
        <w:t>preferred.</w:t>
      </w:r>
    </w:p>
    <w:p w14:paraId="2F3ACF83" w14:textId="07297750" w:rsidR="000812EF" w:rsidRDefault="000812EF" w:rsidP="00C55B1A">
      <w:pPr>
        <w:pStyle w:val="Heading2"/>
      </w:pPr>
      <w:bookmarkStart w:id="60" w:name="_Toc137996057"/>
      <w:bookmarkStart w:id="61" w:name="_Toc139009144"/>
      <w:bookmarkStart w:id="62" w:name="_Toc140568290"/>
      <w:bookmarkStart w:id="63" w:name="_Hlk134901192"/>
      <w:r w:rsidRPr="000812EF">
        <w:t>Product</w:t>
      </w:r>
      <w:r w:rsidR="001834D5">
        <w:t xml:space="preserve"> </w:t>
      </w:r>
      <w:r>
        <w:t>s</w:t>
      </w:r>
      <w:r w:rsidRPr="000812EF">
        <w:t>election</w:t>
      </w:r>
      <w:r w:rsidR="001834D5">
        <w:t xml:space="preserve"> </w:t>
      </w:r>
      <w:r w:rsidR="00C55B1A">
        <w:t>and</w:t>
      </w:r>
      <w:r w:rsidR="001834D5">
        <w:t xml:space="preserve"> </w:t>
      </w:r>
      <w:r w:rsidR="00C55B1A">
        <w:t>placement</w:t>
      </w:r>
      <w:bookmarkEnd w:id="60"/>
      <w:bookmarkEnd w:id="61"/>
      <w:bookmarkEnd w:id="62"/>
    </w:p>
    <w:p w14:paraId="5F7B9444" w14:textId="22919F95" w:rsidR="00C55B1A" w:rsidRPr="00C55B1A" w:rsidRDefault="00C55B1A" w:rsidP="00C55B1A">
      <w:pPr>
        <w:pStyle w:val="Heading3"/>
      </w:pPr>
      <w:r>
        <w:t>Product</w:t>
      </w:r>
      <w:r w:rsidR="001834D5">
        <w:t xml:space="preserve"> </w:t>
      </w:r>
      <w:r>
        <w:t>selection</w:t>
      </w:r>
    </w:p>
    <w:p w14:paraId="44E8B0C3" w14:textId="148BDC9F" w:rsidR="00716129" w:rsidRDefault="000C29BE" w:rsidP="00AD4657">
      <w:pPr>
        <w:pStyle w:val="Normal-beforebullets"/>
      </w:pPr>
      <w:r>
        <w:t xml:space="preserve">Choosing </w:t>
      </w:r>
      <w:r w:rsidR="00716129">
        <w:t>alcohol-based</w:t>
      </w:r>
      <w:r w:rsidR="001834D5">
        <w:t xml:space="preserve"> </w:t>
      </w:r>
      <w:r w:rsidR="00716129">
        <w:t>hand</w:t>
      </w:r>
      <w:r w:rsidR="001834D5">
        <w:t xml:space="preserve"> </w:t>
      </w:r>
      <w:r w:rsidR="00716129" w:rsidRPr="005458DC">
        <w:t>rub</w:t>
      </w:r>
      <w:r w:rsidR="001834D5">
        <w:t xml:space="preserve"> </w:t>
      </w:r>
      <w:r w:rsidR="00716129">
        <w:t>products</w:t>
      </w:r>
      <w:r w:rsidR="001834D5">
        <w:t xml:space="preserve"> </w:t>
      </w:r>
      <w:r w:rsidR="00716129">
        <w:t>is</w:t>
      </w:r>
      <w:r w:rsidR="001834D5">
        <w:t xml:space="preserve"> </w:t>
      </w:r>
      <w:r w:rsidR="00716129">
        <w:t>the</w:t>
      </w:r>
      <w:r w:rsidR="001834D5">
        <w:t xml:space="preserve"> </w:t>
      </w:r>
      <w:r w:rsidR="00716129">
        <w:t>responsibility</w:t>
      </w:r>
      <w:r w:rsidR="001834D5">
        <w:t xml:space="preserve"> </w:t>
      </w:r>
      <w:r w:rsidR="00716129">
        <w:t>of</w:t>
      </w:r>
      <w:r w:rsidR="001834D5">
        <w:t xml:space="preserve"> </w:t>
      </w:r>
      <w:r w:rsidR="00716129">
        <w:t>individual</w:t>
      </w:r>
      <w:r w:rsidR="001834D5">
        <w:t xml:space="preserve"> </w:t>
      </w:r>
      <w:r w:rsidR="00716129">
        <w:t>health</w:t>
      </w:r>
      <w:r w:rsidR="001834D5">
        <w:t xml:space="preserve"> </w:t>
      </w:r>
      <w:r w:rsidR="00716129">
        <w:t>service</w:t>
      </w:r>
      <w:r w:rsidR="001834D5">
        <w:t xml:space="preserve"> </w:t>
      </w:r>
      <w:r w:rsidR="001B2BA6">
        <w:t>facilitie</w:t>
      </w:r>
      <w:r w:rsidR="00716129">
        <w:t>s.</w:t>
      </w:r>
      <w:r w:rsidR="001834D5">
        <w:t xml:space="preserve"> </w:t>
      </w:r>
      <w:r w:rsidR="00716129">
        <w:t>It</w:t>
      </w:r>
      <w:r w:rsidR="001834D5">
        <w:t xml:space="preserve"> </w:t>
      </w:r>
      <w:r w:rsidR="00716129">
        <w:t>is</w:t>
      </w:r>
      <w:r w:rsidR="001834D5">
        <w:t xml:space="preserve"> </w:t>
      </w:r>
      <w:r w:rsidR="00716129">
        <w:t>recommended</w:t>
      </w:r>
      <w:r w:rsidR="001834D5">
        <w:t xml:space="preserve"> </w:t>
      </w:r>
      <w:r w:rsidR="00716129">
        <w:t>that</w:t>
      </w:r>
      <w:r w:rsidR="001834D5">
        <w:t xml:space="preserve"> </w:t>
      </w:r>
      <w:r w:rsidR="00716129">
        <w:t>alcohol-based</w:t>
      </w:r>
      <w:r w:rsidR="001834D5">
        <w:t xml:space="preserve"> </w:t>
      </w:r>
      <w:r w:rsidR="00716129">
        <w:t>hand</w:t>
      </w:r>
      <w:r w:rsidR="001834D5">
        <w:t xml:space="preserve"> </w:t>
      </w:r>
      <w:r w:rsidR="00716129">
        <w:t>rub</w:t>
      </w:r>
      <w:r w:rsidR="001834D5">
        <w:t xml:space="preserve"> </w:t>
      </w:r>
      <w:r w:rsidR="00716129">
        <w:t>products:</w:t>
      </w:r>
    </w:p>
    <w:p w14:paraId="0BFC2CFC" w14:textId="4D2BE358" w:rsidR="00716129" w:rsidRDefault="00172FA1" w:rsidP="000C29BE">
      <w:pPr>
        <w:pStyle w:val="Bulletlist"/>
      </w:pPr>
      <w:r>
        <w:t>m</w:t>
      </w:r>
      <w:r w:rsidR="00716129">
        <w:t>eet</w:t>
      </w:r>
      <w:r w:rsidR="001834D5">
        <w:t xml:space="preserve"> </w:t>
      </w:r>
      <w:r w:rsidR="00716129">
        <w:t>the</w:t>
      </w:r>
      <w:r w:rsidR="001834D5">
        <w:t xml:space="preserve"> </w:t>
      </w:r>
      <w:r w:rsidR="00716129">
        <w:t>EN1500</w:t>
      </w:r>
      <w:r w:rsidR="001834D5">
        <w:t xml:space="preserve"> </w:t>
      </w:r>
      <w:r w:rsidR="00716129">
        <w:t>testing</w:t>
      </w:r>
      <w:r w:rsidR="001834D5">
        <w:t xml:space="preserve"> </w:t>
      </w:r>
      <w:r w:rsidR="00716129">
        <w:t>standard</w:t>
      </w:r>
      <w:r w:rsidR="001834D5">
        <w:t xml:space="preserve"> </w:t>
      </w:r>
      <w:r w:rsidR="00716129">
        <w:t>for</w:t>
      </w:r>
      <w:r w:rsidR="001834D5">
        <w:t xml:space="preserve"> </w:t>
      </w:r>
      <w:r w:rsidR="00CB4ED4">
        <w:t>the</w:t>
      </w:r>
      <w:r w:rsidR="001834D5">
        <w:t xml:space="preserve"> </w:t>
      </w:r>
      <w:r w:rsidR="00716129">
        <w:t>bactericidal</w:t>
      </w:r>
      <w:r w:rsidR="001834D5">
        <w:t xml:space="preserve"> </w:t>
      </w:r>
      <w:r w:rsidR="00716129">
        <w:t>effect</w:t>
      </w:r>
    </w:p>
    <w:p w14:paraId="39BA7563" w14:textId="2FF2A493" w:rsidR="00716129" w:rsidRDefault="00172FA1" w:rsidP="000C29BE">
      <w:pPr>
        <w:pStyle w:val="Bulletlist"/>
      </w:pPr>
      <w:r>
        <w:t>h</w:t>
      </w:r>
      <w:r w:rsidR="00716129">
        <w:t>ave</w:t>
      </w:r>
      <w:r w:rsidR="001834D5">
        <w:t xml:space="preserve"> </w:t>
      </w:r>
      <w:r w:rsidR="00716129">
        <w:t>Therapeutic</w:t>
      </w:r>
      <w:r w:rsidR="001834D5">
        <w:t xml:space="preserve"> </w:t>
      </w:r>
      <w:r w:rsidR="00716129">
        <w:t>Goods</w:t>
      </w:r>
      <w:r w:rsidR="001834D5">
        <w:t xml:space="preserve"> </w:t>
      </w:r>
      <w:r w:rsidR="00716129">
        <w:t>Administration</w:t>
      </w:r>
      <w:r w:rsidR="001834D5">
        <w:t xml:space="preserve"> </w:t>
      </w:r>
      <w:r w:rsidR="00716129">
        <w:t>(TGA)</w:t>
      </w:r>
      <w:r w:rsidR="001834D5">
        <w:t xml:space="preserve"> </w:t>
      </w:r>
      <w:r w:rsidR="00716129">
        <w:t>approval</w:t>
      </w:r>
      <w:r w:rsidR="001834D5">
        <w:t xml:space="preserve"> </w:t>
      </w:r>
      <w:r w:rsidR="00716129">
        <w:t>as</w:t>
      </w:r>
      <w:r w:rsidR="001834D5">
        <w:t xml:space="preserve"> </w:t>
      </w:r>
      <w:r w:rsidR="00716129">
        <w:t>a</w:t>
      </w:r>
      <w:r w:rsidR="001834D5">
        <w:t xml:space="preserve"> </w:t>
      </w:r>
      <w:r w:rsidR="00716129">
        <w:t>hand</w:t>
      </w:r>
      <w:r w:rsidR="001834D5">
        <w:t xml:space="preserve"> </w:t>
      </w:r>
      <w:r w:rsidR="00716129">
        <w:t>hygiene</w:t>
      </w:r>
      <w:r w:rsidR="001834D5">
        <w:t xml:space="preserve"> </w:t>
      </w:r>
      <w:r w:rsidR="00716129">
        <w:t>product</w:t>
      </w:r>
      <w:r w:rsidR="001834D5">
        <w:t xml:space="preserve"> </w:t>
      </w:r>
      <w:r w:rsidR="00716129">
        <w:t>for</w:t>
      </w:r>
      <w:r w:rsidR="001834D5">
        <w:t xml:space="preserve"> </w:t>
      </w:r>
      <w:r w:rsidR="00716129">
        <w:t>a</w:t>
      </w:r>
      <w:r w:rsidR="001834D5">
        <w:t xml:space="preserve"> </w:t>
      </w:r>
      <w:r w:rsidR="00716129">
        <w:t>healthcare</w:t>
      </w:r>
      <w:r w:rsidR="001834D5">
        <w:t xml:space="preserve"> </w:t>
      </w:r>
      <w:r w:rsidR="00716129">
        <w:t>setting.</w:t>
      </w:r>
    </w:p>
    <w:p w14:paraId="41361DC6" w14:textId="71A60A51" w:rsidR="00716129" w:rsidRDefault="00716129" w:rsidP="00AD4657">
      <w:pPr>
        <w:pStyle w:val="Normal-beforebullets"/>
      </w:pPr>
      <w:r>
        <w:t>Other</w:t>
      </w:r>
      <w:r w:rsidR="001834D5">
        <w:t xml:space="preserve"> </w:t>
      </w:r>
      <w:r>
        <w:t>factors</w:t>
      </w:r>
      <w:r w:rsidR="001834D5">
        <w:t xml:space="preserve"> </w:t>
      </w:r>
      <w:r w:rsidR="000C29BE">
        <w:t>to consider</w:t>
      </w:r>
      <w:r w:rsidR="001834D5">
        <w:t xml:space="preserve"> </w:t>
      </w:r>
      <w:r w:rsidR="000C29BE">
        <w:t>are:</w:t>
      </w:r>
    </w:p>
    <w:p w14:paraId="23627A0E" w14:textId="376A018C" w:rsidR="00716129" w:rsidRDefault="00172FA1" w:rsidP="000C29BE">
      <w:pPr>
        <w:pStyle w:val="Bulletlist"/>
      </w:pPr>
      <w:r>
        <w:t>d</w:t>
      </w:r>
      <w:r w:rsidR="00716129">
        <w:t>ermal</w:t>
      </w:r>
      <w:r w:rsidR="001834D5">
        <w:t xml:space="preserve"> </w:t>
      </w:r>
      <w:r w:rsidR="00716129">
        <w:t>tolerance</w:t>
      </w:r>
    </w:p>
    <w:p w14:paraId="30391FAB" w14:textId="6EA9979B" w:rsidR="00716129" w:rsidRDefault="00172FA1" w:rsidP="000C29BE">
      <w:pPr>
        <w:pStyle w:val="Bulletlist"/>
      </w:pPr>
      <w:r>
        <w:t>a</w:t>
      </w:r>
      <w:r w:rsidR="00716129">
        <w:t>esthetic</w:t>
      </w:r>
      <w:r w:rsidR="001834D5">
        <w:t xml:space="preserve"> </w:t>
      </w:r>
      <w:r w:rsidR="00716129">
        <w:t>preferences</w:t>
      </w:r>
      <w:r w:rsidR="001834D5">
        <w:t xml:space="preserve"> </w:t>
      </w:r>
      <w:r w:rsidR="00716129">
        <w:t>such</w:t>
      </w:r>
      <w:r w:rsidR="001834D5">
        <w:t xml:space="preserve"> </w:t>
      </w:r>
      <w:r w:rsidR="00716129">
        <w:t>as</w:t>
      </w:r>
      <w:r w:rsidR="001834D5">
        <w:t xml:space="preserve"> </w:t>
      </w:r>
      <w:r w:rsidR="00716129">
        <w:t>fragrance,</w:t>
      </w:r>
      <w:r w:rsidR="001834D5">
        <w:t xml:space="preserve"> </w:t>
      </w:r>
      <w:r w:rsidR="00716129">
        <w:t>colour,</w:t>
      </w:r>
      <w:r w:rsidR="001834D5">
        <w:t xml:space="preserve"> </w:t>
      </w:r>
      <w:r w:rsidR="002A3F7F">
        <w:t>texture,</w:t>
      </w:r>
      <w:r w:rsidR="001834D5">
        <w:t xml:space="preserve"> </w:t>
      </w:r>
      <w:r w:rsidR="00716129">
        <w:t>and</w:t>
      </w:r>
      <w:r w:rsidR="001834D5">
        <w:t xml:space="preserve"> </w:t>
      </w:r>
      <w:r w:rsidR="00716129">
        <w:t>ease</w:t>
      </w:r>
      <w:r w:rsidR="001834D5">
        <w:t xml:space="preserve"> </w:t>
      </w:r>
      <w:r w:rsidR="00716129">
        <w:t>of</w:t>
      </w:r>
      <w:r w:rsidR="001834D5">
        <w:t xml:space="preserve"> </w:t>
      </w:r>
      <w:r w:rsidR="00716129">
        <w:t>use</w:t>
      </w:r>
    </w:p>
    <w:p w14:paraId="7E32020F" w14:textId="55B9F9CC" w:rsidR="00716129" w:rsidRDefault="00172FA1" w:rsidP="000C29BE">
      <w:pPr>
        <w:pStyle w:val="Bulletlist"/>
      </w:pPr>
      <w:r>
        <w:t>p</w:t>
      </w:r>
      <w:r w:rsidR="00716129">
        <w:t>ractical</w:t>
      </w:r>
      <w:r w:rsidR="001834D5">
        <w:t xml:space="preserve"> </w:t>
      </w:r>
      <w:r w:rsidR="00716129">
        <w:t>considerations</w:t>
      </w:r>
      <w:r w:rsidR="001834D5">
        <w:t xml:space="preserve"> </w:t>
      </w:r>
      <w:r w:rsidR="00716129">
        <w:t>such</w:t>
      </w:r>
      <w:r w:rsidR="001834D5">
        <w:t xml:space="preserve"> </w:t>
      </w:r>
      <w:r w:rsidR="00716129">
        <w:t>as</w:t>
      </w:r>
      <w:r w:rsidR="001834D5">
        <w:t xml:space="preserve"> </w:t>
      </w:r>
      <w:r w:rsidR="00716129">
        <w:t>availability,</w:t>
      </w:r>
      <w:r w:rsidR="001834D5">
        <w:t xml:space="preserve"> </w:t>
      </w:r>
      <w:r w:rsidR="00716129">
        <w:t>convenience</w:t>
      </w:r>
      <w:r w:rsidR="001834D5">
        <w:t xml:space="preserve"> </w:t>
      </w:r>
      <w:r w:rsidR="00716129">
        <w:t>and</w:t>
      </w:r>
      <w:r w:rsidR="001834D5">
        <w:t xml:space="preserve"> </w:t>
      </w:r>
      <w:r w:rsidR="00716129">
        <w:t>functioning</w:t>
      </w:r>
      <w:r w:rsidR="001834D5">
        <w:t xml:space="preserve"> </w:t>
      </w:r>
      <w:r w:rsidR="00716129">
        <w:t>of</w:t>
      </w:r>
      <w:r w:rsidR="001834D5">
        <w:t xml:space="preserve"> </w:t>
      </w:r>
      <w:r w:rsidR="00716129">
        <w:t>dispenser</w:t>
      </w:r>
      <w:r w:rsidR="00CB4ED4">
        <w:t>s</w:t>
      </w:r>
      <w:r w:rsidR="00716129">
        <w:t>,</w:t>
      </w:r>
      <w:r w:rsidR="001834D5">
        <w:t xml:space="preserve"> </w:t>
      </w:r>
      <w:r w:rsidR="00716129">
        <w:t>and</w:t>
      </w:r>
      <w:r w:rsidR="001834D5">
        <w:t xml:space="preserve"> </w:t>
      </w:r>
      <w:r w:rsidR="00716129">
        <w:t>ability</w:t>
      </w:r>
      <w:r w:rsidR="001834D5">
        <w:t xml:space="preserve"> </w:t>
      </w:r>
      <w:r w:rsidR="00716129">
        <w:t>to</w:t>
      </w:r>
      <w:r w:rsidR="001834D5">
        <w:t xml:space="preserve"> </w:t>
      </w:r>
      <w:r w:rsidR="00716129">
        <w:t>prevent</w:t>
      </w:r>
      <w:r w:rsidR="001834D5">
        <w:t xml:space="preserve"> </w:t>
      </w:r>
      <w:r w:rsidR="00716129">
        <w:t>contamination</w:t>
      </w:r>
    </w:p>
    <w:p w14:paraId="41DFCFD1" w14:textId="7084D406" w:rsidR="00716129" w:rsidRDefault="00172FA1" w:rsidP="000C29BE">
      <w:pPr>
        <w:pStyle w:val="Bulletlist"/>
      </w:pPr>
      <w:r>
        <w:t>c</w:t>
      </w:r>
      <w:r w:rsidR="00716129">
        <w:t>ost.</w:t>
      </w:r>
    </w:p>
    <w:bookmarkEnd w:id="63"/>
    <w:p w14:paraId="46FED3E1" w14:textId="77777777" w:rsidR="00B55FEA" w:rsidRPr="00B55FEA" w:rsidRDefault="00B55FEA" w:rsidP="00B55FEA">
      <w:r w:rsidRPr="00B55FEA">
        <w:br w:type="page"/>
      </w:r>
    </w:p>
    <w:p w14:paraId="3C7BCBBF" w14:textId="01F59FC4" w:rsidR="000812EF" w:rsidRPr="000812EF" w:rsidRDefault="000812EF" w:rsidP="00C55B1A">
      <w:pPr>
        <w:pStyle w:val="Heading3"/>
      </w:pPr>
      <w:r w:rsidRPr="000812EF">
        <w:lastRenderedPageBreak/>
        <w:t>Product</w:t>
      </w:r>
      <w:r w:rsidR="001834D5">
        <w:t xml:space="preserve"> </w:t>
      </w:r>
      <w:r w:rsidRPr="000812EF">
        <w:t>placement</w:t>
      </w:r>
    </w:p>
    <w:p w14:paraId="15856789" w14:textId="128E72A8" w:rsidR="00D6511E" w:rsidRPr="00D6511E" w:rsidRDefault="008A3D61" w:rsidP="00EC792F">
      <w:r>
        <w:t xml:space="preserve">Having </w:t>
      </w:r>
      <w:r w:rsidR="00D6511E" w:rsidRPr="00D6511E">
        <w:t>alcohol-based</w:t>
      </w:r>
      <w:r w:rsidR="001834D5">
        <w:t xml:space="preserve"> </w:t>
      </w:r>
      <w:r w:rsidR="00D6511E" w:rsidRPr="00D6511E">
        <w:t>hand</w:t>
      </w:r>
      <w:r w:rsidR="001834D5">
        <w:t xml:space="preserve"> </w:t>
      </w:r>
      <w:r w:rsidR="00D6511E" w:rsidRPr="005458DC">
        <w:t>rub</w:t>
      </w:r>
      <w:r w:rsidR="001834D5">
        <w:t xml:space="preserve"> </w:t>
      </w:r>
      <w:r w:rsidR="00D6511E" w:rsidRPr="00D6511E">
        <w:t>available</w:t>
      </w:r>
      <w:r w:rsidR="001834D5">
        <w:t xml:space="preserve"> </w:t>
      </w:r>
      <w:r w:rsidR="00D6511E" w:rsidRPr="00D6511E">
        <w:t>at</w:t>
      </w:r>
      <w:r w:rsidR="001834D5">
        <w:t xml:space="preserve"> </w:t>
      </w:r>
      <w:r w:rsidR="00D6511E" w:rsidRPr="00D6511E">
        <w:t>the</w:t>
      </w:r>
      <w:r w:rsidR="001834D5">
        <w:t xml:space="preserve"> </w:t>
      </w:r>
      <w:r w:rsidR="00D6511E" w:rsidRPr="00D6511E">
        <w:t>point</w:t>
      </w:r>
      <w:r w:rsidR="001834D5">
        <w:t xml:space="preserve"> </w:t>
      </w:r>
      <w:r w:rsidR="00D6511E" w:rsidRPr="00D6511E">
        <w:t>of</w:t>
      </w:r>
      <w:r w:rsidR="001834D5">
        <w:t xml:space="preserve"> </w:t>
      </w:r>
      <w:r w:rsidR="00D6511E" w:rsidRPr="00D6511E">
        <w:t>care</w:t>
      </w:r>
      <w:r w:rsidR="001834D5">
        <w:t xml:space="preserve"> </w:t>
      </w:r>
      <w:r w:rsidR="00D6511E" w:rsidRPr="00D6511E">
        <w:t>improves</w:t>
      </w:r>
      <w:r w:rsidR="001834D5">
        <w:t xml:space="preserve"> </w:t>
      </w:r>
      <w:r w:rsidR="00D6511E" w:rsidRPr="00D6511E">
        <w:t>hand</w:t>
      </w:r>
      <w:r w:rsidR="001834D5">
        <w:t xml:space="preserve"> </w:t>
      </w:r>
      <w:r w:rsidR="00D6511E" w:rsidRPr="00D6511E">
        <w:t>hygiene</w:t>
      </w:r>
      <w:r w:rsidR="001834D5">
        <w:t xml:space="preserve"> </w:t>
      </w:r>
      <w:r w:rsidR="00D6511E" w:rsidRPr="00D6511E">
        <w:t>compliance.</w:t>
      </w:r>
      <w:r w:rsidR="000C29BE">
        <w:t xml:space="preserve"> </w:t>
      </w:r>
      <w:r w:rsidR="00101CD5" w:rsidRPr="00A02CA5">
        <w:t xml:space="preserve">Alcohol-based hand </w:t>
      </w:r>
      <w:r w:rsidR="00101CD5" w:rsidRPr="005458DC">
        <w:t>rub</w:t>
      </w:r>
      <w:r w:rsidR="00101CD5" w:rsidRPr="00A02CA5">
        <w:t xml:space="preserve"> </w:t>
      </w:r>
      <w:r w:rsidR="00D6511E" w:rsidRPr="00D6511E">
        <w:t>should</w:t>
      </w:r>
      <w:r w:rsidR="001834D5">
        <w:t xml:space="preserve"> </w:t>
      </w:r>
      <w:r w:rsidR="00D6511E" w:rsidRPr="00D6511E">
        <w:t>be</w:t>
      </w:r>
      <w:r w:rsidR="001834D5">
        <w:t xml:space="preserve"> </w:t>
      </w:r>
      <w:r w:rsidR="00D6511E" w:rsidRPr="00D6511E">
        <w:t>easily</w:t>
      </w:r>
      <w:r w:rsidR="001834D5">
        <w:t xml:space="preserve"> </w:t>
      </w:r>
      <w:r w:rsidR="00D6511E" w:rsidRPr="00D6511E">
        <w:t>accessible</w:t>
      </w:r>
      <w:r>
        <w:t xml:space="preserve"> –</w:t>
      </w:r>
      <w:r w:rsidR="001834D5">
        <w:t xml:space="preserve"> </w:t>
      </w:r>
      <w:r w:rsidR="00D6511E" w:rsidRPr="00D6511E">
        <w:t>generally</w:t>
      </w:r>
      <w:r w:rsidR="001834D5">
        <w:t xml:space="preserve"> </w:t>
      </w:r>
      <w:r w:rsidR="00D6511E" w:rsidRPr="00D6511E">
        <w:t>within</w:t>
      </w:r>
      <w:r w:rsidR="001834D5">
        <w:t xml:space="preserve"> </w:t>
      </w:r>
      <w:r w:rsidR="00D6511E" w:rsidRPr="00D6511E">
        <w:t>arm's</w:t>
      </w:r>
      <w:r w:rsidR="001834D5">
        <w:t xml:space="preserve"> </w:t>
      </w:r>
      <w:r w:rsidR="00D6511E" w:rsidRPr="00D6511E">
        <w:t>reach</w:t>
      </w:r>
      <w:r w:rsidR="001834D5">
        <w:t xml:space="preserve"> </w:t>
      </w:r>
      <w:r w:rsidR="00D6511E" w:rsidRPr="00D6511E">
        <w:t>of</w:t>
      </w:r>
      <w:r w:rsidR="001834D5">
        <w:t xml:space="preserve"> </w:t>
      </w:r>
      <w:r w:rsidR="00D6511E" w:rsidRPr="00D6511E">
        <w:t>where</w:t>
      </w:r>
      <w:r w:rsidR="001834D5">
        <w:t xml:space="preserve"> </w:t>
      </w:r>
      <w:r w:rsidR="00D6511E" w:rsidRPr="00D6511E">
        <w:t>patient</w:t>
      </w:r>
      <w:r w:rsidR="001834D5">
        <w:t xml:space="preserve"> </w:t>
      </w:r>
      <w:r w:rsidR="00D6511E" w:rsidRPr="00D6511E">
        <w:t>care</w:t>
      </w:r>
      <w:r w:rsidR="001834D5">
        <w:t xml:space="preserve"> </w:t>
      </w:r>
      <w:r w:rsidR="00D6511E" w:rsidRPr="00D6511E">
        <w:t>or</w:t>
      </w:r>
      <w:r w:rsidR="001834D5">
        <w:t xml:space="preserve"> </w:t>
      </w:r>
      <w:r w:rsidR="00D6511E" w:rsidRPr="00D6511E">
        <w:t>treatment</w:t>
      </w:r>
      <w:r w:rsidR="001834D5">
        <w:t xml:space="preserve"> </w:t>
      </w:r>
      <w:r w:rsidR="00D6511E" w:rsidRPr="00D6511E">
        <w:t>is</w:t>
      </w:r>
      <w:r w:rsidR="001834D5">
        <w:t xml:space="preserve"> </w:t>
      </w:r>
      <w:r w:rsidR="00D6511E" w:rsidRPr="00D6511E">
        <w:t>taking</w:t>
      </w:r>
      <w:r w:rsidR="001834D5">
        <w:t xml:space="preserve"> </w:t>
      </w:r>
      <w:r w:rsidR="00172FA1" w:rsidRPr="00D6511E">
        <w:t>place</w:t>
      </w:r>
      <w:r w:rsidR="001834D5">
        <w:t xml:space="preserve"> </w:t>
      </w:r>
      <w:r>
        <w:t>– an</w:t>
      </w:r>
      <w:r w:rsidR="00172FA1">
        <w:t>d</w:t>
      </w:r>
      <w:r w:rsidR="001834D5">
        <w:t xml:space="preserve"> </w:t>
      </w:r>
      <w:r w:rsidR="00172FA1">
        <w:t>be</w:t>
      </w:r>
      <w:r w:rsidR="001834D5">
        <w:t xml:space="preserve"> </w:t>
      </w:r>
      <w:r w:rsidR="00172FA1">
        <w:t>placed</w:t>
      </w:r>
      <w:r w:rsidR="001834D5">
        <w:t xml:space="preserve"> </w:t>
      </w:r>
      <w:r w:rsidR="00172FA1">
        <w:t>in</w:t>
      </w:r>
      <w:r w:rsidR="001834D5">
        <w:t xml:space="preserve"> </w:t>
      </w:r>
      <w:r w:rsidR="00172FA1">
        <w:t>consistent</w:t>
      </w:r>
      <w:r w:rsidR="001834D5">
        <w:t xml:space="preserve"> </w:t>
      </w:r>
      <w:r w:rsidR="00172FA1">
        <w:t>locations</w:t>
      </w:r>
      <w:r w:rsidR="001834D5">
        <w:t xml:space="preserve"> </w:t>
      </w:r>
      <w:r w:rsidR="00172FA1">
        <w:t>throughout</w:t>
      </w:r>
      <w:r w:rsidR="001834D5">
        <w:t xml:space="preserve"> </w:t>
      </w:r>
      <w:r w:rsidR="00172FA1">
        <w:t>a</w:t>
      </w:r>
      <w:r w:rsidR="001834D5">
        <w:t xml:space="preserve"> </w:t>
      </w:r>
      <w:r w:rsidR="00172FA1">
        <w:t>health</w:t>
      </w:r>
      <w:r w:rsidR="001B2BA6">
        <w:t xml:space="preserve"> service</w:t>
      </w:r>
      <w:r w:rsidR="001834D5">
        <w:t xml:space="preserve"> </w:t>
      </w:r>
      <w:r w:rsidR="00172FA1">
        <w:t>facility</w:t>
      </w:r>
      <w:r w:rsidR="00D6511E" w:rsidRPr="00D6511E">
        <w:t>.</w:t>
      </w:r>
    </w:p>
    <w:p w14:paraId="39E1BB60" w14:textId="0F6B8274" w:rsidR="00D6511E" w:rsidRPr="00D6511E" w:rsidRDefault="00172FA1" w:rsidP="00F42BD6">
      <w:r w:rsidRPr="00172FA1">
        <w:t>Alcohol-based</w:t>
      </w:r>
      <w:r w:rsidR="001834D5">
        <w:t xml:space="preserve"> </w:t>
      </w:r>
      <w:r w:rsidRPr="00172FA1">
        <w:t>hand</w:t>
      </w:r>
      <w:r w:rsidR="001834D5">
        <w:t xml:space="preserve"> </w:t>
      </w:r>
      <w:r w:rsidRPr="005458DC">
        <w:t>rub</w:t>
      </w:r>
      <w:r w:rsidR="001834D5">
        <w:t xml:space="preserve"> </w:t>
      </w:r>
      <w:r>
        <w:t>d</w:t>
      </w:r>
      <w:r w:rsidR="00D6511E" w:rsidRPr="00D6511E">
        <w:t>ispensers</w:t>
      </w:r>
      <w:r w:rsidR="001834D5">
        <w:t xml:space="preserve"> </w:t>
      </w:r>
      <w:r w:rsidR="00D6511E" w:rsidRPr="00D6511E">
        <w:t>act</w:t>
      </w:r>
      <w:r w:rsidR="001834D5">
        <w:t xml:space="preserve"> </w:t>
      </w:r>
      <w:r w:rsidR="00D6511E" w:rsidRPr="00D6511E">
        <w:t>as</w:t>
      </w:r>
      <w:r w:rsidR="001834D5">
        <w:t xml:space="preserve"> </w:t>
      </w:r>
      <w:r w:rsidR="00D6511E" w:rsidRPr="00D6511E">
        <w:t>a</w:t>
      </w:r>
      <w:r w:rsidR="001834D5">
        <w:t xml:space="preserve"> </w:t>
      </w:r>
      <w:r w:rsidR="00D6511E" w:rsidRPr="00D6511E">
        <w:t>visual</w:t>
      </w:r>
      <w:r w:rsidR="001834D5">
        <w:t xml:space="preserve"> </w:t>
      </w:r>
      <w:r w:rsidR="00D6511E" w:rsidRPr="00D6511E">
        <w:t>cue</w:t>
      </w:r>
      <w:r w:rsidR="001834D5">
        <w:t xml:space="preserve"> </w:t>
      </w:r>
      <w:r w:rsidR="00D6511E" w:rsidRPr="00D6511E">
        <w:t>for</w:t>
      </w:r>
      <w:r w:rsidR="001834D5">
        <w:t xml:space="preserve"> </w:t>
      </w:r>
      <w:r w:rsidR="00D6511E" w:rsidRPr="00D6511E">
        <w:t>hand</w:t>
      </w:r>
      <w:r w:rsidR="001834D5">
        <w:t xml:space="preserve"> </w:t>
      </w:r>
      <w:r w:rsidR="00D6511E" w:rsidRPr="00D6511E">
        <w:t>hygiene</w:t>
      </w:r>
      <w:r w:rsidR="001834D5">
        <w:t xml:space="preserve"> </w:t>
      </w:r>
      <w:r>
        <w:t>practice</w:t>
      </w:r>
      <w:r w:rsidR="00D6511E" w:rsidRPr="00D6511E">
        <w:t>.</w:t>
      </w:r>
      <w:r w:rsidR="001834D5">
        <w:t xml:space="preserve"> </w:t>
      </w:r>
      <w:r w:rsidR="00130DBD">
        <w:t>Healthcare</w:t>
      </w:r>
      <w:r w:rsidR="001834D5">
        <w:t xml:space="preserve"> </w:t>
      </w:r>
      <w:r w:rsidR="00130DBD">
        <w:t>workers</w:t>
      </w:r>
      <w:r w:rsidR="001834D5">
        <w:t xml:space="preserve"> </w:t>
      </w:r>
      <w:r w:rsidR="008A3D61" w:rsidRPr="00D6511E">
        <w:t>generally</w:t>
      </w:r>
      <w:r w:rsidR="008A3D61">
        <w:t xml:space="preserve"> </w:t>
      </w:r>
      <w:r w:rsidR="008A3D61" w:rsidRPr="00D6511E">
        <w:t>best</w:t>
      </w:r>
      <w:r w:rsidR="008A3D61">
        <w:t xml:space="preserve"> </w:t>
      </w:r>
      <w:r w:rsidR="008A3D61" w:rsidRPr="00D6511E">
        <w:t>understand</w:t>
      </w:r>
      <w:r w:rsidR="008A3D61">
        <w:t xml:space="preserve"> </w:t>
      </w:r>
      <w:r w:rsidR="008A3D61" w:rsidRPr="00D6511E">
        <w:t>the</w:t>
      </w:r>
      <w:r w:rsidR="008A3D61">
        <w:t xml:space="preserve"> </w:t>
      </w:r>
      <w:r w:rsidR="008A3D61" w:rsidRPr="00D6511E">
        <w:t>workflow</w:t>
      </w:r>
      <w:r w:rsidR="008A3D61">
        <w:t xml:space="preserve"> </w:t>
      </w:r>
      <w:r w:rsidR="008A3D61" w:rsidRPr="00D6511E">
        <w:t>in</w:t>
      </w:r>
      <w:r w:rsidR="008A3D61">
        <w:t xml:space="preserve"> </w:t>
      </w:r>
      <w:r w:rsidR="008A3D61" w:rsidRPr="00D6511E">
        <w:t>their</w:t>
      </w:r>
      <w:r w:rsidR="008A3D61">
        <w:t xml:space="preserve"> </w:t>
      </w:r>
      <w:r w:rsidR="008A3D61" w:rsidRPr="00D6511E">
        <w:t>area</w:t>
      </w:r>
      <w:r w:rsidR="008A3D61">
        <w:t xml:space="preserve"> and</w:t>
      </w:r>
      <w:r w:rsidR="008A3D61" w:rsidRPr="00D6511E">
        <w:t xml:space="preserve"> </w:t>
      </w:r>
      <w:r w:rsidR="00D6511E" w:rsidRPr="00D6511E">
        <w:t>should</w:t>
      </w:r>
      <w:r w:rsidR="001834D5">
        <w:t xml:space="preserve"> </w:t>
      </w:r>
      <w:r w:rsidR="00D6511E" w:rsidRPr="00D6511E">
        <w:t>assist</w:t>
      </w:r>
      <w:r w:rsidR="001834D5">
        <w:t xml:space="preserve"> </w:t>
      </w:r>
      <w:r w:rsidR="00D6511E" w:rsidRPr="00D6511E">
        <w:t>with</w:t>
      </w:r>
      <w:r w:rsidR="001834D5">
        <w:t xml:space="preserve"> </w:t>
      </w:r>
      <w:r>
        <w:t>decisions</w:t>
      </w:r>
      <w:r w:rsidR="001834D5">
        <w:t xml:space="preserve"> </w:t>
      </w:r>
      <w:r>
        <w:t>about</w:t>
      </w:r>
      <w:r w:rsidR="001834D5">
        <w:t xml:space="preserve"> </w:t>
      </w:r>
      <w:r w:rsidR="00CB4ED4">
        <w:t>the</w:t>
      </w:r>
      <w:r w:rsidR="001834D5">
        <w:t xml:space="preserve"> </w:t>
      </w:r>
      <w:r w:rsidR="00D6511E" w:rsidRPr="00D6511E">
        <w:t>placement</w:t>
      </w:r>
      <w:r w:rsidR="001834D5">
        <w:t xml:space="preserve"> </w:t>
      </w:r>
      <w:r w:rsidR="00D6511E" w:rsidRPr="00D6511E">
        <w:t>of</w:t>
      </w:r>
      <w:r w:rsidR="001834D5">
        <w:t xml:space="preserve"> </w:t>
      </w:r>
      <w:r w:rsidR="00D6511E" w:rsidRPr="00D6511E">
        <w:t>alcohol-based</w:t>
      </w:r>
      <w:r w:rsidR="001834D5">
        <w:t xml:space="preserve"> </w:t>
      </w:r>
      <w:r w:rsidR="00D6511E" w:rsidRPr="00D6511E">
        <w:t>hand</w:t>
      </w:r>
      <w:r w:rsidR="001834D5">
        <w:t xml:space="preserve"> </w:t>
      </w:r>
      <w:r w:rsidR="00D6511E" w:rsidRPr="00D6511E">
        <w:t>rub</w:t>
      </w:r>
      <w:r w:rsidR="008A3D61">
        <w:t>.</w:t>
      </w:r>
      <w:r w:rsidR="001834D5">
        <w:t xml:space="preserve"> </w:t>
      </w:r>
    </w:p>
    <w:p w14:paraId="23DE2C17" w14:textId="78A3A0B8" w:rsidR="00D6511E" w:rsidRPr="00D6511E" w:rsidRDefault="00D6511E" w:rsidP="00F42BD6">
      <w:r w:rsidRPr="00D6511E">
        <w:t>Where</w:t>
      </w:r>
      <w:r w:rsidR="001834D5">
        <w:t xml:space="preserve"> </w:t>
      </w:r>
      <w:r w:rsidRPr="00D6511E">
        <w:t>possible,</w:t>
      </w:r>
      <w:r w:rsidR="001834D5">
        <w:t xml:space="preserve"> </w:t>
      </w:r>
      <w:r w:rsidRPr="00D6511E">
        <w:t>alcohol-based</w:t>
      </w:r>
      <w:r w:rsidR="001834D5">
        <w:t xml:space="preserve"> </w:t>
      </w:r>
      <w:r w:rsidRPr="00D6511E">
        <w:t>hand</w:t>
      </w:r>
      <w:r w:rsidR="001834D5">
        <w:t xml:space="preserve"> </w:t>
      </w:r>
      <w:r w:rsidRPr="005458DC">
        <w:t>rub</w:t>
      </w:r>
      <w:r w:rsidR="001834D5">
        <w:t xml:space="preserve"> </w:t>
      </w:r>
      <w:r w:rsidRPr="00D6511E">
        <w:t>should</w:t>
      </w:r>
      <w:r w:rsidR="001834D5">
        <w:t xml:space="preserve"> </w:t>
      </w:r>
      <w:r w:rsidRPr="00D6511E">
        <w:t>be</w:t>
      </w:r>
      <w:r w:rsidR="001834D5">
        <w:t xml:space="preserve"> </w:t>
      </w:r>
      <w:r w:rsidRPr="00D6511E">
        <w:t>placed</w:t>
      </w:r>
      <w:r w:rsidR="001834D5">
        <w:t xml:space="preserve"> </w:t>
      </w:r>
      <w:r w:rsidRPr="00D6511E">
        <w:t>at</w:t>
      </w:r>
      <w:r w:rsidR="001834D5">
        <w:t xml:space="preserve"> </w:t>
      </w:r>
      <w:r w:rsidRPr="00D6511E">
        <w:t>the</w:t>
      </w:r>
      <w:r w:rsidR="001834D5">
        <w:t xml:space="preserve"> </w:t>
      </w:r>
      <w:r w:rsidRPr="00D6511E">
        <w:t>foot</w:t>
      </w:r>
      <w:r w:rsidR="001834D5">
        <w:t xml:space="preserve"> </w:t>
      </w:r>
      <w:r w:rsidRPr="00D6511E">
        <w:t>of</w:t>
      </w:r>
      <w:r w:rsidR="001834D5">
        <w:t xml:space="preserve"> </w:t>
      </w:r>
      <w:r w:rsidRPr="00D6511E">
        <w:t>every</w:t>
      </w:r>
      <w:r w:rsidR="001834D5">
        <w:t xml:space="preserve"> </w:t>
      </w:r>
      <w:r w:rsidRPr="00D6511E">
        <w:t>bed</w:t>
      </w:r>
      <w:r w:rsidR="001834D5">
        <w:t xml:space="preserve"> </w:t>
      </w:r>
      <w:r w:rsidRPr="00D6511E">
        <w:t>or</w:t>
      </w:r>
      <w:r w:rsidR="001834D5">
        <w:t xml:space="preserve"> </w:t>
      </w:r>
      <w:r w:rsidRPr="00D6511E">
        <w:t>within</w:t>
      </w:r>
      <w:r w:rsidR="001834D5">
        <w:t xml:space="preserve"> </w:t>
      </w:r>
      <w:r w:rsidRPr="00D6511E">
        <w:t>each</w:t>
      </w:r>
      <w:r w:rsidR="001834D5">
        <w:t xml:space="preserve"> </w:t>
      </w:r>
      <w:r w:rsidRPr="00D6511E">
        <w:t>patient</w:t>
      </w:r>
      <w:r w:rsidR="001834D5">
        <w:t xml:space="preserve"> </w:t>
      </w:r>
      <w:r w:rsidRPr="00D6511E">
        <w:t>cubicle.</w:t>
      </w:r>
      <w:r w:rsidR="001834D5">
        <w:t xml:space="preserve"> </w:t>
      </w:r>
      <w:r w:rsidRPr="00D6511E">
        <w:t>When</w:t>
      </w:r>
      <w:r w:rsidR="001834D5">
        <w:t xml:space="preserve"> </w:t>
      </w:r>
      <w:r w:rsidRPr="00D6511E">
        <w:t>designing</w:t>
      </w:r>
      <w:r w:rsidR="001834D5">
        <w:t xml:space="preserve"> </w:t>
      </w:r>
      <w:r w:rsidRPr="00D6511E">
        <w:t>new</w:t>
      </w:r>
      <w:r w:rsidR="001834D5">
        <w:t xml:space="preserve"> </w:t>
      </w:r>
      <w:r w:rsidRPr="00D6511E">
        <w:t>healthcare</w:t>
      </w:r>
      <w:r w:rsidR="001834D5">
        <w:t xml:space="preserve"> </w:t>
      </w:r>
      <w:r w:rsidRPr="00D6511E">
        <w:t>facilities,</w:t>
      </w:r>
      <w:r w:rsidR="001834D5">
        <w:t xml:space="preserve"> </w:t>
      </w:r>
      <w:r w:rsidRPr="00D6511E">
        <w:t>consideration</w:t>
      </w:r>
      <w:r w:rsidR="001834D5">
        <w:t xml:space="preserve"> </w:t>
      </w:r>
      <w:r w:rsidRPr="00D6511E">
        <w:t>should</w:t>
      </w:r>
      <w:r w:rsidR="001834D5">
        <w:t xml:space="preserve"> </w:t>
      </w:r>
      <w:r w:rsidRPr="00D6511E">
        <w:t>be</w:t>
      </w:r>
      <w:r w:rsidR="001834D5">
        <w:t xml:space="preserve"> </w:t>
      </w:r>
      <w:r w:rsidRPr="00D6511E">
        <w:t>given</w:t>
      </w:r>
      <w:r w:rsidR="001834D5">
        <w:t xml:space="preserve"> </w:t>
      </w:r>
      <w:r w:rsidRPr="00D6511E">
        <w:t>to</w:t>
      </w:r>
      <w:r w:rsidR="001834D5">
        <w:t xml:space="preserve"> </w:t>
      </w:r>
      <w:r w:rsidR="00CB4ED4">
        <w:t>the</w:t>
      </w:r>
      <w:r w:rsidR="001834D5">
        <w:t xml:space="preserve"> </w:t>
      </w:r>
      <w:r w:rsidRPr="00D6511E">
        <w:t>appropriate</w:t>
      </w:r>
      <w:r w:rsidR="001834D5">
        <w:t xml:space="preserve"> </w:t>
      </w:r>
      <w:r w:rsidRPr="00D6511E">
        <w:t>placement</w:t>
      </w:r>
      <w:r w:rsidR="001834D5">
        <w:t xml:space="preserve"> </w:t>
      </w:r>
      <w:r w:rsidRPr="00D6511E">
        <w:t>of</w:t>
      </w:r>
      <w:r w:rsidR="001834D5">
        <w:t xml:space="preserve"> </w:t>
      </w:r>
      <w:r w:rsidRPr="00D6511E">
        <w:t>alcohol-based</w:t>
      </w:r>
      <w:r w:rsidR="001834D5">
        <w:t xml:space="preserve"> </w:t>
      </w:r>
      <w:r w:rsidRPr="00D6511E">
        <w:t>hand</w:t>
      </w:r>
      <w:r w:rsidR="001834D5">
        <w:t xml:space="preserve"> </w:t>
      </w:r>
      <w:r w:rsidRPr="005458DC">
        <w:t>rubs</w:t>
      </w:r>
      <w:r w:rsidR="001834D5">
        <w:t xml:space="preserve"> </w:t>
      </w:r>
      <w:r w:rsidRPr="00D6511E">
        <w:t>so</w:t>
      </w:r>
      <w:r w:rsidR="001834D5">
        <w:t xml:space="preserve"> </w:t>
      </w:r>
      <w:r w:rsidRPr="00D6511E">
        <w:t>that</w:t>
      </w:r>
      <w:r w:rsidR="001834D5">
        <w:t xml:space="preserve"> </w:t>
      </w:r>
      <w:r w:rsidRPr="00D6511E">
        <w:t>healthcare</w:t>
      </w:r>
      <w:r w:rsidR="001834D5">
        <w:t xml:space="preserve"> </w:t>
      </w:r>
      <w:r w:rsidRPr="00D6511E">
        <w:t>workers</w:t>
      </w:r>
      <w:r w:rsidR="001834D5">
        <w:t xml:space="preserve"> </w:t>
      </w:r>
      <w:r w:rsidRPr="00D6511E">
        <w:t>can</w:t>
      </w:r>
      <w:r w:rsidR="001834D5">
        <w:t xml:space="preserve"> </w:t>
      </w:r>
      <w:r w:rsidRPr="00D6511E">
        <w:t>easily</w:t>
      </w:r>
      <w:r w:rsidR="001834D5">
        <w:t xml:space="preserve"> </w:t>
      </w:r>
      <w:r w:rsidRPr="00D6511E">
        <w:t>see</w:t>
      </w:r>
      <w:r w:rsidR="001834D5">
        <w:t xml:space="preserve"> </w:t>
      </w:r>
      <w:r w:rsidRPr="00D6511E">
        <w:t>and</w:t>
      </w:r>
      <w:r w:rsidR="001834D5">
        <w:t xml:space="preserve"> </w:t>
      </w:r>
      <w:r w:rsidRPr="00D6511E">
        <w:t>reach</w:t>
      </w:r>
      <w:r w:rsidR="001834D5">
        <w:t xml:space="preserve"> </w:t>
      </w:r>
      <w:r w:rsidRPr="00D6511E">
        <w:t>them.</w:t>
      </w:r>
    </w:p>
    <w:p w14:paraId="1D4E3C82" w14:textId="68F4D2DE" w:rsidR="00D6511E" w:rsidRPr="00D6511E" w:rsidRDefault="00101CD5" w:rsidP="00F42BD6">
      <w:r>
        <w:t>A</w:t>
      </w:r>
      <w:r w:rsidR="00D6511E" w:rsidRPr="00D6511E">
        <w:t>lcohol-based</w:t>
      </w:r>
      <w:r w:rsidR="001834D5">
        <w:t xml:space="preserve"> </w:t>
      </w:r>
      <w:r w:rsidR="00D6511E" w:rsidRPr="00D6511E">
        <w:t>hand</w:t>
      </w:r>
      <w:r w:rsidR="001834D5">
        <w:t xml:space="preserve"> </w:t>
      </w:r>
      <w:r w:rsidR="00D6511E" w:rsidRPr="005458DC">
        <w:t>rub</w:t>
      </w:r>
      <w:r w:rsidR="001834D5">
        <w:t xml:space="preserve"> </w:t>
      </w:r>
      <w:r w:rsidR="00D6511E" w:rsidRPr="00D6511E">
        <w:t>dispensers</w:t>
      </w:r>
      <w:r w:rsidR="001834D5">
        <w:t xml:space="preserve"> </w:t>
      </w:r>
      <w:r>
        <w:t xml:space="preserve">should not be placed </w:t>
      </w:r>
      <w:r w:rsidR="00D6511E" w:rsidRPr="00D6511E">
        <w:t>next</w:t>
      </w:r>
      <w:r w:rsidR="001834D5">
        <w:t xml:space="preserve"> </w:t>
      </w:r>
      <w:r w:rsidR="00D6511E" w:rsidRPr="00D6511E">
        <w:t>to</w:t>
      </w:r>
      <w:r w:rsidR="001834D5">
        <w:t xml:space="preserve"> </w:t>
      </w:r>
      <w:r w:rsidR="00D6511E" w:rsidRPr="00D6511E">
        <w:t>sinks,</w:t>
      </w:r>
      <w:r w:rsidR="001834D5">
        <w:t xml:space="preserve"> </w:t>
      </w:r>
      <w:r w:rsidR="00D6511E" w:rsidRPr="00D6511E">
        <w:t>as</w:t>
      </w:r>
      <w:r w:rsidR="001834D5">
        <w:t xml:space="preserve"> </w:t>
      </w:r>
      <w:r w:rsidR="00D6511E" w:rsidRPr="00D6511E">
        <w:t>this</w:t>
      </w:r>
      <w:r w:rsidR="001834D5">
        <w:t xml:space="preserve"> </w:t>
      </w:r>
      <w:r w:rsidR="00D6511E" w:rsidRPr="00D6511E">
        <w:t>can</w:t>
      </w:r>
      <w:r w:rsidR="001834D5">
        <w:t xml:space="preserve"> </w:t>
      </w:r>
      <w:r w:rsidR="00D6511E" w:rsidRPr="00D6511E">
        <w:t>cause</w:t>
      </w:r>
      <w:r w:rsidR="001834D5">
        <w:t xml:space="preserve"> </w:t>
      </w:r>
      <w:r w:rsidR="00D6511E" w:rsidRPr="00D6511E">
        <w:t>confusion</w:t>
      </w:r>
      <w:r w:rsidR="001834D5">
        <w:t xml:space="preserve"> </w:t>
      </w:r>
      <w:r w:rsidR="00D6511E" w:rsidRPr="00D6511E">
        <w:t>for</w:t>
      </w:r>
      <w:r w:rsidR="001834D5">
        <w:t xml:space="preserve"> </w:t>
      </w:r>
      <w:r w:rsidR="00D6511E" w:rsidRPr="00D6511E">
        <w:t>healthcare</w:t>
      </w:r>
      <w:r w:rsidR="001834D5">
        <w:t xml:space="preserve"> </w:t>
      </w:r>
      <w:r w:rsidR="00D6511E" w:rsidRPr="00D6511E">
        <w:t>workers</w:t>
      </w:r>
      <w:r w:rsidR="001834D5">
        <w:t xml:space="preserve"> </w:t>
      </w:r>
      <w:r w:rsidR="00172FA1">
        <w:t>about</w:t>
      </w:r>
      <w:r w:rsidR="001834D5">
        <w:t xml:space="preserve"> </w:t>
      </w:r>
      <w:r w:rsidR="00172FA1">
        <w:t>which</w:t>
      </w:r>
      <w:r w:rsidR="001834D5">
        <w:t xml:space="preserve"> </w:t>
      </w:r>
      <w:r w:rsidR="00172FA1">
        <w:t>hand</w:t>
      </w:r>
      <w:r w:rsidR="001834D5">
        <w:t xml:space="preserve"> </w:t>
      </w:r>
      <w:r w:rsidR="00172FA1">
        <w:t>hygiene</w:t>
      </w:r>
      <w:r w:rsidR="001834D5">
        <w:t xml:space="preserve"> </w:t>
      </w:r>
      <w:r w:rsidR="00172FA1">
        <w:t>technique</w:t>
      </w:r>
      <w:r w:rsidR="001834D5">
        <w:t xml:space="preserve"> </w:t>
      </w:r>
      <w:r w:rsidR="00172FA1">
        <w:t>to</w:t>
      </w:r>
      <w:r w:rsidR="001834D5">
        <w:t xml:space="preserve"> </w:t>
      </w:r>
      <w:r w:rsidR="00172FA1">
        <w:t>use.</w:t>
      </w:r>
    </w:p>
    <w:p w14:paraId="5D740C02" w14:textId="5C2FD24B" w:rsidR="00D6511E" w:rsidRPr="00D6511E" w:rsidRDefault="00D6511E" w:rsidP="000C29BE">
      <w:pPr>
        <w:pStyle w:val="Normal-beforebullets"/>
      </w:pPr>
      <w:r w:rsidRPr="00D6511E">
        <w:t>The</w:t>
      </w:r>
      <w:r w:rsidR="001834D5">
        <w:t xml:space="preserve"> </w:t>
      </w:r>
      <w:r w:rsidRPr="00D6511E">
        <w:t>following</w:t>
      </w:r>
      <w:r w:rsidR="001834D5">
        <w:t xml:space="preserve"> </w:t>
      </w:r>
      <w:r w:rsidRPr="00D6511E">
        <w:t>locations</w:t>
      </w:r>
      <w:r w:rsidR="001834D5">
        <w:t xml:space="preserve"> </w:t>
      </w:r>
      <w:r w:rsidRPr="00D6511E">
        <w:t>are</w:t>
      </w:r>
      <w:r w:rsidR="001834D5">
        <w:t xml:space="preserve"> </w:t>
      </w:r>
      <w:r w:rsidRPr="00D6511E">
        <w:t>suggested</w:t>
      </w:r>
      <w:r w:rsidR="001834D5">
        <w:t xml:space="preserve"> </w:t>
      </w:r>
      <w:r w:rsidRPr="00D6511E">
        <w:t>for</w:t>
      </w:r>
      <w:r w:rsidR="001834D5">
        <w:t xml:space="preserve"> </w:t>
      </w:r>
      <w:r w:rsidR="00D9009D">
        <w:t>the</w:t>
      </w:r>
      <w:r w:rsidR="001834D5">
        <w:t xml:space="preserve"> </w:t>
      </w:r>
      <w:r w:rsidRPr="000C29BE">
        <w:t>placement</w:t>
      </w:r>
      <w:r w:rsidR="001834D5">
        <w:t xml:space="preserve"> </w:t>
      </w:r>
      <w:r w:rsidRPr="00D6511E">
        <w:t>of</w:t>
      </w:r>
      <w:r w:rsidR="001834D5">
        <w:t xml:space="preserve"> </w:t>
      </w:r>
      <w:r w:rsidRPr="00D6511E">
        <w:t>alcohol-based</w:t>
      </w:r>
      <w:r w:rsidR="001834D5">
        <w:t xml:space="preserve"> </w:t>
      </w:r>
      <w:r w:rsidRPr="00D6511E">
        <w:t>hand</w:t>
      </w:r>
      <w:r w:rsidR="001834D5">
        <w:t xml:space="preserve"> </w:t>
      </w:r>
      <w:r w:rsidRPr="00D6511E">
        <w:t>rub:</w:t>
      </w:r>
    </w:p>
    <w:p w14:paraId="47FD9F30" w14:textId="7BBE209A" w:rsidR="00D6511E" w:rsidRPr="000C29BE" w:rsidRDefault="00172FA1" w:rsidP="000C29BE">
      <w:pPr>
        <w:pStyle w:val="Bulletlist"/>
      </w:pPr>
      <w:r>
        <w:t>o</w:t>
      </w:r>
      <w:r w:rsidR="00D6511E" w:rsidRPr="00D6511E">
        <w:t>n</w:t>
      </w:r>
      <w:r w:rsidR="001834D5">
        <w:t xml:space="preserve"> </w:t>
      </w:r>
      <w:r w:rsidR="00D6511E" w:rsidRPr="00D6511E">
        <w:t>the</w:t>
      </w:r>
      <w:r w:rsidR="001834D5">
        <w:t xml:space="preserve"> </w:t>
      </w:r>
      <w:r w:rsidR="00D6511E" w:rsidRPr="00D6511E">
        <w:t>end</w:t>
      </w:r>
      <w:r w:rsidR="001834D5">
        <w:t xml:space="preserve"> </w:t>
      </w:r>
      <w:r w:rsidR="00D6511E" w:rsidRPr="000C29BE">
        <w:t>of</w:t>
      </w:r>
      <w:r w:rsidR="001834D5" w:rsidRPr="000C29BE">
        <w:t xml:space="preserve"> </w:t>
      </w:r>
      <w:r w:rsidR="00D6511E" w:rsidRPr="000C29BE">
        <w:t>every</w:t>
      </w:r>
      <w:r w:rsidR="001834D5" w:rsidRPr="000C29BE">
        <w:t xml:space="preserve"> </w:t>
      </w:r>
      <w:r w:rsidR="00D6511E" w:rsidRPr="000C29BE">
        <w:t>patient</w:t>
      </w:r>
      <w:r w:rsidR="001834D5" w:rsidRPr="000C29BE">
        <w:t xml:space="preserve"> </w:t>
      </w:r>
      <w:r w:rsidR="00D6511E" w:rsidRPr="000C29BE">
        <w:t>bed</w:t>
      </w:r>
      <w:r w:rsidR="001834D5" w:rsidRPr="000C29BE">
        <w:t xml:space="preserve"> </w:t>
      </w:r>
      <w:r w:rsidR="000C29BE">
        <w:t xml:space="preserve">using either a </w:t>
      </w:r>
      <w:r w:rsidR="00D6511E" w:rsidRPr="000C29BE">
        <w:t>fixed</w:t>
      </w:r>
      <w:r w:rsidR="001834D5" w:rsidRPr="000C29BE">
        <w:t xml:space="preserve"> </w:t>
      </w:r>
      <w:r w:rsidR="00D6511E" w:rsidRPr="000C29BE">
        <w:t>or</w:t>
      </w:r>
      <w:r w:rsidR="001834D5" w:rsidRPr="000C29BE">
        <w:t xml:space="preserve"> </w:t>
      </w:r>
      <w:r w:rsidR="00D6511E" w:rsidRPr="000C29BE">
        <w:t>removable</w:t>
      </w:r>
      <w:r w:rsidR="001834D5" w:rsidRPr="000C29BE">
        <w:t xml:space="preserve"> </w:t>
      </w:r>
      <w:r w:rsidR="00D6511E" w:rsidRPr="000C29BE">
        <w:t>bracket</w:t>
      </w:r>
    </w:p>
    <w:p w14:paraId="67D0D4F1" w14:textId="2A78632D" w:rsidR="00D6511E" w:rsidRPr="000C29BE" w:rsidRDefault="000C29BE" w:rsidP="000C29BE">
      <w:pPr>
        <w:pStyle w:val="Bulletlist"/>
      </w:pPr>
      <w:r>
        <w:t>attached</w:t>
      </w:r>
      <w:r w:rsidR="001834D5" w:rsidRPr="000C29BE">
        <w:t xml:space="preserve"> </w:t>
      </w:r>
      <w:r w:rsidR="00D6511E" w:rsidRPr="000C29BE">
        <w:t>to</w:t>
      </w:r>
      <w:r w:rsidR="001834D5" w:rsidRPr="000C29BE">
        <w:t xml:space="preserve"> </w:t>
      </w:r>
      <w:r w:rsidR="00D6511E" w:rsidRPr="000C29BE">
        <w:t>mobile</w:t>
      </w:r>
      <w:r w:rsidR="001834D5" w:rsidRPr="000C29BE">
        <w:t xml:space="preserve"> </w:t>
      </w:r>
      <w:r w:rsidR="00D6511E" w:rsidRPr="000C29BE">
        <w:t>work</w:t>
      </w:r>
      <w:r w:rsidR="001834D5" w:rsidRPr="000C29BE">
        <w:t xml:space="preserve"> </w:t>
      </w:r>
      <w:r w:rsidR="00D6511E" w:rsidRPr="000C29BE">
        <w:t>trolleys</w:t>
      </w:r>
      <w:r w:rsidR="008A3D61">
        <w:t>;</w:t>
      </w:r>
      <w:r>
        <w:t xml:space="preserve"> </w:t>
      </w:r>
      <w:r w:rsidR="00D6511E" w:rsidRPr="000C29BE">
        <w:t>for</w:t>
      </w:r>
      <w:r w:rsidR="001834D5" w:rsidRPr="000C29BE">
        <w:t xml:space="preserve"> </w:t>
      </w:r>
      <w:r w:rsidR="00D6511E" w:rsidRPr="000C29BE">
        <w:t>example,</w:t>
      </w:r>
      <w:r w:rsidR="001834D5" w:rsidRPr="000C29BE">
        <w:t xml:space="preserve"> </w:t>
      </w:r>
      <w:r w:rsidR="00D6511E" w:rsidRPr="000C29BE">
        <w:t>intravenous,</w:t>
      </w:r>
      <w:r w:rsidR="001834D5" w:rsidRPr="000C29BE">
        <w:t xml:space="preserve"> </w:t>
      </w:r>
      <w:r w:rsidR="00D6511E" w:rsidRPr="000C29BE">
        <w:t>drug</w:t>
      </w:r>
      <w:r w:rsidR="001834D5" w:rsidRPr="000C29BE">
        <w:t xml:space="preserve"> </w:t>
      </w:r>
      <w:r w:rsidR="00D6511E" w:rsidRPr="000C29BE">
        <w:t>and</w:t>
      </w:r>
      <w:r w:rsidR="001834D5" w:rsidRPr="000C29BE">
        <w:t xml:space="preserve"> </w:t>
      </w:r>
      <w:r w:rsidR="00D6511E" w:rsidRPr="000C29BE">
        <w:t>dressing</w:t>
      </w:r>
      <w:r w:rsidR="001834D5" w:rsidRPr="000C29BE">
        <w:t xml:space="preserve"> </w:t>
      </w:r>
      <w:r w:rsidR="00D6511E" w:rsidRPr="000C29BE">
        <w:t>trolleys,</w:t>
      </w:r>
      <w:r w:rsidR="001834D5" w:rsidRPr="000C29BE">
        <w:t xml:space="preserve"> </w:t>
      </w:r>
      <w:r w:rsidR="00D6511E" w:rsidRPr="000C29BE">
        <w:t>especially</w:t>
      </w:r>
      <w:r w:rsidR="001834D5" w:rsidRPr="000C29BE">
        <w:t xml:space="preserve"> </w:t>
      </w:r>
      <w:r w:rsidR="00D6511E" w:rsidRPr="000C29BE">
        <w:t>in</w:t>
      </w:r>
      <w:r w:rsidR="001834D5" w:rsidRPr="000C29BE">
        <w:t xml:space="preserve"> </w:t>
      </w:r>
      <w:r w:rsidR="00D6511E" w:rsidRPr="000C29BE">
        <w:t>emergency</w:t>
      </w:r>
      <w:r w:rsidR="001834D5" w:rsidRPr="000C29BE">
        <w:t xml:space="preserve"> </w:t>
      </w:r>
      <w:r w:rsidR="00D6511E" w:rsidRPr="000C29BE">
        <w:t>department</w:t>
      </w:r>
      <w:r w:rsidR="001834D5" w:rsidRPr="000C29BE">
        <w:t xml:space="preserve"> </w:t>
      </w:r>
      <w:r w:rsidR="00D6511E" w:rsidRPr="000C29BE">
        <w:t>and</w:t>
      </w:r>
      <w:r w:rsidR="001834D5" w:rsidRPr="000C29BE">
        <w:t xml:space="preserve"> </w:t>
      </w:r>
      <w:r w:rsidR="00D6511E" w:rsidRPr="000C29BE">
        <w:t>recovery</w:t>
      </w:r>
      <w:r w:rsidR="001834D5" w:rsidRPr="000C29BE">
        <w:t xml:space="preserve"> </w:t>
      </w:r>
      <w:r w:rsidR="00D6511E" w:rsidRPr="000C29BE">
        <w:t>areas</w:t>
      </w:r>
    </w:p>
    <w:p w14:paraId="51861FF4" w14:textId="09517414" w:rsidR="00D6511E" w:rsidRPr="000C29BE" w:rsidRDefault="00172FA1" w:rsidP="000C29BE">
      <w:pPr>
        <w:pStyle w:val="Bulletlist"/>
      </w:pPr>
      <w:r w:rsidRPr="000C29BE">
        <w:t>h</w:t>
      </w:r>
      <w:r w:rsidR="00D6511E" w:rsidRPr="000C29BE">
        <w:t>igh</w:t>
      </w:r>
      <w:r w:rsidR="001834D5" w:rsidRPr="000C29BE">
        <w:t xml:space="preserve"> </w:t>
      </w:r>
      <w:r w:rsidR="00D6511E" w:rsidRPr="000C29BE">
        <w:t>staff</w:t>
      </w:r>
      <w:r w:rsidR="001834D5" w:rsidRPr="000C29BE">
        <w:t xml:space="preserve"> </w:t>
      </w:r>
      <w:r w:rsidR="00D6511E" w:rsidRPr="000C29BE">
        <w:t>traffic</w:t>
      </w:r>
      <w:r w:rsidR="001834D5" w:rsidRPr="000C29BE">
        <w:t xml:space="preserve"> </w:t>
      </w:r>
      <w:r w:rsidR="00D6511E" w:rsidRPr="000C29BE">
        <w:t>areas</w:t>
      </w:r>
      <w:r w:rsidR="008A3D61">
        <w:t xml:space="preserve"> such as a</w:t>
      </w:r>
      <w:r w:rsidR="001834D5" w:rsidRPr="000C29BE">
        <w:t xml:space="preserve"> </w:t>
      </w:r>
      <w:r w:rsidR="00D6511E" w:rsidRPr="000C29BE">
        <w:t>nurses'</w:t>
      </w:r>
      <w:r w:rsidR="001834D5" w:rsidRPr="000C29BE">
        <w:t xml:space="preserve"> </w:t>
      </w:r>
      <w:r w:rsidR="00D6511E" w:rsidRPr="000C29BE">
        <w:t>station,</w:t>
      </w:r>
      <w:r w:rsidR="001834D5" w:rsidRPr="000C29BE">
        <w:t xml:space="preserve"> </w:t>
      </w:r>
      <w:r w:rsidR="00D6511E" w:rsidRPr="000C29BE">
        <w:t>pan</w:t>
      </w:r>
      <w:r w:rsidR="001834D5" w:rsidRPr="000C29BE">
        <w:t xml:space="preserve"> </w:t>
      </w:r>
      <w:r w:rsidR="00D6511E" w:rsidRPr="000C29BE">
        <w:t>room,</w:t>
      </w:r>
      <w:r w:rsidR="001834D5" w:rsidRPr="000C29BE">
        <w:t xml:space="preserve"> </w:t>
      </w:r>
      <w:r w:rsidR="00D6511E" w:rsidRPr="000C29BE">
        <w:t>medication</w:t>
      </w:r>
      <w:r w:rsidR="001834D5" w:rsidRPr="000C29BE">
        <w:t xml:space="preserve"> </w:t>
      </w:r>
      <w:r w:rsidR="00D6511E" w:rsidRPr="000C29BE">
        <w:t>room</w:t>
      </w:r>
      <w:r w:rsidR="001834D5" w:rsidRPr="000C29BE">
        <w:t xml:space="preserve"> </w:t>
      </w:r>
      <w:r w:rsidR="00D6511E" w:rsidRPr="000C29BE">
        <w:t>and</w:t>
      </w:r>
      <w:r w:rsidR="001834D5" w:rsidRPr="000C29BE">
        <w:t xml:space="preserve"> </w:t>
      </w:r>
      <w:r w:rsidR="00D6511E" w:rsidRPr="000C29BE">
        <w:t>patient</w:t>
      </w:r>
      <w:r w:rsidR="001834D5" w:rsidRPr="000C29BE">
        <w:t xml:space="preserve"> </w:t>
      </w:r>
      <w:r w:rsidR="00D6511E" w:rsidRPr="000C29BE">
        <w:t>room</w:t>
      </w:r>
      <w:r w:rsidR="001834D5" w:rsidRPr="000C29BE">
        <w:t xml:space="preserve"> </w:t>
      </w:r>
      <w:r w:rsidR="00D6511E" w:rsidRPr="000C29BE">
        <w:t>entrance</w:t>
      </w:r>
    </w:p>
    <w:p w14:paraId="2184BDE4" w14:textId="33C43245" w:rsidR="00D6511E" w:rsidRPr="000C29BE" w:rsidRDefault="00172FA1" w:rsidP="000C29BE">
      <w:pPr>
        <w:pStyle w:val="Bulletlist"/>
      </w:pPr>
      <w:r w:rsidRPr="000C29BE">
        <w:t>a</w:t>
      </w:r>
      <w:r w:rsidR="000812EF" w:rsidRPr="000C29BE">
        <w:t>ll</w:t>
      </w:r>
      <w:r w:rsidR="001834D5" w:rsidRPr="000C29BE">
        <w:t xml:space="preserve"> </w:t>
      </w:r>
      <w:r w:rsidR="000812EF" w:rsidRPr="000C29BE">
        <w:t>o</w:t>
      </w:r>
      <w:r w:rsidR="00D6511E" w:rsidRPr="000C29BE">
        <w:t>ther</w:t>
      </w:r>
      <w:r w:rsidR="001834D5" w:rsidRPr="000C29BE">
        <w:t xml:space="preserve"> </w:t>
      </w:r>
      <w:r w:rsidR="00D6511E" w:rsidRPr="000C29BE">
        <w:t>clinical</w:t>
      </w:r>
      <w:r w:rsidR="001834D5" w:rsidRPr="000C29BE">
        <w:t xml:space="preserve"> </w:t>
      </w:r>
      <w:r w:rsidR="000812EF" w:rsidRPr="000C29BE">
        <w:t>and</w:t>
      </w:r>
      <w:r w:rsidR="001834D5" w:rsidRPr="000C29BE">
        <w:t xml:space="preserve"> </w:t>
      </w:r>
      <w:r w:rsidR="00D6511E" w:rsidRPr="000C29BE">
        <w:t>patient</w:t>
      </w:r>
      <w:r w:rsidR="001834D5" w:rsidRPr="000C29BE">
        <w:t xml:space="preserve"> </w:t>
      </w:r>
      <w:r w:rsidR="00D6511E" w:rsidRPr="000C29BE">
        <w:t>care</w:t>
      </w:r>
      <w:r w:rsidR="001834D5" w:rsidRPr="000C29BE">
        <w:t xml:space="preserve"> </w:t>
      </w:r>
      <w:r w:rsidR="00D6511E" w:rsidRPr="000C29BE">
        <w:t>areas,</w:t>
      </w:r>
      <w:r w:rsidR="001834D5" w:rsidRPr="000C29BE">
        <w:t xml:space="preserve"> </w:t>
      </w:r>
      <w:r w:rsidR="00D6511E" w:rsidRPr="000C29BE">
        <w:t>such</w:t>
      </w:r>
      <w:r w:rsidR="001834D5" w:rsidRPr="000C29BE">
        <w:t xml:space="preserve"> </w:t>
      </w:r>
      <w:r w:rsidR="00D6511E" w:rsidRPr="000C29BE">
        <w:t>as</w:t>
      </w:r>
      <w:r w:rsidR="001834D5" w:rsidRPr="000C29BE">
        <w:t xml:space="preserve"> </w:t>
      </w:r>
      <w:r w:rsidR="00D6511E" w:rsidRPr="000C29BE">
        <w:t>examination</w:t>
      </w:r>
      <w:r w:rsidR="001834D5" w:rsidRPr="000C29BE">
        <w:t xml:space="preserve"> </w:t>
      </w:r>
      <w:r w:rsidR="00D6511E" w:rsidRPr="000C29BE">
        <w:t>rooms</w:t>
      </w:r>
      <w:r w:rsidR="001834D5" w:rsidRPr="000C29BE">
        <w:t xml:space="preserve"> </w:t>
      </w:r>
      <w:r w:rsidR="00D6511E" w:rsidRPr="000C29BE">
        <w:t>and</w:t>
      </w:r>
      <w:r w:rsidR="001834D5" w:rsidRPr="000C29BE">
        <w:t xml:space="preserve"> </w:t>
      </w:r>
      <w:r w:rsidR="00D6511E" w:rsidRPr="000C29BE">
        <w:t>outpatient</w:t>
      </w:r>
      <w:r w:rsidR="001834D5" w:rsidRPr="000C29BE">
        <w:t xml:space="preserve"> </w:t>
      </w:r>
      <w:r w:rsidR="00D6511E" w:rsidRPr="000C29BE">
        <w:t>consultation</w:t>
      </w:r>
      <w:r w:rsidR="001834D5" w:rsidRPr="000C29BE">
        <w:t xml:space="preserve"> </w:t>
      </w:r>
      <w:r w:rsidR="00D6511E" w:rsidRPr="000C29BE">
        <w:t>rooms</w:t>
      </w:r>
    </w:p>
    <w:p w14:paraId="7C759D08" w14:textId="017C7C18" w:rsidR="00D6511E" w:rsidRPr="000C29BE" w:rsidRDefault="00172FA1" w:rsidP="000C29BE">
      <w:pPr>
        <w:pStyle w:val="Bulletlist"/>
      </w:pPr>
      <w:r w:rsidRPr="000C29BE">
        <w:t>e</w:t>
      </w:r>
      <w:r w:rsidR="00D6511E" w:rsidRPr="000C29BE">
        <w:t>ntrances</w:t>
      </w:r>
      <w:r w:rsidR="001834D5" w:rsidRPr="000C29BE">
        <w:t xml:space="preserve"> </w:t>
      </w:r>
      <w:r w:rsidR="00D6511E" w:rsidRPr="000C29BE">
        <w:t>to</w:t>
      </w:r>
      <w:r w:rsidR="001834D5" w:rsidRPr="000C29BE">
        <w:t xml:space="preserve"> </w:t>
      </w:r>
      <w:r w:rsidR="00D6511E" w:rsidRPr="000C29BE">
        <w:t>each</w:t>
      </w:r>
      <w:r w:rsidR="001834D5" w:rsidRPr="000C29BE">
        <w:t xml:space="preserve"> </w:t>
      </w:r>
      <w:r w:rsidR="00D6511E" w:rsidRPr="000C29BE">
        <w:t>ward,</w:t>
      </w:r>
      <w:r w:rsidR="001834D5" w:rsidRPr="000C29BE">
        <w:t xml:space="preserve"> </w:t>
      </w:r>
      <w:r w:rsidR="00D6511E" w:rsidRPr="000C29BE">
        <w:t>outpatient</w:t>
      </w:r>
      <w:r w:rsidR="001834D5" w:rsidRPr="000C29BE">
        <w:t xml:space="preserve"> </w:t>
      </w:r>
      <w:r w:rsidR="00D6511E" w:rsidRPr="000C29BE">
        <w:t>clinic</w:t>
      </w:r>
      <w:r w:rsidR="001834D5" w:rsidRPr="000C29BE">
        <w:t xml:space="preserve"> </w:t>
      </w:r>
      <w:r w:rsidR="00D6511E" w:rsidRPr="000C29BE">
        <w:t>or</w:t>
      </w:r>
      <w:r w:rsidR="001834D5" w:rsidRPr="000C29BE">
        <w:t xml:space="preserve"> </w:t>
      </w:r>
      <w:r w:rsidR="00D6511E" w:rsidRPr="000C29BE">
        <w:t>department</w:t>
      </w:r>
    </w:p>
    <w:p w14:paraId="47162781" w14:textId="1831E4B5" w:rsidR="00D6511E" w:rsidRPr="000C29BE" w:rsidRDefault="00172FA1" w:rsidP="000C29BE">
      <w:pPr>
        <w:pStyle w:val="Bulletlist"/>
      </w:pPr>
      <w:r w:rsidRPr="000C29BE">
        <w:t>p</w:t>
      </w:r>
      <w:r w:rsidR="00D6511E" w:rsidRPr="000C29BE">
        <w:t>ublic</w:t>
      </w:r>
      <w:r w:rsidR="001834D5" w:rsidRPr="000C29BE">
        <w:t xml:space="preserve"> </w:t>
      </w:r>
      <w:r w:rsidR="00D6511E" w:rsidRPr="000C29BE">
        <w:t>areas</w:t>
      </w:r>
      <w:r w:rsidR="001834D5" w:rsidRPr="000C29BE">
        <w:t xml:space="preserve"> </w:t>
      </w:r>
      <w:r w:rsidR="00D6511E" w:rsidRPr="000C29BE">
        <w:t>such</w:t>
      </w:r>
      <w:r w:rsidR="001834D5" w:rsidRPr="000C29BE">
        <w:t xml:space="preserve"> </w:t>
      </w:r>
      <w:r w:rsidR="00D6511E" w:rsidRPr="000C29BE">
        <w:t>as</w:t>
      </w:r>
      <w:r w:rsidR="001834D5" w:rsidRPr="000C29BE">
        <w:t xml:space="preserve"> </w:t>
      </w:r>
      <w:r w:rsidR="00D6511E" w:rsidRPr="000C29BE">
        <w:t>waiting</w:t>
      </w:r>
      <w:r w:rsidR="001834D5" w:rsidRPr="000C29BE">
        <w:t xml:space="preserve"> </w:t>
      </w:r>
      <w:r w:rsidR="00D6511E" w:rsidRPr="000C29BE">
        <w:t>rooms,</w:t>
      </w:r>
      <w:r w:rsidR="001834D5" w:rsidRPr="000C29BE">
        <w:t xml:space="preserve"> </w:t>
      </w:r>
      <w:r w:rsidR="00D6511E" w:rsidRPr="000C29BE">
        <w:t>reception</w:t>
      </w:r>
      <w:r w:rsidR="001834D5" w:rsidRPr="000C29BE">
        <w:t xml:space="preserve"> </w:t>
      </w:r>
      <w:r w:rsidR="00D6511E" w:rsidRPr="000C29BE">
        <w:t>areas,</w:t>
      </w:r>
      <w:r w:rsidR="001834D5" w:rsidRPr="000C29BE">
        <w:t xml:space="preserve"> </w:t>
      </w:r>
      <w:r w:rsidR="00D6511E" w:rsidRPr="000C29BE">
        <w:t>hospital</w:t>
      </w:r>
      <w:r w:rsidR="001834D5" w:rsidRPr="000C29BE">
        <w:t xml:space="preserve"> </w:t>
      </w:r>
      <w:r w:rsidR="00D6511E" w:rsidRPr="000C29BE">
        <w:t>foyers,</w:t>
      </w:r>
      <w:r w:rsidR="001834D5" w:rsidRPr="000C29BE">
        <w:t xml:space="preserve"> </w:t>
      </w:r>
      <w:r w:rsidR="00D6511E" w:rsidRPr="000C29BE">
        <w:t>near</w:t>
      </w:r>
      <w:r w:rsidR="001834D5" w:rsidRPr="000C29BE">
        <w:t xml:space="preserve"> </w:t>
      </w:r>
      <w:r w:rsidR="00D6511E" w:rsidRPr="000C29BE">
        <w:t>elevator</w:t>
      </w:r>
      <w:r w:rsidR="001834D5" w:rsidRPr="000C29BE">
        <w:t xml:space="preserve"> </w:t>
      </w:r>
      <w:r w:rsidR="00D6511E" w:rsidRPr="000C29BE">
        <w:t>doors</w:t>
      </w:r>
      <w:r w:rsidR="001834D5" w:rsidRPr="000C29BE">
        <w:t xml:space="preserve"> </w:t>
      </w:r>
      <w:r w:rsidR="00D6511E" w:rsidRPr="000C29BE">
        <w:t>in</w:t>
      </w:r>
      <w:r w:rsidR="001834D5" w:rsidRPr="000C29BE">
        <w:t xml:space="preserve"> </w:t>
      </w:r>
      <w:r w:rsidR="00D6511E" w:rsidRPr="000C29BE">
        <w:t>high</w:t>
      </w:r>
      <w:r w:rsidR="00D9009D" w:rsidRPr="000C29BE">
        <w:t>-</w:t>
      </w:r>
      <w:r w:rsidR="00D6511E" w:rsidRPr="000C29BE">
        <w:t>traffic</w:t>
      </w:r>
      <w:r w:rsidR="001834D5" w:rsidRPr="000C29BE">
        <w:t xml:space="preserve"> </w:t>
      </w:r>
      <w:r w:rsidR="00D6511E" w:rsidRPr="000C29BE">
        <w:t>areas.</w:t>
      </w:r>
    </w:p>
    <w:p w14:paraId="4FC0C3B5" w14:textId="667323FC" w:rsidR="009748CC" w:rsidRDefault="009748CC" w:rsidP="00F42BD6">
      <w:r>
        <w:t>Signage</w:t>
      </w:r>
      <w:r w:rsidR="001834D5">
        <w:t xml:space="preserve"> </w:t>
      </w:r>
      <w:r>
        <w:t>about</w:t>
      </w:r>
      <w:r w:rsidR="001834D5">
        <w:t xml:space="preserve"> </w:t>
      </w:r>
      <w:r w:rsidR="00D9009D">
        <w:t>the</w:t>
      </w:r>
      <w:r w:rsidR="001834D5">
        <w:t xml:space="preserve"> </w:t>
      </w:r>
      <w:r>
        <w:t>appropriate</w:t>
      </w:r>
      <w:r w:rsidR="001834D5">
        <w:t xml:space="preserve"> </w:t>
      </w:r>
      <w:r>
        <w:t>use</w:t>
      </w:r>
      <w:r w:rsidR="001834D5">
        <w:t xml:space="preserve"> </w:t>
      </w:r>
      <w:r>
        <w:t>of</w:t>
      </w:r>
      <w:r w:rsidR="001834D5">
        <w:t xml:space="preserve"> </w:t>
      </w:r>
      <w:r>
        <w:t>a</w:t>
      </w:r>
      <w:r w:rsidRPr="00BD5792">
        <w:t>lcohol-based</w:t>
      </w:r>
      <w:r w:rsidR="001834D5">
        <w:t xml:space="preserve"> </w:t>
      </w:r>
      <w:r w:rsidRPr="00BD5792">
        <w:t>hand</w:t>
      </w:r>
      <w:r w:rsidR="001834D5">
        <w:t xml:space="preserve"> </w:t>
      </w:r>
      <w:r w:rsidRPr="005458DC">
        <w:t>rub</w:t>
      </w:r>
      <w:r w:rsidR="00D9009D" w:rsidRPr="005458DC">
        <w:t>s</w:t>
      </w:r>
      <w:r w:rsidR="001834D5">
        <w:t xml:space="preserve"> </w:t>
      </w:r>
      <w:r>
        <w:t>should</w:t>
      </w:r>
      <w:r w:rsidR="001834D5">
        <w:t xml:space="preserve"> </w:t>
      </w:r>
      <w:r>
        <w:t>be</w:t>
      </w:r>
      <w:r w:rsidR="001834D5">
        <w:t xml:space="preserve"> </w:t>
      </w:r>
      <w:r>
        <w:t>prominently</w:t>
      </w:r>
      <w:r w:rsidR="001834D5">
        <w:t xml:space="preserve"> </w:t>
      </w:r>
      <w:r>
        <w:t>displayed</w:t>
      </w:r>
      <w:r w:rsidR="001834D5">
        <w:t xml:space="preserve"> </w:t>
      </w:r>
      <w:r>
        <w:t>in</w:t>
      </w:r>
      <w:r w:rsidR="001834D5">
        <w:t xml:space="preserve"> </w:t>
      </w:r>
      <w:r>
        <w:t>all</w:t>
      </w:r>
      <w:r w:rsidR="001834D5">
        <w:t xml:space="preserve"> </w:t>
      </w:r>
      <w:r>
        <w:t>clinical</w:t>
      </w:r>
      <w:r w:rsidR="001834D5">
        <w:t xml:space="preserve"> </w:t>
      </w:r>
      <w:r w:rsidRPr="00BD5792">
        <w:t>areas</w:t>
      </w:r>
      <w:r w:rsidR="001834D5">
        <w:t xml:space="preserve"> </w:t>
      </w:r>
      <w:r w:rsidRPr="00BD5792">
        <w:t>in</w:t>
      </w:r>
      <w:r w:rsidR="001834D5">
        <w:t xml:space="preserve"> </w:t>
      </w:r>
      <w:r w:rsidRPr="00BD5792">
        <w:t>all</w:t>
      </w:r>
      <w:r w:rsidR="001834D5">
        <w:t xml:space="preserve"> </w:t>
      </w:r>
      <w:r w:rsidRPr="00BD5792">
        <w:t>health</w:t>
      </w:r>
      <w:r w:rsidR="001834D5">
        <w:t xml:space="preserve"> </w:t>
      </w:r>
      <w:r w:rsidRPr="00BD5792">
        <w:t>service</w:t>
      </w:r>
      <w:r w:rsidR="001834D5">
        <w:t xml:space="preserve"> </w:t>
      </w:r>
      <w:r w:rsidR="001B2BA6">
        <w:t>facilitie</w:t>
      </w:r>
      <w:r w:rsidRPr="00BD5792">
        <w:t>s</w:t>
      </w:r>
      <w:r>
        <w:t>.</w:t>
      </w:r>
    </w:p>
    <w:p w14:paraId="37F65369" w14:textId="171268AD" w:rsidR="00D6511E" w:rsidRPr="00053D0D" w:rsidRDefault="00D6511E" w:rsidP="00053D0D">
      <w:r w:rsidRPr="00053D0D">
        <w:t>More</w:t>
      </w:r>
      <w:r w:rsidR="001834D5">
        <w:t xml:space="preserve"> </w:t>
      </w:r>
      <w:r w:rsidRPr="00053D0D">
        <w:t>information</w:t>
      </w:r>
      <w:r w:rsidR="001834D5">
        <w:t xml:space="preserve"> </w:t>
      </w:r>
      <w:r w:rsidRPr="00053D0D">
        <w:t>on</w:t>
      </w:r>
      <w:r w:rsidR="001834D5">
        <w:t xml:space="preserve"> </w:t>
      </w:r>
      <w:r w:rsidRPr="00053D0D">
        <w:t>alcohol-based</w:t>
      </w:r>
      <w:r w:rsidR="001834D5">
        <w:t xml:space="preserve"> </w:t>
      </w:r>
      <w:r w:rsidRPr="00053D0D">
        <w:t>hand</w:t>
      </w:r>
      <w:r w:rsidR="001834D5">
        <w:t xml:space="preserve"> </w:t>
      </w:r>
      <w:r w:rsidRPr="005458DC">
        <w:t>rub</w:t>
      </w:r>
      <w:r w:rsidR="001834D5">
        <w:t xml:space="preserve"> </w:t>
      </w:r>
      <w:r w:rsidRPr="00053D0D">
        <w:t>placement</w:t>
      </w:r>
      <w:r w:rsidR="001834D5">
        <w:t xml:space="preserve"> </w:t>
      </w:r>
      <w:r w:rsidRPr="00053D0D">
        <w:t>is</w:t>
      </w:r>
      <w:r w:rsidR="001834D5">
        <w:t xml:space="preserve"> </w:t>
      </w:r>
      <w:r w:rsidRPr="00053D0D">
        <w:t>available</w:t>
      </w:r>
      <w:r w:rsidR="001834D5">
        <w:t xml:space="preserve"> </w:t>
      </w:r>
      <w:r w:rsidR="008A3D61" w:rsidRPr="00053D0D">
        <w:t>on</w:t>
      </w:r>
      <w:r w:rsidR="008A3D61">
        <w:t xml:space="preserve"> </w:t>
      </w:r>
      <w:r w:rsidR="008A3D61" w:rsidRPr="00053D0D">
        <w:t>the</w:t>
      </w:r>
      <w:r w:rsidR="008A3D61">
        <w:t xml:space="preserve"> </w:t>
      </w:r>
      <w:r w:rsidR="008A3D61" w:rsidRPr="00053D0D">
        <w:t>Commission’s</w:t>
      </w:r>
      <w:r w:rsidR="008A3D61">
        <w:t xml:space="preserve"> website </w:t>
      </w:r>
      <w:r w:rsidR="000C29BE">
        <w:t xml:space="preserve">at </w:t>
      </w:r>
      <w:hyperlink r:id="rId31" w:history="1">
        <w:r w:rsidR="008A3D61" w:rsidRPr="0048340E">
          <w:rPr>
            <w:rStyle w:val="Hyperlink"/>
            <w:color w:val="1178A0"/>
          </w:rPr>
          <w:t>A</w:t>
        </w:r>
        <w:r w:rsidR="000C29BE" w:rsidRPr="0048340E">
          <w:rPr>
            <w:rStyle w:val="Hyperlink"/>
            <w:color w:val="1178A0"/>
          </w:rPr>
          <w:t>lcohol-based</w:t>
        </w:r>
        <w:r w:rsidR="00AF3A1A" w:rsidRPr="0048340E">
          <w:rPr>
            <w:rStyle w:val="Hyperlink"/>
            <w:color w:val="1178A0"/>
          </w:rPr>
          <w:t xml:space="preserve"> </w:t>
        </w:r>
        <w:r w:rsidR="000C29BE" w:rsidRPr="0048340E">
          <w:rPr>
            <w:rStyle w:val="Hyperlink"/>
            <w:color w:val="1178A0"/>
          </w:rPr>
          <w:t>hand</w:t>
        </w:r>
        <w:r w:rsidR="00101CD5" w:rsidRPr="0048340E">
          <w:rPr>
            <w:rStyle w:val="Hyperlink"/>
            <w:color w:val="1178A0"/>
          </w:rPr>
          <w:t xml:space="preserve"> </w:t>
        </w:r>
        <w:r w:rsidR="000C29BE" w:rsidRPr="0048340E">
          <w:rPr>
            <w:rStyle w:val="Hyperlink"/>
            <w:color w:val="1178A0"/>
          </w:rPr>
          <w:t>rubs</w:t>
        </w:r>
      </w:hyperlink>
      <w:r w:rsidR="008A3D61" w:rsidRPr="0048340E">
        <w:rPr>
          <w:rStyle w:val="Hyperlink"/>
          <w:color w:val="auto"/>
          <w:u w:val="none"/>
        </w:rPr>
        <w:t>.</w:t>
      </w:r>
      <w:r w:rsidR="000C29BE" w:rsidRPr="0018382D">
        <w:rPr>
          <w:rStyle w:val="FootnoteReference"/>
        </w:rPr>
        <w:footnoteReference w:id="18"/>
      </w:r>
    </w:p>
    <w:p w14:paraId="504E90B4" w14:textId="4F9DA04A" w:rsidR="004E4C1E" w:rsidRPr="002144C6" w:rsidRDefault="004E4C1E" w:rsidP="008652EF">
      <w:pPr>
        <w:pStyle w:val="Heading1-numbered"/>
      </w:pPr>
      <w:bookmarkStart w:id="64" w:name="_Toc135402341"/>
      <w:bookmarkStart w:id="65" w:name="_Toc137996058"/>
      <w:bookmarkStart w:id="66" w:name="_Toc139009145"/>
      <w:bookmarkStart w:id="67" w:name="_Toc140568291"/>
      <w:bookmarkStart w:id="68" w:name="Section2"/>
      <w:r w:rsidRPr="002144C6">
        <w:lastRenderedPageBreak/>
        <w:t>Ensuring</w:t>
      </w:r>
      <w:r w:rsidR="001834D5">
        <w:t xml:space="preserve"> </w:t>
      </w:r>
      <w:r w:rsidRPr="002144C6">
        <w:t>standardised</w:t>
      </w:r>
      <w:r w:rsidR="001834D5">
        <w:t xml:space="preserve"> </w:t>
      </w:r>
      <w:r w:rsidRPr="002144C6">
        <w:t>hand</w:t>
      </w:r>
      <w:r w:rsidR="001834D5">
        <w:t xml:space="preserve"> </w:t>
      </w:r>
      <w:r w:rsidRPr="002144C6">
        <w:t>hygiene</w:t>
      </w:r>
      <w:r w:rsidR="001834D5">
        <w:t xml:space="preserve"> </w:t>
      </w:r>
      <w:r w:rsidRPr="002144C6">
        <w:t>and</w:t>
      </w:r>
      <w:r w:rsidR="001834D5">
        <w:t xml:space="preserve"> </w:t>
      </w:r>
      <w:r w:rsidRPr="002144C6">
        <w:t>infection</w:t>
      </w:r>
      <w:r w:rsidR="001834D5">
        <w:t xml:space="preserve"> </w:t>
      </w:r>
      <w:r w:rsidRPr="002144C6">
        <w:t>prevention</w:t>
      </w:r>
      <w:r w:rsidR="001834D5">
        <w:t xml:space="preserve"> </w:t>
      </w:r>
      <w:r w:rsidRPr="002144C6">
        <w:t>and</w:t>
      </w:r>
      <w:r w:rsidR="001834D5">
        <w:t xml:space="preserve"> </w:t>
      </w:r>
      <w:r w:rsidRPr="002144C6">
        <w:t>control</w:t>
      </w:r>
      <w:r w:rsidR="001834D5">
        <w:t xml:space="preserve"> </w:t>
      </w:r>
      <w:r w:rsidRPr="002144C6">
        <w:t>education</w:t>
      </w:r>
      <w:bookmarkEnd w:id="64"/>
      <w:bookmarkEnd w:id="65"/>
      <w:bookmarkEnd w:id="66"/>
      <w:bookmarkEnd w:id="67"/>
    </w:p>
    <w:bookmarkEnd w:id="68"/>
    <w:p w14:paraId="0AB48188" w14:textId="63C696B3" w:rsidR="0006186C" w:rsidRDefault="00D16B33" w:rsidP="00D16B33">
      <w:r w:rsidRPr="000D17DD">
        <w:t>Standardised</w:t>
      </w:r>
      <w:r w:rsidR="001834D5">
        <w:t xml:space="preserve"> </w:t>
      </w:r>
      <w:r w:rsidR="0006186C">
        <w:t>education means</w:t>
      </w:r>
      <w:r w:rsidR="001834D5">
        <w:t xml:space="preserve"> </w:t>
      </w:r>
      <w:r w:rsidRPr="000D17DD">
        <w:t>that</w:t>
      </w:r>
      <w:r w:rsidR="001834D5">
        <w:t xml:space="preserve"> </w:t>
      </w:r>
      <w:r w:rsidR="005B5480">
        <w:t>healthcare</w:t>
      </w:r>
      <w:r w:rsidR="001834D5">
        <w:t xml:space="preserve"> </w:t>
      </w:r>
      <w:r w:rsidR="005B5480">
        <w:t>workers</w:t>
      </w:r>
      <w:r w:rsidR="001834D5">
        <w:t xml:space="preserve"> </w:t>
      </w:r>
      <w:r w:rsidR="002B2DF4">
        <w:t xml:space="preserve">in different organisations </w:t>
      </w:r>
      <w:r w:rsidR="005B5480">
        <w:t>have</w:t>
      </w:r>
      <w:r w:rsidR="001834D5">
        <w:t xml:space="preserve"> </w:t>
      </w:r>
      <w:r w:rsidR="002B2DF4">
        <w:t>access to the same training</w:t>
      </w:r>
      <w:r w:rsidR="002B2DF4" w:rsidRPr="002B2DF4">
        <w:t xml:space="preserve"> </w:t>
      </w:r>
      <w:r w:rsidR="002B2DF4">
        <w:t>about hand hygiene and infection prevention and control. Th</w:t>
      </w:r>
      <w:r w:rsidR="008A3D61">
        <w:t>is provides</w:t>
      </w:r>
      <w:r w:rsidR="002B2DF4">
        <w:t xml:space="preserve"> the </w:t>
      </w:r>
      <w:r w:rsidR="005B5480">
        <w:t>knowledge</w:t>
      </w:r>
      <w:r w:rsidR="001834D5">
        <w:t xml:space="preserve"> </w:t>
      </w:r>
      <w:r w:rsidR="002B2DF4">
        <w:t xml:space="preserve">and transferable skills </w:t>
      </w:r>
      <w:r w:rsidR="0006186C">
        <w:t xml:space="preserve">they need to perform their role consistently and effectively. </w:t>
      </w:r>
      <w:r w:rsidR="008A3D61">
        <w:t xml:space="preserve">Standardised educations also </w:t>
      </w:r>
      <w:r w:rsidR="0006186C">
        <w:t xml:space="preserve">ensures that </w:t>
      </w:r>
      <w:r w:rsidR="008A3D61">
        <w:t>healthcare worker</w:t>
      </w:r>
      <w:r w:rsidR="0048340E">
        <w:t>s’</w:t>
      </w:r>
      <w:r w:rsidR="0006186C">
        <w:t xml:space="preserve"> skills are consistent with the </w:t>
      </w:r>
      <w:r w:rsidR="00613ED4">
        <w:t xml:space="preserve">requirements of the </w:t>
      </w:r>
      <w:hyperlink r:id="rId32" w:history="1">
        <w:r w:rsidR="0006186C" w:rsidRPr="00CD0E25">
          <w:rPr>
            <w:rStyle w:val="Hyperlink"/>
            <w:color w:val="1178A0"/>
          </w:rPr>
          <w:t>N</w:t>
        </w:r>
        <w:r w:rsidR="00276815" w:rsidRPr="00CD0E25">
          <w:rPr>
            <w:rStyle w:val="Hyperlink"/>
            <w:color w:val="1178A0"/>
          </w:rPr>
          <w:t>SQHS</w:t>
        </w:r>
        <w:r w:rsidR="0006186C" w:rsidRPr="00CD0E25">
          <w:rPr>
            <w:rStyle w:val="Hyperlink"/>
            <w:color w:val="1178A0"/>
          </w:rPr>
          <w:t xml:space="preserve"> Standards</w:t>
        </w:r>
      </w:hyperlink>
      <w:r w:rsidR="0006186C">
        <w:t xml:space="preserve"> and the </w:t>
      </w:r>
      <w:hyperlink r:id="rId33" w:history="1">
        <w:r w:rsidR="00CD0E25" w:rsidRPr="00F00A1C">
          <w:rPr>
            <w:rStyle w:val="Hyperlink"/>
            <w:rFonts w:cstheme="minorHAnsi"/>
            <w:color w:val="1178A0"/>
          </w:rPr>
          <w:t>Australian Guidelines for the Prevention and Control of Infections in Healthcare</w:t>
        </w:r>
      </w:hyperlink>
      <w:r w:rsidR="00A8267F" w:rsidRPr="00A36684">
        <w:t>.</w:t>
      </w:r>
    </w:p>
    <w:p w14:paraId="4DB774BA" w14:textId="13DEDFE7" w:rsidR="007E658B" w:rsidRPr="000D17DD" w:rsidRDefault="007E658B" w:rsidP="007E658B">
      <w:r>
        <w:t xml:space="preserve">Standardised hand hygiene auditor training ensures </w:t>
      </w:r>
      <w:r w:rsidRPr="000D17DD">
        <w:t>auditors</w:t>
      </w:r>
      <w:r>
        <w:t xml:space="preserve"> </w:t>
      </w:r>
      <w:r w:rsidRPr="000D17DD">
        <w:t>have</w:t>
      </w:r>
      <w:r>
        <w:t xml:space="preserve"> </w:t>
      </w:r>
      <w:r w:rsidRPr="000D17DD">
        <w:t>the</w:t>
      </w:r>
      <w:r>
        <w:t xml:space="preserve"> </w:t>
      </w:r>
      <w:r w:rsidRPr="000D17DD">
        <w:t>skills</w:t>
      </w:r>
      <w:r>
        <w:t xml:space="preserve"> </w:t>
      </w:r>
      <w:r w:rsidRPr="000D17DD">
        <w:t>to</w:t>
      </w:r>
      <w:r>
        <w:t xml:space="preserve"> </w:t>
      </w:r>
      <w:r w:rsidRPr="000D17DD">
        <w:t>reliably</w:t>
      </w:r>
      <w:r>
        <w:t xml:space="preserve"> </w:t>
      </w:r>
      <w:r w:rsidRPr="000D17DD">
        <w:t>audit</w:t>
      </w:r>
      <w:r>
        <w:t xml:space="preserve"> </w:t>
      </w:r>
      <w:r w:rsidRPr="000D17DD">
        <w:t>healthcare</w:t>
      </w:r>
      <w:r>
        <w:t xml:space="preserve"> </w:t>
      </w:r>
      <w:r w:rsidRPr="000D17DD">
        <w:t>worker</w:t>
      </w:r>
      <w:r>
        <w:t xml:space="preserve"> </w:t>
      </w:r>
      <w:r w:rsidRPr="000D17DD">
        <w:t>hand</w:t>
      </w:r>
      <w:r>
        <w:t xml:space="preserve"> </w:t>
      </w:r>
      <w:r w:rsidRPr="000D17DD">
        <w:t>hygiene</w:t>
      </w:r>
      <w:r>
        <w:t xml:space="preserve"> </w:t>
      </w:r>
      <w:r w:rsidRPr="000D17DD">
        <w:t>performance,</w:t>
      </w:r>
      <w:r>
        <w:t xml:space="preserve"> </w:t>
      </w:r>
      <w:r w:rsidRPr="000D17DD">
        <w:t>and</w:t>
      </w:r>
      <w:r>
        <w:t xml:space="preserve"> </w:t>
      </w:r>
      <w:r w:rsidRPr="000D17DD">
        <w:t>that</w:t>
      </w:r>
      <w:r>
        <w:t xml:space="preserve"> </w:t>
      </w:r>
      <w:r w:rsidR="0048340E">
        <w:t xml:space="preserve">auditor </w:t>
      </w:r>
      <w:r w:rsidRPr="000D17DD">
        <w:t>educators</w:t>
      </w:r>
      <w:r>
        <w:t xml:space="preserve"> </w:t>
      </w:r>
      <w:r w:rsidRPr="000D17DD">
        <w:t>have</w:t>
      </w:r>
      <w:r>
        <w:t xml:space="preserve"> </w:t>
      </w:r>
      <w:r w:rsidRPr="000D17DD">
        <w:t>the</w:t>
      </w:r>
      <w:r>
        <w:t xml:space="preserve"> knowledge and </w:t>
      </w:r>
      <w:r w:rsidRPr="000D17DD">
        <w:t>skills</w:t>
      </w:r>
      <w:r>
        <w:t xml:space="preserve"> </w:t>
      </w:r>
      <w:r w:rsidRPr="000D17DD">
        <w:t>to</w:t>
      </w:r>
      <w:r>
        <w:t xml:space="preserve"> </w:t>
      </w:r>
      <w:r w:rsidRPr="000D17DD">
        <w:t>train</w:t>
      </w:r>
      <w:r>
        <w:t xml:space="preserve"> </w:t>
      </w:r>
      <w:r w:rsidRPr="000D17DD">
        <w:t>new</w:t>
      </w:r>
      <w:r>
        <w:t xml:space="preserve"> </w:t>
      </w:r>
      <w:r w:rsidR="008A3D61">
        <w:t>H</w:t>
      </w:r>
      <w:r w:rsidRPr="000D17DD">
        <w:t>and</w:t>
      </w:r>
      <w:r>
        <w:t xml:space="preserve"> </w:t>
      </w:r>
      <w:r w:rsidR="008A3D61">
        <w:t>H</w:t>
      </w:r>
      <w:r w:rsidRPr="000D17DD">
        <w:t>ygiene</w:t>
      </w:r>
      <w:r>
        <w:t xml:space="preserve"> </w:t>
      </w:r>
      <w:r w:rsidR="008A3D61">
        <w:t>A</w:t>
      </w:r>
      <w:r w:rsidRPr="000D17DD">
        <w:t>uditors</w:t>
      </w:r>
      <w:r w:rsidR="00C13513">
        <w:t xml:space="preserve"> </w:t>
      </w:r>
      <w:r w:rsidRPr="000D17DD">
        <w:t>and</w:t>
      </w:r>
      <w:r>
        <w:t xml:space="preserve"> </w:t>
      </w:r>
      <w:r w:rsidR="008A3D61">
        <w:t>H</w:t>
      </w:r>
      <w:r w:rsidRPr="000D17DD">
        <w:t>and</w:t>
      </w:r>
      <w:r>
        <w:t xml:space="preserve"> </w:t>
      </w:r>
      <w:r w:rsidR="008A3D61">
        <w:t>H</w:t>
      </w:r>
      <w:r w:rsidRPr="000D17DD">
        <w:t>ygiene</w:t>
      </w:r>
      <w:r>
        <w:t xml:space="preserve"> </w:t>
      </w:r>
      <w:r w:rsidR="008A3D61">
        <w:t>A</w:t>
      </w:r>
      <w:r w:rsidRPr="000D17DD">
        <w:t>uditor</w:t>
      </w:r>
      <w:r>
        <w:t xml:space="preserve"> </w:t>
      </w:r>
      <w:r w:rsidR="008A3D61">
        <w:t>E</w:t>
      </w:r>
      <w:r w:rsidRPr="000D17DD">
        <w:t>ducators.</w:t>
      </w:r>
    </w:p>
    <w:p w14:paraId="2D9EC415" w14:textId="7AC73E88" w:rsidR="0006186C" w:rsidRDefault="0006186C" w:rsidP="00D16B33">
      <w:r w:rsidRPr="007932CF">
        <w:t>The</w:t>
      </w:r>
      <w:r>
        <w:t xml:space="preserve"> </w:t>
      </w:r>
      <w:r w:rsidRPr="007932CF">
        <w:t>Commission</w:t>
      </w:r>
      <w:r>
        <w:t xml:space="preserve"> has developed a suite of eLearning </w:t>
      </w:r>
      <w:r w:rsidRPr="007932CF">
        <w:t>modules</w:t>
      </w:r>
      <w:r>
        <w:t xml:space="preserve"> on </w:t>
      </w:r>
      <w:r w:rsidRPr="00D22B49">
        <w:t>hand</w:t>
      </w:r>
      <w:r>
        <w:t xml:space="preserve"> </w:t>
      </w:r>
      <w:r w:rsidRPr="00D22B49">
        <w:t>hygiene</w:t>
      </w:r>
      <w:r>
        <w:t xml:space="preserve"> </w:t>
      </w:r>
      <w:r w:rsidRPr="00D22B49">
        <w:t>practice,</w:t>
      </w:r>
      <w:r>
        <w:t xml:space="preserve"> hand hygiene compliance auditing and </w:t>
      </w:r>
      <w:r w:rsidRPr="00D22B49">
        <w:t>other</w:t>
      </w:r>
      <w:r>
        <w:t xml:space="preserve"> </w:t>
      </w:r>
      <w:r w:rsidRPr="00D22B49">
        <w:t>aspects</w:t>
      </w:r>
      <w:r>
        <w:t xml:space="preserve"> </w:t>
      </w:r>
      <w:r w:rsidRPr="00D22B49">
        <w:t>of</w:t>
      </w:r>
      <w:r>
        <w:t xml:space="preserve"> </w:t>
      </w:r>
      <w:r w:rsidRPr="00D22B49">
        <w:t>infection</w:t>
      </w:r>
      <w:r>
        <w:t xml:space="preserve"> </w:t>
      </w:r>
      <w:r w:rsidRPr="00D22B49">
        <w:t>prevention</w:t>
      </w:r>
      <w:r>
        <w:t xml:space="preserve"> </w:t>
      </w:r>
      <w:r w:rsidRPr="00D22B49">
        <w:t>and</w:t>
      </w:r>
      <w:r>
        <w:t xml:space="preserve"> </w:t>
      </w:r>
      <w:r w:rsidRPr="00D22B49">
        <w:t>control</w:t>
      </w:r>
      <w:r>
        <w:t xml:space="preserve">. These modules provide information about </w:t>
      </w:r>
      <w:r w:rsidRPr="00D22B49">
        <w:t>hand</w:t>
      </w:r>
      <w:r>
        <w:t xml:space="preserve"> </w:t>
      </w:r>
      <w:r w:rsidRPr="00D22B49">
        <w:t>hygiene</w:t>
      </w:r>
      <w:r>
        <w:t xml:space="preserve"> </w:t>
      </w:r>
      <w:r w:rsidRPr="00D22B49">
        <w:t>practice,</w:t>
      </w:r>
      <w:r>
        <w:t xml:space="preserve"> </w:t>
      </w:r>
      <w:r w:rsidRPr="00D22B49">
        <w:t>a</w:t>
      </w:r>
      <w:r>
        <w:t xml:space="preserve"> </w:t>
      </w:r>
      <w:r w:rsidRPr="00D22B49">
        <w:t>consistent</w:t>
      </w:r>
      <w:r>
        <w:t xml:space="preserve"> </w:t>
      </w:r>
      <w:r w:rsidRPr="00D22B49">
        <w:t>approach</w:t>
      </w:r>
      <w:r>
        <w:t xml:space="preserve"> </w:t>
      </w:r>
      <w:r w:rsidRPr="00D22B49">
        <w:t>to</w:t>
      </w:r>
      <w:r>
        <w:t xml:space="preserve"> </w:t>
      </w:r>
      <w:r w:rsidRPr="00D22B49">
        <w:t>hand</w:t>
      </w:r>
      <w:r>
        <w:t xml:space="preserve"> </w:t>
      </w:r>
      <w:r w:rsidRPr="00D22B49">
        <w:t>hygiene</w:t>
      </w:r>
      <w:r>
        <w:t xml:space="preserve"> </w:t>
      </w:r>
      <w:r w:rsidRPr="00D22B49">
        <w:t>compliance</w:t>
      </w:r>
      <w:r>
        <w:t xml:space="preserve"> </w:t>
      </w:r>
      <w:r w:rsidRPr="00D22B49">
        <w:t>auditing</w:t>
      </w:r>
      <w:r>
        <w:t xml:space="preserve">, </w:t>
      </w:r>
      <w:r w:rsidRPr="00D22B49">
        <w:t>and</w:t>
      </w:r>
      <w:r>
        <w:t xml:space="preserve"> </w:t>
      </w:r>
      <w:r w:rsidRPr="00D22B49">
        <w:t>other</w:t>
      </w:r>
      <w:r>
        <w:t xml:space="preserve"> </w:t>
      </w:r>
      <w:r w:rsidRPr="00D22B49">
        <w:t>aspects</w:t>
      </w:r>
      <w:r>
        <w:t xml:space="preserve"> </w:t>
      </w:r>
      <w:r w:rsidRPr="00D22B49">
        <w:t>of</w:t>
      </w:r>
      <w:r>
        <w:t xml:space="preserve"> </w:t>
      </w:r>
      <w:r w:rsidRPr="00D22B49">
        <w:t>infection</w:t>
      </w:r>
      <w:r>
        <w:t xml:space="preserve"> </w:t>
      </w:r>
      <w:r w:rsidRPr="00D22B49">
        <w:t>prevention</w:t>
      </w:r>
      <w:r>
        <w:t xml:space="preserve"> </w:t>
      </w:r>
      <w:r w:rsidRPr="00D22B49">
        <w:t>and</w:t>
      </w:r>
      <w:r>
        <w:t xml:space="preserve"> </w:t>
      </w:r>
      <w:r w:rsidRPr="00D22B49">
        <w:t>control.</w:t>
      </w:r>
    </w:p>
    <w:p w14:paraId="43CAA1D9" w14:textId="72211B03" w:rsidR="007932CF" w:rsidRPr="00A8267F" w:rsidRDefault="00D22B49" w:rsidP="00A8267F">
      <w:r>
        <w:t>These</w:t>
      </w:r>
      <w:r w:rsidR="001834D5">
        <w:t xml:space="preserve"> </w:t>
      </w:r>
      <w:r>
        <w:t>modules</w:t>
      </w:r>
      <w:r w:rsidR="001834D5">
        <w:t xml:space="preserve"> </w:t>
      </w:r>
      <w:r>
        <w:t>are</w:t>
      </w:r>
      <w:r w:rsidR="001834D5">
        <w:t xml:space="preserve"> </w:t>
      </w:r>
      <w:r>
        <w:t>freely</w:t>
      </w:r>
      <w:r w:rsidR="001834D5">
        <w:t xml:space="preserve"> </w:t>
      </w:r>
      <w:r>
        <w:t>available</w:t>
      </w:r>
      <w:r w:rsidR="001834D5">
        <w:t xml:space="preserve"> </w:t>
      </w:r>
      <w:r>
        <w:t>on</w:t>
      </w:r>
      <w:r w:rsidR="001834D5">
        <w:t xml:space="preserve"> </w:t>
      </w:r>
      <w:r>
        <w:t>the</w:t>
      </w:r>
      <w:r w:rsidR="001834D5">
        <w:t xml:space="preserve"> </w:t>
      </w:r>
      <w:bookmarkStart w:id="69" w:name="_Hlk137626445"/>
      <w:r w:rsidRPr="0048340E">
        <w:fldChar w:fldCharType="begin"/>
      </w:r>
      <w:r w:rsidRPr="0048340E">
        <w:rPr>
          <w:color w:val="1178A0"/>
        </w:rPr>
        <w:instrText>HYPERLINK "https://nhhi.southrock.com/"</w:instrText>
      </w:r>
      <w:r w:rsidRPr="0048340E">
        <w:fldChar w:fldCharType="separate"/>
      </w:r>
      <w:r w:rsidRPr="0048340E">
        <w:rPr>
          <w:rStyle w:val="Hyperlink"/>
          <w:color w:val="1178A0"/>
        </w:rPr>
        <w:t>NHHI</w:t>
      </w:r>
      <w:r w:rsidR="001834D5" w:rsidRPr="0048340E">
        <w:rPr>
          <w:rStyle w:val="Hyperlink"/>
          <w:color w:val="1178A0"/>
        </w:rPr>
        <w:t xml:space="preserve"> </w:t>
      </w:r>
      <w:r w:rsidRPr="0048340E">
        <w:rPr>
          <w:rStyle w:val="Hyperlink"/>
          <w:color w:val="1178A0"/>
        </w:rPr>
        <w:t>Learning</w:t>
      </w:r>
      <w:r w:rsidR="001834D5" w:rsidRPr="0048340E">
        <w:rPr>
          <w:rStyle w:val="Hyperlink"/>
          <w:color w:val="1178A0"/>
        </w:rPr>
        <w:t xml:space="preserve"> </w:t>
      </w:r>
      <w:r w:rsidRPr="0048340E">
        <w:rPr>
          <w:rStyle w:val="Hyperlink"/>
          <w:color w:val="1178A0"/>
        </w:rPr>
        <w:t>Management</w:t>
      </w:r>
      <w:r w:rsidR="001834D5" w:rsidRPr="0048340E">
        <w:rPr>
          <w:rStyle w:val="Hyperlink"/>
          <w:color w:val="1178A0"/>
        </w:rPr>
        <w:t xml:space="preserve"> </w:t>
      </w:r>
      <w:r w:rsidRPr="0048340E">
        <w:rPr>
          <w:rStyle w:val="Hyperlink"/>
          <w:color w:val="1178A0"/>
        </w:rPr>
        <w:t>System</w:t>
      </w:r>
      <w:r w:rsidRPr="0048340E">
        <w:rPr>
          <w:rStyle w:val="Hyperlink"/>
          <w:color w:val="1178A0"/>
        </w:rPr>
        <w:fldChar w:fldCharType="end"/>
      </w:r>
      <w:bookmarkEnd w:id="69"/>
      <w:r w:rsidR="007E658B" w:rsidRPr="0018382D">
        <w:rPr>
          <w:rStyle w:val="FootnoteReference"/>
        </w:rPr>
        <w:footnoteReference w:id="19"/>
      </w:r>
      <w:r w:rsidR="001834D5">
        <w:t xml:space="preserve"> </w:t>
      </w:r>
      <w:r>
        <w:t>(LMS)</w:t>
      </w:r>
      <w:r w:rsidR="0006186C">
        <w:t xml:space="preserve"> and are </w:t>
      </w:r>
      <w:r w:rsidR="007932CF" w:rsidRPr="007932CF">
        <w:t>consistent</w:t>
      </w:r>
      <w:r w:rsidR="001834D5">
        <w:t xml:space="preserve"> </w:t>
      </w:r>
      <w:r w:rsidR="007932CF" w:rsidRPr="007932CF">
        <w:t>with</w:t>
      </w:r>
      <w:r w:rsidR="001834D5">
        <w:t xml:space="preserve"> </w:t>
      </w:r>
      <w:r w:rsidR="007932CF" w:rsidRPr="007932CF">
        <w:t>the</w:t>
      </w:r>
      <w:r w:rsidR="001834D5">
        <w:t xml:space="preserve"> </w:t>
      </w:r>
      <w:r w:rsidR="00A46E57">
        <w:t>NSQHS</w:t>
      </w:r>
      <w:r w:rsidR="001834D5">
        <w:t xml:space="preserve"> </w:t>
      </w:r>
      <w:r w:rsidR="00A46E57">
        <w:t>Standards</w:t>
      </w:r>
      <w:r w:rsidR="001834D5">
        <w:t xml:space="preserve"> </w:t>
      </w:r>
      <w:r w:rsidR="007932CF" w:rsidRPr="007932CF">
        <w:t>and</w:t>
      </w:r>
      <w:r w:rsidR="001834D5">
        <w:t xml:space="preserve"> </w:t>
      </w:r>
      <w:r w:rsidR="007932CF" w:rsidRPr="007932CF">
        <w:t>the</w:t>
      </w:r>
      <w:r w:rsidR="001834D5">
        <w:t xml:space="preserve"> </w:t>
      </w:r>
      <w:r w:rsidR="00A8267F">
        <w:t>Australian Guidelines for the Prevention and Control of Infection in Healthcare.</w:t>
      </w:r>
    </w:p>
    <w:p w14:paraId="51A7AE9E" w14:textId="6D5DF6AB" w:rsidR="00726913" w:rsidRDefault="00726913" w:rsidP="00726913">
      <w:pPr>
        <w:pStyle w:val="Heading2"/>
      </w:pPr>
      <w:bookmarkStart w:id="70" w:name="_Toc135402342"/>
      <w:bookmarkStart w:id="71" w:name="_Toc137996059"/>
      <w:bookmarkStart w:id="72" w:name="_Toc139009146"/>
      <w:bookmarkStart w:id="73" w:name="_Toc140568292"/>
      <w:r>
        <w:t>Hand</w:t>
      </w:r>
      <w:r w:rsidR="001834D5">
        <w:t xml:space="preserve"> </w:t>
      </w:r>
      <w:r>
        <w:t>hygiene</w:t>
      </w:r>
      <w:r w:rsidR="001834D5">
        <w:t xml:space="preserve"> </w:t>
      </w:r>
      <w:r>
        <w:t>eLearning</w:t>
      </w:r>
      <w:r w:rsidR="001834D5">
        <w:t xml:space="preserve"> </w:t>
      </w:r>
      <w:r>
        <w:t>modules</w:t>
      </w:r>
      <w:r w:rsidR="001834D5">
        <w:t xml:space="preserve"> </w:t>
      </w:r>
      <w:r w:rsidR="001C5EBA">
        <w:t>for</w:t>
      </w:r>
      <w:r w:rsidR="001834D5">
        <w:t xml:space="preserve"> </w:t>
      </w:r>
      <w:r w:rsidR="001C5EBA">
        <w:t>healthcare</w:t>
      </w:r>
      <w:r w:rsidR="001834D5">
        <w:t xml:space="preserve"> </w:t>
      </w:r>
      <w:r w:rsidR="001C5EBA">
        <w:t>workers</w:t>
      </w:r>
      <w:bookmarkEnd w:id="70"/>
      <w:bookmarkEnd w:id="71"/>
      <w:bookmarkEnd w:id="72"/>
      <w:bookmarkEnd w:id="73"/>
    </w:p>
    <w:p w14:paraId="474E4BCE" w14:textId="6CEFFF2F" w:rsidR="00726913" w:rsidRDefault="00EB4BE4" w:rsidP="00E373A4">
      <w:pPr>
        <w:pStyle w:val="Normal-beforebullets"/>
      </w:pPr>
      <w:r>
        <w:t>The</w:t>
      </w:r>
      <w:r w:rsidR="001834D5">
        <w:t xml:space="preserve"> </w:t>
      </w:r>
      <w:r>
        <w:t>NHHI</w:t>
      </w:r>
      <w:r w:rsidR="001834D5">
        <w:t xml:space="preserve"> </w:t>
      </w:r>
      <w:r>
        <w:t>LMS</w:t>
      </w:r>
      <w:r w:rsidR="001834D5">
        <w:t xml:space="preserve"> </w:t>
      </w:r>
      <w:r>
        <w:t>includes</w:t>
      </w:r>
      <w:r w:rsidR="001834D5">
        <w:t xml:space="preserve"> </w:t>
      </w:r>
      <w:r>
        <w:t>f</w:t>
      </w:r>
      <w:r w:rsidR="00726913">
        <w:t>our</w:t>
      </w:r>
      <w:r w:rsidR="001834D5">
        <w:t xml:space="preserve"> </w:t>
      </w:r>
      <w:r w:rsidR="00726913">
        <w:t>modules</w:t>
      </w:r>
      <w:r w:rsidR="001834D5">
        <w:t xml:space="preserve"> </w:t>
      </w:r>
      <w:r>
        <w:t>on</w:t>
      </w:r>
      <w:r w:rsidR="001834D5">
        <w:t xml:space="preserve"> </w:t>
      </w:r>
      <w:r w:rsidR="00726913">
        <w:t>hand</w:t>
      </w:r>
      <w:r w:rsidR="001834D5">
        <w:t xml:space="preserve"> </w:t>
      </w:r>
      <w:r w:rsidR="00726913">
        <w:t>hygiene</w:t>
      </w:r>
      <w:r w:rsidR="001834D5">
        <w:t xml:space="preserve"> </w:t>
      </w:r>
      <w:r w:rsidR="00726913">
        <w:t>education</w:t>
      </w:r>
      <w:r w:rsidR="001834D5">
        <w:t xml:space="preserve"> </w:t>
      </w:r>
      <w:r w:rsidR="00726913">
        <w:t>and</w:t>
      </w:r>
      <w:r w:rsidR="001834D5">
        <w:t xml:space="preserve"> </w:t>
      </w:r>
      <w:r w:rsidR="00726913">
        <w:t>training</w:t>
      </w:r>
      <w:r w:rsidR="001834D5">
        <w:t xml:space="preserve"> </w:t>
      </w:r>
      <w:r w:rsidR="00726913">
        <w:t>for</w:t>
      </w:r>
      <w:r w:rsidR="001834D5">
        <w:t xml:space="preserve"> </w:t>
      </w:r>
      <w:r w:rsidR="008A3D61">
        <w:t xml:space="preserve">the following groups of </w:t>
      </w:r>
      <w:r>
        <w:t>healthcare</w:t>
      </w:r>
      <w:r w:rsidR="001834D5">
        <w:t xml:space="preserve"> </w:t>
      </w:r>
      <w:r>
        <w:t>workers</w:t>
      </w:r>
      <w:r w:rsidR="00726913">
        <w:t>:</w:t>
      </w:r>
    </w:p>
    <w:p w14:paraId="420CB965" w14:textId="2CC3506E" w:rsidR="00726913" w:rsidRPr="007E658B" w:rsidRDefault="008A3D61" w:rsidP="008A3D61">
      <w:pPr>
        <w:pStyle w:val="Numberedlists"/>
        <w:numPr>
          <w:ilvl w:val="0"/>
          <w:numId w:val="144"/>
        </w:numPr>
      </w:pPr>
      <w:r>
        <w:t>C</w:t>
      </w:r>
      <w:r w:rsidR="00726913">
        <w:t>linical</w:t>
      </w:r>
      <w:r w:rsidR="001834D5">
        <w:t xml:space="preserve"> </w:t>
      </w:r>
      <w:r w:rsidR="00726913" w:rsidRPr="00726913">
        <w:t>healthcare</w:t>
      </w:r>
      <w:r w:rsidR="001834D5">
        <w:t xml:space="preserve"> </w:t>
      </w:r>
      <w:r w:rsidR="00726913" w:rsidRPr="007E658B">
        <w:t>workers</w:t>
      </w:r>
      <w:r w:rsidR="00B95A18" w:rsidRPr="007E658B">
        <w:t>,</w:t>
      </w:r>
      <w:r w:rsidR="001834D5" w:rsidRPr="007E658B">
        <w:t xml:space="preserve"> </w:t>
      </w:r>
      <w:r w:rsidR="00726913" w:rsidRPr="007E658B">
        <w:t>including</w:t>
      </w:r>
      <w:r w:rsidR="001834D5" w:rsidRPr="007E658B">
        <w:t xml:space="preserve"> </w:t>
      </w:r>
      <w:r w:rsidR="00726913" w:rsidRPr="007E658B">
        <w:t>doctors,</w:t>
      </w:r>
      <w:r w:rsidR="001834D5" w:rsidRPr="007E658B">
        <w:t xml:space="preserve"> </w:t>
      </w:r>
      <w:r w:rsidR="00726913" w:rsidRPr="007E658B">
        <w:t>nurses,</w:t>
      </w:r>
      <w:r w:rsidR="001834D5" w:rsidRPr="007E658B">
        <w:t xml:space="preserve"> </w:t>
      </w:r>
      <w:r w:rsidR="00726913" w:rsidRPr="007E658B">
        <w:t>midwives,</w:t>
      </w:r>
      <w:r w:rsidR="001834D5" w:rsidRPr="007E658B">
        <w:t xml:space="preserve"> </w:t>
      </w:r>
      <w:r w:rsidR="00726913" w:rsidRPr="007E658B">
        <w:t>allied</w:t>
      </w:r>
      <w:r w:rsidR="001834D5" w:rsidRPr="007E658B">
        <w:t xml:space="preserve"> </w:t>
      </w:r>
      <w:r w:rsidR="00726913" w:rsidRPr="007E658B">
        <w:t>health</w:t>
      </w:r>
      <w:r w:rsidR="001834D5" w:rsidRPr="007E658B">
        <w:t xml:space="preserve"> </w:t>
      </w:r>
      <w:r w:rsidR="00726913" w:rsidRPr="007E658B">
        <w:t>professionals,</w:t>
      </w:r>
      <w:r w:rsidR="001834D5" w:rsidRPr="007E658B">
        <w:t xml:space="preserve"> </w:t>
      </w:r>
      <w:r w:rsidR="00726913" w:rsidRPr="007E658B">
        <w:t>paramedics,</w:t>
      </w:r>
      <w:r w:rsidR="001834D5" w:rsidRPr="007E658B">
        <w:t xml:space="preserve"> </w:t>
      </w:r>
      <w:r w:rsidR="00726913" w:rsidRPr="007E658B">
        <w:t>student</w:t>
      </w:r>
      <w:r w:rsidR="001834D5" w:rsidRPr="007E658B">
        <w:t xml:space="preserve"> </w:t>
      </w:r>
      <w:r w:rsidR="00726913" w:rsidRPr="007E658B">
        <w:t>health</w:t>
      </w:r>
      <w:r w:rsidR="001834D5" w:rsidRPr="007E658B">
        <w:t xml:space="preserve"> </w:t>
      </w:r>
      <w:r w:rsidR="00726913" w:rsidRPr="007E658B">
        <w:t>practitioners</w:t>
      </w:r>
      <w:r w:rsidR="006C43FF" w:rsidRPr="007E658B">
        <w:t>,</w:t>
      </w:r>
      <w:r w:rsidR="001834D5" w:rsidRPr="007E658B">
        <w:t xml:space="preserve"> </w:t>
      </w:r>
      <w:r w:rsidR="00726913" w:rsidRPr="007E658B">
        <w:t>and</w:t>
      </w:r>
      <w:r w:rsidR="001834D5" w:rsidRPr="007E658B">
        <w:t xml:space="preserve"> </w:t>
      </w:r>
      <w:r w:rsidR="00726913" w:rsidRPr="007E658B">
        <w:t>those</w:t>
      </w:r>
      <w:r w:rsidR="001834D5" w:rsidRPr="007E658B">
        <w:t xml:space="preserve"> </w:t>
      </w:r>
      <w:r w:rsidR="00726913" w:rsidRPr="007E658B">
        <w:t>who</w:t>
      </w:r>
      <w:r w:rsidR="001834D5" w:rsidRPr="007E658B">
        <w:t xml:space="preserve"> </w:t>
      </w:r>
      <w:r w:rsidR="00726913" w:rsidRPr="007E658B">
        <w:t>provide</w:t>
      </w:r>
      <w:r w:rsidR="001834D5" w:rsidRPr="007E658B">
        <w:t xml:space="preserve"> </w:t>
      </w:r>
      <w:r w:rsidR="00726913" w:rsidRPr="007E658B">
        <w:t>physical</w:t>
      </w:r>
      <w:r w:rsidR="001834D5" w:rsidRPr="007E658B">
        <w:t xml:space="preserve"> </w:t>
      </w:r>
      <w:r w:rsidR="00726913" w:rsidRPr="007E658B">
        <w:t>care</w:t>
      </w:r>
      <w:r w:rsidR="001834D5" w:rsidRPr="007E658B">
        <w:t xml:space="preserve"> </w:t>
      </w:r>
      <w:r w:rsidR="00726913" w:rsidRPr="007E658B">
        <w:t>to</w:t>
      </w:r>
      <w:r w:rsidR="001834D5" w:rsidRPr="007E658B">
        <w:t xml:space="preserve"> </w:t>
      </w:r>
      <w:r w:rsidR="00726913" w:rsidRPr="007E658B">
        <w:t>patients</w:t>
      </w:r>
      <w:r w:rsidR="001834D5" w:rsidRPr="007E658B">
        <w:t xml:space="preserve"> </w:t>
      </w:r>
      <w:r w:rsidR="00726913" w:rsidRPr="007E658B">
        <w:t>and</w:t>
      </w:r>
      <w:r w:rsidR="001834D5" w:rsidRPr="007E658B">
        <w:t xml:space="preserve"> </w:t>
      </w:r>
      <w:r w:rsidR="00726913" w:rsidRPr="007E658B">
        <w:t>residents</w:t>
      </w:r>
      <w:r w:rsidR="001834D5" w:rsidRPr="007E658B">
        <w:t xml:space="preserve"> </w:t>
      </w:r>
      <w:r w:rsidR="00726913" w:rsidRPr="007E658B">
        <w:t>such</w:t>
      </w:r>
      <w:r w:rsidR="001834D5" w:rsidRPr="007E658B">
        <w:t xml:space="preserve"> </w:t>
      </w:r>
      <w:r w:rsidR="00726913" w:rsidRPr="007E658B">
        <w:t>as</w:t>
      </w:r>
      <w:r w:rsidR="001834D5" w:rsidRPr="007E658B">
        <w:t xml:space="preserve"> </w:t>
      </w:r>
      <w:r w:rsidR="00726913" w:rsidRPr="007E658B">
        <w:t>personal</w:t>
      </w:r>
      <w:r w:rsidR="001834D5" w:rsidRPr="007E658B">
        <w:t xml:space="preserve"> </w:t>
      </w:r>
      <w:r w:rsidR="00726913" w:rsidRPr="007E658B">
        <w:t>care</w:t>
      </w:r>
      <w:r w:rsidR="001834D5" w:rsidRPr="007E658B">
        <w:t xml:space="preserve"> </w:t>
      </w:r>
      <w:r w:rsidR="00726913" w:rsidRPr="007E658B">
        <w:t>attendants</w:t>
      </w:r>
    </w:p>
    <w:p w14:paraId="3A2D1CA9" w14:textId="774DA28A" w:rsidR="00726913" w:rsidRPr="007E658B" w:rsidRDefault="008A3D61" w:rsidP="008A3D61">
      <w:pPr>
        <w:pStyle w:val="Numberedlists"/>
      </w:pPr>
      <w:r>
        <w:t>N</w:t>
      </w:r>
      <w:r w:rsidR="00726913" w:rsidRPr="007E658B">
        <w:t>on-clinical</w:t>
      </w:r>
      <w:r w:rsidR="001834D5" w:rsidRPr="007E658B">
        <w:t xml:space="preserve"> </w:t>
      </w:r>
      <w:r w:rsidR="00726913" w:rsidRPr="007E658B">
        <w:t>healthcare</w:t>
      </w:r>
      <w:r w:rsidR="001834D5" w:rsidRPr="007E658B">
        <w:t xml:space="preserve"> </w:t>
      </w:r>
      <w:r w:rsidR="00726913" w:rsidRPr="007E658B">
        <w:t>workers</w:t>
      </w:r>
      <w:r w:rsidR="00B95A18" w:rsidRPr="007E658B">
        <w:t>,</w:t>
      </w:r>
      <w:r w:rsidR="001834D5" w:rsidRPr="007E658B">
        <w:t xml:space="preserve"> </w:t>
      </w:r>
      <w:r w:rsidR="00726913" w:rsidRPr="007E658B">
        <w:t>including</w:t>
      </w:r>
      <w:r w:rsidR="001834D5" w:rsidRPr="007E658B">
        <w:t xml:space="preserve"> </w:t>
      </w:r>
      <w:r w:rsidR="00726913" w:rsidRPr="007E658B">
        <w:t>clerical</w:t>
      </w:r>
      <w:r w:rsidR="001834D5" w:rsidRPr="007E658B">
        <w:t xml:space="preserve"> </w:t>
      </w:r>
      <w:r w:rsidR="00726913" w:rsidRPr="007E658B">
        <w:t>and</w:t>
      </w:r>
      <w:r w:rsidR="001834D5" w:rsidRPr="007E658B">
        <w:t xml:space="preserve"> </w:t>
      </w:r>
      <w:r w:rsidR="00726913" w:rsidRPr="007E658B">
        <w:t>administration,</w:t>
      </w:r>
      <w:r w:rsidR="001834D5" w:rsidRPr="007E658B">
        <w:t xml:space="preserve"> </w:t>
      </w:r>
      <w:r w:rsidR="00726913" w:rsidRPr="007E658B">
        <w:t>housekeeping,</w:t>
      </w:r>
      <w:r w:rsidR="001834D5" w:rsidRPr="007E658B">
        <w:t xml:space="preserve"> </w:t>
      </w:r>
      <w:r w:rsidR="00726913" w:rsidRPr="007E658B">
        <w:t>catering,</w:t>
      </w:r>
      <w:r w:rsidR="001834D5" w:rsidRPr="007E658B">
        <w:t xml:space="preserve"> </w:t>
      </w:r>
      <w:r w:rsidR="00726913" w:rsidRPr="007E658B">
        <w:t>engineering,</w:t>
      </w:r>
      <w:r w:rsidR="001834D5" w:rsidRPr="007E658B">
        <w:t xml:space="preserve"> </w:t>
      </w:r>
      <w:r w:rsidR="00726913" w:rsidRPr="007E658B">
        <w:t>sterilisation</w:t>
      </w:r>
      <w:r w:rsidR="001834D5" w:rsidRPr="007E658B">
        <w:t xml:space="preserve"> </w:t>
      </w:r>
      <w:r w:rsidR="00726913" w:rsidRPr="007E658B">
        <w:t>services,</w:t>
      </w:r>
      <w:r w:rsidR="001834D5" w:rsidRPr="007E658B">
        <w:t xml:space="preserve"> </w:t>
      </w:r>
      <w:r w:rsidR="00726913" w:rsidRPr="007E658B">
        <w:t>patient</w:t>
      </w:r>
      <w:r w:rsidR="001834D5" w:rsidRPr="007E658B">
        <w:t xml:space="preserve"> </w:t>
      </w:r>
      <w:r w:rsidR="00726913" w:rsidRPr="007E658B">
        <w:t>transport/w</w:t>
      </w:r>
      <w:r w:rsidR="00067805" w:rsidRPr="007E658B">
        <w:t>a</w:t>
      </w:r>
      <w:r w:rsidR="00726913" w:rsidRPr="007E658B">
        <w:t>rd</w:t>
      </w:r>
      <w:r w:rsidR="001834D5" w:rsidRPr="007E658B">
        <w:t xml:space="preserve"> </w:t>
      </w:r>
      <w:r w:rsidR="00726913" w:rsidRPr="007E658B">
        <w:t>orderly</w:t>
      </w:r>
      <w:r w:rsidR="001834D5" w:rsidRPr="007E658B">
        <w:t xml:space="preserve"> </w:t>
      </w:r>
      <w:r w:rsidR="00726913" w:rsidRPr="007E658B">
        <w:t>services,</w:t>
      </w:r>
      <w:r w:rsidR="001834D5" w:rsidRPr="007E658B">
        <w:t xml:space="preserve"> </w:t>
      </w:r>
      <w:r w:rsidR="00726913" w:rsidRPr="007E658B">
        <w:t>social</w:t>
      </w:r>
      <w:r w:rsidR="001834D5" w:rsidRPr="007E658B">
        <w:t xml:space="preserve"> </w:t>
      </w:r>
      <w:r w:rsidR="00726913" w:rsidRPr="007E658B">
        <w:t>and</w:t>
      </w:r>
      <w:r w:rsidR="001834D5" w:rsidRPr="007E658B">
        <w:t xml:space="preserve"> </w:t>
      </w:r>
      <w:r w:rsidR="00726913" w:rsidRPr="007E658B">
        <w:t>spiritual</w:t>
      </w:r>
      <w:r w:rsidR="001834D5" w:rsidRPr="007E658B">
        <w:t xml:space="preserve"> </w:t>
      </w:r>
      <w:r w:rsidR="00726913" w:rsidRPr="007E658B">
        <w:t>support,</w:t>
      </w:r>
      <w:r w:rsidR="001834D5" w:rsidRPr="007E658B">
        <w:t xml:space="preserve"> </w:t>
      </w:r>
      <w:r w:rsidR="00726913" w:rsidRPr="007E658B">
        <w:t>Aboriginal</w:t>
      </w:r>
      <w:r w:rsidR="001834D5" w:rsidRPr="007E658B">
        <w:t xml:space="preserve"> </w:t>
      </w:r>
      <w:r w:rsidR="00726913" w:rsidRPr="007E658B">
        <w:t>and</w:t>
      </w:r>
      <w:r w:rsidR="001834D5" w:rsidRPr="007E658B">
        <w:t xml:space="preserve"> </w:t>
      </w:r>
      <w:r w:rsidR="00726913" w:rsidRPr="007E658B">
        <w:t>Torres</w:t>
      </w:r>
      <w:r w:rsidR="001834D5" w:rsidRPr="007E658B">
        <w:t xml:space="preserve"> </w:t>
      </w:r>
      <w:r w:rsidR="00726913" w:rsidRPr="007E658B">
        <w:t>Strait</w:t>
      </w:r>
      <w:r w:rsidR="001834D5" w:rsidRPr="007E658B">
        <w:t xml:space="preserve"> </w:t>
      </w:r>
      <w:r w:rsidR="00726913" w:rsidRPr="007E658B">
        <w:t>Islander</w:t>
      </w:r>
      <w:r w:rsidR="001834D5" w:rsidRPr="007E658B">
        <w:t xml:space="preserve"> </w:t>
      </w:r>
      <w:r w:rsidR="00726913" w:rsidRPr="007E658B">
        <w:t>liaison</w:t>
      </w:r>
      <w:r w:rsidR="001834D5" w:rsidRPr="007E658B">
        <w:t xml:space="preserve"> </w:t>
      </w:r>
      <w:r w:rsidR="00726913" w:rsidRPr="007E658B">
        <w:t>officers,</w:t>
      </w:r>
      <w:r w:rsidR="001834D5" w:rsidRPr="007E658B">
        <w:t xml:space="preserve"> </w:t>
      </w:r>
      <w:r w:rsidR="00726913" w:rsidRPr="007E658B">
        <w:t>volunteers,</w:t>
      </w:r>
      <w:r w:rsidR="001834D5" w:rsidRPr="007E658B">
        <w:t xml:space="preserve"> </w:t>
      </w:r>
      <w:r w:rsidR="00726913" w:rsidRPr="007E658B">
        <w:t>and</w:t>
      </w:r>
      <w:r w:rsidR="001834D5" w:rsidRPr="007E658B">
        <w:t xml:space="preserve"> </w:t>
      </w:r>
      <w:r w:rsidR="00726913" w:rsidRPr="007E658B">
        <w:t>laboratory</w:t>
      </w:r>
      <w:r w:rsidR="001834D5" w:rsidRPr="007E658B">
        <w:t xml:space="preserve"> </w:t>
      </w:r>
      <w:r w:rsidR="00726913" w:rsidRPr="007E658B">
        <w:t>staff</w:t>
      </w:r>
    </w:p>
    <w:p w14:paraId="751C508F" w14:textId="0AE835DF" w:rsidR="004E4C1E" w:rsidRPr="007E658B" w:rsidRDefault="008A3D61" w:rsidP="008A3D61">
      <w:pPr>
        <w:pStyle w:val="Numberedlists"/>
      </w:pPr>
      <w:r>
        <w:t>O</w:t>
      </w:r>
      <w:r w:rsidR="00726913" w:rsidRPr="007E658B">
        <w:t>ral</w:t>
      </w:r>
      <w:r w:rsidR="001834D5" w:rsidRPr="007E658B">
        <w:t xml:space="preserve"> </w:t>
      </w:r>
      <w:r w:rsidR="00726913" w:rsidRPr="007E658B">
        <w:t>health</w:t>
      </w:r>
      <w:r w:rsidR="001834D5" w:rsidRPr="007E658B">
        <w:t xml:space="preserve"> </w:t>
      </w:r>
      <w:r w:rsidR="00726913" w:rsidRPr="007E658B">
        <w:t>practitioners</w:t>
      </w:r>
      <w:r w:rsidR="00B95A18" w:rsidRPr="007E658B">
        <w:t>,</w:t>
      </w:r>
      <w:r w:rsidR="001834D5" w:rsidRPr="007E658B">
        <w:t xml:space="preserve"> </w:t>
      </w:r>
      <w:r w:rsidR="00067805" w:rsidRPr="007E658B">
        <w:t>including</w:t>
      </w:r>
      <w:r w:rsidR="001834D5" w:rsidRPr="007E658B">
        <w:t xml:space="preserve"> </w:t>
      </w:r>
      <w:r w:rsidR="00067805" w:rsidRPr="007E658B">
        <w:t>dentists,</w:t>
      </w:r>
      <w:r w:rsidR="001834D5" w:rsidRPr="007E658B">
        <w:t xml:space="preserve"> </w:t>
      </w:r>
      <w:r w:rsidR="00067805" w:rsidRPr="007E658B">
        <w:t>dental</w:t>
      </w:r>
      <w:r w:rsidR="001834D5" w:rsidRPr="007E658B">
        <w:t xml:space="preserve"> </w:t>
      </w:r>
      <w:r w:rsidR="00067805" w:rsidRPr="007E658B">
        <w:t>assistants,</w:t>
      </w:r>
      <w:r w:rsidR="001834D5" w:rsidRPr="007E658B">
        <w:t xml:space="preserve"> </w:t>
      </w:r>
      <w:r w:rsidR="00067805" w:rsidRPr="007E658B">
        <w:t>oral</w:t>
      </w:r>
      <w:r w:rsidR="001834D5" w:rsidRPr="007E658B">
        <w:t xml:space="preserve"> </w:t>
      </w:r>
      <w:r w:rsidR="00EB4BE4" w:rsidRPr="007E658B">
        <w:t>hygienists,</w:t>
      </w:r>
      <w:r w:rsidR="001834D5" w:rsidRPr="007E658B">
        <w:t xml:space="preserve"> </w:t>
      </w:r>
      <w:r w:rsidR="00067805" w:rsidRPr="007E658B">
        <w:t>and</w:t>
      </w:r>
      <w:r w:rsidR="001834D5" w:rsidRPr="007E658B">
        <w:t xml:space="preserve"> </w:t>
      </w:r>
      <w:r w:rsidR="00067805" w:rsidRPr="007E658B">
        <w:t>oral</w:t>
      </w:r>
      <w:r w:rsidR="001834D5" w:rsidRPr="007E658B">
        <w:t xml:space="preserve"> </w:t>
      </w:r>
      <w:r w:rsidR="00067805" w:rsidRPr="007E658B">
        <w:t>health</w:t>
      </w:r>
      <w:r w:rsidR="001834D5" w:rsidRPr="007E658B">
        <w:t xml:space="preserve"> </w:t>
      </w:r>
      <w:r w:rsidR="00067805" w:rsidRPr="007E658B">
        <w:t>students</w:t>
      </w:r>
    </w:p>
    <w:p w14:paraId="03A33E01" w14:textId="5CC73B97" w:rsidR="00067805" w:rsidRPr="007E658B" w:rsidRDefault="008A3D61" w:rsidP="008A3D61">
      <w:pPr>
        <w:pStyle w:val="Numberedlists"/>
      </w:pPr>
      <w:r>
        <w:t>C</w:t>
      </w:r>
      <w:r w:rsidR="00067805" w:rsidRPr="007E658B">
        <w:t>andidates</w:t>
      </w:r>
      <w:r w:rsidR="001834D5" w:rsidRPr="007E658B">
        <w:t xml:space="preserve"> </w:t>
      </w:r>
      <w:r w:rsidR="00067805" w:rsidRPr="007E658B">
        <w:t>for</w:t>
      </w:r>
      <w:r w:rsidR="001834D5" w:rsidRPr="007E658B">
        <w:t xml:space="preserve"> </w:t>
      </w:r>
      <w:r w:rsidR="00067805" w:rsidRPr="007E658B">
        <w:t>a</w:t>
      </w:r>
      <w:r w:rsidR="001834D5" w:rsidRPr="007E658B">
        <w:t xml:space="preserve"> </w:t>
      </w:r>
      <w:r w:rsidR="00067805" w:rsidRPr="007E658B">
        <w:t>position</w:t>
      </w:r>
      <w:r w:rsidR="001834D5" w:rsidRPr="007E658B">
        <w:t xml:space="preserve"> </w:t>
      </w:r>
      <w:r w:rsidR="00067805" w:rsidRPr="007E658B">
        <w:t>in</w:t>
      </w:r>
      <w:r w:rsidR="001834D5" w:rsidRPr="007E658B">
        <w:t xml:space="preserve"> </w:t>
      </w:r>
      <w:r w:rsidR="00067805" w:rsidRPr="007E658B">
        <w:t>a</w:t>
      </w:r>
      <w:r w:rsidR="001834D5" w:rsidRPr="007E658B">
        <w:t xml:space="preserve"> </w:t>
      </w:r>
      <w:r w:rsidR="00067805" w:rsidRPr="007E658B">
        <w:t>surgical</w:t>
      </w:r>
      <w:r w:rsidR="001834D5" w:rsidRPr="007E658B">
        <w:t xml:space="preserve"> </w:t>
      </w:r>
      <w:r w:rsidR="00067805" w:rsidRPr="007E658B">
        <w:t>training</w:t>
      </w:r>
      <w:r w:rsidR="001834D5" w:rsidRPr="007E658B">
        <w:t xml:space="preserve"> </w:t>
      </w:r>
      <w:r w:rsidR="00067805" w:rsidRPr="007E658B">
        <w:t>program</w:t>
      </w:r>
      <w:r w:rsidR="001834D5" w:rsidRPr="007E658B">
        <w:t xml:space="preserve"> </w:t>
      </w:r>
      <w:r w:rsidR="00067805" w:rsidRPr="007E658B">
        <w:t>provided</w:t>
      </w:r>
      <w:r w:rsidR="001834D5" w:rsidRPr="007E658B">
        <w:t xml:space="preserve"> </w:t>
      </w:r>
      <w:r w:rsidR="00067805" w:rsidRPr="007E658B">
        <w:t>by</w:t>
      </w:r>
      <w:r w:rsidR="001834D5" w:rsidRPr="007E658B">
        <w:t xml:space="preserve"> </w:t>
      </w:r>
      <w:r w:rsidR="00067805" w:rsidRPr="007E658B">
        <w:t>the</w:t>
      </w:r>
      <w:r w:rsidR="001834D5" w:rsidRPr="007E658B">
        <w:t xml:space="preserve"> </w:t>
      </w:r>
      <w:r w:rsidR="00067805" w:rsidRPr="007E658B">
        <w:t>Royal</w:t>
      </w:r>
      <w:r w:rsidR="001834D5" w:rsidRPr="007E658B">
        <w:t xml:space="preserve"> </w:t>
      </w:r>
      <w:r w:rsidR="00067805" w:rsidRPr="007E658B">
        <w:t>Australasian</w:t>
      </w:r>
      <w:r w:rsidR="001834D5" w:rsidRPr="007E658B">
        <w:t xml:space="preserve"> </w:t>
      </w:r>
      <w:r w:rsidR="00067805" w:rsidRPr="007E658B">
        <w:t>College</w:t>
      </w:r>
      <w:r w:rsidR="001834D5" w:rsidRPr="007E658B">
        <w:t xml:space="preserve"> </w:t>
      </w:r>
      <w:r w:rsidR="00067805" w:rsidRPr="007E658B">
        <w:t>of</w:t>
      </w:r>
      <w:r w:rsidR="001834D5" w:rsidRPr="007E658B">
        <w:t xml:space="preserve"> </w:t>
      </w:r>
      <w:r w:rsidR="00067805" w:rsidRPr="007E658B">
        <w:t>Surgeons</w:t>
      </w:r>
      <w:r>
        <w:t>.</w:t>
      </w:r>
    </w:p>
    <w:p w14:paraId="2532FFFC" w14:textId="58F50F2C" w:rsidR="009D1EC5" w:rsidRPr="00D31E26" w:rsidRDefault="009D1EC5" w:rsidP="00E373A4">
      <w:r>
        <w:t>Health</w:t>
      </w:r>
      <w:r w:rsidR="00CD0E25">
        <w:t xml:space="preserve"> service facilitie</w:t>
      </w:r>
      <w:r>
        <w:t>s can require healthcare workers to complete hand hygiene learning modules when they start working and at regular intervals throughout their employment. This is one way to ensure that healthcare workers understand the importance of hand hygiene and how to practice it correctly.</w:t>
      </w:r>
    </w:p>
    <w:p w14:paraId="0722CB81" w14:textId="77777777" w:rsidR="00B55FEA" w:rsidRPr="00B55FEA" w:rsidRDefault="00B55FEA" w:rsidP="00B55FEA">
      <w:r w:rsidRPr="00B55FEA">
        <w:br w:type="page"/>
      </w:r>
    </w:p>
    <w:p w14:paraId="4CEF0AE2" w14:textId="0622FBCE" w:rsidR="002B2DF4" w:rsidRDefault="002B2DF4" w:rsidP="002B2DF4">
      <w:pPr>
        <w:pStyle w:val="Heading3"/>
      </w:pPr>
      <w:r>
        <w:lastRenderedPageBreak/>
        <w:t>Other opportunities for education and training</w:t>
      </w:r>
    </w:p>
    <w:p w14:paraId="18B79905" w14:textId="3B3CF041" w:rsidR="009871F8" w:rsidRDefault="00067805" w:rsidP="00E373A4">
      <w:pPr>
        <w:pStyle w:val="Normal-beforebullets"/>
      </w:pPr>
      <w:r>
        <w:t>E</w:t>
      </w:r>
      <w:r w:rsidRPr="00067805">
        <w:t>xamples</w:t>
      </w:r>
      <w:r w:rsidR="001834D5">
        <w:t xml:space="preserve"> </w:t>
      </w:r>
      <w:r w:rsidRPr="00067805">
        <w:t>of</w:t>
      </w:r>
      <w:r w:rsidR="001834D5">
        <w:t xml:space="preserve"> </w:t>
      </w:r>
      <w:r w:rsidRPr="00067805">
        <w:t>other</w:t>
      </w:r>
      <w:r w:rsidR="001834D5">
        <w:t xml:space="preserve"> </w:t>
      </w:r>
      <w:r w:rsidRPr="00067805">
        <w:t>strategies</w:t>
      </w:r>
      <w:r w:rsidR="001834D5">
        <w:t xml:space="preserve"> </w:t>
      </w:r>
      <w:r>
        <w:t>to</w:t>
      </w:r>
      <w:r w:rsidR="001834D5">
        <w:t xml:space="preserve"> </w:t>
      </w:r>
      <w:r>
        <w:t>implement</w:t>
      </w:r>
      <w:r w:rsidR="001834D5">
        <w:t xml:space="preserve"> </w:t>
      </w:r>
      <w:r>
        <w:t>a</w:t>
      </w:r>
      <w:r w:rsidR="002B2DF4">
        <w:t>n</w:t>
      </w:r>
      <w:r w:rsidR="001834D5">
        <w:t xml:space="preserve"> </w:t>
      </w:r>
      <w:r>
        <w:t>ongoing</w:t>
      </w:r>
      <w:r w:rsidR="001834D5">
        <w:t xml:space="preserve"> </w:t>
      </w:r>
      <w:r w:rsidRPr="00067805">
        <w:t>hand</w:t>
      </w:r>
      <w:r w:rsidR="001834D5">
        <w:t xml:space="preserve"> </w:t>
      </w:r>
      <w:r w:rsidRPr="00067805">
        <w:t>hygiene</w:t>
      </w:r>
      <w:r w:rsidR="001834D5">
        <w:t xml:space="preserve"> </w:t>
      </w:r>
      <w:r w:rsidRPr="00067805">
        <w:t>education</w:t>
      </w:r>
      <w:r w:rsidR="001834D5">
        <w:t xml:space="preserve"> </w:t>
      </w:r>
      <w:r w:rsidRPr="00067805">
        <w:t>program</w:t>
      </w:r>
      <w:r w:rsidR="001834D5">
        <w:t xml:space="preserve"> </w:t>
      </w:r>
      <w:r>
        <w:t>include:</w:t>
      </w:r>
    </w:p>
    <w:p w14:paraId="78216885" w14:textId="1BB56385" w:rsidR="00067805" w:rsidRDefault="00EB4BE4" w:rsidP="00EC792F">
      <w:pPr>
        <w:pStyle w:val="Bulletlist"/>
      </w:pPr>
      <w:r>
        <w:t>i</w:t>
      </w:r>
      <w:r w:rsidR="00067805">
        <w:t>ntroductory</w:t>
      </w:r>
      <w:r w:rsidR="001834D5">
        <w:t xml:space="preserve"> </w:t>
      </w:r>
      <w:r w:rsidR="00067805">
        <w:t>sessions</w:t>
      </w:r>
      <w:r w:rsidR="001834D5">
        <w:t xml:space="preserve"> </w:t>
      </w:r>
      <w:r w:rsidR="00067805">
        <w:t>as</w:t>
      </w:r>
      <w:r w:rsidR="001834D5">
        <w:t xml:space="preserve"> </w:t>
      </w:r>
      <w:r w:rsidR="00067805">
        <w:t>part</w:t>
      </w:r>
      <w:r w:rsidR="001834D5">
        <w:t xml:space="preserve"> </w:t>
      </w:r>
      <w:r w:rsidR="00067805">
        <w:t>of</w:t>
      </w:r>
      <w:r w:rsidR="001834D5">
        <w:t xml:space="preserve"> </w:t>
      </w:r>
      <w:r w:rsidR="00067805">
        <w:t>an</w:t>
      </w:r>
      <w:r w:rsidR="001834D5">
        <w:t xml:space="preserve"> </w:t>
      </w:r>
      <w:r w:rsidR="00067805" w:rsidRPr="00067805">
        <w:t>orientation</w:t>
      </w:r>
      <w:r w:rsidR="001834D5">
        <w:t xml:space="preserve"> </w:t>
      </w:r>
      <w:r w:rsidR="00067805" w:rsidRPr="00067805">
        <w:t>program</w:t>
      </w:r>
    </w:p>
    <w:p w14:paraId="6B15192A" w14:textId="3F0E15D2" w:rsidR="00067805" w:rsidRDefault="00EB4BE4" w:rsidP="00EC792F">
      <w:pPr>
        <w:pStyle w:val="Bulletlist"/>
      </w:pPr>
      <w:r>
        <w:t>i</w:t>
      </w:r>
      <w:r w:rsidR="00067805" w:rsidRPr="00067805">
        <w:t>n-service</w:t>
      </w:r>
      <w:r w:rsidR="001834D5">
        <w:t xml:space="preserve"> </w:t>
      </w:r>
      <w:r w:rsidR="00067805" w:rsidRPr="00067805">
        <w:t>lectures</w:t>
      </w:r>
      <w:r w:rsidR="001834D5">
        <w:t xml:space="preserve"> </w:t>
      </w:r>
      <w:r w:rsidR="00067805" w:rsidRPr="00067805">
        <w:t>or</w:t>
      </w:r>
      <w:r w:rsidR="001834D5">
        <w:t xml:space="preserve"> </w:t>
      </w:r>
      <w:r w:rsidR="00067805" w:rsidRPr="00067805">
        <w:t>special</w:t>
      </w:r>
      <w:r w:rsidR="001834D5">
        <w:t xml:space="preserve"> </w:t>
      </w:r>
      <w:r w:rsidR="00067805" w:rsidRPr="00067805">
        <w:t>workshops</w:t>
      </w:r>
    </w:p>
    <w:p w14:paraId="56420869" w14:textId="1F913680" w:rsidR="009D7007" w:rsidRPr="009D7007" w:rsidRDefault="00EB4BE4" w:rsidP="00EC792F">
      <w:pPr>
        <w:pStyle w:val="Bulletlist"/>
      </w:pPr>
      <w:r>
        <w:t>s</w:t>
      </w:r>
      <w:r w:rsidR="00067805">
        <w:t>upporting</w:t>
      </w:r>
      <w:r w:rsidR="001834D5">
        <w:t xml:space="preserve"> </w:t>
      </w:r>
      <w:r w:rsidR="00067805">
        <w:t>collaboration</w:t>
      </w:r>
      <w:r w:rsidR="001834D5">
        <w:t xml:space="preserve"> </w:t>
      </w:r>
      <w:r w:rsidR="00067805">
        <w:t>between</w:t>
      </w:r>
      <w:r w:rsidR="001834D5">
        <w:t xml:space="preserve"> </w:t>
      </w:r>
      <w:r w:rsidR="00067805" w:rsidRPr="00067805">
        <w:t>hand</w:t>
      </w:r>
      <w:r w:rsidR="001834D5">
        <w:t xml:space="preserve"> </w:t>
      </w:r>
      <w:r w:rsidR="00067805" w:rsidRPr="00067805">
        <w:t>hygiene</w:t>
      </w:r>
      <w:r w:rsidR="001834D5">
        <w:t xml:space="preserve"> </w:t>
      </w:r>
      <w:r w:rsidR="00067805" w:rsidRPr="00067805">
        <w:t>coordinators</w:t>
      </w:r>
      <w:r w:rsidR="001834D5">
        <w:t xml:space="preserve"> </w:t>
      </w:r>
      <w:r w:rsidR="00067805">
        <w:t>and</w:t>
      </w:r>
      <w:r w:rsidR="001834D5">
        <w:t xml:space="preserve"> </w:t>
      </w:r>
      <w:r w:rsidR="00067805" w:rsidRPr="00067805">
        <w:t>education</w:t>
      </w:r>
      <w:r w:rsidR="001834D5">
        <w:t xml:space="preserve"> </w:t>
      </w:r>
      <w:r w:rsidR="00067805" w:rsidRPr="00067805">
        <w:t>departments</w:t>
      </w:r>
      <w:r w:rsidR="001834D5">
        <w:t xml:space="preserve"> </w:t>
      </w:r>
      <w:r w:rsidR="00067805" w:rsidRPr="00067805">
        <w:t>to</w:t>
      </w:r>
      <w:r w:rsidR="001834D5">
        <w:t xml:space="preserve"> </w:t>
      </w:r>
      <w:r w:rsidR="00067805" w:rsidRPr="00067805">
        <w:t>identify</w:t>
      </w:r>
      <w:r w:rsidR="001834D5">
        <w:t xml:space="preserve"> </w:t>
      </w:r>
      <w:r w:rsidR="00067805" w:rsidRPr="00067805">
        <w:t>the</w:t>
      </w:r>
      <w:r w:rsidR="001834D5">
        <w:t xml:space="preserve"> </w:t>
      </w:r>
      <w:r w:rsidR="00067805" w:rsidRPr="00067805">
        <w:t>most</w:t>
      </w:r>
      <w:r w:rsidR="001834D5">
        <w:t xml:space="preserve"> </w:t>
      </w:r>
      <w:r w:rsidR="00067805" w:rsidRPr="00067805">
        <w:t>appropriate</w:t>
      </w:r>
      <w:r w:rsidR="001834D5">
        <w:t xml:space="preserve"> </w:t>
      </w:r>
      <w:r w:rsidR="00067805" w:rsidRPr="00067805">
        <w:t>methods</w:t>
      </w:r>
      <w:r w:rsidR="001834D5">
        <w:t xml:space="preserve"> </w:t>
      </w:r>
      <w:r w:rsidR="00067805">
        <w:t>for</w:t>
      </w:r>
      <w:r w:rsidR="001834D5">
        <w:t xml:space="preserve"> </w:t>
      </w:r>
      <w:r w:rsidR="00067805">
        <w:t>the</w:t>
      </w:r>
      <w:r w:rsidR="001834D5">
        <w:t xml:space="preserve"> </w:t>
      </w:r>
      <w:r w:rsidR="00067805">
        <w:t>health</w:t>
      </w:r>
      <w:r w:rsidR="001834D5">
        <w:t xml:space="preserve"> </w:t>
      </w:r>
      <w:r w:rsidR="00067805">
        <w:t>service</w:t>
      </w:r>
      <w:r w:rsidR="001834D5">
        <w:t xml:space="preserve"> </w:t>
      </w:r>
      <w:r w:rsidR="00CD0E25">
        <w:t>facilities</w:t>
      </w:r>
      <w:r w:rsidR="001834D5">
        <w:t xml:space="preserve"> </w:t>
      </w:r>
      <w:r w:rsidR="00067805">
        <w:t>and</w:t>
      </w:r>
      <w:r w:rsidR="001834D5">
        <w:t xml:space="preserve"> </w:t>
      </w:r>
      <w:r w:rsidR="00613ED4">
        <w:t>its</w:t>
      </w:r>
      <w:r w:rsidR="00101CD5">
        <w:t xml:space="preserve"> </w:t>
      </w:r>
      <w:r w:rsidR="00067805">
        <w:t>workforce</w:t>
      </w:r>
      <w:r w:rsidR="005942A7">
        <w:t>.</w:t>
      </w:r>
    </w:p>
    <w:p w14:paraId="0B11A0F0" w14:textId="77485E33" w:rsidR="009871F8" w:rsidRDefault="008A3D61" w:rsidP="00E373A4">
      <w:pPr>
        <w:pStyle w:val="Normal-beforebullets"/>
      </w:pPr>
      <w:r>
        <w:t>M</w:t>
      </w:r>
      <w:r w:rsidR="00067805" w:rsidRPr="009D7007">
        <w:t>any</w:t>
      </w:r>
      <w:r w:rsidR="001834D5">
        <w:t xml:space="preserve"> </w:t>
      </w:r>
      <w:r w:rsidR="00067805" w:rsidRPr="009D7007">
        <w:t>opportunities</w:t>
      </w:r>
      <w:r w:rsidR="001834D5">
        <w:t xml:space="preserve"> </w:t>
      </w:r>
      <w:r w:rsidR="00067805" w:rsidRPr="009D7007">
        <w:t>arise</w:t>
      </w:r>
      <w:r w:rsidR="001834D5">
        <w:t xml:space="preserve"> </w:t>
      </w:r>
      <w:r w:rsidR="00067805" w:rsidRPr="009D7007">
        <w:t>for</w:t>
      </w:r>
      <w:r w:rsidR="001834D5">
        <w:t xml:space="preserve"> </w:t>
      </w:r>
      <w:r w:rsidR="00067805" w:rsidRPr="009D7007">
        <w:t>informal</w:t>
      </w:r>
      <w:r w:rsidR="001834D5">
        <w:t xml:space="preserve"> </w:t>
      </w:r>
      <w:r w:rsidR="009D7007">
        <w:t>hand</w:t>
      </w:r>
      <w:r w:rsidR="001834D5">
        <w:t xml:space="preserve"> </w:t>
      </w:r>
      <w:r w:rsidR="009D7007">
        <w:t>hygiene</w:t>
      </w:r>
      <w:r w:rsidR="001834D5">
        <w:t xml:space="preserve"> </w:t>
      </w:r>
      <w:r w:rsidR="00067805" w:rsidRPr="009D7007">
        <w:t>education</w:t>
      </w:r>
      <w:r w:rsidRPr="008A3D61">
        <w:t xml:space="preserve"> </w:t>
      </w:r>
      <w:r>
        <w:t>o</w:t>
      </w:r>
      <w:r w:rsidRPr="009D7007">
        <w:t>n</w:t>
      </w:r>
      <w:r>
        <w:t xml:space="preserve"> </w:t>
      </w:r>
      <w:r w:rsidRPr="009D7007">
        <w:t>a</w:t>
      </w:r>
      <w:r>
        <w:t xml:space="preserve"> </w:t>
      </w:r>
      <w:r w:rsidRPr="009D7007">
        <w:t>day-to-day</w:t>
      </w:r>
      <w:r>
        <w:t xml:space="preserve"> </w:t>
      </w:r>
      <w:r w:rsidRPr="009D7007">
        <w:t>basis</w:t>
      </w:r>
      <w:r>
        <w:t>,</w:t>
      </w:r>
      <w:r w:rsidR="001834D5">
        <w:t xml:space="preserve"> </w:t>
      </w:r>
      <w:r w:rsidR="009D7007">
        <w:t>including:</w:t>
      </w:r>
    </w:p>
    <w:p w14:paraId="3DD6693B" w14:textId="56761507" w:rsidR="009D7007" w:rsidRDefault="00EB4BE4" w:rsidP="00EC792F">
      <w:pPr>
        <w:pStyle w:val="Bulletlist"/>
      </w:pPr>
      <w:r>
        <w:t>m</w:t>
      </w:r>
      <w:r w:rsidR="00067805" w:rsidRPr="009D7007">
        <w:t>edical</w:t>
      </w:r>
      <w:r w:rsidR="001834D5">
        <w:t xml:space="preserve"> </w:t>
      </w:r>
      <w:r w:rsidR="00067805" w:rsidRPr="009D7007">
        <w:t>and</w:t>
      </w:r>
      <w:r w:rsidR="001834D5">
        <w:t xml:space="preserve"> </w:t>
      </w:r>
      <w:r w:rsidR="00067805" w:rsidRPr="009D7007">
        <w:t>nursing</w:t>
      </w:r>
      <w:r w:rsidR="001834D5">
        <w:t xml:space="preserve"> </w:t>
      </w:r>
      <w:r w:rsidR="00067805" w:rsidRPr="009D7007">
        <w:t>rounds</w:t>
      </w:r>
    </w:p>
    <w:p w14:paraId="5863FD46" w14:textId="6EBE8473" w:rsidR="009D7007" w:rsidRDefault="00EB4BE4" w:rsidP="00EC792F">
      <w:pPr>
        <w:pStyle w:val="Bulletlist"/>
      </w:pPr>
      <w:r>
        <w:t>n</w:t>
      </w:r>
      <w:r w:rsidR="009D7007" w:rsidRPr="009D7007">
        <w:t>urse</w:t>
      </w:r>
      <w:r w:rsidR="001834D5">
        <w:t xml:space="preserve"> </w:t>
      </w:r>
      <w:r w:rsidR="009D7007" w:rsidRPr="009D7007">
        <w:t>unit</w:t>
      </w:r>
      <w:r w:rsidR="001834D5">
        <w:t xml:space="preserve"> </w:t>
      </w:r>
      <w:r w:rsidR="009D7007" w:rsidRPr="009D7007">
        <w:t>manager</w:t>
      </w:r>
      <w:r w:rsidR="00067805" w:rsidRPr="009D7007">
        <w:t>/clinical</w:t>
      </w:r>
      <w:r w:rsidR="001834D5">
        <w:t xml:space="preserve"> </w:t>
      </w:r>
      <w:r w:rsidR="00067805" w:rsidRPr="009D7007">
        <w:t>unit</w:t>
      </w:r>
      <w:r w:rsidR="001834D5">
        <w:t xml:space="preserve"> </w:t>
      </w:r>
      <w:r w:rsidR="00067805" w:rsidRPr="009D7007">
        <w:t>meetings</w:t>
      </w:r>
    </w:p>
    <w:p w14:paraId="2F20ED45" w14:textId="2E52B1EE" w:rsidR="00807440" w:rsidRPr="00807440" w:rsidRDefault="00EB4BE4" w:rsidP="00EC792F">
      <w:pPr>
        <w:pStyle w:val="Bulletlist"/>
      </w:pPr>
      <w:r>
        <w:t>w</w:t>
      </w:r>
      <w:r w:rsidR="00807440" w:rsidRPr="00807440">
        <w:t>ard</w:t>
      </w:r>
      <w:r w:rsidR="001834D5">
        <w:t xml:space="preserve"> </w:t>
      </w:r>
      <w:r w:rsidR="008A3D61">
        <w:t>‘</w:t>
      </w:r>
      <w:r w:rsidR="00807440" w:rsidRPr="00807440">
        <w:t>walkabouts</w:t>
      </w:r>
      <w:r w:rsidR="008A3D61">
        <w:t>’</w:t>
      </w:r>
    </w:p>
    <w:p w14:paraId="01F03479" w14:textId="63F01A39" w:rsidR="00807440" w:rsidRPr="00807440" w:rsidRDefault="00EB4BE4" w:rsidP="00EC792F">
      <w:pPr>
        <w:pStyle w:val="Bulletlist"/>
      </w:pPr>
      <w:r>
        <w:t>p</w:t>
      </w:r>
      <w:r w:rsidR="00807440" w:rsidRPr="00807440">
        <w:t>rogram</w:t>
      </w:r>
      <w:r w:rsidR="001834D5">
        <w:t xml:space="preserve"> </w:t>
      </w:r>
      <w:r w:rsidR="00807440" w:rsidRPr="00807440">
        <w:t>staff</w:t>
      </w:r>
      <w:r w:rsidR="001834D5">
        <w:t xml:space="preserve"> </w:t>
      </w:r>
      <w:r w:rsidR="00807440" w:rsidRPr="00807440">
        <w:t>acting</w:t>
      </w:r>
      <w:r w:rsidR="001834D5">
        <w:t xml:space="preserve"> </w:t>
      </w:r>
      <w:r w:rsidR="00807440" w:rsidRPr="00807440">
        <w:t>as</w:t>
      </w:r>
      <w:r w:rsidR="001834D5">
        <w:t xml:space="preserve"> </w:t>
      </w:r>
      <w:r w:rsidR="00807440" w:rsidRPr="00807440">
        <w:t>a</w:t>
      </w:r>
      <w:r w:rsidR="001834D5">
        <w:t xml:space="preserve"> </w:t>
      </w:r>
      <w:r w:rsidR="00807440" w:rsidRPr="00807440">
        <w:t>resource</w:t>
      </w:r>
      <w:r w:rsidR="001834D5">
        <w:t xml:space="preserve"> </w:t>
      </w:r>
      <w:r w:rsidR="00807440" w:rsidRPr="00807440">
        <w:t>for</w:t>
      </w:r>
      <w:r w:rsidR="001834D5">
        <w:t xml:space="preserve"> </w:t>
      </w:r>
      <w:r w:rsidR="00807440" w:rsidRPr="00807440">
        <w:t>all</w:t>
      </w:r>
      <w:r w:rsidR="001834D5">
        <w:t xml:space="preserve"> </w:t>
      </w:r>
      <w:r w:rsidR="00807440" w:rsidRPr="00807440">
        <w:t>staff</w:t>
      </w:r>
    </w:p>
    <w:p w14:paraId="7719AC51" w14:textId="550D05A1" w:rsidR="00807440" w:rsidRPr="00807440" w:rsidRDefault="00EB4BE4" w:rsidP="00EC792F">
      <w:pPr>
        <w:pStyle w:val="Bulletlist"/>
      </w:pPr>
      <w:r>
        <w:t>w</w:t>
      </w:r>
      <w:r w:rsidR="00807440" w:rsidRPr="00807440">
        <w:t>orking</w:t>
      </w:r>
      <w:r w:rsidR="001834D5">
        <w:t xml:space="preserve"> </w:t>
      </w:r>
      <w:r w:rsidR="00807440" w:rsidRPr="00807440">
        <w:t>one-on-one</w:t>
      </w:r>
      <w:r w:rsidR="001834D5">
        <w:t xml:space="preserve"> </w:t>
      </w:r>
      <w:r w:rsidR="00807440" w:rsidRPr="00807440">
        <w:t>with</w:t>
      </w:r>
      <w:r w:rsidR="001834D5">
        <w:t xml:space="preserve"> </w:t>
      </w:r>
      <w:r w:rsidR="00807440" w:rsidRPr="00807440">
        <w:t>staff</w:t>
      </w:r>
      <w:r w:rsidR="001834D5">
        <w:t xml:space="preserve"> </w:t>
      </w:r>
      <w:r w:rsidR="00807440" w:rsidRPr="00807440">
        <w:t>to</w:t>
      </w:r>
      <w:r w:rsidR="001834D5">
        <w:t xml:space="preserve"> </w:t>
      </w:r>
      <w:r w:rsidR="00807440" w:rsidRPr="00807440">
        <w:t>improve</w:t>
      </w:r>
      <w:r w:rsidR="001834D5">
        <w:t xml:space="preserve"> </w:t>
      </w:r>
      <w:r w:rsidR="00807440" w:rsidRPr="00807440">
        <w:t>hand</w:t>
      </w:r>
      <w:r w:rsidR="001834D5">
        <w:t xml:space="preserve"> </w:t>
      </w:r>
      <w:r w:rsidR="00807440" w:rsidRPr="00807440">
        <w:t>hygiene</w:t>
      </w:r>
      <w:r w:rsidR="001834D5">
        <w:t xml:space="preserve"> </w:t>
      </w:r>
      <w:r w:rsidR="00807440" w:rsidRPr="00807440">
        <w:t>practices</w:t>
      </w:r>
    </w:p>
    <w:p w14:paraId="77A9E52F" w14:textId="1F942A4D" w:rsidR="00807440" w:rsidRPr="00EC1921" w:rsidRDefault="00EB4BE4" w:rsidP="00EC1921">
      <w:pPr>
        <w:pStyle w:val="Bulletlist"/>
      </w:pPr>
      <w:r>
        <w:t>p</w:t>
      </w:r>
      <w:r w:rsidR="00807440" w:rsidRPr="00807440">
        <w:t>rompt</w:t>
      </w:r>
      <w:r w:rsidR="001834D5">
        <w:t xml:space="preserve"> </w:t>
      </w:r>
      <w:r w:rsidR="00807440" w:rsidRPr="00807440">
        <w:t>feedback</w:t>
      </w:r>
      <w:r w:rsidR="001834D5">
        <w:t xml:space="preserve"> </w:t>
      </w:r>
      <w:r w:rsidR="00807440" w:rsidRPr="00807440">
        <w:t>o</w:t>
      </w:r>
      <w:r w:rsidR="00B95A18">
        <w:t>n</w:t>
      </w:r>
      <w:r w:rsidR="001834D5">
        <w:t xml:space="preserve"> </w:t>
      </w:r>
      <w:r w:rsidR="00807440" w:rsidRPr="00807440">
        <w:t>hand</w:t>
      </w:r>
      <w:r w:rsidR="001834D5">
        <w:t xml:space="preserve"> </w:t>
      </w:r>
      <w:r w:rsidR="00807440" w:rsidRPr="00807440">
        <w:t>hygiene</w:t>
      </w:r>
      <w:r w:rsidR="001834D5">
        <w:t xml:space="preserve"> </w:t>
      </w:r>
      <w:r w:rsidR="00807440" w:rsidRPr="00807440">
        <w:t>compliance</w:t>
      </w:r>
      <w:r w:rsidR="001834D5">
        <w:t xml:space="preserve"> </w:t>
      </w:r>
      <w:r w:rsidR="00807440" w:rsidRPr="00807440">
        <w:t>results,</w:t>
      </w:r>
      <w:r w:rsidR="001834D5">
        <w:t xml:space="preserve"> </w:t>
      </w:r>
      <w:r w:rsidR="00807440" w:rsidRPr="00807440">
        <w:t>including</w:t>
      </w:r>
      <w:r w:rsidR="001834D5">
        <w:t xml:space="preserve"> </w:t>
      </w:r>
      <w:r w:rsidR="00807440" w:rsidRPr="00807440">
        <w:t>rewards/incentives</w:t>
      </w:r>
      <w:r w:rsidR="001834D5">
        <w:t xml:space="preserve"> </w:t>
      </w:r>
      <w:r w:rsidR="00807440" w:rsidRPr="00807440">
        <w:t>for</w:t>
      </w:r>
      <w:r w:rsidR="001834D5">
        <w:t xml:space="preserve"> </w:t>
      </w:r>
      <w:r w:rsidR="00807440" w:rsidRPr="00807440">
        <w:t>good</w:t>
      </w:r>
      <w:r w:rsidR="001834D5">
        <w:t xml:space="preserve"> </w:t>
      </w:r>
      <w:r w:rsidR="00807440" w:rsidRPr="00807440">
        <w:t>results</w:t>
      </w:r>
      <w:r w:rsidR="00EC1921">
        <w:t>.</w:t>
      </w:r>
    </w:p>
    <w:p w14:paraId="552343A2" w14:textId="27FBDEE4" w:rsidR="00EC1921" w:rsidRDefault="009D7007" w:rsidP="00E373A4">
      <w:r w:rsidRPr="00E373A4">
        <w:t>Hand</w:t>
      </w:r>
      <w:r w:rsidR="001834D5">
        <w:t xml:space="preserve"> </w:t>
      </w:r>
      <w:r w:rsidRPr="00E373A4">
        <w:t>hygiene</w:t>
      </w:r>
      <w:r w:rsidR="001834D5">
        <w:t xml:space="preserve"> </w:t>
      </w:r>
      <w:r w:rsidRPr="00E373A4">
        <w:t>coordinators</w:t>
      </w:r>
      <w:r w:rsidR="001834D5">
        <w:t xml:space="preserve"> </w:t>
      </w:r>
      <w:r w:rsidRPr="00E373A4">
        <w:t>and</w:t>
      </w:r>
      <w:r w:rsidR="001834D5">
        <w:t xml:space="preserve"> </w:t>
      </w:r>
      <w:r w:rsidRPr="00E373A4">
        <w:t>infection</w:t>
      </w:r>
      <w:r w:rsidR="001834D5">
        <w:t xml:space="preserve"> </w:t>
      </w:r>
      <w:r w:rsidRPr="00E373A4">
        <w:t>prevention</w:t>
      </w:r>
      <w:r w:rsidR="001834D5">
        <w:t xml:space="preserve"> </w:t>
      </w:r>
      <w:r w:rsidRPr="00E373A4">
        <w:t>and</w:t>
      </w:r>
      <w:r w:rsidR="001834D5">
        <w:t xml:space="preserve"> </w:t>
      </w:r>
      <w:r w:rsidRPr="00E373A4">
        <w:t>control</w:t>
      </w:r>
      <w:r w:rsidR="001834D5">
        <w:t xml:space="preserve"> </w:t>
      </w:r>
      <w:r w:rsidRPr="00E373A4">
        <w:t>staff</w:t>
      </w:r>
      <w:r w:rsidR="001834D5">
        <w:t xml:space="preserve"> </w:t>
      </w:r>
      <w:r w:rsidRPr="00E373A4">
        <w:t>can</w:t>
      </w:r>
      <w:r w:rsidR="001834D5">
        <w:t xml:space="preserve"> </w:t>
      </w:r>
      <w:r w:rsidRPr="00E373A4">
        <w:t>support</w:t>
      </w:r>
      <w:r w:rsidR="001834D5">
        <w:t xml:space="preserve"> </w:t>
      </w:r>
      <w:r w:rsidRPr="00E373A4">
        <w:t>hand</w:t>
      </w:r>
      <w:r w:rsidR="001834D5">
        <w:t xml:space="preserve"> </w:t>
      </w:r>
      <w:r w:rsidRPr="00E373A4">
        <w:t>hygiene</w:t>
      </w:r>
      <w:r w:rsidR="001834D5">
        <w:t xml:space="preserve"> </w:t>
      </w:r>
      <w:r w:rsidRPr="00E373A4">
        <w:t>practice</w:t>
      </w:r>
      <w:r w:rsidR="001834D5">
        <w:t xml:space="preserve"> </w:t>
      </w:r>
      <w:r w:rsidRPr="00E373A4">
        <w:t>through</w:t>
      </w:r>
      <w:r w:rsidR="001834D5">
        <w:t xml:space="preserve"> </w:t>
      </w:r>
      <w:r w:rsidRPr="00E373A4">
        <w:t>their</w:t>
      </w:r>
      <w:r w:rsidR="001834D5">
        <w:t xml:space="preserve"> </w:t>
      </w:r>
      <w:r w:rsidRPr="00E373A4">
        <w:t>presence</w:t>
      </w:r>
      <w:r w:rsidR="001834D5">
        <w:t xml:space="preserve"> </w:t>
      </w:r>
      <w:r w:rsidRPr="00E373A4">
        <w:t>in</w:t>
      </w:r>
      <w:r w:rsidR="001834D5">
        <w:t xml:space="preserve"> </w:t>
      </w:r>
      <w:r w:rsidRPr="00E373A4">
        <w:t>clinical</w:t>
      </w:r>
      <w:r w:rsidR="001834D5">
        <w:t xml:space="preserve"> </w:t>
      </w:r>
      <w:r w:rsidRPr="00E373A4">
        <w:t>areas</w:t>
      </w:r>
      <w:r w:rsidR="001834D5">
        <w:t xml:space="preserve"> </w:t>
      </w:r>
      <w:r w:rsidRPr="00E373A4">
        <w:t>where</w:t>
      </w:r>
      <w:r w:rsidR="001834D5">
        <w:t xml:space="preserve"> </w:t>
      </w:r>
      <w:r w:rsidRPr="00E373A4">
        <w:t>opportunities</w:t>
      </w:r>
      <w:r w:rsidR="001834D5">
        <w:t xml:space="preserve"> </w:t>
      </w:r>
      <w:r w:rsidRPr="00E373A4">
        <w:t>arise</w:t>
      </w:r>
      <w:r w:rsidR="001834D5">
        <w:t xml:space="preserve"> </w:t>
      </w:r>
      <w:r w:rsidRPr="00E373A4">
        <w:t>for</w:t>
      </w:r>
      <w:r w:rsidR="001834D5">
        <w:t xml:space="preserve"> </w:t>
      </w:r>
      <w:r w:rsidRPr="00E373A4">
        <w:t>one-on</w:t>
      </w:r>
      <w:r w:rsidR="005F6637" w:rsidRPr="00E373A4">
        <w:t>-</w:t>
      </w:r>
      <w:r w:rsidRPr="00E373A4">
        <w:t>one</w:t>
      </w:r>
      <w:r w:rsidR="001834D5">
        <w:t xml:space="preserve"> </w:t>
      </w:r>
      <w:r w:rsidRPr="00E373A4">
        <w:t>interactions</w:t>
      </w:r>
      <w:r w:rsidR="001834D5">
        <w:t xml:space="preserve"> </w:t>
      </w:r>
      <w:r w:rsidRPr="00E373A4">
        <w:t>and</w:t>
      </w:r>
      <w:r w:rsidR="001834D5">
        <w:t xml:space="preserve"> </w:t>
      </w:r>
      <w:r w:rsidRPr="00E373A4">
        <w:t>informal</w:t>
      </w:r>
      <w:r w:rsidR="001834D5">
        <w:t xml:space="preserve"> </w:t>
      </w:r>
      <w:r w:rsidRPr="00E373A4">
        <w:t>opportunities</w:t>
      </w:r>
      <w:r w:rsidR="001834D5">
        <w:t xml:space="preserve"> </w:t>
      </w:r>
      <w:r w:rsidRPr="00E373A4">
        <w:t>to</w:t>
      </w:r>
      <w:r w:rsidR="001834D5">
        <w:t xml:space="preserve"> </w:t>
      </w:r>
      <w:r w:rsidRPr="00E373A4">
        <w:t>promote</w:t>
      </w:r>
      <w:r w:rsidR="001834D5">
        <w:t xml:space="preserve"> </w:t>
      </w:r>
      <w:r w:rsidRPr="00E373A4">
        <w:t>good</w:t>
      </w:r>
      <w:r w:rsidR="001834D5">
        <w:t xml:space="preserve"> </w:t>
      </w:r>
      <w:r w:rsidRPr="00E373A4">
        <w:t>practice.</w:t>
      </w:r>
    </w:p>
    <w:p w14:paraId="55DD980B" w14:textId="6C66973A" w:rsidR="00EC1921" w:rsidRDefault="008F318E" w:rsidP="00EC1921">
      <w:pPr>
        <w:pStyle w:val="Normal-beforebullets"/>
      </w:pPr>
      <w:r w:rsidRPr="00E373A4">
        <w:t>High</w:t>
      </w:r>
      <w:r w:rsidR="00B95A18" w:rsidRPr="00E373A4">
        <w:t>-</w:t>
      </w:r>
      <w:r w:rsidRPr="00E373A4">
        <w:t>profile</w:t>
      </w:r>
      <w:r w:rsidR="001834D5">
        <w:t xml:space="preserve"> </w:t>
      </w:r>
      <w:r w:rsidRPr="00E373A4">
        <w:t>promotional</w:t>
      </w:r>
      <w:r w:rsidR="001834D5">
        <w:t xml:space="preserve"> </w:t>
      </w:r>
      <w:r w:rsidRPr="00E373A4">
        <w:t>activities</w:t>
      </w:r>
      <w:r w:rsidR="001834D5">
        <w:t xml:space="preserve"> </w:t>
      </w:r>
      <w:r w:rsidRPr="00E373A4">
        <w:t>are</w:t>
      </w:r>
      <w:r w:rsidR="001834D5">
        <w:t xml:space="preserve"> </w:t>
      </w:r>
      <w:r w:rsidRPr="00E373A4">
        <w:t>recommended</w:t>
      </w:r>
      <w:r w:rsidR="001834D5">
        <w:t xml:space="preserve"> </w:t>
      </w:r>
      <w:r w:rsidRPr="00E373A4">
        <w:t>to</w:t>
      </w:r>
      <w:r w:rsidR="001834D5">
        <w:t xml:space="preserve"> </w:t>
      </w:r>
      <w:r w:rsidRPr="00E373A4">
        <w:t>raise</w:t>
      </w:r>
      <w:r w:rsidR="001834D5">
        <w:t xml:space="preserve"> </w:t>
      </w:r>
      <w:r w:rsidRPr="00E373A4">
        <w:t>awareness</w:t>
      </w:r>
      <w:r w:rsidR="001834D5">
        <w:t xml:space="preserve"> </w:t>
      </w:r>
      <w:r w:rsidRPr="00E373A4">
        <w:t>of</w:t>
      </w:r>
      <w:r w:rsidR="001834D5">
        <w:t xml:space="preserve"> </w:t>
      </w:r>
      <w:r w:rsidRPr="00E373A4">
        <w:t>hand</w:t>
      </w:r>
      <w:r w:rsidR="001834D5">
        <w:t xml:space="preserve"> </w:t>
      </w:r>
      <w:r w:rsidRPr="00E373A4">
        <w:t>hygiene.</w:t>
      </w:r>
      <w:r w:rsidR="001834D5">
        <w:t xml:space="preserve"> </w:t>
      </w:r>
      <w:r w:rsidR="00EC1921">
        <w:t>T</w:t>
      </w:r>
      <w:r w:rsidRPr="00E373A4">
        <w:t>hese</w:t>
      </w:r>
      <w:r w:rsidR="001834D5">
        <w:t xml:space="preserve"> </w:t>
      </w:r>
      <w:r w:rsidRPr="00E373A4">
        <w:t>can</w:t>
      </w:r>
      <w:r w:rsidR="001834D5">
        <w:t xml:space="preserve"> </w:t>
      </w:r>
      <w:r w:rsidRPr="00E373A4">
        <w:t>be</w:t>
      </w:r>
      <w:r w:rsidR="001834D5">
        <w:t xml:space="preserve"> </w:t>
      </w:r>
      <w:r w:rsidRPr="00E373A4">
        <w:t>planned</w:t>
      </w:r>
      <w:r w:rsidR="001834D5">
        <w:t xml:space="preserve"> </w:t>
      </w:r>
      <w:r w:rsidRPr="00E373A4">
        <w:t>to</w:t>
      </w:r>
      <w:r w:rsidR="001834D5">
        <w:t xml:space="preserve"> </w:t>
      </w:r>
      <w:r w:rsidRPr="00E373A4">
        <w:t>coincide</w:t>
      </w:r>
      <w:r w:rsidR="001834D5">
        <w:t xml:space="preserve"> </w:t>
      </w:r>
      <w:r w:rsidRPr="00E373A4">
        <w:t>with</w:t>
      </w:r>
      <w:r w:rsidR="001834D5">
        <w:t xml:space="preserve"> </w:t>
      </w:r>
      <w:r w:rsidR="00EB4BE4" w:rsidRPr="00E373A4">
        <w:t>annual</w:t>
      </w:r>
      <w:r w:rsidR="001834D5">
        <w:t xml:space="preserve"> </w:t>
      </w:r>
      <w:r w:rsidR="00EB4BE4" w:rsidRPr="00E373A4">
        <w:t>events</w:t>
      </w:r>
      <w:r w:rsidR="001834D5">
        <w:t xml:space="preserve"> </w:t>
      </w:r>
      <w:r w:rsidR="00EB4BE4" w:rsidRPr="00E373A4">
        <w:t>such</w:t>
      </w:r>
      <w:r w:rsidR="001834D5">
        <w:t xml:space="preserve"> </w:t>
      </w:r>
      <w:r w:rsidR="00EB4BE4" w:rsidRPr="00E373A4">
        <w:t>as</w:t>
      </w:r>
      <w:r w:rsidR="00EC1921">
        <w:t>:</w:t>
      </w:r>
    </w:p>
    <w:p w14:paraId="25F7A76F" w14:textId="77777777" w:rsidR="001F1D25" w:rsidRDefault="00000000" w:rsidP="001F1D25">
      <w:pPr>
        <w:pStyle w:val="Bulletlist"/>
        <w:numPr>
          <w:ilvl w:val="0"/>
          <w:numId w:val="6"/>
        </w:numPr>
        <w:ind w:left="568" w:hanging="284"/>
      </w:pPr>
      <w:hyperlink r:id="rId34" w:history="1">
        <w:r w:rsidR="001F1D25" w:rsidRPr="001F1D25">
          <w:rPr>
            <w:rStyle w:val="Hyperlink"/>
            <w:color w:val="1178A0"/>
          </w:rPr>
          <w:t>World Hand Hygiene Day</w:t>
        </w:r>
      </w:hyperlink>
      <w:r w:rsidR="001F1D25">
        <w:rPr>
          <w:rStyle w:val="FootnoteReference"/>
        </w:rPr>
        <w:footnoteReference w:id="20"/>
      </w:r>
      <w:r w:rsidR="001F1D25">
        <w:t xml:space="preserve"> – </w:t>
      </w:r>
      <w:r w:rsidR="001F1D25" w:rsidRPr="00E373A4">
        <w:t>5</w:t>
      </w:r>
      <w:r w:rsidR="001F1D25">
        <w:t xml:space="preserve"> </w:t>
      </w:r>
      <w:r w:rsidR="001F1D25" w:rsidRPr="00E373A4">
        <w:t>May</w:t>
      </w:r>
    </w:p>
    <w:p w14:paraId="28DF164E" w14:textId="77777777" w:rsidR="001F1D25" w:rsidRPr="00E373A4" w:rsidRDefault="00000000" w:rsidP="001F1D25">
      <w:pPr>
        <w:pStyle w:val="Bulletlist"/>
        <w:numPr>
          <w:ilvl w:val="0"/>
          <w:numId w:val="6"/>
        </w:numPr>
        <w:ind w:left="568" w:hanging="284"/>
      </w:pPr>
      <w:hyperlink r:id="rId35" w:history="1">
        <w:r w:rsidR="001F1D25" w:rsidRPr="001F1D25">
          <w:rPr>
            <w:rStyle w:val="Hyperlink"/>
            <w:color w:val="1178A0"/>
          </w:rPr>
          <w:t>International Infection Prevention and Control Week</w:t>
        </w:r>
      </w:hyperlink>
      <w:r w:rsidR="001F1D25">
        <w:rPr>
          <w:rStyle w:val="FootnoteReference"/>
        </w:rPr>
        <w:footnoteReference w:id="21"/>
      </w:r>
      <w:r w:rsidR="001F1D25">
        <w:t xml:space="preserve"> – </w:t>
      </w:r>
      <w:r w:rsidR="001F1D25" w:rsidRPr="00E373A4">
        <w:t>third</w:t>
      </w:r>
      <w:r w:rsidR="001F1D25">
        <w:t xml:space="preserve"> </w:t>
      </w:r>
      <w:r w:rsidR="001F1D25" w:rsidRPr="00E373A4">
        <w:t>week</w:t>
      </w:r>
      <w:r w:rsidR="001F1D25">
        <w:t xml:space="preserve"> </w:t>
      </w:r>
      <w:r w:rsidR="001F1D25" w:rsidRPr="00E373A4">
        <w:t>of</w:t>
      </w:r>
      <w:r w:rsidR="001F1D25">
        <w:t xml:space="preserve"> </w:t>
      </w:r>
      <w:r w:rsidR="001F1D25" w:rsidRPr="00E373A4">
        <w:t>October.</w:t>
      </w:r>
    </w:p>
    <w:p w14:paraId="420613FB" w14:textId="45A05E58" w:rsidR="00D31E26" w:rsidRPr="00E373A4" w:rsidRDefault="00B95A18" w:rsidP="00E373A4">
      <w:r w:rsidRPr="00E373A4">
        <w:t>Delivering</w:t>
      </w:r>
      <w:r w:rsidR="001834D5">
        <w:t xml:space="preserve"> </w:t>
      </w:r>
      <w:r w:rsidR="00D31E26" w:rsidRPr="00E373A4">
        <w:t>infection</w:t>
      </w:r>
      <w:r w:rsidR="001834D5">
        <w:t xml:space="preserve"> </w:t>
      </w:r>
      <w:r w:rsidR="00D31E26" w:rsidRPr="00E373A4">
        <w:t>prevention</w:t>
      </w:r>
      <w:r w:rsidR="001834D5">
        <w:t xml:space="preserve"> </w:t>
      </w:r>
      <w:r w:rsidR="00D31E26" w:rsidRPr="00E373A4">
        <w:t>and</w:t>
      </w:r>
      <w:r w:rsidR="001834D5">
        <w:t xml:space="preserve"> </w:t>
      </w:r>
      <w:r w:rsidR="00D31E26" w:rsidRPr="00E373A4">
        <w:t>control</w:t>
      </w:r>
      <w:r w:rsidR="001834D5">
        <w:t xml:space="preserve"> </w:t>
      </w:r>
      <w:r w:rsidR="00D31E26" w:rsidRPr="00E373A4">
        <w:t>education</w:t>
      </w:r>
      <w:r w:rsidR="001834D5">
        <w:t xml:space="preserve"> </w:t>
      </w:r>
      <w:r w:rsidR="00D31E26" w:rsidRPr="00E373A4">
        <w:t>within</w:t>
      </w:r>
      <w:r w:rsidR="001834D5">
        <w:t xml:space="preserve"> </w:t>
      </w:r>
      <w:r w:rsidR="00D31E26" w:rsidRPr="00E373A4">
        <w:t>a</w:t>
      </w:r>
      <w:r w:rsidR="001834D5">
        <w:t xml:space="preserve"> </w:t>
      </w:r>
      <w:r w:rsidR="00D31E26" w:rsidRPr="00E373A4">
        <w:t>health</w:t>
      </w:r>
      <w:r w:rsidR="001834D5">
        <w:t xml:space="preserve"> </w:t>
      </w:r>
      <w:r w:rsidR="000A559E" w:rsidRPr="00E373A4">
        <w:t>service</w:t>
      </w:r>
      <w:r w:rsidR="001834D5">
        <w:t xml:space="preserve"> </w:t>
      </w:r>
      <w:r w:rsidR="00A323A0">
        <w:t xml:space="preserve">facility </w:t>
      </w:r>
      <w:r w:rsidR="000A559E" w:rsidRPr="00E373A4">
        <w:t>is</w:t>
      </w:r>
      <w:r w:rsidR="001834D5">
        <w:t xml:space="preserve"> </w:t>
      </w:r>
      <w:r w:rsidR="00D31E26" w:rsidRPr="00E373A4">
        <w:t>an</w:t>
      </w:r>
      <w:r w:rsidR="001834D5">
        <w:t xml:space="preserve"> </w:t>
      </w:r>
      <w:r w:rsidR="00D31E26" w:rsidRPr="00E373A4">
        <w:t>opportunity</w:t>
      </w:r>
      <w:r w:rsidR="001834D5">
        <w:t xml:space="preserve"> </w:t>
      </w:r>
      <w:r w:rsidR="00D31E26" w:rsidRPr="00E373A4">
        <w:t>to</w:t>
      </w:r>
      <w:r w:rsidR="001834D5">
        <w:t xml:space="preserve"> </w:t>
      </w:r>
      <w:r w:rsidR="00D31E26" w:rsidRPr="00E373A4">
        <w:t>reinforce</w:t>
      </w:r>
      <w:r w:rsidR="001834D5">
        <w:t xml:space="preserve"> </w:t>
      </w:r>
      <w:r w:rsidR="00D31E26" w:rsidRPr="00E373A4">
        <w:t>the</w:t>
      </w:r>
      <w:r w:rsidR="001834D5">
        <w:t xml:space="preserve"> </w:t>
      </w:r>
      <w:r w:rsidR="00D31E26" w:rsidRPr="00E373A4">
        <w:t>importance</w:t>
      </w:r>
      <w:r w:rsidR="001834D5">
        <w:t xml:space="preserve"> </w:t>
      </w:r>
      <w:r w:rsidR="00D31E26" w:rsidRPr="00E373A4">
        <w:t>of</w:t>
      </w:r>
      <w:r w:rsidR="001834D5">
        <w:t xml:space="preserve"> </w:t>
      </w:r>
      <w:r w:rsidR="00D31E26" w:rsidRPr="00E373A4">
        <w:t>hand</w:t>
      </w:r>
      <w:r w:rsidR="001834D5">
        <w:t xml:space="preserve"> </w:t>
      </w:r>
      <w:r w:rsidR="00D31E26" w:rsidRPr="00E373A4">
        <w:t>hygiene</w:t>
      </w:r>
      <w:r w:rsidR="001834D5">
        <w:t xml:space="preserve"> </w:t>
      </w:r>
      <w:r w:rsidR="000A559E" w:rsidRPr="00E373A4">
        <w:t>as</w:t>
      </w:r>
      <w:r w:rsidR="001834D5">
        <w:t xml:space="preserve"> </w:t>
      </w:r>
      <w:r w:rsidR="000A559E" w:rsidRPr="00E373A4">
        <w:t>part</w:t>
      </w:r>
      <w:r w:rsidR="001834D5">
        <w:t xml:space="preserve"> </w:t>
      </w:r>
      <w:r w:rsidR="000A559E" w:rsidRPr="00E373A4">
        <w:t>of</w:t>
      </w:r>
      <w:r w:rsidR="001834D5">
        <w:t xml:space="preserve"> </w:t>
      </w:r>
      <w:r w:rsidR="000A559E" w:rsidRPr="00E373A4">
        <w:t>standard</w:t>
      </w:r>
      <w:r w:rsidR="001834D5">
        <w:t xml:space="preserve"> </w:t>
      </w:r>
      <w:r w:rsidR="000A559E" w:rsidRPr="00E373A4">
        <w:t>precautions</w:t>
      </w:r>
      <w:r w:rsidR="00D31E26" w:rsidRPr="00E373A4">
        <w:t>.</w:t>
      </w:r>
    </w:p>
    <w:p w14:paraId="0D9983C5" w14:textId="35CD5966" w:rsidR="004E4C1E" w:rsidRDefault="0073203F" w:rsidP="0073203F">
      <w:pPr>
        <w:pStyle w:val="Heading2"/>
      </w:pPr>
      <w:bookmarkStart w:id="74" w:name="_Toc135402343"/>
      <w:bookmarkStart w:id="75" w:name="_Toc137996060"/>
      <w:bookmarkStart w:id="76" w:name="_Toc139009147"/>
      <w:bookmarkStart w:id="77" w:name="_Toc140568293"/>
      <w:r>
        <w:t>Hand</w:t>
      </w:r>
      <w:r w:rsidR="001834D5">
        <w:t xml:space="preserve"> </w:t>
      </w:r>
      <w:r w:rsidR="00645169" w:rsidRPr="006C43FF">
        <w:t>H</w:t>
      </w:r>
      <w:r w:rsidRPr="006C43FF">
        <w:t>ygiene</w:t>
      </w:r>
      <w:r w:rsidR="001834D5">
        <w:t xml:space="preserve"> </w:t>
      </w:r>
      <w:r w:rsidR="00645169">
        <w:t>A</w:t>
      </w:r>
      <w:r>
        <w:t>uditor</w:t>
      </w:r>
      <w:r w:rsidR="001834D5">
        <w:t xml:space="preserve"> </w:t>
      </w:r>
      <w:r>
        <w:t>training</w:t>
      </w:r>
      <w:bookmarkEnd w:id="74"/>
      <w:bookmarkEnd w:id="75"/>
      <w:bookmarkEnd w:id="76"/>
      <w:bookmarkEnd w:id="77"/>
    </w:p>
    <w:p w14:paraId="1DABBC4C" w14:textId="29BA512C" w:rsidR="002B2DF4" w:rsidRDefault="00A0096B" w:rsidP="00645169">
      <w:r>
        <w:t>Hand Hygiene Auditors</w:t>
      </w:r>
      <w:r w:rsidR="00C13513">
        <w:t xml:space="preserve"> (HAs)</w:t>
      </w:r>
      <w:r>
        <w:t xml:space="preserve"> conduct direct observational audits of healthcare worker hand hygiene practices</w:t>
      </w:r>
      <w:r w:rsidR="002B2DF4">
        <w:t xml:space="preserve">. They </w:t>
      </w:r>
      <w:r>
        <w:t xml:space="preserve">provide feedback as part of a quality improvement approach </w:t>
      </w:r>
      <w:r w:rsidR="002B2DF4">
        <w:t xml:space="preserve">to </w:t>
      </w:r>
      <w:r>
        <w:t>hand hygiene education.</w:t>
      </w:r>
    </w:p>
    <w:p w14:paraId="33F37990" w14:textId="590E5BF2" w:rsidR="00645169" w:rsidRPr="00E373A4" w:rsidRDefault="00645169" w:rsidP="00E373A4">
      <w:r w:rsidRPr="002144C6">
        <w:t>Health</w:t>
      </w:r>
      <w:r w:rsidR="001834D5">
        <w:t xml:space="preserve"> </w:t>
      </w:r>
      <w:r w:rsidRPr="002144C6">
        <w:t>service</w:t>
      </w:r>
      <w:r w:rsidR="001834D5">
        <w:t xml:space="preserve"> </w:t>
      </w:r>
      <w:r w:rsidR="00A323A0">
        <w:t>facilitie</w:t>
      </w:r>
      <w:r w:rsidRPr="002144C6">
        <w:t>s</w:t>
      </w:r>
      <w:r w:rsidR="001834D5">
        <w:t xml:space="preserve"> </w:t>
      </w:r>
      <w:r w:rsidRPr="002144C6">
        <w:t>rely</w:t>
      </w:r>
      <w:r w:rsidR="001834D5">
        <w:t xml:space="preserve"> </w:t>
      </w:r>
      <w:r w:rsidRPr="002144C6">
        <w:t>on</w:t>
      </w:r>
      <w:r w:rsidR="001834D5">
        <w:t xml:space="preserve"> </w:t>
      </w:r>
      <w:r w:rsidRPr="002144C6">
        <w:t>qualified</w:t>
      </w:r>
      <w:r w:rsidR="001834D5">
        <w:t xml:space="preserve"> </w:t>
      </w:r>
      <w:r w:rsidRPr="002144C6">
        <w:t>and</w:t>
      </w:r>
      <w:r w:rsidR="001834D5">
        <w:t xml:space="preserve"> </w:t>
      </w:r>
      <w:r w:rsidRPr="002144C6">
        <w:t>skilled</w:t>
      </w:r>
      <w:r w:rsidR="001834D5">
        <w:t xml:space="preserve"> </w:t>
      </w:r>
      <w:r w:rsidRPr="002144C6">
        <w:t>auditors</w:t>
      </w:r>
      <w:r w:rsidR="001834D5">
        <w:t xml:space="preserve"> </w:t>
      </w:r>
      <w:r w:rsidR="008A3D61">
        <w:t xml:space="preserve">to </w:t>
      </w:r>
      <w:r w:rsidRPr="002144C6">
        <w:t>audit</w:t>
      </w:r>
      <w:r w:rsidR="001834D5">
        <w:t xml:space="preserve"> </w:t>
      </w:r>
      <w:r w:rsidR="00A0096B">
        <w:t xml:space="preserve">and </w:t>
      </w:r>
      <w:r w:rsidRPr="002144C6">
        <w:t>collect</w:t>
      </w:r>
      <w:r w:rsidR="001834D5">
        <w:t xml:space="preserve"> </w:t>
      </w:r>
      <w:r w:rsidRPr="002144C6">
        <w:t>valid</w:t>
      </w:r>
      <w:r w:rsidR="001834D5">
        <w:t xml:space="preserve"> </w:t>
      </w:r>
      <w:r w:rsidRPr="002144C6">
        <w:t>and</w:t>
      </w:r>
      <w:r w:rsidR="001834D5">
        <w:t xml:space="preserve"> </w:t>
      </w:r>
      <w:r w:rsidRPr="002144C6">
        <w:t>reliable</w:t>
      </w:r>
      <w:r w:rsidR="001834D5">
        <w:t xml:space="preserve"> </w:t>
      </w:r>
      <w:r w:rsidRPr="002144C6">
        <w:t>hand</w:t>
      </w:r>
      <w:r w:rsidR="001834D5">
        <w:t xml:space="preserve"> </w:t>
      </w:r>
      <w:r w:rsidRPr="002144C6">
        <w:t>hygiene</w:t>
      </w:r>
      <w:r w:rsidR="001834D5">
        <w:t xml:space="preserve"> </w:t>
      </w:r>
      <w:r w:rsidRPr="002144C6">
        <w:t>data.</w:t>
      </w:r>
      <w:r w:rsidR="002B2DF4">
        <w:t xml:space="preserve"> </w:t>
      </w:r>
      <w:r w:rsidRPr="00E373A4">
        <w:t>Auditor</w:t>
      </w:r>
      <w:r w:rsidR="001834D5">
        <w:t xml:space="preserve"> </w:t>
      </w:r>
      <w:r w:rsidRPr="00E373A4">
        <w:t>training</w:t>
      </w:r>
      <w:r w:rsidR="001834D5">
        <w:t xml:space="preserve"> </w:t>
      </w:r>
      <w:r w:rsidR="00A0096B">
        <w:t xml:space="preserve">ensures that </w:t>
      </w:r>
      <w:r w:rsidRPr="00E373A4">
        <w:t>auditors</w:t>
      </w:r>
      <w:r w:rsidR="001834D5">
        <w:t xml:space="preserve"> </w:t>
      </w:r>
      <w:r w:rsidRPr="00E373A4">
        <w:t>have</w:t>
      </w:r>
      <w:r w:rsidR="001834D5">
        <w:t xml:space="preserve"> </w:t>
      </w:r>
      <w:r w:rsidRPr="00E373A4">
        <w:t>consistent</w:t>
      </w:r>
      <w:r w:rsidR="001834D5">
        <w:t xml:space="preserve"> </w:t>
      </w:r>
      <w:r w:rsidR="007B6286">
        <w:t xml:space="preserve">and current </w:t>
      </w:r>
      <w:r w:rsidRPr="00E373A4">
        <w:t>knowledge</w:t>
      </w:r>
      <w:r w:rsidR="001834D5">
        <w:t xml:space="preserve"> </w:t>
      </w:r>
      <w:r w:rsidRPr="00E373A4">
        <w:t>of</w:t>
      </w:r>
      <w:r w:rsidR="001834D5">
        <w:t xml:space="preserve"> </w:t>
      </w:r>
      <w:r w:rsidRPr="00E373A4">
        <w:t>hand</w:t>
      </w:r>
      <w:r w:rsidR="001834D5">
        <w:t xml:space="preserve"> </w:t>
      </w:r>
      <w:r w:rsidRPr="00E373A4">
        <w:t>hygiene</w:t>
      </w:r>
      <w:r w:rsidR="001834D5">
        <w:t xml:space="preserve"> </w:t>
      </w:r>
      <w:r w:rsidR="00927ADC">
        <w:t xml:space="preserve">audit </w:t>
      </w:r>
      <w:r w:rsidRPr="00E373A4">
        <w:t>practices.</w:t>
      </w:r>
    </w:p>
    <w:p w14:paraId="1E8B5C7C" w14:textId="30F25773" w:rsidR="00645169" w:rsidRPr="006270BA" w:rsidRDefault="00645169" w:rsidP="00A0096B">
      <w:pPr>
        <w:pStyle w:val="Normal-beforebullets"/>
      </w:pPr>
      <w:r w:rsidRPr="006270BA">
        <w:t>Points</w:t>
      </w:r>
      <w:r w:rsidR="001834D5">
        <w:t xml:space="preserve"> </w:t>
      </w:r>
      <w:r w:rsidRPr="006270BA">
        <w:t>to</w:t>
      </w:r>
      <w:r w:rsidR="001834D5">
        <w:t xml:space="preserve"> </w:t>
      </w:r>
      <w:r w:rsidRPr="006270BA">
        <w:t>consider</w:t>
      </w:r>
      <w:r w:rsidR="001834D5">
        <w:t xml:space="preserve"> </w:t>
      </w:r>
      <w:bookmarkStart w:id="78" w:name="_Hlk132059856"/>
      <w:r w:rsidRPr="006270BA">
        <w:t>when</w:t>
      </w:r>
      <w:r w:rsidR="001834D5">
        <w:t xml:space="preserve"> </w:t>
      </w:r>
      <w:r w:rsidRPr="006270BA">
        <w:t>selecting</w:t>
      </w:r>
      <w:r w:rsidR="001834D5">
        <w:t xml:space="preserve"> </w:t>
      </w:r>
      <w:bookmarkStart w:id="79" w:name="_Hlk135387108"/>
      <w:r w:rsidR="00C13513">
        <w:t>H</w:t>
      </w:r>
      <w:r>
        <w:t>A</w:t>
      </w:r>
      <w:r w:rsidR="00C13513">
        <w:t>s</w:t>
      </w:r>
      <w:r w:rsidR="001834D5">
        <w:t xml:space="preserve"> </w:t>
      </w:r>
      <w:bookmarkEnd w:id="79"/>
      <w:r w:rsidRPr="006270BA">
        <w:t>include:</w:t>
      </w:r>
      <w:bookmarkEnd w:id="78"/>
    </w:p>
    <w:p w14:paraId="6367CC59" w14:textId="29C038DD" w:rsidR="00645169" w:rsidRPr="0086230E" w:rsidRDefault="00EE7292" w:rsidP="0086230E">
      <w:pPr>
        <w:pStyle w:val="Bulletlist"/>
      </w:pPr>
      <w:r w:rsidRPr="0086230E">
        <w:t>capacity</w:t>
      </w:r>
      <w:r w:rsidR="001834D5" w:rsidRPr="0086230E">
        <w:t xml:space="preserve"> </w:t>
      </w:r>
      <w:r w:rsidR="00645169" w:rsidRPr="0086230E">
        <w:t>to</w:t>
      </w:r>
      <w:r w:rsidR="001834D5" w:rsidRPr="0086230E">
        <w:t xml:space="preserve"> </w:t>
      </w:r>
      <w:r w:rsidRPr="0086230E">
        <w:t>complete</w:t>
      </w:r>
      <w:r w:rsidR="001834D5" w:rsidRPr="0086230E">
        <w:t xml:space="preserve"> </w:t>
      </w:r>
      <w:r w:rsidR="00645169" w:rsidRPr="0086230E">
        <w:t>the</w:t>
      </w:r>
      <w:r w:rsidR="001834D5" w:rsidRPr="0086230E">
        <w:t xml:space="preserve"> </w:t>
      </w:r>
      <w:r w:rsidR="00645169" w:rsidRPr="0086230E">
        <w:t>NHHI</w:t>
      </w:r>
      <w:r w:rsidR="001834D5" w:rsidRPr="0086230E">
        <w:t xml:space="preserve"> </w:t>
      </w:r>
      <w:r w:rsidR="00645169" w:rsidRPr="0086230E">
        <w:t>auditor</w:t>
      </w:r>
      <w:r w:rsidR="001834D5" w:rsidRPr="0086230E">
        <w:t xml:space="preserve"> </w:t>
      </w:r>
      <w:r w:rsidR="00645169" w:rsidRPr="0086230E">
        <w:t>training</w:t>
      </w:r>
      <w:r w:rsidR="001834D5" w:rsidRPr="0086230E">
        <w:t xml:space="preserve"> </w:t>
      </w:r>
      <w:r w:rsidR="00645169" w:rsidRPr="0086230E">
        <w:t>and</w:t>
      </w:r>
      <w:r w:rsidR="001834D5" w:rsidRPr="0086230E">
        <w:t xml:space="preserve"> </w:t>
      </w:r>
      <w:r w:rsidR="00645169" w:rsidRPr="0086230E">
        <w:t>conduct</w:t>
      </w:r>
      <w:r w:rsidR="001834D5" w:rsidRPr="0086230E">
        <w:t xml:space="preserve"> </w:t>
      </w:r>
      <w:r w:rsidR="00645169" w:rsidRPr="0086230E">
        <w:t>audits</w:t>
      </w:r>
    </w:p>
    <w:p w14:paraId="2017613A" w14:textId="34A256E3" w:rsidR="00645169" w:rsidRPr="0086230E" w:rsidRDefault="00645169" w:rsidP="0086230E">
      <w:pPr>
        <w:pStyle w:val="Bulletlist"/>
      </w:pPr>
      <w:r w:rsidRPr="0086230E">
        <w:t>understand</w:t>
      </w:r>
      <w:r w:rsidR="00EE7292" w:rsidRPr="0086230E">
        <w:t>ing</w:t>
      </w:r>
      <w:r w:rsidR="001834D5" w:rsidRPr="0086230E">
        <w:t xml:space="preserve"> </w:t>
      </w:r>
      <w:r w:rsidR="007B6286" w:rsidRPr="0086230E">
        <w:t xml:space="preserve">and acknowledgement </w:t>
      </w:r>
      <w:r w:rsidR="00EE7292" w:rsidRPr="0086230E">
        <w:t>of</w:t>
      </w:r>
      <w:r w:rsidR="001834D5" w:rsidRPr="0086230E">
        <w:t xml:space="preserve"> </w:t>
      </w:r>
      <w:r w:rsidRPr="0086230E">
        <w:t>the</w:t>
      </w:r>
      <w:r w:rsidR="001834D5" w:rsidRPr="0086230E">
        <w:t xml:space="preserve"> </w:t>
      </w:r>
      <w:r w:rsidRPr="0086230E">
        <w:t>safety</w:t>
      </w:r>
      <w:r w:rsidR="001834D5" w:rsidRPr="0086230E">
        <w:t xml:space="preserve"> </w:t>
      </w:r>
      <w:r w:rsidRPr="0086230E">
        <w:t>and</w:t>
      </w:r>
      <w:r w:rsidR="001834D5" w:rsidRPr="0086230E">
        <w:t xml:space="preserve"> </w:t>
      </w:r>
      <w:r w:rsidRPr="0086230E">
        <w:t>privacy</w:t>
      </w:r>
      <w:r w:rsidR="001834D5" w:rsidRPr="0086230E">
        <w:t xml:space="preserve"> </w:t>
      </w:r>
      <w:r w:rsidRPr="0086230E">
        <w:t>concerns</w:t>
      </w:r>
      <w:r w:rsidR="001834D5" w:rsidRPr="0086230E">
        <w:t xml:space="preserve"> </w:t>
      </w:r>
      <w:r w:rsidRPr="0086230E">
        <w:t>of</w:t>
      </w:r>
      <w:r w:rsidR="001834D5" w:rsidRPr="0086230E">
        <w:t xml:space="preserve"> </w:t>
      </w:r>
      <w:r w:rsidRPr="0086230E">
        <w:t>patients</w:t>
      </w:r>
      <w:r w:rsidR="001834D5" w:rsidRPr="0086230E">
        <w:t xml:space="preserve"> </w:t>
      </w:r>
      <w:r w:rsidRPr="0086230E">
        <w:t>and</w:t>
      </w:r>
      <w:r w:rsidR="001834D5" w:rsidRPr="0086230E">
        <w:t xml:space="preserve"> </w:t>
      </w:r>
      <w:r w:rsidRPr="0086230E">
        <w:t>healthcare</w:t>
      </w:r>
      <w:r w:rsidR="001834D5" w:rsidRPr="0086230E">
        <w:t xml:space="preserve"> </w:t>
      </w:r>
      <w:r w:rsidRPr="0086230E">
        <w:t>workers</w:t>
      </w:r>
    </w:p>
    <w:p w14:paraId="3BF9C151" w14:textId="241A64EE" w:rsidR="00645169" w:rsidRPr="0086230E" w:rsidRDefault="00645169" w:rsidP="0086230E">
      <w:pPr>
        <w:pStyle w:val="Bulletlist"/>
      </w:pPr>
      <w:r w:rsidRPr="0086230E">
        <w:t>ability</w:t>
      </w:r>
      <w:r w:rsidR="001834D5" w:rsidRPr="0086230E">
        <w:t xml:space="preserve"> </w:t>
      </w:r>
      <w:r w:rsidRPr="0086230E">
        <w:t>to</w:t>
      </w:r>
      <w:r w:rsidR="001834D5" w:rsidRPr="0086230E">
        <w:t xml:space="preserve"> </w:t>
      </w:r>
      <w:r w:rsidRPr="0086230E">
        <w:t>provide</w:t>
      </w:r>
      <w:r w:rsidR="001834D5" w:rsidRPr="0086230E">
        <w:t xml:space="preserve"> </w:t>
      </w:r>
      <w:r w:rsidRPr="0086230E">
        <w:t>immediate</w:t>
      </w:r>
      <w:r w:rsidR="001834D5" w:rsidRPr="0086230E">
        <w:t xml:space="preserve"> </w:t>
      </w:r>
      <w:r w:rsidRPr="0086230E">
        <w:t>feedback</w:t>
      </w:r>
      <w:r w:rsidR="001834D5" w:rsidRPr="0086230E">
        <w:t xml:space="preserve"> </w:t>
      </w:r>
      <w:r w:rsidRPr="0086230E">
        <w:t>to</w:t>
      </w:r>
      <w:r w:rsidR="001834D5" w:rsidRPr="0086230E">
        <w:t xml:space="preserve"> </w:t>
      </w:r>
      <w:r w:rsidRPr="0086230E">
        <w:t>healthcare</w:t>
      </w:r>
      <w:r w:rsidR="001834D5" w:rsidRPr="0086230E">
        <w:t xml:space="preserve"> </w:t>
      </w:r>
      <w:r w:rsidRPr="0086230E">
        <w:t>workers</w:t>
      </w:r>
      <w:r w:rsidR="001834D5" w:rsidRPr="0086230E">
        <w:t xml:space="preserve"> </w:t>
      </w:r>
      <w:r w:rsidRPr="0086230E">
        <w:t>for</w:t>
      </w:r>
      <w:r w:rsidR="001834D5" w:rsidRPr="0086230E">
        <w:t xml:space="preserve"> </w:t>
      </w:r>
      <w:r w:rsidRPr="0086230E">
        <w:t>good</w:t>
      </w:r>
      <w:r w:rsidR="001834D5" w:rsidRPr="0086230E">
        <w:t xml:space="preserve"> </w:t>
      </w:r>
      <w:r w:rsidRPr="0086230E">
        <w:t>hand</w:t>
      </w:r>
      <w:r w:rsidR="001834D5" w:rsidRPr="0086230E">
        <w:t xml:space="preserve"> </w:t>
      </w:r>
      <w:r w:rsidRPr="0086230E">
        <w:t>hygiene</w:t>
      </w:r>
      <w:r w:rsidR="001834D5" w:rsidRPr="0086230E">
        <w:t xml:space="preserve"> </w:t>
      </w:r>
      <w:r w:rsidRPr="0086230E">
        <w:t>practices</w:t>
      </w:r>
      <w:r w:rsidR="001834D5" w:rsidRPr="0086230E">
        <w:t xml:space="preserve"> </w:t>
      </w:r>
      <w:r w:rsidRPr="0086230E">
        <w:t>and</w:t>
      </w:r>
      <w:r w:rsidR="001834D5" w:rsidRPr="0086230E">
        <w:t xml:space="preserve"> </w:t>
      </w:r>
      <w:r w:rsidRPr="0086230E">
        <w:t>educate</w:t>
      </w:r>
      <w:r w:rsidR="001834D5" w:rsidRPr="0086230E">
        <w:t xml:space="preserve"> </w:t>
      </w:r>
      <w:r w:rsidR="00B95A18" w:rsidRPr="0086230E">
        <w:t>them</w:t>
      </w:r>
      <w:r w:rsidR="001834D5" w:rsidRPr="0086230E">
        <w:t xml:space="preserve"> </w:t>
      </w:r>
      <w:r w:rsidRPr="0086230E">
        <w:t>on</w:t>
      </w:r>
      <w:r w:rsidR="001834D5" w:rsidRPr="0086230E">
        <w:t xml:space="preserve"> </w:t>
      </w:r>
      <w:r w:rsidRPr="0086230E">
        <w:t>correct</w:t>
      </w:r>
      <w:r w:rsidR="001834D5" w:rsidRPr="0086230E">
        <w:t xml:space="preserve"> </w:t>
      </w:r>
      <w:r w:rsidRPr="0086230E">
        <w:t>hand</w:t>
      </w:r>
      <w:r w:rsidR="001834D5" w:rsidRPr="0086230E">
        <w:t xml:space="preserve"> </w:t>
      </w:r>
      <w:r w:rsidRPr="0086230E">
        <w:t>hygiene</w:t>
      </w:r>
      <w:r w:rsidR="001834D5" w:rsidRPr="0086230E">
        <w:t xml:space="preserve"> </w:t>
      </w:r>
      <w:r w:rsidRPr="0086230E">
        <w:t>practices</w:t>
      </w:r>
    </w:p>
    <w:p w14:paraId="777A12B2" w14:textId="01ED8CD5" w:rsidR="00645169" w:rsidRPr="00E373A4" w:rsidRDefault="0086230E" w:rsidP="0086230E">
      <w:pPr>
        <w:pStyle w:val="Bulletlist"/>
      </w:pPr>
      <w:r>
        <w:t xml:space="preserve">selecting </w:t>
      </w:r>
      <w:r w:rsidR="00EE7292" w:rsidRPr="0086230E">
        <w:t>from</w:t>
      </w:r>
      <w:r w:rsidR="001834D5" w:rsidRPr="0086230E">
        <w:t xml:space="preserve"> </w:t>
      </w:r>
      <w:r w:rsidR="00EE7292" w:rsidRPr="0086230E">
        <w:t>a</w:t>
      </w:r>
      <w:r w:rsidR="001834D5" w:rsidRPr="0086230E">
        <w:t xml:space="preserve"> </w:t>
      </w:r>
      <w:r w:rsidR="00EE7292" w:rsidRPr="0086230E">
        <w:t>range</w:t>
      </w:r>
      <w:r w:rsidR="001834D5" w:rsidRPr="0086230E">
        <w:t xml:space="preserve"> </w:t>
      </w:r>
      <w:r w:rsidR="00EE7292" w:rsidRPr="0086230E">
        <w:t>of</w:t>
      </w:r>
      <w:r w:rsidR="001834D5" w:rsidRPr="0086230E">
        <w:t xml:space="preserve"> </w:t>
      </w:r>
      <w:r w:rsidR="00645169" w:rsidRPr="0086230E">
        <w:t>health</w:t>
      </w:r>
      <w:r w:rsidR="001834D5" w:rsidRPr="0086230E">
        <w:t xml:space="preserve"> </w:t>
      </w:r>
      <w:r w:rsidR="00645169" w:rsidRPr="0086230E">
        <w:t>professions</w:t>
      </w:r>
      <w:r w:rsidR="001834D5" w:rsidRPr="0086230E">
        <w:t xml:space="preserve"> </w:t>
      </w:r>
      <w:r w:rsidR="00EE7292" w:rsidRPr="0086230E">
        <w:t>and</w:t>
      </w:r>
      <w:r w:rsidR="001834D5" w:rsidRPr="0086230E">
        <w:t xml:space="preserve"> </w:t>
      </w:r>
      <w:r w:rsidR="00EE7292" w:rsidRPr="0086230E">
        <w:t>clinical</w:t>
      </w:r>
      <w:r w:rsidR="001834D5" w:rsidRPr="0086230E">
        <w:t xml:space="preserve"> </w:t>
      </w:r>
      <w:r w:rsidR="00EE7292" w:rsidRPr="0086230E">
        <w:t>areas</w:t>
      </w:r>
      <w:r w:rsidR="001834D5" w:rsidRPr="0086230E">
        <w:t xml:space="preserve"> </w:t>
      </w:r>
      <w:r w:rsidR="00EE7292" w:rsidRPr="0086230E">
        <w:t>to</w:t>
      </w:r>
      <w:r w:rsidR="001834D5" w:rsidRPr="0086230E">
        <w:t xml:space="preserve"> </w:t>
      </w:r>
      <w:r w:rsidR="00645169" w:rsidRPr="0086230E">
        <w:t>promot</w:t>
      </w:r>
      <w:r w:rsidR="00B95A18" w:rsidRPr="0086230E">
        <w:t>e</w:t>
      </w:r>
      <w:r w:rsidR="001834D5" w:rsidRPr="0086230E">
        <w:t xml:space="preserve"> </w:t>
      </w:r>
      <w:r w:rsidR="00645169" w:rsidRPr="0086230E">
        <w:t>widespread</w:t>
      </w:r>
      <w:r w:rsidR="001834D5" w:rsidRPr="0086230E">
        <w:t xml:space="preserve"> </w:t>
      </w:r>
      <w:r w:rsidR="00645169" w:rsidRPr="0086230E">
        <w:t>acceptance,</w:t>
      </w:r>
      <w:r w:rsidR="001834D5">
        <w:t xml:space="preserve"> </w:t>
      </w:r>
      <w:r w:rsidR="00645169" w:rsidRPr="00E373A4">
        <w:t>ownership,</w:t>
      </w:r>
      <w:r w:rsidR="001834D5">
        <w:t xml:space="preserve"> </w:t>
      </w:r>
      <w:r w:rsidR="00B95A18" w:rsidRPr="00E373A4">
        <w:t>and</w:t>
      </w:r>
      <w:r w:rsidR="001834D5">
        <w:t xml:space="preserve"> </w:t>
      </w:r>
      <w:r w:rsidR="00645169" w:rsidRPr="00E373A4">
        <w:t>participation</w:t>
      </w:r>
      <w:r w:rsidR="001834D5">
        <w:t xml:space="preserve"> </w:t>
      </w:r>
      <w:r w:rsidR="00645169" w:rsidRPr="00E373A4">
        <w:t>in</w:t>
      </w:r>
      <w:r w:rsidR="001834D5">
        <w:t xml:space="preserve"> </w:t>
      </w:r>
      <w:r w:rsidR="00645169" w:rsidRPr="00E373A4">
        <w:t>activities</w:t>
      </w:r>
      <w:r w:rsidR="001834D5">
        <w:t xml:space="preserve"> </w:t>
      </w:r>
      <w:r w:rsidR="00645169" w:rsidRPr="00E373A4">
        <w:t>to</w:t>
      </w:r>
      <w:r w:rsidR="001834D5">
        <w:t xml:space="preserve"> </w:t>
      </w:r>
      <w:r w:rsidR="00645169" w:rsidRPr="00E373A4">
        <w:t>improve</w:t>
      </w:r>
      <w:r w:rsidR="001834D5">
        <w:t xml:space="preserve"> </w:t>
      </w:r>
      <w:r w:rsidR="00645169" w:rsidRPr="00E373A4">
        <w:t>hand</w:t>
      </w:r>
      <w:r w:rsidR="001834D5">
        <w:t xml:space="preserve"> </w:t>
      </w:r>
      <w:r w:rsidR="00645169" w:rsidRPr="00E373A4">
        <w:t>hygiene.</w:t>
      </w:r>
    </w:p>
    <w:p w14:paraId="78EEA5D0" w14:textId="77777777" w:rsidR="00B55FEA" w:rsidRPr="00B55FEA" w:rsidRDefault="00B55FEA" w:rsidP="00B55FEA">
      <w:r w:rsidRPr="00B55FEA">
        <w:br w:type="page"/>
      </w:r>
    </w:p>
    <w:p w14:paraId="212C2170" w14:textId="5CE5DA25" w:rsidR="00645169" w:rsidRPr="006C43FF" w:rsidRDefault="00645169" w:rsidP="001577A5">
      <w:pPr>
        <w:pStyle w:val="Heading3"/>
      </w:pPr>
      <w:r w:rsidRPr="006C43FF">
        <w:lastRenderedPageBreak/>
        <w:t>Role</w:t>
      </w:r>
      <w:r w:rsidR="001834D5">
        <w:t xml:space="preserve"> </w:t>
      </w:r>
      <w:r w:rsidRPr="006C43FF">
        <w:t>and</w:t>
      </w:r>
      <w:r w:rsidR="001834D5">
        <w:t xml:space="preserve"> </w:t>
      </w:r>
      <w:r w:rsidRPr="006C43FF">
        <w:t>responsibilities</w:t>
      </w:r>
      <w:r w:rsidR="001834D5">
        <w:t xml:space="preserve"> </w:t>
      </w:r>
      <w:r w:rsidR="00EE7292">
        <w:t>of</w:t>
      </w:r>
      <w:r w:rsidR="001834D5">
        <w:t xml:space="preserve"> </w:t>
      </w:r>
      <w:r w:rsidR="0063128D" w:rsidRPr="0063128D">
        <w:t>Hand</w:t>
      </w:r>
      <w:r w:rsidR="001834D5">
        <w:t xml:space="preserve"> </w:t>
      </w:r>
      <w:r w:rsidR="0063128D" w:rsidRPr="0063128D">
        <w:t>Hygiene</w:t>
      </w:r>
      <w:r w:rsidR="001834D5">
        <w:t xml:space="preserve"> </w:t>
      </w:r>
      <w:r w:rsidR="0063128D" w:rsidRPr="0063128D">
        <w:t>Auditors</w:t>
      </w:r>
    </w:p>
    <w:p w14:paraId="350B9962" w14:textId="43543ADE" w:rsidR="00645169" w:rsidRPr="00D75706" w:rsidRDefault="00BD65EE" w:rsidP="007B6286">
      <w:pPr>
        <w:pStyle w:val="Normal-beforebullets"/>
      </w:pPr>
      <w:r>
        <w:t>The</w:t>
      </w:r>
      <w:r w:rsidR="001834D5">
        <w:t xml:space="preserve"> </w:t>
      </w:r>
      <w:r>
        <w:t>role</w:t>
      </w:r>
      <w:r w:rsidR="001834D5">
        <w:t xml:space="preserve"> </w:t>
      </w:r>
      <w:r>
        <w:t>of</w:t>
      </w:r>
      <w:r w:rsidR="001834D5">
        <w:t xml:space="preserve"> </w:t>
      </w:r>
      <w:r w:rsidR="00C13513">
        <w:t>HA</w:t>
      </w:r>
      <w:bookmarkStart w:id="80" w:name="_Hlk132058903"/>
      <w:r w:rsidR="00C13513">
        <w:t>s</w:t>
      </w:r>
      <w:r w:rsidR="001834D5">
        <w:t xml:space="preserve"> </w:t>
      </w:r>
      <w:r>
        <w:t>is</w:t>
      </w:r>
      <w:r w:rsidR="001834D5">
        <w:t xml:space="preserve"> </w:t>
      </w:r>
      <w:r>
        <w:t>to</w:t>
      </w:r>
      <w:r w:rsidR="00645169" w:rsidRPr="00D75706">
        <w:t>:</w:t>
      </w:r>
    </w:p>
    <w:bookmarkEnd w:id="80"/>
    <w:p w14:paraId="19081A52" w14:textId="60353966" w:rsidR="00645169" w:rsidRPr="00D75706" w:rsidRDefault="00EE7292" w:rsidP="002144C6">
      <w:pPr>
        <w:pStyle w:val="Bulletlist"/>
      </w:pPr>
      <w:r>
        <w:t>c</w:t>
      </w:r>
      <w:r w:rsidR="00645169" w:rsidRPr="00D75706">
        <w:t>onduct</w:t>
      </w:r>
      <w:r w:rsidR="001834D5">
        <w:t xml:space="preserve"> </w:t>
      </w:r>
      <w:r w:rsidR="00645169" w:rsidRPr="00D75706">
        <w:t>direct</w:t>
      </w:r>
      <w:r w:rsidR="001834D5">
        <w:t xml:space="preserve"> </w:t>
      </w:r>
      <w:r w:rsidR="00645169" w:rsidRPr="00D75706">
        <w:t>observational</w:t>
      </w:r>
      <w:r w:rsidR="001834D5">
        <w:t xml:space="preserve"> </w:t>
      </w:r>
      <w:r w:rsidR="00645169" w:rsidRPr="00D75706">
        <w:t>audit</w:t>
      </w:r>
      <w:r w:rsidR="00645169">
        <w:t>s</w:t>
      </w:r>
      <w:r w:rsidR="001834D5">
        <w:t xml:space="preserve"> </w:t>
      </w:r>
      <w:r w:rsidR="00645169" w:rsidRPr="00D75706">
        <w:t>on</w:t>
      </w:r>
      <w:r w:rsidR="001834D5">
        <w:t xml:space="preserve"> </w:t>
      </w:r>
      <w:r w:rsidR="00645169" w:rsidRPr="00D75706">
        <w:t>healthcare</w:t>
      </w:r>
      <w:r w:rsidR="001834D5">
        <w:t xml:space="preserve"> </w:t>
      </w:r>
      <w:r w:rsidR="00645169" w:rsidRPr="00D75706">
        <w:t>workers’</w:t>
      </w:r>
      <w:r w:rsidR="001834D5">
        <w:t xml:space="preserve"> </w:t>
      </w:r>
      <w:r w:rsidR="00645169" w:rsidRPr="00D75706">
        <w:t>hand</w:t>
      </w:r>
      <w:r w:rsidR="001834D5">
        <w:t xml:space="preserve"> </w:t>
      </w:r>
      <w:r w:rsidR="00645169" w:rsidRPr="00D75706">
        <w:t>hygiene</w:t>
      </w:r>
      <w:r w:rsidR="001834D5">
        <w:t xml:space="preserve"> </w:t>
      </w:r>
      <w:r w:rsidR="0086230E">
        <w:t>practices</w:t>
      </w:r>
      <w:r w:rsidR="001834D5">
        <w:t xml:space="preserve"> </w:t>
      </w:r>
      <w:r w:rsidR="00645169" w:rsidRPr="00E2332A">
        <w:t>effectively</w:t>
      </w:r>
      <w:r w:rsidR="001834D5">
        <w:t xml:space="preserve"> </w:t>
      </w:r>
      <w:r w:rsidR="00645169" w:rsidRPr="00E2332A">
        <w:t>and</w:t>
      </w:r>
      <w:r w:rsidR="001834D5">
        <w:t xml:space="preserve"> </w:t>
      </w:r>
      <w:r w:rsidR="00645169" w:rsidRPr="00E2332A">
        <w:t>accurately</w:t>
      </w:r>
    </w:p>
    <w:p w14:paraId="66E68DD5" w14:textId="268FAE57" w:rsidR="00645169" w:rsidRPr="00D75706" w:rsidRDefault="00EE7292" w:rsidP="002144C6">
      <w:pPr>
        <w:pStyle w:val="Bulletlist"/>
      </w:pPr>
      <w:r>
        <w:t>p</w:t>
      </w:r>
      <w:r w:rsidR="00645169" w:rsidRPr="00D75706">
        <w:t>rovide</w:t>
      </w:r>
      <w:r w:rsidR="001834D5">
        <w:t xml:space="preserve"> </w:t>
      </w:r>
      <w:r w:rsidR="00645169" w:rsidRPr="00D75706">
        <w:t>feedback</w:t>
      </w:r>
      <w:r w:rsidR="001834D5">
        <w:t xml:space="preserve"> </w:t>
      </w:r>
      <w:r w:rsidR="0086230E">
        <w:t xml:space="preserve">to healthcare workers as </w:t>
      </w:r>
      <w:r w:rsidR="00645169" w:rsidRPr="00D75706">
        <w:t>part</w:t>
      </w:r>
      <w:r w:rsidR="001834D5">
        <w:t xml:space="preserve"> </w:t>
      </w:r>
      <w:r w:rsidR="00645169" w:rsidRPr="00D75706">
        <w:t>of</w:t>
      </w:r>
      <w:r w:rsidR="001834D5">
        <w:t xml:space="preserve"> </w:t>
      </w:r>
      <w:r w:rsidR="00645169">
        <w:t>a</w:t>
      </w:r>
      <w:r w:rsidR="001834D5">
        <w:t xml:space="preserve"> </w:t>
      </w:r>
      <w:r w:rsidR="00645169" w:rsidRPr="00D75706">
        <w:t>quality</w:t>
      </w:r>
      <w:r w:rsidR="001834D5">
        <w:t xml:space="preserve"> </w:t>
      </w:r>
      <w:r w:rsidR="00645169" w:rsidRPr="00D75706">
        <w:t>improvement</w:t>
      </w:r>
      <w:r w:rsidR="001834D5">
        <w:t xml:space="preserve"> </w:t>
      </w:r>
      <w:r w:rsidR="00645169" w:rsidRPr="00D75706">
        <w:t>approach</w:t>
      </w:r>
    </w:p>
    <w:p w14:paraId="35DC209C" w14:textId="2E6D33FC" w:rsidR="00645169" w:rsidRPr="00D75706" w:rsidRDefault="00EE7292" w:rsidP="002144C6">
      <w:pPr>
        <w:pStyle w:val="Bulletlist"/>
      </w:pPr>
      <w:r>
        <w:t>i</w:t>
      </w:r>
      <w:r w:rsidR="00645169" w:rsidRPr="00D75706">
        <w:t>dentify</w:t>
      </w:r>
      <w:r w:rsidR="001834D5">
        <w:t xml:space="preserve"> </w:t>
      </w:r>
      <w:r w:rsidR="00645169">
        <w:t>opportunities</w:t>
      </w:r>
      <w:r w:rsidR="001834D5">
        <w:t xml:space="preserve"> </w:t>
      </w:r>
      <w:r w:rsidR="00645169" w:rsidRPr="00D75706">
        <w:t>for</w:t>
      </w:r>
      <w:r w:rsidR="001834D5">
        <w:t xml:space="preserve"> </w:t>
      </w:r>
      <w:r w:rsidR="00645169" w:rsidRPr="00D75706">
        <w:t>hand</w:t>
      </w:r>
      <w:r w:rsidR="001834D5">
        <w:t xml:space="preserve"> </w:t>
      </w:r>
      <w:r w:rsidR="00645169" w:rsidRPr="00D75706">
        <w:t>hygiene</w:t>
      </w:r>
      <w:r w:rsidR="001834D5">
        <w:t xml:space="preserve"> </w:t>
      </w:r>
      <w:r w:rsidR="00645169" w:rsidRPr="00D75706">
        <w:t>education.</w:t>
      </w:r>
    </w:p>
    <w:p w14:paraId="58DBE0A7" w14:textId="48F6253C" w:rsidR="00645169" w:rsidRPr="006C43FF" w:rsidRDefault="00645169" w:rsidP="00E373A4">
      <w:pPr>
        <w:pStyle w:val="Heading3"/>
      </w:pPr>
      <w:r w:rsidRPr="006C43FF">
        <w:t>Hand</w:t>
      </w:r>
      <w:r w:rsidR="001834D5">
        <w:t xml:space="preserve"> </w:t>
      </w:r>
      <w:r w:rsidRPr="006C43FF">
        <w:t>Hygiene</w:t>
      </w:r>
      <w:r w:rsidR="001834D5">
        <w:t xml:space="preserve"> </w:t>
      </w:r>
      <w:r w:rsidRPr="006C43FF">
        <w:t>Auditor</w:t>
      </w:r>
      <w:r w:rsidR="001834D5">
        <w:t xml:space="preserve"> </w:t>
      </w:r>
      <w:r w:rsidRPr="006C43FF">
        <w:t>training</w:t>
      </w:r>
      <w:r w:rsidR="001834D5">
        <w:t xml:space="preserve"> </w:t>
      </w:r>
      <w:r w:rsidRPr="006C43FF">
        <w:t>pathway</w:t>
      </w:r>
    </w:p>
    <w:p w14:paraId="37ED8688" w14:textId="518087BF" w:rsidR="00612C30" w:rsidRDefault="00645169" w:rsidP="00612C30">
      <w:r>
        <w:t>The</w:t>
      </w:r>
      <w:r w:rsidR="001834D5">
        <w:t xml:space="preserve"> </w:t>
      </w:r>
      <w:r>
        <w:t>training</w:t>
      </w:r>
      <w:r w:rsidR="001834D5">
        <w:t xml:space="preserve"> </w:t>
      </w:r>
      <w:r>
        <w:t>pathway</w:t>
      </w:r>
      <w:r w:rsidR="001834D5">
        <w:t xml:space="preserve"> </w:t>
      </w:r>
      <w:r>
        <w:t>for</w:t>
      </w:r>
      <w:r w:rsidR="001834D5">
        <w:t xml:space="preserve"> </w:t>
      </w:r>
      <w:r>
        <w:t>healthcare</w:t>
      </w:r>
      <w:r w:rsidR="001834D5">
        <w:t xml:space="preserve"> </w:t>
      </w:r>
      <w:r>
        <w:t>workers</w:t>
      </w:r>
      <w:r w:rsidR="001834D5">
        <w:t xml:space="preserve"> </w:t>
      </w:r>
      <w:r>
        <w:t>who</w:t>
      </w:r>
      <w:r w:rsidR="001834D5">
        <w:t xml:space="preserve"> </w:t>
      </w:r>
      <w:r>
        <w:t>wish</w:t>
      </w:r>
      <w:r w:rsidR="001834D5">
        <w:t xml:space="preserve"> </w:t>
      </w:r>
      <w:r>
        <w:t>to</w:t>
      </w:r>
      <w:r w:rsidR="001834D5">
        <w:t xml:space="preserve"> </w:t>
      </w:r>
      <w:r>
        <w:t>become</w:t>
      </w:r>
      <w:r w:rsidR="001834D5">
        <w:t xml:space="preserve"> </w:t>
      </w:r>
      <w:r w:rsidR="008A3D61">
        <w:t xml:space="preserve">a </w:t>
      </w:r>
      <w:r w:rsidR="00C13513">
        <w:t>HA</w:t>
      </w:r>
      <w:r w:rsidR="001834D5">
        <w:t xml:space="preserve"> </w:t>
      </w:r>
      <w:r w:rsidR="0018382D">
        <w:t xml:space="preserve">comprises several steps designed to equip </w:t>
      </w:r>
      <w:r>
        <w:t>learner</w:t>
      </w:r>
      <w:r w:rsidR="0063128D">
        <w:t>s</w:t>
      </w:r>
      <w:r w:rsidR="001834D5">
        <w:t xml:space="preserve"> </w:t>
      </w:r>
      <w:r>
        <w:t>with</w:t>
      </w:r>
      <w:r w:rsidR="001834D5">
        <w:t xml:space="preserve"> </w:t>
      </w:r>
      <w:r>
        <w:t>the</w:t>
      </w:r>
      <w:r w:rsidR="001834D5">
        <w:t xml:space="preserve"> </w:t>
      </w:r>
      <w:r>
        <w:t>skills</w:t>
      </w:r>
      <w:r w:rsidR="001834D5">
        <w:t xml:space="preserve"> </w:t>
      </w:r>
      <w:r>
        <w:t>to</w:t>
      </w:r>
      <w:r w:rsidR="001834D5">
        <w:t xml:space="preserve"> </w:t>
      </w:r>
      <w:r>
        <w:t>audit</w:t>
      </w:r>
      <w:r w:rsidR="001834D5">
        <w:t xml:space="preserve"> </w:t>
      </w:r>
      <w:r>
        <w:t>hand</w:t>
      </w:r>
      <w:r w:rsidR="001834D5">
        <w:t xml:space="preserve"> </w:t>
      </w:r>
      <w:r>
        <w:t>hygiene</w:t>
      </w:r>
      <w:r w:rsidR="001834D5">
        <w:t xml:space="preserve"> </w:t>
      </w:r>
      <w:r>
        <w:t>practice</w:t>
      </w:r>
      <w:r w:rsidR="00927ADC">
        <w:t>s</w:t>
      </w:r>
      <w:r w:rsidR="001834D5">
        <w:t xml:space="preserve"> </w:t>
      </w:r>
      <w:r>
        <w:t>reliably</w:t>
      </w:r>
      <w:r w:rsidR="001834D5">
        <w:t xml:space="preserve"> </w:t>
      </w:r>
      <w:r>
        <w:t>and</w:t>
      </w:r>
      <w:r w:rsidR="001834D5">
        <w:t xml:space="preserve"> </w:t>
      </w:r>
      <w:r>
        <w:t>accurately.</w:t>
      </w:r>
    </w:p>
    <w:p w14:paraId="1846CF02" w14:textId="528B8651" w:rsidR="000606CB" w:rsidRDefault="000606CB" w:rsidP="00E022EB">
      <w:r>
        <w:t xml:space="preserve">For more information </w:t>
      </w:r>
      <w:r w:rsidR="00A123CF">
        <w:t xml:space="preserve">on </w:t>
      </w:r>
      <w:r w:rsidR="00C13513">
        <w:t>HA t</w:t>
      </w:r>
      <w:r>
        <w:t xml:space="preserve">raining, please visit </w:t>
      </w:r>
      <w:hyperlink r:id="rId36" w:history="1">
        <w:r w:rsidRPr="00B57921">
          <w:rPr>
            <w:rStyle w:val="Hyperlink"/>
            <w:color w:val="1178A0"/>
          </w:rPr>
          <w:t>Hand Hygiene Auditor Training</w:t>
        </w:r>
      </w:hyperlink>
      <w:r w:rsidRPr="0018382D">
        <w:rPr>
          <w:rStyle w:val="FootnoteReference"/>
        </w:rPr>
        <w:footnoteReference w:id="22"/>
      </w:r>
      <w:r>
        <w:t xml:space="preserve"> and the </w:t>
      </w:r>
      <w:hyperlink r:id="rId37" w:history="1">
        <w:r w:rsidRPr="00B57921">
          <w:rPr>
            <w:rStyle w:val="Hyperlink"/>
            <w:color w:val="1178A0"/>
          </w:rPr>
          <w:t>Hand Hygiene Auditor Training</w:t>
        </w:r>
        <w:r w:rsidR="00065477">
          <w:rPr>
            <w:rStyle w:val="Hyperlink"/>
            <w:color w:val="1178A0"/>
          </w:rPr>
          <w:t xml:space="preserve"> </w:t>
        </w:r>
        <w:r w:rsidRPr="00B57921">
          <w:rPr>
            <w:rStyle w:val="Hyperlink"/>
            <w:color w:val="1178A0"/>
          </w:rPr>
          <w:t>User Guide</w:t>
        </w:r>
      </w:hyperlink>
      <w:r w:rsidR="006B436F" w:rsidRPr="00B57921">
        <w:rPr>
          <w:rStyle w:val="Hyperlink"/>
          <w:color w:val="auto"/>
          <w:u w:val="none"/>
        </w:rPr>
        <w:t>.</w:t>
      </w:r>
      <w:r>
        <w:rPr>
          <w:rStyle w:val="FootnoteReference"/>
        </w:rPr>
        <w:footnoteReference w:id="23"/>
      </w:r>
    </w:p>
    <w:p w14:paraId="2DD3B234" w14:textId="06EC27A0" w:rsidR="00645169" w:rsidRPr="006C43FF" w:rsidRDefault="00645169" w:rsidP="00154243">
      <w:pPr>
        <w:pStyle w:val="Heading3"/>
      </w:pPr>
      <w:r w:rsidRPr="006C43FF">
        <w:t>Annual</w:t>
      </w:r>
      <w:r w:rsidR="001834D5">
        <w:t xml:space="preserve"> </w:t>
      </w:r>
      <w:r w:rsidRPr="006C43FF">
        <w:t>revalidation</w:t>
      </w:r>
      <w:r w:rsidR="001834D5">
        <w:t xml:space="preserve"> </w:t>
      </w:r>
      <w:r w:rsidRPr="006C43FF">
        <w:t>requirements</w:t>
      </w:r>
    </w:p>
    <w:p w14:paraId="750BBDAD" w14:textId="0B824726" w:rsidR="00986D29" w:rsidRDefault="00080B5E" w:rsidP="00080B5E">
      <w:pPr>
        <w:rPr>
          <w:rStyle w:val="Hyperlink"/>
        </w:rPr>
      </w:pPr>
      <w:r>
        <w:t xml:space="preserve">All auditors must revalidate their credentials annually to retain their validated status as </w:t>
      </w:r>
      <w:r w:rsidR="00C13513">
        <w:t>HAs</w:t>
      </w:r>
      <w:r w:rsidR="000606CB">
        <w:t>.</w:t>
      </w:r>
      <w:r>
        <w:t xml:space="preserve"> Information about how to do this and to revalidate </w:t>
      </w:r>
      <w:r w:rsidR="00CF5FBC">
        <w:t xml:space="preserve">if their status has lapsed, </w:t>
      </w:r>
      <w:r>
        <w:t xml:space="preserve">can be found at </w:t>
      </w:r>
      <w:hyperlink r:id="rId38" w:history="1">
        <w:r w:rsidR="001F1D25" w:rsidRPr="001F1D25">
          <w:rPr>
            <w:rStyle w:val="Hyperlink"/>
            <w:color w:val="1178A0"/>
          </w:rPr>
          <w:t>Revalidation requirements for Hand Hygiene Auditors and Hand Hygiene Auditor Educators</w:t>
        </w:r>
      </w:hyperlink>
      <w:r w:rsidR="001F1D25" w:rsidRPr="00A02CA5">
        <w:t>.</w:t>
      </w:r>
      <w:r w:rsidR="001F1D25">
        <w:rPr>
          <w:rStyle w:val="FootnoteReference"/>
        </w:rPr>
        <w:footnoteReference w:id="24"/>
      </w:r>
    </w:p>
    <w:p w14:paraId="23E746AE" w14:textId="7668E1B9" w:rsidR="0073203F" w:rsidRDefault="0073203F" w:rsidP="00BD65EE">
      <w:pPr>
        <w:pStyle w:val="Heading2"/>
      </w:pPr>
      <w:bookmarkStart w:id="81" w:name="_Toc135402344"/>
      <w:bookmarkStart w:id="82" w:name="_Toc137996061"/>
      <w:bookmarkStart w:id="83" w:name="_Toc139009148"/>
      <w:bookmarkStart w:id="84" w:name="_Toc140568294"/>
      <w:r>
        <w:t>Hand</w:t>
      </w:r>
      <w:r w:rsidR="001834D5">
        <w:t xml:space="preserve"> </w:t>
      </w:r>
      <w:r w:rsidR="005F6637">
        <w:t>H</w:t>
      </w:r>
      <w:r>
        <w:t>ygiene</w:t>
      </w:r>
      <w:r w:rsidR="001834D5">
        <w:t xml:space="preserve"> </w:t>
      </w:r>
      <w:r w:rsidR="005F6637">
        <w:t>A</w:t>
      </w:r>
      <w:r>
        <w:t>uditor</w:t>
      </w:r>
      <w:r w:rsidR="001834D5">
        <w:t xml:space="preserve"> </w:t>
      </w:r>
      <w:r w:rsidR="005F6637">
        <w:t>E</w:t>
      </w:r>
      <w:r>
        <w:t>ducator</w:t>
      </w:r>
      <w:r w:rsidR="001834D5">
        <w:t xml:space="preserve"> </w:t>
      </w:r>
      <w:r>
        <w:t>training</w:t>
      </w:r>
      <w:bookmarkEnd w:id="81"/>
      <w:bookmarkEnd w:id="82"/>
      <w:bookmarkEnd w:id="83"/>
      <w:bookmarkEnd w:id="84"/>
    </w:p>
    <w:p w14:paraId="33042A94" w14:textId="280F614A" w:rsidR="00446DF1" w:rsidRDefault="009871F8" w:rsidP="001577A5">
      <w:r w:rsidRPr="007C33B9">
        <w:t>Hand</w:t>
      </w:r>
      <w:r>
        <w:t xml:space="preserve"> </w:t>
      </w:r>
      <w:r w:rsidRPr="007C33B9">
        <w:t>Hygiene</w:t>
      </w:r>
      <w:r>
        <w:t xml:space="preserve"> </w:t>
      </w:r>
      <w:r w:rsidRPr="007C33B9">
        <w:t>Auditor</w:t>
      </w:r>
      <w:r>
        <w:t xml:space="preserve"> </w:t>
      </w:r>
      <w:r w:rsidRPr="007C33B9">
        <w:t>Educators</w:t>
      </w:r>
      <w:r w:rsidR="00C13513">
        <w:t xml:space="preserve"> (HAEs)</w:t>
      </w:r>
      <w:r>
        <w:t xml:space="preserve"> </w:t>
      </w:r>
      <w:r w:rsidRPr="007C33B9">
        <w:t>are</w:t>
      </w:r>
      <w:r>
        <w:t xml:space="preserve"> </w:t>
      </w:r>
      <w:r w:rsidRPr="007C33B9">
        <w:t>peer</w:t>
      </w:r>
      <w:r>
        <w:t xml:space="preserve"> </w:t>
      </w:r>
      <w:r w:rsidRPr="007C33B9">
        <w:t>educators</w:t>
      </w:r>
      <w:r>
        <w:t xml:space="preserve"> </w:t>
      </w:r>
      <w:r w:rsidRPr="007C33B9">
        <w:t>responsible</w:t>
      </w:r>
      <w:r>
        <w:t xml:space="preserve"> </w:t>
      </w:r>
      <w:r w:rsidRPr="007C33B9">
        <w:t>for</w:t>
      </w:r>
      <w:r>
        <w:t xml:space="preserve"> </w:t>
      </w:r>
      <w:r w:rsidRPr="007C33B9">
        <w:t>practical</w:t>
      </w:r>
      <w:r>
        <w:t xml:space="preserve"> </w:t>
      </w:r>
      <w:r w:rsidRPr="007C33B9">
        <w:t>skills</w:t>
      </w:r>
      <w:r>
        <w:t xml:space="preserve"> </w:t>
      </w:r>
      <w:r w:rsidRPr="007C33B9">
        <w:t>training</w:t>
      </w:r>
      <w:r>
        <w:t xml:space="preserve"> </w:t>
      </w:r>
      <w:r w:rsidRPr="007C33B9">
        <w:t>sessions</w:t>
      </w:r>
      <w:r>
        <w:t xml:space="preserve"> </w:t>
      </w:r>
      <w:r w:rsidRPr="007C33B9">
        <w:t>for</w:t>
      </w:r>
      <w:r>
        <w:t xml:space="preserve"> </w:t>
      </w:r>
      <w:r w:rsidRPr="007C33B9">
        <w:t>H</w:t>
      </w:r>
      <w:r w:rsidR="00C13513">
        <w:t>As</w:t>
      </w:r>
      <w:r w:rsidRPr="007C33B9">
        <w:t>.</w:t>
      </w:r>
      <w:r>
        <w:t xml:space="preserve"> </w:t>
      </w:r>
      <w:r w:rsidR="00446DF1" w:rsidRPr="001577A5">
        <w:t>Health</w:t>
      </w:r>
      <w:r w:rsidR="001834D5">
        <w:t xml:space="preserve"> </w:t>
      </w:r>
      <w:r w:rsidR="00446DF1" w:rsidRPr="001577A5">
        <w:t>service</w:t>
      </w:r>
      <w:r w:rsidR="001834D5">
        <w:t xml:space="preserve"> </w:t>
      </w:r>
      <w:r w:rsidR="00A323A0">
        <w:t>facilitie</w:t>
      </w:r>
      <w:r w:rsidR="00446DF1" w:rsidRPr="001577A5">
        <w:t>s</w:t>
      </w:r>
      <w:r w:rsidR="001834D5">
        <w:t xml:space="preserve"> </w:t>
      </w:r>
      <w:r>
        <w:t>need</w:t>
      </w:r>
      <w:r w:rsidR="001834D5">
        <w:t xml:space="preserve"> </w:t>
      </w:r>
      <w:r w:rsidR="00446DF1" w:rsidRPr="001577A5">
        <w:t>qualified</w:t>
      </w:r>
      <w:r w:rsidR="001834D5">
        <w:t xml:space="preserve"> </w:t>
      </w:r>
      <w:r w:rsidR="00446DF1" w:rsidRPr="001577A5">
        <w:t>and</w:t>
      </w:r>
      <w:r w:rsidR="001834D5">
        <w:t xml:space="preserve"> </w:t>
      </w:r>
      <w:r w:rsidR="00446DF1" w:rsidRPr="001577A5">
        <w:t>skilled</w:t>
      </w:r>
      <w:r w:rsidR="001834D5">
        <w:t xml:space="preserve"> </w:t>
      </w:r>
      <w:r w:rsidR="00446DF1" w:rsidRPr="001577A5">
        <w:t>H</w:t>
      </w:r>
      <w:r w:rsidR="00C13513">
        <w:t>AEs</w:t>
      </w:r>
      <w:r w:rsidR="001834D5">
        <w:t xml:space="preserve"> </w:t>
      </w:r>
      <w:r>
        <w:t>for this purpose.</w:t>
      </w:r>
    </w:p>
    <w:p w14:paraId="41E22CFB" w14:textId="4DD67049" w:rsidR="00446DF1" w:rsidRPr="001577A5" w:rsidRDefault="00504046" w:rsidP="001577A5">
      <w:r>
        <w:t>H</w:t>
      </w:r>
      <w:r w:rsidR="00C13513">
        <w:t>AE</w:t>
      </w:r>
      <w:r w:rsidR="00A0096B">
        <w:t xml:space="preserve"> </w:t>
      </w:r>
      <w:r w:rsidR="00A0096B" w:rsidRPr="00E373A4">
        <w:t>training</w:t>
      </w:r>
      <w:r w:rsidR="00A0096B">
        <w:t xml:space="preserve"> ensures that educators </w:t>
      </w:r>
      <w:r w:rsidR="00A0096B" w:rsidRPr="00E373A4">
        <w:t>have</w:t>
      </w:r>
      <w:r w:rsidR="00A0096B">
        <w:t xml:space="preserve"> </w:t>
      </w:r>
      <w:r w:rsidR="00A0096B" w:rsidRPr="00E373A4">
        <w:t>consistent</w:t>
      </w:r>
      <w:r w:rsidR="00A0096B">
        <w:t xml:space="preserve"> </w:t>
      </w:r>
      <w:r w:rsidR="00A0096B" w:rsidRPr="00E373A4">
        <w:t>knowledge</w:t>
      </w:r>
      <w:r w:rsidR="00A0096B">
        <w:t xml:space="preserve"> </w:t>
      </w:r>
      <w:r w:rsidR="00A0096B" w:rsidRPr="00E373A4">
        <w:t>of</w:t>
      </w:r>
      <w:r w:rsidR="00A0096B">
        <w:t xml:space="preserve"> </w:t>
      </w:r>
      <w:r w:rsidR="00A0096B" w:rsidRPr="00E373A4">
        <w:t>how</w:t>
      </w:r>
      <w:r w:rsidR="00A0096B">
        <w:t xml:space="preserve"> </w:t>
      </w:r>
      <w:r w:rsidR="00A0096B" w:rsidRPr="00E373A4">
        <w:t>to</w:t>
      </w:r>
      <w:r w:rsidR="00A0096B">
        <w:t xml:space="preserve"> train others to become H</w:t>
      </w:r>
      <w:r w:rsidR="00C13513">
        <w:t>As and HAEs</w:t>
      </w:r>
      <w:r w:rsidR="00A0096B">
        <w:t>.</w:t>
      </w:r>
      <w:r w:rsidR="00C13513">
        <w:t xml:space="preserve"> </w:t>
      </w:r>
      <w:r w:rsidR="00446DF1" w:rsidRPr="001577A5">
        <w:t>There</w:t>
      </w:r>
      <w:r w:rsidR="001834D5">
        <w:t xml:space="preserve"> </w:t>
      </w:r>
      <w:r w:rsidR="00446DF1" w:rsidRPr="001577A5">
        <w:t>should</w:t>
      </w:r>
      <w:r w:rsidR="001834D5">
        <w:t xml:space="preserve"> </w:t>
      </w:r>
      <w:r w:rsidR="00446DF1" w:rsidRPr="001577A5">
        <w:t>be</w:t>
      </w:r>
      <w:r w:rsidR="001834D5">
        <w:t xml:space="preserve"> </w:t>
      </w:r>
      <w:r w:rsidR="00446DF1" w:rsidRPr="001577A5">
        <w:t>at</w:t>
      </w:r>
      <w:r w:rsidR="001834D5">
        <w:t xml:space="preserve"> </w:t>
      </w:r>
      <w:r w:rsidR="00446DF1" w:rsidRPr="001577A5">
        <w:t>least</w:t>
      </w:r>
      <w:r w:rsidR="001834D5">
        <w:t xml:space="preserve"> </w:t>
      </w:r>
      <w:r w:rsidR="00446DF1" w:rsidRPr="001577A5">
        <w:t>one</w:t>
      </w:r>
      <w:r w:rsidR="001834D5">
        <w:t xml:space="preserve"> </w:t>
      </w:r>
      <w:bookmarkStart w:id="85" w:name="_Hlk135390827"/>
      <w:r w:rsidR="00446DF1" w:rsidRPr="001577A5">
        <w:t>H</w:t>
      </w:r>
      <w:r w:rsidR="00C13513">
        <w:t>AE</w:t>
      </w:r>
      <w:r w:rsidR="001834D5">
        <w:t xml:space="preserve"> </w:t>
      </w:r>
      <w:bookmarkEnd w:id="85"/>
      <w:r w:rsidR="00064F5A" w:rsidRPr="001577A5">
        <w:t>in</w:t>
      </w:r>
      <w:r w:rsidR="001834D5">
        <w:t xml:space="preserve"> </w:t>
      </w:r>
      <w:r w:rsidR="00064F5A" w:rsidRPr="001577A5">
        <w:t>each</w:t>
      </w:r>
      <w:r w:rsidR="001834D5">
        <w:t xml:space="preserve"> </w:t>
      </w:r>
      <w:r w:rsidR="00446DF1" w:rsidRPr="001577A5">
        <w:t>healthcare</w:t>
      </w:r>
      <w:r w:rsidR="001834D5">
        <w:t xml:space="preserve"> </w:t>
      </w:r>
      <w:r w:rsidR="00446DF1" w:rsidRPr="001577A5">
        <w:t>organisation</w:t>
      </w:r>
      <w:r w:rsidR="00C13513">
        <w:t>.</w:t>
      </w:r>
    </w:p>
    <w:p w14:paraId="1CE48263" w14:textId="297D7F63" w:rsidR="00446DF1" w:rsidRPr="001577A5" w:rsidRDefault="00446DF1" w:rsidP="001577A5">
      <w:pPr>
        <w:pStyle w:val="Normal-beforebullets"/>
      </w:pPr>
      <w:r w:rsidRPr="001577A5">
        <w:t>Points</w:t>
      </w:r>
      <w:r w:rsidR="001834D5">
        <w:t xml:space="preserve"> </w:t>
      </w:r>
      <w:r w:rsidRPr="001577A5">
        <w:t>to</w:t>
      </w:r>
      <w:r w:rsidR="001834D5">
        <w:t xml:space="preserve"> </w:t>
      </w:r>
      <w:r w:rsidRPr="001577A5">
        <w:t>consider</w:t>
      </w:r>
      <w:r w:rsidR="001834D5">
        <w:t xml:space="preserve"> </w:t>
      </w:r>
      <w:r w:rsidRPr="001577A5">
        <w:t>when</w:t>
      </w:r>
      <w:r w:rsidR="001834D5">
        <w:t xml:space="preserve"> </w:t>
      </w:r>
      <w:r w:rsidRPr="001577A5">
        <w:t>selecting</w:t>
      </w:r>
      <w:r w:rsidR="001834D5">
        <w:t xml:space="preserve"> </w:t>
      </w:r>
      <w:r w:rsidRPr="001577A5">
        <w:t>H</w:t>
      </w:r>
      <w:r w:rsidR="00C13513">
        <w:t>AEs</w:t>
      </w:r>
      <w:r w:rsidR="001834D5">
        <w:t xml:space="preserve"> </w:t>
      </w:r>
      <w:r w:rsidRPr="001577A5">
        <w:t>include:</w:t>
      </w:r>
    </w:p>
    <w:p w14:paraId="056AC458" w14:textId="2CB01550" w:rsidR="00446DF1" w:rsidRPr="002B2DF4" w:rsidRDefault="00446DF1" w:rsidP="002B2DF4">
      <w:pPr>
        <w:pStyle w:val="Bulletlist"/>
      </w:pPr>
      <w:r w:rsidRPr="00A215B1">
        <w:t>a</w:t>
      </w:r>
      <w:r w:rsidR="001834D5">
        <w:t xml:space="preserve"> </w:t>
      </w:r>
      <w:r w:rsidRPr="002B2DF4">
        <w:t>background</w:t>
      </w:r>
      <w:r w:rsidR="001834D5" w:rsidRPr="002B2DF4">
        <w:t xml:space="preserve"> </w:t>
      </w:r>
      <w:r w:rsidRPr="002B2DF4">
        <w:t>as</w:t>
      </w:r>
      <w:r w:rsidR="001834D5" w:rsidRPr="002B2DF4">
        <w:t xml:space="preserve"> </w:t>
      </w:r>
      <w:r w:rsidRPr="002B2DF4">
        <w:t>a</w:t>
      </w:r>
      <w:r w:rsidR="001834D5" w:rsidRPr="002B2DF4">
        <w:t xml:space="preserve"> </w:t>
      </w:r>
      <w:r w:rsidRPr="002B2DF4">
        <w:t>clinical</w:t>
      </w:r>
      <w:r w:rsidR="001834D5" w:rsidRPr="002B2DF4">
        <w:t xml:space="preserve"> </w:t>
      </w:r>
      <w:r w:rsidRPr="002B2DF4">
        <w:t>health</w:t>
      </w:r>
      <w:r w:rsidR="001834D5" w:rsidRPr="002B2DF4">
        <w:t xml:space="preserve"> </w:t>
      </w:r>
      <w:r w:rsidRPr="002B2DF4">
        <w:t>professional</w:t>
      </w:r>
    </w:p>
    <w:p w14:paraId="6BFB162B" w14:textId="284D34CB" w:rsidR="00446DF1" w:rsidRPr="002B2DF4" w:rsidRDefault="00064F5A" w:rsidP="002B2DF4">
      <w:pPr>
        <w:pStyle w:val="Bulletlist"/>
      </w:pPr>
      <w:r w:rsidRPr="002B2DF4">
        <w:t>a</w:t>
      </w:r>
      <w:r w:rsidR="00446DF1" w:rsidRPr="002B2DF4">
        <w:t>vailability</w:t>
      </w:r>
      <w:r w:rsidR="001834D5" w:rsidRPr="002B2DF4">
        <w:t xml:space="preserve"> </w:t>
      </w:r>
      <w:r w:rsidR="00446DF1" w:rsidRPr="002B2DF4">
        <w:t>to</w:t>
      </w:r>
      <w:r w:rsidR="001834D5" w:rsidRPr="002B2DF4">
        <w:t xml:space="preserve"> </w:t>
      </w:r>
      <w:r w:rsidR="00446DF1" w:rsidRPr="002B2DF4">
        <w:t>provide</w:t>
      </w:r>
      <w:r w:rsidR="001834D5" w:rsidRPr="002B2DF4">
        <w:t xml:space="preserve"> </w:t>
      </w:r>
      <w:r w:rsidR="00446DF1" w:rsidRPr="002B2DF4">
        <w:t>auditor</w:t>
      </w:r>
      <w:r w:rsidR="001834D5" w:rsidRPr="002B2DF4">
        <w:t xml:space="preserve"> </w:t>
      </w:r>
      <w:r w:rsidR="00446DF1" w:rsidRPr="002B2DF4">
        <w:t>training</w:t>
      </w:r>
    </w:p>
    <w:p w14:paraId="1A8E6449" w14:textId="07C58B45" w:rsidR="00446DF1" w:rsidRPr="002B2DF4" w:rsidRDefault="00446DF1" w:rsidP="002B2DF4">
      <w:pPr>
        <w:pStyle w:val="Bulletlist"/>
      </w:pPr>
      <w:r w:rsidRPr="002B2DF4">
        <w:t>understanding</w:t>
      </w:r>
      <w:r w:rsidR="001834D5" w:rsidRPr="002B2DF4">
        <w:t xml:space="preserve"> </w:t>
      </w:r>
      <w:r w:rsidRPr="002B2DF4">
        <w:t>of</w:t>
      </w:r>
      <w:r w:rsidR="001834D5" w:rsidRPr="002B2DF4">
        <w:t xml:space="preserve"> </w:t>
      </w:r>
      <w:r w:rsidRPr="002B2DF4">
        <w:t>auditing,</w:t>
      </w:r>
      <w:r w:rsidR="001834D5" w:rsidRPr="002B2DF4">
        <w:t xml:space="preserve"> </w:t>
      </w:r>
      <w:r w:rsidRPr="002B2DF4">
        <w:t>feedback</w:t>
      </w:r>
      <w:r w:rsidR="001834D5" w:rsidRPr="002B2DF4">
        <w:t xml:space="preserve"> </w:t>
      </w:r>
      <w:r w:rsidRPr="002B2DF4">
        <w:t>and</w:t>
      </w:r>
      <w:r w:rsidR="001834D5" w:rsidRPr="002B2DF4">
        <w:t xml:space="preserve"> </w:t>
      </w:r>
      <w:r w:rsidRPr="002B2DF4">
        <w:t>education</w:t>
      </w:r>
      <w:r w:rsidR="001834D5" w:rsidRPr="002B2DF4">
        <w:t xml:space="preserve"> </w:t>
      </w:r>
      <w:r w:rsidRPr="002B2DF4">
        <w:t>processes</w:t>
      </w:r>
    </w:p>
    <w:p w14:paraId="63AA1750" w14:textId="3F93D5F7" w:rsidR="00446DF1" w:rsidRPr="009871F8" w:rsidRDefault="00446DF1" w:rsidP="002B2DF4">
      <w:pPr>
        <w:pStyle w:val="Bulletlist"/>
      </w:pPr>
      <w:r w:rsidRPr="002B2DF4">
        <w:t>understand</w:t>
      </w:r>
      <w:r w:rsidR="00064F5A" w:rsidRPr="002B2DF4">
        <w:t>ing</w:t>
      </w:r>
      <w:r w:rsidR="001834D5" w:rsidRPr="002B2DF4">
        <w:t xml:space="preserve"> </w:t>
      </w:r>
      <w:r w:rsidR="009871F8" w:rsidRPr="002B2DF4">
        <w:t xml:space="preserve">and acknowledgement </w:t>
      </w:r>
      <w:r w:rsidR="00064F5A" w:rsidRPr="002B2DF4">
        <w:t>of</w:t>
      </w:r>
      <w:r w:rsidR="001834D5" w:rsidRPr="002B2DF4">
        <w:t xml:space="preserve"> </w:t>
      </w:r>
      <w:r w:rsidRPr="002B2DF4">
        <w:t>the</w:t>
      </w:r>
      <w:r w:rsidR="001834D5" w:rsidRPr="002B2DF4">
        <w:t xml:space="preserve"> </w:t>
      </w:r>
      <w:r w:rsidRPr="002B2DF4">
        <w:t>safety</w:t>
      </w:r>
      <w:r w:rsidR="001834D5" w:rsidRPr="002B2DF4">
        <w:t xml:space="preserve"> </w:t>
      </w:r>
      <w:r w:rsidRPr="002B2DF4">
        <w:t>and</w:t>
      </w:r>
      <w:r w:rsidR="001834D5" w:rsidRPr="002B2DF4">
        <w:t xml:space="preserve"> </w:t>
      </w:r>
      <w:r w:rsidRPr="002B2DF4">
        <w:t>privacy</w:t>
      </w:r>
      <w:r w:rsidR="001834D5" w:rsidRPr="002B2DF4">
        <w:t xml:space="preserve"> </w:t>
      </w:r>
      <w:r w:rsidRPr="002B2DF4">
        <w:t>concerns</w:t>
      </w:r>
      <w:r w:rsidR="001834D5" w:rsidRPr="002B2DF4">
        <w:t xml:space="preserve"> </w:t>
      </w:r>
      <w:r w:rsidRPr="002B2DF4">
        <w:t>of</w:t>
      </w:r>
      <w:r w:rsidR="001834D5" w:rsidRPr="002B2DF4">
        <w:t xml:space="preserve"> </w:t>
      </w:r>
      <w:r w:rsidRPr="002B2DF4">
        <w:t>patients</w:t>
      </w:r>
      <w:r w:rsidR="001834D5" w:rsidRPr="002B2DF4">
        <w:t xml:space="preserve"> </w:t>
      </w:r>
      <w:r w:rsidRPr="002B2DF4">
        <w:t>and</w:t>
      </w:r>
      <w:r w:rsidR="001834D5" w:rsidRPr="002B2DF4">
        <w:t xml:space="preserve"> </w:t>
      </w:r>
      <w:r w:rsidRPr="002B2DF4">
        <w:t>healthcare</w:t>
      </w:r>
      <w:r w:rsidR="001834D5" w:rsidRPr="009871F8">
        <w:t xml:space="preserve"> </w:t>
      </w:r>
      <w:r w:rsidRPr="009871F8">
        <w:t>workers.</w:t>
      </w:r>
    </w:p>
    <w:p w14:paraId="0F4D4D41" w14:textId="01FDA2E9" w:rsidR="00446DF1" w:rsidRPr="00AD0F89" w:rsidRDefault="00446DF1" w:rsidP="00BD65EE">
      <w:pPr>
        <w:pStyle w:val="Heading3"/>
      </w:pPr>
      <w:r w:rsidRPr="00AD0F89">
        <w:t>Role</w:t>
      </w:r>
      <w:r w:rsidR="001834D5">
        <w:t xml:space="preserve"> </w:t>
      </w:r>
      <w:r w:rsidRPr="00AD0F89">
        <w:t>and</w:t>
      </w:r>
      <w:r w:rsidR="001834D5">
        <w:t xml:space="preserve"> </w:t>
      </w:r>
      <w:r w:rsidRPr="00AD0F89">
        <w:t>responsibilities</w:t>
      </w:r>
    </w:p>
    <w:p w14:paraId="23996D63" w14:textId="5F2458C6" w:rsidR="00446DF1" w:rsidRDefault="00446DF1" w:rsidP="002144C6">
      <w:pPr>
        <w:pStyle w:val="Normal-beforebullets"/>
      </w:pPr>
      <w:r>
        <w:t>In</w:t>
      </w:r>
      <w:r w:rsidR="001834D5">
        <w:t xml:space="preserve"> </w:t>
      </w:r>
      <w:r>
        <w:t>addition</w:t>
      </w:r>
      <w:r w:rsidR="001834D5">
        <w:t xml:space="preserve"> </w:t>
      </w:r>
      <w:r>
        <w:t>to</w:t>
      </w:r>
      <w:r w:rsidR="001834D5">
        <w:t xml:space="preserve"> </w:t>
      </w:r>
      <w:r>
        <w:t>the</w:t>
      </w:r>
      <w:r w:rsidR="001834D5">
        <w:t xml:space="preserve"> </w:t>
      </w:r>
      <w:r>
        <w:t>role</w:t>
      </w:r>
      <w:r w:rsidR="001834D5">
        <w:t xml:space="preserve"> </w:t>
      </w:r>
      <w:r>
        <w:t>and</w:t>
      </w:r>
      <w:r w:rsidR="001834D5">
        <w:t xml:space="preserve"> </w:t>
      </w:r>
      <w:r>
        <w:t>responsibilities</w:t>
      </w:r>
      <w:r w:rsidR="001834D5">
        <w:t xml:space="preserve"> </w:t>
      </w:r>
      <w:r>
        <w:t>of</w:t>
      </w:r>
      <w:r w:rsidR="001834D5">
        <w:t xml:space="preserve"> </w:t>
      </w:r>
      <w:r>
        <w:t>a</w:t>
      </w:r>
      <w:r w:rsidR="001834D5">
        <w:t xml:space="preserve"> </w:t>
      </w:r>
      <w:r>
        <w:t>H</w:t>
      </w:r>
      <w:r w:rsidR="00C13513">
        <w:t>A</w:t>
      </w:r>
      <w:r>
        <w:t>,</w:t>
      </w:r>
      <w:r w:rsidR="001834D5">
        <w:t xml:space="preserve"> </w:t>
      </w:r>
      <w:r>
        <w:t>H</w:t>
      </w:r>
      <w:r w:rsidR="00C13513">
        <w:t>AEs</w:t>
      </w:r>
      <w:r w:rsidR="001834D5">
        <w:t xml:space="preserve"> </w:t>
      </w:r>
      <w:r>
        <w:t>are</w:t>
      </w:r>
      <w:r w:rsidR="001834D5">
        <w:t xml:space="preserve"> </w:t>
      </w:r>
      <w:r w:rsidR="002B2DF4">
        <w:t xml:space="preserve">also </w:t>
      </w:r>
      <w:r>
        <w:t>required</w:t>
      </w:r>
      <w:r w:rsidR="001834D5">
        <w:t xml:space="preserve"> </w:t>
      </w:r>
      <w:r>
        <w:t>to:</w:t>
      </w:r>
    </w:p>
    <w:p w14:paraId="50064056" w14:textId="4D05950A" w:rsidR="00446DF1" w:rsidRPr="002144C6" w:rsidRDefault="00064F5A" w:rsidP="002144C6">
      <w:pPr>
        <w:pStyle w:val="Bulletlist"/>
      </w:pPr>
      <w:r w:rsidRPr="002144C6">
        <w:t>provide</w:t>
      </w:r>
      <w:r w:rsidR="001834D5">
        <w:t xml:space="preserve"> </w:t>
      </w:r>
      <w:r w:rsidR="00446DF1" w:rsidRPr="002144C6">
        <w:t>H</w:t>
      </w:r>
      <w:r w:rsidR="00C13513">
        <w:t>A</w:t>
      </w:r>
      <w:r w:rsidR="001834D5">
        <w:t xml:space="preserve"> </w:t>
      </w:r>
      <w:r w:rsidR="00446DF1" w:rsidRPr="002144C6">
        <w:t>and</w:t>
      </w:r>
      <w:r w:rsidR="001834D5">
        <w:t xml:space="preserve"> </w:t>
      </w:r>
      <w:r w:rsidR="00446DF1" w:rsidRPr="002144C6">
        <w:t>H</w:t>
      </w:r>
      <w:r w:rsidR="00C13513">
        <w:t>AE</w:t>
      </w:r>
      <w:r w:rsidR="001834D5">
        <w:t xml:space="preserve"> </w:t>
      </w:r>
      <w:r w:rsidR="00446DF1" w:rsidRPr="002144C6">
        <w:t>training</w:t>
      </w:r>
    </w:p>
    <w:p w14:paraId="1ADF0720" w14:textId="4696547E" w:rsidR="00446DF1" w:rsidRPr="002144C6" w:rsidRDefault="00064F5A" w:rsidP="002144C6">
      <w:pPr>
        <w:pStyle w:val="Bulletlist"/>
      </w:pPr>
      <w:r w:rsidRPr="002144C6">
        <w:t>p</w:t>
      </w:r>
      <w:r w:rsidR="00446DF1" w:rsidRPr="002144C6">
        <w:t>rovide</w:t>
      </w:r>
      <w:r w:rsidR="001834D5">
        <w:t xml:space="preserve"> </w:t>
      </w:r>
      <w:r w:rsidR="00446DF1" w:rsidRPr="002144C6">
        <w:t>support</w:t>
      </w:r>
      <w:r w:rsidR="001834D5">
        <w:t xml:space="preserve"> </w:t>
      </w:r>
      <w:r w:rsidR="00446DF1" w:rsidRPr="002144C6">
        <w:t>to</w:t>
      </w:r>
      <w:r w:rsidR="001834D5">
        <w:t xml:space="preserve"> </w:t>
      </w:r>
      <w:r w:rsidR="00446DF1" w:rsidRPr="002144C6">
        <w:t>local</w:t>
      </w:r>
      <w:r w:rsidR="001834D5">
        <w:t xml:space="preserve"> </w:t>
      </w:r>
      <w:r w:rsidR="00446DF1" w:rsidRPr="002144C6">
        <w:t>H</w:t>
      </w:r>
      <w:r w:rsidR="00C13513">
        <w:t xml:space="preserve">As </w:t>
      </w:r>
      <w:r w:rsidR="00446DF1" w:rsidRPr="002144C6">
        <w:t>and</w:t>
      </w:r>
      <w:r w:rsidR="001834D5">
        <w:t xml:space="preserve"> </w:t>
      </w:r>
      <w:r w:rsidR="00446DF1" w:rsidRPr="002144C6">
        <w:t>H</w:t>
      </w:r>
      <w:r w:rsidR="00C13513">
        <w:t>AEs</w:t>
      </w:r>
    </w:p>
    <w:p w14:paraId="47743F89" w14:textId="77777777" w:rsidR="009871F8" w:rsidRDefault="00064F5A" w:rsidP="002144C6">
      <w:pPr>
        <w:pStyle w:val="Bulletlist"/>
      </w:pPr>
      <w:r w:rsidRPr="002144C6">
        <w:t>a</w:t>
      </w:r>
      <w:r w:rsidR="00446DF1" w:rsidRPr="002144C6">
        <w:t>ssist</w:t>
      </w:r>
      <w:r w:rsidR="001834D5">
        <w:t xml:space="preserve"> </w:t>
      </w:r>
      <w:r w:rsidRPr="002144C6">
        <w:t>their</w:t>
      </w:r>
      <w:r w:rsidR="001834D5">
        <w:t xml:space="preserve"> </w:t>
      </w:r>
      <w:r w:rsidR="00446DF1" w:rsidRPr="002144C6">
        <w:t>organisation</w:t>
      </w:r>
      <w:r w:rsidR="001834D5">
        <w:t xml:space="preserve"> </w:t>
      </w:r>
      <w:r w:rsidR="00446DF1" w:rsidRPr="002144C6">
        <w:t>to</w:t>
      </w:r>
      <w:r w:rsidR="001834D5">
        <w:t xml:space="preserve"> </w:t>
      </w:r>
      <w:r w:rsidR="00446DF1" w:rsidRPr="002144C6">
        <w:t>contribute</w:t>
      </w:r>
      <w:r w:rsidR="001834D5">
        <w:t xml:space="preserve"> </w:t>
      </w:r>
      <w:r w:rsidRPr="002144C6">
        <w:t>and</w:t>
      </w:r>
      <w:r w:rsidR="001834D5">
        <w:t xml:space="preserve"> </w:t>
      </w:r>
      <w:r w:rsidRPr="002144C6">
        <w:t>validate</w:t>
      </w:r>
      <w:r w:rsidR="001834D5">
        <w:t xml:space="preserve"> </w:t>
      </w:r>
      <w:r w:rsidR="00446DF1" w:rsidRPr="002144C6">
        <w:t>audit</w:t>
      </w:r>
      <w:r w:rsidR="001834D5">
        <w:t xml:space="preserve"> </w:t>
      </w:r>
      <w:r w:rsidR="00446DF1" w:rsidRPr="002144C6">
        <w:t>data</w:t>
      </w:r>
      <w:r w:rsidR="001834D5">
        <w:t xml:space="preserve"> </w:t>
      </w:r>
      <w:r w:rsidR="00446DF1" w:rsidRPr="002144C6">
        <w:t>before</w:t>
      </w:r>
      <w:r w:rsidR="001834D5">
        <w:t xml:space="preserve"> </w:t>
      </w:r>
      <w:r w:rsidR="00446DF1" w:rsidRPr="002144C6">
        <w:t>submission</w:t>
      </w:r>
      <w:r w:rsidR="001834D5">
        <w:t xml:space="preserve"> </w:t>
      </w:r>
      <w:r w:rsidR="00446DF1" w:rsidRPr="002144C6">
        <w:t>of</w:t>
      </w:r>
      <w:r w:rsidR="001834D5">
        <w:t xml:space="preserve"> </w:t>
      </w:r>
      <w:r w:rsidR="00446DF1" w:rsidRPr="002144C6">
        <w:t>audit</w:t>
      </w:r>
      <w:r w:rsidR="001834D5">
        <w:t xml:space="preserve"> </w:t>
      </w:r>
      <w:r w:rsidR="00446DF1" w:rsidRPr="002144C6">
        <w:t>data</w:t>
      </w:r>
    </w:p>
    <w:p w14:paraId="044830B7" w14:textId="3E57C02C" w:rsidR="00064F5A" w:rsidRDefault="00064F5A" w:rsidP="002144C6">
      <w:pPr>
        <w:pStyle w:val="Bulletlist"/>
      </w:pPr>
      <w:r w:rsidRPr="002144C6">
        <w:t>s</w:t>
      </w:r>
      <w:r w:rsidR="00446DF1" w:rsidRPr="002144C6">
        <w:t>upport</w:t>
      </w:r>
      <w:r w:rsidR="001834D5">
        <w:t xml:space="preserve"> </w:t>
      </w:r>
      <w:r w:rsidR="00446DF1" w:rsidRPr="00E2332A">
        <w:t>the</w:t>
      </w:r>
      <w:r w:rsidR="001834D5">
        <w:t xml:space="preserve"> </w:t>
      </w:r>
      <w:r w:rsidR="00446DF1" w:rsidRPr="00E2332A">
        <w:t>implementation</w:t>
      </w:r>
      <w:r w:rsidR="001834D5">
        <w:t xml:space="preserve"> </w:t>
      </w:r>
      <w:r w:rsidR="00446DF1" w:rsidRPr="00E2332A">
        <w:t>of</w:t>
      </w:r>
      <w:r w:rsidR="001834D5">
        <w:t xml:space="preserve"> </w:t>
      </w:r>
      <w:r w:rsidR="00446DF1" w:rsidRPr="00E2332A">
        <w:t>the</w:t>
      </w:r>
      <w:r w:rsidR="001834D5">
        <w:t xml:space="preserve"> </w:t>
      </w:r>
      <w:r w:rsidR="00446DF1" w:rsidRPr="00E2332A">
        <w:t>local</w:t>
      </w:r>
      <w:r w:rsidR="001834D5">
        <w:t xml:space="preserve"> </w:t>
      </w:r>
      <w:r w:rsidR="00446DF1" w:rsidRPr="00E2332A">
        <w:t>hand</w:t>
      </w:r>
      <w:r w:rsidR="001834D5">
        <w:t xml:space="preserve"> </w:t>
      </w:r>
      <w:r w:rsidR="00446DF1" w:rsidRPr="00E2332A">
        <w:t>hygiene</w:t>
      </w:r>
      <w:r w:rsidR="001834D5">
        <w:t xml:space="preserve"> </w:t>
      </w:r>
      <w:r w:rsidR="00446DF1" w:rsidRPr="00E2332A">
        <w:t>program</w:t>
      </w:r>
      <w:r w:rsidR="00446DF1">
        <w:t>.</w:t>
      </w:r>
    </w:p>
    <w:p w14:paraId="60819041" w14:textId="765C1DBC" w:rsidR="00446DF1" w:rsidRPr="00AD0F89" w:rsidRDefault="00446DF1" w:rsidP="00E373A4">
      <w:pPr>
        <w:pStyle w:val="Heading3"/>
      </w:pPr>
      <w:r w:rsidRPr="00AD0F89">
        <w:lastRenderedPageBreak/>
        <w:t>Facilitating</w:t>
      </w:r>
      <w:r w:rsidR="001834D5">
        <w:t xml:space="preserve"> </w:t>
      </w:r>
      <w:r w:rsidR="000606CB">
        <w:t>H</w:t>
      </w:r>
      <w:r w:rsidRPr="00AD0F89">
        <w:t>and</w:t>
      </w:r>
      <w:r w:rsidR="001834D5">
        <w:t xml:space="preserve"> </w:t>
      </w:r>
      <w:r w:rsidR="000606CB">
        <w:t>H</w:t>
      </w:r>
      <w:r w:rsidRPr="00AD0F89">
        <w:t>ygiene</w:t>
      </w:r>
      <w:r w:rsidR="001834D5">
        <w:t xml:space="preserve"> </w:t>
      </w:r>
      <w:r w:rsidR="000606CB">
        <w:t>A</w:t>
      </w:r>
      <w:r w:rsidRPr="00AD0F89">
        <w:t>uditor</w:t>
      </w:r>
      <w:r w:rsidR="001834D5">
        <w:t xml:space="preserve"> </w:t>
      </w:r>
      <w:r w:rsidRPr="00AD0F89">
        <w:t>training</w:t>
      </w:r>
    </w:p>
    <w:p w14:paraId="6587FB28" w14:textId="296CF980" w:rsidR="00446DF1" w:rsidRPr="007C33B9" w:rsidRDefault="00C13513" w:rsidP="007C33B9">
      <w:r>
        <w:t>HAEs</w:t>
      </w:r>
      <w:r w:rsidR="001834D5">
        <w:t xml:space="preserve"> </w:t>
      </w:r>
      <w:r w:rsidR="00446DF1" w:rsidRPr="007C33B9">
        <w:t>are</w:t>
      </w:r>
      <w:r w:rsidR="001834D5">
        <w:t xml:space="preserve"> </w:t>
      </w:r>
      <w:r w:rsidR="00446DF1" w:rsidRPr="007C33B9">
        <w:t>responsible</w:t>
      </w:r>
      <w:r w:rsidR="001834D5">
        <w:t xml:space="preserve"> </w:t>
      </w:r>
      <w:r w:rsidR="00446DF1" w:rsidRPr="007C33B9">
        <w:t>for</w:t>
      </w:r>
      <w:r w:rsidR="009871F8">
        <w:t xml:space="preserve"> organising and </w:t>
      </w:r>
      <w:r w:rsidR="00446DF1" w:rsidRPr="007C33B9">
        <w:t>running</w:t>
      </w:r>
      <w:r w:rsidR="001834D5">
        <w:t xml:space="preserve"> </w:t>
      </w:r>
      <w:r w:rsidR="00446DF1" w:rsidRPr="007C33B9">
        <w:t>practical</w:t>
      </w:r>
      <w:r w:rsidR="001834D5">
        <w:t xml:space="preserve"> </w:t>
      </w:r>
      <w:r w:rsidR="00446DF1" w:rsidRPr="007C33B9">
        <w:t>skills</w:t>
      </w:r>
      <w:r w:rsidR="001834D5">
        <w:t xml:space="preserve"> </w:t>
      </w:r>
      <w:r w:rsidR="00446DF1" w:rsidRPr="007C33B9">
        <w:t>training</w:t>
      </w:r>
      <w:r w:rsidR="001834D5">
        <w:t xml:space="preserve"> </w:t>
      </w:r>
      <w:r w:rsidR="00446DF1" w:rsidRPr="007C33B9">
        <w:t>sessions</w:t>
      </w:r>
      <w:r w:rsidR="001834D5">
        <w:t xml:space="preserve"> </w:t>
      </w:r>
      <w:r w:rsidR="00446DF1" w:rsidRPr="007C33B9">
        <w:t>for</w:t>
      </w:r>
      <w:r w:rsidR="001834D5">
        <w:t xml:space="preserve"> </w:t>
      </w:r>
      <w:r w:rsidR="00446DF1" w:rsidRPr="007C33B9">
        <w:t>H</w:t>
      </w:r>
      <w:r>
        <w:t>As</w:t>
      </w:r>
      <w:r w:rsidR="00446DF1" w:rsidRPr="007C33B9">
        <w:t>.</w:t>
      </w:r>
    </w:p>
    <w:p w14:paraId="2CBB1CCD" w14:textId="65C84132" w:rsidR="00446DF1" w:rsidRDefault="00446DF1" w:rsidP="00F42BD6">
      <w:pPr>
        <w:pStyle w:val="Normal-beforebullets"/>
      </w:pPr>
      <w:bookmarkStart w:id="86" w:name="_Hlk136417225"/>
      <w:r>
        <w:t>These</w:t>
      </w:r>
      <w:r w:rsidR="001834D5">
        <w:t xml:space="preserve"> </w:t>
      </w:r>
      <w:r>
        <w:t>sessions</w:t>
      </w:r>
      <w:r w:rsidR="001834D5">
        <w:t xml:space="preserve"> </w:t>
      </w:r>
      <w:r w:rsidRPr="001803F4">
        <w:t>involve</w:t>
      </w:r>
      <w:r w:rsidR="001834D5">
        <w:t xml:space="preserve"> </w:t>
      </w:r>
      <w:r w:rsidR="002B2DF4">
        <w:t xml:space="preserve">a </w:t>
      </w:r>
      <w:r w:rsidR="00A0096B">
        <w:t>review</w:t>
      </w:r>
      <w:r w:rsidR="002B2DF4">
        <w:t xml:space="preserve"> of </w:t>
      </w:r>
      <w:r w:rsidRPr="00456656">
        <w:t>the</w:t>
      </w:r>
      <w:r w:rsidR="001834D5">
        <w:t xml:space="preserve"> </w:t>
      </w:r>
      <w:r w:rsidR="00C13513">
        <w:t>‘</w:t>
      </w:r>
      <w:r w:rsidRPr="00456656">
        <w:t>5</w:t>
      </w:r>
      <w:r w:rsidR="001834D5">
        <w:t xml:space="preserve"> </w:t>
      </w:r>
      <w:r w:rsidRPr="00456656">
        <w:t>Moments</w:t>
      </w:r>
      <w:r w:rsidR="001834D5">
        <w:t xml:space="preserve"> </w:t>
      </w:r>
      <w:r w:rsidRPr="00456656">
        <w:t>for</w:t>
      </w:r>
      <w:r w:rsidR="001834D5">
        <w:t xml:space="preserve"> </w:t>
      </w:r>
      <w:r w:rsidRPr="00456656">
        <w:t>Hand</w:t>
      </w:r>
      <w:r w:rsidR="001834D5">
        <w:t xml:space="preserve"> </w:t>
      </w:r>
      <w:r w:rsidRPr="00456656">
        <w:t>Hygiene</w:t>
      </w:r>
      <w:r w:rsidR="00C13513">
        <w:t>’</w:t>
      </w:r>
      <w:r w:rsidR="001834D5">
        <w:t xml:space="preserve"> </w:t>
      </w:r>
      <w:r w:rsidRPr="00456656">
        <w:t>and</w:t>
      </w:r>
      <w:r w:rsidR="001834D5">
        <w:t xml:space="preserve"> </w:t>
      </w:r>
      <w:r w:rsidRPr="00456656">
        <w:t>auditing</w:t>
      </w:r>
      <w:r w:rsidR="001834D5">
        <w:t xml:space="preserve"> </w:t>
      </w:r>
      <w:r w:rsidRPr="00456656">
        <w:t>rules</w:t>
      </w:r>
      <w:r>
        <w:t>,</w:t>
      </w:r>
      <w:r w:rsidR="001834D5">
        <w:t xml:space="preserve"> </w:t>
      </w:r>
      <w:r>
        <w:t>followed</w:t>
      </w:r>
      <w:r w:rsidR="001834D5">
        <w:t xml:space="preserve"> </w:t>
      </w:r>
      <w:r>
        <w:t>by</w:t>
      </w:r>
      <w:r w:rsidR="001834D5">
        <w:t xml:space="preserve"> </w:t>
      </w:r>
      <w:r>
        <w:t>a</w:t>
      </w:r>
      <w:r w:rsidR="001834D5">
        <w:t xml:space="preserve"> </w:t>
      </w:r>
      <w:r w:rsidRPr="00D97F4C">
        <w:t>practical</w:t>
      </w:r>
      <w:r w:rsidR="001834D5">
        <w:t xml:space="preserve"> </w:t>
      </w:r>
      <w:r w:rsidRPr="00D97F4C">
        <w:t>skills</w:t>
      </w:r>
      <w:r w:rsidR="001834D5">
        <w:t xml:space="preserve"> </w:t>
      </w:r>
      <w:r w:rsidRPr="00D97F4C">
        <w:t>se</w:t>
      </w:r>
      <w:r>
        <w:t>ss</w:t>
      </w:r>
      <w:r w:rsidRPr="00D97F4C">
        <w:t>ion</w:t>
      </w:r>
      <w:r w:rsidR="001834D5">
        <w:t xml:space="preserve"> </w:t>
      </w:r>
      <w:r w:rsidR="00C13513">
        <w:t xml:space="preserve">where </w:t>
      </w:r>
      <w:r>
        <w:t>the</w:t>
      </w:r>
      <w:r w:rsidR="001834D5">
        <w:t xml:space="preserve"> </w:t>
      </w:r>
      <w:r>
        <w:t>H</w:t>
      </w:r>
      <w:r w:rsidR="00C13513">
        <w:t>AE</w:t>
      </w:r>
      <w:r>
        <w:t>:</w:t>
      </w:r>
    </w:p>
    <w:p w14:paraId="214CB433" w14:textId="59305021" w:rsidR="00446DF1" w:rsidRPr="002C7860" w:rsidRDefault="00064F5A" w:rsidP="00A224DF">
      <w:pPr>
        <w:pStyle w:val="Bulletlist"/>
      </w:pPr>
      <w:r>
        <w:t>d</w:t>
      </w:r>
      <w:r w:rsidR="00446DF1" w:rsidRPr="002C7860">
        <w:t>emonstrates</w:t>
      </w:r>
      <w:r w:rsidR="001834D5">
        <w:t xml:space="preserve"> </w:t>
      </w:r>
      <w:r w:rsidR="00446DF1" w:rsidRPr="002C7860">
        <w:t>how</w:t>
      </w:r>
      <w:r w:rsidR="001834D5">
        <w:t xml:space="preserve"> </w:t>
      </w:r>
      <w:r w:rsidR="00446DF1" w:rsidRPr="002C7860">
        <w:t>to</w:t>
      </w:r>
      <w:r w:rsidR="001834D5">
        <w:t xml:space="preserve"> </w:t>
      </w:r>
      <w:r w:rsidR="00446DF1" w:rsidRPr="002C7860">
        <w:t>audit</w:t>
      </w:r>
      <w:r w:rsidR="001834D5">
        <w:t xml:space="preserve"> </w:t>
      </w:r>
      <w:r w:rsidR="00446DF1" w:rsidRPr="002C7860">
        <w:t>using</w:t>
      </w:r>
      <w:r w:rsidR="001834D5">
        <w:t xml:space="preserve"> </w:t>
      </w:r>
      <w:r w:rsidR="00446DF1" w:rsidRPr="002C7860">
        <w:t>the</w:t>
      </w:r>
      <w:r w:rsidR="001834D5">
        <w:t xml:space="preserve"> </w:t>
      </w:r>
      <w:r w:rsidR="00446DF1" w:rsidRPr="002C7860">
        <w:t>HHCApp</w:t>
      </w:r>
    </w:p>
    <w:p w14:paraId="16A9C632" w14:textId="1D983439" w:rsidR="00446DF1" w:rsidRPr="002C7860" w:rsidRDefault="00064F5A" w:rsidP="00A224DF">
      <w:pPr>
        <w:pStyle w:val="Bulletlist"/>
      </w:pPr>
      <w:r>
        <w:t>l</w:t>
      </w:r>
      <w:r w:rsidR="00446DF1" w:rsidRPr="002C7860">
        <w:t>eads</w:t>
      </w:r>
      <w:r w:rsidR="001834D5">
        <w:t xml:space="preserve"> </w:t>
      </w:r>
      <w:r w:rsidR="00446DF1" w:rsidRPr="002C7860">
        <w:t>group</w:t>
      </w:r>
      <w:r w:rsidR="001834D5">
        <w:t xml:space="preserve"> </w:t>
      </w:r>
      <w:r w:rsidR="00446DF1" w:rsidRPr="002C7860">
        <w:t>and</w:t>
      </w:r>
      <w:r w:rsidR="001834D5">
        <w:t xml:space="preserve"> </w:t>
      </w:r>
      <w:r w:rsidR="00446DF1" w:rsidRPr="002C7860">
        <w:t>individual</w:t>
      </w:r>
      <w:r w:rsidR="001834D5">
        <w:t xml:space="preserve"> </w:t>
      </w:r>
      <w:r w:rsidR="00446DF1" w:rsidRPr="002C7860">
        <w:t>activities</w:t>
      </w:r>
      <w:r w:rsidR="001834D5">
        <w:t xml:space="preserve"> </w:t>
      </w:r>
      <w:r w:rsidR="00446DF1" w:rsidRPr="002C7860">
        <w:t>to</w:t>
      </w:r>
      <w:r w:rsidR="001834D5">
        <w:t xml:space="preserve"> </w:t>
      </w:r>
      <w:r w:rsidR="00446DF1" w:rsidRPr="002C7860">
        <w:t>practi</w:t>
      </w:r>
      <w:r w:rsidR="00446DF1">
        <w:t>s</w:t>
      </w:r>
      <w:r w:rsidR="00446DF1" w:rsidRPr="002C7860">
        <w:t>e</w:t>
      </w:r>
      <w:r w:rsidR="001834D5">
        <w:t xml:space="preserve"> </w:t>
      </w:r>
      <w:r w:rsidR="00446DF1" w:rsidRPr="002C7860">
        <w:t>auditing,</w:t>
      </w:r>
      <w:r w:rsidR="001834D5">
        <w:t xml:space="preserve"> </w:t>
      </w:r>
      <w:r w:rsidR="00446DF1" w:rsidRPr="002C7860">
        <w:t>either</w:t>
      </w:r>
      <w:r w:rsidR="001834D5">
        <w:t xml:space="preserve"> </w:t>
      </w:r>
      <w:r w:rsidR="00446DF1" w:rsidRPr="002C7860">
        <w:t>in</w:t>
      </w:r>
      <w:r w:rsidR="001834D5">
        <w:t xml:space="preserve"> </w:t>
      </w:r>
      <w:r w:rsidR="00446DF1" w:rsidRPr="002C7860">
        <w:t>a</w:t>
      </w:r>
      <w:r w:rsidR="001834D5">
        <w:t xml:space="preserve"> </w:t>
      </w:r>
      <w:r w:rsidR="00446DF1" w:rsidRPr="002C7860">
        <w:t>real</w:t>
      </w:r>
      <w:r w:rsidR="001834D5">
        <w:t xml:space="preserve"> </w:t>
      </w:r>
      <w:r w:rsidR="00446DF1" w:rsidRPr="002C7860">
        <w:t>clinical</w:t>
      </w:r>
      <w:r w:rsidR="001834D5">
        <w:t xml:space="preserve"> </w:t>
      </w:r>
      <w:r w:rsidR="00446DF1" w:rsidRPr="002C7860">
        <w:t>environment</w:t>
      </w:r>
      <w:r w:rsidR="001834D5">
        <w:t xml:space="preserve"> </w:t>
      </w:r>
      <w:r w:rsidR="00446DF1" w:rsidRPr="002C7860">
        <w:t>or</w:t>
      </w:r>
      <w:r w:rsidR="001834D5">
        <w:t xml:space="preserve"> </w:t>
      </w:r>
      <w:r w:rsidR="00446DF1" w:rsidRPr="002C7860">
        <w:t>using</w:t>
      </w:r>
      <w:r w:rsidR="001834D5">
        <w:t xml:space="preserve"> </w:t>
      </w:r>
      <w:r w:rsidR="00446DF1" w:rsidRPr="002C7860">
        <w:t>clinical</w:t>
      </w:r>
      <w:r w:rsidR="001834D5">
        <w:t xml:space="preserve"> </w:t>
      </w:r>
      <w:r w:rsidR="00446DF1" w:rsidRPr="002C7860">
        <w:t>video</w:t>
      </w:r>
      <w:r w:rsidR="001834D5">
        <w:t xml:space="preserve"> </w:t>
      </w:r>
      <w:r w:rsidR="00446DF1" w:rsidRPr="002C7860">
        <w:t>scenarios</w:t>
      </w:r>
      <w:r w:rsidR="001834D5">
        <w:t xml:space="preserve"> </w:t>
      </w:r>
      <w:r w:rsidR="00446DF1" w:rsidRPr="002C7860">
        <w:t>available</w:t>
      </w:r>
      <w:r w:rsidR="001834D5">
        <w:t xml:space="preserve"> </w:t>
      </w:r>
      <w:r w:rsidR="00446DF1" w:rsidRPr="002C7860">
        <w:t>in</w:t>
      </w:r>
      <w:r w:rsidR="001834D5">
        <w:t xml:space="preserve"> </w:t>
      </w:r>
      <w:r w:rsidR="00446DF1" w:rsidRPr="002C7860">
        <w:t>the</w:t>
      </w:r>
      <w:r w:rsidR="001834D5">
        <w:t xml:space="preserve"> </w:t>
      </w:r>
      <w:r w:rsidR="00446DF1" w:rsidRPr="002C7860">
        <w:t>NHHI</w:t>
      </w:r>
      <w:r w:rsidR="001834D5">
        <w:t xml:space="preserve"> </w:t>
      </w:r>
      <w:r w:rsidR="00446DF1" w:rsidRPr="002C7860">
        <w:t>LMS.</w:t>
      </w:r>
    </w:p>
    <w:p w14:paraId="5592AA48" w14:textId="77777777" w:rsidR="00504046" w:rsidRPr="00A02CA5" w:rsidRDefault="00504046" w:rsidP="00C13513">
      <w:pPr>
        <w:pStyle w:val="Heading4"/>
      </w:pPr>
      <w:bookmarkStart w:id="87" w:name="_Hlk138925272"/>
      <w:bookmarkEnd w:id="86"/>
      <w:r w:rsidRPr="006B436F">
        <w:t xml:space="preserve">Resources to support Hand Hygiene Auditor </w:t>
      </w:r>
      <w:r w:rsidRPr="00A02CA5">
        <w:t>training sessions</w:t>
      </w:r>
    </w:p>
    <w:p w14:paraId="4C725AEF" w14:textId="737ED3C9" w:rsidR="00702BA5" w:rsidRDefault="00F02C8B" w:rsidP="00AD4657">
      <w:pPr>
        <w:pStyle w:val="Normal-beforebullets"/>
      </w:pPr>
      <w:bookmarkStart w:id="88" w:name="_Hlk138933760"/>
      <w:bookmarkEnd w:id="87"/>
      <w:r w:rsidRPr="00F02C8B">
        <w:t xml:space="preserve">Resources to support </w:t>
      </w:r>
      <w:r w:rsidR="00C13513">
        <w:t>HA</w:t>
      </w:r>
      <w:r w:rsidRPr="00F02C8B">
        <w:t xml:space="preserve"> training sessions</w:t>
      </w:r>
      <w:r>
        <w:t xml:space="preserve"> are </w:t>
      </w:r>
      <w:r w:rsidR="00702BA5">
        <w:t xml:space="preserve">only </w:t>
      </w:r>
      <w:r>
        <w:t xml:space="preserve">available for </w:t>
      </w:r>
      <w:r w:rsidR="00C13513">
        <w:t>HAEs</w:t>
      </w:r>
      <w:r>
        <w:t xml:space="preserve"> in </w:t>
      </w:r>
      <w:r w:rsidR="00702BA5">
        <w:t xml:space="preserve">their </w:t>
      </w:r>
      <w:r w:rsidR="0020387B">
        <w:t xml:space="preserve">HAE </w:t>
      </w:r>
      <w:r w:rsidR="00702BA5">
        <w:t xml:space="preserve">domain </w:t>
      </w:r>
      <w:r w:rsidR="00B57921">
        <w:t xml:space="preserve">files </w:t>
      </w:r>
      <w:r w:rsidR="00702BA5">
        <w:t xml:space="preserve">within </w:t>
      </w:r>
      <w:r>
        <w:t xml:space="preserve">the NHHI </w:t>
      </w:r>
      <w:r w:rsidR="0020387B">
        <w:t>LMS</w:t>
      </w:r>
      <w:r>
        <w:t>.</w:t>
      </w:r>
      <w:r w:rsidR="00702BA5">
        <w:t xml:space="preserve"> These resources include:</w:t>
      </w:r>
    </w:p>
    <w:bookmarkEnd w:id="88"/>
    <w:p w14:paraId="769B7A99" w14:textId="638FB12A" w:rsidR="00504046" w:rsidRDefault="00504046" w:rsidP="00A02CA5">
      <w:pPr>
        <w:pStyle w:val="Bulletlist"/>
      </w:pPr>
      <w:r>
        <w:t xml:space="preserve">A </w:t>
      </w:r>
      <w:r w:rsidRPr="00A02CA5">
        <w:rPr>
          <w:rStyle w:val="Emphasis"/>
        </w:rPr>
        <w:t xml:space="preserve">NHHI LMS Hand Hygiene Auditor Educator (HAE) </w:t>
      </w:r>
      <w:r w:rsidR="00C13513" w:rsidRPr="00A02CA5">
        <w:rPr>
          <w:rStyle w:val="Emphasis"/>
        </w:rPr>
        <w:t>–</w:t>
      </w:r>
      <w:r w:rsidRPr="00A02CA5">
        <w:rPr>
          <w:rStyle w:val="Emphasis"/>
        </w:rPr>
        <w:t xml:space="preserve"> How</w:t>
      </w:r>
      <w:r w:rsidR="00A123CF">
        <w:rPr>
          <w:rStyle w:val="Emphasis"/>
        </w:rPr>
        <w:t xml:space="preserve"> </w:t>
      </w:r>
      <w:r w:rsidRPr="00A02CA5">
        <w:rPr>
          <w:rStyle w:val="Emphasis"/>
        </w:rPr>
        <w:t>to guide</w:t>
      </w:r>
      <w:r>
        <w:t xml:space="preserve"> </w:t>
      </w:r>
      <w:r w:rsidR="00702BA5">
        <w:t xml:space="preserve">that </w:t>
      </w:r>
      <w:r>
        <w:t>provides step</w:t>
      </w:r>
      <w:r w:rsidR="00C13513">
        <w:t>-</w:t>
      </w:r>
      <w:r>
        <w:t>by</w:t>
      </w:r>
      <w:r w:rsidR="00C13513">
        <w:t>-</w:t>
      </w:r>
      <w:r>
        <w:t xml:space="preserve">step instructions on </w:t>
      </w:r>
      <w:r w:rsidRPr="009C7990">
        <w:t>how to use the training scheduling functions in the NHHI LMS</w:t>
      </w:r>
    </w:p>
    <w:p w14:paraId="45BB35BE" w14:textId="3751A53F" w:rsidR="00504046" w:rsidRDefault="00504046" w:rsidP="00A02CA5">
      <w:pPr>
        <w:pStyle w:val="Bulletlist"/>
      </w:pPr>
      <w:r>
        <w:rPr>
          <w:rFonts w:cs="Arial"/>
        </w:rPr>
        <w:t>A</w:t>
      </w:r>
      <w:r w:rsidRPr="00C711E9">
        <w:rPr>
          <w:rFonts w:cs="Arial"/>
        </w:rPr>
        <w:t xml:space="preserve"> </w:t>
      </w:r>
      <w:r w:rsidRPr="00A02CA5">
        <w:rPr>
          <w:rStyle w:val="Emphasis"/>
        </w:rPr>
        <w:t xml:space="preserve">NHHI </w:t>
      </w:r>
      <w:r w:rsidRPr="00F42C28">
        <w:rPr>
          <w:i/>
          <w:iCs/>
        </w:rPr>
        <w:t>Hand</w:t>
      </w:r>
      <w:r w:rsidRPr="00A02CA5">
        <w:rPr>
          <w:rStyle w:val="Emphasis"/>
        </w:rPr>
        <w:t xml:space="preserve"> Hygiene Auditor practical skills training session presentation</w:t>
      </w:r>
      <w:r w:rsidRPr="00E31459">
        <w:rPr>
          <w:rFonts w:cs="Arial"/>
        </w:rPr>
        <w:t xml:space="preserve"> </w:t>
      </w:r>
      <w:r w:rsidRPr="00647B46">
        <w:rPr>
          <w:rFonts w:cs="Arial"/>
        </w:rPr>
        <w:t xml:space="preserve">to </w:t>
      </w:r>
      <w:r w:rsidR="00702BA5">
        <w:rPr>
          <w:rFonts w:cs="Arial"/>
        </w:rPr>
        <w:t xml:space="preserve">support </w:t>
      </w:r>
      <w:r w:rsidRPr="00647B46">
        <w:rPr>
          <w:rFonts w:cs="Arial"/>
        </w:rPr>
        <w:t>facilitat</w:t>
      </w:r>
      <w:r w:rsidR="00702BA5">
        <w:rPr>
          <w:rFonts w:cs="Arial"/>
        </w:rPr>
        <w:t>ion of</w:t>
      </w:r>
      <w:r w:rsidRPr="00647B46">
        <w:rPr>
          <w:rFonts w:cs="Arial"/>
        </w:rPr>
        <w:t xml:space="preserve"> th</w:t>
      </w:r>
      <w:r>
        <w:rPr>
          <w:rFonts w:cs="Arial"/>
        </w:rPr>
        <w:t>e</w:t>
      </w:r>
      <w:r w:rsidRPr="00647B46">
        <w:rPr>
          <w:rFonts w:cs="Arial"/>
        </w:rPr>
        <w:t>s</w:t>
      </w:r>
      <w:r>
        <w:rPr>
          <w:rFonts w:cs="Arial"/>
        </w:rPr>
        <w:t>e</w:t>
      </w:r>
      <w:r w:rsidRPr="00647B46">
        <w:rPr>
          <w:rFonts w:cs="Arial"/>
        </w:rPr>
        <w:t xml:space="preserve"> training sessions. The </w:t>
      </w:r>
      <w:r w:rsidRPr="002C7860">
        <w:rPr>
          <w:rFonts w:cs="Arial"/>
        </w:rPr>
        <w:t>presentation</w:t>
      </w:r>
      <w:r w:rsidRPr="00647B46">
        <w:rPr>
          <w:rFonts w:cs="Arial"/>
        </w:rPr>
        <w:t xml:space="preserve"> covers</w:t>
      </w:r>
      <w:r>
        <w:rPr>
          <w:rFonts w:cs="Arial"/>
        </w:rPr>
        <w:t xml:space="preserve"> the following</w:t>
      </w:r>
      <w:r w:rsidRPr="00647B46">
        <w:rPr>
          <w:rFonts w:cs="Arial"/>
        </w:rPr>
        <w:t>:</w:t>
      </w:r>
      <w:r w:rsidRPr="001C0565">
        <w:t xml:space="preserve"> </w:t>
      </w:r>
    </w:p>
    <w:p w14:paraId="3A09A519" w14:textId="77777777" w:rsidR="00504046" w:rsidRDefault="00504046" w:rsidP="00A323A0">
      <w:pPr>
        <w:pStyle w:val="Bullet2"/>
        <w:numPr>
          <w:ilvl w:val="0"/>
          <w:numId w:val="146"/>
        </w:numPr>
      </w:pPr>
      <w:r>
        <w:t>t</w:t>
      </w:r>
      <w:r w:rsidRPr="00D24366">
        <w:t>he</w:t>
      </w:r>
      <w:r>
        <w:t xml:space="preserve"> </w:t>
      </w:r>
      <w:r w:rsidRPr="00D24366">
        <w:t>5</w:t>
      </w:r>
      <w:r>
        <w:t xml:space="preserve"> </w:t>
      </w:r>
      <w:r w:rsidRPr="00A02CA5">
        <w:t>Moments</w:t>
      </w:r>
      <w:r>
        <w:t xml:space="preserve"> </w:t>
      </w:r>
      <w:r w:rsidRPr="00A02CA5">
        <w:t>for</w:t>
      </w:r>
      <w:r>
        <w:t xml:space="preserve"> </w:t>
      </w:r>
      <w:r w:rsidRPr="00D24366">
        <w:t>Hand</w:t>
      </w:r>
      <w:r>
        <w:t xml:space="preserve"> </w:t>
      </w:r>
      <w:r w:rsidRPr="00D24366">
        <w:t>Hygiene</w:t>
      </w:r>
    </w:p>
    <w:p w14:paraId="1F0F7937" w14:textId="77777777" w:rsidR="00504046" w:rsidRPr="00D24366" w:rsidRDefault="00504046" w:rsidP="00A323A0">
      <w:pPr>
        <w:pStyle w:val="Bullet2"/>
        <w:numPr>
          <w:ilvl w:val="0"/>
          <w:numId w:val="146"/>
        </w:numPr>
      </w:pPr>
      <w:r>
        <w:t>auditing rules</w:t>
      </w:r>
    </w:p>
    <w:p w14:paraId="2FA9F13F" w14:textId="77777777" w:rsidR="00504046" w:rsidRPr="00D24366" w:rsidRDefault="00504046" w:rsidP="00A323A0">
      <w:pPr>
        <w:pStyle w:val="Bullet2"/>
        <w:numPr>
          <w:ilvl w:val="0"/>
          <w:numId w:val="146"/>
        </w:numPr>
      </w:pPr>
      <w:r>
        <w:t xml:space="preserve">how to audit using the </w:t>
      </w:r>
      <w:r w:rsidRPr="00D24366">
        <w:t>HHCApp</w:t>
      </w:r>
    </w:p>
    <w:p w14:paraId="2598D58E" w14:textId="77777777" w:rsidR="00504046" w:rsidRDefault="00504046" w:rsidP="00A323A0">
      <w:pPr>
        <w:pStyle w:val="Bullet2"/>
        <w:numPr>
          <w:ilvl w:val="0"/>
          <w:numId w:val="146"/>
        </w:numPr>
      </w:pPr>
      <w:r>
        <w:t xml:space="preserve">the practicalities of </w:t>
      </w:r>
      <w:r w:rsidRPr="00D24366">
        <w:t>auditing</w:t>
      </w:r>
      <w:r>
        <w:t xml:space="preserve"> </w:t>
      </w:r>
      <w:r w:rsidRPr="00D24366">
        <w:t>in</w:t>
      </w:r>
      <w:r>
        <w:t xml:space="preserve"> </w:t>
      </w:r>
      <w:r w:rsidRPr="00D24366">
        <w:t>a</w:t>
      </w:r>
      <w:r>
        <w:t xml:space="preserve"> </w:t>
      </w:r>
      <w:r w:rsidRPr="00D24366">
        <w:t>clinical</w:t>
      </w:r>
      <w:r>
        <w:t xml:space="preserve"> </w:t>
      </w:r>
      <w:r w:rsidRPr="00D24366">
        <w:t>area</w:t>
      </w:r>
    </w:p>
    <w:p w14:paraId="73456FFD" w14:textId="77777777" w:rsidR="00504046" w:rsidRDefault="00504046" w:rsidP="00A323A0">
      <w:pPr>
        <w:pStyle w:val="Bullet2"/>
        <w:numPr>
          <w:ilvl w:val="0"/>
          <w:numId w:val="146"/>
        </w:numPr>
      </w:pPr>
      <w:r>
        <w:t>how to provide feedback when auditing</w:t>
      </w:r>
    </w:p>
    <w:p w14:paraId="49E64115" w14:textId="1A8C8EDF" w:rsidR="00504046" w:rsidRDefault="00504046" w:rsidP="00A323A0">
      <w:pPr>
        <w:pStyle w:val="Bullet2"/>
        <w:numPr>
          <w:ilvl w:val="0"/>
          <w:numId w:val="146"/>
        </w:numPr>
      </w:pPr>
      <w:r>
        <w:t xml:space="preserve">what to do if </w:t>
      </w:r>
      <w:r w:rsidRPr="00A02CA5">
        <w:t>an</w:t>
      </w:r>
      <w:r>
        <w:t xml:space="preserve"> auditor observes unsafe practices when auditing hand hygiene</w:t>
      </w:r>
    </w:p>
    <w:p w14:paraId="215BAC5B" w14:textId="6094C17C" w:rsidR="00504046" w:rsidRPr="00702BA5" w:rsidRDefault="00504046" w:rsidP="00A02CA5">
      <w:pPr>
        <w:pStyle w:val="Bulletlist"/>
        <w:rPr>
          <w:rFonts w:cs="Arial"/>
        </w:rPr>
      </w:pPr>
      <w:r w:rsidRPr="00D97F4C">
        <w:t>A</w:t>
      </w:r>
      <w:r>
        <w:t xml:space="preserve"> </w:t>
      </w:r>
      <w:r w:rsidRPr="00F42BD6">
        <w:rPr>
          <w:rStyle w:val="Emphasis"/>
        </w:rPr>
        <w:t>Hand</w:t>
      </w:r>
      <w:r>
        <w:rPr>
          <w:rStyle w:val="Emphasis"/>
        </w:rPr>
        <w:t xml:space="preserve"> </w:t>
      </w:r>
      <w:r w:rsidRPr="00F42BD6">
        <w:rPr>
          <w:rStyle w:val="Emphasis"/>
        </w:rPr>
        <w:t>Hygiene</w:t>
      </w:r>
      <w:r>
        <w:rPr>
          <w:rStyle w:val="Emphasis"/>
        </w:rPr>
        <w:t xml:space="preserve"> </w:t>
      </w:r>
      <w:r w:rsidRPr="00F42BD6">
        <w:rPr>
          <w:rStyle w:val="Emphasis"/>
        </w:rPr>
        <w:t>Auditor</w:t>
      </w:r>
      <w:r>
        <w:rPr>
          <w:rStyle w:val="Emphasis"/>
        </w:rPr>
        <w:t xml:space="preserve"> p</w:t>
      </w:r>
      <w:r w:rsidRPr="00F42BD6">
        <w:rPr>
          <w:rStyle w:val="Emphasis"/>
        </w:rPr>
        <w:t>ractical</w:t>
      </w:r>
      <w:r>
        <w:rPr>
          <w:rStyle w:val="Emphasis"/>
        </w:rPr>
        <w:t xml:space="preserve"> s</w:t>
      </w:r>
      <w:r w:rsidRPr="00F42BD6">
        <w:rPr>
          <w:rStyle w:val="Emphasis"/>
        </w:rPr>
        <w:t>kills</w:t>
      </w:r>
      <w:r>
        <w:rPr>
          <w:rStyle w:val="Emphasis"/>
        </w:rPr>
        <w:t xml:space="preserve"> t</w:t>
      </w:r>
      <w:r w:rsidRPr="00F42BD6">
        <w:rPr>
          <w:rStyle w:val="Emphasis"/>
        </w:rPr>
        <w:t>raining</w:t>
      </w:r>
      <w:r>
        <w:rPr>
          <w:rStyle w:val="Emphasis"/>
        </w:rPr>
        <w:t xml:space="preserve"> s</w:t>
      </w:r>
      <w:r w:rsidRPr="00F42BD6">
        <w:rPr>
          <w:rStyle w:val="Emphasis"/>
        </w:rPr>
        <w:t>ession</w:t>
      </w:r>
      <w:r>
        <w:rPr>
          <w:rStyle w:val="Emphasis"/>
        </w:rPr>
        <w:t xml:space="preserve"> f</w:t>
      </w:r>
      <w:r w:rsidRPr="00F42BD6">
        <w:rPr>
          <w:rStyle w:val="Emphasis"/>
        </w:rPr>
        <w:t>acilitation</w:t>
      </w:r>
      <w:r>
        <w:rPr>
          <w:rStyle w:val="Emphasis"/>
        </w:rPr>
        <w:t xml:space="preserve"> h</w:t>
      </w:r>
      <w:r w:rsidRPr="00F42BD6">
        <w:rPr>
          <w:rStyle w:val="Emphasis"/>
        </w:rPr>
        <w:t>andbook</w:t>
      </w:r>
      <w:r w:rsidRPr="003B50C1">
        <w:t xml:space="preserve"> </w:t>
      </w:r>
      <w:r w:rsidRPr="00FE2F68">
        <w:t>to</w:t>
      </w:r>
      <w:r>
        <w:t xml:space="preserve"> </w:t>
      </w:r>
      <w:r w:rsidRPr="00FE2F68">
        <w:t>support</w:t>
      </w:r>
      <w:r>
        <w:t xml:space="preserve"> </w:t>
      </w:r>
      <w:r w:rsidRPr="00FE2F68">
        <w:t>Hand</w:t>
      </w:r>
      <w:r>
        <w:t xml:space="preserve"> </w:t>
      </w:r>
      <w:r w:rsidRPr="00FE2F68">
        <w:t>Hygiene</w:t>
      </w:r>
      <w:r>
        <w:t xml:space="preserve"> </w:t>
      </w:r>
      <w:r w:rsidRPr="00FE2F68">
        <w:t>Auditor</w:t>
      </w:r>
      <w:r>
        <w:t xml:space="preserve"> </w:t>
      </w:r>
      <w:r w:rsidRPr="00FE2F68">
        <w:t>Educators</w:t>
      </w:r>
      <w:r>
        <w:t xml:space="preserve"> </w:t>
      </w:r>
      <w:r w:rsidRPr="00702BA5">
        <w:rPr>
          <w:rFonts w:cs="Arial"/>
        </w:rPr>
        <w:t>in delivering the presentation. The handbook, which is available in the NHHI LMS includes:</w:t>
      </w:r>
    </w:p>
    <w:p w14:paraId="54EFDDD9" w14:textId="77777777" w:rsidR="00504046" w:rsidRPr="00A02CA5" w:rsidRDefault="00504046" w:rsidP="00A323A0">
      <w:pPr>
        <w:pStyle w:val="Bullet2"/>
        <w:numPr>
          <w:ilvl w:val="0"/>
          <w:numId w:val="147"/>
        </w:numPr>
      </w:pPr>
      <w:r w:rsidRPr="00A02CA5">
        <w:t xml:space="preserve">information on how hand hygiene auditing relates to the </w:t>
      </w:r>
      <w:hyperlink r:id="rId39" w:history="1">
        <w:r w:rsidRPr="00B57921">
          <w:rPr>
            <w:rStyle w:val="Hyperlink"/>
            <w:rFonts w:ascii="Arial" w:hAnsi="Arial" w:cs="Arial"/>
            <w:color w:val="1178A0"/>
          </w:rPr>
          <w:t>NSQHS Standards</w:t>
        </w:r>
      </w:hyperlink>
    </w:p>
    <w:p w14:paraId="111EAFEB" w14:textId="77777777" w:rsidR="00504046" w:rsidRDefault="00504046" w:rsidP="00A323A0">
      <w:pPr>
        <w:pStyle w:val="Bullet2"/>
        <w:numPr>
          <w:ilvl w:val="0"/>
          <w:numId w:val="147"/>
        </w:numPr>
      </w:pPr>
      <w:r>
        <w:t>auditor training and revalidation requirements</w:t>
      </w:r>
    </w:p>
    <w:p w14:paraId="614F74EE" w14:textId="3739C5BD" w:rsidR="00504046" w:rsidRDefault="00504046" w:rsidP="00A323A0">
      <w:pPr>
        <w:pStyle w:val="Bullet2"/>
        <w:numPr>
          <w:ilvl w:val="0"/>
          <w:numId w:val="147"/>
        </w:numPr>
      </w:pPr>
      <w:r>
        <w:t xml:space="preserve">how to administer </w:t>
      </w:r>
      <w:r w:rsidR="00C13513">
        <w:t>HA</w:t>
      </w:r>
      <w:r>
        <w:t xml:space="preserve"> training sessions in the NHHI LMS</w:t>
      </w:r>
    </w:p>
    <w:p w14:paraId="4045AEE5" w14:textId="77777777" w:rsidR="00504046" w:rsidRDefault="00504046" w:rsidP="00A323A0">
      <w:pPr>
        <w:pStyle w:val="Bullet2"/>
        <w:numPr>
          <w:ilvl w:val="0"/>
          <w:numId w:val="147"/>
        </w:numPr>
      </w:pPr>
      <w:r w:rsidRPr="009D5A5E">
        <w:t>how to prepare for the training session</w:t>
      </w:r>
    </w:p>
    <w:p w14:paraId="4C535843" w14:textId="3E63BB1A" w:rsidR="00504046" w:rsidRDefault="00504046" w:rsidP="00A323A0">
      <w:pPr>
        <w:pStyle w:val="Bullet2"/>
        <w:numPr>
          <w:ilvl w:val="0"/>
          <w:numId w:val="147"/>
        </w:numPr>
      </w:pPr>
      <w:r w:rsidRPr="009D5A5E">
        <w:t xml:space="preserve">additional information, such as discussion points and workshop ideas, to support </w:t>
      </w:r>
      <w:r w:rsidR="00C13513">
        <w:t>HAEs</w:t>
      </w:r>
      <w:r w:rsidRPr="009D5A5E">
        <w:t xml:space="preserve"> to deliver the content of each slide in the presentation.</w:t>
      </w:r>
    </w:p>
    <w:p w14:paraId="0AB1AD90" w14:textId="77777777" w:rsidR="00504046" w:rsidRPr="00AD0F89" w:rsidRDefault="00504046" w:rsidP="00504046">
      <w:pPr>
        <w:pStyle w:val="Heading3"/>
      </w:pPr>
      <w:r w:rsidRPr="00AD0F89">
        <w:t>Facilitating</w:t>
      </w:r>
      <w:r>
        <w:t xml:space="preserve"> H</w:t>
      </w:r>
      <w:r w:rsidRPr="00AD0F89">
        <w:t>and</w:t>
      </w:r>
      <w:r>
        <w:t xml:space="preserve"> H</w:t>
      </w:r>
      <w:r w:rsidRPr="00AD0F89">
        <w:t>ygiene</w:t>
      </w:r>
      <w:r>
        <w:t xml:space="preserve"> A</w:t>
      </w:r>
      <w:r w:rsidRPr="00AD0F89">
        <w:t>uditor</w:t>
      </w:r>
      <w:r>
        <w:t xml:space="preserve"> Educator </w:t>
      </w:r>
      <w:r w:rsidRPr="00AD0F89">
        <w:t>training</w:t>
      </w:r>
    </w:p>
    <w:p w14:paraId="0A253273" w14:textId="043EDC4E" w:rsidR="00446DF1" w:rsidRDefault="00446DF1" w:rsidP="00A224DF">
      <w:pPr>
        <w:pStyle w:val="Normal-beforebullets"/>
      </w:pPr>
      <w:r>
        <w:t>H</w:t>
      </w:r>
      <w:r w:rsidR="00C13513">
        <w:t>AEs</w:t>
      </w:r>
      <w:r w:rsidR="001834D5">
        <w:t xml:space="preserve"> </w:t>
      </w:r>
      <w:r>
        <w:t>are</w:t>
      </w:r>
      <w:r w:rsidR="001834D5">
        <w:t xml:space="preserve"> </w:t>
      </w:r>
      <w:r>
        <w:t>also</w:t>
      </w:r>
      <w:r w:rsidR="001834D5">
        <w:t xml:space="preserve"> </w:t>
      </w:r>
      <w:r>
        <w:t>responsible</w:t>
      </w:r>
      <w:r w:rsidR="001834D5">
        <w:t xml:space="preserve"> </w:t>
      </w:r>
      <w:r>
        <w:t>for</w:t>
      </w:r>
      <w:r w:rsidR="001834D5">
        <w:t xml:space="preserve"> </w:t>
      </w:r>
      <w:r>
        <w:t>organising</w:t>
      </w:r>
      <w:r w:rsidR="001834D5">
        <w:t xml:space="preserve"> </w:t>
      </w:r>
      <w:r>
        <w:t>and</w:t>
      </w:r>
      <w:r w:rsidR="001834D5">
        <w:t xml:space="preserve"> </w:t>
      </w:r>
      <w:r>
        <w:t>running</w:t>
      </w:r>
      <w:r w:rsidR="001834D5">
        <w:t xml:space="preserve"> </w:t>
      </w:r>
      <w:r>
        <w:t>training</w:t>
      </w:r>
      <w:r w:rsidR="001834D5">
        <w:t xml:space="preserve"> </w:t>
      </w:r>
      <w:r>
        <w:t>sessions</w:t>
      </w:r>
      <w:r w:rsidR="001834D5">
        <w:t xml:space="preserve"> </w:t>
      </w:r>
      <w:r>
        <w:t>for</w:t>
      </w:r>
      <w:r w:rsidR="001834D5">
        <w:t xml:space="preserve"> </w:t>
      </w:r>
      <w:r>
        <w:t>new</w:t>
      </w:r>
      <w:r w:rsidR="001834D5">
        <w:t xml:space="preserve"> </w:t>
      </w:r>
      <w:r w:rsidR="002B2DF4">
        <w:t>and</w:t>
      </w:r>
      <w:r w:rsidR="001834D5">
        <w:t xml:space="preserve"> </w:t>
      </w:r>
      <w:r>
        <w:t>lapsed</w:t>
      </w:r>
      <w:r w:rsidR="001834D5">
        <w:t xml:space="preserve"> </w:t>
      </w:r>
      <w:r>
        <w:t>H</w:t>
      </w:r>
      <w:r w:rsidR="00C13513">
        <w:t>AEs</w:t>
      </w:r>
      <w:r>
        <w:t>.</w:t>
      </w:r>
      <w:r w:rsidR="001834D5">
        <w:t xml:space="preserve"> </w:t>
      </w:r>
      <w:bookmarkStart w:id="89" w:name="_Hlk136417420"/>
      <w:r>
        <w:t>In</w:t>
      </w:r>
      <w:r w:rsidR="001834D5">
        <w:t xml:space="preserve"> </w:t>
      </w:r>
      <w:r>
        <w:t>th</w:t>
      </w:r>
      <w:r w:rsidR="00064F5A">
        <w:t>ese</w:t>
      </w:r>
      <w:r w:rsidR="001834D5">
        <w:t xml:space="preserve"> </w:t>
      </w:r>
      <w:r>
        <w:t>session</w:t>
      </w:r>
      <w:r w:rsidR="00064F5A">
        <w:t>s</w:t>
      </w:r>
      <w:r>
        <w:t>,</w:t>
      </w:r>
      <w:r w:rsidR="001834D5">
        <w:t xml:space="preserve"> </w:t>
      </w:r>
      <w:r>
        <w:t>H</w:t>
      </w:r>
      <w:r w:rsidR="00C13513">
        <w:t>AEs</w:t>
      </w:r>
      <w:r>
        <w:t>:</w:t>
      </w:r>
    </w:p>
    <w:p w14:paraId="500D27CA" w14:textId="127137AF" w:rsidR="00446DF1" w:rsidRDefault="00064F5A" w:rsidP="00A224DF">
      <w:pPr>
        <w:pStyle w:val="Bulletlist"/>
      </w:pPr>
      <w:r>
        <w:t>h</w:t>
      </w:r>
      <w:r w:rsidR="00446DF1">
        <w:t>ighlight</w:t>
      </w:r>
      <w:r w:rsidR="001834D5">
        <w:t xml:space="preserve"> </w:t>
      </w:r>
      <w:r w:rsidR="00446DF1">
        <w:t>different</w:t>
      </w:r>
      <w:r w:rsidR="001834D5">
        <w:t xml:space="preserve"> </w:t>
      </w:r>
      <w:r w:rsidR="00446DF1">
        <w:t>adult</w:t>
      </w:r>
      <w:r w:rsidR="001834D5">
        <w:t xml:space="preserve"> </w:t>
      </w:r>
      <w:r w:rsidR="00446DF1">
        <w:t>learning</w:t>
      </w:r>
      <w:r w:rsidR="001834D5">
        <w:t xml:space="preserve"> </w:t>
      </w:r>
      <w:r w:rsidR="00446DF1">
        <w:t>styles</w:t>
      </w:r>
      <w:r w:rsidR="001834D5">
        <w:t xml:space="preserve"> </w:t>
      </w:r>
      <w:r w:rsidR="00446DF1">
        <w:t>that</w:t>
      </w:r>
      <w:r w:rsidR="001834D5">
        <w:t xml:space="preserve"> </w:t>
      </w:r>
      <w:r w:rsidR="00446DF1">
        <w:t>may</w:t>
      </w:r>
      <w:r w:rsidR="001834D5">
        <w:t xml:space="preserve"> </w:t>
      </w:r>
      <w:r w:rsidR="00446DF1">
        <w:t>be</w:t>
      </w:r>
      <w:r w:rsidR="001834D5">
        <w:t xml:space="preserve"> </w:t>
      </w:r>
      <w:r w:rsidR="00446DF1">
        <w:t>encountered</w:t>
      </w:r>
      <w:r w:rsidR="001834D5">
        <w:t xml:space="preserve"> </w:t>
      </w:r>
      <w:r w:rsidR="00446DF1">
        <w:t>during</w:t>
      </w:r>
      <w:r w:rsidR="001834D5">
        <w:t xml:space="preserve"> </w:t>
      </w:r>
      <w:r w:rsidR="00446DF1">
        <w:t>auditor</w:t>
      </w:r>
      <w:r w:rsidR="001834D5">
        <w:t xml:space="preserve"> </w:t>
      </w:r>
      <w:r w:rsidR="00446DF1">
        <w:t>training</w:t>
      </w:r>
    </w:p>
    <w:p w14:paraId="087F87F3" w14:textId="77777777" w:rsidR="009871F8" w:rsidRDefault="00064F5A" w:rsidP="00A224DF">
      <w:pPr>
        <w:pStyle w:val="Bulletlist"/>
      </w:pPr>
      <w:r>
        <w:t>r</w:t>
      </w:r>
      <w:r w:rsidR="00446DF1">
        <w:t>eview</w:t>
      </w:r>
      <w:r w:rsidR="001834D5">
        <w:t xml:space="preserve"> </w:t>
      </w:r>
      <w:r w:rsidR="00446DF1">
        <w:t>different</w:t>
      </w:r>
      <w:r w:rsidR="001834D5">
        <w:t xml:space="preserve"> </w:t>
      </w:r>
      <w:r w:rsidR="00446DF1">
        <w:t>facilitation</w:t>
      </w:r>
      <w:r w:rsidR="001834D5">
        <w:t xml:space="preserve"> </w:t>
      </w:r>
      <w:r w:rsidR="00446DF1">
        <w:t>strategies</w:t>
      </w:r>
      <w:r w:rsidR="001834D5">
        <w:t xml:space="preserve"> </w:t>
      </w:r>
      <w:r w:rsidR="00446DF1">
        <w:t>that</w:t>
      </w:r>
      <w:r w:rsidR="001834D5">
        <w:t xml:space="preserve"> </w:t>
      </w:r>
      <w:r w:rsidR="00446DF1">
        <w:t>can</w:t>
      </w:r>
      <w:r w:rsidR="001834D5">
        <w:t xml:space="preserve"> </w:t>
      </w:r>
      <w:r w:rsidR="00446DF1">
        <w:t>be</w:t>
      </w:r>
      <w:r w:rsidR="001834D5">
        <w:t xml:space="preserve"> </w:t>
      </w:r>
      <w:r w:rsidR="00446DF1">
        <w:t>used</w:t>
      </w:r>
      <w:r w:rsidR="001834D5">
        <w:t xml:space="preserve"> </w:t>
      </w:r>
      <w:r w:rsidR="00446DF1">
        <w:t>in</w:t>
      </w:r>
      <w:r w:rsidR="001834D5">
        <w:t xml:space="preserve"> </w:t>
      </w:r>
      <w:r w:rsidR="00446DF1">
        <w:t>auditor</w:t>
      </w:r>
      <w:r w:rsidR="001834D5">
        <w:t xml:space="preserve"> </w:t>
      </w:r>
      <w:r w:rsidR="00446DF1">
        <w:t>training</w:t>
      </w:r>
    </w:p>
    <w:p w14:paraId="51F8C756" w14:textId="5877A916" w:rsidR="009871F8" w:rsidRDefault="00064F5A" w:rsidP="00A224DF">
      <w:pPr>
        <w:pStyle w:val="Bulletlist"/>
      </w:pPr>
      <w:r>
        <w:t>e</w:t>
      </w:r>
      <w:r w:rsidR="00446DF1">
        <w:t>xplain</w:t>
      </w:r>
      <w:r w:rsidR="001834D5">
        <w:t xml:space="preserve"> </w:t>
      </w:r>
      <w:r w:rsidR="00446DF1">
        <w:t>the</w:t>
      </w:r>
      <w:r w:rsidR="001834D5">
        <w:t xml:space="preserve"> </w:t>
      </w:r>
      <w:r w:rsidR="00446DF1">
        <w:t>role</w:t>
      </w:r>
      <w:r w:rsidR="001834D5">
        <w:t xml:space="preserve"> </w:t>
      </w:r>
      <w:r w:rsidR="00446DF1">
        <w:t>of</w:t>
      </w:r>
      <w:r w:rsidR="001834D5">
        <w:t xml:space="preserve"> </w:t>
      </w:r>
      <w:r w:rsidR="00446DF1">
        <w:t>the</w:t>
      </w:r>
      <w:r w:rsidR="001834D5">
        <w:t xml:space="preserve"> </w:t>
      </w:r>
      <w:r w:rsidR="00C13513">
        <w:t>HAE</w:t>
      </w:r>
    </w:p>
    <w:p w14:paraId="474F0CF0" w14:textId="13BC5148" w:rsidR="009871F8" w:rsidRDefault="00064F5A" w:rsidP="00A224DF">
      <w:pPr>
        <w:pStyle w:val="Bulletlist"/>
      </w:pPr>
      <w:r>
        <w:t>e</w:t>
      </w:r>
      <w:r w:rsidR="00446DF1">
        <w:t>xplain</w:t>
      </w:r>
      <w:r w:rsidR="001834D5">
        <w:t xml:space="preserve"> </w:t>
      </w:r>
      <w:r w:rsidR="00446DF1">
        <w:t>how</w:t>
      </w:r>
      <w:r w:rsidR="001834D5">
        <w:t xml:space="preserve"> </w:t>
      </w:r>
      <w:r w:rsidR="00446DF1">
        <w:t>to</w:t>
      </w:r>
      <w:r w:rsidR="001834D5">
        <w:t xml:space="preserve"> </w:t>
      </w:r>
      <w:r w:rsidR="00446DF1">
        <w:t>maintain</w:t>
      </w:r>
      <w:r w:rsidR="001834D5">
        <w:t xml:space="preserve"> </w:t>
      </w:r>
      <w:r w:rsidR="00446DF1">
        <w:t>valid</w:t>
      </w:r>
      <w:r w:rsidR="001834D5">
        <w:t xml:space="preserve"> </w:t>
      </w:r>
      <w:r w:rsidR="00C13513">
        <w:t>HAE</w:t>
      </w:r>
      <w:r w:rsidR="001834D5">
        <w:t xml:space="preserve"> </w:t>
      </w:r>
      <w:r w:rsidR="00446DF1">
        <w:t>status</w:t>
      </w:r>
    </w:p>
    <w:p w14:paraId="26B2495A" w14:textId="500412B8" w:rsidR="00446DF1" w:rsidRDefault="00064F5A" w:rsidP="00A224DF">
      <w:pPr>
        <w:pStyle w:val="Bulletlist"/>
      </w:pPr>
      <w:r>
        <w:t>d</w:t>
      </w:r>
      <w:r w:rsidR="00446DF1">
        <w:t>emonstrate</w:t>
      </w:r>
      <w:r w:rsidR="001834D5">
        <w:t xml:space="preserve"> </w:t>
      </w:r>
      <w:r w:rsidR="00446DF1">
        <w:t>how</w:t>
      </w:r>
      <w:r w:rsidR="001834D5">
        <w:t xml:space="preserve"> </w:t>
      </w:r>
      <w:r w:rsidR="00446DF1">
        <w:t>to</w:t>
      </w:r>
      <w:r w:rsidR="001834D5">
        <w:t xml:space="preserve"> </w:t>
      </w:r>
      <w:r w:rsidR="00446DF1">
        <w:t>organise</w:t>
      </w:r>
      <w:r w:rsidR="001834D5">
        <w:t xml:space="preserve"> </w:t>
      </w:r>
      <w:r w:rsidR="00446DF1">
        <w:t>training</w:t>
      </w:r>
      <w:r w:rsidR="001834D5">
        <w:t xml:space="preserve"> </w:t>
      </w:r>
      <w:r w:rsidR="00446DF1">
        <w:t>sessions</w:t>
      </w:r>
      <w:r w:rsidR="001834D5">
        <w:t xml:space="preserve"> </w:t>
      </w:r>
      <w:r w:rsidR="00446DF1">
        <w:t>in</w:t>
      </w:r>
      <w:r w:rsidR="001834D5">
        <w:t xml:space="preserve"> </w:t>
      </w:r>
      <w:r w:rsidR="00446DF1">
        <w:t>the</w:t>
      </w:r>
      <w:r w:rsidR="001834D5">
        <w:t xml:space="preserve"> </w:t>
      </w:r>
      <w:r w:rsidR="00446DF1">
        <w:t>NHHI</w:t>
      </w:r>
      <w:r w:rsidR="001834D5">
        <w:t xml:space="preserve"> </w:t>
      </w:r>
      <w:r w:rsidR="00446DF1">
        <w:t>LMS</w:t>
      </w:r>
      <w:r w:rsidR="001834D5">
        <w:t xml:space="preserve"> </w:t>
      </w:r>
      <w:r w:rsidR="00446DF1">
        <w:t>and</w:t>
      </w:r>
      <w:r w:rsidR="001834D5">
        <w:t xml:space="preserve"> </w:t>
      </w:r>
      <w:r w:rsidR="00446DF1">
        <w:t>how</w:t>
      </w:r>
      <w:r w:rsidR="001834D5">
        <w:t xml:space="preserve"> </w:t>
      </w:r>
      <w:r w:rsidR="00446DF1">
        <w:t>to</w:t>
      </w:r>
      <w:r w:rsidR="001834D5">
        <w:t xml:space="preserve"> </w:t>
      </w:r>
      <w:r w:rsidR="00446DF1">
        <w:t>access</w:t>
      </w:r>
      <w:r w:rsidR="001834D5">
        <w:t xml:space="preserve"> </w:t>
      </w:r>
      <w:r w:rsidR="00446DF1">
        <w:t>Commission</w:t>
      </w:r>
      <w:r w:rsidR="001834D5">
        <w:t xml:space="preserve"> </w:t>
      </w:r>
      <w:r w:rsidR="00446DF1">
        <w:t>resources</w:t>
      </w:r>
      <w:r w:rsidR="001834D5">
        <w:t xml:space="preserve"> </w:t>
      </w:r>
      <w:r w:rsidR="00446DF1">
        <w:t>to</w:t>
      </w:r>
      <w:r w:rsidR="001834D5">
        <w:t xml:space="preserve"> </w:t>
      </w:r>
      <w:r w:rsidR="00446DF1">
        <w:t>support</w:t>
      </w:r>
      <w:r w:rsidR="001834D5">
        <w:t xml:space="preserve"> </w:t>
      </w:r>
      <w:r w:rsidR="00446DF1">
        <w:t>training</w:t>
      </w:r>
      <w:r w:rsidR="001834D5">
        <w:t xml:space="preserve"> </w:t>
      </w:r>
      <w:r w:rsidR="00446DF1">
        <w:t>sessions.</w:t>
      </w:r>
    </w:p>
    <w:p w14:paraId="20B4C61B" w14:textId="63449701" w:rsidR="00446DF1" w:rsidRDefault="00446DF1" w:rsidP="00446DF1">
      <w:r>
        <w:t>After</w:t>
      </w:r>
      <w:r w:rsidR="001834D5">
        <w:t xml:space="preserve"> </w:t>
      </w:r>
      <w:r w:rsidR="00064F5A">
        <w:t>each</w:t>
      </w:r>
      <w:r w:rsidR="001834D5">
        <w:t xml:space="preserve"> </w:t>
      </w:r>
      <w:r>
        <w:t>training</w:t>
      </w:r>
      <w:r w:rsidR="001834D5">
        <w:t xml:space="preserve"> </w:t>
      </w:r>
      <w:r>
        <w:t>session,</w:t>
      </w:r>
      <w:r w:rsidR="001834D5">
        <w:t xml:space="preserve"> </w:t>
      </w:r>
      <w:r w:rsidR="00C13513">
        <w:t>HAEs</w:t>
      </w:r>
      <w:r w:rsidR="001834D5">
        <w:t xml:space="preserve"> </w:t>
      </w:r>
      <w:r>
        <w:t>are</w:t>
      </w:r>
      <w:r w:rsidR="001834D5">
        <w:t xml:space="preserve"> </w:t>
      </w:r>
      <w:r>
        <w:t>required</w:t>
      </w:r>
      <w:r w:rsidR="001834D5">
        <w:t xml:space="preserve"> </w:t>
      </w:r>
      <w:r>
        <w:t>to</w:t>
      </w:r>
      <w:r w:rsidR="001834D5">
        <w:t xml:space="preserve"> </w:t>
      </w:r>
      <w:r>
        <w:t>mark</w:t>
      </w:r>
      <w:r w:rsidR="001834D5">
        <w:t xml:space="preserve"> </w:t>
      </w:r>
      <w:r>
        <w:t>their</w:t>
      </w:r>
      <w:r w:rsidR="001834D5">
        <w:t xml:space="preserve"> </w:t>
      </w:r>
      <w:r>
        <w:t>learners’</w:t>
      </w:r>
      <w:r w:rsidR="001834D5">
        <w:t xml:space="preserve"> </w:t>
      </w:r>
      <w:r>
        <w:t>scenario-based</w:t>
      </w:r>
      <w:r w:rsidR="001834D5">
        <w:t xml:space="preserve"> </w:t>
      </w:r>
      <w:r>
        <w:t>assessments</w:t>
      </w:r>
      <w:r w:rsidR="001834D5">
        <w:t xml:space="preserve"> </w:t>
      </w:r>
      <w:r>
        <w:t>in</w:t>
      </w:r>
      <w:r w:rsidR="001834D5">
        <w:t xml:space="preserve"> </w:t>
      </w:r>
      <w:r>
        <w:t>the</w:t>
      </w:r>
      <w:r w:rsidR="001834D5">
        <w:t xml:space="preserve"> </w:t>
      </w:r>
      <w:r>
        <w:t>NHHI</w:t>
      </w:r>
      <w:r w:rsidR="001834D5">
        <w:t xml:space="preserve"> </w:t>
      </w:r>
      <w:r>
        <w:t>LMS.</w:t>
      </w:r>
    </w:p>
    <w:bookmarkEnd w:id="89"/>
    <w:p w14:paraId="245C43FF" w14:textId="59942DD0" w:rsidR="00446DF1" w:rsidRPr="00583B07" w:rsidRDefault="00446DF1" w:rsidP="00C13513">
      <w:pPr>
        <w:pStyle w:val="Heading4"/>
      </w:pPr>
      <w:r w:rsidRPr="006B436F">
        <w:lastRenderedPageBreak/>
        <w:t>Resources</w:t>
      </w:r>
      <w:r w:rsidR="001834D5" w:rsidRPr="006B436F">
        <w:t xml:space="preserve"> </w:t>
      </w:r>
      <w:r w:rsidRPr="006B436F">
        <w:t>to</w:t>
      </w:r>
      <w:r w:rsidR="001834D5" w:rsidRPr="006B436F">
        <w:t xml:space="preserve"> </w:t>
      </w:r>
      <w:r w:rsidRPr="006B436F">
        <w:t>support</w:t>
      </w:r>
      <w:r w:rsidR="001834D5" w:rsidRPr="006B436F">
        <w:t xml:space="preserve"> </w:t>
      </w:r>
      <w:r w:rsidRPr="006B436F">
        <w:t>Hand</w:t>
      </w:r>
      <w:r w:rsidR="001834D5" w:rsidRPr="006B436F">
        <w:t xml:space="preserve"> </w:t>
      </w:r>
      <w:r w:rsidRPr="006B436F">
        <w:t>Hygiene</w:t>
      </w:r>
      <w:r w:rsidR="001834D5" w:rsidRPr="006B436F">
        <w:t xml:space="preserve"> </w:t>
      </w:r>
      <w:r w:rsidRPr="006B436F">
        <w:t>Auditor</w:t>
      </w:r>
      <w:r w:rsidR="001834D5" w:rsidRPr="006B436F">
        <w:t xml:space="preserve"> </w:t>
      </w:r>
      <w:r w:rsidRPr="006B436F">
        <w:t>Educator</w:t>
      </w:r>
      <w:r w:rsidR="001834D5" w:rsidRPr="006B436F">
        <w:t xml:space="preserve"> </w:t>
      </w:r>
      <w:r w:rsidRPr="006B436F">
        <w:t>training</w:t>
      </w:r>
      <w:r w:rsidR="001834D5" w:rsidRPr="006B436F">
        <w:t xml:space="preserve"> </w:t>
      </w:r>
      <w:r w:rsidRPr="006B436F">
        <w:t>sessions</w:t>
      </w:r>
    </w:p>
    <w:p w14:paraId="252E46A4" w14:textId="3512164A" w:rsidR="00702BA5" w:rsidRDefault="00702BA5" w:rsidP="00AD4657">
      <w:pPr>
        <w:pStyle w:val="Normal-beforebullets"/>
      </w:pPr>
      <w:r w:rsidRPr="00702BA5">
        <w:t xml:space="preserve">Resources to support </w:t>
      </w:r>
      <w:r w:rsidR="00C13513">
        <w:t>HAE</w:t>
      </w:r>
      <w:r>
        <w:t xml:space="preserve"> </w:t>
      </w:r>
      <w:r w:rsidRPr="00702BA5">
        <w:t xml:space="preserve">training sessions are only available for </w:t>
      </w:r>
      <w:r w:rsidR="00C13513">
        <w:t>HAEs</w:t>
      </w:r>
      <w:r w:rsidRPr="00702BA5">
        <w:t xml:space="preserve"> in their </w:t>
      </w:r>
      <w:r w:rsidR="0020387B">
        <w:t xml:space="preserve">HAE </w:t>
      </w:r>
      <w:r w:rsidRPr="00702BA5">
        <w:t xml:space="preserve">domain </w:t>
      </w:r>
      <w:r w:rsidR="00B57921">
        <w:t xml:space="preserve">files </w:t>
      </w:r>
      <w:r w:rsidRPr="00702BA5">
        <w:t xml:space="preserve">within the NHHI </w:t>
      </w:r>
      <w:r w:rsidR="0020387B">
        <w:t>LMS.</w:t>
      </w:r>
      <w:r w:rsidRPr="00702BA5">
        <w:t xml:space="preserve"> These resources include:</w:t>
      </w:r>
    </w:p>
    <w:p w14:paraId="1C3F6446" w14:textId="11EDE91C" w:rsidR="00504046" w:rsidRDefault="00504046" w:rsidP="00AD4657">
      <w:pPr>
        <w:pStyle w:val="Bulletlist"/>
      </w:pPr>
      <w:r>
        <w:t xml:space="preserve">A </w:t>
      </w:r>
      <w:r w:rsidRPr="00A02CA5">
        <w:rPr>
          <w:rStyle w:val="Emphasis"/>
        </w:rPr>
        <w:t xml:space="preserve">NHHI LMS Hand Hygiene Auditor Educator (HAE) </w:t>
      </w:r>
      <w:r w:rsidR="00C13513" w:rsidRPr="00A02CA5">
        <w:rPr>
          <w:rStyle w:val="Emphasis"/>
        </w:rPr>
        <w:t>–</w:t>
      </w:r>
      <w:r w:rsidRPr="00A02CA5">
        <w:rPr>
          <w:rStyle w:val="Emphasis"/>
        </w:rPr>
        <w:t xml:space="preserve"> How</w:t>
      </w:r>
      <w:r w:rsidR="00A123CF">
        <w:rPr>
          <w:rStyle w:val="Emphasis"/>
        </w:rPr>
        <w:t xml:space="preserve"> </w:t>
      </w:r>
      <w:r w:rsidRPr="00A02CA5">
        <w:rPr>
          <w:rStyle w:val="Emphasis"/>
        </w:rPr>
        <w:t>to guide</w:t>
      </w:r>
      <w:r>
        <w:t xml:space="preserve"> </w:t>
      </w:r>
      <w:r w:rsidR="00702BA5">
        <w:t xml:space="preserve">that </w:t>
      </w:r>
      <w:r>
        <w:t>provides step</w:t>
      </w:r>
      <w:r w:rsidR="00C13513">
        <w:t>-</w:t>
      </w:r>
      <w:r>
        <w:t>by</w:t>
      </w:r>
      <w:r w:rsidR="00C13513">
        <w:t>-</w:t>
      </w:r>
      <w:r>
        <w:t xml:space="preserve">step instructions on </w:t>
      </w:r>
      <w:r w:rsidRPr="009C7990">
        <w:t>how to use the training scheduling functions in the NHHI LMS</w:t>
      </w:r>
    </w:p>
    <w:p w14:paraId="02A952F3" w14:textId="5D9C87C0" w:rsidR="00446DF1" w:rsidRDefault="00446DF1" w:rsidP="00AD4657">
      <w:pPr>
        <w:pStyle w:val="Bulletlist"/>
      </w:pPr>
      <w:r>
        <w:t>A</w:t>
      </w:r>
      <w:r w:rsidR="001834D5">
        <w:t xml:space="preserve"> </w:t>
      </w:r>
      <w:r w:rsidR="00504046" w:rsidRPr="00A02CA5">
        <w:rPr>
          <w:rStyle w:val="Emphasis"/>
        </w:rPr>
        <w:t xml:space="preserve">NHHI </w:t>
      </w:r>
      <w:r w:rsidRPr="00F42BD6">
        <w:rPr>
          <w:rStyle w:val="Emphasis"/>
        </w:rPr>
        <w:t>Hand</w:t>
      </w:r>
      <w:r w:rsidR="001834D5">
        <w:rPr>
          <w:rStyle w:val="Emphasis"/>
        </w:rPr>
        <w:t xml:space="preserve"> </w:t>
      </w:r>
      <w:r w:rsidRPr="00F42BD6">
        <w:rPr>
          <w:rStyle w:val="Emphasis"/>
        </w:rPr>
        <w:t>Hygiene</w:t>
      </w:r>
      <w:r w:rsidR="001834D5">
        <w:rPr>
          <w:rStyle w:val="Emphasis"/>
        </w:rPr>
        <w:t xml:space="preserve"> </w:t>
      </w:r>
      <w:r w:rsidRPr="00F42BD6">
        <w:rPr>
          <w:rStyle w:val="Emphasis"/>
        </w:rPr>
        <w:t>Auditor</w:t>
      </w:r>
      <w:r w:rsidR="001834D5">
        <w:rPr>
          <w:rStyle w:val="Emphasis"/>
        </w:rPr>
        <w:t xml:space="preserve"> </w:t>
      </w:r>
      <w:r w:rsidRPr="00F42BD6">
        <w:rPr>
          <w:rStyle w:val="Emphasis"/>
        </w:rPr>
        <w:t>Educator</w:t>
      </w:r>
      <w:r w:rsidR="001834D5">
        <w:rPr>
          <w:rStyle w:val="Emphasis"/>
        </w:rPr>
        <w:t xml:space="preserve"> </w:t>
      </w:r>
      <w:r w:rsidRPr="00F42BD6">
        <w:rPr>
          <w:rStyle w:val="Emphasis"/>
        </w:rPr>
        <w:t>facilitated</w:t>
      </w:r>
      <w:r w:rsidR="001834D5">
        <w:rPr>
          <w:rStyle w:val="Emphasis"/>
        </w:rPr>
        <w:t xml:space="preserve"> </w:t>
      </w:r>
      <w:r w:rsidRPr="00F42BD6">
        <w:rPr>
          <w:rStyle w:val="Emphasis"/>
        </w:rPr>
        <w:t>training</w:t>
      </w:r>
      <w:r w:rsidR="001834D5">
        <w:rPr>
          <w:rStyle w:val="Emphasis"/>
        </w:rPr>
        <w:t xml:space="preserve"> </w:t>
      </w:r>
      <w:r w:rsidRPr="00F42BD6">
        <w:rPr>
          <w:rStyle w:val="Emphasis"/>
        </w:rPr>
        <w:t>session</w:t>
      </w:r>
      <w:r w:rsidR="001834D5">
        <w:rPr>
          <w:rStyle w:val="Emphasis"/>
        </w:rPr>
        <w:t xml:space="preserve"> </w:t>
      </w:r>
      <w:r w:rsidRPr="00F42BD6">
        <w:rPr>
          <w:rStyle w:val="Emphasis"/>
        </w:rPr>
        <w:t>presentation</w:t>
      </w:r>
      <w:r w:rsidR="001834D5">
        <w:t xml:space="preserve"> </w:t>
      </w:r>
      <w:r>
        <w:t>to</w:t>
      </w:r>
      <w:r w:rsidR="001834D5">
        <w:t xml:space="preserve"> </w:t>
      </w:r>
      <w:r>
        <w:t>support</w:t>
      </w:r>
      <w:r w:rsidR="001834D5">
        <w:t xml:space="preserve"> </w:t>
      </w:r>
      <w:r>
        <w:t>Hand</w:t>
      </w:r>
      <w:r w:rsidR="001834D5">
        <w:t xml:space="preserve"> </w:t>
      </w:r>
      <w:r>
        <w:t>Hygiene</w:t>
      </w:r>
      <w:r w:rsidR="001834D5">
        <w:t xml:space="preserve"> </w:t>
      </w:r>
      <w:r>
        <w:t>Auditor</w:t>
      </w:r>
      <w:r w:rsidR="001834D5">
        <w:t xml:space="preserve"> </w:t>
      </w:r>
      <w:r>
        <w:t>Educators</w:t>
      </w:r>
      <w:r w:rsidR="001834D5">
        <w:t xml:space="preserve"> </w:t>
      </w:r>
      <w:r>
        <w:t>in</w:t>
      </w:r>
      <w:r w:rsidR="001834D5">
        <w:t xml:space="preserve"> </w:t>
      </w:r>
      <w:r>
        <w:t>facilitating</w:t>
      </w:r>
      <w:r w:rsidR="001834D5">
        <w:t xml:space="preserve"> </w:t>
      </w:r>
      <w:r>
        <w:t>these</w:t>
      </w:r>
      <w:r w:rsidR="001834D5">
        <w:t xml:space="preserve"> </w:t>
      </w:r>
      <w:r>
        <w:t>sessions.</w:t>
      </w:r>
      <w:r w:rsidR="001834D5">
        <w:t xml:space="preserve"> </w:t>
      </w:r>
      <w:r>
        <w:t>This</w:t>
      </w:r>
      <w:r w:rsidR="001834D5">
        <w:t xml:space="preserve"> </w:t>
      </w:r>
      <w:r>
        <w:t>presentation</w:t>
      </w:r>
      <w:r w:rsidR="001834D5">
        <w:t xml:space="preserve"> </w:t>
      </w:r>
      <w:r w:rsidR="009623F0">
        <w:t>includes</w:t>
      </w:r>
      <w:r>
        <w:t>:</w:t>
      </w:r>
    </w:p>
    <w:p w14:paraId="34DFE86E" w14:textId="1ACE3B1A" w:rsidR="00446DF1" w:rsidRDefault="009623F0" w:rsidP="00A323A0">
      <w:pPr>
        <w:pStyle w:val="Bullet2"/>
        <w:numPr>
          <w:ilvl w:val="0"/>
          <w:numId w:val="148"/>
        </w:numPr>
      </w:pPr>
      <w:r>
        <w:t>t</w:t>
      </w:r>
      <w:r w:rsidR="00446DF1">
        <w:t>he</w:t>
      </w:r>
      <w:r w:rsidR="001834D5">
        <w:t xml:space="preserve"> </w:t>
      </w:r>
      <w:r w:rsidR="00446DF1">
        <w:t>characteristics</w:t>
      </w:r>
      <w:r w:rsidR="001834D5">
        <w:t xml:space="preserve"> </w:t>
      </w:r>
      <w:r w:rsidR="00446DF1">
        <w:t>of</w:t>
      </w:r>
      <w:r w:rsidR="001834D5">
        <w:t xml:space="preserve"> </w:t>
      </w:r>
      <w:r w:rsidR="00446DF1">
        <w:t>adult</w:t>
      </w:r>
      <w:r w:rsidR="001834D5">
        <w:t xml:space="preserve"> </w:t>
      </w:r>
      <w:r w:rsidR="00446DF1">
        <w:t>learning</w:t>
      </w:r>
    </w:p>
    <w:p w14:paraId="0CE487A1" w14:textId="2A5BC65D" w:rsidR="00446DF1" w:rsidRDefault="009623F0" w:rsidP="00A323A0">
      <w:pPr>
        <w:pStyle w:val="Bullet2"/>
        <w:numPr>
          <w:ilvl w:val="0"/>
          <w:numId w:val="148"/>
        </w:numPr>
      </w:pPr>
      <w:r>
        <w:t>t</w:t>
      </w:r>
      <w:r w:rsidR="00446DF1">
        <w:t>he</w:t>
      </w:r>
      <w:r w:rsidR="001834D5">
        <w:t xml:space="preserve"> </w:t>
      </w:r>
      <w:r w:rsidR="00446DF1">
        <w:t>strategies</w:t>
      </w:r>
      <w:r w:rsidR="001834D5">
        <w:t xml:space="preserve"> </w:t>
      </w:r>
      <w:r w:rsidR="00446DF1">
        <w:t>to</w:t>
      </w:r>
      <w:r w:rsidR="001834D5">
        <w:t xml:space="preserve"> </w:t>
      </w:r>
      <w:r w:rsidR="00446DF1">
        <w:t>use</w:t>
      </w:r>
      <w:r w:rsidR="001834D5">
        <w:t xml:space="preserve"> </w:t>
      </w:r>
      <w:r w:rsidR="00446DF1">
        <w:t>when</w:t>
      </w:r>
      <w:r w:rsidR="001834D5">
        <w:t xml:space="preserve"> </w:t>
      </w:r>
      <w:r w:rsidR="00446DF1">
        <w:t>running</w:t>
      </w:r>
      <w:r w:rsidR="001834D5">
        <w:t xml:space="preserve"> </w:t>
      </w:r>
      <w:r w:rsidR="00446DF1">
        <w:t>auditor</w:t>
      </w:r>
      <w:r w:rsidR="001834D5">
        <w:t xml:space="preserve"> </w:t>
      </w:r>
      <w:r w:rsidR="00446DF1">
        <w:t>training</w:t>
      </w:r>
      <w:r w:rsidR="001834D5">
        <w:t xml:space="preserve"> </w:t>
      </w:r>
      <w:r w:rsidR="00446DF1">
        <w:t>sessions</w:t>
      </w:r>
    </w:p>
    <w:p w14:paraId="13B25C74" w14:textId="77777777" w:rsidR="00276815" w:rsidRDefault="009623F0" w:rsidP="00A323A0">
      <w:pPr>
        <w:pStyle w:val="Bullet2"/>
        <w:numPr>
          <w:ilvl w:val="0"/>
          <w:numId w:val="148"/>
        </w:numPr>
      </w:pPr>
      <w:r>
        <w:t>h</w:t>
      </w:r>
      <w:r w:rsidR="00446DF1">
        <w:t>ow</w:t>
      </w:r>
      <w:r w:rsidR="001834D5">
        <w:t xml:space="preserve"> </w:t>
      </w:r>
      <w:r w:rsidR="00446DF1">
        <w:t>to</w:t>
      </w:r>
      <w:r w:rsidR="001834D5">
        <w:t xml:space="preserve"> </w:t>
      </w:r>
      <w:r w:rsidR="00446DF1">
        <w:t>provide</w:t>
      </w:r>
      <w:r w:rsidR="001834D5">
        <w:t xml:space="preserve"> </w:t>
      </w:r>
      <w:r w:rsidR="00446DF1">
        <w:t>feedback</w:t>
      </w:r>
      <w:r w:rsidR="001834D5">
        <w:t xml:space="preserve"> </w:t>
      </w:r>
      <w:r w:rsidR="00446DF1">
        <w:t>to</w:t>
      </w:r>
      <w:r w:rsidR="001834D5">
        <w:t xml:space="preserve"> </w:t>
      </w:r>
      <w:r w:rsidR="00446DF1">
        <w:t>learners</w:t>
      </w:r>
      <w:r w:rsidR="001834D5">
        <w:t xml:space="preserve"> </w:t>
      </w:r>
      <w:r w:rsidR="00446DF1">
        <w:t>during</w:t>
      </w:r>
      <w:r w:rsidR="001834D5">
        <w:t xml:space="preserve"> </w:t>
      </w:r>
      <w:r w:rsidR="00446DF1">
        <w:t>training</w:t>
      </w:r>
    </w:p>
    <w:p w14:paraId="3633D06E" w14:textId="7D2985D8" w:rsidR="00446DF1" w:rsidRDefault="00276815" w:rsidP="00A323A0">
      <w:pPr>
        <w:pStyle w:val="Bullet2"/>
        <w:numPr>
          <w:ilvl w:val="0"/>
          <w:numId w:val="148"/>
        </w:numPr>
        <w:contextualSpacing w:val="0"/>
      </w:pPr>
      <w:r>
        <w:t>group discussion activities</w:t>
      </w:r>
    </w:p>
    <w:p w14:paraId="4C17B905" w14:textId="618DAD82" w:rsidR="00446DF1" w:rsidRPr="00B57921" w:rsidRDefault="00446DF1" w:rsidP="00A323A0">
      <w:pPr>
        <w:pStyle w:val="Normal-beforebullets"/>
        <w:numPr>
          <w:ilvl w:val="0"/>
          <w:numId w:val="149"/>
        </w:numPr>
        <w:spacing w:before="240"/>
        <w:ind w:left="567" w:hanging="283"/>
      </w:pPr>
      <w:r>
        <w:t>A</w:t>
      </w:r>
      <w:r w:rsidR="001834D5">
        <w:t xml:space="preserve"> </w:t>
      </w:r>
      <w:r w:rsidRPr="00D464FC">
        <w:rPr>
          <w:rStyle w:val="Emphasis"/>
        </w:rPr>
        <w:t>Hand</w:t>
      </w:r>
      <w:r w:rsidR="001834D5" w:rsidRPr="00D464FC">
        <w:rPr>
          <w:rStyle w:val="Emphasis"/>
        </w:rPr>
        <w:t xml:space="preserve"> </w:t>
      </w:r>
      <w:r w:rsidRPr="00D464FC">
        <w:rPr>
          <w:rStyle w:val="Emphasis"/>
        </w:rPr>
        <w:t>Hygiene</w:t>
      </w:r>
      <w:r w:rsidR="001834D5" w:rsidRPr="00D464FC">
        <w:rPr>
          <w:rStyle w:val="Emphasis"/>
        </w:rPr>
        <w:t xml:space="preserve"> </w:t>
      </w:r>
      <w:r w:rsidRPr="00D464FC">
        <w:rPr>
          <w:rStyle w:val="Emphasis"/>
        </w:rPr>
        <w:t>Auditor</w:t>
      </w:r>
      <w:r w:rsidR="001834D5" w:rsidRPr="00D464FC">
        <w:rPr>
          <w:rStyle w:val="Emphasis"/>
        </w:rPr>
        <w:t xml:space="preserve"> </w:t>
      </w:r>
      <w:r w:rsidRPr="00D464FC">
        <w:rPr>
          <w:rStyle w:val="Emphasis"/>
        </w:rPr>
        <w:t>Educator</w:t>
      </w:r>
      <w:r w:rsidR="001834D5" w:rsidRPr="00D464FC">
        <w:rPr>
          <w:rStyle w:val="Emphasis"/>
        </w:rPr>
        <w:t xml:space="preserve"> </w:t>
      </w:r>
      <w:r w:rsidR="00D464FC">
        <w:rPr>
          <w:rStyle w:val="Emphasis"/>
        </w:rPr>
        <w:t>F</w:t>
      </w:r>
      <w:r w:rsidRPr="00D464FC">
        <w:rPr>
          <w:rStyle w:val="Emphasis"/>
        </w:rPr>
        <w:t>acilitated</w:t>
      </w:r>
      <w:r w:rsidR="001834D5" w:rsidRPr="00D464FC">
        <w:rPr>
          <w:rStyle w:val="Emphasis"/>
        </w:rPr>
        <w:t xml:space="preserve"> </w:t>
      </w:r>
      <w:r w:rsidR="00D464FC">
        <w:rPr>
          <w:rStyle w:val="Emphasis"/>
        </w:rPr>
        <w:t>T</w:t>
      </w:r>
      <w:r w:rsidRPr="00D464FC">
        <w:rPr>
          <w:rStyle w:val="Emphasis"/>
        </w:rPr>
        <w:t>raining</w:t>
      </w:r>
      <w:r w:rsidR="001834D5" w:rsidRPr="00D464FC">
        <w:rPr>
          <w:rStyle w:val="Emphasis"/>
        </w:rPr>
        <w:t xml:space="preserve"> </w:t>
      </w:r>
      <w:r w:rsidR="00D464FC">
        <w:rPr>
          <w:rStyle w:val="Emphasis"/>
        </w:rPr>
        <w:t>S</w:t>
      </w:r>
      <w:r w:rsidRPr="00D464FC">
        <w:rPr>
          <w:rStyle w:val="Emphasis"/>
        </w:rPr>
        <w:t>ession</w:t>
      </w:r>
      <w:r w:rsidR="001834D5" w:rsidRPr="00D464FC">
        <w:rPr>
          <w:rStyle w:val="Emphasis"/>
        </w:rPr>
        <w:t xml:space="preserve"> </w:t>
      </w:r>
      <w:r w:rsidR="00A123CF">
        <w:rPr>
          <w:rStyle w:val="Emphasis"/>
        </w:rPr>
        <w:t>facilitation handbook</w:t>
      </w:r>
      <w:r w:rsidR="001834D5" w:rsidRPr="00A123CF">
        <w:t xml:space="preserve"> </w:t>
      </w:r>
      <w:r w:rsidRPr="00A02CA5">
        <w:t>has</w:t>
      </w:r>
      <w:r w:rsidR="001834D5" w:rsidRPr="00A02CA5">
        <w:t xml:space="preserve"> </w:t>
      </w:r>
      <w:r w:rsidRPr="00A02CA5">
        <w:t>been</w:t>
      </w:r>
      <w:r w:rsidR="001834D5">
        <w:t xml:space="preserve"> </w:t>
      </w:r>
      <w:r>
        <w:t>developed</w:t>
      </w:r>
      <w:r w:rsidR="001834D5">
        <w:t xml:space="preserve"> </w:t>
      </w:r>
      <w:r>
        <w:t>to</w:t>
      </w:r>
      <w:r w:rsidR="001834D5">
        <w:t xml:space="preserve"> </w:t>
      </w:r>
      <w:r>
        <w:t>support</w:t>
      </w:r>
      <w:r w:rsidR="001834D5" w:rsidRPr="00B57921">
        <w:t xml:space="preserve"> </w:t>
      </w:r>
      <w:r w:rsidRPr="00B57921">
        <w:t>H</w:t>
      </w:r>
      <w:r w:rsidR="00D464FC" w:rsidRPr="00B57921">
        <w:t>AEs</w:t>
      </w:r>
      <w:r w:rsidR="001834D5" w:rsidRPr="00B57921">
        <w:t xml:space="preserve"> </w:t>
      </w:r>
      <w:r w:rsidRPr="00B57921">
        <w:t>to</w:t>
      </w:r>
      <w:r w:rsidR="001834D5" w:rsidRPr="00B57921">
        <w:t xml:space="preserve"> </w:t>
      </w:r>
      <w:r w:rsidRPr="00B57921">
        <w:t>deliver</w:t>
      </w:r>
      <w:r w:rsidR="001834D5" w:rsidRPr="00B57921">
        <w:t xml:space="preserve"> </w:t>
      </w:r>
      <w:r w:rsidRPr="00B57921">
        <w:t>the</w:t>
      </w:r>
      <w:r w:rsidR="001834D5" w:rsidRPr="00B57921">
        <w:t xml:space="preserve"> </w:t>
      </w:r>
      <w:r w:rsidRPr="00B57921">
        <w:t>presentation.</w:t>
      </w:r>
      <w:r w:rsidR="001834D5" w:rsidRPr="00B57921">
        <w:t xml:space="preserve"> </w:t>
      </w:r>
      <w:r w:rsidRPr="00B57921">
        <w:t>The</w:t>
      </w:r>
      <w:r w:rsidR="001834D5" w:rsidRPr="00B57921">
        <w:t xml:space="preserve"> </w:t>
      </w:r>
      <w:r w:rsidRPr="00B57921">
        <w:t>handbook</w:t>
      </w:r>
      <w:r w:rsidR="001834D5" w:rsidRPr="00B57921">
        <w:t xml:space="preserve"> </w:t>
      </w:r>
      <w:r w:rsidR="009623F0" w:rsidRPr="00B57921">
        <w:t>includes</w:t>
      </w:r>
      <w:r w:rsidRPr="00B57921">
        <w:t>:</w:t>
      </w:r>
    </w:p>
    <w:p w14:paraId="4521C72A" w14:textId="0F58C6C2" w:rsidR="00446DF1" w:rsidRPr="00B57921" w:rsidRDefault="009623F0" w:rsidP="00A323A0">
      <w:pPr>
        <w:pStyle w:val="Bulletlist"/>
        <w:numPr>
          <w:ilvl w:val="0"/>
          <w:numId w:val="150"/>
        </w:numPr>
        <w:rPr>
          <w:color w:val="auto"/>
        </w:rPr>
      </w:pPr>
      <w:r w:rsidRPr="00B57921">
        <w:rPr>
          <w:color w:val="auto"/>
        </w:rPr>
        <w:t>i</w:t>
      </w:r>
      <w:r w:rsidR="00446DF1" w:rsidRPr="00B57921">
        <w:rPr>
          <w:color w:val="auto"/>
        </w:rPr>
        <w:t>nformation</w:t>
      </w:r>
      <w:r w:rsidR="001834D5" w:rsidRPr="00B57921">
        <w:rPr>
          <w:color w:val="auto"/>
        </w:rPr>
        <w:t xml:space="preserve"> </w:t>
      </w:r>
      <w:r w:rsidR="00446DF1" w:rsidRPr="00B57921">
        <w:rPr>
          <w:color w:val="auto"/>
        </w:rPr>
        <w:t>on</w:t>
      </w:r>
      <w:r w:rsidR="001834D5" w:rsidRPr="00B57921">
        <w:rPr>
          <w:color w:val="auto"/>
        </w:rPr>
        <w:t xml:space="preserve"> </w:t>
      </w:r>
      <w:r w:rsidR="00446DF1" w:rsidRPr="00B57921">
        <w:rPr>
          <w:color w:val="auto"/>
        </w:rPr>
        <w:t>how</w:t>
      </w:r>
      <w:r w:rsidR="001834D5" w:rsidRPr="00B57921">
        <w:rPr>
          <w:color w:val="auto"/>
        </w:rPr>
        <w:t xml:space="preserve"> </w:t>
      </w:r>
      <w:r w:rsidR="00446DF1" w:rsidRPr="00B57921">
        <w:rPr>
          <w:color w:val="auto"/>
        </w:rPr>
        <w:t>hand</w:t>
      </w:r>
      <w:r w:rsidR="001834D5" w:rsidRPr="00B57921">
        <w:rPr>
          <w:color w:val="auto"/>
        </w:rPr>
        <w:t xml:space="preserve"> </w:t>
      </w:r>
      <w:r w:rsidR="00446DF1" w:rsidRPr="00B57921">
        <w:rPr>
          <w:color w:val="auto"/>
        </w:rPr>
        <w:t>hygiene</w:t>
      </w:r>
      <w:r w:rsidR="001834D5" w:rsidRPr="00B57921">
        <w:rPr>
          <w:color w:val="auto"/>
        </w:rPr>
        <w:t xml:space="preserve"> </w:t>
      </w:r>
      <w:r w:rsidR="00446DF1" w:rsidRPr="00B57921">
        <w:rPr>
          <w:color w:val="auto"/>
        </w:rPr>
        <w:t>auditing</w:t>
      </w:r>
      <w:r w:rsidR="001834D5" w:rsidRPr="00B57921">
        <w:rPr>
          <w:color w:val="auto"/>
        </w:rPr>
        <w:t xml:space="preserve"> </w:t>
      </w:r>
      <w:r w:rsidR="00446DF1" w:rsidRPr="00B57921">
        <w:rPr>
          <w:color w:val="auto"/>
        </w:rPr>
        <w:t>relates</w:t>
      </w:r>
      <w:r w:rsidR="001834D5" w:rsidRPr="00B57921">
        <w:rPr>
          <w:color w:val="auto"/>
        </w:rPr>
        <w:t xml:space="preserve"> </w:t>
      </w:r>
      <w:r w:rsidR="00446DF1" w:rsidRPr="00B57921">
        <w:rPr>
          <w:color w:val="auto"/>
        </w:rPr>
        <w:t>to</w:t>
      </w:r>
      <w:r w:rsidR="001834D5" w:rsidRPr="00B57921">
        <w:rPr>
          <w:color w:val="auto"/>
        </w:rPr>
        <w:t xml:space="preserve"> </w:t>
      </w:r>
      <w:hyperlink r:id="rId40" w:history="1">
        <w:r w:rsidR="00446DF1" w:rsidRPr="00B57921">
          <w:rPr>
            <w:rStyle w:val="Hyperlink"/>
            <w:color w:val="1178A0"/>
          </w:rPr>
          <w:t>NSQHS</w:t>
        </w:r>
        <w:r w:rsidR="001834D5" w:rsidRPr="00B57921">
          <w:rPr>
            <w:rStyle w:val="Hyperlink"/>
            <w:color w:val="1178A0"/>
          </w:rPr>
          <w:t xml:space="preserve"> </w:t>
        </w:r>
        <w:r w:rsidR="00446DF1" w:rsidRPr="00B57921">
          <w:rPr>
            <w:rStyle w:val="Hyperlink"/>
            <w:color w:val="1178A0"/>
          </w:rPr>
          <w:t>Standards</w:t>
        </w:r>
      </w:hyperlink>
    </w:p>
    <w:p w14:paraId="3BE261A3" w14:textId="4D30B4CC" w:rsidR="00446DF1" w:rsidRPr="00B57921" w:rsidRDefault="00446DF1" w:rsidP="00A323A0">
      <w:pPr>
        <w:pStyle w:val="Bulletlist"/>
        <w:numPr>
          <w:ilvl w:val="0"/>
          <w:numId w:val="150"/>
        </w:numPr>
        <w:rPr>
          <w:color w:val="auto"/>
        </w:rPr>
      </w:pPr>
      <w:r w:rsidRPr="00B57921">
        <w:rPr>
          <w:color w:val="auto"/>
        </w:rPr>
        <w:t>H</w:t>
      </w:r>
      <w:r w:rsidR="00D464FC" w:rsidRPr="00B57921">
        <w:rPr>
          <w:color w:val="auto"/>
        </w:rPr>
        <w:t>AE</w:t>
      </w:r>
      <w:r w:rsidR="001834D5" w:rsidRPr="00B57921">
        <w:rPr>
          <w:color w:val="auto"/>
        </w:rPr>
        <w:t xml:space="preserve"> </w:t>
      </w:r>
      <w:r w:rsidRPr="00B57921">
        <w:rPr>
          <w:color w:val="auto"/>
        </w:rPr>
        <w:t>training</w:t>
      </w:r>
      <w:r w:rsidR="001834D5" w:rsidRPr="00B57921">
        <w:rPr>
          <w:color w:val="auto"/>
        </w:rPr>
        <w:t xml:space="preserve"> </w:t>
      </w:r>
      <w:r w:rsidRPr="00B57921">
        <w:rPr>
          <w:color w:val="auto"/>
        </w:rPr>
        <w:t>and</w:t>
      </w:r>
      <w:r w:rsidR="001834D5" w:rsidRPr="00B57921">
        <w:rPr>
          <w:color w:val="auto"/>
        </w:rPr>
        <w:t xml:space="preserve"> </w:t>
      </w:r>
      <w:r w:rsidRPr="00B57921">
        <w:rPr>
          <w:color w:val="auto"/>
        </w:rPr>
        <w:t>revalidation</w:t>
      </w:r>
      <w:r w:rsidR="001834D5" w:rsidRPr="00B57921">
        <w:rPr>
          <w:color w:val="auto"/>
        </w:rPr>
        <w:t xml:space="preserve"> </w:t>
      </w:r>
      <w:r w:rsidRPr="00B57921">
        <w:rPr>
          <w:color w:val="auto"/>
        </w:rPr>
        <w:t>requirements</w:t>
      </w:r>
    </w:p>
    <w:p w14:paraId="1E7AEA2F" w14:textId="7FFFDB2D" w:rsidR="009871F8" w:rsidRDefault="009623F0" w:rsidP="00A323A0">
      <w:pPr>
        <w:pStyle w:val="Bulletlist"/>
        <w:numPr>
          <w:ilvl w:val="0"/>
          <w:numId w:val="150"/>
        </w:numPr>
      </w:pPr>
      <w:r w:rsidRPr="00B57921">
        <w:rPr>
          <w:color w:val="auto"/>
        </w:rPr>
        <w:t>h</w:t>
      </w:r>
      <w:r w:rsidR="00446DF1" w:rsidRPr="00B57921">
        <w:rPr>
          <w:color w:val="auto"/>
        </w:rPr>
        <w:t>ow</w:t>
      </w:r>
      <w:r w:rsidR="001834D5" w:rsidRPr="00B57921">
        <w:rPr>
          <w:color w:val="auto"/>
        </w:rPr>
        <w:t xml:space="preserve"> </w:t>
      </w:r>
      <w:r w:rsidR="00446DF1" w:rsidRPr="00B57921">
        <w:rPr>
          <w:color w:val="auto"/>
        </w:rPr>
        <w:t>to</w:t>
      </w:r>
      <w:r w:rsidR="001834D5" w:rsidRPr="00B57921">
        <w:rPr>
          <w:color w:val="auto"/>
        </w:rPr>
        <w:t xml:space="preserve"> </w:t>
      </w:r>
      <w:r w:rsidR="00446DF1" w:rsidRPr="00B57921">
        <w:rPr>
          <w:color w:val="auto"/>
        </w:rPr>
        <w:t>administer</w:t>
      </w:r>
      <w:r w:rsidR="001834D5" w:rsidRPr="00B57921">
        <w:rPr>
          <w:color w:val="auto"/>
        </w:rPr>
        <w:t xml:space="preserve"> </w:t>
      </w:r>
      <w:r w:rsidR="00446DF1" w:rsidRPr="00B57921">
        <w:rPr>
          <w:color w:val="auto"/>
        </w:rPr>
        <w:t>H</w:t>
      </w:r>
      <w:r w:rsidR="00D464FC" w:rsidRPr="00B57921">
        <w:rPr>
          <w:color w:val="auto"/>
        </w:rPr>
        <w:t>AE</w:t>
      </w:r>
      <w:r w:rsidR="001834D5" w:rsidRPr="00B57921">
        <w:rPr>
          <w:color w:val="auto"/>
        </w:rPr>
        <w:t xml:space="preserve"> </w:t>
      </w:r>
      <w:r w:rsidR="00446DF1" w:rsidRPr="00B57921">
        <w:rPr>
          <w:color w:val="auto"/>
        </w:rPr>
        <w:t>training</w:t>
      </w:r>
      <w:r w:rsidR="001834D5" w:rsidRPr="00B57921">
        <w:rPr>
          <w:color w:val="auto"/>
        </w:rPr>
        <w:t xml:space="preserve"> </w:t>
      </w:r>
      <w:r w:rsidR="00446DF1" w:rsidRPr="00B57921">
        <w:rPr>
          <w:color w:val="auto"/>
        </w:rPr>
        <w:t>sessions</w:t>
      </w:r>
      <w:r w:rsidR="001834D5" w:rsidRPr="00B57921">
        <w:rPr>
          <w:color w:val="auto"/>
        </w:rPr>
        <w:t xml:space="preserve"> </w:t>
      </w:r>
      <w:r w:rsidR="00446DF1" w:rsidRPr="00B57921">
        <w:rPr>
          <w:color w:val="auto"/>
        </w:rPr>
        <w:t>in</w:t>
      </w:r>
      <w:r w:rsidR="001834D5" w:rsidRPr="00B57921">
        <w:rPr>
          <w:color w:val="auto"/>
        </w:rPr>
        <w:t xml:space="preserve"> </w:t>
      </w:r>
      <w:r w:rsidR="00446DF1">
        <w:t>the</w:t>
      </w:r>
      <w:r w:rsidR="001834D5">
        <w:t xml:space="preserve"> </w:t>
      </w:r>
      <w:r w:rsidR="00446DF1">
        <w:t>NHHI</w:t>
      </w:r>
      <w:r w:rsidR="001834D5">
        <w:t xml:space="preserve"> </w:t>
      </w:r>
      <w:r w:rsidR="00446DF1">
        <w:t>LMS</w:t>
      </w:r>
    </w:p>
    <w:p w14:paraId="03F2309C" w14:textId="053A0914" w:rsidR="00446DF1" w:rsidRDefault="009623F0" w:rsidP="00A323A0">
      <w:pPr>
        <w:pStyle w:val="Bulletlist"/>
        <w:numPr>
          <w:ilvl w:val="0"/>
          <w:numId w:val="150"/>
        </w:numPr>
      </w:pPr>
      <w:r>
        <w:t>h</w:t>
      </w:r>
      <w:r w:rsidR="00446DF1">
        <w:t>ow</w:t>
      </w:r>
      <w:r w:rsidR="001834D5">
        <w:t xml:space="preserve"> </w:t>
      </w:r>
      <w:r w:rsidR="00446DF1">
        <w:t>to</w:t>
      </w:r>
      <w:r w:rsidR="001834D5">
        <w:t xml:space="preserve"> </w:t>
      </w:r>
      <w:r w:rsidR="00446DF1">
        <w:t>prepare</w:t>
      </w:r>
      <w:r w:rsidR="001834D5">
        <w:t xml:space="preserve"> </w:t>
      </w:r>
      <w:r w:rsidR="00446DF1">
        <w:t>for</w:t>
      </w:r>
      <w:r w:rsidR="001834D5">
        <w:t xml:space="preserve"> </w:t>
      </w:r>
      <w:r w:rsidR="00446DF1">
        <w:t>training</w:t>
      </w:r>
      <w:r w:rsidR="001834D5">
        <w:t xml:space="preserve"> </w:t>
      </w:r>
      <w:r w:rsidR="00446DF1">
        <w:t>sessions</w:t>
      </w:r>
    </w:p>
    <w:p w14:paraId="7D3F7CF3" w14:textId="50DE2395" w:rsidR="00446DF1" w:rsidRDefault="009623F0" w:rsidP="00A323A0">
      <w:pPr>
        <w:pStyle w:val="Bulletlist"/>
        <w:numPr>
          <w:ilvl w:val="0"/>
          <w:numId w:val="150"/>
        </w:numPr>
      </w:pPr>
      <w:r>
        <w:t>r</w:t>
      </w:r>
      <w:r w:rsidR="00446DF1">
        <w:t>esources</w:t>
      </w:r>
      <w:r w:rsidR="001834D5">
        <w:t xml:space="preserve"> </w:t>
      </w:r>
      <w:r w:rsidR="00446DF1">
        <w:t>to</w:t>
      </w:r>
      <w:r w:rsidR="001834D5">
        <w:t xml:space="preserve"> </w:t>
      </w:r>
      <w:r w:rsidR="00446DF1">
        <w:t>support</w:t>
      </w:r>
      <w:r w:rsidR="001834D5">
        <w:t xml:space="preserve"> </w:t>
      </w:r>
      <w:r w:rsidR="00446DF1">
        <w:t>training</w:t>
      </w:r>
      <w:r w:rsidR="001834D5">
        <w:t xml:space="preserve"> </w:t>
      </w:r>
      <w:r w:rsidR="00446DF1">
        <w:t>sessions</w:t>
      </w:r>
    </w:p>
    <w:p w14:paraId="07A983E5" w14:textId="54FDBB03" w:rsidR="00446DF1" w:rsidRDefault="009623F0" w:rsidP="00A323A0">
      <w:pPr>
        <w:pStyle w:val="Bulletlist"/>
        <w:numPr>
          <w:ilvl w:val="0"/>
          <w:numId w:val="150"/>
        </w:numPr>
      </w:pPr>
      <w:r>
        <w:t>a</w:t>
      </w:r>
      <w:r w:rsidR="00446DF1">
        <w:t>dditional</w:t>
      </w:r>
      <w:r w:rsidR="001834D5">
        <w:t xml:space="preserve"> </w:t>
      </w:r>
      <w:r w:rsidR="00446DF1">
        <w:t>information</w:t>
      </w:r>
      <w:r w:rsidR="001834D5">
        <w:t xml:space="preserve"> </w:t>
      </w:r>
      <w:r w:rsidR="00446DF1">
        <w:t>such</w:t>
      </w:r>
      <w:r w:rsidR="001834D5">
        <w:t xml:space="preserve"> </w:t>
      </w:r>
      <w:r w:rsidR="00446DF1">
        <w:t>as</w:t>
      </w:r>
      <w:r w:rsidR="001834D5">
        <w:t xml:space="preserve"> </w:t>
      </w:r>
      <w:r w:rsidR="00446DF1">
        <w:t>discussion</w:t>
      </w:r>
      <w:r w:rsidR="001834D5">
        <w:t xml:space="preserve"> </w:t>
      </w:r>
      <w:r w:rsidR="00446DF1">
        <w:t>points</w:t>
      </w:r>
      <w:r w:rsidR="001834D5">
        <w:t xml:space="preserve"> </w:t>
      </w:r>
      <w:r w:rsidR="00446DF1">
        <w:t>and</w:t>
      </w:r>
      <w:r w:rsidR="001834D5">
        <w:t xml:space="preserve"> </w:t>
      </w:r>
      <w:r w:rsidR="00446DF1">
        <w:t>workshop</w:t>
      </w:r>
      <w:r w:rsidR="001834D5">
        <w:t xml:space="preserve"> </w:t>
      </w:r>
      <w:r w:rsidR="00446DF1">
        <w:t>ideas</w:t>
      </w:r>
      <w:r w:rsidR="001834D5">
        <w:t xml:space="preserve"> </w:t>
      </w:r>
      <w:r w:rsidR="00446DF1">
        <w:t>to</w:t>
      </w:r>
      <w:r w:rsidR="001834D5">
        <w:t xml:space="preserve"> </w:t>
      </w:r>
      <w:r w:rsidR="00446DF1">
        <w:t>support</w:t>
      </w:r>
      <w:r w:rsidR="001834D5">
        <w:t xml:space="preserve"> </w:t>
      </w:r>
      <w:r w:rsidR="00446DF1">
        <w:t>H</w:t>
      </w:r>
      <w:r w:rsidR="00D464FC">
        <w:t>AEs to</w:t>
      </w:r>
      <w:r w:rsidR="001834D5">
        <w:t xml:space="preserve"> </w:t>
      </w:r>
      <w:r w:rsidR="00446DF1">
        <w:t>deliver</w:t>
      </w:r>
      <w:r w:rsidR="001834D5">
        <w:t xml:space="preserve"> </w:t>
      </w:r>
      <w:r w:rsidR="00446DF1">
        <w:t>the</w:t>
      </w:r>
      <w:r w:rsidR="001834D5">
        <w:t xml:space="preserve"> </w:t>
      </w:r>
      <w:r w:rsidR="00446DF1">
        <w:t>content</w:t>
      </w:r>
      <w:r w:rsidR="001834D5">
        <w:t xml:space="preserve"> </w:t>
      </w:r>
      <w:r w:rsidR="00446DF1">
        <w:t>of</w:t>
      </w:r>
      <w:r w:rsidR="001834D5">
        <w:t xml:space="preserve"> </w:t>
      </w:r>
      <w:r w:rsidR="00446DF1">
        <w:t>each</w:t>
      </w:r>
      <w:r w:rsidR="001834D5">
        <w:t xml:space="preserve"> </w:t>
      </w:r>
      <w:r w:rsidR="00446DF1">
        <w:t>slide</w:t>
      </w:r>
      <w:r w:rsidR="001834D5">
        <w:t xml:space="preserve"> </w:t>
      </w:r>
      <w:r w:rsidR="00446DF1">
        <w:t>in</w:t>
      </w:r>
      <w:r w:rsidR="001834D5">
        <w:t xml:space="preserve"> </w:t>
      </w:r>
      <w:r w:rsidR="00446DF1">
        <w:t>the</w:t>
      </w:r>
      <w:r w:rsidR="001834D5">
        <w:t xml:space="preserve"> </w:t>
      </w:r>
      <w:r w:rsidR="00446DF1">
        <w:t>presentation</w:t>
      </w:r>
    </w:p>
    <w:p w14:paraId="0D35A75C" w14:textId="7766EB6A" w:rsidR="00446DF1" w:rsidRDefault="009623F0" w:rsidP="00A323A0">
      <w:pPr>
        <w:pStyle w:val="Bulletlist"/>
        <w:numPr>
          <w:ilvl w:val="0"/>
          <w:numId w:val="150"/>
        </w:numPr>
      </w:pPr>
      <w:r>
        <w:t>i</w:t>
      </w:r>
      <w:r w:rsidR="00446DF1">
        <w:t>nformation</w:t>
      </w:r>
      <w:r w:rsidR="001834D5">
        <w:t xml:space="preserve"> </w:t>
      </w:r>
      <w:r w:rsidR="00446DF1">
        <w:t>on</w:t>
      </w:r>
      <w:r w:rsidR="001834D5">
        <w:t xml:space="preserve"> </w:t>
      </w:r>
      <w:r w:rsidR="00446DF1">
        <w:t>how</w:t>
      </w:r>
      <w:r w:rsidR="001834D5">
        <w:t xml:space="preserve"> </w:t>
      </w:r>
      <w:r w:rsidR="00446DF1">
        <w:t>to</w:t>
      </w:r>
      <w:r w:rsidR="001834D5">
        <w:t xml:space="preserve"> </w:t>
      </w:r>
      <w:r w:rsidR="00446DF1">
        <w:t>mark</w:t>
      </w:r>
      <w:r w:rsidR="001834D5">
        <w:t xml:space="preserve"> </w:t>
      </w:r>
      <w:r w:rsidR="00446DF1">
        <w:t>scenario-based</w:t>
      </w:r>
      <w:r w:rsidR="001834D5">
        <w:t xml:space="preserve"> </w:t>
      </w:r>
      <w:r w:rsidR="00446DF1">
        <w:t>assessments</w:t>
      </w:r>
      <w:r w:rsidR="001834D5">
        <w:t xml:space="preserve"> </w:t>
      </w:r>
      <w:r w:rsidR="00446DF1">
        <w:t>in</w:t>
      </w:r>
      <w:r w:rsidR="001834D5">
        <w:t xml:space="preserve"> </w:t>
      </w:r>
      <w:r w:rsidR="00446DF1">
        <w:t>the</w:t>
      </w:r>
      <w:r w:rsidR="001834D5">
        <w:t xml:space="preserve"> </w:t>
      </w:r>
      <w:r w:rsidR="00446DF1">
        <w:t>NHHI</w:t>
      </w:r>
      <w:r w:rsidR="001834D5">
        <w:t xml:space="preserve"> </w:t>
      </w:r>
      <w:r w:rsidR="00446DF1">
        <w:t>LMS</w:t>
      </w:r>
      <w:r w:rsidR="00A323A0">
        <w:t>.</w:t>
      </w:r>
    </w:p>
    <w:p w14:paraId="77568C13" w14:textId="0AE58BBB" w:rsidR="00446DF1" w:rsidRPr="00AD0F89" w:rsidRDefault="00446DF1" w:rsidP="00E373A4">
      <w:pPr>
        <w:pStyle w:val="Heading3"/>
      </w:pPr>
      <w:r w:rsidRPr="00AD0F89">
        <w:t>Hand</w:t>
      </w:r>
      <w:r w:rsidR="001834D5">
        <w:t xml:space="preserve"> </w:t>
      </w:r>
      <w:r w:rsidRPr="00AD0F89">
        <w:t>Hygiene</w:t>
      </w:r>
      <w:r w:rsidR="001834D5">
        <w:t xml:space="preserve"> </w:t>
      </w:r>
      <w:r w:rsidRPr="00AD0F89">
        <w:t>Auditor</w:t>
      </w:r>
      <w:r w:rsidR="001834D5">
        <w:t xml:space="preserve"> </w:t>
      </w:r>
      <w:r w:rsidRPr="00AD0F89">
        <w:t>Educator</w:t>
      </w:r>
      <w:r w:rsidR="001834D5">
        <w:t xml:space="preserve"> </w:t>
      </w:r>
      <w:r w:rsidRPr="00AD0F89">
        <w:t>training</w:t>
      </w:r>
      <w:r w:rsidR="001834D5">
        <w:t xml:space="preserve"> </w:t>
      </w:r>
      <w:r w:rsidRPr="00AD0F89">
        <w:t>pathway</w:t>
      </w:r>
    </w:p>
    <w:p w14:paraId="22D3621F" w14:textId="4C7539F7" w:rsidR="00AA1810" w:rsidRDefault="00D464FC" w:rsidP="00AA1810">
      <w:r w:rsidRPr="00983C1F">
        <w:t>The</w:t>
      </w:r>
      <w:r>
        <w:t xml:space="preserve"> </w:t>
      </w:r>
      <w:r w:rsidRPr="00983C1F">
        <w:t>new</w:t>
      </w:r>
      <w:r>
        <w:t xml:space="preserve"> </w:t>
      </w:r>
      <w:r w:rsidRPr="00983C1F">
        <w:t>Hand</w:t>
      </w:r>
      <w:r>
        <w:t xml:space="preserve"> </w:t>
      </w:r>
      <w:r w:rsidRPr="00983C1F">
        <w:t>Hygiene</w:t>
      </w:r>
      <w:r>
        <w:t xml:space="preserve"> </w:t>
      </w:r>
      <w:r w:rsidRPr="00983C1F">
        <w:t>Auditor</w:t>
      </w:r>
      <w:r>
        <w:t xml:space="preserve"> </w:t>
      </w:r>
      <w:r w:rsidRPr="00983C1F">
        <w:t>Educator</w:t>
      </w:r>
      <w:r>
        <w:t xml:space="preserve"> </w:t>
      </w:r>
      <w:r w:rsidRPr="00983C1F">
        <w:t>training</w:t>
      </w:r>
      <w:r>
        <w:t xml:space="preserve"> </w:t>
      </w:r>
      <w:r w:rsidRPr="00983C1F">
        <w:t>pathway</w:t>
      </w:r>
      <w:r>
        <w:t xml:space="preserve"> </w:t>
      </w:r>
      <w:r w:rsidRPr="00983C1F">
        <w:t>is</w:t>
      </w:r>
      <w:r>
        <w:t xml:space="preserve"> </w:t>
      </w:r>
      <w:r w:rsidRPr="00983C1F">
        <w:t>for</w:t>
      </w:r>
      <w:r>
        <w:t xml:space="preserve"> HAs </w:t>
      </w:r>
      <w:r w:rsidRPr="00983C1F">
        <w:t>who</w:t>
      </w:r>
      <w:r>
        <w:t xml:space="preserve"> </w:t>
      </w:r>
      <w:r w:rsidRPr="00983C1F">
        <w:t>wish</w:t>
      </w:r>
      <w:r>
        <w:t xml:space="preserve"> </w:t>
      </w:r>
      <w:r w:rsidRPr="00983C1F">
        <w:t>to</w:t>
      </w:r>
      <w:r>
        <w:t xml:space="preserve"> </w:t>
      </w:r>
      <w:r w:rsidRPr="00983C1F">
        <w:t>become</w:t>
      </w:r>
      <w:r>
        <w:t xml:space="preserve"> </w:t>
      </w:r>
      <w:r w:rsidRPr="00983C1F">
        <w:t>H</w:t>
      </w:r>
      <w:r>
        <w:t>AEs</w:t>
      </w:r>
      <w:r w:rsidRPr="00983C1F">
        <w:t>.</w:t>
      </w:r>
      <w:r>
        <w:t xml:space="preserve"> </w:t>
      </w:r>
      <w:r w:rsidR="00AA1810">
        <w:t xml:space="preserve">The training pathway </w:t>
      </w:r>
      <w:r>
        <w:t xml:space="preserve">consists of </w:t>
      </w:r>
      <w:r w:rsidR="00AA1810">
        <w:t xml:space="preserve">several steps designed to equip </w:t>
      </w:r>
      <w:r>
        <w:t xml:space="preserve">them </w:t>
      </w:r>
      <w:r w:rsidR="00AA1810">
        <w:t xml:space="preserve">with the </w:t>
      </w:r>
      <w:r>
        <w:t xml:space="preserve">necessary </w:t>
      </w:r>
      <w:r w:rsidR="00AA1810">
        <w:t>skills</w:t>
      </w:r>
      <w:r>
        <w:t xml:space="preserve"> </w:t>
      </w:r>
      <w:r w:rsidR="00AA1810">
        <w:t xml:space="preserve">to train others to audit </w:t>
      </w:r>
      <w:r>
        <w:t xml:space="preserve">or </w:t>
      </w:r>
      <w:r w:rsidR="00AA1810">
        <w:t xml:space="preserve">to become </w:t>
      </w:r>
      <w:r w:rsidR="00A123CF">
        <w:t>HAEs.</w:t>
      </w:r>
    </w:p>
    <w:p w14:paraId="7171DBAF" w14:textId="4DACAD70" w:rsidR="00612C30" w:rsidRDefault="00612C30" w:rsidP="00053D0D">
      <w:r>
        <w:t>For</w:t>
      </w:r>
      <w:r w:rsidR="001834D5">
        <w:t xml:space="preserve"> </w:t>
      </w:r>
      <w:r>
        <w:t>more</w:t>
      </w:r>
      <w:r w:rsidR="001834D5">
        <w:t xml:space="preserve"> </w:t>
      </w:r>
      <w:r>
        <w:t>information</w:t>
      </w:r>
      <w:r w:rsidR="001834D5">
        <w:t xml:space="preserve"> </w:t>
      </w:r>
      <w:r>
        <w:t>on</w:t>
      </w:r>
      <w:r w:rsidR="001834D5">
        <w:t xml:space="preserve"> </w:t>
      </w:r>
      <w:r>
        <w:t>the</w:t>
      </w:r>
      <w:r w:rsidR="001834D5">
        <w:t xml:space="preserve"> </w:t>
      </w:r>
      <w:r>
        <w:t>Hand</w:t>
      </w:r>
      <w:r w:rsidR="001834D5">
        <w:t xml:space="preserve"> </w:t>
      </w:r>
      <w:r>
        <w:t>Hygiene</w:t>
      </w:r>
      <w:r w:rsidR="001834D5">
        <w:t xml:space="preserve"> </w:t>
      </w:r>
      <w:r>
        <w:t>Auditor</w:t>
      </w:r>
      <w:r w:rsidR="001834D5">
        <w:t xml:space="preserve"> </w:t>
      </w:r>
      <w:r>
        <w:t>Educator</w:t>
      </w:r>
      <w:r w:rsidR="001834D5">
        <w:t xml:space="preserve"> </w:t>
      </w:r>
      <w:r>
        <w:t>Training,</w:t>
      </w:r>
      <w:r w:rsidR="001834D5">
        <w:t xml:space="preserve"> </w:t>
      </w:r>
      <w:r>
        <w:t>please</w:t>
      </w:r>
      <w:r w:rsidR="001834D5">
        <w:t xml:space="preserve"> </w:t>
      </w:r>
      <w:r>
        <w:t>visit</w:t>
      </w:r>
      <w:r w:rsidR="001834D5">
        <w:t xml:space="preserve"> </w:t>
      </w:r>
      <w:bookmarkStart w:id="90" w:name="_Hlk136417944"/>
      <w:r w:rsidRPr="00B57921">
        <w:rPr>
          <w:color w:val="1178A0"/>
        </w:rPr>
        <w:fldChar w:fldCharType="begin"/>
      </w:r>
      <w:r w:rsidR="00B57921" w:rsidRPr="00B57921">
        <w:rPr>
          <w:color w:val="1178A0"/>
        </w:rPr>
        <w:instrText>HYPERLINK "https://www.safetyandquality.gov.au/our-work/infection-prevention-and-control/national-hand-hygiene-initiative/auditor-training-and-validation-nhhi/hand-hygiene-auditor-educator-training"</w:instrText>
      </w:r>
      <w:r w:rsidRPr="00B57921">
        <w:rPr>
          <w:color w:val="1178A0"/>
        </w:rPr>
      </w:r>
      <w:r w:rsidRPr="00B57921">
        <w:rPr>
          <w:color w:val="1178A0"/>
        </w:rPr>
        <w:fldChar w:fldCharType="separate"/>
      </w:r>
      <w:r w:rsidR="00AA1810" w:rsidRPr="00B57921">
        <w:rPr>
          <w:rStyle w:val="Hyperlink"/>
          <w:color w:val="1178A0"/>
        </w:rPr>
        <w:t>Hand Hygiene Auditor Educator Training</w:t>
      </w:r>
      <w:r w:rsidRPr="00B57921">
        <w:rPr>
          <w:color w:val="1178A0"/>
        </w:rPr>
        <w:fldChar w:fldCharType="end"/>
      </w:r>
      <w:bookmarkEnd w:id="90"/>
      <w:r w:rsidR="00AA1810">
        <w:rPr>
          <w:rStyle w:val="FootnoteReference"/>
        </w:rPr>
        <w:footnoteReference w:id="25"/>
      </w:r>
      <w:r w:rsidR="001834D5">
        <w:t xml:space="preserve"> </w:t>
      </w:r>
      <w:r>
        <w:t>and</w:t>
      </w:r>
      <w:r w:rsidR="001834D5">
        <w:t xml:space="preserve"> </w:t>
      </w:r>
      <w:hyperlink r:id="rId41" w:history="1">
        <w:r w:rsidR="000606CB" w:rsidRPr="00B57921">
          <w:rPr>
            <w:rStyle w:val="Hyperlink"/>
            <w:color w:val="1178A0"/>
          </w:rPr>
          <w:t>Hand Hygiene Auditor Educator Training User Guide</w:t>
        </w:r>
      </w:hyperlink>
      <w:r>
        <w:t>.</w:t>
      </w:r>
      <w:r w:rsidR="00D464FC">
        <w:rPr>
          <w:rStyle w:val="FootnoteReference"/>
        </w:rPr>
        <w:footnoteReference w:id="26"/>
      </w:r>
    </w:p>
    <w:p w14:paraId="6B65007C" w14:textId="6287CCC3" w:rsidR="00446DF1" w:rsidRPr="00AD0F89" w:rsidRDefault="00446DF1" w:rsidP="00E373A4">
      <w:pPr>
        <w:pStyle w:val="Heading3"/>
      </w:pPr>
      <w:r w:rsidRPr="00AD0F89">
        <w:t>Revalidation</w:t>
      </w:r>
      <w:r w:rsidR="001834D5">
        <w:t xml:space="preserve"> </w:t>
      </w:r>
      <w:r w:rsidRPr="00AD0F89">
        <w:t>requirements</w:t>
      </w:r>
    </w:p>
    <w:p w14:paraId="70C41DA3" w14:textId="400B6BC1" w:rsidR="000606CB" w:rsidRDefault="000606CB" w:rsidP="00053D0D">
      <w:r>
        <w:t xml:space="preserve">All Hand Hygiene Auditor Educators must revalidate their credentials annually to retain their validated status as both Hand Hygiene Auditors and Auditor Educators. Information about this process can be found at </w:t>
      </w:r>
      <w:bookmarkStart w:id="91" w:name="_Hlk139284187"/>
      <w:r w:rsidRPr="00B57921">
        <w:fldChar w:fldCharType="begin"/>
      </w:r>
      <w:r w:rsidR="00B57921" w:rsidRPr="00B57921">
        <w:rPr>
          <w:color w:val="1178A0"/>
        </w:rPr>
        <w:instrText>HYPERLINK "https://www.safetyandquality.gov.au/our-work/infection-prevention-and-control/national-hand-hygiene-initiative/auditor-training-and-validation-nhhi/revalidation-requirements-hand-hygiene-auditors-and-hand-hygiene-auditor-educators-nhhi"</w:instrText>
      </w:r>
      <w:r w:rsidRPr="00B57921">
        <w:fldChar w:fldCharType="separate"/>
      </w:r>
      <w:r w:rsidRPr="00B57921">
        <w:rPr>
          <w:rStyle w:val="Hyperlink"/>
          <w:color w:val="1178A0"/>
        </w:rPr>
        <w:t>Revalidation requirements for Hand Hygiene Auditors and</w:t>
      </w:r>
      <w:r w:rsidR="00504046" w:rsidRPr="00B57921">
        <w:rPr>
          <w:rStyle w:val="Hyperlink"/>
          <w:color w:val="1178A0"/>
        </w:rPr>
        <w:t xml:space="preserve"> Hand Hygiene</w:t>
      </w:r>
      <w:r w:rsidRPr="00B57921">
        <w:rPr>
          <w:rStyle w:val="Hyperlink"/>
          <w:color w:val="1178A0"/>
        </w:rPr>
        <w:t xml:space="preserve"> Auditor Educators</w:t>
      </w:r>
      <w:r w:rsidRPr="00B57921">
        <w:rPr>
          <w:rStyle w:val="Hyperlink"/>
          <w:color w:val="1178A0"/>
        </w:rPr>
        <w:fldChar w:fldCharType="end"/>
      </w:r>
      <w:bookmarkEnd w:id="91"/>
      <w:r w:rsidRPr="000606CB">
        <w:t>.</w:t>
      </w:r>
    </w:p>
    <w:p w14:paraId="1236F341" w14:textId="3B4D2362" w:rsidR="005C1E03" w:rsidRPr="007E5D7C" w:rsidRDefault="000606CB" w:rsidP="00053D0D">
      <w:pPr>
        <w:rPr>
          <w:rFonts w:cs="Arial"/>
          <w:b/>
          <w:bCs/>
        </w:rPr>
      </w:pPr>
      <w:r>
        <w:t xml:space="preserve">It also provides information on the training pathway where validation has lapsed, and the </w:t>
      </w:r>
      <w:r w:rsidR="00937411">
        <w:t>validation</w:t>
      </w:r>
      <w:r w:rsidR="001834D5">
        <w:t xml:space="preserve"> </w:t>
      </w:r>
      <w:r w:rsidR="00937411">
        <w:t>requirements</w:t>
      </w:r>
      <w:r w:rsidR="001834D5">
        <w:t xml:space="preserve"> </w:t>
      </w:r>
      <w:r w:rsidR="00937411">
        <w:t>for</w:t>
      </w:r>
      <w:r>
        <w:t xml:space="preserve"> existing</w:t>
      </w:r>
      <w:r w:rsidR="001834D5">
        <w:t xml:space="preserve"> </w:t>
      </w:r>
      <w:r w:rsidR="00937411">
        <w:t>Gold</w:t>
      </w:r>
      <w:r w:rsidR="001834D5">
        <w:t xml:space="preserve"> </w:t>
      </w:r>
      <w:r w:rsidR="00937411">
        <w:t>Standard</w:t>
      </w:r>
      <w:r w:rsidR="001834D5">
        <w:t xml:space="preserve"> </w:t>
      </w:r>
      <w:r w:rsidR="00937411">
        <w:t>Auditors</w:t>
      </w:r>
      <w:r w:rsidR="005C1E03">
        <w:t>.</w:t>
      </w:r>
    </w:p>
    <w:p w14:paraId="1448CF15" w14:textId="1E6B2F66" w:rsidR="00446DF1" w:rsidRPr="008750EF" w:rsidRDefault="00446DF1" w:rsidP="001577A5">
      <w:pPr>
        <w:pStyle w:val="Heading3"/>
      </w:pPr>
      <w:r w:rsidRPr="008750EF">
        <w:t>National</w:t>
      </w:r>
      <w:r w:rsidR="001834D5">
        <w:t xml:space="preserve"> </w:t>
      </w:r>
      <w:r w:rsidRPr="008750EF">
        <w:t>training</w:t>
      </w:r>
      <w:r w:rsidR="001834D5">
        <w:t xml:space="preserve"> </w:t>
      </w:r>
      <w:r w:rsidRPr="008750EF">
        <w:t>roster</w:t>
      </w:r>
      <w:r w:rsidR="001834D5">
        <w:t xml:space="preserve"> </w:t>
      </w:r>
      <w:r w:rsidRPr="008750EF">
        <w:t>of</w:t>
      </w:r>
      <w:r w:rsidR="001834D5">
        <w:t xml:space="preserve"> </w:t>
      </w:r>
      <w:r w:rsidRPr="008750EF">
        <w:t>Hand</w:t>
      </w:r>
      <w:r w:rsidR="001834D5">
        <w:t xml:space="preserve"> </w:t>
      </w:r>
      <w:r w:rsidRPr="008750EF">
        <w:t>Hygiene</w:t>
      </w:r>
      <w:r w:rsidR="001834D5">
        <w:t xml:space="preserve"> </w:t>
      </w:r>
      <w:r w:rsidRPr="008750EF">
        <w:t>Auditor</w:t>
      </w:r>
      <w:r w:rsidR="001834D5">
        <w:t xml:space="preserve"> </w:t>
      </w:r>
      <w:r w:rsidRPr="008750EF">
        <w:t>Educators</w:t>
      </w:r>
    </w:p>
    <w:p w14:paraId="320ED367" w14:textId="30599FD7" w:rsidR="009871F8" w:rsidRDefault="00DA6C5E" w:rsidP="00053D0D">
      <w:r>
        <w:t>The</w:t>
      </w:r>
      <w:r w:rsidR="001834D5">
        <w:t xml:space="preserve"> </w:t>
      </w:r>
      <w:r w:rsidR="00446DF1" w:rsidRPr="000E3DE7">
        <w:t>national</w:t>
      </w:r>
      <w:r w:rsidR="001834D5">
        <w:t xml:space="preserve"> </w:t>
      </w:r>
      <w:r w:rsidR="00446DF1" w:rsidRPr="000E3DE7">
        <w:t>training</w:t>
      </w:r>
      <w:r w:rsidR="001834D5">
        <w:t xml:space="preserve"> </w:t>
      </w:r>
      <w:r w:rsidR="00446DF1" w:rsidRPr="000E3DE7">
        <w:t>roster</w:t>
      </w:r>
      <w:r w:rsidR="00EB2D95">
        <w:t xml:space="preserve"> </w:t>
      </w:r>
      <w:r w:rsidR="00446DF1" w:rsidRPr="000E3DE7">
        <w:t>of</w:t>
      </w:r>
      <w:r w:rsidR="001834D5">
        <w:t xml:space="preserve"> </w:t>
      </w:r>
      <w:r w:rsidR="00446DF1" w:rsidRPr="000E3DE7">
        <w:t>Hand</w:t>
      </w:r>
      <w:r w:rsidR="001834D5">
        <w:t xml:space="preserve"> </w:t>
      </w:r>
      <w:r w:rsidR="00446DF1" w:rsidRPr="000E3DE7">
        <w:t>Hygiene</w:t>
      </w:r>
      <w:r w:rsidR="001834D5">
        <w:t xml:space="preserve"> </w:t>
      </w:r>
      <w:r w:rsidR="00446DF1" w:rsidRPr="000E3DE7">
        <w:t>Auditor</w:t>
      </w:r>
      <w:r w:rsidR="001834D5">
        <w:t xml:space="preserve"> </w:t>
      </w:r>
      <w:r w:rsidR="00446DF1" w:rsidRPr="000E3DE7">
        <w:t>Educators</w:t>
      </w:r>
      <w:r w:rsidR="001834D5">
        <w:t xml:space="preserve"> </w:t>
      </w:r>
      <w:r w:rsidR="00446DF1" w:rsidRPr="000E3DE7">
        <w:t>was</w:t>
      </w:r>
      <w:r w:rsidR="001834D5">
        <w:t xml:space="preserve"> </w:t>
      </w:r>
      <w:r w:rsidR="00446DF1" w:rsidRPr="000E3DE7">
        <w:t>established</w:t>
      </w:r>
      <w:r w:rsidR="001834D5">
        <w:t xml:space="preserve"> </w:t>
      </w:r>
      <w:r w:rsidR="00446DF1" w:rsidRPr="000E3DE7">
        <w:t>in</w:t>
      </w:r>
      <w:r w:rsidR="001834D5">
        <w:t xml:space="preserve"> </w:t>
      </w:r>
      <w:r w:rsidR="00446DF1" w:rsidRPr="000E3DE7">
        <w:t>the</w:t>
      </w:r>
      <w:r w:rsidR="001834D5">
        <w:t xml:space="preserve"> </w:t>
      </w:r>
      <w:r w:rsidR="00446DF1" w:rsidRPr="000E3DE7">
        <w:t>NHHI</w:t>
      </w:r>
      <w:r w:rsidR="001834D5">
        <w:t xml:space="preserve"> </w:t>
      </w:r>
      <w:r w:rsidR="00446DF1" w:rsidRPr="000E3DE7">
        <w:t>LMS</w:t>
      </w:r>
      <w:r w:rsidR="001834D5">
        <w:t xml:space="preserve"> </w:t>
      </w:r>
      <w:r w:rsidR="00446DF1" w:rsidRPr="000E3DE7">
        <w:t>in</w:t>
      </w:r>
      <w:r w:rsidR="001834D5">
        <w:t xml:space="preserve"> </w:t>
      </w:r>
      <w:r w:rsidR="00E952FF">
        <w:t>June</w:t>
      </w:r>
      <w:r w:rsidR="001834D5">
        <w:t xml:space="preserve"> </w:t>
      </w:r>
      <w:r w:rsidR="00446DF1" w:rsidRPr="000E3DE7">
        <w:t>2023.</w:t>
      </w:r>
    </w:p>
    <w:p w14:paraId="57C19B45" w14:textId="0681F7C6" w:rsidR="00446DF1" w:rsidRPr="000E3DE7" w:rsidRDefault="00CF1923" w:rsidP="00053D0D">
      <w:r>
        <w:lastRenderedPageBreak/>
        <w:t>HAEs</w:t>
      </w:r>
      <w:r w:rsidR="001834D5">
        <w:t xml:space="preserve"> </w:t>
      </w:r>
      <w:r w:rsidR="00446DF1" w:rsidRPr="000E3DE7">
        <w:t>who</w:t>
      </w:r>
      <w:r w:rsidR="001834D5">
        <w:t xml:space="preserve"> </w:t>
      </w:r>
      <w:r w:rsidR="00446DF1" w:rsidRPr="000E3DE7">
        <w:t>join</w:t>
      </w:r>
      <w:r w:rsidR="001834D5">
        <w:t xml:space="preserve"> </w:t>
      </w:r>
      <w:r w:rsidR="00446DF1" w:rsidRPr="000E3DE7">
        <w:t>the</w:t>
      </w:r>
      <w:r w:rsidR="001834D5">
        <w:t xml:space="preserve"> </w:t>
      </w:r>
      <w:r w:rsidR="00446DF1" w:rsidRPr="000E3DE7">
        <w:t>roster</w:t>
      </w:r>
      <w:r w:rsidR="001834D5">
        <w:t xml:space="preserve"> </w:t>
      </w:r>
      <w:r w:rsidR="00446DF1" w:rsidRPr="000E3DE7">
        <w:t>can</w:t>
      </w:r>
      <w:r w:rsidR="001834D5">
        <w:t xml:space="preserve"> </w:t>
      </w:r>
      <w:r w:rsidR="00446DF1" w:rsidRPr="000E3DE7">
        <w:t>enter</w:t>
      </w:r>
      <w:r w:rsidR="001834D5">
        <w:t xml:space="preserve"> </w:t>
      </w:r>
      <w:r w:rsidR="00446DF1" w:rsidRPr="000E3DE7">
        <w:t>information</w:t>
      </w:r>
      <w:r w:rsidR="001834D5">
        <w:t xml:space="preserve"> </w:t>
      </w:r>
      <w:r w:rsidR="00446DF1" w:rsidRPr="000E3DE7">
        <w:t>about</w:t>
      </w:r>
      <w:r w:rsidR="001834D5">
        <w:t xml:space="preserve"> </w:t>
      </w:r>
      <w:r w:rsidR="00446DF1" w:rsidRPr="000E3DE7">
        <w:t>training</w:t>
      </w:r>
      <w:r w:rsidR="001834D5">
        <w:t xml:space="preserve"> </w:t>
      </w:r>
      <w:r w:rsidR="00446DF1" w:rsidRPr="000E3DE7">
        <w:t>sessions</w:t>
      </w:r>
      <w:r w:rsidR="001834D5">
        <w:t xml:space="preserve"> </w:t>
      </w:r>
      <w:r w:rsidR="00446DF1" w:rsidRPr="000E3DE7">
        <w:t>they</w:t>
      </w:r>
      <w:r w:rsidR="001834D5">
        <w:t xml:space="preserve"> </w:t>
      </w:r>
      <w:r w:rsidR="00446DF1" w:rsidRPr="000E3DE7">
        <w:t>plan</w:t>
      </w:r>
      <w:r w:rsidR="001834D5">
        <w:t xml:space="preserve"> </w:t>
      </w:r>
      <w:r w:rsidR="00446DF1" w:rsidRPr="000E3DE7">
        <w:t>to</w:t>
      </w:r>
      <w:r w:rsidR="001834D5">
        <w:t xml:space="preserve"> </w:t>
      </w:r>
      <w:r w:rsidR="00446DF1" w:rsidRPr="000E3DE7">
        <w:t>deliver</w:t>
      </w:r>
      <w:r w:rsidR="001834D5">
        <w:t xml:space="preserve"> </w:t>
      </w:r>
      <w:r w:rsidR="00446DF1" w:rsidRPr="000E3DE7">
        <w:t>in</w:t>
      </w:r>
      <w:r w:rsidR="001834D5">
        <w:t xml:space="preserve"> </w:t>
      </w:r>
      <w:r w:rsidR="00446DF1" w:rsidRPr="000E3DE7">
        <w:t>the</w:t>
      </w:r>
      <w:r w:rsidR="001834D5">
        <w:t xml:space="preserve"> </w:t>
      </w:r>
      <w:r w:rsidR="00446DF1" w:rsidRPr="000E3DE7">
        <w:t>NHHI</w:t>
      </w:r>
      <w:r w:rsidR="001834D5">
        <w:t xml:space="preserve"> </w:t>
      </w:r>
      <w:r w:rsidR="00446DF1" w:rsidRPr="000E3DE7">
        <w:t>LMS</w:t>
      </w:r>
      <w:r w:rsidR="001834D5">
        <w:t xml:space="preserve"> </w:t>
      </w:r>
      <w:r w:rsidR="00446DF1" w:rsidRPr="000E3DE7">
        <w:t>training</w:t>
      </w:r>
      <w:r w:rsidR="001834D5">
        <w:t xml:space="preserve"> </w:t>
      </w:r>
      <w:r w:rsidR="00446DF1" w:rsidRPr="000E3DE7">
        <w:t>calendar.</w:t>
      </w:r>
      <w:r w:rsidR="001834D5">
        <w:t xml:space="preserve"> </w:t>
      </w:r>
      <w:r w:rsidR="00446DF1" w:rsidRPr="000E3DE7">
        <w:t>Learners</w:t>
      </w:r>
      <w:r w:rsidR="001834D5">
        <w:t xml:space="preserve"> </w:t>
      </w:r>
      <w:r w:rsidR="00446DF1" w:rsidRPr="000E3DE7">
        <w:t>can</w:t>
      </w:r>
      <w:r w:rsidR="001834D5">
        <w:t xml:space="preserve"> </w:t>
      </w:r>
      <w:r w:rsidR="00446DF1" w:rsidRPr="000E3DE7">
        <w:t>book</w:t>
      </w:r>
      <w:r w:rsidR="001834D5">
        <w:t xml:space="preserve"> </w:t>
      </w:r>
      <w:r w:rsidR="00446DF1" w:rsidRPr="000E3DE7">
        <w:t>these</w:t>
      </w:r>
      <w:r w:rsidR="001834D5">
        <w:t xml:space="preserve"> </w:t>
      </w:r>
      <w:r w:rsidR="00446DF1" w:rsidRPr="000E3DE7">
        <w:t>training</w:t>
      </w:r>
      <w:r w:rsidR="001834D5">
        <w:t xml:space="preserve"> </w:t>
      </w:r>
      <w:r w:rsidR="00446DF1" w:rsidRPr="000E3DE7">
        <w:t>sessions</w:t>
      </w:r>
      <w:r w:rsidR="001834D5">
        <w:t xml:space="preserve"> </w:t>
      </w:r>
      <w:r w:rsidR="00446DF1" w:rsidRPr="000E3DE7">
        <w:t>via</w:t>
      </w:r>
      <w:r w:rsidR="001834D5">
        <w:t xml:space="preserve"> </w:t>
      </w:r>
      <w:r w:rsidR="00446DF1" w:rsidRPr="000E3DE7">
        <w:t>the</w:t>
      </w:r>
      <w:r w:rsidR="001834D5">
        <w:t xml:space="preserve"> </w:t>
      </w:r>
      <w:r w:rsidR="00446DF1" w:rsidRPr="000E3DE7">
        <w:t>NHHI</w:t>
      </w:r>
      <w:r w:rsidR="001834D5">
        <w:t xml:space="preserve"> </w:t>
      </w:r>
      <w:r w:rsidR="00446DF1" w:rsidRPr="000E3DE7">
        <w:t>LMS,</w:t>
      </w:r>
      <w:r w:rsidR="001834D5">
        <w:t xml:space="preserve"> </w:t>
      </w:r>
      <w:r w:rsidR="00446DF1" w:rsidRPr="000E3DE7">
        <w:t>regardless</w:t>
      </w:r>
      <w:r w:rsidR="001834D5">
        <w:t xml:space="preserve"> </w:t>
      </w:r>
      <w:r w:rsidR="00446DF1" w:rsidRPr="000E3DE7">
        <w:t>of</w:t>
      </w:r>
      <w:r w:rsidR="001834D5">
        <w:t xml:space="preserve"> </w:t>
      </w:r>
      <w:r w:rsidR="00446DF1" w:rsidRPr="000E3DE7">
        <w:t>their</w:t>
      </w:r>
      <w:r w:rsidR="001834D5">
        <w:t xml:space="preserve"> </w:t>
      </w:r>
      <w:r w:rsidR="00446DF1" w:rsidRPr="000E3DE7">
        <w:t>location</w:t>
      </w:r>
      <w:r w:rsidR="001834D5">
        <w:t xml:space="preserve"> </w:t>
      </w:r>
      <w:r w:rsidR="00446DF1" w:rsidRPr="000E3DE7">
        <w:t>or</w:t>
      </w:r>
      <w:r w:rsidR="001834D5">
        <w:t xml:space="preserve"> </w:t>
      </w:r>
      <w:r w:rsidR="00446DF1" w:rsidRPr="000E3DE7">
        <w:t>the</w:t>
      </w:r>
      <w:r w:rsidR="001834D5">
        <w:t xml:space="preserve"> </w:t>
      </w:r>
      <w:r w:rsidR="00446DF1" w:rsidRPr="000E3DE7">
        <w:t>organisation</w:t>
      </w:r>
      <w:r w:rsidR="001834D5">
        <w:t xml:space="preserve"> </w:t>
      </w:r>
      <w:r w:rsidR="00446DF1" w:rsidRPr="000E3DE7">
        <w:t>that</w:t>
      </w:r>
      <w:r w:rsidR="001834D5">
        <w:t xml:space="preserve"> </w:t>
      </w:r>
      <w:r w:rsidR="00446DF1" w:rsidRPr="000E3DE7">
        <w:t>employs</w:t>
      </w:r>
      <w:r w:rsidR="001834D5">
        <w:t xml:space="preserve"> </w:t>
      </w:r>
      <w:r w:rsidR="00446DF1" w:rsidRPr="000E3DE7">
        <w:t>them.</w:t>
      </w:r>
    </w:p>
    <w:p w14:paraId="3E90290E" w14:textId="4AEC647C" w:rsidR="00EB2D95" w:rsidRDefault="00EB2D95" w:rsidP="00EB2D95">
      <w:r w:rsidRPr="005E19F3">
        <w:t>This</w:t>
      </w:r>
      <w:r>
        <w:t xml:space="preserve"> supports greater access to auditor training, </w:t>
      </w:r>
      <w:r w:rsidRPr="005E19F3">
        <w:t>encourage</w:t>
      </w:r>
      <w:r>
        <w:t xml:space="preserve">s </w:t>
      </w:r>
      <w:r w:rsidRPr="005E19F3">
        <w:t>networking</w:t>
      </w:r>
      <w:r>
        <w:t xml:space="preserve"> </w:t>
      </w:r>
      <w:r w:rsidRPr="005E19F3">
        <w:t>between</w:t>
      </w:r>
      <w:r>
        <w:t xml:space="preserve"> </w:t>
      </w:r>
      <w:r w:rsidRPr="005E19F3">
        <w:t>organisations</w:t>
      </w:r>
      <w:r>
        <w:t xml:space="preserve"> </w:t>
      </w:r>
      <w:r w:rsidRPr="005E19F3">
        <w:t>and</w:t>
      </w:r>
      <w:r>
        <w:t xml:space="preserve"> supports </w:t>
      </w:r>
      <w:r w:rsidRPr="005E19F3">
        <w:t>H</w:t>
      </w:r>
      <w:r w:rsidR="00CF1923">
        <w:t>AEs</w:t>
      </w:r>
      <w:r>
        <w:t xml:space="preserve"> </w:t>
      </w:r>
      <w:r w:rsidRPr="005E19F3">
        <w:t>from</w:t>
      </w:r>
      <w:r>
        <w:t xml:space="preserve"> </w:t>
      </w:r>
      <w:r w:rsidRPr="005E19F3">
        <w:t>small</w:t>
      </w:r>
      <w:r>
        <w:t xml:space="preserve"> </w:t>
      </w:r>
      <w:r w:rsidRPr="005E19F3">
        <w:t>facilities</w:t>
      </w:r>
      <w:r>
        <w:t xml:space="preserve"> </w:t>
      </w:r>
      <w:r w:rsidRPr="005E19F3">
        <w:t>and</w:t>
      </w:r>
      <w:r>
        <w:t xml:space="preserve"> </w:t>
      </w:r>
      <w:r w:rsidRPr="005E19F3">
        <w:t>organisations</w:t>
      </w:r>
      <w:r>
        <w:t xml:space="preserve"> </w:t>
      </w:r>
      <w:r w:rsidRPr="005E19F3">
        <w:t>to</w:t>
      </w:r>
      <w:r>
        <w:t xml:space="preserve"> meet their revalidation requirements and maintain their educator status</w:t>
      </w:r>
      <w:r w:rsidRPr="005E19F3">
        <w:t>.</w:t>
      </w:r>
    </w:p>
    <w:p w14:paraId="396E800E" w14:textId="17FE85CE" w:rsidR="00446DF1" w:rsidRPr="000E3DE7" w:rsidRDefault="00446DF1" w:rsidP="00053D0D">
      <w:r w:rsidRPr="000E3DE7">
        <w:t>Participation</w:t>
      </w:r>
      <w:r w:rsidR="001834D5">
        <w:t xml:space="preserve"> </w:t>
      </w:r>
      <w:r w:rsidRPr="000E3DE7">
        <w:t>in</w:t>
      </w:r>
      <w:r w:rsidR="001834D5">
        <w:t xml:space="preserve"> </w:t>
      </w:r>
      <w:r w:rsidRPr="000E3DE7">
        <w:t>the</w:t>
      </w:r>
      <w:r w:rsidR="001834D5">
        <w:t xml:space="preserve"> </w:t>
      </w:r>
      <w:r w:rsidRPr="000E3DE7">
        <w:t>national</w:t>
      </w:r>
      <w:r w:rsidR="001834D5">
        <w:t xml:space="preserve"> </w:t>
      </w:r>
      <w:r w:rsidRPr="000E3DE7">
        <w:t>roster</w:t>
      </w:r>
      <w:r w:rsidR="001834D5">
        <w:t xml:space="preserve"> </w:t>
      </w:r>
      <w:r w:rsidRPr="000E3DE7">
        <w:t>is</w:t>
      </w:r>
      <w:r w:rsidR="001834D5">
        <w:t xml:space="preserve"> </w:t>
      </w:r>
      <w:r w:rsidR="00937411">
        <w:t>strongly</w:t>
      </w:r>
      <w:r w:rsidR="001834D5">
        <w:t xml:space="preserve"> </w:t>
      </w:r>
      <w:r w:rsidR="00937411">
        <w:t>recommended</w:t>
      </w:r>
      <w:r w:rsidRPr="000E3DE7">
        <w:t>.</w:t>
      </w:r>
      <w:r w:rsidR="001834D5">
        <w:t xml:space="preserve"> </w:t>
      </w:r>
      <w:r w:rsidRPr="000E3DE7">
        <w:t>Region</w:t>
      </w:r>
      <w:r w:rsidR="001834D5">
        <w:t xml:space="preserve"> </w:t>
      </w:r>
      <w:r w:rsidRPr="000E3DE7">
        <w:t>and</w:t>
      </w:r>
      <w:r w:rsidR="001834D5">
        <w:t xml:space="preserve"> </w:t>
      </w:r>
      <w:r w:rsidRPr="000E3DE7">
        <w:t>organisation</w:t>
      </w:r>
      <w:r w:rsidR="001834D5">
        <w:t xml:space="preserve"> </w:t>
      </w:r>
      <w:r w:rsidRPr="000E3DE7">
        <w:t>administrators</w:t>
      </w:r>
      <w:r w:rsidR="001834D5">
        <w:t xml:space="preserve"> </w:t>
      </w:r>
      <w:r w:rsidRPr="000E3DE7">
        <w:t>and</w:t>
      </w:r>
      <w:r w:rsidR="001834D5">
        <w:t xml:space="preserve"> </w:t>
      </w:r>
      <w:r w:rsidRPr="000E3DE7">
        <w:t>H</w:t>
      </w:r>
      <w:r w:rsidR="00CF1923">
        <w:t>AEs</w:t>
      </w:r>
      <w:r w:rsidR="001834D5">
        <w:t xml:space="preserve"> </w:t>
      </w:r>
      <w:r w:rsidRPr="000E3DE7">
        <w:t>can</w:t>
      </w:r>
      <w:r w:rsidR="001834D5">
        <w:t xml:space="preserve"> </w:t>
      </w:r>
      <w:r w:rsidRPr="000E3DE7">
        <w:t>elect</w:t>
      </w:r>
      <w:r w:rsidR="001834D5">
        <w:t xml:space="preserve"> </w:t>
      </w:r>
      <w:r w:rsidRPr="000E3DE7">
        <w:t>to</w:t>
      </w:r>
      <w:r w:rsidR="001834D5">
        <w:t xml:space="preserve"> </w:t>
      </w:r>
      <w:r w:rsidRPr="000E3DE7">
        <w:t>join</w:t>
      </w:r>
      <w:r w:rsidR="001834D5">
        <w:t xml:space="preserve"> </w:t>
      </w:r>
      <w:r w:rsidRPr="000E3DE7">
        <w:t>the</w:t>
      </w:r>
      <w:r w:rsidR="001834D5">
        <w:t xml:space="preserve"> </w:t>
      </w:r>
      <w:r w:rsidRPr="000E3DE7">
        <w:t>national</w:t>
      </w:r>
      <w:r w:rsidR="001834D5">
        <w:t xml:space="preserve"> </w:t>
      </w:r>
      <w:r w:rsidRPr="000E3DE7">
        <w:t>training</w:t>
      </w:r>
      <w:r w:rsidR="001834D5">
        <w:t xml:space="preserve"> </w:t>
      </w:r>
      <w:r w:rsidRPr="000E3DE7">
        <w:t>roster</w:t>
      </w:r>
      <w:r w:rsidR="001834D5">
        <w:t xml:space="preserve"> </w:t>
      </w:r>
      <w:r w:rsidRPr="000E3DE7">
        <w:t>through</w:t>
      </w:r>
      <w:r w:rsidR="001834D5">
        <w:t xml:space="preserve"> </w:t>
      </w:r>
      <w:r w:rsidRPr="000E3DE7">
        <w:t>the</w:t>
      </w:r>
      <w:r w:rsidR="001834D5">
        <w:t xml:space="preserve"> </w:t>
      </w:r>
      <w:r w:rsidRPr="000E3DE7">
        <w:t>NHHI</w:t>
      </w:r>
      <w:r w:rsidR="001834D5">
        <w:t xml:space="preserve"> </w:t>
      </w:r>
      <w:r w:rsidRPr="000E3DE7">
        <w:t>LMS.</w:t>
      </w:r>
      <w:r w:rsidR="001834D5">
        <w:t xml:space="preserve"> </w:t>
      </w:r>
      <w:r w:rsidRPr="000E3DE7">
        <w:t>They</w:t>
      </w:r>
      <w:r w:rsidR="001834D5">
        <w:t xml:space="preserve"> </w:t>
      </w:r>
      <w:r w:rsidRPr="000E3DE7">
        <w:t>can</w:t>
      </w:r>
      <w:r w:rsidR="001834D5">
        <w:t xml:space="preserve"> </w:t>
      </w:r>
      <w:r w:rsidRPr="000E3DE7">
        <w:t>update</w:t>
      </w:r>
      <w:r w:rsidR="001834D5">
        <w:t xml:space="preserve"> </w:t>
      </w:r>
      <w:r w:rsidRPr="000E3DE7">
        <w:t>their</w:t>
      </w:r>
      <w:r w:rsidR="001834D5">
        <w:t xml:space="preserve"> </w:t>
      </w:r>
      <w:r w:rsidRPr="000E3DE7">
        <w:t>availability</w:t>
      </w:r>
      <w:r w:rsidR="001834D5">
        <w:t xml:space="preserve"> </w:t>
      </w:r>
      <w:r w:rsidRPr="000E3DE7">
        <w:t>status</w:t>
      </w:r>
      <w:r w:rsidR="001834D5">
        <w:t xml:space="preserve"> </w:t>
      </w:r>
      <w:r w:rsidRPr="000E3DE7">
        <w:t>at</w:t>
      </w:r>
      <w:r w:rsidR="001834D5">
        <w:t xml:space="preserve"> </w:t>
      </w:r>
      <w:r w:rsidRPr="000E3DE7">
        <w:t>any</w:t>
      </w:r>
      <w:r w:rsidR="001834D5">
        <w:t xml:space="preserve"> </w:t>
      </w:r>
      <w:r w:rsidRPr="000E3DE7">
        <w:t>time.</w:t>
      </w:r>
    </w:p>
    <w:p w14:paraId="5F3378B1" w14:textId="544E2B6F" w:rsidR="00446DF1" w:rsidRDefault="00446DF1" w:rsidP="00053D0D">
      <w:r w:rsidRPr="000E3DE7">
        <w:t>Health</w:t>
      </w:r>
      <w:r w:rsidR="001834D5">
        <w:t xml:space="preserve"> </w:t>
      </w:r>
      <w:r w:rsidRPr="000E3DE7">
        <w:t>networks,</w:t>
      </w:r>
      <w:r w:rsidR="001834D5">
        <w:t xml:space="preserve"> </w:t>
      </w:r>
      <w:r w:rsidRPr="000E3DE7">
        <w:t>corporate</w:t>
      </w:r>
      <w:r w:rsidR="001834D5">
        <w:t xml:space="preserve"> </w:t>
      </w:r>
      <w:r w:rsidRPr="000E3DE7">
        <w:t>groups</w:t>
      </w:r>
      <w:r w:rsidR="001834D5">
        <w:t xml:space="preserve"> </w:t>
      </w:r>
      <w:r w:rsidRPr="000E3DE7">
        <w:t>and</w:t>
      </w:r>
      <w:r w:rsidR="001834D5">
        <w:t xml:space="preserve"> </w:t>
      </w:r>
      <w:r w:rsidRPr="000E3DE7">
        <w:t>individual</w:t>
      </w:r>
      <w:r w:rsidR="001834D5">
        <w:t xml:space="preserve"> </w:t>
      </w:r>
      <w:r w:rsidRPr="000E3DE7">
        <w:t>organisations/facilities</w:t>
      </w:r>
      <w:r w:rsidR="001834D5">
        <w:t xml:space="preserve"> </w:t>
      </w:r>
      <w:r w:rsidRPr="000E3DE7">
        <w:t>that</w:t>
      </w:r>
      <w:r w:rsidR="001834D5">
        <w:t xml:space="preserve"> </w:t>
      </w:r>
      <w:r w:rsidRPr="000E3DE7">
        <w:t>do</w:t>
      </w:r>
      <w:r w:rsidR="001834D5">
        <w:t xml:space="preserve"> </w:t>
      </w:r>
      <w:r w:rsidRPr="000E3DE7">
        <w:t>not</w:t>
      </w:r>
      <w:r w:rsidR="001834D5">
        <w:t xml:space="preserve"> </w:t>
      </w:r>
      <w:r w:rsidRPr="000E3DE7">
        <w:t>participate</w:t>
      </w:r>
      <w:r w:rsidR="001834D5">
        <w:t xml:space="preserve"> </w:t>
      </w:r>
      <w:r w:rsidRPr="000E3DE7">
        <w:t>in</w:t>
      </w:r>
      <w:r w:rsidR="001834D5">
        <w:t xml:space="preserve"> </w:t>
      </w:r>
      <w:r w:rsidRPr="000E3DE7">
        <w:t>the</w:t>
      </w:r>
      <w:r w:rsidR="001834D5">
        <w:t xml:space="preserve"> </w:t>
      </w:r>
      <w:r w:rsidRPr="000E3DE7">
        <w:t>national</w:t>
      </w:r>
      <w:r w:rsidR="001834D5">
        <w:t xml:space="preserve"> </w:t>
      </w:r>
      <w:r w:rsidRPr="000E3DE7">
        <w:t>roster</w:t>
      </w:r>
      <w:r w:rsidR="001834D5">
        <w:t xml:space="preserve"> </w:t>
      </w:r>
      <w:r w:rsidRPr="000E3DE7">
        <w:t>will</w:t>
      </w:r>
      <w:r w:rsidR="001834D5">
        <w:t xml:space="preserve"> </w:t>
      </w:r>
      <w:r w:rsidRPr="000E3DE7">
        <w:t>need</w:t>
      </w:r>
      <w:r w:rsidR="001834D5">
        <w:t xml:space="preserve"> </w:t>
      </w:r>
      <w:r w:rsidRPr="000E3DE7">
        <w:t>to</w:t>
      </w:r>
      <w:r w:rsidR="001834D5">
        <w:t xml:space="preserve"> </w:t>
      </w:r>
      <w:r w:rsidRPr="000E3DE7">
        <w:t>provide</w:t>
      </w:r>
      <w:r w:rsidR="001834D5">
        <w:t xml:space="preserve"> </w:t>
      </w:r>
      <w:r w:rsidRPr="000E3DE7">
        <w:t>in-house</w:t>
      </w:r>
      <w:r w:rsidR="001834D5">
        <w:t xml:space="preserve"> </w:t>
      </w:r>
      <w:r w:rsidRPr="000E3DE7">
        <w:t>auditor</w:t>
      </w:r>
      <w:r w:rsidR="001834D5">
        <w:t xml:space="preserve"> </w:t>
      </w:r>
      <w:r w:rsidRPr="000E3DE7">
        <w:t>training</w:t>
      </w:r>
      <w:r w:rsidR="001834D5">
        <w:t xml:space="preserve"> </w:t>
      </w:r>
      <w:r w:rsidRPr="000E3DE7">
        <w:t>using</w:t>
      </w:r>
      <w:r w:rsidR="001834D5">
        <w:t xml:space="preserve"> </w:t>
      </w:r>
      <w:r w:rsidRPr="000E3DE7">
        <w:t>the</w:t>
      </w:r>
      <w:r w:rsidR="001834D5">
        <w:t xml:space="preserve"> </w:t>
      </w:r>
      <w:r w:rsidRPr="000E3DE7">
        <w:t>NHHI</w:t>
      </w:r>
      <w:r w:rsidR="001834D5">
        <w:t xml:space="preserve"> </w:t>
      </w:r>
      <w:r>
        <w:t>LMS</w:t>
      </w:r>
      <w:r w:rsidR="001834D5">
        <w:t xml:space="preserve"> </w:t>
      </w:r>
      <w:r w:rsidRPr="000E3DE7">
        <w:t>hand</w:t>
      </w:r>
      <w:r w:rsidR="001834D5">
        <w:t xml:space="preserve"> </w:t>
      </w:r>
      <w:r w:rsidRPr="000E3DE7">
        <w:t>hygiene</w:t>
      </w:r>
      <w:r w:rsidR="001834D5">
        <w:t xml:space="preserve"> </w:t>
      </w:r>
      <w:r w:rsidRPr="000E3DE7">
        <w:t>auditor</w:t>
      </w:r>
      <w:r w:rsidR="001834D5">
        <w:t xml:space="preserve"> </w:t>
      </w:r>
      <w:r w:rsidRPr="000E3DE7">
        <w:t>training</w:t>
      </w:r>
      <w:r w:rsidR="001834D5">
        <w:t xml:space="preserve"> </w:t>
      </w:r>
      <w:r w:rsidRPr="000E3DE7">
        <w:t>resources.</w:t>
      </w:r>
      <w:r w:rsidR="001834D5">
        <w:t xml:space="preserve"> </w:t>
      </w:r>
      <w:r>
        <w:t>Learners</w:t>
      </w:r>
      <w:r w:rsidR="001834D5">
        <w:t xml:space="preserve"> </w:t>
      </w:r>
      <w:r>
        <w:t>from</w:t>
      </w:r>
      <w:r w:rsidR="001834D5">
        <w:t xml:space="preserve"> </w:t>
      </w:r>
      <w:r>
        <w:t>these</w:t>
      </w:r>
      <w:r w:rsidR="001834D5">
        <w:t xml:space="preserve"> </w:t>
      </w:r>
      <w:r>
        <w:t>groups</w:t>
      </w:r>
      <w:r w:rsidR="001834D5">
        <w:t xml:space="preserve"> </w:t>
      </w:r>
      <w:r>
        <w:t>can</w:t>
      </w:r>
      <w:r w:rsidR="001834D5">
        <w:t xml:space="preserve"> </w:t>
      </w:r>
      <w:r>
        <w:t>only</w:t>
      </w:r>
      <w:r w:rsidR="001834D5">
        <w:t xml:space="preserve"> </w:t>
      </w:r>
      <w:r>
        <w:t>enrol</w:t>
      </w:r>
      <w:r w:rsidR="001834D5">
        <w:t xml:space="preserve"> </w:t>
      </w:r>
      <w:r>
        <w:t>in</w:t>
      </w:r>
      <w:r w:rsidR="001834D5">
        <w:t xml:space="preserve"> </w:t>
      </w:r>
      <w:r>
        <w:t>local</w:t>
      </w:r>
      <w:r w:rsidR="001834D5">
        <w:t xml:space="preserve"> </w:t>
      </w:r>
      <w:r>
        <w:t>training</w:t>
      </w:r>
      <w:r w:rsidR="001834D5">
        <w:t xml:space="preserve"> </w:t>
      </w:r>
      <w:r>
        <w:t>sessions</w:t>
      </w:r>
      <w:r w:rsidR="001834D5">
        <w:t xml:space="preserve"> </w:t>
      </w:r>
      <w:r>
        <w:t>via</w:t>
      </w:r>
      <w:r w:rsidR="001834D5">
        <w:t xml:space="preserve"> </w:t>
      </w:r>
      <w:r>
        <w:t>the</w:t>
      </w:r>
      <w:r w:rsidR="001834D5">
        <w:t xml:space="preserve"> </w:t>
      </w:r>
      <w:r>
        <w:t>NHHI</w:t>
      </w:r>
      <w:r w:rsidR="001834D5">
        <w:t xml:space="preserve"> </w:t>
      </w:r>
      <w:r>
        <w:t>LMS.</w:t>
      </w:r>
    </w:p>
    <w:p w14:paraId="02B64C27" w14:textId="5CD59451" w:rsidR="007C6F6F" w:rsidRDefault="007C6F6F" w:rsidP="00053D0D">
      <w:r>
        <w:t>For</w:t>
      </w:r>
      <w:r w:rsidR="001834D5">
        <w:t xml:space="preserve"> </w:t>
      </w:r>
      <w:r>
        <w:t>more</w:t>
      </w:r>
      <w:r w:rsidR="001834D5">
        <w:t xml:space="preserve"> </w:t>
      </w:r>
      <w:r>
        <w:t>information</w:t>
      </w:r>
      <w:r w:rsidR="001834D5">
        <w:t xml:space="preserve"> </w:t>
      </w:r>
      <w:r>
        <w:t>on</w:t>
      </w:r>
      <w:r w:rsidR="001834D5">
        <w:t xml:space="preserve"> </w:t>
      </w:r>
      <w:r>
        <w:t>how</w:t>
      </w:r>
      <w:r w:rsidR="001834D5">
        <w:t xml:space="preserve"> </w:t>
      </w:r>
      <w:r>
        <w:t>to</w:t>
      </w:r>
      <w:r w:rsidR="001834D5">
        <w:t xml:space="preserve"> </w:t>
      </w:r>
      <w:r>
        <w:t>update</w:t>
      </w:r>
      <w:r w:rsidR="001834D5">
        <w:t xml:space="preserve"> </w:t>
      </w:r>
      <w:r>
        <w:t>preference</w:t>
      </w:r>
      <w:r w:rsidR="001834D5">
        <w:t xml:space="preserve"> </w:t>
      </w:r>
      <w:r>
        <w:t>for</w:t>
      </w:r>
      <w:r w:rsidR="001834D5">
        <w:t xml:space="preserve"> </w:t>
      </w:r>
      <w:r>
        <w:t>participating</w:t>
      </w:r>
      <w:r w:rsidR="001834D5">
        <w:t xml:space="preserve"> </w:t>
      </w:r>
      <w:r>
        <w:t>in</w:t>
      </w:r>
      <w:r w:rsidR="001834D5">
        <w:t xml:space="preserve"> </w:t>
      </w:r>
      <w:r>
        <w:t>the</w:t>
      </w:r>
      <w:r w:rsidR="001834D5">
        <w:t xml:space="preserve"> </w:t>
      </w:r>
      <w:r>
        <w:t>national</w:t>
      </w:r>
      <w:r w:rsidR="001834D5">
        <w:t xml:space="preserve"> </w:t>
      </w:r>
      <w:r>
        <w:t>training</w:t>
      </w:r>
      <w:r w:rsidR="001834D5">
        <w:t xml:space="preserve"> </w:t>
      </w:r>
      <w:r>
        <w:t>roster,</w:t>
      </w:r>
      <w:r w:rsidR="001834D5">
        <w:t xml:space="preserve"> </w:t>
      </w:r>
      <w:r>
        <w:t>please</w:t>
      </w:r>
      <w:r w:rsidR="001834D5">
        <w:t xml:space="preserve"> </w:t>
      </w:r>
      <w:r>
        <w:t>visit</w:t>
      </w:r>
      <w:r w:rsidR="001834D5">
        <w:t xml:space="preserve"> </w:t>
      </w:r>
      <w:hyperlink r:id="rId42" w:history="1">
        <w:r w:rsidRPr="00B57921">
          <w:rPr>
            <w:rStyle w:val="Hyperlink"/>
            <w:color w:val="1178A0"/>
          </w:rPr>
          <w:t>National</w:t>
        </w:r>
        <w:r w:rsidR="001834D5" w:rsidRPr="00B57921">
          <w:rPr>
            <w:rStyle w:val="Hyperlink"/>
            <w:color w:val="1178A0"/>
          </w:rPr>
          <w:t xml:space="preserve"> </w:t>
        </w:r>
        <w:r w:rsidR="0010088B" w:rsidRPr="00B57921">
          <w:rPr>
            <w:rStyle w:val="Hyperlink"/>
            <w:color w:val="1178A0"/>
          </w:rPr>
          <w:t>Hand Hygiene A</w:t>
        </w:r>
        <w:r w:rsidRPr="00B57921">
          <w:rPr>
            <w:rStyle w:val="Hyperlink"/>
            <w:color w:val="1178A0"/>
          </w:rPr>
          <w:t>uditor</w:t>
        </w:r>
        <w:r w:rsidR="001834D5" w:rsidRPr="00B57921">
          <w:rPr>
            <w:rStyle w:val="Hyperlink"/>
            <w:color w:val="1178A0"/>
          </w:rPr>
          <w:t xml:space="preserve"> </w:t>
        </w:r>
        <w:r w:rsidR="0010088B" w:rsidRPr="00B57921">
          <w:rPr>
            <w:rStyle w:val="Hyperlink"/>
            <w:color w:val="1178A0"/>
          </w:rPr>
          <w:t>T</w:t>
        </w:r>
        <w:r w:rsidRPr="00B57921">
          <w:rPr>
            <w:rStyle w:val="Hyperlink"/>
            <w:color w:val="1178A0"/>
          </w:rPr>
          <w:t>raining</w:t>
        </w:r>
        <w:r w:rsidR="0010088B" w:rsidRPr="00B57921">
          <w:rPr>
            <w:rStyle w:val="Hyperlink"/>
            <w:color w:val="1178A0"/>
          </w:rPr>
          <w:t xml:space="preserve"> –</w:t>
        </w:r>
        <w:r w:rsidR="001834D5" w:rsidRPr="00B57921">
          <w:rPr>
            <w:rStyle w:val="Hyperlink"/>
            <w:color w:val="1178A0"/>
          </w:rPr>
          <w:t xml:space="preserve"> </w:t>
        </w:r>
        <w:r w:rsidRPr="00B57921">
          <w:rPr>
            <w:rStyle w:val="Hyperlink"/>
            <w:color w:val="1178A0"/>
          </w:rPr>
          <w:t>FAQs</w:t>
        </w:r>
      </w:hyperlink>
      <w:r w:rsidR="006B436F">
        <w:rPr>
          <w:rStyle w:val="FootnoteReference"/>
        </w:rPr>
        <w:footnoteReference w:id="27"/>
      </w:r>
      <w:r w:rsidR="001834D5">
        <w:t xml:space="preserve"> </w:t>
      </w:r>
      <w:r>
        <w:t>webpage.</w:t>
      </w:r>
    </w:p>
    <w:p w14:paraId="54EAC0CA" w14:textId="5FC29DF9" w:rsidR="00DC29E9" w:rsidRDefault="00DC29E9" w:rsidP="007C33B9">
      <w:pPr>
        <w:pStyle w:val="Heading1-numbered"/>
      </w:pPr>
      <w:bookmarkStart w:id="92" w:name="_Monitoring_hand_hygiene"/>
      <w:bookmarkStart w:id="93" w:name="_Toc135402345"/>
      <w:bookmarkStart w:id="94" w:name="_Toc137996062"/>
      <w:bookmarkStart w:id="95" w:name="_Toc139009149"/>
      <w:bookmarkStart w:id="96" w:name="_Toc140568295"/>
      <w:bookmarkEnd w:id="92"/>
      <w:r>
        <w:lastRenderedPageBreak/>
        <w:t>Monitoring</w:t>
      </w:r>
      <w:r w:rsidR="001834D5">
        <w:t xml:space="preserve"> </w:t>
      </w:r>
      <w:r>
        <w:t>hand</w:t>
      </w:r>
      <w:r w:rsidR="001834D5">
        <w:t xml:space="preserve"> </w:t>
      </w:r>
      <w:r>
        <w:t>hygiene</w:t>
      </w:r>
      <w:r w:rsidR="001834D5">
        <w:t xml:space="preserve"> </w:t>
      </w:r>
      <w:r w:rsidR="00044BEA" w:rsidRPr="00044BEA">
        <w:t>compliance</w:t>
      </w:r>
      <w:r w:rsidR="001834D5">
        <w:t xml:space="preserve"> </w:t>
      </w:r>
      <w:r w:rsidR="00044BEA" w:rsidRPr="00044BEA">
        <w:t>and</w:t>
      </w:r>
      <w:r w:rsidR="001834D5">
        <w:t xml:space="preserve"> </w:t>
      </w:r>
      <w:r w:rsidR="00044BEA" w:rsidRPr="00044BEA">
        <w:t>providing</w:t>
      </w:r>
      <w:r w:rsidR="001834D5">
        <w:t xml:space="preserve"> </w:t>
      </w:r>
      <w:r w:rsidR="00044BEA" w:rsidRPr="00044BEA">
        <w:t>feedback</w:t>
      </w:r>
      <w:r w:rsidR="001834D5">
        <w:t xml:space="preserve"> </w:t>
      </w:r>
      <w:r w:rsidR="00044BEA" w:rsidRPr="00044BEA">
        <w:t>as</w:t>
      </w:r>
      <w:r w:rsidR="001834D5">
        <w:t xml:space="preserve"> </w:t>
      </w:r>
      <w:r w:rsidR="00044BEA" w:rsidRPr="00044BEA">
        <w:t>part</w:t>
      </w:r>
      <w:r w:rsidR="001834D5">
        <w:t xml:space="preserve"> </w:t>
      </w:r>
      <w:r w:rsidR="00044BEA" w:rsidRPr="00044BEA">
        <w:t>of</w:t>
      </w:r>
      <w:r w:rsidR="001834D5">
        <w:t xml:space="preserve"> </w:t>
      </w:r>
      <w:r w:rsidR="00044BEA" w:rsidRPr="00044BEA">
        <w:t>a</w:t>
      </w:r>
      <w:r w:rsidR="001834D5">
        <w:t xml:space="preserve"> </w:t>
      </w:r>
      <w:r w:rsidR="00044BEA" w:rsidRPr="00044BEA">
        <w:t>quality</w:t>
      </w:r>
      <w:r w:rsidR="001834D5">
        <w:t xml:space="preserve"> </w:t>
      </w:r>
      <w:r w:rsidR="00044BEA" w:rsidRPr="00044BEA">
        <w:t>improvement</w:t>
      </w:r>
      <w:r w:rsidR="001834D5">
        <w:t xml:space="preserve"> </w:t>
      </w:r>
      <w:r w:rsidR="00044BEA" w:rsidRPr="00044BEA">
        <w:t>approach</w:t>
      </w:r>
      <w:bookmarkEnd w:id="93"/>
      <w:bookmarkEnd w:id="94"/>
      <w:bookmarkEnd w:id="95"/>
      <w:bookmarkEnd w:id="96"/>
    </w:p>
    <w:p w14:paraId="707DEA4B" w14:textId="23B26E27" w:rsidR="00D017D3" w:rsidRPr="00A224DF" w:rsidRDefault="00F16BC7" w:rsidP="00F42BD6">
      <w:r>
        <w:t>H</w:t>
      </w:r>
      <w:r w:rsidR="00533173" w:rsidRPr="00533173">
        <w:t>and</w:t>
      </w:r>
      <w:r w:rsidR="001834D5">
        <w:t xml:space="preserve"> </w:t>
      </w:r>
      <w:r w:rsidR="00533173" w:rsidRPr="00533173">
        <w:t>hygiene</w:t>
      </w:r>
      <w:r w:rsidR="001834D5">
        <w:t xml:space="preserve"> </w:t>
      </w:r>
      <w:r>
        <w:t xml:space="preserve">compliance </w:t>
      </w:r>
      <w:r w:rsidR="00533173" w:rsidRPr="00533173">
        <w:t>is</w:t>
      </w:r>
      <w:r w:rsidR="001834D5">
        <w:t xml:space="preserve"> </w:t>
      </w:r>
      <w:r w:rsidR="00533173" w:rsidRPr="00533173">
        <w:t>a</w:t>
      </w:r>
      <w:r w:rsidR="001834D5">
        <w:t xml:space="preserve"> </w:t>
      </w:r>
      <w:r w:rsidR="00533173" w:rsidRPr="00533173">
        <w:t>robust</w:t>
      </w:r>
      <w:r w:rsidR="001834D5">
        <w:t xml:space="preserve"> </w:t>
      </w:r>
      <w:r w:rsidR="00533173" w:rsidRPr="00533173">
        <w:t>indicator</w:t>
      </w:r>
      <w:r w:rsidR="001834D5">
        <w:t xml:space="preserve"> </w:t>
      </w:r>
      <w:r w:rsidR="00533173" w:rsidRPr="00533173">
        <w:t>of</w:t>
      </w:r>
      <w:r w:rsidR="001834D5">
        <w:t xml:space="preserve"> </w:t>
      </w:r>
      <w:r w:rsidR="00533173" w:rsidRPr="00533173">
        <w:t>the</w:t>
      </w:r>
      <w:r w:rsidR="001834D5">
        <w:t xml:space="preserve"> </w:t>
      </w:r>
      <w:r w:rsidR="00533173" w:rsidRPr="00533173">
        <w:t>effectiveness</w:t>
      </w:r>
      <w:r w:rsidR="001834D5">
        <w:t xml:space="preserve"> </w:t>
      </w:r>
      <w:r w:rsidR="00533173" w:rsidRPr="00533173">
        <w:t>of</w:t>
      </w:r>
      <w:r w:rsidR="001834D5">
        <w:t xml:space="preserve"> </w:t>
      </w:r>
      <w:r w:rsidR="00CF1923">
        <w:t xml:space="preserve">the </w:t>
      </w:r>
      <w:r w:rsidR="00533173" w:rsidRPr="00533173">
        <w:t>infection</w:t>
      </w:r>
      <w:r w:rsidR="001834D5">
        <w:t xml:space="preserve"> </w:t>
      </w:r>
      <w:r w:rsidR="00533173" w:rsidRPr="00533173">
        <w:t>prevention</w:t>
      </w:r>
      <w:r w:rsidR="001834D5">
        <w:t xml:space="preserve"> </w:t>
      </w:r>
      <w:r w:rsidR="00533173" w:rsidRPr="00533173">
        <w:t>and</w:t>
      </w:r>
      <w:r w:rsidR="001834D5">
        <w:t xml:space="preserve"> </w:t>
      </w:r>
      <w:r w:rsidR="00533173" w:rsidRPr="00533173">
        <w:t>control</w:t>
      </w:r>
      <w:r w:rsidR="001834D5">
        <w:t xml:space="preserve"> </w:t>
      </w:r>
      <w:r w:rsidR="00533173" w:rsidRPr="00533173">
        <w:t>strategies</w:t>
      </w:r>
      <w:r w:rsidR="00CF1923">
        <w:t xml:space="preserve"> of a </w:t>
      </w:r>
      <w:r w:rsidR="00CF1923" w:rsidRPr="00533173">
        <w:t>health</w:t>
      </w:r>
      <w:r w:rsidR="00CF1923">
        <w:t xml:space="preserve"> </w:t>
      </w:r>
      <w:r w:rsidR="00CF1923" w:rsidRPr="00533173">
        <w:t>service</w:t>
      </w:r>
      <w:r w:rsidR="00CF1923">
        <w:t xml:space="preserve"> </w:t>
      </w:r>
      <w:r w:rsidR="00CF1923" w:rsidRPr="00533173">
        <w:t>organisation</w:t>
      </w:r>
      <w:r w:rsidR="00CF1923">
        <w:t>.</w:t>
      </w:r>
    </w:p>
    <w:p w14:paraId="124E0E32" w14:textId="552D68C6" w:rsidR="00D017D3" w:rsidRPr="0062171A" w:rsidRDefault="00D017D3" w:rsidP="00AD4657">
      <w:pPr>
        <w:pStyle w:val="Normal-beforebullets"/>
      </w:pPr>
      <w:r w:rsidRPr="0062171A">
        <w:t>Monitoring</w:t>
      </w:r>
      <w:r w:rsidR="001834D5">
        <w:t xml:space="preserve"> </w:t>
      </w:r>
      <w:r w:rsidR="00EB2D95">
        <w:t xml:space="preserve">and reporting </w:t>
      </w:r>
      <w:r w:rsidRPr="0062171A">
        <w:t>hand</w:t>
      </w:r>
      <w:r w:rsidR="001834D5">
        <w:t xml:space="preserve"> </w:t>
      </w:r>
      <w:r w:rsidRPr="0062171A">
        <w:t>hygiene</w:t>
      </w:r>
      <w:r w:rsidR="001834D5">
        <w:t xml:space="preserve"> </w:t>
      </w:r>
      <w:r w:rsidR="00533173">
        <w:t>practice</w:t>
      </w:r>
      <w:r w:rsidR="00087EAC">
        <w:t>s</w:t>
      </w:r>
      <w:r w:rsidR="001834D5">
        <w:t xml:space="preserve"> </w:t>
      </w:r>
      <w:r w:rsidRPr="0062171A">
        <w:t>can:</w:t>
      </w:r>
    </w:p>
    <w:p w14:paraId="6C37D228" w14:textId="77777777" w:rsidR="009871F8" w:rsidRDefault="009623F0" w:rsidP="00A224DF">
      <w:pPr>
        <w:pStyle w:val="Bulletlist"/>
      </w:pPr>
      <w:r w:rsidRPr="00A224DF">
        <w:t>i</w:t>
      </w:r>
      <w:r w:rsidR="00D017D3" w:rsidRPr="00A224DF">
        <w:t>dentify</w:t>
      </w:r>
      <w:r w:rsidR="001834D5">
        <w:t xml:space="preserve"> </w:t>
      </w:r>
      <w:r w:rsidR="00D017D3" w:rsidRPr="00A224DF">
        <w:t>targeted</w:t>
      </w:r>
      <w:r w:rsidR="001834D5">
        <w:t xml:space="preserve"> </w:t>
      </w:r>
      <w:r w:rsidR="00D017D3" w:rsidRPr="00A224DF">
        <w:t>opportunities</w:t>
      </w:r>
      <w:r w:rsidR="001834D5">
        <w:t xml:space="preserve"> </w:t>
      </w:r>
      <w:r w:rsidR="00D017D3" w:rsidRPr="00A224DF">
        <w:t>for</w:t>
      </w:r>
      <w:r w:rsidR="001834D5">
        <w:t xml:space="preserve"> </w:t>
      </w:r>
      <w:r w:rsidR="00D017D3" w:rsidRPr="00A224DF">
        <w:t>improving</w:t>
      </w:r>
      <w:r w:rsidR="001834D5">
        <w:t xml:space="preserve"> </w:t>
      </w:r>
      <w:r w:rsidR="00D017D3" w:rsidRPr="00A224DF">
        <w:t>hand</w:t>
      </w:r>
      <w:r w:rsidR="001834D5">
        <w:t xml:space="preserve"> </w:t>
      </w:r>
      <w:r w:rsidR="00D017D3" w:rsidRPr="00A224DF">
        <w:t>hygiene</w:t>
      </w:r>
      <w:r w:rsidR="001834D5">
        <w:t xml:space="preserve"> </w:t>
      </w:r>
      <w:r w:rsidR="00D017D3" w:rsidRPr="00A224DF">
        <w:t>compliance</w:t>
      </w:r>
    </w:p>
    <w:p w14:paraId="614C3CAA" w14:textId="3BF4A5A0" w:rsidR="00D017D3" w:rsidRPr="00A224DF" w:rsidRDefault="009623F0" w:rsidP="00A224DF">
      <w:pPr>
        <w:pStyle w:val="Bulletlist"/>
      </w:pPr>
      <w:r w:rsidRPr="00A224DF">
        <w:t>a</w:t>
      </w:r>
      <w:r w:rsidR="00533173" w:rsidRPr="00A224DF">
        <w:t>ssist</w:t>
      </w:r>
      <w:r w:rsidR="001834D5">
        <w:t xml:space="preserve"> </w:t>
      </w:r>
      <w:r w:rsidR="00533173" w:rsidRPr="00A224DF">
        <w:t>with</w:t>
      </w:r>
      <w:r w:rsidR="001834D5">
        <w:t xml:space="preserve"> </w:t>
      </w:r>
      <w:r w:rsidR="00533173" w:rsidRPr="00A224DF">
        <w:t>measurement</w:t>
      </w:r>
      <w:r w:rsidR="001834D5">
        <w:t xml:space="preserve"> </w:t>
      </w:r>
      <w:r w:rsidR="00533173" w:rsidRPr="00A224DF">
        <w:t>of</w:t>
      </w:r>
      <w:r w:rsidR="001834D5">
        <w:t xml:space="preserve"> </w:t>
      </w:r>
      <w:r w:rsidR="00D017D3" w:rsidRPr="00A224DF">
        <w:t>the</w:t>
      </w:r>
      <w:r w:rsidR="001834D5">
        <w:t xml:space="preserve"> </w:t>
      </w:r>
      <w:r w:rsidR="00D017D3" w:rsidRPr="00A224DF">
        <w:t>effects</w:t>
      </w:r>
      <w:r w:rsidR="001834D5">
        <w:t xml:space="preserve"> </w:t>
      </w:r>
      <w:r w:rsidR="00D017D3" w:rsidRPr="00A224DF">
        <w:t>of</w:t>
      </w:r>
      <w:r w:rsidR="001834D5">
        <w:t xml:space="preserve"> </w:t>
      </w:r>
      <w:r w:rsidR="00D017D3" w:rsidRPr="00A224DF">
        <w:t>compliance</w:t>
      </w:r>
      <w:r w:rsidR="001834D5">
        <w:t xml:space="preserve"> </w:t>
      </w:r>
      <w:r w:rsidR="00533173" w:rsidRPr="00A224DF">
        <w:t>on</w:t>
      </w:r>
      <w:r w:rsidR="001834D5">
        <w:t xml:space="preserve"> </w:t>
      </w:r>
      <w:r w:rsidR="00D017D3" w:rsidRPr="00A224DF">
        <w:t>infection</w:t>
      </w:r>
      <w:r w:rsidR="001834D5">
        <w:t xml:space="preserve"> </w:t>
      </w:r>
      <w:r w:rsidR="00D017D3" w:rsidRPr="00A224DF">
        <w:t>outcomes,</w:t>
      </w:r>
      <w:r w:rsidR="001834D5">
        <w:t xml:space="preserve"> </w:t>
      </w:r>
      <w:r w:rsidR="00D017D3" w:rsidRPr="00A224DF">
        <w:t>such</w:t>
      </w:r>
      <w:r w:rsidR="001834D5">
        <w:t xml:space="preserve"> </w:t>
      </w:r>
      <w:r w:rsidR="00D017D3" w:rsidRPr="00A224DF">
        <w:t>as</w:t>
      </w:r>
      <w:r w:rsidR="001834D5">
        <w:t xml:space="preserve"> </w:t>
      </w:r>
      <w:r w:rsidR="00D017D3" w:rsidRPr="00A224DF">
        <w:t>S</w:t>
      </w:r>
      <w:r w:rsidR="001B0CE5" w:rsidRPr="00A224DF">
        <w:t>.</w:t>
      </w:r>
      <w:r w:rsidR="00702BA5">
        <w:t> </w:t>
      </w:r>
      <w:r w:rsidR="00D017D3" w:rsidRPr="00A02CA5">
        <w:rPr>
          <w:rStyle w:val="Emphasis"/>
        </w:rPr>
        <w:t>aureus</w:t>
      </w:r>
      <w:r w:rsidR="001834D5">
        <w:t xml:space="preserve"> </w:t>
      </w:r>
      <w:r w:rsidR="00D017D3" w:rsidRPr="00A224DF">
        <w:t>bloodstream</w:t>
      </w:r>
      <w:r w:rsidR="001834D5">
        <w:t xml:space="preserve"> </w:t>
      </w:r>
      <w:r w:rsidR="00D017D3" w:rsidRPr="00A224DF">
        <w:t>infection</w:t>
      </w:r>
      <w:r w:rsidR="001834D5">
        <w:t xml:space="preserve"> </w:t>
      </w:r>
      <w:r w:rsidR="00D017D3" w:rsidRPr="00A224DF">
        <w:t>(SABSI)</w:t>
      </w:r>
      <w:r w:rsidR="001834D5">
        <w:t xml:space="preserve"> </w:t>
      </w:r>
      <w:r w:rsidR="00D017D3" w:rsidRPr="00A224DF">
        <w:t>rates</w:t>
      </w:r>
    </w:p>
    <w:p w14:paraId="44C02B23" w14:textId="46F53626" w:rsidR="00D017D3" w:rsidRPr="00A224DF" w:rsidRDefault="009623F0" w:rsidP="00A224DF">
      <w:pPr>
        <w:pStyle w:val="Bulletlist"/>
      </w:pPr>
      <w:r w:rsidRPr="00A224DF">
        <w:t>p</w:t>
      </w:r>
      <w:r w:rsidR="00D017D3" w:rsidRPr="00A224DF">
        <w:t>rovide</w:t>
      </w:r>
      <w:r w:rsidR="001834D5">
        <w:t xml:space="preserve"> </w:t>
      </w:r>
      <w:r w:rsidR="00130DBD" w:rsidRPr="00A224DF">
        <w:t>healthcare</w:t>
      </w:r>
      <w:r w:rsidR="001834D5">
        <w:t xml:space="preserve"> </w:t>
      </w:r>
      <w:r w:rsidR="00130DBD" w:rsidRPr="00A224DF">
        <w:t>workers</w:t>
      </w:r>
      <w:r w:rsidR="001834D5">
        <w:t xml:space="preserve"> </w:t>
      </w:r>
      <w:r w:rsidR="00D017D3" w:rsidRPr="00A224DF">
        <w:t>with</w:t>
      </w:r>
      <w:r w:rsidR="001834D5">
        <w:t xml:space="preserve"> </w:t>
      </w:r>
      <w:r w:rsidR="00D017D3" w:rsidRPr="00A224DF">
        <w:t>positive</w:t>
      </w:r>
      <w:r w:rsidR="001834D5">
        <w:t xml:space="preserve"> </w:t>
      </w:r>
      <w:r w:rsidR="00D017D3" w:rsidRPr="00A224DF">
        <w:t>reinforcement</w:t>
      </w:r>
      <w:r w:rsidR="001834D5">
        <w:t xml:space="preserve"> </w:t>
      </w:r>
      <w:r w:rsidR="00D017D3" w:rsidRPr="00A224DF">
        <w:t>and</w:t>
      </w:r>
      <w:r w:rsidR="001834D5">
        <w:t xml:space="preserve"> </w:t>
      </w:r>
      <w:r w:rsidR="00D017D3" w:rsidRPr="00A224DF">
        <w:t>recognition</w:t>
      </w:r>
      <w:r w:rsidR="001834D5">
        <w:t xml:space="preserve"> </w:t>
      </w:r>
      <w:r w:rsidR="00D017D3" w:rsidRPr="00A224DF">
        <w:t>when</w:t>
      </w:r>
      <w:r w:rsidR="001834D5">
        <w:t xml:space="preserve"> </w:t>
      </w:r>
      <w:r w:rsidR="00D017D3" w:rsidRPr="00A224DF">
        <w:t>effective</w:t>
      </w:r>
      <w:r w:rsidR="001834D5">
        <w:t xml:space="preserve"> </w:t>
      </w:r>
      <w:r w:rsidR="00D017D3" w:rsidRPr="00A224DF">
        <w:t>hand</w:t>
      </w:r>
      <w:r w:rsidR="001834D5">
        <w:t xml:space="preserve"> </w:t>
      </w:r>
      <w:r w:rsidR="00D017D3" w:rsidRPr="00A224DF">
        <w:t>hygiene</w:t>
      </w:r>
      <w:r w:rsidR="001834D5">
        <w:t xml:space="preserve"> </w:t>
      </w:r>
      <w:r w:rsidR="00D017D3" w:rsidRPr="00A224DF">
        <w:t>is</w:t>
      </w:r>
      <w:r w:rsidR="001834D5">
        <w:t xml:space="preserve"> </w:t>
      </w:r>
      <w:r w:rsidR="00D017D3" w:rsidRPr="00A224DF">
        <w:t>observed</w:t>
      </w:r>
    </w:p>
    <w:p w14:paraId="0DFEED2F" w14:textId="2BAF1B2C" w:rsidR="00D017D3" w:rsidRPr="00A224DF" w:rsidRDefault="009623F0" w:rsidP="00A224DF">
      <w:pPr>
        <w:pStyle w:val="Bulletlist"/>
      </w:pPr>
      <w:r w:rsidRPr="00A224DF">
        <w:t>i</w:t>
      </w:r>
      <w:r w:rsidR="00D017D3" w:rsidRPr="00A224DF">
        <w:t>nform</w:t>
      </w:r>
      <w:r w:rsidR="001834D5">
        <w:t xml:space="preserve"> </w:t>
      </w:r>
      <w:r w:rsidR="00D017D3" w:rsidRPr="00A224DF">
        <w:t>and</w:t>
      </w:r>
      <w:r w:rsidR="001834D5">
        <w:t xml:space="preserve"> </w:t>
      </w:r>
      <w:r w:rsidR="00D017D3" w:rsidRPr="00A224DF">
        <w:t>reassure</w:t>
      </w:r>
      <w:r w:rsidR="001834D5">
        <w:t xml:space="preserve"> </w:t>
      </w:r>
      <w:r w:rsidR="00D017D3" w:rsidRPr="00A224DF">
        <w:t>consumers</w:t>
      </w:r>
      <w:r w:rsidR="001834D5">
        <w:t xml:space="preserve"> </w:t>
      </w:r>
      <w:r w:rsidR="00D017D3" w:rsidRPr="00A224DF">
        <w:t>of</w:t>
      </w:r>
      <w:r w:rsidR="001834D5">
        <w:t xml:space="preserve"> </w:t>
      </w:r>
      <w:r w:rsidR="00D017D3" w:rsidRPr="00A224DF">
        <w:t>an</w:t>
      </w:r>
      <w:r w:rsidR="001834D5">
        <w:t xml:space="preserve"> </w:t>
      </w:r>
      <w:r w:rsidR="00D017D3" w:rsidRPr="00A224DF">
        <w:t>organisation’s</w:t>
      </w:r>
      <w:r w:rsidR="001834D5">
        <w:t xml:space="preserve"> </w:t>
      </w:r>
      <w:r w:rsidR="00D017D3" w:rsidRPr="00A224DF">
        <w:t>safety</w:t>
      </w:r>
      <w:r w:rsidR="001834D5">
        <w:t xml:space="preserve"> </w:t>
      </w:r>
      <w:r w:rsidR="00D017D3" w:rsidRPr="00A224DF">
        <w:t>culture.</w:t>
      </w:r>
    </w:p>
    <w:p w14:paraId="0E9597F4" w14:textId="77777777" w:rsidR="00EB2D95" w:rsidRDefault="00D017D3" w:rsidP="00EB2D95">
      <w:pPr>
        <w:pStyle w:val="Normal-beforebullets"/>
      </w:pPr>
      <w:r w:rsidRPr="002144C6">
        <w:t>Hand</w:t>
      </w:r>
      <w:r w:rsidR="001834D5">
        <w:t xml:space="preserve"> </w:t>
      </w:r>
      <w:r w:rsidRPr="002144C6">
        <w:t>hygiene</w:t>
      </w:r>
      <w:r w:rsidR="001834D5">
        <w:t xml:space="preserve"> </w:t>
      </w:r>
      <w:r w:rsidRPr="002144C6">
        <w:t>programs</w:t>
      </w:r>
      <w:r w:rsidR="001834D5">
        <w:t xml:space="preserve"> </w:t>
      </w:r>
      <w:r w:rsidR="00242D62" w:rsidRPr="002144C6">
        <w:t>should</w:t>
      </w:r>
      <w:r w:rsidR="001834D5">
        <w:t xml:space="preserve"> </w:t>
      </w:r>
      <w:r w:rsidR="005B5480" w:rsidRPr="002144C6">
        <w:t>have</w:t>
      </w:r>
      <w:r w:rsidR="001834D5">
        <w:t xml:space="preserve"> </w:t>
      </w:r>
      <w:r w:rsidRPr="002144C6">
        <w:t>a</w:t>
      </w:r>
      <w:r w:rsidR="001834D5">
        <w:t xml:space="preserve"> </w:t>
      </w:r>
      <w:r w:rsidRPr="002144C6">
        <w:t>range</w:t>
      </w:r>
      <w:r w:rsidR="001834D5">
        <w:t xml:space="preserve"> </w:t>
      </w:r>
      <w:r w:rsidRPr="002144C6">
        <w:t>of</w:t>
      </w:r>
      <w:r w:rsidR="001834D5">
        <w:t xml:space="preserve"> </w:t>
      </w:r>
      <w:r w:rsidRPr="002144C6">
        <w:t>processes</w:t>
      </w:r>
      <w:r w:rsidR="001834D5">
        <w:t xml:space="preserve"> </w:t>
      </w:r>
      <w:r w:rsidRPr="002144C6">
        <w:t>to</w:t>
      </w:r>
      <w:r w:rsidR="001834D5">
        <w:t xml:space="preserve"> </w:t>
      </w:r>
      <w:r w:rsidRPr="002144C6">
        <w:t>monitor</w:t>
      </w:r>
      <w:r w:rsidR="001834D5">
        <w:t xml:space="preserve"> </w:t>
      </w:r>
      <w:r w:rsidRPr="002144C6">
        <w:t>and</w:t>
      </w:r>
      <w:r w:rsidR="001834D5">
        <w:t xml:space="preserve"> </w:t>
      </w:r>
      <w:r w:rsidRPr="002144C6">
        <w:t>report</w:t>
      </w:r>
      <w:r w:rsidR="001834D5">
        <w:t xml:space="preserve"> </w:t>
      </w:r>
      <w:r w:rsidRPr="002144C6">
        <w:t>healthcare</w:t>
      </w:r>
      <w:r w:rsidR="001834D5">
        <w:t xml:space="preserve"> </w:t>
      </w:r>
      <w:r w:rsidRPr="002144C6">
        <w:t>workers’</w:t>
      </w:r>
      <w:r w:rsidR="001834D5">
        <w:t xml:space="preserve"> </w:t>
      </w:r>
      <w:r w:rsidRPr="002144C6">
        <w:t>hand</w:t>
      </w:r>
      <w:r w:rsidR="001834D5">
        <w:t xml:space="preserve"> </w:t>
      </w:r>
      <w:r w:rsidRPr="002144C6">
        <w:t>hygiene</w:t>
      </w:r>
      <w:r w:rsidR="001834D5">
        <w:t xml:space="preserve"> </w:t>
      </w:r>
      <w:r w:rsidRPr="002144C6">
        <w:t>practices</w:t>
      </w:r>
      <w:r w:rsidR="005B5480">
        <w:t>,</w:t>
      </w:r>
      <w:r w:rsidR="001834D5">
        <w:t xml:space="preserve"> </w:t>
      </w:r>
      <w:r w:rsidR="005B5480">
        <w:t>including</w:t>
      </w:r>
      <w:r w:rsidR="00EB2D95">
        <w:t>:</w:t>
      </w:r>
    </w:p>
    <w:p w14:paraId="18F89B1D" w14:textId="0CA85CAA" w:rsidR="00EB2D95" w:rsidRDefault="005B5480" w:rsidP="00EB2D95">
      <w:pPr>
        <w:pStyle w:val="Bulletlist"/>
      </w:pPr>
      <w:r>
        <w:t>direct</w:t>
      </w:r>
      <w:r w:rsidR="001834D5">
        <w:t xml:space="preserve"> </w:t>
      </w:r>
      <w:r>
        <w:t>observational</w:t>
      </w:r>
      <w:r w:rsidR="001834D5">
        <w:t xml:space="preserve"> </w:t>
      </w:r>
      <w:r>
        <w:t>auditing</w:t>
      </w:r>
      <w:r w:rsidR="001834D5">
        <w:t xml:space="preserve"> </w:t>
      </w:r>
      <w:r>
        <w:t>of</w:t>
      </w:r>
      <w:r w:rsidR="001834D5">
        <w:t xml:space="preserve"> </w:t>
      </w:r>
      <w:r>
        <w:t>hand</w:t>
      </w:r>
      <w:r w:rsidR="001834D5">
        <w:t xml:space="preserve"> </w:t>
      </w:r>
      <w:r>
        <w:t>hygiene</w:t>
      </w:r>
      <w:r w:rsidR="001834D5">
        <w:t xml:space="preserve"> </w:t>
      </w:r>
      <w:r>
        <w:t>practices</w:t>
      </w:r>
    </w:p>
    <w:p w14:paraId="459871E1" w14:textId="3E170768" w:rsidR="00EB2D95" w:rsidRDefault="004D644E" w:rsidP="00EB2D95">
      <w:pPr>
        <w:pStyle w:val="Bulletlist"/>
      </w:pPr>
      <w:r>
        <w:t>auditing</w:t>
      </w:r>
      <w:r w:rsidR="001834D5">
        <w:t xml:space="preserve"> </w:t>
      </w:r>
      <w:r>
        <w:t>of</w:t>
      </w:r>
      <w:r w:rsidR="001834D5">
        <w:t xml:space="preserve"> </w:t>
      </w:r>
      <w:r>
        <w:t>hand</w:t>
      </w:r>
      <w:r w:rsidR="001834D5">
        <w:t xml:space="preserve"> </w:t>
      </w:r>
      <w:r>
        <w:t>hygiene</w:t>
      </w:r>
      <w:r w:rsidR="001834D5">
        <w:t xml:space="preserve"> </w:t>
      </w:r>
      <w:r>
        <w:t>product</w:t>
      </w:r>
      <w:r w:rsidR="001834D5">
        <w:t xml:space="preserve"> </w:t>
      </w:r>
      <w:r>
        <w:t>availability</w:t>
      </w:r>
    </w:p>
    <w:p w14:paraId="62CB6FC8" w14:textId="03AB62AB" w:rsidR="00EB2D95" w:rsidRDefault="004D644E" w:rsidP="00EB2D95">
      <w:pPr>
        <w:pStyle w:val="Bulletlist"/>
      </w:pPr>
      <w:r>
        <w:t>conducting</w:t>
      </w:r>
      <w:r w:rsidR="001834D5">
        <w:t xml:space="preserve"> </w:t>
      </w:r>
      <w:r>
        <w:t>staff</w:t>
      </w:r>
      <w:r w:rsidR="001834D5">
        <w:t xml:space="preserve"> </w:t>
      </w:r>
      <w:r>
        <w:t>survey</w:t>
      </w:r>
      <w:r w:rsidR="00EB2D95">
        <w:t>s</w:t>
      </w:r>
      <w:r w:rsidR="001834D5">
        <w:t xml:space="preserve"> </w:t>
      </w:r>
      <w:r>
        <w:t>on</w:t>
      </w:r>
      <w:r w:rsidR="001834D5">
        <w:t xml:space="preserve"> </w:t>
      </w:r>
      <w:r w:rsidR="00EB2D95">
        <w:t xml:space="preserve">their knowledge of </w:t>
      </w:r>
      <w:r>
        <w:t>hand</w:t>
      </w:r>
      <w:r w:rsidR="001834D5">
        <w:t xml:space="preserve"> </w:t>
      </w:r>
      <w:r>
        <w:t>hygiene</w:t>
      </w:r>
      <w:r w:rsidR="001834D5">
        <w:t xml:space="preserve"> </w:t>
      </w:r>
      <w:r>
        <w:t>practices</w:t>
      </w:r>
    </w:p>
    <w:p w14:paraId="2F1551B5" w14:textId="7F1BDD34" w:rsidR="00EB2D95" w:rsidRDefault="004D644E" w:rsidP="00EB2D95">
      <w:pPr>
        <w:pStyle w:val="Bulletlist"/>
      </w:pPr>
      <w:r>
        <w:t>conducting</w:t>
      </w:r>
      <w:r w:rsidR="001834D5">
        <w:t xml:space="preserve"> </w:t>
      </w:r>
      <w:r>
        <w:t>patient/client</w:t>
      </w:r>
      <w:r w:rsidR="001834D5">
        <w:t xml:space="preserve"> </w:t>
      </w:r>
      <w:r>
        <w:t>survey</w:t>
      </w:r>
      <w:r w:rsidR="001834D5">
        <w:t xml:space="preserve"> </w:t>
      </w:r>
      <w:r>
        <w:t>on</w:t>
      </w:r>
      <w:r w:rsidR="001834D5">
        <w:t xml:space="preserve"> </w:t>
      </w:r>
      <w:r>
        <w:t>staff</w:t>
      </w:r>
      <w:r w:rsidR="001834D5">
        <w:t xml:space="preserve"> </w:t>
      </w:r>
      <w:r>
        <w:t>hand</w:t>
      </w:r>
      <w:r w:rsidR="001834D5">
        <w:t xml:space="preserve"> </w:t>
      </w:r>
      <w:r>
        <w:t>hygiene</w:t>
      </w:r>
      <w:r w:rsidR="001834D5">
        <w:t xml:space="preserve"> </w:t>
      </w:r>
      <w:r>
        <w:t>practices</w:t>
      </w:r>
    </w:p>
    <w:p w14:paraId="6E3031D0" w14:textId="3DA333AF" w:rsidR="00D017D3" w:rsidRDefault="004D644E" w:rsidP="00EB2D95">
      <w:pPr>
        <w:pStyle w:val="Bulletlist"/>
      </w:pPr>
      <w:r>
        <w:t>monitoring</w:t>
      </w:r>
      <w:r w:rsidR="001834D5">
        <w:t xml:space="preserve"> </w:t>
      </w:r>
      <w:r>
        <w:t>staff</w:t>
      </w:r>
      <w:r w:rsidR="001834D5">
        <w:t xml:space="preserve"> </w:t>
      </w:r>
      <w:r>
        <w:t>hand</w:t>
      </w:r>
      <w:r w:rsidR="001834D5">
        <w:t xml:space="preserve"> </w:t>
      </w:r>
      <w:r>
        <w:t>hygiene</w:t>
      </w:r>
      <w:r w:rsidR="001834D5">
        <w:t xml:space="preserve"> </w:t>
      </w:r>
      <w:r>
        <w:t>education</w:t>
      </w:r>
      <w:r w:rsidR="001834D5">
        <w:t xml:space="preserve"> </w:t>
      </w:r>
      <w:r>
        <w:t>uptake.</w:t>
      </w:r>
    </w:p>
    <w:p w14:paraId="2DE0F42E" w14:textId="4DAE0DC0" w:rsidR="00BE2411" w:rsidRDefault="00BE2411" w:rsidP="00827FCF">
      <w:pPr>
        <w:pStyle w:val="Heading2"/>
      </w:pPr>
      <w:bookmarkStart w:id="97" w:name="_Toc137996063"/>
      <w:bookmarkStart w:id="98" w:name="_Toc139009150"/>
      <w:bookmarkStart w:id="99" w:name="_Toc140568296"/>
      <w:bookmarkStart w:id="100" w:name="_Toc135402346"/>
      <w:r>
        <w:t>Direct</w:t>
      </w:r>
      <w:r w:rsidR="001834D5">
        <w:t xml:space="preserve"> </w:t>
      </w:r>
      <w:r w:rsidR="00053D0D">
        <w:t>o</w:t>
      </w:r>
      <w:r>
        <w:t>bservational</w:t>
      </w:r>
      <w:r w:rsidR="001834D5">
        <w:t xml:space="preserve"> </w:t>
      </w:r>
      <w:r>
        <w:t>auditing</w:t>
      </w:r>
      <w:r w:rsidR="001834D5">
        <w:t xml:space="preserve"> </w:t>
      </w:r>
      <w:r>
        <w:t>of</w:t>
      </w:r>
      <w:r w:rsidR="001834D5">
        <w:t xml:space="preserve"> </w:t>
      </w:r>
      <w:r>
        <w:t>hand</w:t>
      </w:r>
      <w:r w:rsidR="001834D5">
        <w:t xml:space="preserve"> </w:t>
      </w:r>
      <w:r>
        <w:t>hygiene</w:t>
      </w:r>
      <w:r w:rsidR="001834D5">
        <w:t xml:space="preserve"> </w:t>
      </w:r>
      <w:r>
        <w:t>compliance</w:t>
      </w:r>
      <w:bookmarkEnd w:id="97"/>
      <w:bookmarkEnd w:id="98"/>
      <w:bookmarkEnd w:id="99"/>
    </w:p>
    <w:p w14:paraId="00E9BB14" w14:textId="4CE68C23" w:rsidR="0019636C" w:rsidRDefault="0019636C" w:rsidP="00053D0D">
      <w:r>
        <w:t>Direct</w:t>
      </w:r>
      <w:r w:rsidR="001834D5">
        <w:t xml:space="preserve"> </w:t>
      </w:r>
      <w:r>
        <w:t>observational</w:t>
      </w:r>
      <w:r w:rsidR="001834D5">
        <w:t xml:space="preserve"> </w:t>
      </w:r>
      <w:r>
        <w:t>auditing</w:t>
      </w:r>
      <w:r w:rsidR="001834D5">
        <w:t xml:space="preserve"> </w:t>
      </w:r>
      <w:r>
        <w:t>of</w:t>
      </w:r>
      <w:r w:rsidR="001834D5">
        <w:t xml:space="preserve"> </w:t>
      </w:r>
      <w:r>
        <w:t>hand</w:t>
      </w:r>
      <w:r w:rsidR="001834D5">
        <w:t xml:space="preserve"> </w:t>
      </w:r>
      <w:r>
        <w:t>hygiene</w:t>
      </w:r>
      <w:r w:rsidR="001834D5">
        <w:t xml:space="preserve"> </w:t>
      </w:r>
      <w:bookmarkEnd w:id="100"/>
      <w:r w:rsidR="00BE2411">
        <w:t>compliance</w:t>
      </w:r>
      <w:r w:rsidR="001834D5">
        <w:t xml:space="preserve"> </w:t>
      </w:r>
      <w:r>
        <w:t>practices</w:t>
      </w:r>
      <w:r w:rsidR="001834D5">
        <w:t xml:space="preserve"> </w:t>
      </w:r>
      <w:r>
        <w:t>is</w:t>
      </w:r>
      <w:r w:rsidR="001834D5">
        <w:t xml:space="preserve"> </w:t>
      </w:r>
      <w:r>
        <w:t>a</w:t>
      </w:r>
      <w:r w:rsidR="001834D5">
        <w:t xml:space="preserve"> </w:t>
      </w:r>
      <w:r>
        <w:t>major</w:t>
      </w:r>
      <w:r w:rsidR="001834D5">
        <w:t xml:space="preserve"> </w:t>
      </w:r>
      <w:r>
        <w:t>component</w:t>
      </w:r>
      <w:r w:rsidR="001834D5">
        <w:t xml:space="preserve"> </w:t>
      </w:r>
      <w:r>
        <w:t>of</w:t>
      </w:r>
      <w:r w:rsidR="001834D5">
        <w:t xml:space="preserve"> </w:t>
      </w:r>
      <w:r>
        <w:t>monitoring</w:t>
      </w:r>
      <w:r w:rsidR="001834D5">
        <w:t xml:space="preserve"> </w:t>
      </w:r>
      <w:r w:rsidR="004D644E">
        <w:t>and</w:t>
      </w:r>
      <w:r w:rsidR="001834D5">
        <w:t xml:space="preserve"> </w:t>
      </w:r>
      <w:r w:rsidR="004D644E">
        <w:t>reporting</w:t>
      </w:r>
      <w:r w:rsidR="001834D5">
        <w:t xml:space="preserve"> </w:t>
      </w:r>
      <w:r w:rsidR="004D644E">
        <w:t>healthcare</w:t>
      </w:r>
      <w:r w:rsidR="001834D5">
        <w:t xml:space="preserve"> </w:t>
      </w:r>
      <w:r w:rsidR="004D644E">
        <w:t>workers’</w:t>
      </w:r>
      <w:r w:rsidR="001834D5">
        <w:t xml:space="preserve"> </w:t>
      </w:r>
      <w:r w:rsidR="004D644E">
        <w:t>hand</w:t>
      </w:r>
      <w:r w:rsidR="001834D5">
        <w:t xml:space="preserve"> </w:t>
      </w:r>
      <w:r w:rsidR="004D644E">
        <w:t>hygiene</w:t>
      </w:r>
      <w:r w:rsidR="001834D5">
        <w:t xml:space="preserve"> </w:t>
      </w:r>
      <w:r w:rsidR="004D644E">
        <w:t>practice.</w:t>
      </w:r>
      <w:r w:rsidR="001834D5">
        <w:t xml:space="preserve"> </w:t>
      </w:r>
      <w:r w:rsidR="004D644E">
        <w:t>It</w:t>
      </w:r>
      <w:r w:rsidR="001834D5">
        <w:t xml:space="preserve"> </w:t>
      </w:r>
      <w:r w:rsidR="004D644E" w:rsidRPr="004D644E">
        <w:t>involves</w:t>
      </w:r>
      <w:r w:rsidR="001834D5">
        <w:t xml:space="preserve"> </w:t>
      </w:r>
      <w:r w:rsidR="00EA242C">
        <w:t xml:space="preserve">trained </w:t>
      </w:r>
      <w:r w:rsidR="00374E8D">
        <w:t>hand hygiene auditors (HAs and HAEs)</w:t>
      </w:r>
      <w:r w:rsidR="00EA242C">
        <w:t xml:space="preserve"> </w:t>
      </w:r>
      <w:r w:rsidR="004D644E" w:rsidRPr="004D644E">
        <w:t>observing</w:t>
      </w:r>
      <w:r w:rsidR="001834D5">
        <w:t xml:space="preserve"> </w:t>
      </w:r>
      <w:r w:rsidR="004D644E" w:rsidRPr="004D644E">
        <w:t>how</w:t>
      </w:r>
      <w:r w:rsidR="001834D5">
        <w:t xml:space="preserve"> </w:t>
      </w:r>
      <w:r w:rsidR="004D644E" w:rsidRPr="004D644E">
        <w:t>and</w:t>
      </w:r>
      <w:r w:rsidR="001834D5">
        <w:t xml:space="preserve"> </w:t>
      </w:r>
      <w:r w:rsidR="004D644E" w:rsidRPr="004D644E">
        <w:t>when</w:t>
      </w:r>
      <w:r w:rsidR="001834D5">
        <w:t xml:space="preserve"> </w:t>
      </w:r>
      <w:r w:rsidR="004D644E" w:rsidRPr="004D644E">
        <w:t>healthcare</w:t>
      </w:r>
      <w:r w:rsidR="001834D5">
        <w:t xml:space="preserve"> </w:t>
      </w:r>
      <w:r w:rsidR="004D644E" w:rsidRPr="004D644E">
        <w:t>workers</w:t>
      </w:r>
      <w:r w:rsidR="001834D5">
        <w:t xml:space="preserve"> </w:t>
      </w:r>
      <w:r w:rsidR="004D644E" w:rsidRPr="004D644E">
        <w:t>clean</w:t>
      </w:r>
      <w:r w:rsidR="001834D5">
        <w:t xml:space="preserve"> </w:t>
      </w:r>
      <w:r w:rsidR="004D644E" w:rsidRPr="004D644E">
        <w:t>their</w:t>
      </w:r>
      <w:r w:rsidR="001834D5">
        <w:t xml:space="preserve"> </w:t>
      </w:r>
      <w:r w:rsidR="004D644E" w:rsidRPr="004D644E">
        <w:t>hands</w:t>
      </w:r>
      <w:r w:rsidR="001834D5">
        <w:t xml:space="preserve"> </w:t>
      </w:r>
      <w:r w:rsidR="00EA242C">
        <w:t>during</w:t>
      </w:r>
      <w:r w:rsidR="001834D5">
        <w:t xml:space="preserve"> </w:t>
      </w:r>
      <w:r w:rsidR="004D644E" w:rsidRPr="004D644E">
        <w:t>clinical</w:t>
      </w:r>
      <w:r w:rsidR="001834D5">
        <w:t xml:space="preserve"> </w:t>
      </w:r>
      <w:r w:rsidR="004D644E" w:rsidRPr="004D644E">
        <w:t>care</w:t>
      </w:r>
      <w:r w:rsidR="00EA242C" w:rsidRPr="00EA242C">
        <w:t xml:space="preserve"> </w:t>
      </w:r>
      <w:r w:rsidR="00EA242C" w:rsidRPr="004D644E">
        <w:t>using</w:t>
      </w:r>
      <w:r w:rsidR="00EA242C">
        <w:t xml:space="preserve"> </w:t>
      </w:r>
      <w:r w:rsidR="00EA242C" w:rsidRPr="004D644E">
        <w:t>the</w:t>
      </w:r>
      <w:r w:rsidR="00EA242C">
        <w:t xml:space="preserve"> </w:t>
      </w:r>
      <w:hyperlink r:id="rId43" w:history="1">
        <w:r w:rsidR="00EA242C" w:rsidRPr="007C411F">
          <w:rPr>
            <w:rStyle w:val="Hyperlink"/>
            <w:color w:val="1178A0"/>
          </w:rPr>
          <w:t>5</w:t>
        </w:r>
        <w:r w:rsidR="00B55FEA" w:rsidRPr="007C411F">
          <w:rPr>
            <w:rStyle w:val="Hyperlink"/>
            <w:color w:val="1178A0"/>
          </w:rPr>
          <w:t> </w:t>
        </w:r>
        <w:r w:rsidR="00EA242C" w:rsidRPr="007C411F">
          <w:rPr>
            <w:rStyle w:val="Hyperlink"/>
            <w:color w:val="1178A0"/>
          </w:rPr>
          <w:t>Moments for Hand Hygiene</w:t>
        </w:r>
      </w:hyperlink>
      <w:r w:rsidR="00EA242C">
        <w:t xml:space="preserve"> </w:t>
      </w:r>
      <w:r w:rsidR="007C411F" w:rsidRPr="004D644E">
        <w:t>methodology</w:t>
      </w:r>
      <w:r w:rsidR="007C411F">
        <w:t xml:space="preserve"> and</w:t>
      </w:r>
      <w:r w:rsidR="00EA242C">
        <w:t xml:space="preserve"> recording these observations</w:t>
      </w:r>
      <w:r w:rsidR="004D644E" w:rsidRPr="004D644E">
        <w:t>.</w:t>
      </w:r>
    </w:p>
    <w:p w14:paraId="6F6AF844" w14:textId="7F8C9D4A" w:rsidR="004D644E" w:rsidRDefault="004D644E" w:rsidP="00B55FEA">
      <w:r>
        <w:t>See</w:t>
      </w:r>
      <w:r w:rsidR="00B55FEA">
        <w:t xml:space="preserve"> the </w:t>
      </w:r>
      <w:hyperlink r:id="rId44" w:history="1">
        <w:r w:rsidR="00374E8D">
          <w:rPr>
            <w:rStyle w:val="Hyperlink"/>
            <w:color w:val="1178A0"/>
          </w:rPr>
          <w:t>NHHI d</w:t>
        </w:r>
        <w:r w:rsidR="00B55FEA" w:rsidRPr="00337248">
          <w:rPr>
            <w:rStyle w:val="Hyperlink"/>
            <w:color w:val="1178A0"/>
          </w:rPr>
          <w:t>irect observational auditing of hand hygiene compliance</w:t>
        </w:r>
        <w:r w:rsidR="00337248" w:rsidRPr="00337248">
          <w:rPr>
            <w:rStyle w:val="Hyperlink"/>
            <w:color w:val="1178A0"/>
          </w:rPr>
          <w:t xml:space="preserve"> user guide</w:t>
        </w:r>
      </w:hyperlink>
      <w:r w:rsidR="00EB2D95">
        <w:rPr>
          <w:rStyle w:val="FootnoteReference"/>
        </w:rPr>
        <w:footnoteReference w:id="28"/>
      </w:r>
      <w:r w:rsidR="0054551F">
        <w:t xml:space="preserve"> </w:t>
      </w:r>
      <w:r>
        <w:t>for</w:t>
      </w:r>
      <w:r w:rsidR="001834D5">
        <w:t xml:space="preserve"> </w:t>
      </w:r>
      <w:r>
        <w:t>more</w:t>
      </w:r>
      <w:r w:rsidR="001834D5">
        <w:t xml:space="preserve"> </w:t>
      </w:r>
      <w:r>
        <w:t>information</w:t>
      </w:r>
      <w:r w:rsidR="001834D5">
        <w:t xml:space="preserve"> </w:t>
      </w:r>
      <w:r>
        <w:t>on</w:t>
      </w:r>
      <w:r w:rsidR="001834D5">
        <w:t xml:space="preserve"> </w:t>
      </w:r>
      <w:r>
        <w:t>the</w:t>
      </w:r>
      <w:r w:rsidR="001834D5">
        <w:t xml:space="preserve"> </w:t>
      </w:r>
      <w:r>
        <w:t>auditing</w:t>
      </w:r>
      <w:r w:rsidR="001834D5">
        <w:t xml:space="preserve"> </w:t>
      </w:r>
      <w:r>
        <w:t>process.</w:t>
      </w:r>
    </w:p>
    <w:p w14:paraId="07036D10" w14:textId="55D9E20E" w:rsidR="00F16617" w:rsidRPr="00BE2411" w:rsidRDefault="00F16617" w:rsidP="00E373A4">
      <w:pPr>
        <w:pStyle w:val="Heading3"/>
      </w:pPr>
      <w:r w:rsidRPr="00BE2411">
        <w:t>Entering</w:t>
      </w:r>
      <w:r w:rsidR="001834D5">
        <w:t xml:space="preserve"> </w:t>
      </w:r>
      <w:r w:rsidRPr="00BE2411">
        <w:t>data</w:t>
      </w:r>
      <w:r w:rsidR="001834D5">
        <w:t xml:space="preserve"> </w:t>
      </w:r>
      <w:r w:rsidRPr="00BE2411">
        <w:t>using</w:t>
      </w:r>
      <w:r w:rsidR="001834D5">
        <w:t xml:space="preserve"> </w:t>
      </w:r>
      <w:r w:rsidRPr="00BE2411">
        <w:t>the</w:t>
      </w:r>
      <w:r w:rsidR="001834D5">
        <w:t xml:space="preserve"> </w:t>
      </w:r>
      <w:r w:rsidR="00EA242C">
        <w:t xml:space="preserve">Hand Hygiene Compliance </w:t>
      </w:r>
      <w:r w:rsidRPr="00BE2411">
        <w:t>App</w:t>
      </w:r>
      <w:r w:rsidR="00374E8D">
        <w:t>lication</w:t>
      </w:r>
      <w:r w:rsidR="00EA242C">
        <w:t xml:space="preserve"> (HHCApp)</w:t>
      </w:r>
    </w:p>
    <w:p w14:paraId="297BB5BD" w14:textId="40EA50B7" w:rsidR="00F16617" w:rsidRPr="006D59E2" w:rsidRDefault="00F16617" w:rsidP="00AD4657">
      <w:pPr>
        <w:pStyle w:val="Normal-beforebullets"/>
      </w:pPr>
      <w:r w:rsidRPr="006D59E2">
        <w:t>There</w:t>
      </w:r>
      <w:r w:rsidR="001834D5">
        <w:t xml:space="preserve"> </w:t>
      </w:r>
      <w:r w:rsidRPr="006D59E2">
        <w:t>are</w:t>
      </w:r>
      <w:r w:rsidR="001834D5">
        <w:t xml:space="preserve"> </w:t>
      </w:r>
      <w:r w:rsidRPr="006D59E2">
        <w:t>three</w:t>
      </w:r>
      <w:r w:rsidR="001834D5">
        <w:t xml:space="preserve"> </w:t>
      </w:r>
      <w:r w:rsidRPr="006D59E2">
        <w:t>main</w:t>
      </w:r>
      <w:r w:rsidR="001834D5">
        <w:t xml:space="preserve"> </w:t>
      </w:r>
      <w:r w:rsidRPr="006D59E2">
        <w:t>methods</w:t>
      </w:r>
      <w:r w:rsidR="001834D5">
        <w:t xml:space="preserve"> </w:t>
      </w:r>
      <w:r w:rsidRPr="006D59E2">
        <w:t>for</w:t>
      </w:r>
      <w:r w:rsidR="001834D5">
        <w:t xml:space="preserve"> </w:t>
      </w:r>
      <w:r>
        <w:t>entering</w:t>
      </w:r>
      <w:r w:rsidR="001834D5">
        <w:t xml:space="preserve"> </w:t>
      </w:r>
      <w:r w:rsidRPr="006D59E2">
        <w:t>hand</w:t>
      </w:r>
      <w:r w:rsidR="001834D5">
        <w:t xml:space="preserve"> </w:t>
      </w:r>
      <w:r w:rsidRPr="006D59E2">
        <w:t>hygiene</w:t>
      </w:r>
      <w:r w:rsidR="001834D5">
        <w:t xml:space="preserve"> </w:t>
      </w:r>
      <w:r w:rsidRPr="006D59E2">
        <w:t>data</w:t>
      </w:r>
      <w:r w:rsidR="001834D5">
        <w:t xml:space="preserve"> </w:t>
      </w:r>
      <w:r w:rsidR="00EA242C">
        <w:t>from</w:t>
      </w:r>
      <w:r w:rsidR="001834D5">
        <w:t xml:space="preserve"> </w:t>
      </w:r>
      <w:r w:rsidR="006F3859">
        <w:t>direct</w:t>
      </w:r>
      <w:r w:rsidR="001834D5">
        <w:t xml:space="preserve"> </w:t>
      </w:r>
      <w:r w:rsidR="006F3859">
        <w:t>observational</w:t>
      </w:r>
      <w:r w:rsidR="001834D5">
        <w:t xml:space="preserve"> </w:t>
      </w:r>
      <w:r w:rsidR="006F3859">
        <w:t>auditing</w:t>
      </w:r>
      <w:r w:rsidRPr="006D59E2">
        <w:t>.</w:t>
      </w:r>
      <w:r w:rsidR="001834D5">
        <w:t xml:space="preserve"> </w:t>
      </w:r>
      <w:r w:rsidRPr="006D59E2">
        <w:t>These</w:t>
      </w:r>
      <w:r w:rsidR="001834D5">
        <w:t xml:space="preserve"> </w:t>
      </w:r>
      <w:r w:rsidRPr="006D59E2">
        <w:t>are:</w:t>
      </w:r>
    </w:p>
    <w:p w14:paraId="09F7CC9C" w14:textId="21B3B50E" w:rsidR="00F16617" w:rsidRPr="006D59E2" w:rsidRDefault="00EA242C" w:rsidP="002144C6">
      <w:pPr>
        <w:pStyle w:val="Bulletlist"/>
      </w:pPr>
      <w:r>
        <w:t>e</w:t>
      </w:r>
      <w:r w:rsidR="00F16617" w:rsidRPr="002144C6">
        <w:t>nter</w:t>
      </w:r>
      <w:r>
        <w:t>ing</w:t>
      </w:r>
      <w:r w:rsidR="001834D5">
        <w:t xml:space="preserve"> </w:t>
      </w:r>
      <w:r w:rsidR="00F16617" w:rsidRPr="002144C6">
        <w:t>the</w:t>
      </w:r>
      <w:r w:rsidR="001834D5">
        <w:t xml:space="preserve"> </w:t>
      </w:r>
      <w:r w:rsidR="00F16617" w:rsidRPr="002144C6">
        <w:t>hand</w:t>
      </w:r>
      <w:r w:rsidR="001834D5">
        <w:t xml:space="preserve"> </w:t>
      </w:r>
      <w:r w:rsidR="00F16617" w:rsidRPr="002144C6">
        <w:t>hygiene</w:t>
      </w:r>
      <w:r w:rsidR="001834D5">
        <w:t xml:space="preserve"> </w:t>
      </w:r>
      <w:r w:rsidR="00F16617" w:rsidRPr="002144C6">
        <w:t>data</w:t>
      </w:r>
      <w:r w:rsidR="001834D5">
        <w:t xml:space="preserve"> </w:t>
      </w:r>
      <w:r w:rsidR="00F16617" w:rsidRPr="002144C6">
        <w:t>directly</w:t>
      </w:r>
      <w:r w:rsidR="001834D5">
        <w:t xml:space="preserve"> </w:t>
      </w:r>
      <w:r w:rsidR="00F16617" w:rsidRPr="002144C6">
        <w:t>using</w:t>
      </w:r>
      <w:r w:rsidR="001834D5">
        <w:t xml:space="preserve"> </w:t>
      </w:r>
      <w:r w:rsidR="00F16617" w:rsidRPr="002144C6">
        <w:t>the</w:t>
      </w:r>
      <w:r w:rsidR="001834D5">
        <w:t xml:space="preserve"> </w:t>
      </w:r>
      <w:hyperlink r:id="rId45" w:history="1">
        <w:r w:rsidR="00F16617" w:rsidRPr="007C411F">
          <w:rPr>
            <w:rStyle w:val="Hyperlink"/>
            <w:rFonts w:cs="Arial"/>
            <w:color w:val="1178A0"/>
          </w:rPr>
          <w:t>HHCApp</w:t>
        </w:r>
        <w:r w:rsidR="001834D5" w:rsidRPr="007C411F">
          <w:rPr>
            <w:rStyle w:val="Hyperlink"/>
            <w:rFonts w:cs="Arial"/>
            <w:color w:val="1178A0"/>
          </w:rPr>
          <w:t xml:space="preserve"> </w:t>
        </w:r>
        <w:r w:rsidR="00F16617" w:rsidRPr="007C411F">
          <w:rPr>
            <w:rStyle w:val="Hyperlink"/>
            <w:rFonts w:cs="Arial"/>
            <w:color w:val="1178A0"/>
          </w:rPr>
          <w:t>mobile</w:t>
        </w:r>
        <w:r w:rsidR="001834D5" w:rsidRPr="007C411F">
          <w:rPr>
            <w:rStyle w:val="Hyperlink"/>
            <w:rFonts w:cs="Arial"/>
            <w:color w:val="1178A0"/>
          </w:rPr>
          <w:t xml:space="preserve"> </w:t>
        </w:r>
        <w:r w:rsidR="00F16617" w:rsidRPr="007C411F">
          <w:rPr>
            <w:rStyle w:val="Hyperlink"/>
            <w:rFonts w:cs="Arial"/>
            <w:color w:val="1178A0"/>
          </w:rPr>
          <w:t>site</w:t>
        </w:r>
      </w:hyperlink>
      <w:r w:rsidRPr="00EA242C">
        <w:rPr>
          <w:rStyle w:val="FootnoteReference"/>
        </w:rPr>
        <w:footnoteReference w:id="29"/>
      </w:r>
    </w:p>
    <w:p w14:paraId="027131F3" w14:textId="5CDDDEEE" w:rsidR="00F16617" w:rsidRPr="006D59E2" w:rsidRDefault="00EA242C" w:rsidP="002144C6">
      <w:pPr>
        <w:pStyle w:val="Bulletlist"/>
      </w:pPr>
      <w:r>
        <w:t>e</w:t>
      </w:r>
      <w:r w:rsidRPr="002144C6">
        <w:t>nter</w:t>
      </w:r>
      <w:r>
        <w:t xml:space="preserve">ing </w:t>
      </w:r>
      <w:r w:rsidR="00F16617" w:rsidRPr="006D59E2">
        <w:t>the</w:t>
      </w:r>
      <w:r w:rsidR="001834D5">
        <w:t xml:space="preserve"> </w:t>
      </w:r>
      <w:r w:rsidR="00F16617" w:rsidRPr="006D59E2">
        <w:t>hand</w:t>
      </w:r>
      <w:r w:rsidR="001834D5">
        <w:t xml:space="preserve"> </w:t>
      </w:r>
      <w:r w:rsidR="00F16617" w:rsidRPr="006D59E2">
        <w:t>hygiene</w:t>
      </w:r>
      <w:r w:rsidR="001834D5">
        <w:t xml:space="preserve"> </w:t>
      </w:r>
      <w:r w:rsidR="00F16617" w:rsidRPr="006D59E2">
        <w:t>data</w:t>
      </w:r>
      <w:r w:rsidR="001834D5">
        <w:t xml:space="preserve"> </w:t>
      </w:r>
      <w:r w:rsidR="00F16617" w:rsidRPr="006D59E2">
        <w:t>directly</w:t>
      </w:r>
      <w:r w:rsidR="001834D5">
        <w:t xml:space="preserve"> </w:t>
      </w:r>
      <w:r w:rsidR="00F16617" w:rsidRPr="006D59E2">
        <w:t>using</w:t>
      </w:r>
      <w:r w:rsidR="001834D5">
        <w:t xml:space="preserve"> </w:t>
      </w:r>
      <w:r w:rsidR="00F16617" w:rsidRPr="006D59E2">
        <w:t>the</w:t>
      </w:r>
      <w:r w:rsidR="001834D5">
        <w:t xml:space="preserve"> </w:t>
      </w:r>
      <w:hyperlink r:id="rId46" w:history="1">
        <w:r w:rsidR="00F16617" w:rsidRPr="007C411F">
          <w:rPr>
            <w:rStyle w:val="Hyperlink"/>
            <w:rFonts w:cs="Arial"/>
            <w:color w:val="1178A0"/>
          </w:rPr>
          <w:t>HHCApp</w:t>
        </w:r>
        <w:r w:rsidR="001834D5" w:rsidRPr="007C411F">
          <w:rPr>
            <w:rStyle w:val="Hyperlink"/>
            <w:rFonts w:cs="Arial"/>
            <w:color w:val="1178A0"/>
          </w:rPr>
          <w:t xml:space="preserve"> </w:t>
        </w:r>
        <w:r w:rsidR="00F16617" w:rsidRPr="007C411F">
          <w:rPr>
            <w:rStyle w:val="Hyperlink"/>
            <w:rFonts w:cs="Arial"/>
            <w:color w:val="1178A0"/>
          </w:rPr>
          <w:t>desktop</w:t>
        </w:r>
        <w:r w:rsidR="001834D5" w:rsidRPr="007C411F">
          <w:rPr>
            <w:rStyle w:val="Hyperlink"/>
            <w:rFonts w:cs="Arial"/>
            <w:color w:val="1178A0"/>
          </w:rPr>
          <w:t xml:space="preserve"> </w:t>
        </w:r>
        <w:r w:rsidR="00F16617" w:rsidRPr="007C411F">
          <w:rPr>
            <w:rStyle w:val="Hyperlink"/>
            <w:rFonts w:cs="Arial"/>
            <w:color w:val="1178A0"/>
          </w:rPr>
          <w:t>site</w:t>
        </w:r>
      </w:hyperlink>
      <w:r w:rsidRPr="00EA242C">
        <w:rPr>
          <w:rStyle w:val="FootnoteReference"/>
        </w:rPr>
        <w:footnoteReference w:id="30"/>
      </w:r>
    </w:p>
    <w:p w14:paraId="4B95F05F" w14:textId="326F264B" w:rsidR="00F16617" w:rsidRPr="002144C6" w:rsidRDefault="00EA242C" w:rsidP="002144C6">
      <w:pPr>
        <w:pStyle w:val="Bulletlist"/>
        <w:rPr>
          <w:rStyle w:val="BulletlistChar"/>
        </w:rPr>
      </w:pPr>
      <w:r>
        <w:t xml:space="preserve">recording </w:t>
      </w:r>
      <w:r w:rsidR="00F16617" w:rsidRPr="006D59E2">
        <w:t>audit</w:t>
      </w:r>
      <w:r w:rsidR="001834D5">
        <w:t xml:space="preserve"> </w:t>
      </w:r>
      <w:r w:rsidR="00F16617" w:rsidRPr="006D59E2">
        <w:t>observations</w:t>
      </w:r>
      <w:r w:rsidR="001834D5">
        <w:t xml:space="preserve"> </w:t>
      </w:r>
      <w:r w:rsidR="00F16617" w:rsidRPr="006D59E2">
        <w:t>using</w:t>
      </w:r>
      <w:r w:rsidR="001834D5">
        <w:t xml:space="preserve"> </w:t>
      </w:r>
      <w:r w:rsidR="00F16617" w:rsidRPr="006D59E2">
        <w:t>a</w:t>
      </w:r>
      <w:r w:rsidR="001834D5">
        <w:t xml:space="preserve"> </w:t>
      </w:r>
      <w:r w:rsidR="00F16617" w:rsidRPr="00C676DB">
        <w:t>hand</w:t>
      </w:r>
      <w:r w:rsidR="001834D5" w:rsidRPr="00C676DB">
        <w:t xml:space="preserve"> </w:t>
      </w:r>
      <w:r w:rsidR="00F16617" w:rsidRPr="00C676DB">
        <w:t>hygiene</w:t>
      </w:r>
      <w:r w:rsidR="001834D5" w:rsidRPr="00C676DB">
        <w:t xml:space="preserve"> </w:t>
      </w:r>
      <w:hyperlink r:id="rId47" w:history="1">
        <w:r w:rsidR="00374E8D">
          <w:rPr>
            <w:rStyle w:val="Hyperlink"/>
            <w:color w:val="1178A0"/>
          </w:rPr>
          <w:t>au</w:t>
        </w:r>
        <w:r w:rsidR="00F16617" w:rsidRPr="007C411F">
          <w:rPr>
            <w:rStyle w:val="Hyperlink"/>
            <w:color w:val="1178A0"/>
          </w:rPr>
          <w:t>dit</w:t>
        </w:r>
        <w:r w:rsidR="001834D5" w:rsidRPr="007C411F">
          <w:rPr>
            <w:rStyle w:val="Hyperlink"/>
            <w:color w:val="1178A0"/>
          </w:rPr>
          <w:t xml:space="preserve"> </w:t>
        </w:r>
        <w:r w:rsidR="00F16617" w:rsidRPr="007C411F">
          <w:rPr>
            <w:rStyle w:val="Hyperlink"/>
            <w:color w:val="1178A0"/>
          </w:rPr>
          <w:t>data</w:t>
        </w:r>
        <w:r w:rsidR="001834D5" w:rsidRPr="007C411F">
          <w:rPr>
            <w:rStyle w:val="Hyperlink"/>
            <w:color w:val="1178A0"/>
          </w:rPr>
          <w:t xml:space="preserve"> </w:t>
        </w:r>
        <w:r w:rsidR="00F16617" w:rsidRPr="007C411F">
          <w:rPr>
            <w:rStyle w:val="Hyperlink"/>
            <w:color w:val="1178A0"/>
          </w:rPr>
          <w:t>collection</w:t>
        </w:r>
        <w:r w:rsidR="001834D5" w:rsidRPr="007C411F">
          <w:rPr>
            <w:rStyle w:val="Hyperlink"/>
            <w:color w:val="1178A0"/>
          </w:rPr>
          <w:t xml:space="preserve"> </w:t>
        </w:r>
        <w:r w:rsidR="00F16617" w:rsidRPr="007C411F">
          <w:rPr>
            <w:rStyle w:val="Hyperlink"/>
            <w:color w:val="1178A0"/>
          </w:rPr>
          <w:t>form</w:t>
        </w:r>
      </w:hyperlink>
      <w:r w:rsidR="00C676DB" w:rsidRPr="00A02CA5">
        <w:rPr>
          <w:rStyle w:val="FootnoteReference"/>
        </w:rPr>
        <w:footnoteReference w:id="31"/>
      </w:r>
      <w:r w:rsidR="001834D5">
        <w:t xml:space="preserve"> </w:t>
      </w:r>
      <w:r w:rsidR="00F16617" w:rsidRPr="006D59E2">
        <w:t>and</w:t>
      </w:r>
      <w:r w:rsidR="001834D5">
        <w:t xml:space="preserve"> </w:t>
      </w:r>
      <w:r w:rsidR="00F16617" w:rsidRPr="006D59E2">
        <w:t>then</w:t>
      </w:r>
      <w:r w:rsidR="001834D5">
        <w:t xml:space="preserve"> </w:t>
      </w:r>
      <w:r w:rsidR="00F16617" w:rsidRPr="006D59E2">
        <w:t>enter</w:t>
      </w:r>
      <w:r>
        <w:t>ing</w:t>
      </w:r>
      <w:r w:rsidR="001834D5">
        <w:t xml:space="preserve"> </w:t>
      </w:r>
      <w:r w:rsidR="00F16617" w:rsidRPr="006D59E2">
        <w:t>the</w:t>
      </w:r>
      <w:r w:rsidR="001834D5">
        <w:t xml:space="preserve"> </w:t>
      </w:r>
      <w:r w:rsidR="00F16617" w:rsidRPr="006D59E2">
        <w:t>hand</w:t>
      </w:r>
      <w:r w:rsidR="001834D5">
        <w:t xml:space="preserve"> </w:t>
      </w:r>
      <w:r w:rsidR="00F16617" w:rsidRPr="006D59E2">
        <w:t>hygiene</w:t>
      </w:r>
      <w:r w:rsidR="001834D5">
        <w:t xml:space="preserve"> </w:t>
      </w:r>
      <w:r w:rsidR="00F16617" w:rsidRPr="006D59E2">
        <w:t>data</w:t>
      </w:r>
      <w:r w:rsidR="001834D5">
        <w:t xml:space="preserve"> </w:t>
      </w:r>
      <w:r w:rsidR="00F16617" w:rsidRPr="006D59E2">
        <w:t>into</w:t>
      </w:r>
      <w:r w:rsidR="001834D5">
        <w:t xml:space="preserve"> </w:t>
      </w:r>
      <w:r w:rsidR="00F16617" w:rsidRPr="006D59E2">
        <w:t>the</w:t>
      </w:r>
      <w:r w:rsidR="001834D5">
        <w:t xml:space="preserve"> </w:t>
      </w:r>
      <w:r w:rsidR="00F16617" w:rsidRPr="006D59E2">
        <w:t>HHCApp</w:t>
      </w:r>
      <w:r w:rsidR="001834D5">
        <w:t xml:space="preserve"> </w:t>
      </w:r>
      <w:r w:rsidR="00F16617" w:rsidRPr="006D59E2">
        <w:t>later</w:t>
      </w:r>
      <w:r w:rsidR="001834D5">
        <w:t xml:space="preserve"> </w:t>
      </w:r>
      <w:r w:rsidR="00F16617" w:rsidRPr="006D59E2">
        <w:t>using</w:t>
      </w:r>
      <w:r w:rsidR="001834D5">
        <w:t xml:space="preserve"> </w:t>
      </w:r>
      <w:r w:rsidR="00F16617" w:rsidRPr="006D59E2">
        <w:t>the</w:t>
      </w:r>
      <w:r w:rsidR="001834D5">
        <w:t xml:space="preserve"> </w:t>
      </w:r>
      <w:r w:rsidR="00F16617" w:rsidRPr="00EA242C">
        <w:rPr>
          <w:rFonts w:cs="Arial"/>
        </w:rPr>
        <w:t>HHCApp</w:t>
      </w:r>
      <w:r w:rsidR="001834D5" w:rsidRPr="00EA242C">
        <w:rPr>
          <w:rFonts w:cs="Arial"/>
        </w:rPr>
        <w:t xml:space="preserve"> </w:t>
      </w:r>
      <w:r w:rsidR="00F16617" w:rsidRPr="00EA242C">
        <w:rPr>
          <w:rFonts w:cs="Arial"/>
        </w:rPr>
        <w:t>desktop</w:t>
      </w:r>
      <w:r w:rsidR="001834D5" w:rsidRPr="00EA242C">
        <w:rPr>
          <w:rFonts w:cs="Arial"/>
        </w:rPr>
        <w:t xml:space="preserve"> </w:t>
      </w:r>
      <w:r w:rsidR="00F16617" w:rsidRPr="00EA242C">
        <w:rPr>
          <w:rFonts w:cs="Arial"/>
        </w:rPr>
        <w:t>site</w:t>
      </w:r>
      <w:r w:rsidR="00F16617" w:rsidRPr="002144C6">
        <w:rPr>
          <w:rStyle w:val="BulletlistChar"/>
        </w:rPr>
        <w:t>.</w:t>
      </w:r>
    </w:p>
    <w:p w14:paraId="53E5CC34" w14:textId="3E61C3BA" w:rsidR="007C0D00" w:rsidRDefault="007C0D00" w:rsidP="00053D0D">
      <w:r w:rsidRPr="00252AEE">
        <w:lastRenderedPageBreak/>
        <w:t>Only</w:t>
      </w:r>
      <w:r w:rsidR="001834D5">
        <w:t xml:space="preserve"> </w:t>
      </w:r>
      <w:r w:rsidRPr="00252AEE">
        <w:t>trained</w:t>
      </w:r>
      <w:r w:rsidR="001834D5">
        <w:t xml:space="preserve"> </w:t>
      </w:r>
      <w:r w:rsidRPr="00252AEE">
        <w:t>and</w:t>
      </w:r>
      <w:r w:rsidR="001834D5">
        <w:t xml:space="preserve"> </w:t>
      </w:r>
      <w:r w:rsidRPr="00252AEE">
        <w:t>validated</w:t>
      </w:r>
      <w:r w:rsidR="001834D5">
        <w:t xml:space="preserve"> </w:t>
      </w:r>
      <w:r w:rsidRPr="00252AEE">
        <w:t>hand</w:t>
      </w:r>
      <w:r w:rsidR="001834D5">
        <w:t xml:space="preserve"> </w:t>
      </w:r>
      <w:r w:rsidRPr="00252AEE">
        <w:t>hygiene</w:t>
      </w:r>
      <w:r w:rsidR="001834D5">
        <w:t xml:space="preserve"> </w:t>
      </w:r>
      <w:r w:rsidRPr="00252AEE">
        <w:t>auditors</w:t>
      </w:r>
      <w:r w:rsidR="001834D5">
        <w:t xml:space="preserve"> </w:t>
      </w:r>
      <w:r w:rsidRPr="00252AEE">
        <w:t>are</w:t>
      </w:r>
      <w:r w:rsidR="001834D5">
        <w:t xml:space="preserve"> </w:t>
      </w:r>
      <w:r w:rsidRPr="00252AEE">
        <w:t>authorised</w:t>
      </w:r>
      <w:r w:rsidR="001834D5">
        <w:t xml:space="preserve"> </w:t>
      </w:r>
      <w:r w:rsidRPr="00252AEE">
        <w:t>to</w:t>
      </w:r>
      <w:r w:rsidR="001834D5">
        <w:t xml:space="preserve"> </w:t>
      </w:r>
      <w:r w:rsidRPr="00252AEE">
        <w:t>collect</w:t>
      </w:r>
      <w:r w:rsidR="001834D5">
        <w:t xml:space="preserve"> </w:t>
      </w:r>
      <w:r w:rsidRPr="00252AEE">
        <w:t>and</w:t>
      </w:r>
      <w:r w:rsidR="001834D5">
        <w:t xml:space="preserve"> </w:t>
      </w:r>
      <w:r w:rsidRPr="00252AEE">
        <w:t>enter</w:t>
      </w:r>
      <w:r w:rsidR="001834D5">
        <w:t xml:space="preserve"> </w:t>
      </w:r>
      <w:r w:rsidRPr="00252AEE">
        <w:t>data</w:t>
      </w:r>
      <w:r w:rsidR="001834D5">
        <w:t xml:space="preserve"> </w:t>
      </w:r>
      <w:r w:rsidRPr="00252AEE">
        <w:t>using</w:t>
      </w:r>
      <w:r w:rsidR="001834D5">
        <w:t xml:space="preserve"> </w:t>
      </w:r>
      <w:r w:rsidRPr="00252AEE">
        <w:t>the</w:t>
      </w:r>
      <w:r w:rsidR="001834D5">
        <w:t xml:space="preserve"> </w:t>
      </w:r>
      <w:r w:rsidRPr="00252AEE">
        <w:t>HHCApp.</w:t>
      </w:r>
      <w:r w:rsidR="00B55FEA">
        <w:t xml:space="preserve"> </w:t>
      </w:r>
    </w:p>
    <w:p w14:paraId="31D7D6E9" w14:textId="6A17AB3C" w:rsidR="007C0D00" w:rsidRDefault="007C0D00" w:rsidP="00053D0D">
      <w:r>
        <w:t>See</w:t>
      </w:r>
      <w:r w:rsidR="001834D5">
        <w:t xml:space="preserve"> </w:t>
      </w:r>
      <w:bookmarkStart w:id="101" w:name="_Hlk139395967"/>
      <w:r w:rsidR="00B55FEA" w:rsidRPr="007C411F">
        <w:rPr>
          <w:rStyle w:val="Emphasis"/>
          <w:iCs w:val="0"/>
          <w:color w:val="1178A0"/>
        </w:rPr>
        <w:fldChar w:fldCharType="begin"/>
      </w:r>
      <w:r w:rsidR="00490DB7">
        <w:rPr>
          <w:rStyle w:val="Emphasis"/>
          <w:iCs w:val="0"/>
          <w:color w:val="1178A0"/>
        </w:rPr>
        <w:instrText>HYPERLINK "https://www.safetyandquality.gov.au/publications-and-resources/resource-library/nhhi-hand-hygiene-compliance-application-hhcapp-user-guide"</w:instrText>
      </w:r>
      <w:r w:rsidR="00B55FEA" w:rsidRPr="007C411F">
        <w:rPr>
          <w:rStyle w:val="Emphasis"/>
          <w:iCs w:val="0"/>
          <w:color w:val="1178A0"/>
        </w:rPr>
      </w:r>
      <w:r w:rsidR="00B55FEA" w:rsidRPr="007C411F">
        <w:rPr>
          <w:rStyle w:val="Emphasis"/>
          <w:iCs w:val="0"/>
          <w:color w:val="1178A0"/>
        </w:rPr>
        <w:fldChar w:fldCharType="separate"/>
      </w:r>
      <w:r w:rsidR="00374E8D">
        <w:rPr>
          <w:rStyle w:val="Hyperlink"/>
          <w:iCs/>
          <w:color w:val="1178A0"/>
        </w:rPr>
        <w:t>NHHI h</w:t>
      </w:r>
      <w:r w:rsidR="00B55FEA" w:rsidRPr="007C411F">
        <w:rPr>
          <w:rStyle w:val="Hyperlink"/>
          <w:iCs/>
          <w:color w:val="1178A0"/>
        </w:rPr>
        <w:t>and Hygiene Compliance Application (</w:t>
      </w:r>
      <w:proofErr w:type="spellStart"/>
      <w:r w:rsidR="00B55FEA" w:rsidRPr="007C411F">
        <w:rPr>
          <w:rStyle w:val="Hyperlink"/>
          <w:iCs/>
          <w:color w:val="1178A0"/>
        </w:rPr>
        <w:t>HHCApp</w:t>
      </w:r>
      <w:proofErr w:type="spellEnd"/>
      <w:r w:rsidR="00337248">
        <w:rPr>
          <w:rStyle w:val="Hyperlink"/>
          <w:iCs/>
          <w:color w:val="1178A0"/>
        </w:rPr>
        <w:t>) user guide</w:t>
      </w:r>
      <w:r w:rsidR="00B55FEA" w:rsidRPr="007C411F">
        <w:rPr>
          <w:rStyle w:val="Emphasis"/>
          <w:iCs w:val="0"/>
          <w:color w:val="1178A0"/>
        </w:rPr>
        <w:fldChar w:fldCharType="end"/>
      </w:r>
      <w:bookmarkEnd w:id="101"/>
      <w:r w:rsidR="00337248">
        <w:rPr>
          <w:rStyle w:val="Emphasis"/>
          <w:iCs w:val="0"/>
          <w:color w:val="1178A0"/>
        </w:rPr>
        <w:t xml:space="preserve"> </w:t>
      </w:r>
      <w:r w:rsidR="00B55FEA">
        <w:rPr>
          <w:rStyle w:val="FootnoteReference"/>
          <w:i/>
        </w:rPr>
        <w:footnoteReference w:id="32"/>
      </w:r>
      <w:r w:rsidR="001834D5">
        <w:t xml:space="preserve"> </w:t>
      </w:r>
      <w:r>
        <w:t>for</w:t>
      </w:r>
      <w:r w:rsidR="001834D5">
        <w:t xml:space="preserve"> </w:t>
      </w:r>
      <w:r>
        <w:t>information</w:t>
      </w:r>
      <w:r w:rsidR="001834D5">
        <w:t xml:space="preserve"> </w:t>
      </w:r>
      <w:r>
        <w:t>on</w:t>
      </w:r>
      <w:r w:rsidR="001834D5">
        <w:t xml:space="preserve"> </w:t>
      </w:r>
      <w:r>
        <w:t>how</w:t>
      </w:r>
      <w:r w:rsidR="001834D5">
        <w:t xml:space="preserve"> </w:t>
      </w:r>
      <w:r>
        <w:t>to</w:t>
      </w:r>
      <w:r w:rsidR="001834D5">
        <w:t xml:space="preserve"> </w:t>
      </w:r>
      <w:r>
        <w:t>use</w:t>
      </w:r>
      <w:r w:rsidR="001834D5">
        <w:t xml:space="preserve"> </w:t>
      </w:r>
      <w:r>
        <w:t>the</w:t>
      </w:r>
      <w:r w:rsidR="001834D5">
        <w:t xml:space="preserve"> </w:t>
      </w:r>
      <w:r>
        <w:t>HHCApp.</w:t>
      </w:r>
    </w:p>
    <w:p w14:paraId="30AF333D" w14:textId="4BCEA77D" w:rsidR="00BE2411" w:rsidRDefault="00BE2411" w:rsidP="00E373A4">
      <w:pPr>
        <w:pStyle w:val="Heading2"/>
      </w:pPr>
      <w:bookmarkStart w:id="102" w:name="_Toc135402350"/>
      <w:bookmarkStart w:id="103" w:name="_Toc137996064"/>
      <w:bookmarkStart w:id="104" w:name="_Toc139009151"/>
      <w:bookmarkStart w:id="105" w:name="_Toc140568297"/>
      <w:bookmarkStart w:id="106" w:name="_Toc135402349"/>
      <w:r>
        <w:t>National</w:t>
      </w:r>
      <w:r w:rsidR="001834D5">
        <w:t xml:space="preserve"> </w:t>
      </w:r>
      <w:r>
        <w:t>audits</w:t>
      </w:r>
      <w:bookmarkEnd w:id="102"/>
      <w:bookmarkEnd w:id="103"/>
      <w:bookmarkEnd w:id="104"/>
      <w:bookmarkEnd w:id="105"/>
    </w:p>
    <w:p w14:paraId="4C4D8B25" w14:textId="6B276AAD" w:rsidR="00BE2411" w:rsidRDefault="00BE2411" w:rsidP="00053D0D">
      <w:r>
        <w:t>National</w:t>
      </w:r>
      <w:r w:rsidR="001834D5">
        <w:t xml:space="preserve"> </w:t>
      </w:r>
      <w:r>
        <w:t>audit</w:t>
      </w:r>
      <w:r w:rsidR="001834D5">
        <w:t xml:space="preserve"> </w:t>
      </w:r>
      <w:r>
        <w:t>d</w:t>
      </w:r>
      <w:r w:rsidRPr="00E2332A">
        <w:t>ata</w:t>
      </w:r>
      <w:r w:rsidR="001834D5">
        <w:t xml:space="preserve"> </w:t>
      </w:r>
      <w:r w:rsidRPr="00E2332A">
        <w:t>on</w:t>
      </w:r>
      <w:r w:rsidR="001834D5">
        <w:t xml:space="preserve"> </w:t>
      </w:r>
      <w:r w:rsidRPr="00E2332A">
        <w:t>hand</w:t>
      </w:r>
      <w:r w:rsidR="001834D5">
        <w:t xml:space="preserve"> </w:t>
      </w:r>
      <w:r w:rsidRPr="00E2332A">
        <w:t>hygiene</w:t>
      </w:r>
      <w:r w:rsidR="001834D5">
        <w:t xml:space="preserve"> </w:t>
      </w:r>
      <w:r w:rsidRPr="00E2332A">
        <w:t>compliance</w:t>
      </w:r>
      <w:r w:rsidR="001834D5">
        <w:t xml:space="preserve"> </w:t>
      </w:r>
      <w:r>
        <w:t>is</w:t>
      </w:r>
      <w:r w:rsidR="001834D5">
        <w:t xml:space="preserve"> </w:t>
      </w:r>
      <w:r w:rsidRPr="00E2332A">
        <w:t>collected</w:t>
      </w:r>
      <w:r w:rsidR="001834D5">
        <w:t xml:space="preserve"> </w:t>
      </w:r>
      <w:r w:rsidRPr="00E2332A">
        <w:t>by</w:t>
      </w:r>
      <w:r w:rsidR="001834D5">
        <w:t xml:space="preserve"> </w:t>
      </w:r>
      <w:r w:rsidRPr="00E2332A">
        <w:t>states</w:t>
      </w:r>
      <w:r w:rsidR="001834D5">
        <w:t xml:space="preserve"> </w:t>
      </w:r>
      <w:r w:rsidRPr="00E2332A">
        <w:t>and</w:t>
      </w:r>
      <w:r w:rsidR="001834D5">
        <w:t xml:space="preserve"> </w:t>
      </w:r>
      <w:r w:rsidRPr="00E2332A">
        <w:t>territories</w:t>
      </w:r>
      <w:r w:rsidR="001834D5">
        <w:t xml:space="preserve"> </w:t>
      </w:r>
      <w:r w:rsidRPr="00E2332A">
        <w:t>for</w:t>
      </w:r>
      <w:r w:rsidR="001834D5">
        <w:t xml:space="preserve"> </w:t>
      </w:r>
      <w:r w:rsidRPr="00E2332A">
        <w:t>all</w:t>
      </w:r>
      <w:r w:rsidR="001834D5">
        <w:t xml:space="preserve"> </w:t>
      </w:r>
      <w:r w:rsidRPr="00E2332A">
        <w:t>public</w:t>
      </w:r>
      <w:r w:rsidR="001834D5">
        <w:t xml:space="preserve"> </w:t>
      </w:r>
      <w:r w:rsidRPr="00E2332A">
        <w:t>health</w:t>
      </w:r>
      <w:r w:rsidR="001834D5">
        <w:t xml:space="preserve"> </w:t>
      </w:r>
      <w:r w:rsidRPr="00E2332A">
        <w:t>organisations</w:t>
      </w:r>
      <w:r>
        <w:t>,</w:t>
      </w:r>
      <w:r w:rsidR="001834D5">
        <w:t xml:space="preserve"> </w:t>
      </w:r>
      <w:r>
        <w:t>a</w:t>
      </w:r>
      <w:r w:rsidR="00B63B7B">
        <w:t xml:space="preserve">nd </w:t>
      </w:r>
      <w:r>
        <w:t>many</w:t>
      </w:r>
      <w:r w:rsidR="001834D5">
        <w:t xml:space="preserve"> </w:t>
      </w:r>
      <w:r w:rsidRPr="00E2332A">
        <w:t>private</w:t>
      </w:r>
      <w:r w:rsidR="001834D5">
        <w:t xml:space="preserve"> </w:t>
      </w:r>
      <w:r w:rsidRPr="00E2332A">
        <w:t>health</w:t>
      </w:r>
      <w:r w:rsidR="001834D5">
        <w:t xml:space="preserve"> </w:t>
      </w:r>
      <w:r w:rsidRPr="00E2332A">
        <w:t>organisations</w:t>
      </w:r>
      <w:r w:rsidR="00B63B7B">
        <w:t xml:space="preserve">. The audit data </w:t>
      </w:r>
      <w:r w:rsidR="00C22BD6">
        <w:t>i</w:t>
      </w:r>
      <w:r w:rsidR="00B63B7B">
        <w:t xml:space="preserve">s </w:t>
      </w:r>
      <w:r w:rsidRPr="00E2332A">
        <w:t>reported</w:t>
      </w:r>
      <w:r w:rsidR="001834D5">
        <w:t xml:space="preserve"> </w:t>
      </w:r>
      <w:r w:rsidRPr="00E2332A">
        <w:t>nationally</w:t>
      </w:r>
      <w:r w:rsidR="001834D5">
        <w:t xml:space="preserve"> </w:t>
      </w:r>
      <w:r w:rsidRPr="00E2332A">
        <w:t>three</w:t>
      </w:r>
      <w:r w:rsidR="001834D5">
        <w:t xml:space="preserve"> </w:t>
      </w:r>
      <w:r w:rsidRPr="00E2332A">
        <w:t>times</w:t>
      </w:r>
      <w:r w:rsidR="001834D5">
        <w:t xml:space="preserve"> </w:t>
      </w:r>
      <w:r w:rsidRPr="00E2332A">
        <w:t>per</w:t>
      </w:r>
      <w:r w:rsidR="001834D5">
        <w:t xml:space="preserve"> </w:t>
      </w:r>
      <w:r w:rsidRPr="00E2332A">
        <w:t>year</w:t>
      </w:r>
      <w:r w:rsidR="001834D5">
        <w:t xml:space="preserve"> </w:t>
      </w:r>
      <w:r w:rsidRPr="00E2332A">
        <w:t>for</w:t>
      </w:r>
      <w:r w:rsidR="001834D5">
        <w:t xml:space="preserve"> </w:t>
      </w:r>
      <w:r w:rsidRPr="00E2332A">
        <w:t>the</w:t>
      </w:r>
      <w:r w:rsidR="001834D5">
        <w:t xml:space="preserve"> </w:t>
      </w:r>
      <w:r>
        <w:t>NHHI</w:t>
      </w:r>
      <w:r w:rsidRPr="00E2332A">
        <w:t>.</w:t>
      </w:r>
    </w:p>
    <w:p w14:paraId="55DFD811" w14:textId="7E5DECFF" w:rsidR="00BE2411" w:rsidRPr="00BE2411" w:rsidRDefault="00BE2411" w:rsidP="00E373A4">
      <w:pPr>
        <w:pStyle w:val="Heading3"/>
      </w:pPr>
      <w:r w:rsidRPr="00BE2411">
        <w:t>Audit</w:t>
      </w:r>
      <w:r w:rsidR="001834D5">
        <w:t xml:space="preserve"> </w:t>
      </w:r>
      <w:r w:rsidRPr="00BE2411">
        <w:t>periods</w:t>
      </w:r>
    </w:p>
    <w:p w14:paraId="0770E4E9" w14:textId="6A2A1988" w:rsidR="00BE2411" w:rsidRPr="00C417B3" w:rsidRDefault="00BE2411" w:rsidP="00E373A4">
      <w:pPr>
        <w:pStyle w:val="Heading4"/>
      </w:pPr>
      <w:r w:rsidRPr="00C417B3">
        <w:t>National</w:t>
      </w:r>
      <w:r w:rsidR="001834D5">
        <w:t xml:space="preserve"> </w:t>
      </w:r>
      <w:r w:rsidRPr="00C417B3">
        <w:t>Audit</w:t>
      </w:r>
      <w:r w:rsidR="001834D5">
        <w:t xml:space="preserve"> </w:t>
      </w:r>
      <w:r w:rsidRPr="00C417B3">
        <w:t>Periods</w:t>
      </w:r>
    </w:p>
    <w:p w14:paraId="110A853B" w14:textId="13DF53BD" w:rsidR="00BE2411" w:rsidRDefault="00BE2411" w:rsidP="007B6022">
      <w:pPr>
        <w:pStyle w:val="Normal-beforebullets"/>
      </w:pPr>
      <w:r w:rsidRPr="006A3999">
        <w:t>There</w:t>
      </w:r>
      <w:r w:rsidR="001834D5">
        <w:t xml:space="preserve"> </w:t>
      </w:r>
      <w:r w:rsidRPr="006A3999">
        <w:t>are</w:t>
      </w:r>
      <w:r w:rsidR="001834D5">
        <w:t xml:space="preserve"> </w:t>
      </w:r>
      <w:r w:rsidRPr="006A3999">
        <w:t>three</w:t>
      </w:r>
      <w:r w:rsidR="001834D5">
        <w:t xml:space="preserve"> </w:t>
      </w:r>
      <w:r w:rsidRPr="006A3999">
        <w:t>national</w:t>
      </w:r>
      <w:r w:rsidR="001834D5">
        <w:t xml:space="preserve"> </w:t>
      </w:r>
      <w:r w:rsidRPr="006A3999">
        <w:t>audit</w:t>
      </w:r>
      <w:r w:rsidR="001834D5">
        <w:t xml:space="preserve"> </w:t>
      </w:r>
      <w:r w:rsidRPr="006A3999">
        <w:t>periods</w:t>
      </w:r>
      <w:r>
        <w:t>:</w:t>
      </w:r>
    </w:p>
    <w:p w14:paraId="5BA5DFF4" w14:textId="1778DE0A" w:rsidR="00BE2411" w:rsidRDefault="00B63B7B" w:rsidP="00A224DF">
      <w:pPr>
        <w:pStyle w:val="Bulletlist"/>
      </w:pPr>
      <w:r>
        <w:t>A</w:t>
      </w:r>
      <w:r w:rsidR="00BE2411" w:rsidRPr="006A3999">
        <w:t>udit</w:t>
      </w:r>
      <w:r w:rsidR="001834D5">
        <w:t xml:space="preserve"> </w:t>
      </w:r>
      <w:r w:rsidR="00BE2411" w:rsidRPr="006A3999">
        <w:t>period</w:t>
      </w:r>
      <w:r w:rsidR="001834D5">
        <w:t xml:space="preserve"> </w:t>
      </w:r>
      <w:r w:rsidR="00BE2411" w:rsidRPr="006A3999">
        <w:t>1:</w:t>
      </w:r>
      <w:r w:rsidR="001834D5">
        <w:t xml:space="preserve"> </w:t>
      </w:r>
      <w:r w:rsidR="00BE2411" w:rsidRPr="006A3999">
        <w:t>1</w:t>
      </w:r>
      <w:r w:rsidR="001834D5">
        <w:t xml:space="preserve"> </w:t>
      </w:r>
      <w:r w:rsidR="00BE2411" w:rsidRPr="006A3999">
        <w:t>November</w:t>
      </w:r>
      <w:r w:rsidR="001834D5">
        <w:t xml:space="preserve"> </w:t>
      </w:r>
      <w:r w:rsidR="00BE2411" w:rsidRPr="006A3999">
        <w:t>to</w:t>
      </w:r>
      <w:r w:rsidR="001834D5">
        <w:t xml:space="preserve"> </w:t>
      </w:r>
      <w:r w:rsidR="00BE2411" w:rsidRPr="006A3999">
        <w:t>31</w:t>
      </w:r>
      <w:r w:rsidR="001834D5">
        <w:t xml:space="preserve"> </w:t>
      </w:r>
      <w:r w:rsidR="00BE2411" w:rsidRPr="006A3999">
        <w:t>March</w:t>
      </w:r>
    </w:p>
    <w:p w14:paraId="058D8456" w14:textId="02AE9EA4" w:rsidR="00BE2411" w:rsidRDefault="00B63B7B" w:rsidP="00A224DF">
      <w:pPr>
        <w:pStyle w:val="Bulletlist"/>
      </w:pPr>
      <w:r>
        <w:t>A</w:t>
      </w:r>
      <w:r w:rsidR="00BE2411" w:rsidRPr="006A3999">
        <w:t>udit</w:t>
      </w:r>
      <w:r w:rsidR="001834D5">
        <w:t xml:space="preserve"> </w:t>
      </w:r>
      <w:r w:rsidR="00BE2411" w:rsidRPr="006A3999">
        <w:t>period</w:t>
      </w:r>
      <w:r w:rsidR="001834D5">
        <w:t xml:space="preserve"> </w:t>
      </w:r>
      <w:r w:rsidR="00BE2411" w:rsidRPr="006A3999">
        <w:t>2:</w:t>
      </w:r>
      <w:r w:rsidR="001834D5">
        <w:t xml:space="preserve"> </w:t>
      </w:r>
      <w:r w:rsidR="00BE2411" w:rsidRPr="006A3999">
        <w:t>1</w:t>
      </w:r>
      <w:r w:rsidR="001834D5">
        <w:t xml:space="preserve"> </w:t>
      </w:r>
      <w:r w:rsidR="00BE2411" w:rsidRPr="006A3999">
        <w:t>April</w:t>
      </w:r>
      <w:r w:rsidR="001834D5">
        <w:t xml:space="preserve"> </w:t>
      </w:r>
      <w:r w:rsidR="00BE2411" w:rsidRPr="006A3999">
        <w:t>to</w:t>
      </w:r>
      <w:r w:rsidR="001834D5">
        <w:t xml:space="preserve"> </w:t>
      </w:r>
      <w:r w:rsidR="00BE2411" w:rsidRPr="006A3999">
        <w:t>30</w:t>
      </w:r>
      <w:r w:rsidR="001834D5">
        <w:t xml:space="preserve"> </w:t>
      </w:r>
      <w:r w:rsidR="00BE2411" w:rsidRPr="006A3999">
        <w:t>June</w:t>
      </w:r>
      <w:r w:rsidR="001834D5">
        <w:t xml:space="preserve"> </w:t>
      </w:r>
      <w:r w:rsidR="00BE2411" w:rsidRPr="006A3999">
        <w:t>(</w:t>
      </w:r>
      <w:r w:rsidR="00BE2411">
        <w:t>v</w:t>
      </w:r>
      <w:r w:rsidR="00BE2411" w:rsidRPr="006A3999">
        <w:t>oluntary)</w:t>
      </w:r>
    </w:p>
    <w:p w14:paraId="211A91EA" w14:textId="5B45215C" w:rsidR="00BE2411" w:rsidRPr="006A3999" w:rsidRDefault="00B63B7B" w:rsidP="00A224DF">
      <w:pPr>
        <w:pStyle w:val="Bulletlist"/>
      </w:pPr>
      <w:r>
        <w:t>A</w:t>
      </w:r>
      <w:r w:rsidR="00BE2411" w:rsidRPr="006A3999">
        <w:t>udit</w:t>
      </w:r>
      <w:r w:rsidR="001834D5">
        <w:t xml:space="preserve"> </w:t>
      </w:r>
      <w:r w:rsidR="00BE2411" w:rsidRPr="006A3999">
        <w:t>period</w:t>
      </w:r>
      <w:r w:rsidR="001834D5">
        <w:t xml:space="preserve"> </w:t>
      </w:r>
      <w:r w:rsidR="00BE2411" w:rsidRPr="006A3999">
        <w:t>3:</w:t>
      </w:r>
      <w:r w:rsidR="001834D5">
        <w:t xml:space="preserve"> </w:t>
      </w:r>
      <w:r w:rsidR="00BE2411" w:rsidRPr="006A3999">
        <w:t>1</w:t>
      </w:r>
      <w:r w:rsidR="001834D5">
        <w:t xml:space="preserve"> </w:t>
      </w:r>
      <w:r w:rsidR="00BE2411" w:rsidRPr="006A3999">
        <w:t>July</w:t>
      </w:r>
      <w:r w:rsidR="001834D5">
        <w:t xml:space="preserve"> </w:t>
      </w:r>
      <w:r w:rsidR="00BE2411" w:rsidRPr="006A3999">
        <w:t>to</w:t>
      </w:r>
      <w:r w:rsidR="001834D5">
        <w:t xml:space="preserve"> </w:t>
      </w:r>
      <w:r w:rsidR="00BE2411" w:rsidRPr="006A3999">
        <w:t>31</w:t>
      </w:r>
      <w:r w:rsidR="001834D5">
        <w:t xml:space="preserve"> </w:t>
      </w:r>
      <w:r w:rsidR="00BE2411" w:rsidRPr="006A3999">
        <w:t>October</w:t>
      </w:r>
    </w:p>
    <w:p w14:paraId="2C4C0EFC" w14:textId="480932BC" w:rsidR="00B63B7B" w:rsidRDefault="00B63B7B" w:rsidP="00BE2411">
      <w:pPr>
        <w:rPr>
          <w:rFonts w:cstheme="minorHAnsi"/>
        </w:rPr>
      </w:pPr>
      <w:r>
        <w:rPr>
          <w:rFonts w:cstheme="minorHAnsi"/>
        </w:rPr>
        <w:t>H</w:t>
      </w:r>
      <w:r w:rsidRPr="00EF6ADE">
        <w:rPr>
          <w:rFonts w:cstheme="minorHAnsi"/>
        </w:rPr>
        <w:t>ealth</w:t>
      </w:r>
      <w:r>
        <w:rPr>
          <w:rFonts w:cstheme="minorHAnsi"/>
        </w:rPr>
        <w:t xml:space="preserve"> </w:t>
      </w:r>
      <w:r w:rsidRPr="00EF6ADE">
        <w:rPr>
          <w:rFonts w:cstheme="minorHAnsi"/>
        </w:rPr>
        <w:t>service</w:t>
      </w:r>
      <w:r>
        <w:rPr>
          <w:rFonts w:cstheme="minorHAnsi"/>
        </w:rPr>
        <w:t xml:space="preserve"> </w:t>
      </w:r>
      <w:r w:rsidRPr="00EF6ADE">
        <w:rPr>
          <w:rFonts w:cstheme="minorHAnsi"/>
        </w:rPr>
        <w:t>organisations</w:t>
      </w:r>
      <w:r>
        <w:rPr>
          <w:rFonts w:cstheme="minorHAnsi"/>
        </w:rPr>
        <w:t xml:space="preserve"> </w:t>
      </w:r>
      <w:r w:rsidRPr="00EF6ADE">
        <w:rPr>
          <w:rFonts w:cstheme="minorHAnsi"/>
        </w:rPr>
        <w:t>should</w:t>
      </w:r>
      <w:r>
        <w:rPr>
          <w:rFonts w:cstheme="minorHAnsi"/>
        </w:rPr>
        <w:t xml:space="preserve"> </w:t>
      </w:r>
      <w:r w:rsidRPr="00EF6ADE">
        <w:rPr>
          <w:rFonts w:cstheme="minorHAnsi"/>
        </w:rPr>
        <w:t>use</w:t>
      </w:r>
      <w:r>
        <w:rPr>
          <w:rFonts w:cstheme="minorHAnsi"/>
        </w:rPr>
        <w:t xml:space="preserve"> </w:t>
      </w:r>
      <w:r w:rsidRPr="00EF6ADE">
        <w:rPr>
          <w:rFonts w:cstheme="minorHAnsi"/>
        </w:rPr>
        <w:t>the</w:t>
      </w:r>
      <w:r>
        <w:rPr>
          <w:rFonts w:cstheme="minorHAnsi"/>
        </w:rPr>
        <w:t xml:space="preserve"> </w:t>
      </w:r>
      <w:r w:rsidRPr="00EF6ADE">
        <w:rPr>
          <w:rFonts w:cstheme="minorHAnsi"/>
        </w:rPr>
        <w:t>results</w:t>
      </w:r>
      <w:r>
        <w:rPr>
          <w:rFonts w:cstheme="minorHAnsi"/>
        </w:rPr>
        <w:t xml:space="preserve"> </w:t>
      </w:r>
      <w:r w:rsidRPr="00EF6ADE">
        <w:rPr>
          <w:rFonts w:cstheme="minorHAnsi"/>
        </w:rPr>
        <w:t>of</w:t>
      </w:r>
      <w:r>
        <w:rPr>
          <w:rFonts w:cstheme="minorHAnsi"/>
        </w:rPr>
        <w:t xml:space="preserve"> </w:t>
      </w:r>
      <w:r w:rsidRPr="00EF6ADE">
        <w:rPr>
          <w:rFonts w:cstheme="minorHAnsi"/>
        </w:rPr>
        <w:t>audits</w:t>
      </w:r>
      <w:r>
        <w:rPr>
          <w:rFonts w:cstheme="minorHAnsi"/>
        </w:rPr>
        <w:t xml:space="preserve"> </w:t>
      </w:r>
      <w:r w:rsidRPr="00EF6ADE">
        <w:rPr>
          <w:rFonts w:cstheme="minorHAnsi"/>
        </w:rPr>
        <w:t>to</w:t>
      </w:r>
      <w:r>
        <w:rPr>
          <w:rFonts w:cstheme="minorHAnsi"/>
        </w:rPr>
        <w:t xml:space="preserve"> </w:t>
      </w:r>
      <w:r w:rsidRPr="00EF6ADE">
        <w:rPr>
          <w:rFonts w:cstheme="minorHAnsi"/>
        </w:rPr>
        <w:t>inform</w:t>
      </w:r>
      <w:r>
        <w:rPr>
          <w:rFonts w:cstheme="minorHAnsi"/>
        </w:rPr>
        <w:t xml:space="preserve"> </w:t>
      </w:r>
      <w:r w:rsidRPr="00EF6ADE">
        <w:rPr>
          <w:rFonts w:cstheme="minorHAnsi"/>
        </w:rPr>
        <w:t>quality</w:t>
      </w:r>
      <w:r>
        <w:rPr>
          <w:rFonts w:cstheme="minorHAnsi"/>
        </w:rPr>
        <w:t xml:space="preserve"> </w:t>
      </w:r>
      <w:r w:rsidRPr="00EF6ADE">
        <w:rPr>
          <w:rFonts w:cstheme="minorHAnsi"/>
        </w:rPr>
        <w:t>improvement</w:t>
      </w:r>
      <w:r>
        <w:rPr>
          <w:rFonts w:cstheme="minorHAnsi"/>
        </w:rPr>
        <w:t xml:space="preserve"> </w:t>
      </w:r>
      <w:r w:rsidRPr="00EF6ADE">
        <w:rPr>
          <w:rFonts w:cstheme="minorHAnsi"/>
        </w:rPr>
        <w:t>interventions</w:t>
      </w:r>
      <w:r>
        <w:rPr>
          <w:rFonts w:cstheme="minorHAnsi"/>
        </w:rPr>
        <w:t xml:space="preserve"> </w:t>
      </w:r>
      <w:r w:rsidRPr="00EF6ADE">
        <w:rPr>
          <w:rFonts w:cstheme="minorHAnsi"/>
        </w:rPr>
        <w:t>to</w:t>
      </w:r>
      <w:r>
        <w:rPr>
          <w:rFonts w:cstheme="minorHAnsi"/>
        </w:rPr>
        <w:t xml:space="preserve"> </w:t>
      </w:r>
      <w:r w:rsidRPr="00EF6ADE">
        <w:rPr>
          <w:rFonts w:cstheme="minorHAnsi"/>
        </w:rPr>
        <w:t>improve</w:t>
      </w:r>
      <w:r>
        <w:rPr>
          <w:rFonts w:cstheme="minorHAnsi"/>
        </w:rPr>
        <w:t xml:space="preserve"> </w:t>
      </w:r>
      <w:r w:rsidRPr="00EF6ADE">
        <w:rPr>
          <w:rFonts w:cstheme="minorHAnsi"/>
        </w:rPr>
        <w:t>hand</w:t>
      </w:r>
      <w:r>
        <w:rPr>
          <w:rFonts w:cstheme="minorHAnsi"/>
        </w:rPr>
        <w:t xml:space="preserve"> </w:t>
      </w:r>
      <w:r w:rsidRPr="00EF6ADE">
        <w:rPr>
          <w:rFonts w:cstheme="minorHAnsi"/>
        </w:rPr>
        <w:t>hygiene</w:t>
      </w:r>
      <w:r>
        <w:rPr>
          <w:rFonts w:cstheme="minorHAnsi"/>
        </w:rPr>
        <w:t xml:space="preserve"> </w:t>
      </w:r>
      <w:r w:rsidRPr="00EF6ADE">
        <w:rPr>
          <w:rFonts w:cstheme="minorHAnsi"/>
        </w:rPr>
        <w:t>compliance</w:t>
      </w:r>
      <w:r>
        <w:rPr>
          <w:rFonts w:cstheme="minorHAnsi"/>
        </w:rPr>
        <w:t>, in</w:t>
      </w:r>
      <w:r w:rsidR="001834D5">
        <w:rPr>
          <w:rFonts w:cstheme="minorHAnsi"/>
        </w:rPr>
        <w:t xml:space="preserve"> </w:t>
      </w:r>
      <w:r w:rsidR="00BE2411" w:rsidRPr="00EF6ADE">
        <w:rPr>
          <w:rFonts w:cstheme="minorHAnsi"/>
        </w:rPr>
        <w:t>accordance</w:t>
      </w:r>
      <w:r w:rsidR="001834D5">
        <w:rPr>
          <w:rFonts w:cstheme="minorHAnsi"/>
        </w:rPr>
        <w:t xml:space="preserve"> </w:t>
      </w:r>
      <w:r w:rsidR="00BE2411" w:rsidRPr="00EF6ADE">
        <w:rPr>
          <w:rFonts w:cstheme="minorHAnsi"/>
        </w:rPr>
        <w:t>with</w:t>
      </w:r>
      <w:r w:rsidR="001834D5">
        <w:rPr>
          <w:rFonts w:cstheme="minorHAnsi"/>
        </w:rPr>
        <w:t xml:space="preserve"> </w:t>
      </w:r>
      <w:r w:rsidR="00BE2411" w:rsidRPr="00EF6ADE">
        <w:rPr>
          <w:rFonts w:cstheme="minorHAnsi"/>
          <w:b/>
          <w:bCs/>
        </w:rPr>
        <w:t>Action</w:t>
      </w:r>
      <w:r w:rsidR="001834D5">
        <w:rPr>
          <w:rFonts w:cstheme="minorHAnsi"/>
          <w:b/>
          <w:bCs/>
        </w:rPr>
        <w:t xml:space="preserve"> </w:t>
      </w:r>
      <w:r w:rsidR="00BE2411" w:rsidRPr="00EF6ADE">
        <w:rPr>
          <w:rFonts w:cstheme="minorHAnsi"/>
          <w:b/>
          <w:bCs/>
        </w:rPr>
        <w:t>3.10d</w:t>
      </w:r>
      <w:r>
        <w:rPr>
          <w:rFonts w:cstheme="minorHAnsi"/>
        </w:rPr>
        <w:t xml:space="preserve"> of the </w:t>
      </w:r>
      <w:hyperlink r:id="rId48" w:history="1">
        <w:r w:rsidRPr="00624D57">
          <w:rPr>
            <w:rStyle w:val="Hyperlink"/>
            <w:rFonts w:cstheme="minorHAnsi"/>
            <w:color w:val="1178A0"/>
          </w:rPr>
          <w:t>NSQHS Standards</w:t>
        </w:r>
      </w:hyperlink>
      <w:r w:rsidR="00BE2411" w:rsidRPr="00EF6ADE">
        <w:rPr>
          <w:rFonts w:cstheme="minorHAnsi"/>
        </w:rPr>
        <w:t>.</w:t>
      </w:r>
      <w:r w:rsidR="001834D5">
        <w:rPr>
          <w:rFonts w:cstheme="minorHAnsi"/>
        </w:rPr>
        <w:t xml:space="preserve"> </w:t>
      </w:r>
    </w:p>
    <w:p w14:paraId="135C7A1A" w14:textId="23EC23ED" w:rsidR="00BE2411" w:rsidRPr="00BF422F" w:rsidRDefault="00BE2411" w:rsidP="00BE2411">
      <w:pPr>
        <w:rPr>
          <w:rFonts w:cstheme="minorHAnsi"/>
        </w:rPr>
      </w:pPr>
      <w:r w:rsidRPr="00EF6ADE">
        <w:rPr>
          <w:rFonts w:cstheme="minorHAnsi"/>
        </w:rPr>
        <w:t>National</w:t>
      </w:r>
      <w:r w:rsidR="001834D5">
        <w:rPr>
          <w:rFonts w:cstheme="minorHAnsi"/>
        </w:rPr>
        <w:t xml:space="preserve"> </w:t>
      </w:r>
      <w:r w:rsidR="00B63B7B">
        <w:rPr>
          <w:rFonts w:cstheme="minorHAnsi"/>
        </w:rPr>
        <w:t>A</w:t>
      </w:r>
      <w:r w:rsidRPr="00EF6ADE">
        <w:rPr>
          <w:rFonts w:cstheme="minorHAnsi"/>
        </w:rPr>
        <w:t>udit</w:t>
      </w:r>
      <w:r w:rsidR="001834D5">
        <w:rPr>
          <w:rFonts w:cstheme="minorHAnsi"/>
        </w:rPr>
        <w:t xml:space="preserve"> </w:t>
      </w:r>
      <w:r w:rsidRPr="00EF6ADE">
        <w:rPr>
          <w:rFonts w:cstheme="minorHAnsi"/>
        </w:rPr>
        <w:t>period</w:t>
      </w:r>
      <w:r w:rsidR="001834D5">
        <w:rPr>
          <w:rFonts w:cstheme="minorHAnsi"/>
        </w:rPr>
        <w:t xml:space="preserve"> </w:t>
      </w:r>
      <w:r w:rsidRPr="00EF6ADE">
        <w:rPr>
          <w:rFonts w:cstheme="minorHAnsi"/>
        </w:rPr>
        <w:t>2</w:t>
      </w:r>
      <w:r w:rsidR="001834D5">
        <w:rPr>
          <w:rFonts w:cstheme="minorHAnsi"/>
        </w:rPr>
        <w:t xml:space="preserve"> </w:t>
      </w:r>
      <w:r w:rsidRPr="00EF6ADE">
        <w:rPr>
          <w:rFonts w:cstheme="minorHAnsi"/>
        </w:rPr>
        <w:t>bec</w:t>
      </w:r>
      <w:r>
        <w:rPr>
          <w:rFonts w:cstheme="minorHAnsi"/>
        </w:rPr>
        <w:t>ame</w:t>
      </w:r>
      <w:r w:rsidR="001834D5">
        <w:rPr>
          <w:rFonts w:cstheme="minorHAnsi"/>
        </w:rPr>
        <w:t xml:space="preserve"> </w:t>
      </w:r>
      <w:r w:rsidRPr="00EF6ADE">
        <w:rPr>
          <w:rFonts w:cstheme="minorHAnsi"/>
        </w:rPr>
        <w:t>voluntary</w:t>
      </w:r>
      <w:r w:rsidR="001834D5">
        <w:rPr>
          <w:rFonts w:cstheme="minorHAnsi"/>
        </w:rPr>
        <w:t xml:space="preserve"> </w:t>
      </w:r>
      <w:r w:rsidRPr="00EF6ADE">
        <w:rPr>
          <w:rFonts w:cstheme="minorHAnsi"/>
        </w:rPr>
        <w:t>from</w:t>
      </w:r>
      <w:r w:rsidR="001834D5">
        <w:rPr>
          <w:rFonts w:cstheme="minorHAnsi"/>
        </w:rPr>
        <w:t xml:space="preserve"> </w:t>
      </w:r>
      <w:r w:rsidRPr="00EF6ADE">
        <w:rPr>
          <w:rFonts w:cstheme="minorHAnsi"/>
        </w:rPr>
        <w:t>1</w:t>
      </w:r>
      <w:r w:rsidR="001834D5">
        <w:rPr>
          <w:rFonts w:cstheme="minorHAnsi"/>
        </w:rPr>
        <w:t xml:space="preserve"> </w:t>
      </w:r>
      <w:r w:rsidRPr="00EF6ADE">
        <w:rPr>
          <w:rFonts w:cstheme="minorHAnsi"/>
        </w:rPr>
        <w:t>April</w:t>
      </w:r>
      <w:r w:rsidR="001834D5">
        <w:rPr>
          <w:rFonts w:cstheme="minorHAnsi"/>
        </w:rPr>
        <w:t xml:space="preserve"> </w:t>
      </w:r>
      <w:r w:rsidRPr="00EF6ADE">
        <w:rPr>
          <w:rFonts w:cstheme="minorHAnsi"/>
        </w:rPr>
        <w:t>2023</w:t>
      </w:r>
      <w:r w:rsidR="001834D5">
        <w:rPr>
          <w:rFonts w:cstheme="minorHAnsi"/>
        </w:rPr>
        <w:t xml:space="preserve"> </w:t>
      </w:r>
      <w:r>
        <w:rPr>
          <w:rFonts w:cstheme="minorHAnsi"/>
        </w:rPr>
        <w:t>to</w:t>
      </w:r>
      <w:r w:rsidR="001834D5">
        <w:rPr>
          <w:rFonts w:cstheme="minorHAnsi"/>
        </w:rPr>
        <w:t xml:space="preserve"> </w:t>
      </w:r>
      <w:r>
        <w:rPr>
          <w:rFonts w:cstheme="minorHAnsi"/>
        </w:rPr>
        <w:t>provide</w:t>
      </w:r>
      <w:r w:rsidR="001834D5">
        <w:rPr>
          <w:rFonts w:cstheme="minorHAnsi"/>
        </w:rPr>
        <w:t xml:space="preserve"> </w:t>
      </w:r>
      <w:r w:rsidRPr="00EF6ADE">
        <w:rPr>
          <w:rFonts w:cstheme="minorHAnsi"/>
        </w:rPr>
        <w:t>health</w:t>
      </w:r>
      <w:r w:rsidR="001834D5">
        <w:rPr>
          <w:rFonts w:cstheme="minorHAnsi"/>
        </w:rPr>
        <w:t xml:space="preserve"> </w:t>
      </w:r>
      <w:r w:rsidRPr="00EF6ADE">
        <w:rPr>
          <w:rFonts w:cstheme="minorHAnsi"/>
        </w:rPr>
        <w:t>service</w:t>
      </w:r>
      <w:r w:rsidR="001834D5">
        <w:rPr>
          <w:rFonts w:cstheme="minorHAnsi"/>
        </w:rPr>
        <w:t xml:space="preserve"> </w:t>
      </w:r>
      <w:r w:rsidRPr="00EF6ADE">
        <w:rPr>
          <w:rFonts w:cstheme="minorHAnsi"/>
        </w:rPr>
        <w:t>organisations</w:t>
      </w:r>
      <w:r w:rsidR="001834D5">
        <w:rPr>
          <w:rFonts w:cstheme="minorHAnsi"/>
        </w:rPr>
        <w:t xml:space="preserve"> </w:t>
      </w:r>
      <w:r>
        <w:rPr>
          <w:rFonts w:cstheme="minorHAnsi"/>
        </w:rPr>
        <w:t>with</w:t>
      </w:r>
      <w:r w:rsidR="001834D5">
        <w:rPr>
          <w:rFonts w:cstheme="minorHAnsi"/>
        </w:rPr>
        <w:t xml:space="preserve"> </w:t>
      </w:r>
      <w:r w:rsidRPr="00EF6ADE">
        <w:rPr>
          <w:rFonts w:cstheme="minorHAnsi"/>
        </w:rPr>
        <w:t>additional</w:t>
      </w:r>
      <w:r w:rsidR="001834D5">
        <w:rPr>
          <w:rFonts w:cstheme="minorHAnsi"/>
        </w:rPr>
        <w:t xml:space="preserve"> </w:t>
      </w:r>
      <w:r w:rsidRPr="00EF6ADE">
        <w:rPr>
          <w:rFonts w:cstheme="minorHAnsi"/>
        </w:rPr>
        <w:t>time</w:t>
      </w:r>
      <w:r w:rsidR="001834D5">
        <w:rPr>
          <w:rFonts w:cstheme="minorHAnsi"/>
        </w:rPr>
        <w:t xml:space="preserve"> </w:t>
      </w:r>
      <w:r>
        <w:rPr>
          <w:rFonts w:cstheme="minorHAnsi"/>
        </w:rPr>
        <w:t>for</w:t>
      </w:r>
      <w:r w:rsidR="001834D5">
        <w:rPr>
          <w:rFonts w:cstheme="minorHAnsi"/>
        </w:rPr>
        <w:t xml:space="preserve"> </w:t>
      </w:r>
      <w:r w:rsidRPr="00EF6ADE">
        <w:rPr>
          <w:rFonts w:cstheme="minorHAnsi"/>
        </w:rPr>
        <w:t>quality</w:t>
      </w:r>
      <w:r w:rsidR="001834D5">
        <w:rPr>
          <w:rFonts w:cstheme="minorHAnsi"/>
        </w:rPr>
        <w:t xml:space="preserve"> </w:t>
      </w:r>
      <w:r w:rsidRPr="00EF6ADE">
        <w:rPr>
          <w:rFonts w:cstheme="minorHAnsi"/>
        </w:rPr>
        <w:t>improvement</w:t>
      </w:r>
      <w:r w:rsidR="001834D5">
        <w:rPr>
          <w:rFonts w:cstheme="minorHAnsi"/>
        </w:rPr>
        <w:t xml:space="preserve"> </w:t>
      </w:r>
      <w:r w:rsidRPr="00EF6ADE">
        <w:rPr>
          <w:rFonts w:cstheme="minorHAnsi"/>
        </w:rPr>
        <w:t>activities.</w:t>
      </w:r>
      <w:r w:rsidR="001834D5">
        <w:rPr>
          <w:rFonts w:cstheme="minorHAnsi"/>
        </w:rPr>
        <w:t xml:space="preserve"> </w:t>
      </w:r>
      <w:r w:rsidRPr="00BF422F">
        <w:rPr>
          <w:rFonts w:cstheme="minorHAnsi"/>
        </w:rPr>
        <w:t>Organisations</w:t>
      </w:r>
      <w:r w:rsidR="001834D5">
        <w:rPr>
          <w:rFonts w:cstheme="minorHAnsi"/>
        </w:rPr>
        <w:t xml:space="preserve"> </w:t>
      </w:r>
      <w:r>
        <w:rPr>
          <w:rFonts w:cstheme="minorHAnsi"/>
        </w:rPr>
        <w:t>should</w:t>
      </w:r>
      <w:r w:rsidR="001834D5">
        <w:rPr>
          <w:rFonts w:cstheme="minorHAnsi"/>
        </w:rPr>
        <w:t xml:space="preserve"> </w:t>
      </w:r>
      <w:r>
        <w:rPr>
          <w:rFonts w:cstheme="minorHAnsi"/>
        </w:rPr>
        <w:t>refer</w:t>
      </w:r>
      <w:r w:rsidR="001834D5">
        <w:rPr>
          <w:rFonts w:cstheme="minorHAnsi"/>
        </w:rPr>
        <w:t xml:space="preserve"> </w:t>
      </w:r>
      <w:r>
        <w:rPr>
          <w:rFonts w:cstheme="minorHAnsi"/>
        </w:rPr>
        <w:t>to</w:t>
      </w:r>
      <w:r w:rsidR="001834D5">
        <w:rPr>
          <w:rFonts w:cstheme="minorHAnsi"/>
        </w:rPr>
        <w:t xml:space="preserve"> </w:t>
      </w:r>
      <w:r w:rsidRPr="00BF422F">
        <w:rPr>
          <w:rFonts w:cstheme="minorHAnsi"/>
        </w:rPr>
        <w:t>their</w:t>
      </w:r>
      <w:r w:rsidR="001834D5">
        <w:rPr>
          <w:rFonts w:cstheme="minorHAnsi"/>
        </w:rPr>
        <w:t xml:space="preserve"> </w:t>
      </w:r>
      <w:r w:rsidRPr="00BF422F">
        <w:rPr>
          <w:rFonts w:cstheme="minorHAnsi"/>
        </w:rPr>
        <w:t>jurisdictional</w:t>
      </w:r>
      <w:r w:rsidR="001834D5">
        <w:rPr>
          <w:rFonts w:cstheme="minorHAnsi"/>
        </w:rPr>
        <w:t xml:space="preserve"> </w:t>
      </w:r>
      <w:r w:rsidRPr="00BF422F">
        <w:rPr>
          <w:rFonts w:cstheme="minorHAnsi"/>
        </w:rPr>
        <w:t>requirements</w:t>
      </w:r>
      <w:r w:rsidR="001834D5">
        <w:rPr>
          <w:rFonts w:cstheme="minorHAnsi"/>
        </w:rPr>
        <w:t xml:space="preserve"> </w:t>
      </w:r>
      <w:r w:rsidR="00C676DB">
        <w:rPr>
          <w:rFonts w:cstheme="minorHAnsi"/>
        </w:rPr>
        <w:t xml:space="preserve">at </w:t>
      </w:r>
      <w:hyperlink r:id="rId49" w:history="1">
        <w:r w:rsidR="00C676DB" w:rsidRPr="00624D57">
          <w:rPr>
            <w:rStyle w:val="Hyperlink"/>
            <w:rFonts w:cstheme="minorHAnsi"/>
            <w:color w:val="1178A0"/>
          </w:rPr>
          <w:t>Advisory AS23/01: Advice on national hand hygiene audit period 2</w:t>
        </w:r>
      </w:hyperlink>
      <w:r w:rsidR="00C676DB">
        <w:rPr>
          <w:rStyle w:val="FootnoteReference"/>
          <w:rFonts w:cstheme="minorHAnsi"/>
        </w:rPr>
        <w:footnoteReference w:id="33"/>
      </w:r>
      <w:r w:rsidR="00C676DB">
        <w:rPr>
          <w:rFonts w:cstheme="minorHAnsi"/>
        </w:rPr>
        <w:t xml:space="preserve"> </w:t>
      </w:r>
      <w:r w:rsidRPr="00BF422F">
        <w:rPr>
          <w:rFonts w:cstheme="minorHAnsi"/>
        </w:rPr>
        <w:t>(</w:t>
      </w:r>
      <w:r w:rsidR="00C676DB">
        <w:rPr>
          <w:rFonts w:cstheme="minorHAnsi"/>
        </w:rPr>
        <w:t xml:space="preserve">for example, </w:t>
      </w:r>
      <w:r w:rsidRPr="00BF422F">
        <w:rPr>
          <w:rFonts w:cstheme="minorHAnsi"/>
        </w:rPr>
        <w:t>performance</w:t>
      </w:r>
      <w:r w:rsidR="001834D5">
        <w:rPr>
          <w:rFonts w:cstheme="minorHAnsi"/>
        </w:rPr>
        <w:t xml:space="preserve"> </w:t>
      </w:r>
      <w:r w:rsidRPr="00BF422F">
        <w:rPr>
          <w:rFonts w:cstheme="minorHAnsi"/>
        </w:rPr>
        <w:t>or</w:t>
      </w:r>
      <w:r w:rsidR="001834D5">
        <w:rPr>
          <w:rFonts w:cstheme="minorHAnsi"/>
        </w:rPr>
        <w:t xml:space="preserve"> </w:t>
      </w:r>
      <w:r w:rsidRPr="00BF422F">
        <w:rPr>
          <w:rFonts w:cstheme="minorHAnsi"/>
        </w:rPr>
        <w:t>service</w:t>
      </w:r>
      <w:r w:rsidR="001834D5">
        <w:rPr>
          <w:rFonts w:cstheme="minorHAnsi"/>
        </w:rPr>
        <w:t xml:space="preserve"> </w:t>
      </w:r>
      <w:r w:rsidRPr="00BF422F">
        <w:rPr>
          <w:rFonts w:cstheme="minorHAnsi"/>
        </w:rPr>
        <w:t>level</w:t>
      </w:r>
      <w:r w:rsidR="001834D5">
        <w:rPr>
          <w:rFonts w:cstheme="minorHAnsi"/>
        </w:rPr>
        <w:t xml:space="preserve"> </w:t>
      </w:r>
      <w:r w:rsidRPr="00BF422F">
        <w:rPr>
          <w:rFonts w:cstheme="minorHAnsi"/>
        </w:rPr>
        <w:t>agreements)</w:t>
      </w:r>
      <w:r w:rsidR="001834D5">
        <w:rPr>
          <w:rFonts w:cstheme="minorHAnsi"/>
        </w:rPr>
        <w:t xml:space="preserve"> </w:t>
      </w:r>
      <w:r w:rsidRPr="00BF422F">
        <w:rPr>
          <w:rFonts w:cstheme="minorHAnsi"/>
        </w:rPr>
        <w:t>when</w:t>
      </w:r>
      <w:r w:rsidR="001834D5">
        <w:rPr>
          <w:rFonts w:cstheme="minorHAnsi"/>
        </w:rPr>
        <w:t xml:space="preserve"> </w:t>
      </w:r>
      <w:r w:rsidRPr="00BF422F">
        <w:rPr>
          <w:rFonts w:cstheme="minorHAnsi"/>
        </w:rPr>
        <w:t>deciding</w:t>
      </w:r>
      <w:r w:rsidR="001834D5">
        <w:rPr>
          <w:rFonts w:cstheme="minorHAnsi"/>
        </w:rPr>
        <w:t xml:space="preserve"> </w:t>
      </w:r>
      <w:r w:rsidRPr="00BF422F">
        <w:rPr>
          <w:rFonts w:cstheme="minorHAnsi"/>
        </w:rPr>
        <w:t>whether</w:t>
      </w:r>
      <w:r w:rsidR="001834D5">
        <w:rPr>
          <w:rFonts w:cstheme="minorHAnsi"/>
        </w:rPr>
        <w:t xml:space="preserve"> </w:t>
      </w:r>
      <w:r w:rsidRPr="00BF422F">
        <w:rPr>
          <w:rFonts w:cstheme="minorHAnsi"/>
        </w:rPr>
        <w:t>to</w:t>
      </w:r>
      <w:r w:rsidR="001834D5">
        <w:rPr>
          <w:rFonts w:cstheme="minorHAnsi"/>
        </w:rPr>
        <w:t xml:space="preserve"> </w:t>
      </w:r>
      <w:r w:rsidRPr="00BF422F">
        <w:rPr>
          <w:rFonts w:cstheme="minorHAnsi"/>
        </w:rPr>
        <w:t>participate</w:t>
      </w:r>
      <w:r w:rsidR="001834D5">
        <w:rPr>
          <w:rFonts w:cstheme="minorHAnsi"/>
        </w:rPr>
        <w:t xml:space="preserve"> </w:t>
      </w:r>
      <w:r w:rsidRPr="00BF422F">
        <w:rPr>
          <w:rFonts w:cstheme="minorHAnsi"/>
        </w:rPr>
        <w:t>in</w:t>
      </w:r>
      <w:r w:rsidR="001834D5">
        <w:rPr>
          <w:rFonts w:cstheme="minorHAnsi"/>
        </w:rPr>
        <w:t xml:space="preserve"> </w:t>
      </w:r>
      <w:r w:rsidRPr="00BF422F">
        <w:rPr>
          <w:rFonts w:cstheme="minorHAnsi"/>
        </w:rPr>
        <w:t>Audit</w:t>
      </w:r>
      <w:r w:rsidR="001834D5">
        <w:rPr>
          <w:rFonts w:cstheme="minorHAnsi"/>
        </w:rPr>
        <w:t xml:space="preserve"> </w:t>
      </w:r>
      <w:r w:rsidRPr="00BF422F">
        <w:rPr>
          <w:rFonts w:cstheme="minorHAnsi"/>
        </w:rPr>
        <w:t>period</w:t>
      </w:r>
      <w:r w:rsidR="001834D5">
        <w:rPr>
          <w:rFonts w:cstheme="minorHAnsi"/>
        </w:rPr>
        <w:t xml:space="preserve"> </w:t>
      </w:r>
      <w:r w:rsidRPr="00BF422F">
        <w:rPr>
          <w:rFonts w:cstheme="minorHAnsi"/>
        </w:rPr>
        <w:t>2.</w:t>
      </w:r>
      <w:r w:rsidR="00C676DB">
        <w:rPr>
          <w:rFonts w:cstheme="minorHAnsi"/>
        </w:rPr>
        <w:t xml:space="preserve"> </w:t>
      </w:r>
    </w:p>
    <w:p w14:paraId="1EF1A26D" w14:textId="77777777" w:rsidR="009871F8" w:rsidRDefault="00BE2411" w:rsidP="00BE2411">
      <w:pPr>
        <w:rPr>
          <w:rFonts w:cstheme="minorHAnsi"/>
        </w:rPr>
      </w:pPr>
      <w:r>
        <w:rPr>
          <w:rFonts w:cstheme="minorHAnsi"/>
        </w:rPr>
        <w:t>The</w:t>
      </w:r>
      <w:r w:rsidR="001834D5">
        <w:rPr>
          <w:rFonts w:cstheme="minorHAnsi"/>
        </w:rPr>
        <w:t xml:space="preserve"> </w:t>
      </w:r>
      <w:r w:rsidRPr="00D5036C">
        <w:rPr>
          <w:rFonts w:cstheme="minorHAnsi"/>
        </w:rPr>
        <w:t>hand</w:t>
      </w:r>
      <w:r w:rsidR="001834D5">
        <w:rPr>
          <w:rFonts w:cstheme="minorHAnsi"/>
        </w:rPr>
        <w:t xml:space="preserve"> </w:t>
      </w:r>
      <w:r w:rsidRPr="00D5036C">
        <w:rPr>
          <w:rFonts w:cstheme="minorHAnsi"/>
        </w:rPr>
        <w:t>hygiene</w:t>
      </w:r>
      <w:r w:rsidR="001834D5">
        <w:rPr>
          <w:rFonts w:cstheme="minorHAnsi"/>
        </w:rPr>
        <w:t xml:space="preserve"> </w:t>
      </w:r>
      <w:r w:rsidRPr="00D5036C">
        <w:rPr>
          <w:rFonts w:cstheme="minorHAnsi"/>
        </w:rPr>
        <w:t>audit</w:t>
      </w:r>
      <w:r w:rsidR="001834D5">
        <w:rPr>
          <w:rFonts w:cstheme="minorHAnsi"/>
        </w:rPr>
        <w:t xml:space="preserve"> </w:t>
      </w:r>
      <w:r w:rsidRPr="00D5036C">
        <w:rPr>
          <w:rFonts w:cstheme="minorHAnsi"/>
        </w:rPr>
        <w:t>data</w:t>
      </w:r>
      <w:r w:rsidR="001834D5">
        <w:rPr>
          <w:rFonts w:cstheme="minorHAnsi"/>
        </w:rPr>
        <w:t xml:space="preserve"> </w:t>
      </w:r>
      <w:r w:rsidRPr="00D5036C">
        <w:rPr>
          <w:rFonts w:cstheme="minorHAnsi"/>
        </w:rPr>
        <w:t>must</w:t>
      </w:r>
      <w:r w:rsidR="001834D5">
        <w:rPr>
          <w:rFonts w:cstheme="minorHAnsi"/>
        </w:rPr>
        <w:t xml:space="preserve"> </w:t>
      </w:r>
      <w:r w:rsidRPr="00D5036C">
        <w:rPr>
          <w:rFonts w:cstheme="minorHAnsi"/>
        </w:rPr>
        <w:t>be</w:t>
      </w:r>
      <w:r w:rsidR="001834D5">
        <w:rPr>
          <w:rFonts w:cstheme="minorHAnsi"/>
        </w:rPr>
        <w:t xml:space="preserve"> </w:t>
      </w:r>
      <w:r w:rsidRPr="00D5036C">
        <w:rPr>
          <w:rFonts w:cstheme="minorHAnsi"/>
        </w:rPr>
        <w:t>submitted</w:t>
      </w:r>
      <w:r w:rsidR="001834D5">
        <w:rPr>
          <w:rFonts w:cstheme="minorHAnsi"/>
        </w:rPr>
        <w:t xml:space="preserve"> </w:t>
      </w:r>
      <w:r>
        <w:rPr>
          <w:rFonts w:cstheme="minorHAnsi"/>
        </w:rPr>
        <w:t>to</w:t>
      </w:r>
      <w:r w:rsidR="001834D5">
        <w:rPr>
          <w:rFonts w:cstheme="minorHAnsi"/>
        </w:rPr>
        <w:t xml:space="preserve"> </w:t>
      </w:r>
      <w:r>
        <w:rPr>
          <w:rFonts w:cstheme="minorHAnsi"/>
        </w:rPr>
        <w:t>the</w:t>
      </w:r>
      <w:r w:rsidR="001834D5">
        <w:rPr>
          <w:rFonts w:cstheme="minorHAnsi"/>
        </w:rPr>
        <w:t xml:space="preserve"> </w:t>
      </w:r>
      <w:r>
        <w:rPr>
          <w:rFonts w:cstheme="minorHAnsi"/>
        </w:rPr>
        <w:t>HHCApp</w:t>
      </w:r>
      <w:r w:rsidR="001834D5">
        <w:rPr>
          <w:rFonts w:cstheme="minorHAnsi"/>
        </w:rPr>
        <w:t xml:space="preserve"> </w:t>
      </w:r>
      <w:r w:rsidRPr="00D5036C">
        <w:rPr>
          <w:rFonts w:cstheme="minorHAnsi"/>
        </w:rPr>
        <w:t>by</w:t>
      </w:r>
      <w:r w:rsidR="001834D5">
        <w:rPr>
          <w:rFonts w:cstheme="minorHAnsi"/>
        </w:rPr>
        <w:t xml:space="preserve"> </w:t>
      </w:r>
      <w:r w:rsidRPr="00D5036C">
        <w:rPr>
          <w:rFonts w:cstheme="minorHAnsi"/>
        </w:rPr>
        <w:t>the</w:t>
      </w:r>
      <w:r w:rsidR="001834D5">
        <w:rPr>
          <w:rFonts w:cstheme="minorHAnsi"/>
        </w:rPr>
        <w:t xml:space="preserve"> </w:t>
      </w:r>
      <w:r w:rsidRPr="00D5036C">
        <w:rPr>
          <w:rFonts w:cstheme="minorHAnsi"/>
        </w:rPr>
        <w:t>last</w:t>
      </w:r>
      <w:r w:rsidR="001834D5">
        <w:rPr>
          <w:rFonts w:cstheme="minorHAnsi"/>
        </w:rPr>
        <w:t xml:space="preserve"> </w:t>
      </w:r>
      <w:r w:rsidRPr="00D5036C">
        <w:rPr>
          <w:rFonts w:cstheme="minorHAnsi"/>
        </w:rPr>
        <w:t>day</w:t>
      </w:r>
      <w:r w:rsidR="001834D5">
        <w:rPr>
          <w:rFonts w:cstheme="minorHAnsi"/>
        </w:rPr>
        <w:t xml:space="preserve"> </w:t>
      </w:r>
      <w:r w:rsidRPr="00D5036C">
        <w:rPr>
          <w:rFonts w:cstheme="minorHAnsi"/>
        </w:rPr>
        <w:t>of</w:t>
      </w:r>
      <w:r w:rsidR="001834D5">
        <w:rPr>
          <w:rFonts w:cstheme="minorHAnsi"/>
        </w:rPr>
        <w:t xml:space="preserve"> </w:t>
      </w:r>
      <w:r w:rsidRPr="00D5036C">
        <w:rPr>
          <w:rFonts w:cstheme="minorHAnsi"/>
        </w:rPr>
        <w:t>each</w:t>
      </w:r>
      <w:r w:rsidR="001834D5">
        <w:rPr>
          <w:rFonts w:cstheme="minorHAnsi"/>
        </w:rPr>
        <w:t xml:space="preserve"> </w:t>
      </w:r>
      <w:r w:rsidRPr="00D5036C">
        <w:rPr>
          <w:rFonts w:cstheme="minorHAnsi"/>
        </w:rPr>
        <w:t>audit</w:t>
      </w:r>
      <w:r w:rsidR="001834D5">
        <w:rPr>
          <w:rFonts w:cstheme="minorHAnsi"/>
        </w:rPr>
        <w:t xml:space="preserve"> </w:t>
      </w:r>
      <w:r w:rsidRPr="00D5036C">
        <w:rPr>
          <w:rFonts w:cstheme="minorHAnsi"/>
        </w:rPr>
        <w:t>period.</w:t>
      </w:r>
    </w:p>
    <w:p w14:paraId="6A57C4A8" w14:textId="34864AD5" w:rsidR="00BE2411" w:rsidRDefault="00BE2411" w:rsidP="007B6022">
      <w:pPr>
        <w:pStyle w:val="Normal-beforebullets"/>
      </w:pPr>
      <w:r w:rsidRPr="00EC792F">
        <w:t>The</w:t>
      </w:r>
      <w:r w:rsidR="001834D5">
        <w:t xml:space="preserve"> </w:t>
      </w:r>
      <w:r w:rsidRPr="00EC792F">
        <w:t>process</w:t>
      </w:r>
      <w:r w:rsidR="001834D5">
        <w:t xml:space="preserve"> </w:t>
      </w:r>
      <w:r w:rsidRPr="00EC792F">
        <w:t>to</w:t>
      </w:r>
      <w:r w:rsidR="001834D5">
        <w:t xml:space="preserve"> </w:t>
      </w:r>
      <w:r w:rsidRPr="00EC792F">
        <w:t>submit</w:t>
      </w:r>
      <w:r w:rsidR="001834D5">
        <w:t xml:space="preserve"> </w:t>
      </w:r>
      <w:r w:rsidRPr="00EC792F">
        <w:t>data</w:t>
      </w:r>
      <w:r w:rsidR="001834D5">
        <w:t xml:space="preserve"> </w:t>
      </w:r>
      <w:r w:rsidRPr="00EC792F">
        <w:t>to</w:t>
      </w:r>
      <w:r w:rsidR="001834D5">
        <w:t xml:space="preserve"> </w:t>
      </w:r>
      <w:r w:rsidRPr="00EC792F">
        <w:t>the</w:t>
      </w:r>
      <w:r w:rsidR="001834D5">
        <w:t xml:space="preserve"> </w:t>
      </w:r>
      <w:r w:rsidRPr="00EC792F">
        <w:t>national</w:t>
      </w:r>
      <w:r w:rsidR="001834D5">
        <w:t xml:space="preserve"> </w:t>
      </w:r>
      <w:r w:rsidRPr="00EC792F">
        <w:t>audit</w:t>
      </w:r>
      <w:r w:rsidR="001834D5">
        <w:t xml:space="preserve"> </w:t>
      </w:r>
      <w:r w:rsidRPr="00EC792F">
        <w:t>is</w:t>
      </w:r>
      <w:r w:rsidR="001834D5">
        <w:t xml:space="preserve"> </w:t>
      </w:r>
      <w:r w:rsidRPr="00EC792F">
        <w:t>a</w:t>
      </w:r>
      <w:r w:rsidR="001834D5">
        <w:t xml:space="preserve"> </w:t>
      </w:r>
      <w:r w:rsidRPr="00EC792F">
        <w:t>two-step</w:t>
      </w:r>
      <w:r w:rsidR="001834D5">
        <w:t xml:space="preserve"> </w:t>
      </w:r>
      <w:r w:rsidRPr="00EC792F">
        <w:t>process:</w:t>
      </w:r>
    </w:p>
    <w:p w14:paraId="43A7C492" w14:textId="352AF578" w:rsidR="00B63B7B" w:rsidRDefault="00C676DB" w:rsidP="00B63B7B">
      <w:pPr>
        <w:pStyle w:val="Bulletlist"/>
      </w:pPr>
      <w:r>
        <w:t>n</w:t>
      </w:r>
      <w:r w:rsidR="00B63B7B" w:rsidRPr="007C33B9">
        <w:t>ational</w:t>
      </w:r>
      <w:r w:rsidR="00B63B7B">
        <w:t xml:space="preserve"> a</w:t>
      </w:r>
      <w:r w:rsidR="00B63B7B" w:rsidRPr="007C33B9">
        <w:t>udit</w:t>
      </w:r>
      <w:r w:rsidR="00B63B7B">
        <w:t xml:space="preserve"> </w:t>
      </w:r>
      <w:r w:rsidR="00B63B7B" w:rsidRPr="007C33B9">
        <w:t>data</w:t>
      </w:r>
      <w:r w:rsidR="00B63B7B">
        <w:t xml:space="preserve"> </w:t>
      </w:r>
      <w:r w:rsidR="00B63B7B" w:rsidRPr="007C33B9">
        <w:t>validation</w:t>
      </w:r>
    </w:p>
    <w:p w14:paraId="14776E09" w14:textId="4C17C32D" w:rsidR="00B63B7B" w:rsidRPr="00EC792F" w:rsidRDefault="00C676DB" w:rsidP="00B63B7B">
      <w:pPr>
        <w:pStyle w:val="Bulletlist"/>
      </w:pPr>
      <w:r>
        <w:t>n</w:t>
      </w:r>
      <w:r w:rsidR="00B63B7B" w:rsidRPr="007C33B9">
        <w:t>ational</w:t>
      </w:r>
      <w:r w:rsidR="00B63B7B">
        <w:t xml:space="preserve"> a</w:t>
      </w:r>
      <w:r w:rsidR="00B63B7B" w:rsidRPr="007C33B9">
        <w:t>udit</w:t>
      </w:r>
      <w:r w:rsidR="00B63B7B">
        <w:t xml:space="preserve"> </w:t>
      </w:r>
      <w:r w:rsidR="00B63B7B" w:rsidRPr="007C33B9">
        <w:t>data</w:t>
      </w:r>
      <w:r w:rsidR="00B63B7B">
        <w:t xml:space="preserve"> </w:t>
      </w:r>
      <w:r w:rsidR="00B63B7B" w:rsidRPr="007C33B9">
        <w:t>submission</w:t>
      </w:r>
      <w:r w:rsidR="0020387B">
        <w:t>.</w:t>
      </w:r>
    </w:p>
    <w:p w14:paraId="2836985E" w14:textId="5FB31C0F" w:rsidR="00BE2411" w:rsidRPr="007C33B9" w:rsidRDefault="00BE2411" w:rsidP="00B63B7B">
      <w:pPr>
        <w:pStyle w:val="Heading5"/>
      </w:pPr>
      <w:r w:rsidRPr="007C33B9">
        <w:t>National</w:t>
      </w:r>
      <w:r w:rsidR="001834D5">
        <w:t xml:space="preserve"> </w:t>
      </w:r>
      <w:r w:rsidR="00B63B7B">
        <w:t>a</w:t>
      </w:r>
      <w:r w:rsidRPr="007C33B9">
        <w:t>udit</w:t>
      </w:r>
      <w:r w:rsidR="001834D5">
        <w:t xml:space="preserve"> </w:t>
      </w:r>
      <w:r w:rsidRPr="007C33B9">
        <w:t>data</w:t>
      </w:r>
      <w:r w:rsidR="001834D5">
        <w:t xml:space="preserve"> </w:t>
      </w:r>
      <w:r w:rsidRPr="007C33B9">
        <w:t>validation</w:t>
      </w:r>
    </w:p>
    <w:p w14:paraId="3BCD2F1E" w14:textId="732A0B70" w:rsidR="00BE2411" w:rsidRPr="002144C6" w:rsidRDefault="00BE2411" w:rsidP="00B63B7B">
      <w:r w:rsidRPr="002144C6">
        <w:t>Before</w:t>
      </w:r>
      <w:r w:rsidR="001834D5">
        <w:t xml:space="preserve"> </w:t>
      </w:r>
      <w:r w:rsidRPr="002144C6">
        <w:t>submi</w:t>
      </w:r>
      <w:r w:rsidR="00B63B7B">
        <w:t xml:space="preserve">tting data </w:t>
      </w:r>
      <w:r w:rsidRPr="002144C6">
        <w:t>to</w:t>
      </w:r>
      <w:r w:rsidR="001834D5">
        <w:t xml:space="preserve"> </w:t>
      </w:r>
      <w:r w:rsidRPr="002144C6">
        <w:t>the</w:t>
      </w:r>
      <w:r w:rsidR="001834D5">
        <w:t xml:space="preserve"> </w:t>
      </w:r>
      <w:r w:rsidRPr="002144C6">
        <w:t>national</w:t>
      </w:r>
      <w:r w:rsidR="001834D5">
        <w:t xml:space="preserve"> </w:t>
      </w:r>
      <w:r w:rsidRPr="002144C6">
        <w:t>data</w:t>
      </w:r>
      <w:r w:rsidR="001834D5">
        <w:t xml:space="preserve"> </w:t>
      </w:r>
      <w:r w:rsidRPr="002144C6">
        <w:t>set,</w:t>
      </w:r>
      <w:r w:rsidR="001834D5">
        <w:t xml:space="preserve"> </w:t>
      </w:r>
      <w:r w:rsidRPr="002144C6">
        <w:t>the</w:t>
      </w:r>
      <w:r w:rsidR="001834D5">
        <w:t xml:space="preserve"> </w:t>
      </w:r>
      <w:r w:rsidRPr="002144C6">
        <w:t>hand</w:t>
      </w:r>
      <w:r w:rsidR="001834D5">
        <w:t xml:space="preserve"> </w:t>
      </w:r>
      <w:r w:rsidRPr="002144C6">
        <w:t>hygiene</w:t>
      </w:r>
      <w:r w:rsidR="001834D5">
        <w:t xml:space="preserve"> </w:t>
      </w:r>
      <w:r w:rsidRPr="002144C6">
        <w:t>lead</w:t>
      </w:r>
      <w:r w:rsidR="001834D5">
        <w:t xml:space="preserve"> </w:t>
      </w:r>
      <w:r w:rsidRPr="002144C6">
        <w:t>(HHCApp</w:t>
      </w:r>
      <w:r w:rsidR="001834D5">
        <w:t xml:space="preserve"> </w:t>
      </w:r>
      <w:r w:rsidRPr="002144C6">
        <w:t>Administrator)</w:t>
      </w:r>
      <w:r w:rsidR="001834D5">
        <w:t xml:space="preserve"> </w:t>
      </w:r>
      <w:r w:rsidRPr="002144C6">
        <w:t>for</w:t>
      </w:r>
      <w:r w:rsidR="001834D5">
        <w:t xml:space="preserve"> </w:t>
      </w:r>
      <w:r w:rsidRPr="002144C6">
        <w:t>each</w:t>
      </w:r>
      <w:r w:rsidR="001834D5">
        <w:t xml:space="preserve"> </w:t>
      </w:r>
      <w:r w:rsidRPr="002144C6">
        <w:t>organisation</w:t>
      </w:r>
      <w:r w:rsidR="001834D5">
        <w:t xml:space="preserve"> </w:t>
      </w:r>
      <w:r w:rsidRPr="002144C6">
        <w:t>must</w:t>
      </w:r>
      <w:r w:rsidR="001834D5">
        <w:t xml:space="preserve"> </w:t>
      </w:r>
      <w:r w:rsidRPr="002144C6">
        <w:t>validate</w:t>
      </w:r>
      <w:r w:rsidR="001834D5">
        <w:t xml:space="preserve"> </w:t>
      </w:r>
      <w:r w:rsidRPr="002144C6">
        <w:t>the</w:t>
      </w:r>
      <w:r w:rsidR="001834D5">
        <w:t xml:space="preserve"> </w:t>
      </w:r>
      <w:r w:rsidRPr="002144C6">
        <w:t>audit</w:t>
      </w:r>
      <w:r w:rsidR="001834D5">
        <w:t xml:space="preserve"> </w:t>
      </w:r>
      <w:r w:rsidRPr="002144C6">
        <w:t>data</w:t>
      </w:r>
      <w:r w:rsidR="001834D5">
        <w:t xml:space="preserve"> </w:t>
      </w:r>
      <w:r w:rsidRPr="002144C6">
        <w:t>against</w:t>
      </w:r>
      <w:r w:rsidR="001834D5">
        <w:t xml:space="preserve"> </w:t>
      </w:r>
      <w:r w:rsidRPr="002144C6">
        <w:t>the</w:t>
      </w:r>
      <w:r w:rsidR="001834D5">
        <w:t xml:space="preserve"> </w:t>
      </w:r>
      <w:r w:rsidRPr="002144C6">
        <w:t>validation</w:t>
      </w:r>
      <w:r w:rsidR="001834D5">
        <w:t xml:space="preserve"> </w:t>
      </w:r>
      <w:r w:rsidRPr="002144C6">
        <w:t>rules</w:t>
      </w:r>
      <w:r w:rsidR="001834D5">
        <w:t xml:space="preserve"> </w:t>
      </w:r>
      <w:r w:rsidRPr="002144C6">
        <w:t>in</w:t>
      </w:r>
      <w:r w:rsidR="001834D5">
        <w:t xml:space="preserve"> </w:t>
      </w:r>
      <w:r w:rsidRPr="002144C6">
        <w:t>the</w:t>
      </w:r>
      <w:r w:rsidR="001834D5">
        <w:t xml:space="preserve"> </w:t>
      </w:r>
      <w:r w:rsidRPr="002144C6">
        <w:t>HHCApp.</w:t>
      </w:r>
      <w:r w:rsidR="001834D5">
        <w:t xml:space="preserve"> </w:t>
      </w:r>
      <w:r w:rsidRPr="002144C6">
        <w:t>The</w:t>
      </w:r>
      <w:r w:rsidR="001834D5">
        <w:t xml:space="preserve"> </w:t>
      </w:r>
      <w:r w:rsidRPr="002144C6">
        <w:t>validation</w:t>
      </w:r>
      <w:r w:rsidR="001834D5">
        <w:t xml:space="preserve"> </w:t>
      </w:r>
      <w:r w:rsidRPr="002144C6">
        <w:t>rules</w:t>
      </w:r>
      <w:r w:rsidR="001834D5">
        <w:t xml:space="preserve"> </w:t>
      </w:r>
      <w:r w:rsidRPr="002144C6">
        <w:t>enable</w:t>
      </w:r>
      <w:r w:rsidR="001834D5">
        <w:t xml:space="preserve"> </w:t>
      </w:r>
      <w:r w:rsidR="00B63B7B">
        <w:t>a</w:t>
      </w:r>
      <w:r w:rsidRPr="002144C6">
        <w:t>dministrators</w:t>
      </w:r>
      <w:r w:rsidR="001834D5">
        <w:t xml:space="preserve"> </w:t>
      </w:r>
      <w:r w:rsidRPr="002144C6">
        <w:t>to</w:t>
      </w:r>
      <w:r w:rsidR="001834D5">
        <w:t xml:space="preserve"> </w:t>
      </w:r>
      <w:r w:rsidRPr="002144C6">
        <w:t>check</w:t>
      </w:r>
      <w:r w:rsidR="001834D5">
        <w:t xml:space="preserve"> </w:t>
      </w:r>
      <w:r w:rsidRPr="002144C6">
        <w:t>if</w:t>
      </w:r>
      <w:r w:rsidR="001834D5">
        <w:t xml:space="preserve"> </w:t>
      </w:r>
      <w:r w:rsidRPr="002144C6">
        <w:t>the</w:t>
      </w:r>
      <w:r w:rsidR="001834D5">
        <w:t xml:space="preserve"> </w:t>
      </w:r>
      <w:r w:rsidRPr="002144C6">
        <w:t>organisation’s</w:t>
      </w:r>
      <w:r w:rsidR="001834D5">
        <w:t xml:space="preserve"> </w:t>
      </w:r>
      <w:r w:rsidRPr="002144C6">
        <w:t>data</w:t>
      </w:r>
      <w:r w:rsidR="001834D5">
        <w:t xml:space="preserve"> </w:t>
      </w:r>
      <w:r w:rsidRPr="002144C6">
        <w:t>is</w:t>
      </w:r>
      <w:r w:rsidR="001834D5">
        <w:t xml:space="preserve"> </w:t>
      </w:r>
      <w:r w:rsidRPr="002144C6">
        <w:t>accurate.</w:t>
      </w:r>
      <w:r w:rsidR="001834D5">
        <w:t xml:space="preserve"> </w:t>
      </w:r>
      <w:r w:rsidRPr="002144C6">
        <w:t>The</w:t>
      </w:r>
      <w:r w:rsidR="001834D5">
        <w:t xml:space="preserve"> </w:t>
      </w:r>
      <w:r w:rsidRPr="002144C6">
        <w:t>automated</w:t>
      </w:r>
      <w:r w:rsidR="001834D5">
        <w:t xml:space="preserve"> </w:t>
      </w:r>
      <w:r w:rsidRPr="002144C6">
        <w:t>HHCApp</w:t>
      </w:r>
      <w:r w:rsidR="001834D5">
        <w:t xml:space="preserve"> </w:t>
      </w:r>
      <w:r w:rsidRPr="002144C6">
        <w:t>data</w:t>
      </w:r>
      <w:r w:rsidR="001834D5">
        <w:t xml:space="preserve"> </w:t>
      </w:r>
      <w:r w:rsidRPr="002144C6">
        <w:t>validation</w:t>
      </w:r>
      <w:r w:rsidR="001834D5">
        <w:t xml:space="preserve"> </w:t>
      </w:r>
      <w:r w:rsidRPr="002144C6">
        <w:t>functionality</w:t>
      </w:r>
      <w:r w:rsidR="001834D5">
        <w:t xml:space="preserve"> </w:t>
      </w:r>
      <w:r w:rsidRPr="002144C6">
        <w:t>is</w:t>
      </w:r>
      <w:r w:rsidR="001834D5">
        <w:t xml:space="preserve"> </w:t>
      </w:r>
      <w:r w:rsidRPr="002144C6">
        <w:t>only</w:t>
      </w:r>
      <w:r w:rsidR="001834D5">
        <w:t xml:space="preserve"> </w:t>
      </w:r>
      <w:r w:rsidRPr="002144C6">
        <w:t>available</w:t>
      </w:r>
      <w:r w:rsidR="001834D5">
        <w:t xml:space="preserve"> </w:t>
      </w:r>
      <w:r w:rsidRPr="002144C6">
        <w:t>for</w:t>
      </w:r>
      <w:r w:rsidR="001834D5">
        <w:t xml:space="preserve"> </w:t>
      </w:r>
      <w:r w:rsidRPr="002144C6">
        <w:t>data</w:t>
      </w:r>
      <w:r w:rsidR="001834D5">
        <w:t xml:space="preserve"> </w:t>
      </w:r>
      <w:r w:rsidRPr="002144C6">
        <w:t>that</w:t>
      </w:r>
      <w:r w:rsidR="001834D5">
        <w:t xml:space="preserve"> </w:t>
      </w:r>
      <w:r w:rsidRPr="002144C6">
        <w:t>is</w:t>
      </w:r>
      <w:r w:rsidR="001834D5">
        <w:t xml:space="preserve"> </w:t>
      </w:r>
      <w:r w:rsidRPr="002144C6">
        <w:t>being</w:t>
      </w:r>
      <w:r w:rsidR="001834D5">
        <w:t xml:space="preserve"> </w:t>
      </w:r>
      <w:r w:rsidRPr="002144C6">
        <w:t>submitted</w:t>
      </w:r>
      <w:r w:rsidR="001834D5">
        <w:t xml:space="preserve"> </w:t>
      </w:r>
      <w:r w:rsidRPr="002144C6">
        <w:t>to</w:t>
      </w:r>
      <w:r w:rsidR="001834D5">
        <w:t xml:space="preserve"> </w:t>
      </w:r>
      <w:r w:rsidRPr="002144C6">
        <w:t>the</w:t>
      </w:r>
      <w:r w:rsidR="001834D5">
        <w:t xml:space="preserve"> </w:t>
      </w:r>
      <w:r w:rsidRPr="002144C6">
        <w:t>national</w:t>
      </w:r>
      <w:r w:rsidR="001834D5">
        <w:t xml:space="preserve"> </w:t>
      </w:r>
      <w:r w:rsidRPr="002144C6">
        <w:t>audit</w:t>
      </w:r>
      <w:r w:rsidR="001834D5">
        <w:t xml:space="preserve"> </w:t>
      </w:r>
      <w:r w:rsidRPr="002144C6">
        <w:t>and</w:t>
      </w:r>
      <w:r w:rsidR="001834D5">
        <w:t xml:space="preserve"> </w:t>
      </w:r>
      <w:r w:rsidRPr="002144C6">
        <w:t>is</w:t>
      </w:r>
      <w:r w:rsidR="001834D5">
        <w:t xml:space="preserve"> </w:t>
      </w:r>
      <w:r w:rsidRPr="002144C6">
        <w:t>not</w:t>
      </w:r>
      <w:r w:rsidR="001834D5">
        <w:t xml:space="preserve"> </w:t>
      </w:r>
      <w:r w:rsidRPr="002144C6">
        <w:t>available</w:t>
      </w:r>
      <w:r w:rsidR="001834D5">
        <w:t xml:space="preserve"> </w:t>
      </w:r>
      <w:r w:rsidRPr="002144C6">
        <w:t>for</w:t>
      </w:r>
      <w:r w:rsidR="001834D5">
        <w:t xml:space="preserve"> </w:t>
      </w:r>
      <w:r w:rsidRPr="002144C6">
        <w:t>local</w:t>
      </w:r>
      <w:r w:rsidR="001834D5">
        <w:t xml:space="preserve"> </w:t>
      </w:r>
      <w:r w:rsidRPr="002144C6">
        <w:t>audits.</w:t>
      </w:r>
    </w:p>
    <w:p w14:paraId="04C5FE2A" w14:textId="23DC0B09" w:rsidR="00BE2411" w:rsidRPr="000213E6" w:rsidRDefault="00BE2411" w:rsidP="00B63B7B">
      <w:r w:rsidRPr="000213E6">
        <w:t>Each</w:t>
      </w:r>
      <w:r w:rsidR="001834D5">
        <w:t xml:space="preserve"> </w:t>
      </w:r>
      <w:r w:rsidRPr="000213E6">
        <w:t>organisation</w:t>
      </w:r>
      <w:r w:rsidR="001834D5">
        <w:t xml:space="preserve"> </w:t>
      </w:r>
      <w:r w:rsidRPr="000213E6">
        <w:t>needs</w:t>
      </w:r>
      <w:r w:rsidR="001834D5">
        <w:t xml:space="preserve"> </w:t>
      </w:r>
      <w:r w:rsidRPr="000213E6">
        <w:t>to</w:t>
      </w:r>
      <w:r w:rsidR="001834D5">
        <w:t xml:space="preserve"> </w:t>
      </w:r>
      <w:r w:rsidR="00B63B7B">
        <w:t xml:space="preserve">validate their </w:t>
      </w:r>
      <w:r w:rsidR="00B63B7B" w:rsidRPr="000213E6">
        <w:t>hand</w:t>
      </w:r>
      <w:r w:rsidR="00B63B7B">
        <w:t xml:space="preserve"> </w:t>
      </w:r>
      <w:r w:rsidR="00B63B7B" w:rsidRPr="000213E6">
        <w:t>hygiene</w:t>
      </w:r>
      <w:r w:rsidR="00B63B7B">
        <w:t xml:space="preserve"> </w:t>
      </w:r>
      <w:r w:rsidR="00B63B7B" w:rsidRPr="000213E6">
        <w:t>compliance</w:t>
      </w:r>
      <w:r w:rsidR="00B63B7B">
        <w:t xml:space="preserve"> </w:t>
      </w:r>
      <w:r w:rsidR="00B63B7B" w:rsidRPr="000213E6">
        <w:t>data</w:t>
      </w:r>
      <w:r w:rsidR="00B63B7B">
        <w:t xml:space="preserve"> to ensure it</w:t>
      </w:r>
      <w:r w:rsidR="001834D5">
        <w:t xml:space="preserve"> </w:t>
      </w:r>
      <w:r w:rsidRPr="000213E6">
        <w:t>is</w:t>
      </w:r>
      <w:r w:rsidR="001834D5">
        <w:t xml:space="preserve"> </w:t>
      </w:r>
      <w:r w:rsidRPr="000213E6">
        <w:t>valid</w:t>
      </w:r>
      <w:r w:rsidR="001834D5">
        <w:t xml:space="preserve"> </w:t>
      </w:r>
      <w:r w:rsidRPr="000213E6">
        <w:t>and</w:t>
      </w:r>
      <w:r w:rsidR="001834D5">
        <w:t xml:space="preserve"> </w:t>
      </w:r>
      <w:r w:rsidRPr="000213E6">
        <w:t>correct.</w:t>
      </w:r>
      <w:r w:rsidR="001834D5">
        <w:t xml:space="preserve"> </w:t>
      </w:r>
      <w:r w:rsidR="00B63B7B">
        <w:t xml:space="preserve">If data is not validated, it </w:t>
      </w:r>
      <w:r w:rsidR="0017389A">
        <w:t>can</w:t>
      </w:r>
      <w:r w:rsidR="00B63B7B">
        <w:t>not be</w:t>
      </w:r>
      <w:r w:rsidR="001834D5">
        <w:t xml:space="preserve"> </w:t>
      </w:r>
      <w:r w:rsidRPr="000213E6">
        <w:t>accepted</w:t>
      </w:r>
      <w:r w:rsidR="001834D5">
        <w:t xml:space="preserve"> </w:t>
      </w:r>
      <w:r w:rsidRPr="000213E6">
        <w:t>into</w:t>
      </w:r>
      <w:r w:rsidR="001834D5">
        <w:t xml:space="preserve"> </w:t>
      </w:r>
      <w:r w:rsidRPr="000213E6">
        <w:t>the</w:t>
      </w:r>
      <w:r w:rsidR="001834D5">
        <w:t xml:space="preserve"> </w:t>
      </w:r>
      <w:r w:rsidRPr="000213E6">
        <w:t>NHHI</w:t>
      </w:r>
      <w:r w:rsidR="001834D5">
        <w:t xml:space="preserve"> </w:t>
      </w:r>
      <w:r w:rsidRPr="000213E6">
        <w:t>data</w:t>
      </w:r>
      <w:r w:rsidR="001834D5">
        <w:t xml:space="preserve"> </w:t>
      </w:r>
      <w:r w:rsidRPr="000213E6">
        <w:t>set.</w:t>
      </w:r>
    </w:p>
    <w:p w14:paraId="2EF78667" w14:textId="752BC4C9" w:rsidR="00BE2411" w:rsidRPr="007C33B9" w:rsidRDefault="00BE2411" w:rsidP="00B63B7B">
      <w:pPr>
        <w:pStyle w:val="Heading5"/>
      </w:pPr>
      <w:r w:rsidRPr="007C33B9">
        <w:lastRenderedPageBreak/>
        <w:t>National</w:t>
      </w:r>
      <w:r w:rsidR="001834D5">
        <w:t xml:space="preserve"> </w:t>
      </w:r>
      <w:r w:rsidR="00B63B7B">
        <w:t>a</w:t>
      </w:r>
      <w:r w:rsidRPr="007C33B9">
        <w:t>udit</w:t>
      </w:r>
      <w:r w:rsidR="001834D5">
        <w:t xml:space="preserve"> </w:t>
      </w:r>
      <w:r w:rsidRPr="007C33B9">
        <w:t>data</w:t>
      </w:r>
      <w:r w:rsidR="001834D5">
        <w:t xml:space="preserve"> </w:t>
      </w:r>
      <w:r w:rsidRPr="007C33B9">
        <w:t>submission</w:t>
      </w:r>
    </w:p>
    <w:p w14:paraId="3F3FF33C" w14:textId="46A7733C" w:rsidR="00BE2411" w:rsidRPr="000213E6" w:rsidRDefault="00BE2411" w:rsidP="00B63B7B">
      <w:r w:rsidRPr="000213E6">
        <w:t>Once</w:t>
      </w:r>
      <w:r w:rsidR="001834D5">
        <w:t xml:space="preserve"> </w:t>
      </w:r>
      <w:r w:rsidRPr="000213E6">
        <w:t>validation</w:t>
      </w:r>
      <w:r w:rsidR="001834D5">
        <w:t xml:space="preserve"> </w:t>
      </w:r>
      <w:r w:rsidRPr="000213E6">
        <w:t>is</w:t>
      </w:r>
      <w:r w:rsidR="001834D5">
        <w:t xml:space="preserve"> </w:t>
      </w:r>
      <w:r w:rsidRPr="000213E6">
        <w:t>complete,</w:t>
      </w:r>
      <w:r w:rsidR="001834D5">
        <w:t xml:space="preserve"> </w:t>
      </w:r>
      <w:r w:rsidRPr="000213E6">
        <w:t>hand</w:t>
      </w:r>
      <w:r w:rsidR="001834D5">
        <w:t xml:space="preserve"> </w:t>
      </w:r>
      <w:r w:rsidRPr="000213E6">
        <w:t>hygiene</w:t>
      </w:r>
      <w:r w:rsidR="001834D5">
        <w:t xml:space="preserve"> </w:t>
      </w:r>
      <w:r w:rsidRPr="000213E6">
        <w:t>leads</w:t>
      </w:r>
      <w:r w:rsidR="001834D5">
        <w:t xml:space="preserve"> </w:t>
      </w:r>
      <w:r w:rsidRPr="000213E6">
        <w:t>can</w:t>
      </w:r>
      <w:r w:rsidR="001834D5">
        <w:t xml:space="preserve"> </w:t>
      </w:r>
      <w:r w:rsidRPr="000213E6">
        <w:t>submit</w:t>
      </w:r>
      <w:r w:rsidR="001834D5">
        <w:t xml:space="preserve"> </w:t>
      </w:r>
      <w:r w:rsidRPr="000213E6">
        <w:t>their</w:t>
      </w:r>
      <w:r w:rsidR="001834D5">
        <w:t xml:space="preserve"> </w:t>
      </w:r>
      <w:r w:rsidRPr="000213E6">
        <w:t>data</w:t>
      </w:r>
      <w:r w:rsidR="001834D5">
        <w:t xml:space="preserve"> </w:t>
      </w:r>
      <w:r w:rsidRPr="000213E6">
        <w:t>to</w:t>
      </w:r>
      <w:r w:rsidR="001834D5">
        <w:t xml:space="preserve"> </w:t>
      </w:r>
      <w:r w:rsidRPr="000213E6">
        <w:t>the</w:t>
      </w:r>
      <w:r w:rsidR="001834D5">
        <w:t xml:space="preserve"> </w:t>
      </w:r>
      <w:r w:rsidRPr="000213E6">
        <w:t>national</w:t>
      </w:r>
      <w:r w:rsidR="001834D5">
        <w:t xml:space="preserve"> </w:t>
      </w:r>
      <w:r w:rsidRPr="000213E6">
        <w:t>data</w:t>
      </w:r>
      <w:r w:rsidR="001834D5">
        <w:t xml:space="preserve"> </w:t>
      </w:r>
      <w:r w:rsidRPr="000213E6">
        <w:t>set.</w:t>
      </w:r>
      <w:r w:rsidR="001834D5">
        <w:t xml:space="preserve"> </w:t>
      </w:r>
      <w:r w:rsidRPr="000213E6">
        <w:t>Data</w:t>
      </w:r>
      <w:r w:rsidR="001834D5">
        <w:t xml:space="preserve"> </w:t>
      </w:r>
      <w:r w:rsidR="00B63B7B">
        <w:t xml:space="preserve">can be submitted </w:t>
      </w:r>
      <w:r w:rsidRPr="000213E6">
        <w:t>any</w:t>
      </w:r>
      <w:r w:rsidR="00C676DB">
        <w:t xml:space="preserve"> </w:t>
      </w:r>
      <w:r w:rsidRPr="000213E6">
        <w:t>time</w:t>
      </w:r>
      <w:r w:rsidR="001834D5">
        <w:t xml:space="preserve"> </w:t>
      </w:r>
      <w:r w:rsidR="00B63B7B">
        <w:t>before the</w:t>
      </w:r>
      <w:r w:rsidR="001834D5">
        <w:t xml:space="preserve"> </w:t>
      </w:r>
      <w:r w:rsidRPr="000213E6">
        <w:t>final</w:t>
      </w:r>
      <w:r w:rsidR="001834D5">
        <w:t xml:space="preserve"> </w:t>
      </w:r>
      <w:r w:rsidRPr="000213E6">
        <w:t>day</w:t>
      </w:r>
      <w:r w:rsidR="001834D5">
        <w:t xml:space="preserve"> </w:t>
      </w:r>
      <w:r w:rsidRPr="000213E6">
        <w:t>of</w:t>
      </w:r>
      <w:r w:rsidR="001834D5">
        <w:t xml:space="preserve"> </w:t>
      </w:r>
      <w:r w:rsidRPr="000213E6">
        <w:t>the</w:t>
      </w:r>
      <w:r w:rsidR="001834D5">
        <w:t xml:space="preserve"> </w:t>
      </w:r>
      <w:r w:rsidRPr="000213E6">
        <w:t>audit</w:t>
      </w:r>
      <w:r w:rsidR="001834D5">
        <w:t xml:space="preserve"> </w:t>
      </w:r>
      <w:r w:rsidRPr="000213E6">
        <w:t>period</w:t>
      </w:r>
      <w:r w:rsidR="001834D5">
        <w:t xml:space="preserve"> </w:t>
      </w:r>
      <w:r w:rsidRPr="000213E6">
        <w:t>but</w:t>
      </w:r>
      <w:r w:rsidR="001834D5">
        <w:t xml:space="preserve"> </w:t>
      </w:r>
      <w:r w:rsidRPr="000213E6">
        <w:t>must</w:t>
      </w:r>
      <w:r w:rsidR="001834D5">
        <w:t xml:space="preserve"> </w:t>
      </w:r>
      <w:r w:rsidRPr="000213E6">
        <w:t>be</w:t>
      </w:r>
      <w:r w:rsidR="001834D5">
        <w:t xml:space="preserve"> </w:t>
      </w:r>
      <w:r w:rsidRPr="000213E6">
        <w:t>completed</w:t>
      </w:r>
      <w:r w:rsidR="001834D5">
        <w:t xml:space="preserve"> </w:t>
      </w:r>
      <w:r w:rsidRPr="000213E6">
        <w:t>by</w:t>
      </w:r>
      <w:r w:rsidR="001834D5">
        <w:t xml:space="preserve"> </w:t>
      </w:r>
      <w:r w:rsidRPr="000213E6">
        <w:t>the</w:t>
      </w:r>
      <w:r w:rsidR="001834D5">
        <w:t xml:space="preserve"> </w:t>
      </w:r>
      <w:r w:rsidR="00B63B7B">
        <w:t>final</w:t>
      </w:r>
      <w:r w:rsidR="001834D5">
        <w:t xml:space="preserve"> </w:t>
      </w:r>
      <w:r w:rsidRPr="000213E6">
        <w:t>day.</w:t>
      </w:r>
    </w:p>
    <w:p w14:paraId="5D645BD5" w14:textId="08A5CE39" w:rsidR="00BE2411" w:rsidRPr="00E373A4" w:rsidRDefault="00BE2411" w:rsidP="00B63B7B">
      <w:r w:rsidRPr="00E373A4">
        <w:t>Once</w:t>
      </w:r>
      <w:r w:rsidR="001834D5">
        <w:t xml:space="preserve"> </w:t>
      </w:r>
      <w:r w:rsidRPr="00E373A4">
        <w:t>submitted,</w:t>
      </w:r>
      <w:r w:rsidR="001834D5">
        <w:t xml:space="preserve"> </w:t>
      </w:r>
      <w:r w:rsidRPr="00E373A4">
        <w:t>no</w:t>
      </w:r>
      <w:r w:rsidR="001834D5">
        <w:t xml:space="preserve"> </w:t>
      </w:r>
      <w:r w:rsidRPr="00E373A4">
        <w:t>further</w:t>
      </w:r>
      <w:r w:rsidR="001834D5">
        <w:t xml:space="preserve"> </w:t>
      </w:r>
      <w:r w:rsidRPr="00E373A4">
        <w:t>moments</w:t>
      </w:r>
      <w:r w:rsidR="001834D5">
        <w:t xml:space="preserve"> </w:t>
      </w:r>
      <w:r w:rsidRPr="00E373A4">
        <w:t>or</w:t>
      </w:r>
      <w:r w:rsidR="001834D5">
        <w:t xml:space="preserve"> </w:t>
      </w:r>
      <w:r w:rsidRPr="00E373A4">
        <w:t>session</w:t>
      </w:r>
      <w:r w:rsidR="001834D5">
        <w:t xml:space="preserve"> </w:t>
      </w:r>
      <w:r w:rsidRPr="00E373A4">
        <w:t>data</w:t>
      </w:r>
      <w:r w:rsidR="001834D5">
        <w:t xml:space="preserve"> </w:t>
      </w:r>
      <w:r w:rsidRPr="00E373A4">
        <w:t>can</w:t>
      </w:r>
      <w:r w:rsidR="001834D5">
        <w:t xml:space="preserve"> </w:t>
      </w:r>
      <w:r w:rsidRPr="00E373A4">
        <w:t>be</w:t>
      </w:r>
      <w:r w:rsidR="001834D5">
        <w:t xml:space="preserve"> </w:t>
      </w:r>
      <w:r w:rsidRPr="00E373A4">
        <w:t>added</w:t>
      </w:r>
      <w:r w:rsidR="001834D5">
        <w:t xml:space="preserve"> </w:t>
      </w:r>
      <w:r w:rsidRPr="00E373A4">
        <w:t>for</w:t>
      </w:r>
      <w:r w:rsidR="001834D5">
        <w:t xml:space="preserve"> </w:t>
      </w:r>
      <w:r w:rsidRPr="00E373A4">
        <w:t>that</w:t>
      </w:r>
      <w:r w:rsidR="001834D5">
        <w:t xml:space="preserve"> </w:t>
      </w:r>
      <w:r w:rsidRPr="00E373A4">
        <w:t>period.</w:t>
      </w:r>
    </w:p>
    <w:p w14:paraId="432061C3" w14:textId="7EBA7576" w:rsidR="00C82A38" w:rsidRDefault="00BE2411" w:rsidP="00C0079A">
      <w:pPr>
        <w:rPr>
          <w:rFonts w:cstheme="minorHAnsi"/>
        </w:rPr>
      </w:pPr>
      <w:r>
        <w:rPr>
          <w:rFonts w:cstheme="minorHAnsi"/>
        </w:rPr>
        <w:t>See</w:t>
      </w:r>
      <w:r w:rsidR="001834D5">
        <w:t xml:space="preserve"> </w:t>
      </w:r>
      <w:hyperlink r:id="rId50">
        <w:r w:rsidRPr="00624D57">
          <w:rPr>
            <w:rFonts w:cstheme="minorHAnsi"/>
            <w:color w:val="1178A0"/>
            <w:u w:val="single"/>
          </w:rPr>
          <w:t>How</w:t>
        </w:r>
        <w:r w:rsidR="001834D5" w:rsidRPr="00624D57">
          <w:rPr>
            <w:rFonts w:cstheme="minorHAnsi"/>
            <w:color w:val="1178A0"/>
            <w:spacing w:val="1"/>
            <w:u w:val="single"/>
          </w:rPr>
          <w:t xml:space="preserve"> </w:t>
        </w:r>
        <w:r w:rsidRPr="00624D57">
          <w:rPr>
            <w:rFonts w:cstheme="minorHAnsi"/>
            <w:color w:val="1178A0"/>
            <w:u w:val="single"/>
          </w:rPr>
          <w:t>to</w:t>
        </w:r>
        <w:r w:rsidR="001834D5" w:rsidRPr="00624D57">
          <w:rPr>
            <w:rFonts w:cstheme="minorHAnsi"/>
            <w:color w:val="1178A0"/>
            <w:spacing w:val="1"/>
            <w:u w:val="single"/>
          </w:rPr>
          <w:t xml:space="preserve"> </w:t>
        </w:r>
        <w:r w:rsidRPr="00624D57">
          <w:rPr>
            <w:rFonts w:cstheme="minorHAnsi"/>
            <w:color w:val="1178A0"/>
            <w:u w:val="single"/>
          </w:rPr>
          <w:t>validate</w:t>
        </w:r>
        <w:r w:rsidR="001834D5" w:rsidRPr="00624D57">
          <w:rPr>
            <w:rFonts w:cstheme="minorHAnsi"/>
            <w:color w:val="1178A0"/>
            <w:spacing w:val="1"/>
            <w:u w:val="single"/>
          </w:rPr>
          <w:t xml:space="preserve"> </w:t>
        </w:r>
        <w:r w:rsidRPr="00624D57">
          <w:rPr>
            <w:rFonts w:cstheme="minorHAnsi"/>
            <w:color w:val="1178A0"/>
            <w:u w:val="single"/>
          </w:rPr>
          <w:t>and</w:t>
        </w:r>
        <w:r w:rsidR="001834D5" w:rsidRPr="00624D57">
          <w:rPr>
            <w:rFonts w:cstheme="minorHAnsi"/>
            <w:color w:val="1178A0"/>
            <w:spacing w:val="1"/>
            <w:u w:val="single"/>
          </w:rPr>
          <w:t xml:space="preserve"> </w:t>
        </w:r>
        <w:r w:rsidRPr="00624D57">
          <w:rPr>
            <w:rFonts w:cstheme="minorHAnsi"/>
            <w:color w:val="1178A0"/>
            <w:u w:val="single"/>
          </w:rPr>
          <w:t>submit</w:t>
        </w:r>
        <w:r w:rsidR="001834D5" w:rsidRPr="00624D57">
          <w:rPr>
            <w:rFonts w:cstheme="minorHAnsi"/>
            <w:color w:val="1178A0"/>
            <w:spacing w:val="1"/>
            <w:u w:val="single"/>
          </w:rPr>
          <w:t xml:space="preserve"> </w:t>
        </w:r>
        <w:r w:rsidRPr="00624D57">
          <w:rPr>
            <w:rFonts w:cstheme="minorHAnsi"/>
            <w:color w:val="1178A0"/>
            <w:u w:val="single"/>
          </w:rPr>
          <w:t>a</w:t>
        </w:r>
        <w:r w:rsidR="001834D5" w:rsidRPr="00624D57">
          <w:rPr>
            <w:rFonts w:cstheme="minorHAnsi"/>
            <w:color w:val="1178A0"/>
            <w:spacing w:val="1"/>
            <w:u w:val="single"/>
          </w:rPr>
          <w:t xml:space="preserve"> </w:t>
        </w:r>
        <w:r w:rsidRPr="00624D57">
          <w:rPr>
            <w:rFonts w:cstheme="minorHAnsi"/>
            <w:color w:val="1178A0"/>
            <w:u w:val="single"/>
          </w:rPr>
          <w:t>completed</w:t>
        </w:r>
        <w:r w:rsidR="001834D5" w:rsidRPr="00624D57">
          <w:rPr>
            <w:rFonts w:cstheme="minorHAnsi"/>
            <w:color w:val="1178A0"/>
            <w:spacing w:val="1"/>
            <w:u w:val="single"/>
          </w:rPr>
          <w:t xml:space="preserve"> </w:t>
        </w:r>
        <w:r w:rsidRPr="00624D57">
          <w:rPr>
            <w:rFonts w:cstheme="minorHAnsi"/>
            <w:color w:val="1178A0"/>
            <w:u w:val="single"/>
          </w:rPr>
          <w:t>audit</w:t>
        </w:r>
      </w:hyperlink>
      <w:r w:rsidR="00C676DB" w:rsidRPr="00A02CA5">
        <w:rPr>
          <w:rStyle w:val="FootnoteReference"/>
        </w:rPr>
        <w:footnoteReference w:id="34"/>
      </w:r>
      <w:r w:rsidR="001834D5">
        <w:rPr>
          <w:rFonts w:cstheme="minorHAnsi"/>
        </w:rPr>
        <w:t xml:space="preserve"> </w:t>
      </w:r>
      <w:r>
        <w:rPr>
          <w:rFonts w:cstheme="minorHAnsi"/>
        </w:rPr>
        <w:t>f</w:t>
      </w:r>
      <w:r w:rsidRPr="00D5036C">
        <w:rPr>
          <w:rFonts w:cstheme="minorHAnsi"/>
        </w:rPr>
        <w:t>or</w:t>
      </w:r>
      <w:r w:rsidR="001834D5">
        <w:t xml:space="preserve"> </w:t>
      </w:r>
      <w:r w:rsidRPr="00D5036C">
        <w:rPr>
          <w:rFonts w:cstheme="minorHAnsi"/>
        </w:rPr>
        <w:t>further</w:t>
      </w:r>
      <w:r w:rsidR="001834D5">
        <w:t xml:space="preserve"> </w:t>
      </w:r>
      <w:r w:rsidRPr="00D5036C">
        <w:rPr>
          <w:rFonts w:cstheme="minorHAnsi"/>
        </w:rPr>
        <w:t>information</w:t>
      </w:r>
      <w:r w:rsidR="001834D5">
        <w:t xml:space="preserve"> </w:t>
      </w:r>
      <w:r w:rsidRPr="00D5036C">
        <w:rPr>
          <w:rFonts w:cstheme="minorHAnsi"/>
        </w:rPr>
        <w:t>and</w:t>
      </w:r>
      <w:r w:rsidR="001834D5">
        <w:t xml:space="preserve"> </w:t>
      </w:r>
      <w:r w:rsidRPr="00D5036C">
        <w:rPr>
          <w:rFonts w:cstheme="minorHAnsi"/>
        </w:rPr>
        <w:t>instructions</w:t>
      </w:r>
      <w:r>
        <w:rPr>
          <w:rFonts w:cstheme="minorHAnsi"/>
        </w:rPr>
        <w:t>.</w:t>
      </w:r>
    </w:p>
    <w:p w14:paraId="1C65112D" w14:textId="2E565E01" w:rsidR="00BE2411" w:rsidRPr="00BE2411" w:rsidRDefault="00BE2411" w:rsidP="00C82A38">
      <w:pPr>
        <w:pStyle w:val="Heading4"/>
      </w:pPr>
      <w:r w:rsidRPr="00BE2411">
        <w:t>Local</w:t>
      </w:r>
      <w:r w:rsidR="001834D5">
        <w:t xml:space="preserve"> </w:t>
      </w:r>
      <w:r w:rsidRPr="00BE2411">
        <w:t>Audit</w:t>
      </w:r>
      <w:r w:rsidR="001834D5">
        <w:t xml:space="preserve"> </w:t>
      </w:r>
      <w:r w:rsidRPr="00BE2411">
        <w:t>Periods</w:t>
      </w:r>
    </w:p>
    <w:p w14:paraId="5332B6D7" w14:textId="23BD1440" w:rsidR="009871F8" w:rsidRDefault="00BE2411" w:rsidP="00053D0D">
      <w:r>
        <w:t>In</w:t>
      </w:r>
      <w:r w:rsidR="001834D5">
        <w:t xml:space="preserve"> </w:t>
      </w:r>
      <w:r>
        <w:t>addition</w:t>
      </w:r>
      <w:r w:rsidR="001834D5">
        <w:t xml:space="preserve"> </w:t>
      </w:r>
      <w:r>
        <w:t>to</w:t>
      </w:r>
      <w:r w:rsidR="001834D5">
        <w:t xml:space="preserve"> </w:t>
      </w:r>
      <w:r>
        <w:t>national</w:t>
      </w:r>
      <w:r w:rsidR="001834D5">
        <w:t xml:space="preserve"> </w:t>
      </w:r>
      <w:r>
        <w:t>audits,</w:t>
      </w:r>
      <w:r w:rsidR="001834D5">
        <w:t xml:space="preserve"> </w:t>
      </w:r>
      <w:r>
        <w:t>organisations</w:t>
      </w:r>
      <w:r w:rsidR="001834D5">
        <w:t xml:space="preserve"> </w:t>
      </w:r>
      <w:r>
        <w:t>can</w:t>
      </w:r>
      <w:r w:rsidR="001834D5">
        <w:t xml:space="preserve"> </w:t>
      </w:r>
      <w:r>
        <w:t>also</w:t>
      </w:r>
      <w:r w:rsidR="001834D5">
        <w:t xml:space="preserve"> </w:t>
      </w:r>
      <w:r>
        <w:t>create</w:t>
      </w:r>
      <w:r w:rsidR="001834D5">
        <w:t xml:space="preserve"> </w:t>
      </w:r>
      <w:r>
        <w:t>and</w:t>
      </w:r>
      <w:r w:rsidR="001834D5">
        <w:t xml:space="preserve"> </w:t>
      </w:r>
      <w:r>
        <w:t>submit</w:t>
      </w:r>
      <w:r w:rsidR="001834D5">
        <w:t xml:space="preserve"> </w:t>
      </w:r>
      <w:r>
        <w:t>separate</w:t>
      </w:r>
      <w:r w:rsidR="001834D5">
        <w:t xml:space="preserve"> </w:t>
      </w:r>
      <w:r w:rsidRPr="00CB71BD">
        <w:t>local</w:t>
      </w:r>
      <w:r w:rsidR="001834D5">
        <w:t xml:space="preserve"> </w:t>
      </w:r>
      <w:r w:rsidRPr="00CB71BD">
        <w:t>audit</w:t>
      </w:r>
      <w:r w:rsidR="001834D5">
        <w:t xml:space="preserve"> </w:t>
      </w:r>
      <w:r w:rsidRPr="00CB71BD">
        <w:t>period</w:t>
      </w:r>
      <w:r>
        <w:t>s</w:t>
      </w:r>
      <w:r w:rsidR="001834D5">
        <w:t xml:space="preserve"> </w:t>
      </w:r>
      <w:r w:rsidR="002B03F2">
        <w:t xml:space="preserve">in the HHCApp </w:t>
      </w:r>
      <w:r>
        <w:t>to</w:t>
      </w:r>
      <w:r w:rsidR="001834D5">
        <w:t xml:space="preserve"> </w:t>
      </w:r>
      <w:r>
        <w:t>monitor</w:t>
      </w:r>
      <w:r w:rsidR="001834D5">
        <w:t xml:space="preserve"> </w:t>
      </w:r>
      <w:r>
        <w:t>hand</w:t>
      </w:r>
      <w:r w:rsidR="001834D5">
        <w:t xml:space="preserve"> </w:t>
      </w:r>
      <w:r>
        <w:t>hygiene</w:t>
      </w:r>
      <w:r w:rsidR="001834D5">
        <w:t xml:space="preserve"> </w:t>
      </w:r>
      <w:r>
        <w:t>compliance</w:t>
      </w:r>
      <w:r w:rsidR="001834D5">
        <w:t xml:space="preserve"> </w:t>
      </w:r>
      <w:r>
        <w:t>in</w:t>
      </w:r>
      <w:r w:rsidR="001834D5">
        <w:t xml:space="preserve"> </w:t>
      </w:r>
      <w:r>
        <w:t>specific</w:t>
      </w:r>
      <w:r w:rsidR="001834D5">
        <w:t xml:space="preserve"> </w:t>
      </w:r>
      <w:r>
        <w:t>settings</w:t>
      </w:r>
      <w:r w:rsidR="001834D5">
        <w:t xml:space="preserve"> </w:t>
      </w:r>
      <w:r>
        <w:t>or</w:t>
      </w:r>
      <w:r w:rsidR="001834D5">
        <w:t xml:space="preserve"> </w:t>
      </w:r>
      <w:r>
        <w:t>for</w:t>
      </w:r>
      <w:r w:rsidR="001834D5">
        <w:t xml:space="preserve"> </w:t>
      </w:r>
      <w:r>
        <w:t>a</w:t>
      </w:r>
      <w:r w:rsidR="001834D5">
        <w:t xml:space="preserve"> </w:t>
      </w:r>
      <w:r>
        <w:t>time</w:t>
      </w:r>
      <w:r w:rsidR="001834D5">
        <w:t xml:space="preserve"> </w:t>
      </w:r>
      <w:r>
        <w:t>period.</w:t>
      </w:r>
      <w:r w:rsidR="001834D5">
        <w:t xml:space="preserve"> </w:t>
      </w:r>
      <w:r>
        <w:t>This</w:t>
      </w:r>
      <w:r w:rsidR="001834D5">
        <w:t xml:space="preserve"> </w:t>
      </w:r>
      <w:r>
        <w:t>function</w:t>
      </w:r>
      <w:r w:rsidR="001834D5">
        <w:t xml:space="preserve"> </w:t>
      </w:r>
      <w:r>
        <w:t>helps</w:t>
      </w:r>
      <w:r w:rsidR="001834D5">
        <w:t xml:space="preserve"> </w:t>
      </w:r>
      <w:r>
        <w:t>measure</w:t>
      </w:r>
      <w:r w:rsidR="001834D5">
        <w:t xml:space="preserve"> </w:t>
      </w:r>
      <w:r>
        <w:t>the</w:t>
      </w:r>
      <w:r w:rsidR="001834D5">
        <w:t xml:space="preserve"> </w:t>
      </w:r>
      <w:r>
        <w:t>effectiveness</w:t>
      </w:r>
      <w:r w:rsidR="001834D5">
        <w:t xml:space="preserve"> </w:t>
      </w:r>
      <w:r>
        <w:t>of</w:t>
      </w:r>
      <w:r w:rsidR="001834D5">
        <w:t xml:space="preserve"> </w:t>
      </w:r>
      <w:r>
        <w:t>targeted</w:t>
      </w:r>
      <w:r w:rsidR="001834D5">
        <w:t xml:space="preserve"> </w:t>
      </w:r>
      <w:r>
        <w:t>interventions</w:t>
      </w:r>
      <w:r w:rsidR="001834D5">
        <w:t xml:space="preserve"> </w:t>
      </w:r>
      <w:r>
        <w:t>to</w:t>
      </w:r>
      <w:r w:rsidR="001834D5">
        <w:t xml:space="preserve"> </w:t>
      </w:r>
      <w:r>
        <w:t>improve</w:t>
      </w:r>
      <w:r w:rsidR="001834D5">
        <w:t xml:space="preserve"> </w:t>
      </w:r>
      <w:r>
        <w:t>hand</w:t>
      </w:r>
      <w:r w:rsidR="001834D5">
        <w:t xml:space="preserve"> </w:t>
      </w:r>
      <w:r>
        <w:t>hygiene</w:t>
      </w:r>
      <w:r w:rsidR="001834D5">
        <w:t xml:space="preserve"> </w:t>
      </w:r>
      <w:r>
        <w:t>or</w:t>
      </w:r>
      <w:r w:rsidR="001834D5">
        <w:t xml:space="preserve"> </w:t>
      </w:r>
      <w:r>
        <w:t>for</w:t>
      </w:r>
      <w:r w:rsidR="001834D5">
        <w:t xml:space="preserve"> </w:t>
      </w:r>
      <w:r>
        <w:t>organisations</w:t>
      </w:r>
      <w:r w:rsidR="001834D5">
        <w:t xml:space="preserve"> </w:t>
      </w:r>
      <w:r>
        <w:t>not</w:t>
      </w:r>
      <w:r w:rsidR="001834D5">
        <w:t xml:space="preserve"> </w:t>
      </w:r>
      <w:r>
        <w:t>required</w:t>
      </w:r>
      <w:r w:rsidR="001834D5">
        <w:t xml:space="preserve"> </w:t>
      </w:r>
      <w:r>
        <w:t>to</w:t>
      </w:r>
      <w:r w:rsidR="001834D5">
        <w:t xml:space="preserve"> </w:t>
      </w:r>
      <w:r>
        <w:t>submit</w:t>
      </w:r>
      <w:r w:rsidR="001834D5">
        <w:t xml:space="preserve"> </w:t>
      </w:r>
      <w:r>
        <w:t>national</w:t>
      </w:r>
      <w:r w:rsidR="001834D5">
        <w:t xml:space="preserve"> </w:t>
      </w:r>
      <w:r>
        <w:t>audit</w:t>
      </w:r>
      <w:r w:rsidR="001834D5">
        <w:t xml:space="preserve"> </w:t>
      </w:r>
      <w:r>
        <w:t>data</w:t>
      </w:r>
      <w:r w:rsidRPr="00CB71BD">
        <w:t>.</w:t>
      </w:r>
      <w:r w:rsidR="001834D5">
        <w:t xml:space="preserve"> </w:t>
      </w:r>
      <w:r>
        <w:t>See</w:t>
      </w:r>
      <w:r w:rsidR="001834D5">
        <w:t xml:space="preserve"> </w:t>
      </w:r>
      <w:hyperlink r:id="rId51" w:history="1">
        <w:r w:rsidR="001F1D25" w:rsidRPr="001F1D25">
          <w:rPr>
            <w:rStyle w:val="Hyperlink"/>
            <w:rFonts w:ascii="Arial" w:eastAsiaTheme="minorEastAsia" w:hAnsi="Arial" w:cs="Arial"/>
            <w:color w:val="1178A0"/>
          </w:rPr>
          <w:t>How to add an audit – National and local</w:t>
        </w:r>
      </w:hyperlink>
      <w:r w:rsidR="001F1D25" w:rsidRPr="00ED6A16">
        <w:rPr>
          <w:rStyle w:val="FootnoteReference"/>
          <w:rFonts w:eastAsiaTheme="minorEastAsia" w:cs="Arial"/>
        </w:rPr>
        <w:footnoteReference w:id="35"/>
      </w:r>
      <w:r w:rsidR="001F1D25" w:rsidRPr="00ED6A16">
        <w:t xml:space="preserve"> </w:t>
      </w:r>
      <w:r>
        <w:t>for</w:t>
      </w:r>
      <w:r w:rsidR="001834D5">
        <w:t xml:space="preserve"> </w:t>
      </w:r>
      <w:r>
        <w:t>more</w:t>
      </w:r>
      <w:r w:rsidR="001834D5">
        <w:t xml:space="preserve"> </w:t>
      </w:r>
      <w:r>
        <w:t>information</w:t>
      </w:r>
      <w:r w:rsidR="001834D5">
        <w:t xml:space="preserve"> </w:t>
      </w:r>
      <w:r>
        <w:t>on</w:t>
      </w:r>
      <w:r w:rsidR="001834D5">
        <w:t xml:space="preserve"> </w:t>
      </w:r>
      <w:r>
        <w:t>creating</w:t>
      </w:r>
      <w:r w:rsidR="001834D5">
        <w:t xml:space="preserve"> </w:t>
      </w:r>
      <w:r>
        <w:t>a</w:t>
      </w:r>
      <w:r w:rsidR="001834D5">
        <w:t xml:space="preserve"> </w:t>
      </w:r>
      <w:r>
        <w:t>local</w:t>
      </w:r>
      <w:r w:rsidR="001834D5">
        <w:t xml:space="preserve"> </w:t>
      </w:r>
      <w:r>
        <w:t>audit</w:t>
      </w:r>
      <w:r w:rsidR="001834D5">
        <w:t xml:space="preserve"> </w:t>
      </w:r>
      <w:r>
        <w:t>period.</w:t>
      </w:r>
    </w:p>
    <w:p w14:paraId="5EDA65CC" w14:textId="36F0E94B" w:rsidR="00BE2411" w:rsidRDefault="00BE2411" w:rsidP="00E373A4">
      <w:pPr>
        <w:pStyle w:val="Heading3"/>
      </w:pPr>
      <w:bookmarkStart w:id="107" w:name="_Toc135402351"/>
      <w:r w:rsidRPr="00BE2411">
        <w:t>Data</w:t>
      </w:r>
      <w:r w:rsidR="001834D5">
        <w:t xml:space="preserve"> </w:t>
      </w:r>
      <w:r w:rsidRPr="00BE2411">
        <w:t>submission</w:t>
      </w:r>
      <w:r w:rsidR="001834D5">
        <w:t xml:space="preserve"> </w:t>
      </w:r>
      <w:r w:rsidRPr="00E373A4">
        <w:t>requirements</w:t>
      </w:r>
      <w:bookmarkEnd w:id="107"/>
    </w:p>
    <w:p w14:paraId="5FB48EA3" w14:textId="32EC981F" w:rsidR="007B6022" w:rsidRDefault="007B6022" w:rsidP="007B6022">
      <w:r>
        <w:t>Each type of healthcare setting has specific requirements on the quantity of hand hygiene observations moments to be submitted.</w:t>
      </w:r>
    </w:p>
    <w:p w14:paraId="12863BFA" w14:textId="77777777" w:rsidR="007B6022" w:rsidRDefault="007B6022" w:rsidP="007B6022">
      <w:pPr>
        <w:pStyle w:val="Normal-beforebullets"/>
      </w:pPr>
      <w:r>
        <w:t>The specific healthcare settings are:</w:t>
      </w:r>
    </w:p>
    <w:p w14:paraId="0B11CC94" w14:textId="11D9BC6B" w:rsidR="007B6022" w:rsidRDefault="007B6022" w:rsidP="007B6022">
      <w:pPr>
        <w:pStyle w:val="Bulletlist"/>
      </w:pPr>
      <w:r>
        <w:t>acute hospital</w:t>
      </w:r>
      <w:r w:rsidR="00F61FCA">
        <w:t>s</w:t>
      </w:r>
    </w:p>
    <w:p w14:paraId="6743F9F1" w14:textId="691E0AE5" w:rsidR="007B6022" w:rsidRDefault="007B6022" w:rsidP="007B6022">
      <w:pPr>
        <w:pStyle w:val="Bulletlist"/>
      </w:pPr>
      <w:r>
        <w:t>day hospital</w:t>
      </w:r>
      <w:r w:rsidR="00F61FCA">
        <w:t>s</w:t>
      </w:r>
    </w:p>
    <w:p w14:paraId="52937C18" w14:textId="3D536ACF" w:rsidR="007B6022" w:rsidRDefault="007B6022" w:rsidP="007B6022">
      <w:pPr>
        <w:pStyle w:val="Bulletlist"/>
      </w:pPr>
      <w:r>
        <w:t>s</w:t>
      </w:r>
      <w:r w:rsidRPr="007B6022">
        <w:t>tandalone/</w:t>
      </w:r>
      <w:r>
        <w:t>s</w:t>
      </w:r>
      <w:r w:rsidRPr="007B6022">
        <w:t xml:space="preserve">atellite </w:t>
      </w:r>
      <w:r>
        <w:t>d</w:t>
      </w:r>
      <w:r w:rsidRPr="007B6022">
        <w:t>ialysis/</w:t>
      </w:r>
      <w:r>
        <w:t>o</w:t>
      </w:r>
      <w:r w:rsidRPr="007B6022">
        <w:t>ncology</w:t>
      </w:r>
      <w:r w:rsidR="00F61FCA">
        <w:t xml:space="preserve"> centres</w:t>
      </w:r>
    </w:p>
    <w:p w14:paraId="01727074" w14:textId="26A9BAC8" w:rsidR="007B6022" w:rsidRDefault="0028012C" w:rsidP="007B6022">
      <w:pPr>
        <w:pStyle w:val="Bulletlist"/>
      </w:pPr>
      <w:r>
        <w:t>dental facilities</w:t>
      </w:r>
      <w:r w:rsidR="00374E8D">
        <w:t>.</w:t>
      </w:r>
    </w:p>
    <w:p w14:paraId="72C4E811" w14:textId="4036DDA5" w:rsidR="001A5A04" w:rsidRDefault="0079431C" w:rsidP="00696E6C">
      <w:pPr>
        <w:rPr>
          <w:rStyle w:val="Hyperlink"/>
          <w:color w:val="auto"/>
          <w:u w:val="none"/>
        </w:rPr>
      </w:pPr>
      <w:r>
        <w:t xml:space="preserve">The hand hygiene data collection guidelines </w:t>
      </w:r>
      <w:r w:rsidR="00BB19D9">
        <w:t xml:space="preserve">for each healthcare setting </w:t>
      </w:r>
      <w:r>
        <w:t>can be found at</w:t>
      </w:r>
      <w:r w:rsidR="00BB19D9">
        <w:t xml:space="preserve"> </w:t>
      </w:r>
      <w:hyperlink r:id="rId52" w:history="1">
        <w:r w:rsidR="00BB19D9" w:rsidRPr="00624D57">
          <w:rPr>
            <w:rStyle w:val="Hyperlink"/>
            <w:color w:val="1178A0"/>
          </w:rPr>
          <w:t>National Hand Hygiene Initiative – Audit Requirements</w:t>
        </w:r>
      </w:hyperlink>
      <w:r w:rsidR="00E77CDC" w:rsidRPr="00A02CA5">
        <w:rPr>
          <w:rStyle w:val="FootnoteReference"/>
        </w:rPr>
        <w:footnoteReference w:id="36"/>
      </w:r>
      <w:r w:rsidR="00BB19D9">
        <w:t xml:space="preserve"> under</w:t>
      </w:r>
      <w:r>
        <w:t xml:space="preserve"> </w:t>
      </w:r>
      <w:hyperlink r:id="rId53" w:anchor="guidelines-for-submission-of-data-for-specific-settings" w:history="1">
        <w:r w:rsidR="00696E6C" w:rsidRPr="00624D57">
          <w:rPr>
            <w:rStyle w:val="Hyperlink"/>
            <w:color w:val="1178A0"/>
          </w:rPr>
          <w:t>Guidelines for submission of data for specific settings</w:t>
        </w:r>
      </w:hyperlink>
      <w:r w:rsidR="006B436F" w:rsidRPr="00624D57">
        <w:rPr>
          <w:rStyle w:val="Hyperlink"/>
          <w:color w:val="auto"/>
          <w:u w:val="none"/>
        </w:rPr>
        <w:t>.</w:t>
      </w:r>
      <w:r w:rsidR="00DE48B9" w:rsidRPr="0010088B">
        <w:rPr>
          <w:rStyle w:val="FootnoteReference"/>
        </w:rPr>
        <w:footnoteReference w:id="37"/>
      </w:r>
    </w:p>
    <w:p w14:paraId="7B8038AB" w14:textId="63044675" w:rsidR="00BE2411" w:rsidRPr="00053D0D" w:rsidRDefault="00BE2411" w:rsidP="00E373A4">
      <w:pPr>
        <w:pStyle w:val="Heading4"/>
      </w:pPr>
      <w:bookmarkStart w:id="108" w:name="_TOC_250003"/>
      <w:r w:rsidRPr="00053D0D">
        <w:t>Acute</w:t>
      </w:r>
      <w:r w:rsidR="001834D5">
        <w:t xml:space="preserve"> </w:t>
      </w:r>
      <w:r w:rsidRPr="00053D0D">
        <w:t>hospital</w:t>
      </w:r>
      <w:bookmarkEnd w:id="108"/>
      <w:r w:rsidR="0028012C">
        <w:t>s</w:t>
      </w:r>
    </w:p>
    <w:p w14:paraId="7296C22E" w14:textId="7385369B" w:rsidR="000747B5" w:rsidRDefault="000747B5" w:rsidP="00F61FCA">
      <w:r>
        <w:t xml:space="preserve">Acute hospital hand hygiene programs </w:t>
      </w:r>
      <w:r w:rsidR="00381B4B">
        <w:t xml:space="preserve">in both public and private acute hospitals </w:t>
      </w:r>
      <w:r>
        <w:t xml:space="preserve">are required to perform and submit a specific number of observations. </w:t>
      </w:r>
      <w:r w:rsidR="0017389A" w:rsidRPr="0017389A">
        <w:t xml:space="preserve">The data must be submitted to the NHHI for </w:t>
      </w:r>
      <w:r w:rsidR="0017389A">
        <w:t>n</w:t>
      </w:r>
      <w:r w:rsidR="0017389A" w:rsidRPr="0017389A">
        <w:t xml:space="preserve">ational </w:t>
      </w:r>
      <w:r w:rsidR="0017389A">
        <w:t>a</w:t>
      </w:r>
      <w:r w:rsidR="0017389A" w:rsidRPr="0017389A">
        <w:t xml:space="preserve">udit </w:t>
      </w:r>
      <w:r w:rsidR="0017389A">
        <w:t>p</w:t>
      </w:r>
      <w:r w:rsidR="0017389A" w:rsidRPr="0017389A">
        <w:t xml:space="preserve">eriods 1 and 3 and, if applicable, for </w:t>
      </w:r>
      <w:r w:rsidR="0017389A">
        <w:t>p</w:t>
      </w:r>
      <w:r w:rsidR="0017389A" w:rsidRPr="0017389A">
        <w:t>eriod 2</w:t>
      </w:r>
      <w:r w:rsidR="0017389A">
        <w:t xml:space="preserve">. </w:t>
      </w:r>
      <w:r w:rsidR="00381B4B">
        <w:t>The num</w:t>
      </w:r>
      <w:r w:rsidR="00381B4B" w:rsidRPr="00030F9B">
        <w:t>ber</w:t>
      </w:r>
      <w:r w:rsidR="00381B4B">
        <w:t xml:space="preserve"> </w:t>
      </w:r>
      <w:r w:rsidR="00381B4B" w:rsidRPr="00030F9B">
        <w:t>of</w:t>
      </w:r>
      <w:r w:rsidR="00381B4B">
        <w:t xml:space="preserve"> </w:t>
      </w:r>
      <w:r w:rsidR="00381B4B" w:rsidRPr="00030F9B">
        <w:t>acute</w:t>
      </w:r>
      <w:r w:rsidR="00381B4B">
        <w:t xml:space="preserve"> </w:t>
      </w:r>
      <w:r w:rsidR="00381B4B" w:rsidRPr="00030F9B">
        <w:t>inpatient</w:t>
      </w:r>
      <w:r w:rsidR="00381B4B">
        <w:t xml:space="preserve"> </w:t>
      </w:r>
      <w:r w:rsidR="00381B4B" w:rsidRPr="00030F9B">
        <w:t>beds</w:t>
      </w:r>
      <w:r w:rsidR="00381B4B">
        <w:t xml:space="preserve"> </w:t>
      </w:r>
      <w:r w:rsidR="00381B4B" w:rsidRPr="00030F9B">
        <w:t>at</w:t>
      </w:r>
      <w:r w:rsidR="00381B4B">
        <w:t xml:space="preserve"> </w:t>
      </w:r>
      <w:r w:rsidR="00381B4B" w:rsidRPr="00030F9B">
        <w:t>each</w:t>
      </w:r>
      <w:r w:rsidR="00381B4B">
        <w:t xml:space="preserve"> </w:t>
      </w:r>
      <w:r w:rsidR="00381B4B" w:rsidRPr="00030F9B">
        <w:t>facility</w:t>
      </w:r>
      <w:r w:rsidR="00381B4B">
        <w:t xml:space="preserve"> </w:t>
      </w:r>
      <w:r w:rsidR="00381B4B" w:rsidRPr="00030F9B">
        <w:t>will</w:t>
      </w:r>
      <w:r w:rsidR="00381B4B">
        <w:t xml:space="preserve"> determine </w:t>
      </w:r>
      <w:r w:rsidR="00381B4B" w:rsidRPr="00030F9B">
        <w:t>the</w:t>
      </w:r>
      <w:r w:rsidR="00381B4B">
        <w:t xml:space="preserve"> </w:t>
      </w:r>
      <w:r w:rsidR="00381B4B" w:rsidRPr="00030F9B">
        <w:t>number</w:t>
      </w:r>
      <w:r w:rsidR="00381B4B">
        <w:t xml:space="preserve"> </w:t>
      </w:r>
      <w:r w:rsidR="00381B4B" w:rsidRPr="00030F9B">
        <w:t>of</w:t>
      </w:r>
      <w:r w:rsidR="00381B4B">
        <w:t xml:space="preserve"> </w:t>
      </w:r>
      <w:r w:rsidR="00381B4B" w:rsidRPr="00030F9B">
        <w:t>observations</w:t>
      </w:r>
      <w:r w:rsidR="00381B4B">
        <w:t xml:space="preserve"> </w:t>
      </w:r>
      <w:r w:rsidR="00381B4B" w:rsidRPr="00030F9B">
        <w:t>to</w:t>
      </w:r>
      <w:r w:rsidR="00381B4B">
        <w:t xml:space="preserve"> </w:t>
      </w:r>
      <w:r w:rsidR="00381B4B" w:rsidRPr="00030F9B">
        <w:t>be</w:t>
      </w:r>
      <w:r w:rsidR="00381B4B">
        <w:t xml:space="preserve"> </w:t>
      </w:r>
      <w:r w:rsidR="00381B4B" w:rsidRPr="00030F9B">
        <w:t>undertaken</w:t>
      </w:r>
      <w:r w:rsidR="00381B4B">
        <w:t>.</w:t>
      </w:r>
    </w:p>
    <w:p w14:paraId="375CE86C" w14:textId="10AFD2D0" w:rsidR="00F61FCA" w:rsidRPr="000747B5" w:rsidRDefault="00381B4B" w:rsidP="00F61FCA">
      <w:r>
        <w:t xml:space="preserve">Hospitals are required to follow the department selection process outlined in the document available at </w:t>
      </w:r>
      <w:bookmarkStart w:id="109" w:name="_Hlk139286146"/>
      <w:r w:rsidRPr="00624D57">
        <w:fldChar w:fldCharType="begin"/>
      </w:r>
      <w:r w:rsidRPr="00624D57">
        <w:rPr>
          <w:color w:val="1178A0"/>
        </w:rPr>
        <w:instrText>HYPERLINK "https://www.safetyandquality.gov.au/publications-and-resources/resource-library/guidelines-data-submission"</w:instrText>
      </w:r>
      <w:r w:rsidRPr="00624D57">
        <w:fldChar w:fldCharType="separate"/>
      </w:r>
      <w:r w:rsidRPr="00624D57">
        <w:rPr>
          <w:rStyle w:val="Hyperlink"/>
          <w:color w:val="1178A0"/>
        </w:rPr>
        <w:t>Guidelines for NHHI Data</w:t>
      </w:r>
      <w:r w:rsidRPr="00624D57">
        <w:rPr>
          <w:rStyle w:val="Hyperlink"/>
          <w:color w:val="1178A0"/>
          <w:spacing w:val="-1"/>
        </w:rPr>
        <w:t xml:space="preserve"> </w:t>
      </w:r>
      <w:r w:rsidRPr="00624D57">
        <w:rPr>
          <w:rStyle w:val="Hyperlink"/>
          <w:color w:val="1178A0"/>
        </w:rPr>
        <w:t>Submission</w:t>
      </w:r>
      <w:r w:rsidRPr="00624D57">
        <w:rPr>
          <w:rStyle w:val="Hyperlink"/>
          <w:color w:val="1178A0"/>
        </w:rPr>
        <w:fldChar w:fldCharType="end"/>
      </w:r>
      <w:bookmarkEnd w:id="109"/>
      <w:r>
        <w:t>.</w:t>
      </w:r>
      <w:r w:rsidR="00E77CDC">
        <w:rPr>
          <w:rStyle w:val="FootnoteReference"/>
        </w:rPr>
        <w:footnoteReference w:id="38"/>
      </w:r>
      <w:r>
        <w:t xml:space="preserve"> </w:t>
      </w:r>
      <w:r w:rsidR="000747B5">
        <w:t xml:space="preserve">Hospitals should conduct </w:t>
      </w:r>
      <w:r w:rsidR="00BE2411" w:rsidRPr="00030F9B">
        <w:t>an</w:t>
      </w:r>
      <w:r w:rsidR="001834D5">
        <w:t xml:space="preserve"> </w:t>
      </w:r>
      <w:r w:rsidR="00BE2411" w:rsidRPr="00030F9B">
        <w:t>initial</w:t>
      </w:r>
      <w:r w:rsidR="001834D5">
        <w:t xml:space="preserve"> </w:t>
      </w:r>
      <w:r w:rsidR="00BE2411" w:rsidRPr="00030F9B">
        <w:t>pilot</w:t>
      </w:r>
      <w:r w:rsidR="001834D5">
        <w:t xml:space="preserve"> </w:t>
      </w:r>
      <w:r w:rsidR="00BE2411" w:rsidRPr="00030F9B">
        <w:t>period</w:t>
      </w:r>
      <w:r w:rsidR="001834D5">
        <w:t xml:space="preserve"> </w:t>
      </w:r>
      <w:r w:rsidR="000747B5">
        <w:t>first</w:t>
      </w:r>
      <w:r w:rsidR="00BE2411" w:rsidRPr="00826613">
        <w:t>.</w:t>
      </w:r>
      <w:r w:rsidR="00F61FCA">
        <w:t xml:space="preserve"> Information about how to conduct a pilot is outlined in</w:t>
      </w:r>
      <w:r>
        <w:t xml:space="preserve"> those guidelines.</w:t>
      </w:r>
    </w:p>
    <w:p w14:paraId="33495B52" w14:textId="175A3F68" w:rsidR="007D74E1" w:rsidRDefault="007D74E1" w:rsidP="00A224DF">
      <w:r>
        <w:lastRenderedPageBreak/>
        <w:t xml:space="preserve">In some states, hospitals with fewer than 25 beds are not required to conduct audits. Please </w:t>
      </w:r>
      <w:r w:rsidR="00DE48B9">
        <w:t xml:space="preserve">refer to the </w:t>
      </w:r>
      <w:hyperlink r:id="rId54" w:history="1">
        <w:r w:rsidR="00381B4B" w:rsidRPr="00624D57">
          <w:rPr>
            <w:rStyle w:val="Hyperlink"/>
            <w:color w:val="1178A0"/>
          </w:rPr>
          <w:t>Guidelines for NHHI Data</w:t>
        </w:r>
        <w:r w:rsidR="00381B4B" w:rsidRPr="00624D57">
          <w:rPr>
            <w:rStyle w:val="Hyperlink"/>
            <w:color w:val="1178A0"/>
            <w:spacing w:val="-1"/>
          </w:rPr>
          <w:t xml:space="preserve"> </w:t>
        </w:r>
        <w:r w:rsidR="00381B4B" w:rsidRPr="00624D57">
          <w:rPr>
            <w:rStyle w:val="Hyperlink"/>
            <w:color w:val="1178A0"/>
          </w:rPr>
          <w:t>Submission</w:t>
        </w:r>
      </w:hyperlink>
      <w:r w:rsidR="00381B4B" w:rsidRPr="00624D57">
        <w:rPr>
          <w:rStyle w:val="Hyperlink"/>
          <w:u w:val="none"/>
        </w:rPr>
        <w:t xml:space="preserve"> </w:t>
      </w:r>
      <w:r w:rsidR="00DE48B9">
        <w:t>for current information.</w:t>
      </w:r>
    </w:p>
    <w:p w14:paraId="37391C69" w14:textId="6E25747C" w:rsidR="00BE2411" w:rsidRPr="00053D0D" w:rsidRDefault="00BE2411" w:rsidP="00E373A4">
      <w:pPr>
        <w:pStyle w:val="Heading4"/>
      </w:pPr>
      <w:bookmarkStart w:id="110" w:name="_TOC_250002"/>
      <w:r w:rsidRPr="00053D0D">
        <w:t>Day</w:t>
      </w:r>
      <w:r w:rsidR="001834D5">
        <w:t xml:space="preserve"> </w:t>
      </w:r>
      <w:r w:rsidRPr="00053D0D">
        <w:t>hospital</w:t>
      </w:r>
      <w:bookmarkEnd w:id="110"/>
      <w:r w:rsidR="0028012C">
        <w:t>s</w:t>
      </w:r>
    </w:p>
    <w:p w14:paraId="4D1CC984" w14:textId="5F2A6F62" w:rsidR="0055042A" w:rsidRDefault="00AE59B1" w:rsidP="0055042A">
      <w:r>
        <w:t>It is recommended that d</w:t>
      </w:r>
      <w:r w:rsidR="0055042A">
        <w:t>ay hospitals</w:t>
      </w:r>
      <w:r>
        <w:t xml:space="preserve"> perform</w:t>
      </w:r>
      <w:r w:rsidR="0055042A">
        <w:t xml:space="preserve"> hand hygiene programs and submit a specific number of observations, based on the size of their facility.</w:t>
      </w:r>
    </w:p>
    <w:p w14:paraId="5C59E00D" w14:textId="63D8707F" w:rsidR="00381B4B" w:rsidRDefault="0079431C" w:rsidP="001577A5">
      <w:r>
        <w:t>D</w:t>
      </w:r>
      <w:r w:rsidR="00BE2411">
        <w:t>ay</w:t>
      </w:r>
      <w:r w:rsidR="001834D5">
        <w:t xml:space="preserve"> </w:t>
      </w:r>
      <w:r w:rsidR="00BE2411">
        <w:t>hospitals</w:t>
      </w:r>
      <w:r w:rsidR="001834D5">
        <w:t xml:space="preserve"> </w:t>
      </w:r>
      <w:r w:rsidR="00BE2411">
        <w:t>should</w:t>
      </w:r>
      <w:r w:rsidR="001834D5">
        <w:t xml:space="preserve"> </w:t>
      </w:r>
      <w:r w:rsidR="00BE2411">
        <w:t>consider</w:t>
      </w:r>
      <w:r w:rsidR="001834D5">
        <w:t xml:space="preserve"> </w:t>
      </w:r>
      <w:r w:rsidR="00BE2411">
        <w:t>collecting</w:t>
      </w:r>
      <w:r w:rsidR="001834D5">
        <w:t xml:space="preserve"> </w:t>
      </w:r>
      <w:r w:rsidR="00BE2411">
        <w:t>the</w:t>
      </w:r>
      <w:r w:rsidR="001834D5">
        <w:t xml:space="preserve"> </w:t>
      </w:r>
      <w:r w:rsidR="00BE2411">
        <w:t>required</w:t>
      </w:r>
      <w:r w:rsidR="001834D5">
        <w:t xml:space="preserve"> </w:t>
      </w:r>
      <w:r w:rsidR="00BE2411">
        <w:t>number</w:t>
      </w:r>
      <w:r w:rsidR="001834D5">
        <w:t xml:space="preserve"> </w:t>
      </w:r>
      <w:r w:rsidR="00BE2411">
        <w:t>of</w:t>
      </w:r>
      <w:r w:rsidR="001834D5">
        <w:t xml:space="preserve"> </w:t>
      </w:r>
      <w:r w:rsidR="00BE2411">
        <w:t>moments</w:t>
      </w:r>
      <w:r>
        <w:t xml:space="preserve"> when </w:t>
      </w:r>
      <w:r w:rsidR="004E2FE1">
        <w:t>practical and</w:t>
      </w:r>
      <w:r w:rsidR="001834D5">
        <w:t xml:space="preserve"> </w:t>
      </w:r>
      <w:r w:rsidR="00BE2411">
        <w:t>submit</w:t>
      </w:r>
      <w:r w:rsidR="00100616">
        <w:t>ting</w:t>
      </w:r>
      <w:r w:rsidR="001834D5">
        <w:t xml:space="preserve"> </w:t>
      </w:r>
      <w:r w:rsidR="00BE2411">
        <w:t>their</w:t>
      </w:r>
      <w:r w:rsidR="001834D5">
        <w:t xml:space="preserve"> </w:t>
      </w:r>
      <w:r w:rsidR="00BE2411">
        <w:t>data</w:t>
      </w:r>
      <w:r w:rsidR="001834D5">
        <w:t xml:space="preserve"> </w:t>
      </w:r>
      <w:r w:rsidR="00BE2411">
        <w:t>to</w:t>
      </w:r>
      <w:r w:rsidR="001834D5">
        <w:t xml:space="preserve"> </w:t>
      </w:r>
      <w:r w:rsidR="00BE2411">
        <w:t>the</w:t>
      </w:r>
      <w:r w:rsidR="001834D5">
        <w:t xml:space="preserve"> </w:t>
      </w:r>
      <w:r w:rsidR="00BE2411">
        <w:t>NHHI</w:t>
      </w:r>
      <w:r w:rsidR="001834D5">
        <w:t xml:space="preserve"> </w:t>
      </w:r>
      <w:r w:rsidR="00381B4B">
        <w:t xml:space="preserve">for </w:t>
      </w:r>
      <w:r w:rsidR="00374E8D" w:rsidRPr="00374E8D">
        <w:t>national audit periods 1 and 3 and, if applicable, for period 2.</w:t>
      </w:r>
    </w:p>
    <w:p w14:paraId="2503BAA4" w14:textId="1756146A" w:rsidR="00BE2411" w:rsidRDefault="00BE2411" w:rsidP="001577A5">
      <w:r>
        <w:t>See</w:t>
      </w:r>
      <w:r w:rsidR="001834D5">
        <w:t xml:space="preserve"> </w:t>
      </w:r>
      <w:r>
        <w:t>the</w:t>
      </w:r>
      <w:r w:rsidR="001834D5">
        <w:t xml:space="preserve"> </w:t>
      </w:r>
      <w:r>
        <w:t>recommendations</w:t>
      </w:r>
      <w:r w:rsidR="001834D5">
        <w:t xml:space="preserve"> </w:t>
      </w:r>
      <w:r>
        <w:t>for</w:t>
      </w:r>
      <w:r w:rsidR="001834D5">
        <w:t xml:space="preserve"> </w:t>
      </w:r>
      <w:r>
        <w:t>data</w:t>
      </w:r>
      <w:r w:rsidR="001834D5">
        <w:t xml:space="preserve"> </w:t>
      </w:r>
      <w:r>
        <w:t>collection</w:t>
      </w:r>
      <w:r w:rsidR="001834D5">
        <w:t xml:space="preserve"> </w:t>
      </w:r>
      <w:r w:rsidRPr="003E0E5F">
        <w:t>in</w:t>
      </w:r>
      <w:r w:rsidR="001834D5">
        <w:t xml:space="preserve"> </w:t>
      </w:r>
      <w:r w:rsidRPr="003E0E5F">
        <w:t>day</w:t>
      </w:r>
      <w:r w:rsidR="001834D5">
        <w:t xml:space="preserve"> </w:t>
      </w:r>
      <w:r w:rsidRPr="003E0E5F">
        <w:t>hospitals</w:t>
      </w:r>
      <w:r w:rsidR="00100616">
        <w:t xml:space="preserve"> at </w:t>
      </w:r>
      <w:hyperlink r:id="rId55" w:history="1">
        <w:r w:rsidR="00100616" w:rsidRPr="00624D57">
          <w:rPr>
            <w:rStyle w:val="Hyperlink"/>
            <w:color w:val="1178A0"/>
          </w:rPr>
          <w:t>National Hand Hygiene Initiative – Audit Requirements</w:t>
        </w:r>
      </w:hyperlink>
      <w:r w:rsidR="001834D5">
        <w:t xml:space="preserve"> </w:t>
      </w:r>
      <w:r w:rsidR="00100616">
        <w:t xml:space="preserve">under </w:t>
      </w:r>
      <w:hyperlink r:id="rId56" w:anchor="guidelines-for-submission-of-data-for-specific-settings" w:history="1">
        <w:r w:rsidR="00100616" w:rsidRPr="00624D57">
          <w:rPr>
            <w:rStyle w:val="Hyperlink"/>
            <w:color w:val="1178A0"/>
          </w:rPr>
          <w:t>Guidelines for submission of data for specific settings</w:t>
        </w:r>
      </w:hyperlink>
      <w:r w:rsidR="00100616" w:rsidRPr="00624D57">
        <w:rPr>
          <w:rStyle w:val="Hyperlink"/>
          <w:color w:val="auto"/>
          <w:u w:val="none"/>
        </w:rPr>
        <w:t>.</w:t>
      </w:r>
    </w:p>
    <w:p w14:paraId="1185B372" w14:textId="13893662" w:rsidR="00BE2411" w:rsidRPr="00C417B3" w:rsidRDefault="00BE2411" w:rsidP="00E373A4">
      <w:pPr>
        <w:pStyle w:val="Heading4"/>
      </w:pPr>
      <w:bookmarkStart w:id="111" w:name="_TOC_250001"/>
      <w:r w:rsidRPr="00C417B3">
        <w:t>Standalone/</w:t>
      </w:r>
      <w:r w:rsidR="00DE48B9">
        <w:t>s</w:t>
      </w:r>
      <w:r w:rsidRPr="00C417B3">
        <w:t>atellite</w:t>
      </w:r>
      <w:r w:rsidR="001834D5">
        <w:t xml:space="preserve"> </w:t>
      </w:r>
      <w:r w:rsidR="00DE48B9">
        <w:t>d</w:t>
      </w:r>
      <w:r w:rsidRPr="00E373A4">
        <w:t>ialysis</w:t>
      </w:r>
      <w:r w:rsidRPr="00C417B3">
        <w:t>/</w:t>
      </w:r>
      <w:r w:rsidR="00DE48B9">
        <w:t>o</w:t>
      </w:r>
      <w:r w:rsidRPr="00C417B3">
        <w:t>ncology</w:t>
      </w:r>
      <w:r w:rsidR="001834D5">
        <w:t xml:space="preserve"> </w:t>
      </w:r>
      <w:bookmarkEnd w:id="111"/>
      <w:r w:rsidR="0028012C">
        <w:t>centres</w:t>
      </w:r>
    </w:p>
    <w:p w14:paraId="377BA7A9" w14:textId="5FB211DD" w:rsidR="00381B4B" w:rsidRDefault="00BE2411" w:rsidP="00A224DF">
      <w:r>
        <w:t>Standalone/satellite</w:t>
      </w:r>
      <w:r w:rsidR="001834D5">
        <w:t xml:space="preserve"> </w:t>
      </w:r>
      <w:r>
        <w:t>dialysis/oncology</w:t>
      </w:r>
      <w:r w:rsidR="001834D5">
        <w:t xml:space="preserve"> </w:t>
      </w:r>
      <w:r>
        <w:t>centres</w:t>
      </w:r>
      <w:r w:rsidR="001834D5">
        <w:t xml:space="preserve"> </w:t>
      </w:r>
      <w:r>
        <w:t>are</w:t>
      </w:r>
      <w:r w:rsidR="001834D5">
        <w:t xml:space="preserve"> </w:t>
      </w:r>
      <w:r>
        <w:t>required</w:t>
      </w:r>
      <w:r w:rsidR="001834D5">
        <w:t xml:space="preserve"> </w:t>
      </w:r>
      <w:r>
        <w:t>to</w:t>
      </w:r>
      <w:r w:rsidR="001834D5">
        <w:t xml:space="preserve"> </w:t>
      </w:r>
      <w:r w:rsidR="00381B4B">
        <w:t>perform and submit a specific n</w:t>
      </w:r>
      <w:r>
        <w:t>umber</w:t>
      </w:r>
      <w:r w:rsidR="001834D5">
        <w:t xml:space="preserve"> </w:t>
      </w:r>
      <w:r>
        <w:t>of</w:t>
      </w:r>
      <w:r w:rsidR="001834D5">
        <w:t xml:space="preserve"> </w:t>
      </w:r>
      <w:r w:rsidR="00381B4B">
        <w:t>observations</w:t>
      </w:r>
      <w:r w:rsidR="001834D5">
        <w:t xml:space="preserve"> </w:t>
      </w:r>
      <w:r>
        <w:t>and</w:t>
      </w:r>
      <w:r w:rsidR="001834D5">
        <w:t xml:space="preserve"> </w:t>
      </w:r>
      <w:r>
        <w:t>submit</w:t>
      </w:r>
      <w:r w:rsidR="001834D5">
        <w:t xml:space="preserve"> </w:t>
      </w:r>
      <w:r>
        <w:t>their</w:t>
      </w:r>
      <w:r w:rsidR="001834D5">
        <w:t xml:space="preserve"> </w:t>
      </w:r>
      <w:r>
        <w:t>data</w:t>
      </w:r>
      <w:r w:rsidR="001834D5">
        <w:t xml:space="preserve"> </w:t>
      </w:r>
      <w:r>
        <w:t>to</w:t>
      </w:r>
      <w:r w:rsidR="001834D5">
        <w:t xml:space="preserve"> </w:t>
      </w:r>
      <w:r>
        <w:t>the</w:t>
      </w:r>
      <w:r w:rsidR="001834D5">
        <w:t xml:space="preserve"> </w:t>
      </w:r>
      <w:r>
        <w:t>NHHI</w:t>
      </w:r>
      <w:r w:rsidR="001834D5">
        <w:t xml:space="preserve"> </w:t>
      </w:r>
      <w:r w:rsidR="00374E8D">
        <w:t xml:space="preserve">for </w:t>
      </w:r>
      <w:r w:rsidR="00374E8D" w:rsidRPr="00374E8D">
        <w:t>national audit periods 1 and 3 and, if applicable, for period 2.</w:t>
      </w:r>
    </w:p>
    <w:p w14:paraId="5141CC84" w14:textId="78643614" w:rsidR="00BE2411" w:rsidRDefault="00BE2411" w:rsidP="00A224DF">
      <w:r>
        <w:t>See</w:t>
      </w:r>
      <w:r w:rsidR="001834D5">
        <w:t xml:space="preserve"> </w:t>
      </w:r>
      <w:r>
        <w:t>the</w:t>
      </w:r>
      <w:r w:rsidR="001834D5">
        <w:t xml:space="preserve"> </w:t>
      </w:r>
      <w:r>
        <w:t>recommendations</w:t>
      </w:r>
      <w:r w:rsidR="001834D5">
        <w:t xml:space="preserve"> </w:t>
      </w:r>
      <w:r>
        <w:t>for</w:t>
      </w:r>
      <w:r w:rsidR="001834D5">
        <w:t xml:space="preserve"> </w:t>
      </w:r>
      <w:r>
        <w:t>data</w:t>
      </w:r>
      <w:r w:rsidR="001834D5">
        <w:t xml:space="preserve"> </w:t>
      </w:r>
      <w:r>
        <w:t>collection</w:t>
      </w:r>
      <w:r w:rsidR="001834D5">
        <w:t xml:space="preserve"> </w:t>
      </w:r>
      <w:r>
        <w:t>in</w:t>
      </w:r>
      <w:r w:rsidR="001834D5">
        <w:t xml:space="preserve"> </w:t>
      </w:r>
      <w:r w:rsidRPr="001577A5">
        <w:t>dialysis/oncology</w:t>
      </w:r>
      <w:r w:rsidR="001834D5">
        <w:t xml:space="preserve"> </w:t>
      </w:r>
      <w:r w:rsidRPr="001577A5">
        <w:t>centres</w:t>
      </w:r>
      <w:r w:rsidR="001834D5">
        <w:t xml:space="preserve"> </w:t>
      </w:r>
      <w:r w:rsidR="001577A5">
        <w:t>in</w:t>
      </w:r>
      <w:r w:rsidR="001834D5">
        <w:t xml:space="preserve"> </w:t>
      </w:r>
      <w:hyperlink r:id="rId57" w:history="1">
        <w:r w:rsidR="00381B4B" w:rsidRPr="00624D57">
          <w:rPr>
            <w:rStyle w:val="Hyperlink"/>
            <w:color w:val="1178A0"/>
          </w:rPr>
          <w:t>National Hand Hygiene Initiative – Audit Requirements</w:t>
        </w:r>
      </w:hyperlink>
      <w:r w:rsidR="00381B4B">
        <w:t xml:space="preserve"> under </w:t>
      </w:r>
      <w:hyperlink r:id="rId58" w:anchor="guidelines-for-submission-of-data-for-specific-settings" w:history="1">
        <w:r w:rsidR="00381B4B" w:rsidRPr="00624D57">
          <w:rPr>
            <w:rStyle w:val="Hyperlink"/>
            <w:color w:val="1178A0"/>
          </w:rPr>
          <w:t>Guidelines for submission of data for specific settings</w:t>
        </w:r>
      </w:hyperlink>
      <w:r w:rsidR="00381B4B" w:rsidRPr="00624D57">
        <w:rPr>
          <w:rStyle w:val="Hyperlink"/>
          <w:color w:val="auto"/>
          <w:u w:val="none"/>
        </w:rPr>
        <w:t>.</w:t>
      </w:r>
    </w:p>
    <w:p w14:paraId="106D8101" w14:textId="1B48F86F" w:rsidR="00BE2411" w:rsidRPr="00C417B3" w:rsidRDefault="00BE2411" w:rsidP="00E373A4">
      <w:pPr>
        <w:pStyle w:val="Heading4"/>
      </w:pPr>
      <w:bookmarkStart w:id="112" w:name="_TOC_250000"/>
      <w:r w:rsidRPr="00C417B3">
        <w:t>Dental</w:t>
      </w:r>
      <w:r w:rsidR="001834D5">
        <w:t xml:space="preserve"> </w:t>
      </w:r>
      <w:r w:rsidR="0028012C">
        <w:t>facilities</w:t>
      </w:r>
      <w:bookmarkEnd w:id="112"/>
    </w:p>
    <w:p w14:paraId="1A4754F1" w14:textId="2D12008F" w:rsidR="0028012C" w:rsidRDefault="0028012C" w:rsidP="002144C6">
      <w:r>
        <w:t>The hand hygiene coordinator should consider the size of the practice and decide if direct observation of hand hygiene practices is appropriate. The recommended number of observations is determined by practice size and peer group.</w:t>
      </w:r>
    </w:p>
    <w:p w14:paraId="3D926583" w14:textId="187204AF" w:rsidR="0028012C" w:rsidRDefault="0028012C" w:rsidP="0028012C">
      <w:r>
        <w:t xml:space="preserve">See the recommendations for data collection in dental facilities in </w:t>
      </w:r>
      <w:hyperlink r:id="rId59" w:history="1">
        <w:r w:rsidRPr="00624D57">
          <w:rPr>
            <w:rStyle w:val="Hyperlink"/>
            <w:color w:val="1178A0"/>
          </w:rPr>
          <w:t>National Hand Hygiene Initiative – Audit Requirements</w:t>
        </w:r>
      </w:hyperlink>
      <w:r>
        <w:t xml:space="preserve"> under </w:t>
      </w:r>
      <w:hyperlink r:id="rId60" w:anchor="guidelines-for-submission-of-data-for-specific-settings" w:history="1">
        <w:r w:rsidRPr="00624D57">
          <w:rPr>
            <w:rStyle w:val="Hyperlink"/>
            <w:color w:val="1178A0"/>
          </w:rPr>
          <w:t>Guidelines for submission of data for specific settings</w:t>
        </w:r>
      </w:hyperlink>
      <w:r w:rsidRPr="00624D57">
        <w:rPr>
          <w:rStyle w:val="Hyperlink"/>
          <w:color w:val="auto"/>
          <w:u w:val="none"/>
        </w:rPr>
        <w:t>.</w:t>
      </w:r>
    </w:p>
    <w:p w14:paraId="368DFBDE" w14:textId="76604ED4" w:rsidR="00BE2411" w:rsidRPr="00BE2411" w:rsidRDefault="00BE2411" w:rsidP="00053D0D">
      <w:pPr>
        <w:pStyle w:val="Heading2"/>
      </w:pPr>
      <w:bookmarkStart w:id="113" w:name="_Toc135402353"/>
      <w:bookmarkStart w:id="114" w:name="_Toc137996065"/>
      <w:bookmarkStart w:id="115" w:name="_Toc139009152"/>
      <w:bookmarkStart w:id="116" w:name="_Toc140568298"/>
      <w:r w:rsidRPr="00BE2411">
        <w:t>Reporting</w:t>
      </w:r>
      <w:r w:rsidR="001834D5">
        <w:t xml:space="preserve"> </w:t>
      </w:r>
      <w:r w:rsidRPr="00BE2411">
        <w:t>national</w:t>
      </w:r>
      <w:r w:rsidR="001834D5">
        <w:t xml:space="preserve"> </w:t>
      </w:r>
      <w:r w:rsidRPr="00BE2411">
        <w:t>data</w:t>
      </w:r>
      <w:bookmarkEnd w:id="113"/>
      <w:bookmarkEnd w:id="114"/>
      <w:bookmarkEnd w:id="115"/>
      <w:bookmarkEnd w:id="116"/>
    </w:p>
    <w:p w14:paraId="00043C68" w14:textId="7FDA8441" w:rsidR="00BE2411" w:rsidRPr="00BE2411" w:rsidRDefault="00BE2411" w:rsidP="00E373A4">
      <w:pPr>
        <w:pStyle w:val="Heading3"/>
      </w:pPr>
      <w:r w:rsidRPr="00BE2411">
        <w:t>National</w:t>
      </w:r>
      <w:r w:rsidR="001834D5">
        <w:t xml:space="preserve"> </w:t>
      </w:r>
      <w:r w:rsidRPr="00BE2411">
        <w:t>reporting</w:t>
      </w:r>
      <w:r w:rsidR="001834D5">
        <w:t xml:space="preserve"> </w:t>
      </w:r>
      <w:r w:rsidRPr="00BE2411">
        <w:t>requirements</w:t>
      </w:r>
    </w:p>
    <w:p w14:paraId="1C5ABB96" w14:textId="255329E2" w:rsidR="009871F8" w:rsidRDefault="000D4B56" w:rsidP="00053D0D">
      <w:r>
        <w:t>H</w:t>
      </w:r>
      <w:r w:rsidR="00BE2411" w:rsidRPr="00264DD0">
        <w:t>and</w:t>
      </w:r>
      <w:r w:rsidR="001834D5">
        <w:t xml:space="preserve"> </w:t>
      </w:r>
      <w:r w:rsidR="00BE2411" w:rsidRPr="00264DD0">
        <w:t>hygiene</w:t>
      </w:r>
      <w:r w:rsidR="001834D5">
        <w:t xml:space="preserve"> </w:t>
      </w:r>
      <w:r w:rsidR="00BE2411" w:rsidRPr="00264DD0">
        <w:t>compliance</w:t>
      </w:r>
      <w:r w:rsidR="001834D5">
        <w:t xml:space="preserve"> </w:t>
      </w:r>
      <w:r w:rsidR="00BE2411">
        <w:t>data</w:t>
      </w:r>
      <w:r w:rsidR="001834D5">
        <w:t xml:space="preserve"> </w:t>
      </w:r>
      <w:r w:rsidR="00BE2411">
        <w:t>is</w:t>
      </w:r>
      <w:r w:rsidR="001834D5">
        <w:t xml:space="preserve"> </w:t>
      </w:r>
      <w:r w:rsidR="00BE2411">
        <w:t>required</w:t>
      </w:r>
      <w:r w:rsidR="001834D5">
        <w:t xml:space="preserve"> </w:t>
      </w:r>
      <w:r w:rsidR="00BE2411">
        <w:t>to</w:t>
      </w:r>
      <w:r w:rsidR="001834D5">
        <w:t xml:space="preserve"> </w:t>
      </w:r>
      <w:r w:rsidR="00BE2411">
        <w:t>be</w:t>
      </w:r>
      <w:r w:rsidR="001834D5">
        <w:t xml:space="preserve"> </w:t>
      </w:r>
      <w:r w:rsidR="00BE2411">
        <w:t>submitted</w:t>
      </w:r>
      <w:r w:rsidR="001834D5">
        <w:t xml:space="preserve"> </w:t>
      </w:r>
      <w:r w:rsidR="00BE2411">
        <w:t>to</w:t>
      </w:r>
      <w:r w:rsidR="001834D5">
        <w:t xml:space="preserve"> </w:t>
      </w:r>
      <w:r w:rsidR="00BE2411">
        <w:t>the</w:t>
      </w:r>
      <w:r w:rsidR="001834D5">
        <w:t xml:space="preserve"> </w:t>
      </w:r>
      <w:r>
        <w:t>NHHI</w:t>
      </w:r>
      <w:r w:rsidR="001834D5">
        <w:t xml:space="preserve"> </w:t>
      </w:r>
      <w:r w:rsidR="00BE2411">
        <w:t>for</w:t>
      </w:r>
      <w:r w:rsidR="001834D5">
        <w:t xml:space="preserve"> </w:t>
      </w:r>
      <w:r w:rsidR="00BE2411" w:rsidRPr="000A0A1D">
        <w:t>assess</w:t>
      </w:r>
      <w:r w:rsidR="00BE2411">
        <w:t>ment</w:t>
      </w:r>
      <w:r w:rsidR="001834D5">
        <w:t xml:space="preserve"> </w:t>
      </w:r>
      <w:r w:rsidR="00BE2411" w:rsidRPr="000A0A1D">
        <w:t>against</w:t>
      </w:r>
      <w:r w:rsidR="001834D5">
        <w:t xml:space="preserve"> </w:t>
      </w:r>
      <w:r w:rsidR="00694C80">
        <w:t xml:space="preserve">the </w:t>
      </w:r>
      <w:r w:rsidR="00BE2411" w:rsidRPr="000A0A1D">
        <w:t>national</w:t>
      </w:r>
      <w:r w:rsidR="001834D5">
        <w:t xml:space="preserve"> </w:t>
      </w:r>
      <w:r w:rsidR="00BE2411" w:rsidRPr="000A0A1D">
        <w:t>benchmark</w:t>
      </w:r>
      <w:r>
        <w:t>, currently set at 80%. This benchmark is</w:t>
      </w:r>
      <w:r w:rsidR="001834D5">
        <w:t xml:space="preserve"> </w:t>
      </w:r>
      <w:r w:rsidR="00BE2411" w:rsidRPr="000A0A1D">
        <w:t>set</w:t>
      </w:r>
      <w:r w:rsidR="001834D5">
        <w:t xml:space="preserve"> </w:t>
      </w:r>
      <w:r w:rsidR="00BE2411" w:rsidRPr="000A0A1D">
        <w:t>by</w:t>
      </w:r>
      <w:r w:rsidR="001834D5">
        <w:t xml:space="preserve"> </w:t>
      </w:r>
      <w:r w:rsidR="00BE2411" w:rsidRPr="000A0A1D">
        <w:t>the</w:t>
      </w:r>
      <w:r w:rsidR="001834D5">
        <w:t xml:space="preserve"> </w:t>
      </w:r>
      <w:r w:rsidRPr="000D4B56">
        <w:rPr>
          <w:rStyle w:val="Emphasis"/>
          <w:i w:val="0"/>
          <w:iCs w:val="0"/>
        </w:rPr>
        <w:t>Health Chief</w:t>
      </w:r>
      <w:r>
        <w:rPr>
          <w:rStyle w:val="Emphasis"/>
        </w:rPr>
        <w:t xml:space="preserve"> </w:t>
      </w:r>
      <w:r w:rsidRPr="000D4B56">
        <w:rPr>
          <w:rStyle w:val="Emphasis"/>
          <w:i w:val="0"/>
          <w:iCs w:val="0"/>
        </w:rPr>
        <w:t>Executives Forum</w:t>
      </w:r>
      <w:r>
        <w:t xml:space="preserve"> (</w:t>
      </w:r>
      <w:r w:rsidR="00BE2411">
        <w:t>former</w:t>
      </w:r>
      <w:r>
        <w:t>ly</w:t>
      </w:r>
      <w:r w:rsidR="001834D5">
        <w:t xml:space="preserve"> </w:t>
      </w:r>
      <w:r w:rsidR="00BE2411" w:rsidRPr="000A0A1D">
        <w:t>Australian</w:t>
      </w:r>
      <w:r w:rsidR="001834D5">
        <w:t xml:space="preserve"> </w:t>
      </w:r>
      <w:r w:rsidR="00BE2411" w:rsidRPr="000A0A1D">
        <w:t>Health</w:t>
      </w:r>
      <w:r w:rsidR="001834D5">
        <w:t xml:space="preserve"> </w:t>
      </w:r>
      <w:r w:rsidR="00BE2411" w:rsidRPr="000A0A1D">
        <w:t>Ministers'</w:t>
      </w:r>
      <w:r w:rsidR="001834D5">
        <w:t xml:space="preserve"> </w:t>
      </w:r>
      <w:r w:rsidR="00BE2411" w:rsidRPr="000A0A1D">
        <w:t>Advisory</w:t>
      </w:r>
      <w:r w:rsidR="001834D5">
        <w:t xml:space="preserve"> </w:t>
      </w:r>
      <w:r w:rsidR="00BE2411" w:rsidRPr="000A0A1D">
        <w:t>Council</w:t>
      </w:r>
      <w:r>
        <w:t>).</w:t>
      </w:r>
    </w:p>
    <w:p w14:paraId="10F75DF4" w14:textId="317402CC" w:rsidR="00BE2411" w:rsidRPr="007C33B9" w:rsidRDefault="00BE2411" w:rsidP="007C33B9">
      <w:r w:rsidRPr="00053D0D">
        <w:t>Health</w:t>
      </w:r>
      <w:r w:rsidR="001834D5">
        <w:t xml:space="preserve"> </w:t>
      </w:r>
      <w:r w:rsidRPr="00053D0D">
        <w:t>service</w:t>
      </w:r>
      <w:r w:rsidR="001834D5">
        <w:t xml:space="preserve"> </w:t>
      </w:r>
      <w:r w:rsidRPr="00053D0D">
        <w:t>organisations</w:t>
      </w:r>
      <w:r w:rsidR="001834D5">
        <w:t xml:space="preserve"> </w:t>
      </w:r>
      <w:r w:rsidRPr="00053D0D">
        <w:t>accredited</w:t>
      </w:r>
      <w:r w:rsidR="001834D5">
        <w:t xml:space="preserve"> </w:t>
      </w:r>
      <w:r w:rsidRPr="00053D0D">
        <w:t>to</w:t>
      </w:r>
      <w:r w:rsidR="001834D5">
        <w:t xml:space="preserve"> </w:t>
      </w:r>
      <w:r w:rsidRPr="00053D0D">
        <w:t>the</w:t>
      </w:r>
      <w:r w:rsidR="001834D5">
        <w:t xml:space="preserve"> </w:t>
      </w:r>
      <w:r w:rsidR="00276815">
        <w:t>NS</w:t>
      </w:r>
      <w:r w:rsidR="0054551F">
        <w:t>QHS</w:t>
      </w:r>
      <w:r w:rsidR="001834D5">
        <w:t xml:space="preserve"> </w:t>
      </w:r>
      <w:r w:rsidRPr="007C33B9">
        <w:t>Standards</w:t>
      </w:r>
      <w:r w:rsidR="001834D5">
        <w:t xml:space="preserve"> </w:t>
      </w:r>
      <w:r w:rsidRPr="007C33B9">
        <w:t>are</w:t>
      </w:r>
      <w:r w:rsidR="001834D5">
        <w:t xml:space="preserve"> </w:t>
      </w:r>
      <w:r w:rsidRPr="007C33B9">
        <w:t>required</w:t>
      </w:r>
      <w:r w:rsidR="001834D5">
        <w:t xml:space="preserve"> </w:t>
      </w:r>
      <w:r w:rsidRPr="007C33B9">
        <w:t>to</w:t>
      </w:r>
      <w:r w:rsidR="001834D5">
        <w:t xml:space="preserve"> </w:t>
      </w:r>
      <w:r w:rsidRPr="007C33B9">
        <w:t>collect</w:t>
      </w:r>
      <w:r w:rsidR="001834D5">
        <w:t xml:space="preserve"> </w:t>
      </w:r>
      <w:r w:rsidRPr="007C33B9">
        <w:t>hand</w:t>
      </w:r>
      <w:r w:rsidR="001834D5">
        <w:t xml:space="preserve"> </w:t>
      </w:r>
      <w:r w:rsidRPr="007C33B9">
        <w:t>hygiene</w:t>
      </w:r>
      <w:r w:rsidR="001834D5">
        <w:t xml:space="preserve"> </w:t>
      </w:r>
      <w:r w:rsidRPr="007C33B9">
        <w:t>compliance</w:t>
      </w:r>
      <w:r w:rsidR="001834D5">
        <w:t xml:space="preserve"> </w:t>
      </w:r>
      <w:r w:rsidRPr="007C33B9">
        <w:t>data</w:t>
      </w:r>
      <w:r w:rsidR="001834D5">
        <w:t xml:space="preserve"> </w:t>
      </w:r>
      <w:r w:rsidRPr="007C33B9">
        <w:t>for</w:t>
      </w:r>
      <w:r w:rsidR="001834D5">
        <w:t xml:space="preserve"> </w:t>
      </w:r>
      <w:r w:rsidRPr="007C33B9">
        <w:t>national</w:t>
      </w:r>
      <w:r w:rsidR="001834D5">
        <w:t xml:space="preserve"> </w:t>
      </w:r>
      <w:r w:rsidRPr="007C33B9">
        <w:t>hand</w:t>
      </w:r>
      <w:r w:rsidR="001834D5">
        <w:t xml:space="preserve"> </w:t>
      </w:r>
      <w:r w:rsidRPr="007C33B9">
        <w:t>hygiene</w:t>
      </w:r>
      <w:r w:rsidR="001834D5">
        <w:t xml:space="preserve"> </w:t>
      </w:r>
      <w:r w:rsidRPr="007C33B9">
        <w:t>audits,</w:t>
      </w:r>
      <w:r w:rsidR="001834D5">
        <w:t xml:space="preserve"> </w:t>
      </w:r>
      <w:r w:rsidRPr="007C33B9">
        <w:t>unless</w:t>
      </w:r>
      <w:r w:rsidR="001834D5">
        <w:t xml:space="preserve"> </w:t>
      </w:r>
      <w:r w:rsidRPr="007C33B9">
        <w:t>exempted</w:t>
      </w:r>
      <w:r w:rsidR="001834D5">
        <w:t xml:space="preserve"> </w:t>
      </w:r>
      <w:r w:rsidRPr="007C33B9">
        <w:t>by</w:t>
      </w:r>
      <w:r w:rsidR="001834D5">
        <w:t xml:space="preserve"> </w:t>
      </w:r>
      <w:r w:rsidRPr="007C33B9">
        <w:t>the</w:t>
      </w:r>
      <w:r w:rsidR="000220B3">
        <w:t>ir</w:t>
      </w:r>
      <w:r w:rsidR="001834D5">
        <w:t xml:space="preserve"> </w:t>
      </w:r>
      <w:r w:rsidRPr="007C33B9">
        <w:t>state</w:t>
      </w:r>
      <w:r w:rsidR="001834D5">
        <w:t xml:space="preserve"> </w:t>
      </w:r>
      <w:r w:rsidR="000220B3">
        <w:t>or</w:t>
      </w:r>
      <w:r w:rsidR="001834D5">
        <w:t xml:space="preserve"> </w:t>
      </w:r>
      <w:r w:rsidRPr="007C33B9">
        <w:t>territory</w:t>
      </w:r>
      <w:r w:rsidR="001834D5">
        <w:t xml:space="preserve"> </w:t>
      </w:r>
      <w:r w:rsidRPr="007C33B9">
        <w:t>health</w:t>
      </w:r>
      <w:r w:rsidR="001834D5">
        <w:t xml:space="preserve"> </w:t>
      </w:r>
      <w:r w:rsidRPr="007C33B9">
        <w:t>regulator.</w:t>
      </w:r>
      <w:r w:rsidR="001834D5">
        <w:t xml:space="preserve"> </w:t>
      </w:r>
      <w:r w:rsidRPr="007C33B9">
        <w:t>The</w:t>
      </w:r>
      <w:r w:rsidR="001834D5">
        <w:t xml:space="preserve"> </w:t>
      </w:r>
      <w:r w:rsidRPr="007C33B9">
        <w:t>health</w:t>
      </w:r>
      <w:r w:rsidR="001834D5">
        <w:t xml:space="preserve"> </w:t>
      </w:r>
      <w:r w:rsidRPr="007C33B9">
        <w:t>service</w:t>
      </w:r>
      <w:r w:rsidR="001834D5">
        <w:t xml:space="preserve"> </w:t>
      </w:r>
      <w:r w:rsidRPr="007C33B9">
        <w:t>organisation</w:t>
      </w:r>
      <w:r w:rsidR="001834D5">
        <w:t xml:space="preserve"> </w:t>
      </w:r>
      <w:r w:rsidRPr="007C33B9">
        <w:t>must</w:t>
      </w:r>
      <w:r w:rsidR="001834D5">
        <w:t xml:space="preserve"> </w:t>
      </w:r>
      <w:r w:rsidRPr="007C33B9">
        <w:t>also</w:t>
      </w:r>
      <w:r w:rsidR="001834D5">
        <w:t xml:space="preserve"> </w:t>
      </w:r>
      <w:r w:rsidRPr="007C33B9">
        <w:t>demonstrate</w:t>
      </w:r>
      <w:r w:rsidR="001834D5">
        <w:t xml:space="preserve"> </w:t>
      </w:r>
      <w:r w:rsidRPr="007C33B9">
        <w:t>that</w:t>
      </w:r>
      <w:r w:rsidR="001834D5">
        <w:t xml:space="preserve"> </w:t>
      </w:r>
      <w:r w:rsidRPr="007C33B9">
        <w:t>it</w:t>
      </w:r>
      <w:r w:rsidR="001834D5">
        <w:t xml:space="preserve"> </w:t>
      </w:r>
      <w:r w:rsidRPr="007C33B9">
        <w:t>uses</w:t>
      </w:r>
      <w:r w:rsidR="001834D5">
        <w:t xml:space="preserve"> </w:t>
      </w:r>
      <w:r w:rsidRPr="007C33B9">
        <w:t>the</w:t>
      </w:r>
      <w:r w:rsidR="001834D5">
        <w:t xml:space="preserve"> </w:t>
      </w:r>
      <w:r w:rsidRPr="007C33B9">
        <w:t>results</w:t>
      </w:r>
      <w:r w:rsidR="001834D5">
        <w:t xml:space="preserve"> </w:t>
      </w:r>
      <w:r w:rsidRPr="007C33B9">
        <w:t>of</w:t>
      </w:r>
      <w:r w:rsidR="001834D5">
        <w:t xml:space="preserve"> </w:t>
      </w:r>
      <w:r w:rsidRPr="007C33B9">
        <w:t>audits</w:t>
      </w:r>
      <w:r w:rsidR="001834D5">
        <w:t xml:space="preserve"> </w:t>
      </w:r>
      <w:r w:rsidRPr="007C33B9">
        <w:t>to</w:t>
      </w:r>
      <w:r w:rsidR="001834D5">
        <w:t xml:space="preserve"> </w:t>
      </w:r>
      <w:r w:rsidRPr="007C33B9">
        <w:t>improve</w:t>
      </w:r>
      <w:r w:rsidR="001834D5">
        <w:t xml:space="preserve"> </w:t>
      </w:r>
      <w:r w:rsidRPr="007C33B9">
        <w:t>hand</w:t>
      </w:r>
      <w:r w:rsidR="001834D5">
        <w:t xml:space="preserve"> </w:t>
      </w:r>
      <w:r w:rsidRPr="007C33B9">
        <w:t>hygiene</w:t>
      </w:r>
      <w:r w:rsidR="001834D5">
        <w:t xml:space="preserve"> </w:t>
      </w:r>
      <w:r w:rsidRPr="007C33B9">
        <w:t>compliance.</w:t>
      </w:r>
    </w:p>
    <w:p w14:paraId="7CDC06AB" w14:textId="768F3E3C" w:rsidR="00BE2411" w:rsidRPr="00053D0D" w:rsidRDefault="00BE2411" w:rsidP="007C33B9">
      <w:r w:rsidRPr="007C33B9">
        <w:t>See</w:t>
      </w:r>
      <w:r w:rsidR="001834D5">
        <w:t xml:space="preserve"> </w:t>
      </w:r>
      <w:hyperlink r:id="rId61" w:history="1">
        <w:r w:rsidRPr="00624D57">
          <w:rPr>
            <w:rStyle w:val="Hyperlink"/>
            <w:rFonts w:ascii="Arial" w:hAnsi="Arial" w:cs="Arial"/>
            <w:color w:val="1178A0"/>
            <w:shd w:val="clear" w:color="auto" w:fill="FFFFFF"/>
          </w:rPr>
          <w:t>National</w:t>
        </w:r>
        <w:r w:rsidR="001834D5" w:rsidRPr="00624D57">
          <w:rPr>
            <w:rStyle w:val="Hyperlink"/>
            <w:rFonts w:ascii="Arial" w:hAnsi="Arial" w:cs="Arial"/>
            <w:color w:val="1178A0"/>
            <w:shd w:val="clear" w:color="auto" w:fill="FFFFFF"/>
          </w:rPr>
          <w:t xml:space="preserve"> </w:t>
        </w:r>
        <w:r w:rsidRPr="00624D57">
          <w:rPr>
            <w:rStyle w:val="Hyperlink"/>
            <w:rFonts w:ascii="Arial" w:hAnsi="Arial" w:cs="Arial"/>
            <w:color w:val="1178A0"/>
            <w:shd w:val="clear" w:color="auto" w:fill="FFFFFF"/>
          </w:rPr>
          <w:t>Hand</w:t>
        </w:r>
        <w:r w:rsidR="001834D5" w:rsidRPr="00624D57">
          <w:rPr>
            <w:rStyle w:val="Hyperlink"/>
            <w:rFonts w:ascii="Arial" w:hAnsi="Arial" w:cs="Arial"/>
            <w:color w:val="1178A0"/>
            <w:shd w:val="clear" w:color="auto" w:fill="FFFFFF"/>
          </w:rPr>
          <w:t xml:space="preserve"> </w:t>
        </w:r>
        <w:r w:rsidRPr="00624D57">
          <w:rPr>
            <w:rStyle w:val="Hyperlink"/>
            <w:rFonts w:ascii="Arial" w:hAnsi="Arial" w:cs="Arial"/>
            <w:color w:val="1178A0"/>
            <w:shd w:val="clear" w:color="auto" w:fill="FFFFFF"/>
          </w:rPr>
          <w:t>Hygiene</w:t>
        </w:r>
        <w:r w:rsidR="001834D5" w:rsidRPr="00624D57">
          <w:rPr>
            <w:rStyle w:val="Hyperlink"/>
            <w:rFonts w:ascii="Arial" w:hAnsi="Arial" w:cs="Arial"/>
            <w:color w:val="1178A0"/>
            <w:shd w:val="clear" w:color="auto" w:fill="FFFFFF"/>
          </w:rPr>
          <w:t xml:space="preserve"> </w:t>
        </w:r>
        <w:r w:rsidRPr="00624D57">
          <w:rPr>
            <w:rStyle w:val="Hyperlink"/>
            <w:rFonts w:ascii="Arial" w:hAnsi="Arial" w:cs="Arial"/>
            <w:color w:val="1178A0"/>
            <w:shd w:val="clear" w:color="auto" w:fill="FFFFFF"/>
          </w:rPr>
          <w:t>Initiative</w:t>
        </w:r>
        <w:r w:rsidR="001834D5" w:rsidRPr="00624D57">
          <w:rPr>
            <w:rStyle w:val="Hyperlink"/>
            <w:rFonts w:ascii="Arial" w:hAnsi="Arial" w:cs="Arial"/>
            <w:color w:val="1178A0"/>
            <w:shd w:val="clear" w:color="auto" w:fill="FFFFFF"/>
          </w:rPr>
          <w:t xml:space="preserve"> </w:t>
        </w:r>
        <w:r w:rsidR="00E77CDC" w:rsidRPr="00624D57">
          <w:rPr>
            <w:rStyle w:val="Hyperlink"/>
            <w:rFonts w:ascii="Arial" w:hAnsi="Arial" w:cs="Arial"/>
            <w:color w:val="1178A0"/>
            <w:shd w:val="clear" w:color="auto" w:fill="FFFFFF"/>
          </w:rPr>
          <w:t xml:space="preserve">– </w:t>
        </w:r>
        <w:r w:rsidRPr="00624D57">
          <w:rPr>
            <w:rStyle w:val="Hyperlink"/>
            <w:rFonts w:ascii="Arial" w:hAnsi="Arial" w:cs="Arial"/>
            <w:color w:val="1178A0"/>
            <w:shd w:val="clear" w:color="auto" w:fill="FFFFFF"/>
          </w:rPr>
          <w:t>Audit</w:t>
        </w:r>
        <w:r w:rsidR="001834D5" w:rsidRPr="00624D57">
          <w:rPr>
            <w:rStyle w:val="Hyperlink"/>
            <w:rFonts w:ascii="Arial" w:hAnsi="Arial" w:cs="Arial"/>
            <w:color w:val="1178A0"/>
            <w:shd w:val="clear" w:color="auto" w:fill="FFFFFF"/>
          </w:rPr>
          <w:t xml:space="preserve"> </w:t>
        </w:r>
        <w:r w:rsidRPr="00624D57">
          <w:rPr>
            <w:rStyle w:val="Hyperlink"/>
            <w:rFonts w:ascii="Arial" w:hAnsi="Arial" w:cs="Arial"/>
            <w:color w:val="1178A0"/>
            <w:shd w:val="clear" w:color="auto" w:fill="FFFFFF"/>
          </w:rPr>
          <w:t>Requirements</w:t>
        </w:r>
      </w:hyperlink>
      <w:r w:rsidR="001834D5">
        <w:t xml:space="preserve"> </w:t>
      </w:r>
      <w:r w:rsidRPr="00053D0D">
        <w:t>for</w:t>
      </w:r>
      <w:r w:rsidR="001834D5">
        <w:t xml:space="preserve"> </w:t>
      </w:r>
      <w:r w:rsidRPr="00053D0D">
        <w:t>more</w:t>
      </w:r>
      <w:r w:rsidR="001834D5">
        <w:t xml:space="preserve"> </w:t>
      </w:r>
      <w:r w:rsidRPr="00053D0D">
        <w:t>information</w:t>
      </w:r>
      <w:r w:rsidR="001834D5">
        <w:t xml:space="preserve"> </w:t>
      </w:r>
      <w:r w:rsidRPr="00053D0D">
        <w:t>on</w:t>
      </w:r>
      <w:r w:rsidR="001834D5">
        <w:t xml:space="preserve"> </w:t>
      </w:r>
      <w:r w:rsidRPr="00053D0D">
        <w:t>national</w:t>
      </w:r>
      <w:r w:rsidR="001834D5">
        <w:t xml:space="preserve"> </w:t>
      </w:r>
      <w:r w:rsidRPr="00053D0D">
        <w:t>audit</w:t>
      </w:r>
      <w:r w:rsidR="001834D5">
        <w:t xml:space="preserve"> </w:t>
      </w:r>
      <w:r w:rsidRPr="00053D0D">
        <w:t>requirements.</w:t>
      </w:r>
    </w:p>
    <w:p w14:paraId="1FF8D4B2" w14:textId="7A6DE10E" w:rsidR="00BE2411" w:rsidRPr="00BE2411" w:rsidRDefault="00BE2411" w:rsidP="006613BE">
      <w:pPr>
        <w:pStyle w:val="Heading3"/>
      </w:pPr>
      <w:r w:rsidRPr="00BE2411">
        <w:lastRenderedPageBreak/>
        <w:t>Commission</w:t>
      </w:r>
      <w:r w:rsidR="001834D5">
        <w:t xml:space="preserve"> </w:t>
      </w:r>
      <w:r w:rsidRPr="006613BE">
        <w:t>reporting</w:t>
      </w:r>
    </w:p>
    <w:p w14:paraId="28046CD5" w14:textId="4D079C40" w:rsidR="00BE2411" w:rsidRPr="00264DD0" w:rsidRDefault="00BE2411" w:rsidP="00053D0D">
      <w:r w:rsidRPr="00264DD0">
        <w:t>The</w:t>
      </w:r>
      <w:r w:rsidR="001834D5">
        <w:t xml:space="preserve"> </w:t>
      </w:r>
      <w:r w:rsidRPr="00264DD0">
        <w:t>Commission</w:t>
      </w:r>
      <w:r w:rsidR="001834D5">
        <w:t xml:space="preserve"> </w:t>
      </w:r>
      <w:r w:rsidRPr="00264DD0">
        <w:t>collates</w:t>
      </w:r>
      <w:r w:rsidR="001834D5">
        <w:t xml:space="preserve"> </w:t>
      </w:r>
      <w:r w:rsidRPr="00264DD0">
        <w:t>and</w:t>
      </w:r>
      <w:r w:rsidR="001834D5">
        <w:t xml:space="preserve"> </w:t>
      </w:r>
      <w:r w:rsidRPr="00264DD0">
        <w:t>analyses</w:t>
      </w:r>
      <w:r w:rsidR="001834D5">
        <w:t xml:space="preserve"> </w:t>
      </w:r>
      <w:r w:rsidRPr="00264DD0">
        <w:t>data</w:t>
      </w:r>
      <w:r w:rsidR="001834D5">
        <w:t xml:space="preserve"> </w:t>
      </w:r>
      <w:r w:rsidRPr="00264DD0">
        <w:t>submitted</w:t>
      </w:r>
      <w:r w:rsidR="001834D5">
        <w:t xml:space="preserve"> </w:t>
      </w:r>
      <w:r w:rsidR="000220B3">
        <w:t xml:space="preserve">to the NHHI </w:t>
      </w:r>
      <w:r w:rsidRPr="00264DD0">
        <w:t>each</w:t>
      </w:r>
      <w:r w:rsidR="001834D5">
        <w:t xml:space="preserve"> </w:t>
      </w:r>
      <w:r w:rsidRPr="00264DD0">
        <w:t>audit</w:t>
      </w:r>
      <w:r w:rsidR="001834D5">
        <w:t xml:space="preserve"> </w:t>
      </w:r>
      <w:r>
        <w:t>period</w:t>
      </w:r>
      <w:r w:rsidR="001834D5">
        <w:t xml:space="preserve"> </w:t>
      </w:r>
      <w:r w:rsidRPr="00264DD0">
        <w:t>and</w:t>
      </w:r>
      <w:r w:rsidR="001834D5">
        <w:t xml:space="preserve"> </w:t>
      </w:r>
      <w:r w:rsidR="000220B3">
        <w:t xml:space="preserve">then provides </w:t>
      </w:r>
      <w:r>
        <w:t>reports</w:t>
      </w:r>
      <w:r w:rsidR="001834D5">
        <w:t xml:space="preserve"> </w:t>
      </w:r>
      <w:r>
        <w:t>to</w:t>
      </w:r>
      <w:r w:rsidR="001834D5">
        <w:t xml:space="preserve"> </w:t>
      </w:r>
      <w:r>
        <w:t>each</w:t>
      </w:r>
      <w:r w:rsidR="001834D5">
        <w:t xml:space="preserve"> </w:t>
      </w:r>
      <w:r>
        <w:t>state</w:t>
      </w:r>
      <w:r w:rsidR="001834D5">
        <w:t xml:space="preserve"> </w:t>
      </w:r>
      <w:r>
        <w:t>and</w:t>
      </w:r>
      <w:r w:rsidR="001834D5">
        <w:t xml:space="preserve"> </w:t>
      </w:r>
      <w:r>
        <w:t>territory</w:t>
      </w:r>
      <w:r w:rsidR="000220B3">
        <w:t xml:space="preserve">. It </w:t>
      </w:r>
      <w:r>
        <w:t>publish</w:t>
      </w:r>
      <w:r w:rsidR="000220B3">
        <w:t>es</w:t>
      </w:r>
      <w:r w:rsidR="001834D5">
        <w:t xml:space="preserve"> </w:t>
      </w:r>
      <w:r>
        <w:t>summary</w:t>
      </w:r>
      <w:r w:rsidR="001834D5">
        <w:t xml:space="preserve"> </w:t>
      </w:r>
      <w:r>
        <w:t>national</w:t>
      </w:r>
      <w:r w:rsidR="001834D5">
        <w:t xml:space="preserve"> </w:t>
      </w:r>
      <w:r>
        <w:t>data</w:t>
      </w:r>
      <w:r w:rsidR="001834D5">
        <w:t xml:space="preserve"> </w:t>
      </w:r>
      <w:r w:rsidR="000220B3" w:rsidRPr="00624D57">
        <w:rPr>
          <w:color w:val="1178A0"/>
        </w:rPr>
        <w:t>at</w:t>
      </w:r>
      <w:r w:rsidR="001834D5" w:rsidRPr="00624D57">
        <w:rPr>
          <w:color w:val="1178A0"/>
        </w:rPr>
        <w:t xml:space="preserve"> </w:t>
      </w:r>
      <w:hyperlink r:id="rId62" w:history="1">
        <w:r w:rsidR="000220B3" w:rsidRPr="00624D57">
          <w:rPr>
            <w:rStyle w:val="Hyperlink"/>
            <w:rFonts w:ascii="Arial" w:hAnsi="Arial" w:cs="Arial"/>
            <w:color w:val="1178A0"/>
          </w:rPr>
          <w:t>National hand hygiene audit data - latest data now available</w:t>
        </w:r>
      </w:hyperlink>
      <w:r>
        <w:t>.</w:t>
      </w:r>
      <w:r w:rsidR="00E77CDC">
        <w:rPr>
          <w:rStyle w:val="FootnoteReference"/>
        </w:rPr>
        <w:footnoteReference w:id="39"/>
      </w:r>
    </w:p>
    <w:p w14:paraId="73E4C869" w14:textId="4AC08BFD" w:rsidR="009871F8" w:rsidRDefault="000220B3" w:rsidP="00053D0D">
      <w:r>
        <w:t>For each audit period, t</w:t>
      </w:r>
      <w:r w:rsidR="00BE2411" w:rsidRPr="00264DD0">
        <w:t>he</w:t>
      </w:r>
      <w:r w:rsidR="001834D5">
        <w:t xml:space="preserve"> </w:t>
      </w:r>
      <w:r w:rsidR="00BE2411">
        <w:t>Commission</w:t>
      </w:r>
      <w:r w:rsidR="001834D5">
        <w:t xml:space="preserve"> </w:t>
      </w:r>
      <w:r w:rsidR="00BE2411">
        <w:t>submits</w:t>
      </w:r>
      <w:r w:rsidR="001834D5">
        <w:t xml:space="preserve"> </w:t>
      </w:r>
      <w:r w:rsidR="00BE2411">
        <w:t>hospital-level</w:t>
      </w:r>
      <w:r w:rsidR="001834D5">
        <w:t xml:space="preserve"> </w:t>
      </w:r>
      <w:r w:rsidR="00BE2411">
        <w:t>data</w:t>
      </w:r>
      <w:r w:rsidR="001834D5">
        <w:t xml:space="preserve"> </w:t>
      </w:r>
      <w:r w:rsidR="00BE2411">
        <w:t>to</w:t>
      </w:r>
      <w:r w:rsidR="001834D5">
        <w:t xml:space="preserve"> </w:t>
      </w:r>
      <w:r w:rsidR="00BE2411">
        <w:t>the</w:t>
      </w:r>
      <w:r w:rsidR="001834D5">
        <w:t xml:space="preserve"> </w:t>
      </w:r>
      <w:r w:rsidR="00BE2411" w:rsidRPr="00264DD0">
        <w:t>Australian</w:t>
      </w:r>
      <w:r w:rsidR="001834D5">
        <w:t xml:space="preserve"> </w:t>
      </w:r>
      <w:r w:rsidR="00BE2411" w:rsidRPr="00264DD0">
        <w:t>Institute</w:t>
      </w:r>
      <w:r w:rsidR="001834D5">
        <w:t xml:space="preserve"> </w:t>
      </w:r>
      <w:r w:rsidR="00BE2411" w:rsidRPr="00264DD0">
        <w:t>of</w:t>
      </w:r>
      <w:r w:rsidR="001834D5">
        <w:t xml:space="preserve"> </w:t>
      </w:r>
      <w:r w:rsidR="00BE2411" w:rsidRPr="00264DD0">
        <w:t>Health</w:t>
      </w:r>
      <w:r w:rsidR="001834D5">
        <w:t xml:space="preserve"> </w:t>
      </w:r>
      <w:r w:rsidR="00BE2411" w:rsidRPr="00264DD0">
        <w:t>and</w:t>
      </w:r>
      <w:r w:rsidR="001834D5">
        <w:t xml:space="preserve"> </w:t>
      </w:r>
      <w:r w:rsidR="00BE2411" w:rsidRPr="00264DD0">
        <w:t>Welfare</w:t>
      </w:r>
      <w:r w:rsidR="001834D5">
        <w:t xml:space="preserve"> </w:t>
      </w:r>
      <w:r w:rsidR="00BE2411" w:rsidRPr="00264DD0">
        <w:t>(AIHW)</w:t>
      </w:r>
      <w:r w:rsidR="001834D5">
        <w:t xml:space="preserve"> </w:t>
      </w:r>
      <w:r w:rsidR="00BE2411">
        <w:t>for</w:t>
      </w:r>
      <w:r w:rsidR="001834D5">
        <w:t xml:space="preserve"> </w:t>
      </w:r>
      <w:r w:rsidR="00BE2411">
        <w:t>publication</w:t>
      </w:r>
      <w:r w:rsidR="001834D5">
        <w:t xml:space="preserve"> </w:t>
      </w:r>
      <w:r w:rsidR="00BE2411">
        <w:t>on</w:t>
      </w:r>
      <w:r w:rsidR="001834D5">
        <w:t xml:space="preserve"> </w:t>
      </w:r>
      <w:r w:rsidR="00BE2411" w:rsidRPr="00264DD0">
        <w:t>the</w:t>
      </w:r>
      <w:r w:rsidR="001834D5">
        <w:t xml:space="preserve"> </w:t>
      </w:r>
      <w:bookmarkStart w:id="117" w:name="_Hlk135901799"/>
      <w:r w:rsidR="00BE2411" w:rsidRPr="00915331">
        <w:fldChar w:fldCharType="begin"/>
      </w:r>
      <w:r w:rsidR="00BE2411" w:rsidRPr="00915331">
        <w:rPr>
          <w:color w:val="1178A0"/>
        </w:rPr>
        <w:instrText>HYPERLINK "https://www.aihw.gov.au/reports-data/myhospitals"</w:instrText>
      </w:r>
      <w:r w:rsidR="00BE2411" w:rsidRPr="00915331">
        <w:fldChar w:fldCharType="separate"/>
      </w:r>
      <w:proofErr w:type="spellStart"/>
      <w:r w:rsidR="00BE2411" w:rsidRPr="00915331">
        <w:rPr>
          <w:rStyle w:val="Hyperlink"/>
          <w:rFonts w:ascii="Arial" w:hAnsi="Arial" w:cs="Arial"/>
          <w:color w:val="1178A0"/>
        </w:rPr>
        <w:t>MyHospitals</w:t>
      </w:r>
      <w:proofErr w:type="spellEnd"/>
      <w:r w:rsidR="00BE2411" w:rsidRPr="00915331">
        <w:rPr>
          <w:rStyle w:val="Hyperlink"/>
          <w:rFonts w:ascii="Arial" w:hAnsi="Arial" w:cs="Arial"/>
          <w:color w:val="1178A0"/>
        </w:rPr>
        <w:fldChar w:fldCharType="end"/>
      </w:r>
      <w:bookmarkEnd w:id="117"/>
      <w:r w:rsidR="00BE2411" w:rsidRPr="00A224DF">
        <w:rPr>
          <w:vertAlign w:val="superscript"/>
        </w:rPr>
        <w:footnoteReference w:id="40"/>
      </w:r>
      <w:r w:rsidR="001834D5">
        <w:t xml:space="preserve"> </w:t>
      </w:r>
      <w:r w:rsidR="00BE2411" w:rsidRPr="00264DD0">
        <w:t>website</w:t>
      </w:r>
      <w:r w:rsidR="00BE2411">
        <w:t>.</w:t>
      </w:r>
      <w:r w:rsidR="001834D5">
        <w:t xml:space="preserve"> </w:t>
      </w:r>
      <w:r w:rsidR="00BE2411">
        <w:t>Data</w:t>
      </w:r>
      <w:r w:rsidR="001834D5">
        <w:t xml:space="preserve"> </w:t>
      </w:r>
      <w:r w:rsidR="00BE2411">
        <w:t>are</w:t>
      </w:r>
      <w:r w:rsidR="001834D5">
        <w:t xml:space="preserve"> </w:t>
      </w:r>
      <w:r w:rsidR="00BE2411">
        <w:t>submitted</w:t>
      </w:r>
      <w:r w:rsidR="001834D5">
        <w:t xml:space="preserve"> </w:t>
      </w:r>
      <w:r w:rsidR="00BE2411">
        <w:t>for</w:t>
      </w:r>
      <w:r w:rsidR="001834D5">
        <w:t xml:space="preserve"> </w:t>
      </w:r>
      <w:r w:rsidR="00BE2411">
        <w:t>all</w:t>
      </w:r>
      <w:r w:rsidR="001834D5">
        <w:t xml:space="preserve"> </w:t>
      </w:r>
      <w:r w:rsidR="00BE2411">
        <w:t>public</w:t>
      </w:r>
      <w:r w:rsidR="001834D5">
        <w:t xml:space="preserve"> </w:t>
      </w:r>
      <w:r w:rsidR="00BE2411">
        <w:t>hospitals</w:t>
      </w:r>
      <w:r w:rsidR="001834D5">
        <w:t xml:space="preserve"> </w:t>
      </w:r>
      <w:r w:rsidR="00BE2411">
        <w:t>and</w:t>
      </w:r>
      <w:r w:rsidR="001834D5">
        <w:t xml:space="preserve"> </w:t>
      </w:r>
      <w:r w:rsidR="00BE2411">
        <w:t>for</w:t>
      </w:r>
      <w:r w:rsidR="001834D5">
        <w:t xml:space="preserve"> </w:t>
      </w:r>
      <w:r w:rsidR="00BE2411">
        <w:t>private</w:t>
      </w:r>
      <w:r w:rsidR="001834D5">
        <w:t xml:space="preserve"> </w:t>
      </w:r>
      <w:r w:rsidR="00BE2411">
        <w:t>hospitals</w:t>
      </w:r>
      <w:r w:rsidR="001834D5">
        <w:t xml:space="preserve"> </w:t>
      </w:r>
      <w:r w:rsidR="00BE2411">
        <w:t>that</w:t>
      </w:r>
      <w:r w:rsidR="001834D5">
        <w:t xml:space="preserve"> </w:t>
      </w:r>
      <w:r w:rsidR="00BE2411">
        <w:t>have</w:t>
      </w:r>
      <w:r w:rsidR="001834D5">
        <w:t xml:space="preserve"> </w:t>
      </w:r>
      <w:r w:rsidR="00BE2411">
        <w:t>consented</w:t>
      </w:r>
      <w:r w:rsidR="001834D5">
        <w:t xml:space="preserve"> </w:t>
      </w:r>
      <w:r w:rsidR="00BE2411">
        <w:t>to</w:t>
      </w:r>
      <w:r w:rsidR="001834D5">
        <w:t xml:space="preserve"> </w:t>
      </w:r>
      <w:r>
        <w:t>publication of their data.</w:t>
      </w:r>
    </w:p>
    <w:p w14:paraId="61F9BC74" w14:textId="5FDB1C97" w:rsidR="00BE2411" w:rsidRPr="00E373A4" w:rsidRDefault="00BE2411" w:rsidP="00E373A4">
      <w:pPr>
        <w:pStyle w:val="Heading3"/>
      </w:pPr>
      <w:r w:rsidRPr="00E373A4">
        <w:t>Local</w:t>
      </w:r>
      <w:r w:rsidR="001834D5">
        <w:t xml:space="preserve"> </w:t>
      </w:r>
      <w:r w:rsidRPr="00E373A4">
        <w:t>reporting</w:t>
      </w:r>
    </w:p>
    <w:p w14:paraId="7BADE6A1" w14:textId="0827B4B9" w:rsidR="000220B3" w:rsidRDefault="00BE2411" w:rsidP="00053D0D">
      <w:r>
        <w:t>Feedback</w:t>
      </w:r>
      <w:r w:rsidR="001834D5">
        <w:t xml:space="preserve"> </w:t>
      </w:r>
      <w:r>
        <w:t>is</w:t>
      </w:r>
      <w:r w:rsidR="001834D5">
        <w:t xml:space="preserve"> </w:t>
      </w:r>
      <w:r>
        <w:t>fundamental</w:t>
      </w:r>
      <w:r w:rsidR="001834D5">
        <w:t xml:space="preserve"> </w:t>
      </w:r>
      <w:r w:rsidR="000220B3">
        <w:t>to the</w:t>
      </w:r>
      <w:r w:rsidR="001834D5">
        <w:t xml:space="preserve"> </w:t>
      </w:r>
      <w:r>
        <w:t>process</w:t>
      </w:r>
      <w:r w:rsidR="001834D5">
        <w:t xml:space="preserve"> </w:t>
      </w:r>
      <w:r>
        <w:t>for</w:t>
      </w:r>
      <w:r w:rsidR="001834D5">
        <w:t xml:space="preserve"> </w:t>
      </w:r>
      <w:r>
        <w:t>every</w:t>
      </w:r>
      <w:r w:rsidR="001834D5">
        <w:t xml:space="preserve"> </w:t>
      </w:r>
      <w:r>
        <w:t>quality</w:t>
      </w:r>
      <w:r w:rsidR="001834D5">
        <w:t xml:space="preserve"> </w:t>
      </w:r>
      <w:r>
        <w:t>cycle</w:t>
      </w:r>
      <w:r w:rsidR="001834D5">
        <w:t xml:space="preserve"> </w:t>
      </w:r>
      <w:r w:rsidR="000220B3">
        <w:t>because</w:t>
      </w:r>
      <w:r w:rsidR="001834D5">
        <w:t xml:space="preserve"> </w:t>
      </w:r>
      <w:r>
        <w:t>improved</w:t>
      </w:r>
      <w:r w:rsidR="001834D5">
        <w:t xml:space="preserve"> </w:t>
      </w:r>
      <w:r>
        <w:t>audit</w:t>
      </w:r>
      <w:r w:rsidR="001834D5">
        <w:t xml:space="preserve"> </w:t>
      </w:r>
      <w:r>
        <w:t>results</w:t>
      </w:r>
      <w:r w:rsidR="001834D5">
        <w:t xml:space="preserve"> </w:t>
      </w:r>
      <w:r>
        <w:t>assist</w:t>
      </w:r>
      <w:r w:rsidR="001834D5">
        <w:t xml:space="preserve"> </w:t>
      </w:r>
      <w:r>
        <w:t>in</w:t>
      </w:r>
      <w:r w:rsidR="001834D5">
        <w:t xml:space="preserve"> </w:t>
      </w:r>
      <w:r>
        <w:t>maintaining</w:t>
      </w:r>
      <w:r w:rsidR="001834D5">
        <w:t xml:space="preserve"> </w:t>
      </w:r>
      <w:r>
        <w:t>local</w:t>
      </w:r>
      <w:r w:rsidR="001834D5">
        <w:t xml:space="preserve"> </w:t>
      </w:r>
      <w:r>
        <w:t>support</w:t>
      </w:r>
      <w:r w:rsidR="001834D5">
        <w:t xml:space="preserve"> </w:t>
      </w:r>
      <w:r>
        <w:t>for</w:t>
      </w:r>
      <w:r w:rsidR="001834D5">
        <w:t xml:space="preserve"> </w:t>
      </w:r>
      <w:r>
        <w:t>and</w:t>
      </w:r>
      <w:r w:rsidR="001834D5">
        <w:t xml:space="preserve"> </w:t>
      </w:r>
      <w:r>
        <w:t>commitment</w:t>
      </w:r>
      <w:r w:rsidR="001834D5">
        <w:t xml:space="preserve"> </w:t>
      </w:r>
      <w:r>
        <w:t>to</w:t>
      </w:r>
      <w:r w:rsidR="001834D5">
        <w:t xml:space="preserve"> </w:t>
      </w:r>
      <w:r>
        <w:t>hand</w:t>
      </w:r>
      <w:r w:rsidR="001834D5">
        <w:t xml:space="preserve"> </w:t>
      </w:r>
      <w:r>
        <w:t>hygiene.</w:t>
      </w:r>
      <w:r w:rsidR="001834D5">
        <w:t xml:space="preserve"> </w:t>
      </w:r>
    </w:p>
    <w:p w14:paraId="44BFA7D3" w14:textId="1436FCFB" w:rsidR="00BE2411" w:rsidRDefault="000220B3" w:rsidP="00053D0D">
      <w:r>
        <w:t>I</w:t>
      </w:r>
      <w:r w:rsidR="00BE2411">
        <w:t>mportantly,</w:t>
      </w:r>
      <w:r w:rsidR="001834D5">
        <w:t xml:space="preserve"> </w:t>
      </w:r>
      <w:r w:rsidR="00BE2411">
        <w:t>feedback</w:t>
      </w:r>
      <w:r w:rsidR="001834D5">
        <w:t xml:space="preserve"> </w:t>
      </w:r>
      <w:r w:rsidR="00BE2411">
        <w:t>on</w:t>
      </w:r>
      <w:r w:rsidR="001834D5">
        <w:t xml:space="preserve"> </w:t>
      </w:r>
      <w:r w:rsidR="00BE2411">
        <w:t>poor</w:t>
      </w:r>
      <w:r w:rsidR="001834D5">
        <w:t xml:space="preserve"> </w:t>
      </w:r>
      <w:r w:rsidR="00BE2411">
        <w:t>compliance</w:t>
      </w:r>
      <w:r w:rsidR="001834D5">
        <w:t xml:space="preserve"> </w:t>
      </w:r>
      <w:r w:rsidR="00BE2411">
        <w:t>rates</w:t>
      </w:r>
      <w:r w:rsidR="001834D5">
        <w:t xml:space="preserve"> </w:t>
      </w:r>
      <w:r w:rsidR="00BE2411">
        <w:t>informs</w:t>
      </w:r>
      <w:r w:rsidR="001834D5">
        <w:t xml:space="preserve"> </w:t>
      </w:r>
      <w:r w:rsidR="00BE2411">
        <w:t>quality</w:t>
      </w:r>
      <w:r w:rsidR="001834D5">
        <w:t xml:space="preserve"> </w:t>
      </w:r>
      <w:r w:rsidR="00BE2411">
        <w:t>improvement</w:t>
      </w:r>
      <w:r w:rsidR="001834D5">
        <w:t xml:space="preserve"> </w:t>
      </w:r>
      <w:r w:rsidR="00BE2411">
        <w:t>initiatives.</w:t>
      </w:r>
    </w:p>
    <w:p w14:paraId="079622E5" w14:textId="61721DE9" w:rsidR="00BE2411" w:rsidRDefault="00BE2411" w:rsidP="00053D0D">
      <w:r>
        <w:t>See</w:t>
      </w:r>
      <w:r w:rsidR="001834D5">
        <w:t xml:space="preserve"> </w:t>
      </w:r>
      <w:hyperlink r:id="rId63" w:history="1">
        <w:r w:rsidR="00374E8D">
          <w:rPr>
            <w:rStyle w:val="Hyperlink"/>
            <w:color w:val="1178A0"/>
          </w:rPr>
          <w:t>NHHI H</w:t>
        </w:r>
        <w:r w:rsidR="003F1538" w:rsidRPr="00915331">
          <w:rPr>
            <w:rStyle w:val="Hyperlink"/>
            <w:color w:val="1178A0"/>
          </w:rPr>
          <w:t>and</w:t>
        </w:r>
        <w:r w:rsidR="001834D5" w:rsidRPr="00915331">
          <w:rPr>
            <w:rStyle w:val="Hyperlink"/>
            <w:color w:val="1178A0"/>
          </w:rPr>
          <w:t xml:space="preserve"> </w:t>
        </w:r>
        <w:r w:rsidR="003F1538" w:rsidRPr="00915331">
          <w:rPr>
            <w:rStyle w:val="Hyperlink"/>
            <w:color w:val="1178A0"/>
          </w:rPr>
          <w:t>Hygiene</w:t>
        </w:r>
        <w:r w:rsidR="001834D5" w:rsidRPr="00915331">
          <w:rPr>
            <w:rStyle w:val="Hyperlink"/>
            <w:color w:val="1178A0"/>
          </w:rPr>
          <w:t xml:space="preserve"> </w:t>
        </w:r>
        <w:r w:rsidR="003F1538" w:rsidRPr="00915331">
          <w:rPr>
            <w:rStyle w:val="Hyperlink"/>
            <w:color w:val="1178A0"/>
          </w:rPr>
          <w:t>Compliance</w:t>
        </w:r>
        <w:r w:rsidR="001834D5" w:rsidRPr="00915331">
          <w:rPr>
            <w:rStyle w:val="Hyperlink"/>
            <w:color w:val="1178A0"/>
          </w:rPr>
          <w:t xml:space="preserve"> </w:t>
        </w:r>
        <w:r w:rsidR="003F1538" w:rsidRPr="00915331">
          <w:rPr>
            <w:rStyle w:val="Hyperlink"/>
            <w:color w:val="1178A0"/>
          </w:rPr>
          <w:t>Application</w:t>
        </w:r>
        <w:r w:rsidR="001834D5" w:rsidRPr="00915331">
          <w:rPr>
            <w:rStyle w:val="Hyperlink"/>
            <w:color w:val="1178A0"/>
          </w:rPr>
          <w:t xml:space="preserve"> </w:t>
        </w:r>
        <w:r w:rsidR="003F1538" w:rsidRPr="00915331">
          <w:rPr>
            <w:rStyle w:val="Hyperlink"/>
            <w:color w:val="1178A0"/>
          </w:rPr>
          <w:t>(HHCApp)</w:t>
        </w:r>
      </w:hyperlink>
      <w:r w:rsidR="00337248">
        <w:rPr>
          <w:rStyle w:val="Hyperlink"/>
          <w:color w:val="1178A0"/>
        </w:rPr>
        <w:t xml:space="preserve"> user guide</w:t>
      </w:r>
      <w:r w:rsidR="001834D5">
        <w:t xml:space="preserve"> </w:t>
      </w:r>
      <w:r>
        <w:t>for</w:t>
      </w:r>
      <w:r w:rsidR="001834D5">
        <w:t xml:space="preserve"> </w:t>
      </w:r>
      <w:r>
        <w:t>information</w:t>
      </w:r>
      <w:r w:rsidR="001834D5">
        <w:t xml:space="preserve"> </w:t>
      </w:r>
      <w:r>
        <w:t>on</w:t>
      </w:r>
      <w:r w:rsidR="001834D5">
        <w:t xml:space="preserve"> </w:t>
      </w:r>
      <w:r>
        <w:t>how</w:t>
      </w:r>
      <w:r w:rsidR="001834D5">
        <w:t xml:space="preserve"> </w:t>
      </w:r>
      <w:r>
        <w:t>to</w:t>
      </w:r>
      <w:r w:rsidR="001834D5">
        <w:t xml:space="preserve"> </w:t>
      </w:r>
      <w:r>
        <w:t>use</w:t>
      </w:r>
      <w:r w:rsidR="001834D5">
        <w:t xml:space="preserve"> </w:t>
      </w:r>
      <w:r>
        <w:t>the</w:t>
      </w:r>
      <w:r w:rsidR="001834D5">
        <w:t xml:space="preserve"> </w:t>
      </w:r>
      <w:r>
        <w:t>HHCApp</w:t>
      </w:r>
      <w:r w:rsidR="001834D5">
        <w:t xml:space="preserve"> </w:t>
      </w:r>
      <w:r>
        <w:t>to</w:t>
      </w:r>
      <w:r w:rsidR="001834D5">
        <w:t xml:space="preserve"> </w:t>
      </w:r>
      <w:r>
        <w:t>generate</w:t>
      </w:r>
      <w:r w:rsidR="001834D5">
        <w:t xml:space="preserve"> </w:t>
      </w:r>
      <w:r>
        <w:t>reports.</w:t>
      </w:r>
    </w:p>
    <w:p w14:paraId="367E960E" w14:textId="6767B88C" w:rsidR="002A3F7F" w:rsidRDefault="002A3F7F" w:rsidP="00E373A4">
      <w:pPr>
        <w:pStyle w:val="Heading2"/>
      </w:pPr>
      <w:bookmarkStart w:id="118" w:name="_Toc139009153"/>
      <w:bookmarkStart w:id="119" w:name="_Toc140568299"/>
      <w:bookmarkStart w:id="120" w:name="_Toc137996066"/>
      <w:r>
        <w:t>Other</w:t>
      </w:r>
      <w:r w:rsidR="001834D5">
        <w:t xml:space="preserve"> </w:t>
      </w:r>
      <w:r>
        <w:t>strategies</w:t>
      </w:r>
      <w:r w:rsidR="001834D5">
        <w:t xml:space="preserve"> </w:t>
      </w:r>
      <w:r>
        <w:t>for</w:t>
      </w:r>
      <w:r w:rsidR="001834D5">
        <w:t xml:space="preserve"> </w:t>
      </w:r>
      <w:r>
        <w:t>monitoring</w:t>
      </w:r>
      <w:r w:rsidR="001834D5">
        <w:t xml:space="preserve"> </w:t>
      </w:r>
      <w:r>
        <w:t>hand</w:t>
      </w:r>
      <w:r w:rsidR="001834D5">
        <w:t xml:space="preserve"> </w:t>
      </w:r>
      <w:r>
        <w:t>hygiene</w:t>
      </w:r>
      <w:r w:rsidR="001834D5">
        <w:t xml:space="preserve"> </w:t>
      </w:r>
      <w:r>
        <w:t>compliance</w:t>
      </w:r>
      <w:bookmarkEnd w:id="106"/>
      <w:bookmarkEnd w:id="118"/>
      <w:bookmarkEnd w:id="119"/>
    </w:p>
    <w:bookmarkEnd w:id="120"/>
    <w:p w14:paraId="13107D75" w14:textId="47AA612B" w:rsidR="00C01D9B" w:rsidRDefault="00C01D9B" w:rsidP="00C01D9B">
      <w:pPr>
        <w:pStyle w:val="Normal-beforebullets"/>
      </w:pPr>
      <w:r>
        <w:t xml:space="preserve">A range of assessment tools is available at </w:t>
      </w:r>
      <w:hyperlink r:id="rId64" w:history="1">
        <w:r w:rsidR="00403D58" w:rsidRPr="00915331">
          <w:rPr>
            <w:rStyle w:val="Hyperlink"/>
            <w:color w:val="1178A0"/>
          </w:rPr>
          <w:t>A</w:t>
        </w:r>
        <w:r w:rsidR="0010088B" w:rsidRPr="00915331">
          <w:rPr>
            <w:rStyle w:val="Hyperlink"/>
            <w:color w:val="1178A0"/>
          </w:rPr>
          <w:t>udit</w:t>
        </w:r>
        <w:r w:rsidR="00403D58" w:rsidRPr="00915331">
          <w:rPr>
            <w:rStyle w:val="Hyperlink"/>
            <w:color w:val="1178A0"/>
          </w:rPr>
          <w:t xml:space="preserve"> tool</w:t>
        </w:r>
        <w:r w:rsidR="0010088B" w:rsidRPr="00915331">
          <w:rPr>
            <w:rStyle w:val="Hyperlink"/>
            <w:color w:val="1178A0"/>
          </w:rPr>
          <w:t>s</w:t>
        </w:r>
      </w:hyperlink>
      <w:r w:rsidR="00FE6BE8">
        <w:rPr>
          <w:rStyle w:val="FootnoteReference"/>
        </w:rPr>
        <w:footnoteReference w:id="41"/>
      </w:r>
      <w:r w:rsidR="00FE6BE8">
        <w:t xml:space="preserve"> </w:t>
      </w:r>
      <w:r>
        <w:t>to assist healthcare organisations in monitoring hand hygiene performance. They are</w:t>
      </w:r>
      <w:r w:rsidR="0010088B">
        <w:t>:</w:t>
      </w:r>
    </w:p>
    <w:p w14:paraId="57175A13" w14:textId="5833B182" w:rsidR="00C01D9B" w:rsidRDefault="00374E8D" w:rsidP="00C01D9B">
      <w:pPr>
        <w:pStyle w:val="Bulletlist"/>
      </w:pPr>
      <w:r>
        <w:t>p</w:t>
      </w:r>
      <w:r w:rsidR="00C01D9B" w:rsidRPr="000D7927">
        <w:t xml:space="preserve">roduct </w:t>
      </w:r>
      <w:r>
        <w:t>a</w:t>
      </w:r>
      <w:r w:rsidR="00C01D9B" w:rsidRPr="000D7927">
        <w:t xml:space="preserve">vailability </w:t>
      </w:r>
      <w:r>
        <w:t>a</w:t>
      </w:r>
      <w:r w:rsidR="00C01D9B" w:rsidRPr="000D7927">
        <w:t>udit tool</w:t>
      </w:r>
    </w:p>
    <w:p w14:paraId="57A30E9C" w14:textId="0F8268F5" w:rsidR="00C01D9B" w:rsidRPr="00263B93" w:rsidRDefault="00374E8D" w:rsidP="00C01D9B">
      <w:pPr>
        <w:pStyle w:val="Bulletlist"/>
      </w:pPr>
      <w:r>
        <w:t>p</w:t>
      </w:r>
      <w:r w:rsidR="00C01D9B" w:rsidRPr="000D7927">
        <w:t xml:space="preserve">roduct </w:t>
      </w:r>
      <w:r>
        <w:t>a</w:t>
      </w:r>
      <w:r w:rsidR="00C01D9B" w:rsidRPr="000D7927">
        <w:t xml:space="preserve">vailability </w:t>
      </w:r>
      <w:r>
        <w:t>s</w:t>
      </w:r>
      <w:r w:rsidR="00C01D9B" w:rsidRPr="000D7927">
        <w:t xml:space="preserve">taff </w:t>
      </w:r>
      <w:r>
        <w:t>f</w:t>
      </w:r>
      <w:r w:rsidR="00C01D9B" w:rsidRPr="000D7927">
        <w:t>eedback survey</w:t>
      </w:r>
    </w:p>
    <w:p w14:paraId="42DD2BB8" w14:textId="0EC5AACA" w:rsidR="00403D58" w:rsidRDefault="00374E8D" w:rsidP="00C01D9B">
      <w:pPr>
        <w:pStyle w:val="Bulletlist"/>
      </w:pPr>
      <w:r>
        <w:t>p</w:t>
      </w:r>
      <w:r w:rsidR="00403D58" w:rsidRPr="000D7927">
        <w:t xml:space="preserve">ractical </w:t>
      </w:r>
      <w:r>
        <w:t>h</w:t>
      </w:r>
      <w:r w:rsidR="00403D58" w:rsidRPr="000D7927">
        <w:t xml:space="preserve">and </w:t>
      </w:r>
      <w:r>
        <w:t>h</w:t>
      </w:r>
      <w:r w:rsidR="00403D58" w:rsidRPr="000D7927">
        <w:t xml:space="preserve">ygiene </w:t>
      </w:r>
      <w:r>
        <w:t>c</w:t>
      </w:r>
      <w:r w:rsidR="00403D58" w:rsidRPr="000D7927">
        <w:t xml:space="preserve">ompetency </w:t>
      </w:r>
      <w:r>
        <w:t>a</w:t>
      </w:r>
      <w:r w:rsidR="00403D58" w:rsidRPr="000D7927">
        <w:t xml:space="preserve">udit </w:t>
      </w:r>
      <w:r>
        <w:t>t</w:t>
      </w:r>
      <w:r w:rsidR="00403D58" w:rsidRPr="000D7927">
        <w:t>ool</w:t>
      </w:r>
    </w:p>
    <w:p w14:paraId="487DF575" w14:textId="70F901E4" w:rsidR="00C01D9B" w:rsidRDefault="00374E8D" w:rsidP="00D60804">
      <w:pPr>
        <w:pStyle w:val="Bulletlist"/>
      </w:pPr>
      <w:r>
        <w:t>c</w:t>
      </w:r>
      <w:r w:rsidR="00403D58">
        <w:t xml:space="preserve">lient </w:t>
      </w:r>
      <w:r>
        <w:t>p</w:t>
      </w:r>
      <w:r w:rsidR="00C01D9B" w:rsidRPr="000D7927">
        <w:t xml:space="preserve">atient </w:t>
      </w:r>
      <w:r>
        <w:t>f</w:t>
      </w:r>
      <w:r w:rsidR="00C01D9B" w:rsidRPr="000D7927">
        <w:t xml:space="preserve">eedback </w:t>
      </w:r>
      <w:r>
        <w:t>s</w:t>
      </w:r>
      <w:r w:rsidR="00C01D9B" w:rsidRPr="000D7927">
        <w:t>urvey</w:t>
      </w:r>
      <w:r w:rsidR="0020387B">
        <w:t>.</w:t>
      </w:r>
    </w:p>
    <w:p w14:paraId="1954506D" w14:textId="73208511" w:rsidR="009D30D2" w:rsidRPr="009D30D2" w:rsidRDefault="002A3F7F" w:rsidP="00FE6BE8">
      <w:pPr>
        <w:rPr>
          <w:rStyle w:val="Emphasis"/>
          <w:rFonts w:ascii="Arial" w:hAnsi="Arial" w:cs="Arial"/>
          <w:i w:val="0"/>
          <w:iCs w:val="0"/>
        </w:rPr>
      </w:pPr>
      <w:r w:rsidRPr="00EF4BDC">
        <w:t>The</w:t>
      </w:r>
      <w:r w:rsidR="001834D5">
        <w:t xml:space="preserve"> </w:t>
      </w:r>
      <w:r w:rsidRPr="00EF4BDC">
        <w:t>assessment</w:t>
      </w:r>
      <w:r w:rsidR="001834D5">
        <w:t xml:space="preserve"> </w:t>
      </w:r>
      <w:r w:rsidRPr="00EF4BDC">
        <w:t>tools</w:t>
      </w:r>
      <w:r w:rsidR="001834D5">
        <w:t xml:space="preserve"> </w:t>
      </w:r>
      <w:r w:rsidRPr="00EF4BDC">
        <w:t>can</w:t>
      </w:r>
      <w:r w:rsidR="001834D5">
        <w:t xml:space="preserve"> </w:t>
      </w:r>
      <w:r w:rsidRPr="00EF4BDC">
        <w:t>be</w:t>
      </w:r>
      <w:r w:rsidR="001834D5">
        <w:t xml:space="preserve"> </w:t>
      </w:r>
      <w:r w:rsidRPr="00EF4BDC">
        <w:t>used</w:t>
      </w:r>
      <w:r w:rsidR="001834D5">
        <w:t xml:space="preserve"> </w:t>
      </w:r>
      <w:r w:rsidRPr="00EF4BDC">
        <w:t>or</w:t>
      </w:r>
      <w:r w:rsidR="001834D5">
        <w:t xml:space="preserve"> </w:t>
      </w:r>
      <w:r w:rsidRPr="00EF4BDC">
        <w:t>modified</w:t>
      </w:r>
      <w:r w:rsidR="001834D5">
        <w:t xml:space="preserve"> </w:t>
      </w:r>
      <w:r w:rsidRPr="00EF4BDC">
        <w:t>for</w:t>
      </w:r>
      <w:r w:rsidR="001834D5">
        <w:t xml:space="preserve"> </w:t>
      </w:r>
      <w:r w:rsidRPr="00EF4BDC">
        <w:t>local</w:t>
      </w:r>
      <w:r w:rsidR="001834D5">
        <w:t xml:space="preserve"> </w:t>
      </w:r>
      <w:r w:rsidR="00C01D9B">
        <w:t>use</w:t>
      </w:r>
      <w:r w:rsidR="001834D5">
        <w:t xml:space="preserve"> </w:t>
      </w:r>
      <w:r>
        <w:t>to</w:t>
      </w:r>
      <w:r w:rsidR="001834D5">
        <w:t xml:space="preserve"> </w:t>
      </w:r>
      <w:r>
        <w:t>complement</w:t>
      </w:r>
      <w:r w:rsidR="001834D5">
        <w:t xml:space="preserve"> </w:t>
      </w:r>
      <w:r>
        <w:t>direct</w:t>
      </w:r>
      <w:r w:rsidR="001834D5">
        <w:t xml:space="preserve"> </w:t>
      </w:r>
      <w:r>
        <w:t>observational</w:t>
      </w:r>
      <w:r w:rsidR="001834D5">
        <w:t xml:space="preserve"> </w:t>
      </w:r>
      <w:r>
        <w:t>auditing</w:t>
      </w:r>
      <w:r w:rsidR="00C01D9B">
        <w:t>, or f</w:t>
      </w:r>
      <w:r>
        <w:t>or</w:t>
      </w:r>
      <w:r w:rsidR="001834D5">
        <w:t xml:space="preserve"> </w:t>
      </w:r>
      <w:r>
        <w:t>healthcare</w:t>
      </w:r>
      <w:r w:rsidR="001834D5">
        <w:t xml:space="preserve"> </w:t>
      </w:r>
      <w:r>
        <w:t>settings</w:t>
      </w:r>
      <w:r w:rsidR="001834D5">
        <w:t xml:space="preserve"> </w:t>
      </w:r>
      <w:r>
        <w:t>where</w:t>
      </w:r>
      <w:r w:rsidR="001834D5">
        <w:t xml:space="preserve"> </w:t>
      </w:r>
      <w:r>
        <w:t>direct</w:t>
      </w:r>
      <w:r w:rsidR="001834D5">
        <w:t xml:space="preserve"> </w:t>
      </w:r>
      <w:r>
        <w:t>observational</w:t>
      </w:r>
      <w:r w:rsidR="001834D5">
        <w:t xml:space="preserve"> </w:t>
      </w:r>
      <w:r>
        <w:t>auditing</w:t>
      </w:r>
      <w:r w:rsidR="001834D5">
        <w:t xml:space="preserve"> </w:t>
      </w:r>
      <w:r w:rsidR="00C01D9B">
        <w:t xml:space="preserve">data </w:t>
      </w:r>
      <w:r>
        <w:t>is</w:t>
      </w:r>
      <w:r w:rsidR="001834D5">
        <w:t xml:space="preserve"> </w:t>
      </w:r>
      <w:r>
        <w:t>not</w:t>
      </w:r>
      <w:r w:rsidR="001834D5">
        <w:t xml:space="preserve"> </w:t>
      </w:r>
      <w:r>
        <w:t>recommended</w:t>
      </w:r>
      <w:r w:rsidR="001834D5">
        <w:t xml:space="preserve"> </w:t>
      </w:r>
      <w:r w:rsidR="005942A7">
        <w:t>as</w:t>
      </w:r>
      <w:r w:rsidR="001834D5">
        <w:t xml:space="preserve"> </w:t>
      </w:r>
      <w:r w:rsidR="00FE6BE8">
        <w:t>an outcome measure, such as non-acute, primary care</w:t>
      </w:r>
      <w:r w:rsidR="001A5A04" w:rsidRPr="001A5A04">
        <w:t>, theatre</w:t>
      </w:r>
      <w:r w:rsidR="009D30D2">
        <w:t xml:space="preserve">, </w:t>
      </w:r>
      <w:r w:rsidR="00FE6BE8">
        <w:t>mental health settings</w:t>
      </w:r>
      <w:r w:rsidR="009D30D2">
        <w:t>, or in</w:t>
      </w:r>
      <w:r w:rsidR="009D30D2">
        <w:rPr>
          <w:rFonts w:ascii="Arial" w:hAnsi="Arial" w:cs="Arial"/>
        </w:rPr>
        <w:t xml:space="preserve"> </w:t>
      </w:r>
      <w:r w:rsidR="009D30D2" w:rsidRPr="008E40D7">
        <w:rPr>
          <w:rFonts w:ascii="Arial" w:hAnsi="Arial" w:cs="Arial"/>
        </w:rPr>
        <w:t xml:space="preserve">solo </w:t>
      </w:r>
      <w:r w:rsidR="009D30D2">
        <w:rPr>
          <w:rFonts w:ascii="Arial" w:hAnsi="Arial" w:cs="Arial"/>
        </w:rPr>
        <w:t xml:space="preserve">practice </w:t>
      </w:r>
      <w:r w:rsidR="009D30D2" w:rsidRPr="008E40D7">
        <w:rPr>
          <w:rFonts w:ascii="Arial" w:hAnsi="Arial" w:cs="Arial"/>
        </w:rPr>
        <w:t>and very small day procedure services</w:t>
      </w:r>
      <w:r w:rsidR="009D30D2">
        <w:rPr>
          <w:rFonts w:ascii="Arial" w:hAnsi="Arial" w:cs="Arial"/>
        </w:rPr>
        <w:t xml:space="preserve"> (e.g. solo practitioner</w:t>
      </w:r>
      <w:r w:rsidR="009D30D2" w:rsidRPr="008E40D7">
        <w:rPr>
          <w:rFonts w:ascii="Arial" w:hAnsi="Arial" w:cs="Arial"/>
        </w:rPr>
        <w:t xml:space="preserve"> endoscopy </w:t>
      </w:r>
      <w:r w:rsidR="009D30D2">
        <w:rPr>
          <w:rFonts w:ascii="Arial" w:hAnsi="Arial" w:cs="Arial"/>
        </w:rPr>
        <w:t xml:space="preserve">clinics, </w:t>
      </w:r>
      <w:r w:rsidR="009D30D2" w:rsidRPr="008E40D7">
        <w:rPr>
          <w:rFonts w:ascii="Arial" w:hAnsi="Arial" w:cs="Arial"/>
        </w:rPr>
        <w:t>cosmetic surgeries</w:t>
      </w:r>
      <w:r w:rsidR="009D30D2">
        <w:rPr>
          <w:rFonts w:ascii="Arial" w:hAnsi="Arial" w:cs="Arial"/>
        </w:rPr>
        <w:t xml:space="preserve"> and dental practices). </w:t>
      </w:r>
    </w:p>
    <w:p w14:paraId="2F5BA536" w14:textId="79C10C31" w:rsidR="00FE6BE8" w:rsidRDefault="00FE6BE8" w:rsidP="00FE6BE8">
      <w:r>
        <w:t>In addition</w:t>
      </w:r>
      <w:r w:rsidR="00403D58">
        <w:t>,</w:t>
      </w:r>
      <w:r>
        <w:t xml:space="preserve"> </w:t>
      </w:r>
      <w:r w:rsidR="00403D58">
        <w:t xml:space="preserve">it is recommended that </w:t>
      </w:r>
      <w:r>
        <w:t>organisations maintain accurate records on education and training that staff undertake during their employment.</w:t>
      </w:r>
    </w:p>
    <w:p w14:paraId="452538D9" w14:textId="5BF690C0" w:rsidR="002A3F7F" w:rsidRPr="00263B93" w:rsidRDefault="002A3F7F" w:rsidP="00E373A4">
      <w:pPr>
        <w:pStyle w:val="Heading3"/>
      </w:pPr>
      <w:r w:rsidRPr="00263B93">
        <w:t>Product</w:t>
      </w:r>
      <w:r w:rsidR="001834D5">
        <w:t xml:space="preserve"> </w:t>
      </w:r>
      <w:r w:rsidRPr="00263B93">
        <w:t>availability</w:t>
      </w:r>
      <w:r w:rsidR="001834D5">
        <w:t xml:space="preserve"> </w:t>
      </w:r>
      <w:r w:rsidRPr="00263B93">
        <w:t>audit</w:t>
      </w:r>
      <w:r w:rsidR="00C01D9B">
        <w:t xml:space="preserve"> tool</w:t>
      </w:r>
    </w:p>
    <w:p w14:paraId="4002BEEA" w14:textId="494479AF" w:rsidR="002A3F7F" w:rsidRDefault="002A3F7F" w:rsidP="00053D0D">
      <w:r>
        <w:t>The</w:t>
      </w:r>
      <w:r w:rsidR="001834D5">
        <w:t xml:space="preserve"> </w:t>
      </w:r>
      <w:r w:rsidRPr="00403D58">
        <w:t>hand</w:t>
      </w:r>
      <w:r w:rsidR="001834D5" w:rsidRPr="00403D58">
        <w:t xml:space="preserve"> </w:t>
      </w:r>
      <w:r w:rsidRPr="00403D58">
        <w:t>hygiene</w:t>
      </w:r>
      <w:r w:rsidR="001834D5" w:rsidRPr="00403D58">
        <w:t xml:space="preserve"> </w:t>
      </w:r>
      <w:bookmarkStart w:id="121" w:name="_Hlk139286741"/>
      <w:r w:rsidR="00403D58" w:rsidRPr="00915331">
        <w:rPr>
          <w:color w:val="1178A0"/>
        </w:rPr>
        <w:fldChar w:fldCharType="begin"/>
      </w:r>
      <w:r w:rsidR="00D10B74">
        <w:rPr>
          <w:color w:val="1178A0"/>
        </w:rPr>
        <w:instrText>HYPERLINK "https://www.safetyandquality.gov.au/publications-and-resources/resource-library/product-availability-audit"</w:instrText>
      </w:r>
      <w:r w:rsidR="00403D58" w:rsidRPr="00915331">
        <w:rPr>
          <w:color w:val="1178A0"/>
        </w:rPr>
      </w:r>
      <w:r w:rsidR="00403D58" w:rsidRPr="00915331">
        <w:rPr>
          <w:color w:val="1178A0"/>
        </w:rPr>
        <w:fldChar w:fldCharType="separate"/>
      </w:r>
      <w:r w:rsidR="00403D58" w:rsidRPr="00915331">
        <w:rPr>
          <w:rStyle w:val="Hyperlink"/>
          <w:color w:val="1178A0"/>
        </w:rPr>
        <w:t>Pr</w:t>
      </w:r>
      <w:r w:rsidRPr="00915331">
        <w:rPr>
          <w:rStyle w:val="Hyperlink"/>
          <w:color w:val="1178A0"/>
        </w:rPr>
        <w:t>oduct</w:t>
      </w:r>
      <w:r w:rsidR="001834D5" w:rsidRPr="00915331">
        <w:rPr>
          <w:rStyle w:val="Hyperlink"/>
          <w:color w:val="1178A0"/>
        </w:rPr>
        <w:t xml:space="preserve"> </w:t>
      </w:r>
      <w:r w:rsidR="00403D58" w:rsidRPr="00915331">
        <w:rPr>
          <w:rStyle w:val="Hyperlink"/>
          <w:color w:val="1178A0"/>
        </w:rPr>
        <w:t>A</w:t>
      </w:r>
      <w:r w:rsidRPr="00915331">
        <w:rPr>
          <w:rStyle w:val="Hyperlink"/>
          <w:color w:val="1178A0"/>
        </w:rPr>
        <w:t>vailability</w:t>
      </w:r>
      <w:r w:rsidR="001834D5" w:rsidRPr="00915331">
        <w:rPr>
          <w:rStyle w:val="Hyperlink"/>
          <w:color w:val="1178A0"/>
        </w:rPr>
        <w:t xml:space="preserve"> </w:t>
      </w:r>
      <w:r w:rsidR="00403D58" w:rsidRPr="00915331">
        <w:rPr>
          <w:rStyle w:val="Hyperlink"/>
          <w:color w:val="1178A0"/>
        </w:rPr>
        <w:t>A</w:t>
      </w:r>
      <w:r w:rsidRPr="00915331">
        <w:rPr>
          <w:rStyle w:val="Hyperlink"/>
          <w:color w:val="1178A0"/>
        </w:rPr>
        <w:t>udit</w:t>
      </w:r>
      <w:r w:rsidR="00403D58" w:rsidRPr="00915331">
        <w:rPr>
          <w:color w:val="1178A0"/>
        </w:rPr>
        <w:fldChar w:fldCharType="end"/>
      </w:r>
      <w:bookmarkEnd w:id="121"/>
      <w:r w:rsidR="00403D58">
        <w:rPr>
          <w:rStyle w:val="FootnoteReference"/>
        </w:rPr>
        <w:footnoteReference w:id="42"/>
      </w:r>
      <w:r w:rsidR="001834D5" w:rsidRPr="00403D58">
        <w:t xml:space="preserve"> </w:t>
      </w:r>
      <w:r w:rsidRPr="00403D58">
        <w:t>tool</w:t>
      </w:r>
      <w:r w:rsidR="001834D5">
        <w:t xml:space="preserve"> </w:t>
      </w:r>
      <w:r w:rsidR="00C01D9B">
        <w:t>helps assess</w:t>
      </w:r>
      <w:r w:rsidR="001834D5">
        <w:t xml:space="preserve"> </w:t>
      </w:r>
      <w:r w:rsidR="00C01D9B">
        <w:t xml:space="preserve">availability of </w:t>
      </w:r>
      <w:r>
        <w:t>hand</w:t>
      </w:r>
      <w:r w:rsidR="001834D5">
        <w:t xml:space="preserve"> </w:t>
      </w:r>
      <w:r>
        <w:t>hygiene</w:t>
      </w:r>
      <w:r w:rsidR="001834D5">
        <w:t xml:space="preserve"> </w:t>
      </w:r>
      <w:r>
        <w:t>product</w:t>
      </w:r>
      <w:r w:rsidR="00C01D9B">
        <w:t>s</w:t>
      </w:r>
      <w:r>
        <w:t>.</w:t>
      </w:r>
      <w:r w:rsidR="001834D5">
        <w:t xml:space="preserve"> </w:t>
      </w:r>
      <w:r w:rsidR="006A3999">
        <w:t>H</w:t>
      </w:r>
      <w:r>
        <w:t>and</w:t>
      </w:r>
      <w:r w:rsidR="001834D5">
        <w:t xml:space="preserve"> </w:t>
      </w:r>
      <w:r>
        <w:t>hygiene</w:t>
      </w:r>
      <w:r w:rsidR="001834D5">
        <w:t xml:space="preserve"> </w:t>
      </w:r>
      <w:r>
        <w:t>compliance</w:t>
      </w:r>
      <w:r w:rsidR="001834D5">
        <w:t xml:space="preserve"> </w:t>
      </w:r>
      <w:r w:rsidR="006A3999">
        <w:t>is</w:t>
      </w:r>
      <w:r w:rsidR="001834D5">
        <w:t xml:space="preserve"> </w:t>
      </w:r>
      <w:r w:rsidR="006A3999">
        <w:t>not</w:t>
      </w:r>
      <w:r w:rsidR="001834D5">
        <w:t xml:space="preserve"> </w:t>
      </w:r>
      <w:r w:rsidR="006A3999">
        <w:t>possible</w:t>
      </w:r>
      <w:r w:rsidR="001834D5">
        <w:t xml:space="preserve"> </w:t>
      </w:r>
      <w:r w:rsidR="006A3999">
        <w:t>if</w:t>
      </w:r>
      <w:r w:rsidR="001834D5">
        <w:t xml:space="preserve"> </w:t>
      </w:r>
      <w:r w:rsidR="006A3999">
        <w:t>appropriate</w:t>
      </w:r>
      <w:r w:rsidR="001834D5">
        <w:t xml:space="preserve"> </w:t>
      </w:r>
      <w:r w:rsidR="006A3999" w:rsidRPr="006A3999">
        <w:t>products</w:t>
      </w:r>
      <w:r w:rsidR="001834D5">
        <w:t xml:space="preserve"> </w:t>
      </w:r>
      <w:r w:rsidR="006A3999">
        <w:t>are</w:t>
      </w:r>
      <w:r w:rsidR="001834D5">
        <w:t xml:space="preserve"> </w:t>
      </w:r>
      <w:r w:rsidR="006A3999">
        <w:t>not</w:t>
      </w:r>
      <w:r w:rsidR="001834D5">
        <w:t xml:space="preserve"> </w:t>
      </w:r>
      <w:r w:rsidR="006A3999">
        <w:t>readily</w:t>
      </w:r>
      <w:r w:rsidR="001834D5">
        <w:t xml:space="preserve"> </w:t>
      </w:r>
      <w:r w:rsidR="006A3999">
        <w:t>available</w:t>
      </w:r>
      <w:r w:rsidR="001834D5">
        <w:t xml:space="preserve"> </w:t>
      </w:r>
      <w:r w:rsidR="006A3999">
        <w:t>for</w:t>
      </w:r>
      <w:r w:rsidR="001834D5">
        <w:t xml:space="preserve"> </w:t>
      </w:r>
      <w:r w:rsidR="006A3999">
        <w:t>h</w:t>
      </w:r>
      <w:r w:rsidR="006A3999" w:rsidRPr="006A3999">
        <w:t>ealthcare</w:t>
      </w:r>
      <w:r w:rsidR="001834D5">
        <w:t xml:space="preserve"> </w:t>
      </w:r>
      <w:r w:rsidR="006A3999" w:rsidRPr="006A3999">
        <w:t>workers</w:t>
      </w:r>
      <w:r w:rsidR="001834D5">
        <w:t xml:space="preserve"> </w:t>
      </w:r>
      <w:r w:rsidR="006A3999" w:rsidRPr="006A3999">
        <w:t>to</w:t>
      </w:r>
      <w:r w:rsidR="001834D5">
        <w:t xml:space="preserve"> </w:t>
      </w:r>
      <w:r w:rsidR="006A3999" w:rsidRPr="006A3999">
        <w:t>use</w:t>
      </w:r>
      <w:r>
        <w:t>.</w:t>
      </w:r>
      <w:r w:rsidR="001834D5">
        <w:t xml:space="preserve"> </w:t>
      </w:r>
      <w:r>
        <w:t>It</w:t>
      </w:r>
      <w:r w:rsidR="001834D5">
        <w:t xml:space="preserve"> </w:t>
      </w:r>
      <w:r>
        <w:t>is</w:t>
      </w:r>
      <w:r w:rsidR="001834D5">
        <w:t xml:space="preserve"> </w:t>
      </w:r>
      <w:r>
        <w:t>recommended</w:t>
      </w:r>
      <w:r w:rsidR="001834D5">
        <w:t xml:space="preserve"> </w:t>
      </w:r>
      <w:r>
        <w:t>that</w:t>
      </w:r>
      <w:r w:rsidR="001834D5">
        <w:t xml:space="preserve"> </w:t>
      </w:r>
      <w:r>
        <w:t>this</w:t>
      </w:r>
      <w:r w:rsidR="001834D5">
        <w:t xml:space="preserve"> </w:t>
      </w:r>
      <w:r>
        <w:t>audit</w:t>
      </w:r>
      <w:r w:rsidR="001834D5">
        <w:t xml:space="preserve"> </w:t>
      </w:r>
      <w:r>
        <w:t>be</w:t>
      </w:r>
      <w:r w:rsidR="001834D5">
        <w:t xml:space="preserve"> </w:t>
      </w:r>
      <w:r>
        <w:t>conducted</w:t>
      </w:r>
      <w:r w:rsidR="001834D5">
        <w:t xml:space="preserve"> </w:t>
      </w:r>
      <w:r>
        <w:t>regularly</w:t>
      </w:r>
      <w:r w:rsidR="001834D5">
        <w:t xml:space="preserve"> </w:t>
      </w:r>
      <w:r>
        <w:t>(for</w:t>
      </w:r>
      <w:r w:rsidR="001834D5">
        <w:t xml:space="preserve"> </w:t>
      </w:r>
      <w:r>
        <w:t>example,</w:t>
      </w:r>
      <w:r w:rsidR="001834D5">
        <w:t xml:space="preserve"> </w:t>
      </w:r>
      <w:r>
        <w:t>monthly)</w:t>
      </w:r>
      <w:r w:rsidR="00C01D9B">
        <w:t>. A</w:t>
      </w:r>
      <w:r>
        <w:t>reas</w:t>
      </w:r>
      <w:r w:rsidR="001834D5">
        <w:t xml:space="preserve"> </w:t>
      </w:r>
      <w:r>
        <w:t>of</w:t>
      </w:r>
      <w:r w:rsidR="001834D5">
        <w:t xml:space="preserve"> </w:t>
      </w:r>
      <w:r>
        <w:t>concern</w:t>
      </w:r>
      <w:r w:rsidR="001834D5">
        <w:t xml:space="preserve"> </w:t>
      </w:r>
      <w:r w:rsidR="00C01D9B">
        <w:t xml:space="preserve">identified in </w:t>
      </w:r>
      <w:r>
        <w:t>the</w:t>
      </w:r>
      <w:r w:rsidR="001834D5">
        <w:t xml:space="preserve"> </w:t>
      </w:r>
      <w:r>
        <w:t>audit</w:t>
      </w:r>
      <w:r w:rsidR="001834D5">
        <w:t xml:space="preserve"> </w:t>
      </w:r>
      <w:r w:rsidR="00C01D9B">
        <w:t>should be</w:t>
      </w:r>
      <w:r w:rsidR="001834D5">
        <w:t xml:space="preserve"> </w:t>
      </w:r>
      <w:r w:rsidR="006A3999">
        <w:t>addressed</w:t>
      </w:r>
      <w:r w:rsidR="001834D5">
        <w:t xml:space="preserve"> </w:t>
      </w:r>
      <w:r w:rsidR="006A3999">
        <w:t>immediately</w:t>
      </w:r>
      <w:r>
        <w:t>.</w:t>
      </w:r>
    </w:p>
    <w:p w14:paraId="616402CF" w14:textId="77777777" w:rsidR="006A6CFA" w:rsidRDefault="006A6CFA" w:rsidP="00AD4657">
      <w:pPr>
        <w:pStyle w:val="Normal-beforebullets"/>
      </w:pPr>
      <w:r>
        <w:t>There are two kinds of audit in this tool:</w:t>
      </w:r>
    </w:p>
    <w:p w14:paraId="1A1CEF33" w14:textId="1C7901D5" w:rsidR="009871F8" w:rsidRDefault="006A6CFA" w:rsidP="006A6CFA">
      <w:pPr>
        <w:pStyle w:val="Bulletlist"/>
      </w:pPr>
      <w:r>
        <w:t>t</w:t>
      </w:r>
      <w:r w:rsidR="002A3F7F">
        <w:t>he</w:t>
      </w:r>
      <w:r w:rsidR="001834D5">
        <w:t xml:space="preserve"> </w:t>
      </w:r>
      <w:r w:rsidR="002A3F7F">
        <w:t>bed-based</w:t>
      </w:r>
      <w:r w:rsidR="00C01D9B">
        <w:t>,</w:t>
      </w:r>
      <w:r w:rsidR="001834D5">
        <w:t xml:space="preserve"> </w:t>
      </w:r>
      <w:r w:rsidR="002A3F7F">
        <w:t>alcohol-based</w:t>
      </w:r>
      <w:r w:rsidR="001834D5">
        <w:t xml:space="preserve"> </w:t>
      </w:r>
      <w:r w:rsidR="002A3F7F">
        <w:t>hand</w:t>
      </w:r>
      <w:r w:rsidR="001834D5">
        <w:t xml:space="preserve"> </w:t>
      </w:r>
      <w:r w:rsidR="002A3F7F">
        <w:t>rub</w:t>
      </w:r>
      <w:r w:rsidR="001834D5">
        <w:t xml:space="preserve"> </w:t>
      </w:r>
      <w:r w:rsidR="002A3F7F">
        <w:t>audit</w:t>
      </w:r>
      <w:r w:rsidR="00403D58">
        <w:t>, which</w:t>
      </w:r>
      <w:r w:rsidR="001834D5">
        <w:t xml:space="preserve"> </w:t>
      </w:r>
      <w:r>
        <w:t>helps assess availability of hand hygiene products</w:t>
      </w:r>
      <w:r w:rsidR="001834D5">
        <w:t xml:space="preserve"> </w:t>
      </w:r>
      <w:r w:rsidR="002A3F7F">
        <w:t>in</w:t>
      </w:r>
      <w:r w:rsidR="001834D5">
        <w:t xml:space="preserve"> </w:t>
      </w:r>
      <w:r w:rsidR="002A3F7F">
        <w:t>healthcare</w:t>
      </w:r>
      <w:r w:rsidR="001834D5">
        <w:t xml:space="preserve"> </w:t>
      </w:r>
      <w:r w:rsidR="002A3F7F">
        <w:t>setting</w:t>
      </w:r>
      <w:r>
        <w:t>s</w:t>
      </w:r>
      <w:r w:rsidR="001834D5">
        <w:t xml:space="preserve"> </w:t>
      </w:r>
      <w:r w:rsidR="002A3F7F">
        <w:t>where</w:t>
      </w:r>
      <w:r w:rsidR="001834D5">
        <w:t xml:space="preserve"> </w:t>
      </w:r>
      <w:r w:rsidR="002A3F7F">
        <w:t>patients</w:t>
      </w:r>
      <w:r w:rsidR="001834D5">
        <w:t xml:space="preserve"> </w:t>
      </w:r>
      <w:r w:rsidR="002A3F7F">
        <w:t>are</w:t>
      </w:r>
      <w:r w:rsidR="001834D5">
        <w:t xml:space="preserve"> </w:t>
      </w:r>
      <w:r w:rsidR="002A3F7F">
        <w:t>treated</w:t>
      </w:r>
      <w:r w:rsidR="001834D5">
        <w:t xml:space="preserve"> </w:t>
      </w:r>
      <w:r w:rsidR="002A3F7F">
        <w:t>in</w:t>
      </w:r>
      <w:r w:rsidR="001834D5">
        <w:t xml:space="preserve"> </w:t>
      </w:r>
      <w:r w:rsidR="002A3F7F">
        <w:t>multiple</w:t>
      </w:r>
      <w:r w:rsidR="001834D5">
        <w:t xml:space="preserve"> </w:t>
      </w:r>
      <w:r w:rsidR="002A3F7F">
        <w:t>bays/beds.</w:t>
      </w:r>
    </w:p>
    <w:p w14:paraId="216875E5" w14:textId="17CCEA6E" w:rsidR="002A3F7F" w:rsidRDefault="006A6CFA" w:rsidP="006A6CFA">
      <w:pPr>
        <w:pStyle w:val="Bulletlist"/>
      </w:pPr>
      <w:r>
        <w:lastRenderedPageBreak/>
        <w:t>t</w:t>
      </w:r>
      <w:r w:rsidR="002A3F7F">
        <w:t>he</w:t>
      </w:r>
      <w:r w:rsidR="001834D5">
        <w:t xml:space="preserve"> </w:t>
      </w:r>
      <w:r w:rsidR="002A3F7F">
        <w:t>department</w:t>
      </w:r>
      <w:r w:rsidR="001834D5">
        <w:t xml:space="preserve"> </w:t>
      </w:r>
      <w:r w:rsidR="002A3F7F">
        <w:t>audit</w:t>
      </w:r>
      <w:r w:rsidR="00403D58">
        <w:t>, which</w:t>
      </w:r>
      <w:r w:rsidR="001834D5">
        <w:t xml:space="preserve"> </w:t>
      </w:r>
      <w:r>
        <w:t xml:space="preserve">helps assess availability of hand hygiene products </w:t>
      </w:r>
      <w:r w:rsidR="002A3F7F">
        <w:t>in</w:t>
      </w:r>
      <w:r w:rsidR="001834D5">
        <w:t xml:space="preserve"> </w:t>
      </w:r>
      <w:r w:rsidR="002A3F7F">
        <w:t>healthcare</w:t>
      </w:r>
      <w:r w:rsidR="001834D5">
        <w:t xml:space="preserve"> </w:t>
      </w:r>
      <w:r w:rsidR="002A3F7F">
        <w:t>setting</w:t>
      </w:r>
      <w:r>
        <w:t xml:space="preserve">s </w:t>
      </w:r>
      <w:r w:rsidR="006A3999">
        <w:t>o</w:t>
      </w:r>
      <w:r w:rsidR="002A3F7F">
        <w:t>utside</w:t>
      </w:r>
      <w:r w:rsidR="001834D5">
        <w:t xml:space="preserve"> </w:t>
      </w:r>
      <w:r w:rsidR="002A3F7F">
        <w:t>a</w:t>
      </w:r>
      <w:r w:rsidR="001834D5">
        <w:t xml:space="preserve"> </w:t>
      </w:r>
      <w:r w:rsidR="002A3F7F">
        <w:t>treatment</w:t>
      </w:r>
      <w:r w:rsidR="001834D5">
        <w:t xml:space="preserve"> </w:t>
      </w:r>
      <w:r w:rsidR="006A3999">
        <w:t>or</w:t>
      </w:r>
      <w:r w:rsidR="001834D5">
        <w:t xml:space="preserve"> </w:t>
      </w:r>
      <w:r w:rsidR="006A3999">
        <w:t>patient</w:t>
      </w:r>
      <w:r w:rsidR="001834D5">
        <w:t xml:space="preserve"> </w:t>
      </w:r>
      <w:r w:rsidR="006A3999">
        <w:t>care</w:t>
      </w:r>
      <w:r w:rsidR="001834D5">
        <w:t xml:space="preserve"> </w:t>
      </w:r>
      <w:r w:rsidR="002A3F7F">
        <w:t>area.</w:t>
      </w:r>
    </w:p>
    <w:p w14:paraId="3F7FA344" w14:textId="5377ADB1" w:rsidR="002A3F7F" w:rsidRPr="008C2780" w:rsidRDefault="002A3F7F" w:rsidP="00053D0D">
      <w:r>
        <w:t>It</w:t>
      </w:r>
      <w:r w:rsidR="001834D5">
        <w:t xml:space="preserve"> </w:t>
      </w:r>
      <w:r>
        <w:t>may</w:t>
      </w:r>
      <w:r w:rsidR="001834D5">
        <w:t xml:space="preserve"> </w:t>
      </w:r>
      <w:r>
        <w:t>be</w:t>
      </w:r>
      <w:r w:rsidR="001834D5">
        <w:t xml:space="preserve"> </w:t>
      </w:r>
      <w:r>
        <w:t>appropriate</w:t>
      </w:r>
      <w:r w:rsidR="001834D5">
        <w:t xml:space="preserve"> </w:t>
      </w:r>
      <w:r>
        <w:t>for</w:t>
      </w:r>
      <w:r w:rsidR="001834D5">
        <w:t xml:space="preserve"> </w:t>
      </w:r>
      <w:r>
        <w:t>healthcare</w:t>
      </w:r>
      <w:r w:rsidR="001834D5">
        <w:t xml:space="preserve"> </w:t>
      </w:r>
      <w:r>
        <w:t>facilities</w:t>
      </w:r>
      <w:r w:rsidR="001834D5">
        <w:t xml:space="preserve"> </w:t>
      </w:r>
      <w:r>
        <w:t>to</w:t>
      </w:r>
      <w:r w:rsidR="001834D5">
        <w:t xml:space="preserve"> </w:t>
      </w:r>
      <w:r>
        <w:t>conduct</w:t>
      </w:r>
      <w:r w:rsidR="001834D5">
        <w:t xml:space="preserve"> </w:t>
      </w:r>
      <w:r>
        <w:t>both</w:t>
      </w:r>
      <w:r w:rsidR="001834D5">
        <w:t xml:space="preserve"> </w:t>
      </w:r>
      <w:r w:rsidR="006A3999">
        <w:t>the</w:t>
      </w:r>
      <w:r w:rsidR="001834D5">
        <w:t xml:space="preserve"> </w:t>
      </w:r>
      <w:r w:rsidR="006A3999">
        <w:t>above</w:t>
      </w:r>
      <w:r w:rsidR="001834D5">
        <w:t xml:space="preserve"> </w:t>
      </w:r>
      <w:r>
        <w:t>audits.</w:t>
      </w:r>
    </w:p>
    <w:p w14:paraId="1EA72FB6" w14:textId="2350206D" w:rsidR="002A3F7F" w:rsidRPr="00263B93" w:rsidRDefault="002A3F7F" w:rsidP="00E373A4">
      <w:pPr>
        <w:pStyle w:val="Heading3"/>
      </w:pPr>
      <w:r w:rsidRPr="00263B93">
        <w:t>Product</w:t>
      </w:r>
      <w:r w:rsidR="001834D5">
        <w:t xml:space="preserve"> </w:t>
      </w:r>
      <w:r w:rsidRPr="00263B93">
        <w:t>availability</w:t>
      </w:r>
      <w:r w:rsidR="001834D5">
        <w:t xml:space="preserve"> </w:t>
      </w:r>
      <w:r w:rsidRPr="00263B93">
        <w:t>staff</w:t>
      </w:r>
      <w:r w:rsidR="001834D5">
        <w:t xml:space="preserve"> </w:t>
      </w:r>
      <w:r w:rsidRPr="00263B93">
        <w:t>feedback</w:t>
      </w:r>
      <w:r w:rsidR="001834D5">
        <w:t xml:space="preserve"> </w:t>
      </w:r>
      <w:r w:rsidRPr="00263B93">
        <w:t>survey</w:t>
      </w:r>
    </w:p>
    <w:p w14:paraId="2E4D230C" w14:textId="292BDFF7" w:rsidR="006A6CFA" w:rsidRDefault="002A3F7F" w:rsidP="00053D0D">
      <w:r w:rsidRPr="00C631D6">
        <w:t>Th</w:t>
      </w:r>
      <w:r>
        <w:t>e</w:t>
      </w:r>
      <w:r w:rsidR="001834D5">
        <w:t xml:space="preserve"> </w:t>
      </w:r>
      <w:hyperlink r:id="rId65" w:history="1">
        <w:r w:rsidR="00403D58" w:rsidRPr="00915331">
          <w:rPr>
            <w:rStyle w:val="Hyperlink"/>
            <w:color w:val="1178A0"/>
          </w:rPr>
          <w:t>P</w:t>
        </w:r>
        <w:r w:rsidRPr="00915331">
          <w:rPr>
            <w:rStyle w:val="Hyperlink"/>
            <w:color w:val="1178A0"/>
          </w:rPr>
          <w:t>roduct</w:t>
        </w:r>
        <w:r w:rsidR="001834D5" w:rsidRPr="00915331">
          <w:rPr>
            <w:rStyle w:val="Hyperlink"/>
            <w:color w:val="1178A0"/>
          </w:rPr>
          <w:t xml:space="preserve"> </w:t>
        </w:r>
        <w:r w:rsidR="00403D58" w:rsidRPr="00915331">
          <w:rPr>
            <w:rStyle w:val="Hyperlink"/>
            <w:color w:val="1178A0"/>
          </w:rPr>
          <w:t>A</w:t>
        </w:r>
        <w:r w:rsidRPr="00915331">
          <w:rPr>
            <w:rStyle w:val="Hyperlink"/>
            <w:color w:val="1178A0"/>
          </w:rPr>
          <w:t>vailability</w:t>
        </w:r>
        <w:r w:rsidR="001834D5" w:rsidRPr="00915331">
          <w:rPr>
            <w:rStyle w:val="Hyperlink"/>
            <w:color w:val="1178A0"/>
          </w:rPr>
          <w:t xml:space="preserve"> </w:t>
        </w:r>
        <w:r w:rsidR="00403D58" w:rsidRPr="00915331">
          <w:rPr>
            <w:rStyle w:val="Hyperlink"/>
            <w:color w:val="1178A0"/>
          </w:rPr>
          <w:t>S</w:t>
        </w:r>
        <w:r w:rsidRPr="00915331">
          <w:rPr>
            <w:rStyle w:val="Hyperlink"/>
            <w:color w:val="1178A0"/>
          </w:rPr>
          <w:t>taff</w:t>
        </w:r>
        <w:r w:rsidR="001834D5" w:rsidRPr="00915331">
          <w:rPr>
            <w:rStyle w:val="Hyperlink"/>
            <w:color w:val="1178A0"/>
          </w:rPr>
          <w:t xml:space="preserve"> </w:t>
        </w:r>
        <w:r w:rsidR="00403D58" w:rsidRPr="00915331">
          <w:rPr>
            <w:rStyle w:val="Hyperlink"/>
            <w:color w:val="1178A0"/>
          </w:rPr>
          <w:t>F</w:t>
        </w:r>
        <w:r w:rsidRPr="00915331">
          <w:rPr>
            <w:rStyle w:val="Hyperlink"/>
            <w:color w:val="1178A0"/>
          </w:rPr>
          <w:t>eedback</w:t>
        </w:r>
      </w:hyperlink>
      <w:r w:rsidR="00403D58">
        <w:rPr>
          <w:rStyle w:val="FootnoteReference"/>
        </w:rPr>
        <w:footnoteReference w:id="43"/>
      </w:r>
      <w:r w:rsidR="001834D5" w:rsidRPr="00403D58">
        <w:t xml:space="preserve"> </w:t>
      </w:r>
      <w:r w:rsidRPr="00403D58">
        <w:t>survey</w:t>
      </w:r>
      <w:r w:rsidR="001834D5">
        <w:t xml:space="preserve"> </w:t>
      </w:r>
      <w:r>
        <w:t>has</w:t>
      </w:r>
      <w:r w:rsidR="001834D5">
        <w:t xml:space="preserve"> </w:t>
      </w:r>
      <w:r>
        <w:t>been</w:t>
      </w:r>
      <w:r w:rsidR="001834D5">
        <w:t xml:space="preserve"> </w:t>
      </w:r>
      <w:r w:rsidRPr="00C631D6">
        <w:t>designed</w:t>
      </w:r>
      <w:r w:rsidR="001834D5">
        <w:t xml:space="preserve"> </w:t>
      </w:r>
      <w:r w:rsidRPr="00C631D6">
        <w:t>to</w:t>
      </w:r>
      <w:r w:rsidR="001834D5">
        <w:t xml:space="preserve"> </w:t>
      </w:r>
      <w:r w:rsidRPr="00C631D6">
        <w:t>seek</w:t>
      </w:r>
      <w:r w:rsidR="001834D5">
        <w:t xml:space="preserve"> </w:t>
      </w:r>
      <w:r w:rsidRPr="00C631D6">
        <w:t>feedback</w:t>
      </w:r>
      <w:r w:rsidR="001834D5">
        <w:t xml:space="preserve"> </w:t>
      </w:r>
      <w:r w:rsidRPr="00C631D6">
        <w:t>from</w:t>
      </w:r>
      <w:r w:rsidR="001834D5">
        <w:t xml:space="preserve"> </w:t>
      </w:r>
      <w:r>
        <w:t>healthcare</w:t>
      </w:r>
      <w:r w:rsidR="001834D5">
        <w:t xml:space="preserve"> </w:t>
      </w:r>
      <w:r>
        <w:t>workers</w:t>
      </w:r>
      <w:r w:rsidR="001834D5">
        <w:t xml:space="preserve"> </w:t>
      </w:r>
      <w:r w:rsidR="006A6CFA">
        <w:t>about</w:t>
      </w:r>
      <w:r w:rsidR="001834D5">
        <w:t xml:space="preserve"> </w:t>
      </w:r>
      <w:r w:rsidRPr="00C631D6">
        <w:t>availability</w:t>
      </w:r>
      <w:r w:rsidR="001834D5">
        <w:t xml:space="preserve"> </w:t>
      </w:r>
      <w:r w:rsidRPr="00C631D6">
        <w:t>of</w:t>
      </w:r>
      <w:r w:rsidR="001834D5">
        <w:t xml:space="preserve"> </w:t>
      </w:r>
      <w:r w:rsidRPr="00C631D6">
        <w:t>hand</w:t>
      </w:r>
      <w:r w:rsidR="001834D5">
        <w:t xml:space="preserve"> </w:t>
      </w:r>
      <w:r w:rsidRPr="00C631D6">
        <w:t>hygiene</w:t>
      </w:r>
      <w:r w:rsidR="001834D5">
        <w:t xml:space="preserve"> </w:t>
      </w:r>
      <w:r w:rsidRPr="00C631D6">
        <w:t>products</w:t>
      </w:r>
      <w:r w:rsidR="001834D5">
        <w:t xml:space="preserve"> </w:t>
      </w:r>
      <w:r w:rsidR="006A6CFA">
        <w:t>in</w:t>
      </w:r>
      <w:r w:rsidR="001834D5">
        <w:t xml:space="preserve"> </w:t>
      </w:r>
      <w:r w:rsidRPr="00C631D6">
        <w:t>their</w:t>
      </w:r>
      <w:r w:rsidR="001834D5">
        <w:t xml:space="preserve"> </w:t>
      </w:r>
      <w:r>
        <w:t>work</w:t>
      </w:r>
      <w:r w:rsidR="001834D5">
        <w:t xml:space="preserve"> </w:t>
      </w:r>
      <w:r>
        <w:t>area</w:t>
      </w:r>
      <w:r w:rsidRPr="00C631D6">
        <w:t>.</w:t>
      </w:r>
    </w:p>
    <w:p w14:paraId="0EDE21F3" w14:textId="486919EF" w:rsidR="002A3F7F" w:rsidRPr="008C2780" w:rsidRDefault="002A3F7F" w:rsidP="00053D0D">
      <w:r>
        <w:t>It</w:t>
      </w:r>
      <w:r w:rsidR="001834D5">
        <w:t xml:space="preserve"> </w:t>
      </w:r>
      <w:r>
        <w:t>is</w:t>
      </w:r>
      <w:r w:rsidR="001834D5">
        <w:t xml:space="preserve"> </w:t>
      </w:r>
      <w:r>
        <w:t>recommended</w:t>
      </w:r>
      <w:r w:rsidR="001834D5">
        <w:t xml:space="preserve"> </w:t>
      </w:r>
      <w:r>
        <w:t>that</w:t>
      </w:r>
      <w:r w:rsidR="001834D5">
        <w:t xml:space="preserve"> </w:t>
      </w:r>
      <w:r>
        <w:t>this</w:t>
      </w:r>
      <w:r w:rsidR="001834D5">
        <w:t xml:space="preserve"> </w:t>
      </w:r>
      <w:r>
        <w:t>survey</w:t>
      </w:r>
      <w:r w:rsidR="001834D5">
        <w:t xml:space="preserve"> </w:t>
      </w:r>
      <w:r>
        <w:t>be</w:t>
      </w:r>
      <w:r w:rsidR="001834D5">
        <w:t xml:space="preserve"> </w:t>
      </w:r>
      <w:r>
        <w:t>conducted</w:t>
      </w:r>
      <w:r w:rsidR="001834D5">
        <w:t xml:space="preserve"> </w:t>
      </w:r>
      <w:r>
        <w:t>regularly</w:t>
      </w:r>
      <w:r w:rsidR="001834D5">
        <w:t xml:space="preserve"> </w:t>
      </w:r>
      <w:r>
        <w:t>(at</w:t>
      </w:r>
      <w:r w:rsidR="001834D5">
        <w:t xml:space="preserve"> </w:t>
      </w:r>
      <w:r>
        <w:t>least</w:t>
      </w:r>
      <w:r w:rsidR="001834D5">
        <w:t xml:space="preserve"> </w:t>
      </w:r>
      <w:r>
        <w:t>annually).</w:t>
      </w:r>
      <w:r w:rsidR="001834D5">
        <w:t xml:space="preserve"> </w:t>
      </w:r>
      <w:r w:rsidR="006A6CFA">
        <w:t>I</w:t>
      </w:r>
      <w:r>
        <w:t>t</w:t>
      </w:r>
      <w:r w:rsidR="001834D5">
        <w:t xml:space="preserve"> </w:t>
      </w:r>
      <w:r>
        <w:t>is</w:t>
      </w:r>
      <w:r w:rsidR="001834D5">
        <w:t xml:space="preserve"> </w:t>
      </w:r>
      <w:r>
        <w:t>important</w:t>
      </w:r>
      <w:r w:rsidR="001834D5">
        <w:t xml:space="preserve"> </w:t>
      </w:r>
      <w:r>
        <w:t>to</w:t>
      </w:r>
      <w:r w:rsidR="001834D5">
        <w:t xml:space="preserve"> </w:t>
      </w:r>
      <w:r>
        <w:t>address</w:t>
      </w:r>
      <w:r w:rsidR="001834D5">
        <w:t xml:space="preserve"> </w:t>
      </w:r>
      <w:r>
        <w:t>the</w:t>
      </w:r>
      <w:r w:rsidR="001834D5">
        <w:t xml:space="preserve"> </w:t>
      </w:r>
      <w:r>
        <w:t>areas</w:t>
      </w:r>
      <w:r w:rsidR="001834D5">
        <w:t xml:space="preserve"> </w:t>
      </w:r>
      <w:r>
        <w:t>of</w:t>
      </w:r>
      <w:r w:rsidR="001834D5">
        <w:t xml:space="preserve"> </w:t>
      </w:r>
      <w:r>
        <w:t>concern</w:t>
      </w:r>
      <w:r w:rsidR="001834D5">
        <w:t xml:space="preserve"> </w:t>
      </w:r>
      <w:r>
        <w:t>raised</w:t>
      </w:r>
      <w:r w:rsidR="001834D5">
        <w:t xml:space="preserve"> </w:t>
      </w:r>
      <w:r>
        <w:t>by</w:t>
      </w:r>
      <w:r w:rsidR="001834D5">
        <w:t xml:space="preserve"> </w:t>
      </w:r>
      <w:r>
        <w:t>healthcare</w:t>
      </w:r>
      <w:r w:rsidR="001834D5">
        <w:t xml:space="preserve"> </w:t>
      </w:r>
      <w:r>
        <w:t>workers.</w:t>
      </w:r>
    </w:p>
    <w:p w14:paraId="1AC342B3" w14:textId="382694B1" w:rsidR="002A3F7F" w:rsidRPr="00263B93" w:rsidRDefault="002A3F7F" w:rsidP="00A05600">
      <w:pPr>
        <w:pStyle w:val="Heading3"/>
      </w:pPr>
      <w:r w:rsidRPr="00263B93">
        <w:t>Patient/</w:t>
      </w:r>
      <w:r w:rsidR="007C33B9">
        <w:t>c</w:t>
      </w:r>
      <w:r w:rsidRPr="00263B93">
        <w:t>lient</w:t>
      </w:r>
      <w:r w:rsidR="001834D5">
        <w:t xml:space="preserve"> </w:t>
      </w:r>
      <w:r w:rsidRPr="00263B93">
        <w:t>hand</w:t>
      </w:r>
      <w:r w:rsidR="001834D5">
        <w:t xml:space="preserve"> </w:t>
      </w:r>
      <w:r w:rsidRPr="00263B93">
        <w:t>hygiene</w:t>
      </w:r>
      <w:r w:rsidR="001834D5">
        <w:t xml:space="preserve"> </w:t>
      </w:r>
      <w:r w:rsidRPr="00E373A4">
        <w:t>feedback</w:t>
      </w:r>
      <w:r w:rsidR="001834D5">
        <w:t xml:space="preserve"> </w:t>
      </w:r>
      <w:r w:rsidRPr="00263B93">
        <w:t>survey</w:t>
      </w:r>
    </w:p>
    <w:p w14:paraId="6BBF8F0B" w14:textId="57CBCB75" w:rsidR="006A6CFA" w:rsidRDefault="006A6CFA" w:rsidP="006A6CFA">
      <w:r>
        <w:t xml:space="preserve">The </w:t>
      </w:r>
      <w:hyperlink r:id="rId66" w:history="1">
        <w:r w:rsidR="00403D58" w:rsidRPr="00915331">
          <w:rPr>
            <w:rStyle w:val="Hyperlink"/>
            <w:color w:val="1178A0"/>
          </w:rPr>
          <w:t>C</w:t>
        </w:r>
        <w:r w:rsidRPr="00915331">
          <w:rPr>
            <w:rStyle w:val="Hyperlink"/>
            <w:color w:val="1178A0"/>
          </w:rPr>
          <w:t xml:space="preserve">lient </w:t>
        </w:r>
        <w:r w:rsidR="00403D58" w:rsidRPr="00915331">
          <w:rPr>
            <w:rStyle w:val="Hyperlink"/>
            <w:color w:val="1178A0"/>
          </w:rPr>
          <w:t>Patient F</w:t>
        </w:r>
        <w:r w:rsidRPr="00915331">
          <w:rPr>
            <w:rStyle w:val="Hyperlink"/>
            <w:color w:val="1178A0"/>
          </w:rPr>
          <w:t xml:space="preserve">eedback </w:t>
        </w:r>
        <w:r w:rsidR="00403D58" w:rsidRPr="00915331">
          <w:rPr>
            <w:rStyle w:val="Hyperlink"/>
            <w:color w:val="1178A0"/>
          </w:rPr>
          <w:t>S</w:t>
        </w:r>
        <w:r w:rsidRPr="00915331">
          <w:rPr>
            <w:rStyle w:val="Hyperlink"/>
            <w:color w:val="1178A0"/>
          </w:rPr>
          <w:t>urvey</w:t>
        </w:r>
      </w:hyperlink>
      <w:r w:rsidR="00403D58" w:rsidRPr="00A02CA5">
        <w:rPr>
          <w:rStyle w:val="FootnoteReference"/>
        </w:rPr>
        <w:footnoteReference w:id="44"/>
      </w:r>
      <w:r>
        <w:t xml:space="preserve"> </w:t>
      </w:r>
      <w:r w:rsidRPr="00CF184B">
        <w:t>has</w:t>
      </w:r>
      <w:r>
        <w:t xml:space="preserve"> </w:t>
      </w:r>
      <w:r w:rsidRPr="00CF184B">
        <w:t>been</w:t>
      </w:r>
      <w:r>
        <w:t xml:space="preserve"> </w:t>
      </w:r>
      <w:r w:rsidRPr="00CF184B">
        <w:t>designed</w:t>
      </w:r>
      <w:r>
        <w:t xml:space="preserve"> </w:t>
      </w:r>
      <w:r w:rsidRPr="00CF184B">
        <w:t>for</w:t>
      </w:r>
      <w:r>
        <w:t xml:space="preserve"> </w:t>
      </w:r>
      <w:r w:rsidR="00403D58">
        <w:t>clients</w:t>
      </w:r>
      <w:r w:rsidRPr="00CF184B">
        <w:t>/</w:t>
      </w:r>
      <w:r w:rsidR="00403D58">
        <w:t>patients</w:t>
      </w:r>
      <w:r>
        <w:t xml:space="preserve"> </w:t>
      </w:r>
      <w:r w:rsidRPr="00CF184B">
        <w:t>to</w:t>
      </w:r>
      <w:r>
        <w:t xml:space="preserve"> </w:t>
      </w:r>
      <w:r w:rsidRPr="00CF184B">
        <w:t>provide</w:t>
      </w:r>
      <w:r>
        <w:t xml:space="preserve"> </w:t>
      </w:r>
      <w:r w:rsidRPr="00CF184B">
        <w:t>feedback</w:t>
      </w:r>
      <w:r>
        <w:t xml:space="preserve"> </w:t>
      </w:r>
      <w:r w:rsidRPr="00CF184B">
        <w:t>on</w:t>
      </w:r>
      <w:r>
        <w:t xml:space="preserve"> </w:t>
      </w:r>
      <w:r w:rsidRPr="00CF184B">
        <w:t>their</w:t>
      </w:r>
      <w:r>
        <w:t xml:space="preserve"> </w:t>
      </w:r>
      <w:r w:rsidRPr="00CF184B">
        <w:t>experiences</w:t>
      </w:r>
      <w:r>
        <w:t xml:space="preserve"> </w:t>
      </w:r>
      <w:r w:rsidRPr="00CF184B">
        <w:t>regarding</w:t>
      </w:r>
      <w:r>
        <w:t xml:space="preserve"> </w:t>
      </w:r>
      <w:r w:rsidRPr="00CF184B">
        <w:t>hand</w:t>
      </w:r>
      <w:r>
        <w:t xml:space="preserve"> </w:t>
      </w:r>
      <w:r w:rsidRPr="00CF184B">
        <w:t>hygiene</w:t>
      </w:r>
      <w:r>
        <w:t xml:space="preserve"> at a healthcare facility.</w:t>
      </w:r>
    </w:p>
    <w:p w14:paraId="4FE28DD7" w14:textId="3EB4584D" w:rsidR="002A3F7F" w:rsidRPr="008C2780" w:rsidRDefault="002A3F7F" w:rsidP="00053D0D">
      <w:r w:rsidRPr="00CF184B">
        <w:t>Health</w:t>
      </w:r>
      <w:r w:rsidR="0017679D">
        <w:t xml:space="preserve"> </w:t>
      </w:r>
      <w:r w:rsidRPr="00CF184B">
        <w:t>care</w:t>
      </w:r>
      <w:r w:rsidR="001834D5">
        <w:t xml:space="preserve"> </w:t>
      </w:r>
      <w:r w:rsidRPr="00CF184B">
        <w:t>is</w:t>
      </w:r>
      <w:r w:rsidR="001834D5">
        <w:t xml:space="preserve"> </w:t>
      </w:r>
      <w:r w:rsidRPr="00CF184B">
        <w:t>enhanced</w:t>
      </w:r>
      <w:r w:rsidR="001834D5">
        <w:t xml:space="preserve"> </w:t>
      </w:r>
      <w:r w:rsidRPr="00CF184B">
        <w:t>through</w:t>
      </w:r>
      <w:r w:rsidR="001834D5">
        <w:t xml:space="preserve"> </w:t>
      </w:r>
      <w:r w:rsidRPr="00CF184B">
        <w:t>understanding</w:t>
      </w:r>
      <w:r w:rsidR="001834D5">
        <w:t xml:space="preserve"> </w:t>
      </w:r>
      <w:r w:rsidRPr="00CF184B">
        <w:t>health</w:t>
      </w:r>
      <w:r w:rsidR="001834D5">
        <w:t xml:space="preserve"> </w:t>
      </w:r>
      <w:r w:rsidRPr="00CF184B">
        <w:t>outcomes</w:t>
      </w:r>
      <w:r w:rsidR="001834D5">
        <w:t xml:space="preserve"> </w:t>
      </w:r>
      <w:r w:rsidRPr="00CF184B">
        <w:t>from</w:t>
      </w:r>
      <w:r w:rsidR="001834D5">
        <w:t xml:space="preserve"> </w:t>
      </w:r>
      <w:r w:rsidRPr="00CF184B">
        <w:t>a</w:t>
      </w:r>
      <w:r w:rsidR="001834D5">
        <w:t xml:space="preserve"> </w:t>
      </w:r>
      <w:r w:rsidRPr="00CF184B">
        <w:t>patient's</w:t>
      </w:r>
      <w:r w:rsidR="001834D5">
        <w:t xml:space="preserve"> </w:t>
      </w:r>
      <w:r w:rsidRPr="00CF184B">
        <w:t>perspective.</w:t>
      </w:r>
      <w:r w:rsidR="001834D5">
        <w:t xml:space="preserve"> </w:t>
      </w:r>
      <w:r w:rsidRPr="00CF184B">
        <w:t>Insights</w:t>
      </w:r>
      <w:r w:rsidR="001834D5">
        <w:t xml:space="preserve"> </w:t>
      </w:r>
      <w:r w:rsidRPr="00CF184B">
        <w:t>into</w:t>
      </w:r>
      <w:r w:rsidR="001834D5">
        <w:t xml:space="preserve"> </w:t>
      </w:r>
      <w:r w:rsidRPr="00CF184B">
        <w:t>patient</w:t>
      </w:r>
      <w:r w:rsidR="001834D5">
        <w:t xml:space="preserve"> </w:t>
      </w:r>
      <w:r w:rsidRPr="00CF184B">
        <w:t>experiences</w:t>
      </w:r>
      <w:r w:rsidR="001834D5">
        <w:t xml:space="preserve"> </w:t>
      </w:r>
      <w:r w:rsidRPr="00CF184B">
        <w:t>can</w:t>
      </w:r>
      <w:r w:rsidR="001834D5">
        <w:t xml:space="preserve"> </w:t>
      </w:r>
      <w:r w:rsidRPr="00CF184B">
        <w:t>complement</w:t>
      </w:r>
      <w:r w:rsidR="001834D5">
        <w:t xml:space="preserve"> </w:t>
      </w:r>
      <w:r w:rsidRPr="00CF184B">
        <w:t>information</w:t>
      </w:r>
      <w:r w:rsidR="001834D5">
        <w:t xml:space="preserve"> </w:t>
      </w:r>
      <w:r w:rsidRPr="00CF184B">
        <w:t>from</w:t>
      </w:r>
      <w:r w:rsidR="001834D5">
        <w:t xml:space="preserve"> </w:t>
      </w:r>
      <w:r w:rsidRPr="00CF184B">
        <w:t>clinical</w:t>
      </w:r>
      <w:r w:rsidR="001834D5">
        <w:t xml:space="preserve"> </w:t>
      </w:r>
      <w:r w:rsidRPr="00CF184B">
        <w:t>measures.</w:t>
      </w:r>
      <w:r w:rsidR="001834D5">
        <w:t xml:space="preserve"> </w:t>
      </w:r>
      <w:r w:rsidRPr="00311C40">
        <w:t>Using</w:t>
      </w:r>
      <w:r w:rsidR="001834D5">
        <w:t xml:space="preserve"> </w:t>
      </w:r>
      <w:r w:rsidRPr="00311C40">
        <w:t>patient-reported</w:t>
      </w:r>
      <w:r w:rsidR="001834D5">
        <w:t xml:space="preserve"> </w:t>
      </w:r>
      <w:r w:rsidRPr="00311C40">
        <w:t>outcome</w:t>
      </w:r>
      <w:r w:rsidR="001834D5">
        <w:t xml:space="preserve"> </w:t>
      </w:r>
      <w:r w:rsidRPr="00311C40">
        <w:t>measures</w:t>
      </w:r>
      <w:r w:rsidR="001834D5">
        <w:t xml:space="preserve"> </w:t>
      </w:r>
      <w:r w:rsidRPr="00311C40">
        <w:t>provides</w:t>
      </w:r>
      <w:r w:rsidR="001834D5">
        <w:t xml:space="preserve"> </w:t>
      </w:r>
      <w:r w:rsidRPr="00311C40">
        <w:t>a</w:t>
      </w:r>
      <w:r w:rsidR="001834D5">
        <w:t xml:space="preserve"> </w:t>
      </w:r>
      <w:r w:rsidRPr="00311C40">
        <w:t>structured</w:t>
      </w:r>
      <w:r w:rsidR="001834D5">
        <w:t xml:space="preserve"> </w:t>
      </w:r>
      <w:r w:rsidRPr="00311C40">
        <w:t>way</w:t>
      </w:r>
      <w:r w:rsidR="001834D5">
        <w:t xml:space="preserve"> </w:t>
      </w:r>
      <w:r w:rsidRPr="00311C40">
        <w:t>of</w:t>
      </w:r>
      <w:r w:rsidR="001834D5">
        <w:t xml:space="preserve"> </w:t>
      </w:r>
      <w:r w:rsidRPr="00311C40">
        <w:t>helping</w:t>
      </w:r>
      <w:r w:rsidR="001834D5">
        <w:t xml:space="preserve"> </w:t>
      </w:r>
      <w:r w:rsidRPr="00311C40">
        <w:t>patients</w:t>
      </w:r>
      <w:r w:rsidR="001834D5">
        <w:t xml:space="preserve"> </w:t>
      </w:r>
      <w:r w:rsidRPr="00CF184B">
        <w:t>report</w:t>
      </w:r>
      <w:r w:rsidR="001834D5">
        <w:t xml:space="preserve"> </w:t>
      </w:r>
      <w:r w:rsidRPr="00CF184B">
        <w:t>information</w:t>
      </w:r>
      <w:r w:rsidR="001834D5">
        <w:t xml:space="preserve"> </w:t>
      </w:r>
      <w:r w:rsidRPr="00CF184B">
        <w:t>about</w:t>
      </w:r>
      <w:r w:rsidR="001834D5">
        <w:t xml:space="preserve"> </w:t>
      </w:r>
      <w:r w:rsidRPr="00CF184B">
        <w:t>health</w:t>
      </w:r>
      <w:r w:rsidR="001834D5">
        <w:t xml:space="preserve"> </w:t>
      </w:r>
      <w:r w:rsidRPr="00CF184B">
        <w:t>outcomes.</w:t>
      </w:r>
    </w:p>
    <w:p w14:paraId="1FA1FE72" w14:textId="1681C2BD" w:rsidR="005C0BB6" w:rsidRPr="005C0BB6" w:rsidRDefault="005C0BB6" w:rsidP="007C33B9">
      <w:pPr>
        <w:pStyle w:val="Heading3"/>
      </w:pPr>
      <w:bookmarkStart w:id="122" w:name="_Hlk131432292"/>
      <w:r w:rsidRPr="005C0BB6">
        <w:t>Practical</w:t>
      </w:r>
      <w:r w:rsidR="001834D5">
        <w:t xml:space="preserve"> </w:t>
      </w:r>
      <w:r w:rsidRPr="005C0BB6">
        <w:t>hand</w:t>
      </w:r>
      <w:r w:rsidR="001834D5">
        <w:t xml:space="preserve"> </w:t>
      </w:r>
      <w:r w:rsidRPr="005C0BB6">
        <w:t>hygiene</w:t>
      </w:r>
      <w:r w:rsidR="001834D5">
        <w:t xml:space="preserve"> </w:t>
      </w:r>
      <w:r w:rsidRPr="005C0BB6">
        <w:t>competency</w:t>
      </w:r>
      <w:r w:rsidR="001834D5">
        <w:t xml:space="preserve"> </w:t>
      </w:r>
      <w:r w:rsidRPr="005C0BB6">
        <w:t>audit</w:t>
      </w:r>
      <w:r w:rsidR="001834D5">
        <w:t xml:space="preserve"> </w:t>
      </w:r>
      <w:r w:rsidRPr="005C0BB6">
        <w:t>tool</w:t>
      </w:r>
      <w:bookmarkEnd w:id="122"/>
    </w:p>
    <w:p w14:paraId="111BB21F" w14:textId="01460570" w:rsidR="009871F8" w:rsidRDefault="005C0BB6" w:rsidP="00053D0D">
      <w:r>
        <w:t>The</w:t>
      </w:r>
      <w:r w:rsidR="001834D5">
        <w:t xml:space="preserve"> </w:t>
      </w:r>
      <w:hyperlink r:id="rId67" w:history="1">
        <w:r w:rsidR="00403D58" w:rsidRPr="00915331">
          <w:rPr>
            <w:rStyle w:val="Hyperlink"/>
            <w:color w:val="1178A0"/>
          </w:rPr>
          <w:t>P</w:t>
        </w:r>
        <w:r w:rsidRPr="00915331">
          <w:rPr>
            <w:rStyle w:val="Hyperlink"/>
            <w:color w:val="1178A0"/>
          </w:rPr>
          <w:t>ractical</w:t>
        </w:r>
        <w:r w:rsidR="001834D5" w:rsidRPr="00915331">
          <w:rPr>
            <w:rStyle w:val="Hyperlink"/>
            <w:color w:val="1178A0"/>
          </w:rPr>
          <w:t xml:space="preserve"> </w:t>
        </w:r>
        <w:r w:rsidR="00403D58" w:rsidRPr="00915331">
          <w:rPr>
            <w:rStyle w:val="Hyperlink"/>
            <w:color w:val="1178A0"/>
          </w:rPr>
          <w:t>H</w:t>
        </w:r>
        <w:r w:rsidRPr="00915331">
          <w:rPr>
            <w:rStyle w:val="Hyperlink"/>
            <w:color w:val="1178A0"/>
          </w:rPr>
          <w:t>and</w:t>
        </w:r>
        <w:r w:rsidR="001834D5" w:rsidRPr="00915331">
          <w:rPr>
            <w:rStyle w:val="Hyperlink"/>
            <w:color w:val="1178A0"/>
          </w:rPr>
          <w:t xml:space="preserve"> </w:t>
        </w:r>
        <w:r w:rsidR="00403D58" w:rsidRPr="00915331">
          <w:rPr>
            <w:rStyle w:val="Hyperlink"/>
            <w:color w:val="1178A0"/>
          </w:rPr>
          <w:t>H</w:t>
        </w:r>
        <w:r w:rsidRPr="00915331">
          <w:rPr>
            <w:rStyle w:val="Hyperlink"/>
            <w:color w:val="1178A0"/>
          </w:rPr>
          <w:t>ygiene</w:t>
        </w:r>
        <w:r w:rsidR="001834D5" w:rsidRPr="00915331">
          <w:rPr>
            <w:rStyle w:val="Hyperlink"/>
            <w:color w:val="1178A0"/>
          </w:rPr>
          <w:t xml:space="preserve"> </w:t>
        </w:r>
        <w:r w:rsidR="00403D58" w:rsidRPr="00915331">
          <w:rPr>
            <w:rStyle w:val="Hyperlink"/>
            <w:color w:val="1178A0"/>
          </w:rPr>
          <w:t>C</w:t>
        </w:r>
        <w:r w:rsidRPr="00915331">
          <w:rPr>
            <w:rStyle w:val="Hyperlink"/>
            <w:color w:val="1178A0"/>
          </w:rPr>
          <w:t>ompetency</w:t>
        </w:r>
        <w:r w:rsidR="001834D5" w:rsidRPr="00915331">
          <w:rPr>
            <w:rStyle w:val="Hyperlink"/>
            <w:color w:val="1178A0"/>
          </w:rPr>
          <w:t xml:space="preserve"> </w:t>
        </w:r>
        <w:r w:rsidR="00403D58" w:rsidRPr="00915331">
          <w:rPr>
            <w:rStyle w:val="Hyperlink"/>
            <w:color w:val="1178A0"/>
          </w:rPr>
          <w:t>A</w:t>
        </w:r>
        <w:r w:rsidRPr="00915331">
          <w:rPr>
            <w:rStyle w:val="Hyperlink"/>
            <w:color w:val="1178A0"/>
          </w:rPr>
          <w:t>udit</w:t>
        </w:r>
        <w:r w:rsidR="001834D5" w:rsidRPr="00915331">
          <w:rPr>
            <w:rStyle w:val="Hyperlink"/>
            <w:color w:val="1178A0"/>
          </w:rPr>
          <w:t xml:space="preserve"> </w:t>
        </w:r>
        <w:r w:rsidR="00403D58" w:rsidRPr="00915331">
          <w:rPr>
            <w:rStyle w:val="Hyperlink"/>
            <w:color w:val="1178A0"/>
          </w:rPr>
          <w:t>T</w:t>
        </w:r>
        <w:r w:rsidRPr="00915331">
          <w:rPr>
            <w:rStyle w:val="Hyperlink"/>
            <w:color w:val="1178A0"/>
          </w:rPr>
          <w:t>ool</w:t>
        </w:r>
      </w:hyperlink>
      <w:r w:rsidR="00403D58" w:rsidRPr="00A02CA5">
        <w:rPr>
          <w:rStyle w:val="FootnoteReference"/>
        </w:rPr>
        <w:footnoteReference w:id="45"/>
      </w:r>
      <w:r w:rsidR="001834D5">
        <w:t xml:space="preserve"> </w:t>
      </w:r>
      <w:r>
        <w:t>has</w:t>
      </w:r>
      <w:r w:rsidR="001834D5">
        <w:t xml:space="preserve"> </w:t>
      </w:r>
      <w:r>
        <w:t>been</w:t>
      </w:r>
      <w:r w:rsidR="001834D5">
        <w:t xml:space="preserve"> </w:t>
      </w:r>
      <w:r>
        <w:t>developed</w:t>
      </w:r>
      <w:r w:rsidR="001834D5">
        <w:t xml:space="preserve"> </w:t>
      </w:r>
      <w:r>
        <w:t>to</w:t>
      </w:r>
      <w:r w:rsidR="001834D5">
        <w:t xml:space="preserve"> </w:t>
      </w:r>
      <w:r>
        <w:t>assess</w:t>
      </w:r>
      <w:r w:rsidR="001834D5">
        <w:t xml:space="preserve"> </w:t>
      </w:r>
      <w:r>
        <w:t>healthcare</w:t>
      </w:r>
      <w:r w:rsidR="001834D5">
        <w:t xml:space="preserve"> </w:t>
      </w:r>
      <w:r>
        <w:t>worker</w:t>
      </w:r>
      <w:r w:rsidR="001834D5">
        <w:t xml:space="preserve"> </w:t>
      </w:r>
      <w:r>
        <w:t>competency</w:t>
      </w:r>
      <w:r w:rsidR="001834D5">
        <w:t xml:space="preserve"> </w:t>
      </w:r>
      <w:r>
        <w:t>in</w:t>
      </w:r>
      <w:r w:rsidR="001834D5">
        <w:t xml:space="preserve"> </w:t>
      </w:r>
      <w:r>
        <w:t>performing</w:t>
      </w:r>
      <w:r w:rsidR="001834D5">
        <w:t xml:space="preserve"> </w:t>
      </w:r>
      <w:r>
        <w:t>hand</w:t>
      </w:r>
      <w:r w:rsidR="001834D5">
        <w:t xml:space="preserve"> </w:t>
      </w:r>
      <w:r>
        <w:t>hygiene</w:t>
      </w:r>
      <w:r w:rsidR="006A6CFA">
        <w:t>, according to</w:t>
      </w:r>
      <w:r w:rsidR="001834D5">
        <w:t xml:space="preserve"> </w:t>
      </w:r>
      <w:r>
        <w:t>the</w:t>
      </w:r>
      <w:r w:rsidR="001834D5">
        <w:t xml:space="preserve"> </w:t>
      </w:r>
      <w:r w:rsidR="002F7B34">
        <w:t xml:space="preserve">WHO </w:t>
      </w:r>
      <w:r>
        <w:t>recommendations</w:t>
      </w:r>
      <w:r w:rsidR="001834D5">
        <w:t xml:space="preserve"> </w:t>
      </w:r>
      <w:r>
        <w:t>for</w:t>
      </w:r>
      <w:r w:rsidR="001834D5">
        <w:t xml:space="preserve"> </w:t>
      </w:r>
      <w:r>
        <w:t>using</w:t>
      </w:r>
      <w:r w:rsidR="001834D5">
        <w:t xml:space="preserve"> </w:t>
      </w:r>
      <w:r>
        <w:t>alcohol-based</w:t>
      </w:r>
      <w:r w:rsidR="001834D5">
        <w:t xml:space="preserve"> </w:t>
      </w:r>
      <w:r>
        <w:t>hand</w:t>
      </w:r>
      <w:r w:rsidR="001834D5">
        <w:t xml:space="preserve"> </w:t>
      </w:r>
      <w:r>
        <w:t>rub</w:t>
      </w:r>
      <w:r w:rsidR="001834D5">
        <w:t xml:space="preserve"> </w:t>
      </w:r>
      <w:r>
        <w:t>and</w:t>
      </w:r>
      <w:r w:rsidR="001834D5">
        <w:t xml:space="preserve"> </w:t>
      </w:r>
      <w:r>
        <w:t>washing</w:t>
      </w:r>
      <w:r w:rsidR="001834D5">
        <w:t xml:space="preserve"> </w:t>
      </w:r>
      <w:r>
        <w:t>with</w:t>
      </w:r>
      <w:r w:rsidR="001834D5">
        <w:t xml:space="preserve"> </w:t>
      </w:r>
      <w:r>
        <w:t>soap</w:t>
      </w:r>
      <w:r w:rsidR="001834D5">
        <w:t xml:space="preserve"> </w:t>
      </w:r>
      <w:r>
        <w:t>or</w:t>
      </w:r>
      <w:r w:rsidR="001834D5">
        <w:t xml:space="preserve"> </w:t>
      </w:r>
      <w:r>
        <w:t>water.</w:t>
      </w:r>
      <w:r w:rsidR="00710293">
        <w:t xml:space="preserve"> </w:t>
      </w:r>
    </w:p>
    <w:p w14:paraId="542472F2" w14:textId="4D6BBC30" w:rsidR="005C0BB6" w:rsidRDefault="006A6CFA" w:rsidP="001577A5">
      <w:r>
        <w:t>H</w:t>
      </w:r>
      <w:r w:rsidR="005C0BB6">
        <w:t>ealthcare</w:t>
      </w:r>
      <w:r w:rsidR="001834D5">
        <w:t xml:space="preserve"> </w:t>
      </w:r>
      <w:r w:rsidR="005C0BB6">
        <w:t>worker</w:t>
      </w:r>
      <w:r>
        <w:t>s</w:t>
      </w:r>
      <w:r w:rsidR="001834D5">
        <w:t xml:space="preserve"> </w:t>
      </w:r>
      <w:r w:rsidR="005C0BB6">
        <w:t>must</w:t>
      </w:r>
      <w:r w:rsidR="001834D5">
        <w:t xml:space="preserve"> </w:t>
      </w:r>
      <w:r w:rsidR="005C0BB6">
        <w:t>be</w:t>
      </w:r>
      <w:r w:rsidR="001834D5">
        <w:t xml:space="preserve"> </w:t>
      </w:r>
      <w:r w:rsidR="005C0BB6">
        <w:t>assessed</w:t>
      </w:r>
      <w:r w:rsidR="001834D5">
        <w:t xml:space="preserve"> </w:t>
      </w:r>
      <w:r w:rsidR="005C0BB6">
        <w:t>as</w:t>
      </w:r>
      <w:r w:rsidR="001834D5">
        <w:t xml:space="preserve"> </w:t>
      </w:r>
      <w:r w:rsidR="005C0BB6">
        <w:t>meeting</w:t>
      </w:r>
      <w:r w:rsidR="001834D5">
        <w:t xml:space="preserve"> </w:t>
      </w:r>
      <w:r w:rsidR="005C0BB6">
        <w:t>all</w:t>
      </w:r>
      <w:r w:rsidR="001834D5">
        <w:t xml:space="preserve"> </w:t>
      </w:r>
      <w:r w:rsidR="005C0BB6">
        <w:t>performance</w:t>
      </w:r>
      <w:r w:rsidR="001834D5">
        <w:t xml:space="preserve"> </w:t>
      </w:r>
      <w:r w:rsidR="005C0BB6">
        <w:t>criteria</w:t>
      </w:r>
      <w:r w:rsidR="001834D5">
        <w:t xml:space="preserve"> </w:t>
      </w:r>
      <w:r w:rsidR="005C0BB6">
        <w:t>listed</w:t>
      </w:r>
      <w:r w:rsidR="001834D5">
        <w:t xml:space="preserve"> </w:t>
      </w:r>
      <w:r w:rsidR="005C0BB6">
        <w:t>in</w:t>
      </w:r>
      <w:r w:rsidR="001834D5">
        <w:t xml:space="preserve"> </w:t>
      </w:r>
      <w:r w:rsidR="005C0BB6">
        <w:t>the</w:t>
      </w:r>
      <w:r w:rsidR="001834D5">
        <w:t xml:space="preserve"> </w:t>
      </w:r>
      <w:r w:rsidR="005C0BB6">
        <w:t>tool</w:t>
      </w:r>
      <w:r>
        <w:t>, to be deemed competent</w:t>
      </w:r>
      <w:r w:rsidR="005C0BB6">
        <w:t>.</w:t>
      </w:r>
      <w:r w:rsidR="001834D5">
        <w:t xml:space="preserve"> </w:t>
      </w:r>
      <w:r w:rsidR="005C0BB6">
        <w:t>If</w:t>
      </w:r>
      <w:r w:rsidR="001834D5">
        <w:t xml:space="preserve"> </w:t>
      </w:r>
      <w:r w:rsidR="005C0BB6">
        <w:t>a</w:t>
      </w:r>
      <w:r w:rsidR="001834D5">
        <w:t xml:space="preserve"> </w:t>
      </w:r>
      <w:r w:rsidR="005C0BB6">
        <w:t>healthcare</w:t>
      </w:r>
      <w:r w:rsidR="001834D5">
        <w:t xml:space="preserve"> </w:t>
      </w:r>
      <w:r w:rsidR="005C0BB6">
        <w:t>worker</w:t>
      </w:r>
      <w:r w:rsidR="001834D5">
        <w:t xml:space="preserve"> </w:t>
      </w:r>
      <w:r w:rsidR="005C0BB6">
        <w:t>is</w:t>
      </w:r>
      <w:r w:rsidR="001834D5">
        <w:t xml:space="preserve"> </w:t>
      </w:r>
      <w:r w:rsidR="005C0BB6">
        <w:t>assessed</w:t>
      </w:r>
      <w:r w:rsidR="001834D5">
        <w:t xml:space="preserve"> </w:t>
      </w:r>
      <w:r>
        <w:t xml:space="preserve">as not having </w:t>
      </w:r>
      <w:r w:rsidR="005C0BB6">
        <w:t>met</w:t>
      </w:r>
      <w:r w:rsidR="001834D5">
        <w:t xml:space="preserve"> </w:t>
      </w:r>
      <w:r w:rsidR="005C0BB6">
        <w:t>any</w:t>
      </w:r>
      <w:r w:rsidR="001834D5">
        <w:t xml:space="preserve"> </w:t>
      </w:r>
      <w:r w:rsidR="005C0BB6">
        <w:t>of</w:t>
      </w:r>
      <w:r w:rsidR="001834D5">
        <w:t xml:space="preserve"> </w:t>
      </w:r>
      <w:r w:rsidR="005C0BB6">
        <w:t>the</w:t>
      </w:r>
      <w:r w:rsidR="001834D5">
        <w:t xml:space="preserve"> </w:t>
      </w:r>
      <w:r w:rsidR="005C0BB6">
        <w:t>performance</w:t>
      </w:r>
      <w:r w:rsidR="001834D5">
        <w:t xml:space="preserve"> </w:t>
      </w:r>
      <w:r w:rsidR="005C0BB6">
        <w:t>criteria,</w:t>
      </w:r>
      <w:r w:rsidR="001834D5">
        <w:t xml:space="preserve"> </w:t>
      </w:r>
      <w:r w:rsidR="005C0BB6">
        <w:t>comments</w:t>
      </w:r>
      <w:r w:rsidR="001834D5">
        <w:t xml:space="preserve"> </w:t>
      </w:r>
      <w:r w:rsidR="005C0BB6">
        <w:t>should</w:t>
      </w:r>
      <w:r w:rsidR="001834D5">
        <w:t xml:space="preserve"> </w:t>
      </w:r>
      <w:r w:rsidR="005C0BB6">
        <w:t>be</w:t>
      </w:r>
      <w:r w:rsidR="001834D5">
        <w:t xml:space="preserve"> </w:t>
      </w:r>
      <w:r w:rsidR="005C0BB6">
        <w:t>recorded</w:t>
      </w:r>
      <w:r w:rsidR="001834D5">
        <w:t xml:space="preserve"> </w:t>
      </w:r>
      <w:r w:rsidR="005C0BB6">
        <w:t>and</w:t>
      </w:r>
      <w:r w:rsidR="001834D5">
        <w:t xml:space="preserve"> </w:t>
      </w:r>
      <w:r w:rsidR="005C0BB6">
        <w:t>followed</w:t>
      </w:r>
      <w:r w:rsidR="001834D5">
        <w:t xml:space="preserve"> </w:t>
      </w:r>
      <w:r w:rsidR="005C0BB6">
        <w:t>up</w:t>
      </w:r>
      <w:r w:rsidR="001834D5">
        <w:t xml:space="preserve"> </w:t>
      </w:r>
      <w:r w:rsidR="005C0BB6">
        <w:t>with</w:t>
      </w:r>
      <w:r w:rsidR="001834D5">
        <w:t xml:space="preserve"> </w:t>
      </w:r>
      <w:r w:rsidR="005C0BB6">
        <w:t>the</w:t>
      </w:r>
      <w:r w:rsidR="001834D5">
        <w:t xml:space="preserve"> </w:t>
      </w:r>
      <w:r w:rsidR="005C0BB6">
        <w:t>healthcare</w:t>
      </w:r>
      <w:r w:rsidR="001834D5">
        <w:t xml:space="preserve"> </w:t>
      </w:r>
      <w:r w:rsidR="005C0BB6">
        <w:t>worker</w:t>
      </w:r>
      <w:r w:rsidR="0017679D">
        <w:t xml:space="preserve"> to ensure they understand where changes to practice are required to achieve competency</w:t>
      </w:r>
      <w:r w:rsidR="005C0BB6">
        <w:t>.</w:t>
      </w:r>
    </w:p>
    <w:p w14:paraId="52F395FC" w14:textId="6288EB25" w:rsidR="00827FCF" w:rsidRDefault="00827FCF" w:rsidP="00053D0D">
      <w:r>
        <w:t>P</w:t>
      </w:r>
      <w:r w:rsidRPr="00827FCF">
        <w:t>roviding</w:t>
      </w:r>
      <w:r w:rsidR="001834D5">
        <w:t xml:space="preserve"> </w:t>
      </w:r>
      <w:r w:rsidRPr="00827FCF">
        <w:t>feedback</w:t>
      </w:r>
      <w:r w:rsidR="001834D5">
        <w:t xml:space="preserve"> </w:t>
      </w:r>
      <w:r w:rsidRPr="00827FCF">
        <w:t>as</w:t>
      </w:r>
      <w:r w:rsidR="001834D5">
        <w:t xml:space="preserve"> </w:t>
      </w:r>
      <w:r w:rsidRPr="00827FCF">
        <w:t>part</w:t>
      </w:r>
      <w:r w:rsidR="001834D5">
        <w:t xml:space="preserve"> </w:t>
      </w:r>
      <w:r w:rsidRPr="00827FCF">
        <w:t>of</w:t>
      </w:r>
      <w:r w:rsidR="001834D5">
        <w:t xml:space="preserve"> </w:t>
      </w:r>
      <w:r w:rsidRPr="00827FCF">
        <w:t>a</w:t>
      </w:r>
      <w:r w:rsidR="001834D5">
        <w:t xml:space="preserve"> </w:t>
      </w:r>
      <w:r w:rsidRPr="00827FCF">
        <w:t>quality</w:t>
      </w:r>
      <w:r w:rsidR="001834D5">
        <w:t xml:space="preserve"> </w:t>
      </w:r>
      <w:r w:rsidRPr="00827FCF">
        <w:t>improvement</w:t>
      </w:r>
      <w:r w:rsidR="001834D5">
        <w:t xml:space="preserve"> </w:t>
      </w:r>
      <w:r w:rsidRPr="00827FCF">
        <w:t>approach</w:t>
      </w:r>
      <w:r w:rsidR="001834D5">
        <w:t xml:space="preserve"> </w:t>
      </w:r>
      <w:r>
        <w:t>is</w:t>
      </w:r>
      <w:r w:rsidR="001834D5">
        <w:t xml:space="preserve"> </w:t>
      </w:r>
      <w:r>
        <w:t>covered</w:t>
      </w:r>
      <w:r w:rsidR="001834D5" w:rsidRPr="00710293">
        <w:t xml:space="preserve"> </w:t>
      </w:r>
      <w:r w:rsidRPr="00710293">
        <w:t>in</w:t>
      </w:r>
      <w:r w:rsidR="00EA5362" w:rsidRPr="00710293">
        <w:t xml:space="preserve"> </w:t>
      </w:r>
      <w:hyperlink w:anchor="_Providing_feedback_to" w:history="1">
        <w:r w:rsidR="00403D58" w:rsidRPr="00710293">
          <w:rPr>
            <w:rStyle w:val="Hyperlink"/>
            <w:color w:val="1178A0"/>
          </w:rPr>
          <w:t>S</w:t>
        </w:r>
        <w:r w:rsidR="00EA5362" w:rsidRPr="00710293">
          <w:rPr>
            <w:rStyle w:val="Hyperlink"/>
            <w:color w:val="1178A0"/>
          </w:rPr>
          <w:t>ection</w:t>
        </w:r>
        <w:r w:rsidR="001834D5" w:rsidRPr="00710293">
          <w:rPr>
            <w:rStyle w:val="Hyperlink"/>
            <w:color w:val="1178A0"/>
          </w:rPr>
          <w:t xml:space="preserve"> </w:t>
        </w:r>
        <w:r w:rsidR="006A6CFA" w:rsidRPr="00710293">
          <w:rPr>
            <w:rStyle w:val="Hyperlink"/>
            <w:color w:val="1178A0"/>
          </w:rPr>
          <w:t>4. Prov</w:t>
        </w:r>
        <w:r w:rsidR="0017679D" w:rsidRPr="00710293">
          <w:rPr>
            <w:rStyle w:val="Hyperlink"/>
            <w:color w:val="1178A0"/>
          </w:rPr>
          <w:t>id</w:t>
        </w:r>
        <w:r w:rsidR="006A6CFA" w:rsidRPr="00710293">
          <w:rPr>
            <w:rStyle w:val="Hyperlink"/>
            <w:color w:val="1178A0"/>
          </w:rPr>
          <w:t>ing feedback to key stakeholders</w:t>
        </w:r>
      </w:hyperlink>
      <w:r>
        <w:t>.</w:t>
      </w:r>
    </w:p>
    <w:p w14:paraId="5A501502" w14:textId="77777777" w:rsidR="00FE6BE8" w:rsidRPr="00263B93" w:rsidRDefault="00FE6BE8" w:rsidP="00FE6BE8">
      <w:pPr>
        <w:pStyle w:val="Heading3"/>
      </w:pPr>
      <w:bookmarkStart w:id="123" w:name="_Toc135402354"/>
      <w:r w:rsidRPr="00263B93">
        <w:t>Staff</w:t>
      </w:r>
      <w:r>
        <w:t xml:space="preserve"> </w:t>
      </w:r>
      <w:r w:rsidRPr="00263B93">
        <w:t>hand</w:t>
      </w:r>
      <w:r>
        <w:t xml:space="preserve"> </w:t>
      </w:r>
      <w:r w:rsidRPr="00263B93">
        <w:t>hygiene</w:t>
      </w:r>
      <w:r>
        <w:t xml:space="preserve"> </w:t>
      </w:r>
      <w:r w:rsidRPr="00A05600">
        <w:t>education</w:t>
      </w:r>
      <w:r>
        <w:t xml:space="preserve"> </w:t>
      </w:r>
      <w:r w:rsidRPr="00263B93">
        <w:t>and</w:t>
      </w:r>
      <w:r>
        <w:t xml:space="preserve"> </w:t>
      </w:r>
      <w:r w:rsidRPr="00263B93">
        <w:t>training</w:t>
      </w:r>
      <w:r>
        <w:t xml:space="preserve"> records</w:t>
      </w:r>
    </w:p>
    <w:p w14:paraId="4D42CBFC" w14:textId="712F8152" w:rsidR="00FE6BE8" w:rsidRPr="007C33B9" w:rsidRDefault="00FE6BE8" w:rsidP="00FE6BE8">
      <w:r w:rsidRPr="007C33B9">
        <w:t>Hand</w:t>
      </w:r>
      <w:r>
        <w:t xml:space="preserve"> </w:t>
      </w:r>
      <w:r w:rsidRPr="007C33B9">
        <w:t>hygiene</w:t>
      </w:r>
      <w:r>
        <w:t xml:space="preserve"> </w:t>
      </w:r>
      <w:r w:rsidRPr="007C33B9">
        <w:t>education</w:t>
      </w:r>
      <w:r>
        <w:t xml:space="preserve"> </w:t>
      </w:r>
      <w:r w:rsidRPr="007C33B9">
        <w:t>and</w:t>
      </w:r>
      <w:r>
        <w:t xml:space="preserve"> </w:t>
      </w:r>
      <w:r w:rsidRPr="007C33B9">
        <w:t>training</w:t>
      </w:r>
      <w:r>
        <w:t xml:space="preserve"> </w:t>
      </w:r>
      <w:r w:rsidRPr="007C33B9">
        <w:t>are</w:t>
      </w:r>
      <w:r>
        <w:t xml:space="preserve"> </w:t>
      </w:r>
      <w:r w:rsidRPr="007C33B9">
        <w:t>vital</w:t>
      </w:r>
      <w:r>
        <w:t xml:space="preserve"> </w:t>
      </w:r>
      <w:r w:rsidRPr="007C33B9">
        <w:t>in</w:t>
      </w:r>
      <w:r>
        <w:t xml:space="preserve"> </w:t>
      </w:r>
      <w:r w:rsidRPr="007C33B9">
        <w:t>sustaining</w:t>
      </w:r>
      <w:r>
        <w:t xml:space="preserve"> </w:t>
      </w:r>
      <w:r w:rsidRPr="007C33B9">
        <w:t>good</w:t>
      </w:r>
      <w:r>
        <w:t xml:space="preserve"> </w:t>
      </w:r>
      <w:r w:rsidRPr="007C33B9">
        <w:t>hand</w:t>
      </w:r>
      <w:r>
        <w:t xml:space="preserve"> </w:t>
      </w:r>
      <w:r w:rsidRPr="007C33B9">
        <w:t>hygiene</w:t>
      </w:r>
      <w:r>
        <w:t xml:space="preserve"> </w:t>
      </w:r>
      <w:r w:rsidRPr="007C33B9">
        <w:t>practices</w:t>
      </w:r>
      <w:r w:rsidR="006A6CFA">
        <w:t>.</w:t>
      </w:r>
      <w:r>
        <w:t xml:space="preserve"> </w:t>
      </w:r>
      <w:r w:rsidRPr="007C33B9">
        <w:t>Health</w:t>
      </w:r>
      <w:r w:rsidR="00F66ED8">
        <w:t xml:space="preserve"> service facilities </w:t>
      </w:r>
      <w:r w:rsidRPr="007C33B9">
        <w:t>should</w:t>
      </w:r>
      <w:r>
        <w:t xml:space="preserve"> </w:t>
      </w:r>
      <w:r w:rsidRPr="007C33B9">
        <w:t>monitor</w:t>
      </w:r>
      <w:r>
        <w:t xml:space="preserve"> </w:t>
      </w:r>
      <w:r w:rsidRPr="007C33B9">
        <w:t>staff</w:t>
      </w:r>
      <w:r>
        <w:t xml:space="preserve"> </w:t>
      </w:r>
      <w:r w:rsidRPr="007C33B9">
        <w:t>hand</w:t>
      </w:r>
      <w:r>
        <w:t xml:space="preserve"> </w:t>
      </w:r>
      <w:r w:rsidRPr="007C33B9">
        <w:t>hygiene</w:t>
      </w:r>
      <w:r>
        <w:t xml:space="preserve"> </w:t>
      </w:r>
      <w:r w:rsidRPr="007C33B9">
        <w:t>education</w:t>
      </w:r>
      <w:r>
        <w:t xml:space="preserve"> </w:t>
      </w:r>
      <w:r w:rsidRPr="007C33B9">
        <w:t>and</w:t>
      </w:r>
      <w:r>
        <w:t xml:space="preserve"> </w:t>
      </w:r>
      <w:r w:rsidRPr="007C33B9">
        <w:t>training</w:t>
      </w:r>
      <w:r>
        <w:t xml:space="preserve"> </w:t>
      </w:r>
      <w:r w:rsidRPr="007C33B9">
        <w:t>uptake</w:t>
      </w:r>
      <w:r>
        <w:t xml:space="preserve"> </w:t>
      </w:r>
      <w:r w:rsidRPr="007C33B9">
        <w:t>by</w:t>
      </w:r>
      <w:r>
        <w:t xml:space="preserve"> </w:t>
      </w:r>
      <w:r w:rsidRPr="007C33B9">
        <w:t>keeping</w:t>
      </w:r>
      <w:r>
        <w:t xml:space="preserve"> </w:t>
      </w:r>
      <w:r w:rsidRPr="007C33B9">
        <w:t>training</w:t>
      </w:r>
      <w:r>
        <w:t xml:space="preserve"> </w:t>
      </w:r>
      <w:r w:rsidRPr="007C33B9">
        <w:t>documents</w:t>
      </w:r>
      <w:r>
        <w:t xml:space="preserve"> </w:t>
      </w:r>
      <w:r w:rsidRPr="007C33B9">
        <w:t>(for</w:t>
      </w:r>
      <w:r>
        <w:t xml:space="preserve"> </w:t>
      </w:r>
      <w:r w:rsidRPr="007C33B9">
        <w:t>example,</w:t>
      </w:r>
      <w:r>
        <w:t xml:space="preserve"> </w:t>
      </w:r>
      <w:r w:rsidRPr="007C33B9">
        <w:t>syllabus,</w:t>
      </w:r>
      <w:r>
        <w:t xml:space="preserve"> </w:t>
      </w:r>
      <w:r w:rsidRPr="007C33B9">
        <w:t>attendance</w:t>
      </w:r>
      <w:r>
        <w:t xml:space="preserve"> </w:t>
      </w:r>
      <w:r w:rsidRPr="007C33B9">
        <w:t>records</w:t>
      </w:r>
      <w:r>
        <w:t xml:space="preserve"> </w:t>
      </w:r>
      <w:r w:rsidRPr="007C33B9">
        <w:t>or</w:t>
      </w:r>
      <w:r>
        <w:t xml:space="preserve"> </w:t>
      </w:r>
      <w:r w:rsidRPr="007C33B9">
        <w:t>competency</w:t>
      </w:r>
      <w:r>
        <w:t xml:space="preserve"> </w:t>
      </w:r>
      <w:r w:rsidRPr="007C33B9">
        <w:t>assessments)</w:t>
      </w:r>
      <w:r w:rsidR="006A6CFA">
        <w:t>.</w:t>
      </w:r>
    </w:p>
    <w:p w14:paraId="107982F3" w14:textId="72DAFF75" w:rsidR="00BE2411" w:rsidRPr="007C33B9" w:rsidRDefault="004A2B75" w:rsidP="007C33B9">
      <w:pPr>
        <w:pStyle w:val="Heading1-numbered"/>
      </w:pPr>
      <w:bookmarkStart w:id="124" w:name="_Toc137996067"/>
      <w:bookmarkStart w:id="125" w:name="_Toc139009154"/>
      <w:bookmarkStart w:id="126" w:name="_Toc140568300"/>
      <w:r>
        <w:lastRenderedPageBreak/>
        <w:t>I</w:t>
      </w:r>
      <w:r w:rsidRPr="0033437C">
        <w:t>dentifying</w:t>
      </w:r>
      <w:r w:rsidR="001834D5">
        <w:t xml:space="preserve"> </w:t>
      </w:r>
      <w:r w:rsidRPr="007C33B9">
        <w:t>targeted</w:t>
      </w:r>
      <w:r w:rsidR="001834D5">
        <w:t xml:space="preserve"> </w:t>
      </w:r>
      <w:r w:rsidRPr="0033437C">
        <w:t>opportunities</w:t>
      </w:r>
      <w:r w:rsidR="001834D5">
        <w:t xml:space="preserve"> </w:t>
      </w:r>
      <w:r w:rsidRPr="0033437C">
        <w:t>for</w:t>
      </w:r>
      <w:r w:rsidR="001834D5">
        <w:t xml:space="preserve"> </w:t>
      </w:r>
      <w:r w:rsidRPr="0033437C">
        <w:t>improving</w:t>
      </w:r>
      <w:r w:rsidR="001834D5">
        <w:t xml:space="preserve"> </w:t>
      </w:r>
      <w:r w:rsidRPr="0033437C">
        <w:t>hand</w:t>
      </w:r>
      <w:r w:rsidR="001834D5">
        <w:t xml:space="preserve"> </w:t>
      </w:r>
      <w:r w:rsidRPr="0033437C">
        <w:t>hygiene</w:t>
      </w:r>
      <w:r w:rsidR="001834D5">
        <w:t xml:space="preserve"> </w:t>
      </w:r>
      <w:r w:rsidRPr="0033437C">
        <w:t>compliance</w:t>
      </w:r>
      <w:bookmarkEnd w:id="123"/>
      <w:bookmarkEnd w:id="124"/>
      <w:bookmarkEnd w:id="125"/>
      <w:bookmarkEnd w:id="126"/>
    </w:p>
    <w:p w14:paraId="755B31B5" w14:textId="09563AC8" w:rsidR="00D91506" w:rsidRDefault="00761C94" w:rsidP="002144C6">
      <w:r>
        <w:t>A</w:t>
      </w:r>
      <w:r w:rsidR="0008319C">
        <w:t>n</w:t>
      </w:r>
      <w:r w:rsidR="001834D5">
        <w:t xml:space="preserve"> </w:t>
      </w:r>
      <w:r w:rsidR="0008319C">
        <w:t>important</w:t>
      </w:r>
      <w:r w:rsidR="001834D5">
        <w:t xml:space="preserve"> </w:t>
      </w:r>
      <w:r w:rsidR="0008319C">
        <w:t>function</w:t>
      </w:r>
      <w:r w:rsidR="001834D5">
        <w:t xml:space="preserve"> </w:t>
      </w:r>
      <w:r w:rsidR="0008319C">
        <w:t>of</w:t>
      </w:r>
      <w:r w:rsidR="001834D5">
        <w:t xml:space="preserve"> </w:t>
      </w:r>
      <w:r>
        <w:t>hand</w:t>
      </w:r>
      <w:r w:rsidR="001834D5">
        <w:t xml:space="preserve"> </w:t>
      </w:r>
      <w:r>
        <w:t>hygiene</w:t>
      </w:r>
      <w:r w:rsidR="001834D5">
        <w:t xml:space="preserve"> </w:t>
      </w:r>
      <w:r>
        <w:t>program</w:t>
      </w:r>
      <w:r w:rsidR="0008319C">
        <w:t>s</w:t>
      </w:r>
      <w:r w:rsidR="001834D5">
        <w:t xml:space="preserve"> </w:t>
      </w:r>
      <w:r>
        <w:t>is</w:t>
      </w:r>
      <w:r w:rsidR="001834D5">
        <w:t xml:space="preserve"> </w:t>
      </w:r>
      <w:r w:rsidR="0008319C">
        <w:t>to</w:t>
      </w:r>
      <w:r w:rsidR="001834D5">
        <w:t xml:space="preserve"> </w:t>
      </w:r>
      <w:r w:rsidR="0008319C">
        <w:t>use</w:t>
      </w:r>
      <w:r w:rsidR="001834D5">
        <w:t xml:space="preserve"> </w:t>
      </w:r>
      <w:r w:rsidR="00177B71">
        <w:t>hand</w:t>
      </w:r>
      <w:r w:rsidR="001834D5">
        <w:t xml:space="preserve"> </w:t>
      </w:r>
      <w:r w:rsidR="00177B71">
        <w:t>hygiene</w:t>
      </w:r>
      <w:r w:rsidR="001834D5">
        <w:t xml:space="preserve"> </w:t>
      </w:r>
      <w:r>
        <w:t>audit</w:t>
      </w:r>
      <w:r w:rsidR="001834D5">
        <w:t xml:space="preserve"> </w:t>
      </w:r>
      <w:r>
        <w:t>data</w:t>
      </w:r>
      <w:r w:rsidR="001834D5">
        <w:t xml:space="preserve"> </w:t>
      </w:r>
      <w:r w:rsidR="0008319C">
        <w:t>to</w:t>
      </w:r>
      <w:r w:rsidR="001834D5">
        <w:t xml:space="preserve"> </w:t>
      </w:r>
      <w:r>
        <w:t>identify</w:t>
      </w:r>
      <w:r w:rsidR="001834D5">
        <w:t xml:space="preserve"> </w:t>
      </w:r>
      <w:r>
        <w:t>targeted</w:t>
      </w:r>
      <w:r w:rsidR="001834D5">
        <w:t xml:space="preserve"> </w:t>
      </w:r>
      <w:r>
        <w:t>opportunities</w:t>
      </w:r>
      <w:r w:rsidR="001834D5">
        <w:t xml:space="preserve"> </w:t>
      </w:r>
      <w:r>
        <w:t>for</w:t>
      </w:r>
      <w:r w:rsidR="001834D5">
        <w:t xml:space="preserve"> </w:t>
      </w:r>
      <w:r>
        <w:t>improving</w:t>
      </w:r>
      <w:r w:rsidR="001834D5">
        <w:t xml:space="preserve"> </w:t>
      </w:r>
      <w:r>
        <w:t>hand</w:t>
      </w:r>
      <w:r w:rsidR="001834D5">
        <w:t xml:space="preserve"> </w:t>
      </w:r>
      <w:r>
        <w:t>hygiene</w:t>
      </w:r>
      <w:r w:rsidR="001834D5">
        <w:t xml:space="preserve"> </w:t>
      </w:r>
      <w:r>
        <w:t>compliance</w:t>
      </w:r>
      <w:r w:rsidR="001834D5">
        <w:t xml:space="preserve"> </w:t>
      </w:r>
      <w:r w:rsidR="00285B8B">
        <w:t>and</w:t>
      </w:r>
      <w:r w:rsidR="001834D5">
        <w:t xml:space="preserve"> </w:t>
      </w:r>
      <w:r w:rsidR="00285B8B">
        <w:t>the</w:t>
      </w:r>
      <w:r w:rsidR="001834D5">
        <w:t xml:space="preserve"> </w:t>
      </w:r>
      <w:r w:rsidR="00285B8B">
        <w:t>safety</w:t>
      </w:r>
      <w:r w:rsidR="001834D5">
        <w:t xml:space="preserve"> </w:t>
      </w:r>
      <w:r w:rsidR="00285B8B">
        <w:t>of</w:t>
      </w:r>
      <w:r w:rsidR="001834D5">
        <w:t xml:space="preserve"> </w:t>
      </w:r>
      <w:r w:rsidR="00285B8B">
        <w:t>care</w:t>
      </w:r>
      <w:r w:rsidR="001834D5">
        <w:t xml:space="preserve"> </w:t>
      </w:r>
      <w:r w:rsidR="00285B8B">
        <w:t>provided</w:t>
      </w:r>
      <w:r w:rsidR="001834D5">
        <w:t xml:space="preserve"> </w:t>
      </w:r>
      <w:r w:rsidR="00285B8B">
        <w:t>to</w:t>
      </w:r>
      <w:r w:rsidR="001834D5">
        <w:t xml:space="preserve"> </w:t>
      </w:r>
      <w:r w:rsidR="00285B8B">
        <w:t>patients</w:t>
      </w:r>
      <w:r w:rsidR="00D91506">
        <w:t>.</w:t>
      </w:r>
    </w:p>
    <w:p w14:paraId="2C6B6B75" w14:textId="25C5C6D9" w:rsidR="0019636C" w:rsidRDefault="0019636C" w:rsidP="002144C6">
      <w:pPr>
        <w:pStyle w:val="Heading2"/>
      </w:pPr>
      <w:bookmarkStart w:id="127" w:name="_Providing_feedback_to"/>
      <w:bookmarkStart w:id="128" w:name="_Toc137996068"/>
      <w:bookmarkStart w:id="129" w:name="_Toc139009155"/>
      <w:bookmarkStart w:id="130" w:name="_Toc140568301"/>
      <w:bookmarkEnd w:id="127"/>
      <w:r>
        <w:t>Providing</w:t>
      </w:r>
      <w:r w:rsidR="001834D5">
        <w:t xml:space="preserve"> </w:t>
      </w:r>
      <w:r>
        <w:t>feedback</w:t>
      </w:r>
      <w:r w:rsidR="001834D5">
        <w:t xml:space="preserve"> </w:t>
      </w:r>
      <w:r>
        <w:t>to</w:t>
      </w:r>
      <w:r w:rsidR="001834D5">
        <w:t xml:space="preserve"> </w:t>
      </w:r>
      <w:r>
        <w:t>key</w:t>
      </w:r>
      <w:r w:rsidR="001834D5">
        <w:t xml:space="preserve"> </w:t>
      </w:r>
      <w:r w:rsidRPr="002144C6">
        <w:t>stakeholders</w:t>
      </w:r>
      <w:bookmarkEnd w:id="128"/>
      <w:bookmarkEnd w:id="129"/>
      <w:bookmarkEnd w:id="130"/>
    </w:p>
    <w:p w14:paraId="30064311" w14:textId="2158871E" w:rsidR="0019636C" w:rsidRPr="00BE2411" w:rsidRDefault="0019636C" w:rsidP="002144C6">
      <w:pPr>
        <w:pStyle w:val="Heading3"/>
      </w:pPr>
      <w:r w:rsidRPr="00BE2411">
        <w:t>Providing</w:t>
      </w:r>
      <w:r w:rsidR="001834D5">
        <w:t xml:space="preserve"> </w:t>
      </w:r>
      <w:r w:rsidRPr="00BE2411">
        <w:t>feedback</w:t>
      </w:r>
      <w:r w:rsidR="001834D5">
        <w:t xml:space="preserve"> </w:t>
      </w:r>
      <w:r w:rsidRPr="00BE2411">
        <w:t>to</w:t>
      </w:r>
      <w:r w:rsidR="001834D5">
        <w:t xml:space="preserve"> </w:t>
      </w:r>
      <w:r w:rsidRPr="00BE2411">
        <w:t>healthcare</w:t>
      </w:r>
      <w:r w:rsidR="001834D5">
        <w:t xml:space="preserve"> </w:t>
      </w:r>
      <w:r w:rsidRPr="00BE2411">
        <w:t>workers</w:t>
      </w:r>
    </w:p>
    <w:p w14:paraId="6AD96756" w14:textId="41B0EDE0" w:rsidR="00EA5362" w:rsidRDefault="00EA5362" w:rsidP="00EA5362">
      <w:r>
        <w:t>Hand hygiene compliance rates are both a useful outcome measure for the hand hygiene program and a valuable educational tool for healthcare workers. Reporting local hand hygiene audit results to healthcare workers is an essential element of a multi-modal strategy. Timely feedback and discussion assist in engaging healthcare workers in effective cultural change and in developing locally relevant improvement initiatives.</w:t>
      </w:r>
    </w:p>
    <w:p w14:paraId="33F55126" w14:textId="77777777" w:rsidR="009871F8" w:rsidRDefault="0019636C" w:rsidP="008652EF">
      <w:pPr>
        <w:pStyle w:val="Normal-beforebullets"/>
      </w:pPr>
      <w:r w:rsidRPr="00C0079A">
        <w:t>Providing</w:t>
      </w:r>
      <w:r w:rsidR="001834D5">
        <w:t xml:space="preserve"> </w:t>
      </w:r>
      <w:r w:rsidRPr="00C0079A">
        <w:t>timely</w:t>
      </w:r>
      <w:r w:rsidR="001834D5">
        <w:t xml:space="preserve"> </w:t>
      </w:r>
      <w:r w:rsidRPr="00C0079A">
        <w:t>and</w:t>
      </w:r>
      <w:r w:rsidR="001834D5">
        <w:t xml:space="preserve"> </w:t>
      </w:r>
      <w:r w:rsidRPr="00C0079A">
        <w:t>relevant</w:t>
      </w:r>
      <w:r w:rsidR="001834D5">
        <w:t xml:space="preserve"> </w:t>
      </w:r>
      <w:r w:rsidRPr="00C0079A">
        <w:t>feedback</w:t>
      </w:r>
      <w:r w:rsidR="001834D5">
        <w:t xml:space="preserve"> </w:t>
      </w:r>
      <w:r w:rsidRPr="00C0079A">
        <w:t>to</w:t>
      </w:r>
      <w:r w:rsidR="001834D5">
        <w:t xml:space="preserve"> </w:t>
      </w:r>
      <w:r w:rsidRPr="00C0079A">
        <w:t>healthcare</w:t>
      </w:r>
      <w:r w:rsidR="001834D5">
        <w:t xml:space="preserve"> </w:t>
      </w:r>
      <w:r w:rsidRPr="00C0079A">
        <w:t>workers</w:t>
      </w:r>
      <w:r w:rsidR="001834D5">
        <w:t xml:space="preserve"> </w:t>
      </w:r>
      <w:r w:rsidRPr="00C0079A">
        <w:t>on</w:t>
      </w:r>
      <w:r w:rsidR="001834D5">
        <w:t xml:space="preserve"> </w:t>
      </w:r>
      <w:r w:rsidRPr="00C0079A">
        <w:t>their</w:t>
      </w:r>
      <w:r w:rsidR="001834D5">
        <w:t xml:space="preserve"> </w:t>
      </w:r>
      <w:r w:rsidRPr="00C0079A">
        <w:t>hand</w:t>
      </w:r>
      <w:r w:rsidR="001834D5">
        <w:t xml:space="preserve"> </w:t>
      </w:r>
      <w:r w:rsidRPr="00C0079A">
        <w:t>hygiene</w:t>
      </w:r>
      <w:r w:rsidR="001834D5">
        <w:t xml:space="preserve"> </w:t>
      </w:r>
      <w:r w:rsidRPr="00C0079A">
        <w:t>practice</w:t>
      </w:r>
      <w:r w:rsidR="001834D5">
        <w:t xml:space="preserve"> </w:t>
      </w:r>
      <w:r w:rsidRPr="00C0079A">
        <w:t>has</w:t>
      </w:r>
      <w:r w:rsidR="001834D5">
        <w:t xml:space="preserve"> </w:t>
      </w:r>
      <w:r w:rsidRPr="00C0079A">
        <w:t>a</w:t>
      </w:r>
      <w:r w:rsidR="001834D5">
        <w:t xml:space="preserve"> </w:t>
      </w:r>
      <w:r w:rsidRPr="00C0079A">
        <w:t>positive</w:t>
      </w:r>
      <w:r w:rsidR="001834D5">
        <w:t xml:space="preserve"> </w:t>
      </w:r>
      <w:r w:rsidRPr="00C0079A">
        <w:t>effect</w:t>
      </w:r>
      <w:r w:rsidR="001834D5">
        <w:t xml:space="preserve"> </w:t>
      </w:r>
      <w:r w:rsidRPr="00C0079A">
        <w:t>on</w:t>
      </w:r>
      <w:r w:rsidR="001834D5">
        <w:t xml:space="preserve"> </w:t>
      </w:r>
      <w:r w:rsidRPr="00C0079A">
        <w:t>their</w:t>
      </w:r>
      <w:r w:rsidR="001834D5">
        <w:t xml:space="preserve"> </w:t>
      </w:r>
      <w:r w:rsidRPr="00C0079A">
        <w:t>performance</w:t>
      </w:r>
      <w:r w:rsidR="001834D5">
        <w:t xml:space="preserve"> </w:t>
      </w:r>
      <w:r w:rsidRPr="00C0079A">
        <w:t>and:</w:t>
      </w:r>
    </w:p>
    <w:p w14:paraId="08C8454C" w14:textId="3BA26F16" w:rsidR="009871F8" w:rsidRDefault="0019636C" w:rsidP="00E373A4">
      <w:pPr>
        <w:pStyle w:val="Bulletlist"/>
      </w:pPr>
      <w:r w:rsidRPr="00E373A4">
        <w:t>raises</w:t>
      </w:r>
      <w:r w:rsidR="001834D5">
        <w:t xml:space="preserve"> </w:t>
      </w:r>
      <w:r w:rsidRPr="00E373A4">
        <w:t>awareness</w:t>
      </w:r>
      <w:r w:rsidR="001834D5">
        <w:t xml:space="preserve"> </w:t>
      </w:r>
      <w:r w:rsidRPr="00E373A4">
        <w:t>of</w:t>
      </w:r>
      <w:r w:rsidR="001834D5">
        <w:t xml:space="preserve"> </w:t>
      </w:r>
      <w:r w:rsidRPr="00E373A4">
        <w:t>hand</w:t>
      </w:r>
      <w:r w:rsidR="001834D5">
        <w:t xml:space="preserve"> </w:t>
      </w:r>
      <w:r w:rsidRPr="00E373A4">
        <w:t>hygiene</w:t>
      </w:r>
      <w:r w:rsidR="001834D5">
        <w:t xml:space="preserve"> </w:t>
      </w:r>
      <w:r w:rsidRPr="00E373A4">
        <w:t>and</w:t>
      </w:r>
      <w:r w:rsidR="001834D5">
        <w:t xml:space="preserve"> </w:t>
      </w:r>
      <w:r w:rsidRPr="00E373A4">
        <w:t>other</w:t>
      </w:r>
      <w:r w:rsidR="001834D5">
        <w:t xml:space="preserve"> </w:t>
      </w:r>
      <w:r w:rsidRPr="00E373A4">
        <w:t>infection</w:t>
      </w:r>
      <w:r w:rsidR="001834D5">
        <w:t xml:space="preserve"> </w:t>
      </w:r>
      <w:r w:rsidRPr="00E373A4">
        <w:t>prevention</w:t>
      </w:r>
      <w:r w:rsidR="001834D5">
        <w:t xml:space="preserve"> </w:t>
      </w:r>
      <w:r w:rsidRPr="00E373A4">
        <w:t>and</w:t>
      </w:r>
      <w:r w:rsidR="001834D5">
        <w:t xml:space="preserve"> </w:t>
      </w:r>
      <w:r w:rsidRPr="00E373A4">
        <w:t>control</w:t>
      </w:r>
      <w:r w:rsidR="001834D5">
        <w:t xml:space="preserve"> </w:t>
      </w:r>
      <w:r w:rsidRPr="00E373A4">
        <w:t>strategies</w:t>
      </w:r>
    </w:p>
    <w:p w14:paraId="70BC76FB" w14:textId="618C681F" w:rsidR="0019636C" w:rsidRPr="00E373A4" w:rsidRDefault="0019636C" w:rsidP="00E373A4">
      <w:pPr>
        <w:pStyle w:val="Bulletlist"/>
      </w:pPr>
      <w:r w:rsidRPr="00E373A4">
        <w:t>increases</w:t>
      </w:r>
      <w:r w:rsidR="001834D5">
        <w:t xml:space="preserve"> </w:t>
      </w:r>
      <w:r w:rsidRPr="00E373A4">
        <w:t>capacity</w:t>
      </w:r>
      <w:r w:rsidR="001834D5">
        <w:t xml:space="preserve"> </w:t>
      </w:r>
      <w:r w:rsidRPr="00E373A4">
        <w:t>to</w:t>
      </w:r>
      <w:r w:rsidR="001834D5">
        <w:t xml:space="preserve"> </w:t>
      </w:r>
      <w:r w:rsidRPr="00E373A4">
        <w:t>recogni</w:t>
      </w:r>
      <w:r w:rsidR="00403D58">
        <w:t>se</w:t>
      </w:r>
      <w:r w:rsidR="001834D5">
        <w:t xml:space="preserve"> </w:t>
      </w:r>
      <w:r w:rsidRPr="00E373A4">
        <w:t>infection</w:t>
      </w:r>
      <w:r w:rsidR="001834D5">
        <w:t xml:space="preserve"> </w:t>
      </w:r>
      <w:r w:rsidRPr="00E373A4">
        <w:t>risks</w:t>
      </w:r>
    </w:p>
    <w:p w14:paraId="439FEC30" w14:textId="3067228B" w:rsidR="009871F8" w:rsidRDefault="0019636C" w:rsidP="00E373A4">
      <w:pPr>
        <w:pStyle w:val="Bulletlist"/>
      </w:pPr>
      <w:r w:rsidRPr="00E373A4">
        <w:t>increases</w:t>
      </w:r>
      <w:r w:rsidR="001834D5">
        <w:t xml:space="preserve"> </w:t>
      </w:r>
      <w:r w:rsidRPr="00E373A4">
        <w:t>understanding</w:t>
      </w:r>
      <w:r w:rsidR="001834D5">
        <w:t xml:space="preserve"> </w:t>
      </w:r>
      <w:r w:rsidRPr="00E373A4">
        <w:t>of</w:t>
      </w:r>
      <w:r w:rsidR="001834D5">
        <w:t xml:space="preserve"> </w:t>
      </w:r>
      <w:r w:rsidRPr="00E373A4">
        <w:t>the</w:t>
      </w:r>
      <w:r w:rsidR="001834D5">
        <w:t xml:space="preserve"> </w:t>
      </w:r>
      <w:r w:rsidRPr="00E373A4">
        <w:t>relationship</w:t>
      </w:r>
      <w:r w:rsidR="001834D5">
        <w:t xml:space="preserve"> </w:t>
      </w:r>
      <w:r w:rsidRPr="00E373A4">
        <w:t>between</w:t>
      </w:r>
      <w:r w:rsidR="001834D5">
        <w:t xml:space="preserve"> </w:t>
      </w:r>
      <w:r w:rsidRPr="00E373A4">
        <w:t>hand</w:t>
      </w:r>
      <w:r w:rsidR="001834D5">
        <w:t xml:space="preserve"> </w:t>
      </w:r>
      <w:r w:rsidRPr="00E373A4">
        <w:t>hygiene</w:t>
      </w:r>
      <w:r w:rsidR="001834D5">
        <w:t xml:space="preserve"> </w:t>
      </w:r>
      <w:r w:rsidRPr="00E373A4">
        <w:t>and</w:t>
      </w:r>
      <w:r w:rsidR="001834D5">
        <w:t xml:space="preserve"> </w:t>
      </w:r>
      <w:r w:rsidRPr="00E373A4">
        <w:t>patient</w:t>
      </w:r>
      <w:r w:rsidR="001834D5">
        <w:t xml:space="preserve"> </w:t>
      </w:r>
      <w:r w:rsidRPr="00E373A4">
        <w:t>safety</w:t>
      </w:r>
      <w:r w:rsidR="001834D5">
        <w:t xml:space="preserve"> </w:t>
      </w:r>
      <w:r w:rsidRPr="00E373A4">
        <w:t>outcomes</w:t>
      </w:r>
      <w:r w:rsidR="001834D5">
        <w:t xml:space="preserve"> </w:t>
      </w:r>
      <w:r w:rsidRPr="00E373A4">
        <w:t>and</w:t>
      </w:r>
      <w:r w:rsidR="001834D5">
        <w:t xml:space="preserve"> </w:t>
      </w:r>
      <w:r w:rsidR="00403D58">
        <w:t>healthcare workers</w:t>
      </w:r>
      <w:r w:rsidR="001834D5">
        <w:t xml:space="preserve"> </w:t>
      </w:r>
      <w:r w:rsidRPr="00E373A4">
        <w:t>own</w:t>
      </w:r>
      <w:r w:rsidR="001834D5">
        <w:t xml:space="preserve"> </w:t>
      </w:r>
      <w:r w:rsidRPr="00E373A4">
        <w:t>health</w:t>
      </w:r>
      <w:r w:rsidR="001834D5">
        <w:t xml:space="preserve"> </w:t>
      </w:r>
      <w:r w:rsidRPr="00E373A4">
        <w:t>and</w:t>
      </w:r>
      <w:r w:rsidR="001834D5">
        <w:t xml:space="preserve"> </w:t>
      </w:r>
      <w:r w:rsidRPr="00E373A4">
        <w:t>safety.</w:t>
      </w:r>
    </w:p>
    <w:p w14:paraId="3AA8324D" w14:textId="575F5768" w:rsidR="00EA5362" w:rsidRDefault="00CE71E2" w:rsidP="00053D0D">
      <w:r>
        <w:t>Feedback</w:t>
      </w:r>
      <w:r w:rsidR="001834D5">
        <w:t xml:space="preserve"> </w:t>
      </w:r>
      <w:r>
        <w:t>to</w:t>
      </w:r>
      <w:r w:rsidR="001834D5">
        <w:t xml:space="preserve"> </w:t>
      </w:r>
      <w:r>
        <w:t>healthcare</w:t>
      </w:r>
      <w:r w:rsidR="001834D5">
        <w:t xml:space="preserve"> </w:t>
      </w:r>
      <w:r>
        <w:t>workers</w:t>
      </w:r>
      <w:r w:rsidR="001834D5">
        <w:t xml:space="preserve"> </w:t>
      </w:r>
      <w:r>
        <w:t>can</w:t>
      </w:r>
      <w:r w:rsidR="001834D5">
        <w:t xml:space="preserve"> </w:t>
      </w:r>
      <w:r>
        <w:t>be</w:t>
      </w:r>
      <w:r w:rsidR="001834D5">
        <w:t xml:space="preserve"> </w:t>
      </w:r>
      <w:r>
        <w:t>provided</w:t>
      </w:r>
      <w:r w:rsidR="001834D5">
        <w:t xml:space="preserve"> </w:t>
      </w:r>
      <w:r>
        <w:t>when</w:t>
      </w:r>
      <w:r w:rsidR="001834D5">
        <w:t xml:space="preserve"> </w:t>
      </w:r>
      <w:r>
        <w:t>good</w:t>
      </w:r>
      <w:r w:rsidR="001834D5">
        <w:t xml:space="preserve"> </w:t>
      </w:r>
      <w:r>
        <w:t>hand</w:t>
      </w:r>
      <w:r w:rsidR="001834D5">
        <w:t xml:space="preserve"> </w:t>
      </w:r>
      <w:r>
        <w:t>hygiene</w:t>
      </w:r>
      <w:r w:rsidR="001834D5">
        <w:t xml:space="preserve"> </w:t>
      </w:r>
      <w:r>
        <w:t>practice</w:t>
      </w:r>
      <w:r w:rsidR="001834D5">
        <w:t xml:space="preserve"> </w:t>
      </w:r>
      <w:r>
        <w:t>is</w:t>
      </w:r>
      <w:r w:rsidR="001834D5">
        <w:t xml:space="preserve"> </w:t>
      </w:r>
      <w:r>
        <w:t>observed</w:t>
      </w:r>
      <w:r w:rsidR="001834D5">
        <w:t xml:space="preserve"> </w:t>
      </w:r>
      <w:r>
        <w:t>or</w:t>
      </w:r>
      <w:r w:rsidR="001834D5">
        <w:t xml:space="preserve"> </w:t>
      </w:r>
      <w:r w:rsidR="00403D58">
        <w:t xml:space="preserve">an </w:t>
      </w:r>
      <w:r>
        <w:t>area</w:t>
      </w:r>
      <w:r w:rsidR="001834D5">
        <w:t xml:space="preserve"> </w:t>
      </w:r>
      <w:r>
        <w:t>for</w:t>
      </w:r>
      <w:r w:rsidR="001834D5">
        <w:t xml:space="preserve"> </w:t>
      </w:r>
      <w:r>
        <w:t>improvement</w:t>
      </w:r>
      <w:r w:rsidR="001834D5">
        <w:t xml:space="preserve"> </w:t>
      </w:r>
      <w:r>
        <w:t>is</w:t>
      </w:r>
      <w:r w:rsidR="001834D5">
        <w:t xml:space="preserve"> </w:t>
      </w:r>
      <w:r>
        <w:t>identified</w:t>
      </w:r>
      <w:r w:rsidR="001834D5">
        <w:t xml:space="preserve"> </w:t>
      </w:r>
      <w:r>
        <w:t>during</w:t>
      </w:r>
      <w:r w:rsidR="001834D5">
        <w:t xml:space="preserve"> </w:t>
      </w:r>
      <w:r>
        <w:t>a</w:t>
      </w:r>
      <w:r w:rsidR="001834D5">
        <w:t xml:space="preserve"> </w:t>
      </w:r>
      <w:r>
        <w:t>hand</w:t>
      </w:r>
      <w:r w:rsidR="001834D5">
        <w:t xml:space="preserve"> </w:t>
      </w:r>
      <w:r>
        <w:t>hygiene</w:t>
      </w:r>
      <w:r w:rsidR="001834D5">
        <w:t xml:space="preserve"> </w:t>
      </w:r>
      <w:r>
        <w:t>compliance</w:t>
      </w:r>
      <w:r w:rsidR="001834D5">
        <w:t xml:space="preserve"> </w:t>
      </w:r>
      <w:r>
        <w:t>audit.</w:t>
      </w:r>
      <w:r w:rsidR="001834D5">
        <w:t xml:space="preserve"> </w:t>
      </w:r>
      <w:r w:rsidR="00B10E5A">
        <w:t>Prompt</w:t>
      </w:r>
      <w:r w:rsidR="001834D5">
        <w:t xml:space="preserve"> </w:t>
      </w:r>
      <w:r w:rsidR="00B10E5A">
        <w:t>f</w:t>
      </w:r>
      <w:r>
        <w:t>eedback</w:t>
      </w:r>
      <w:r w:rsidR="001834D5">
        <w:t xml:space="preserve"> </w:t>
      </w:r>
      <w:r w:rsidR="00B10E5A">
        <w:t>of</w:t>
      </w:r>
      <w:r w:rsidR="001834D5">
        <w:t xml:space="preserve"> </w:t>
      </w:r>
      <w:r w:rsidR="00B10E5A">
        <w:t>hand</w:t>
      </w:r>
      <w:r w:rsidR="001834D5">
        <w:t xml:space="preserve"> </w:t>
      </w:r>
      <w:r w:rsidR="00B10E5A">
        <w:t>hygiene</w:t>
      </w:r>
      <w:r w:rsidR="001834D5">
        <w:t xml:space="preserve"> </w:t>
      </w:r>
      <w:r w:rsidR="00B10E5A">
        <w:t>compliance</w:t>
      </w:r>
      <w:r w:rsidR="001834D5">
        <w:t xml:space="preserve"> </w:t>
      </w:r>
      <w:r w:rsidR="00B10E5A">
        <w:t>and</w:t>
      </w:r>
      <w:r w:rsidR="001834D5">
        <w:t xml:space="preserve"> </w:t>
      </w:r>
      <w:r w:rsidR="00B10E5A">
        <w:t>other</w:t>
      </w:r>
      <w:r w:rsidR="001834D5">
        <w:t xml:space="preserve"> </w:t>
      </w:r>
      <w:r w:rsidR="00B10E5A">
        <w:t>hand</w:t>
      </w:r>
      <w:r w:rsidR="001834D5">
        <w:t xml:space="preserve"> </w:t>
      </w:r>
      <w:r w:rsidR="00B10E5A">
        <w:t>hygiene</w:t>
      </w:r>
      <w:r w:rsidR="001834D5">
        <w:t xml:space="preserve"> </w:t>
      </w:r>
      <w:r w:rsidR="00B10E5A">
        <w:t>program</w:t>
      </w:r>
      <w:r w:rsidR="001834D5">
        <w:t xml:space="preserve"> </w:t>
      </w:r>
      <w:r w:rsidR="00B10E5A">
        <w:t>audit</w:t>
      </w:r>
      <w:r w:rsidR="001834D5">
        <w:t xml:space="preserve"> </w:t>
      </w:r>
      <w:r w:rsidR="00B10E5A">
        <w:t>results</w:t>
      </w:r>
      <w:r w:rsidR="001834D5">
        <w:t xml:space="preserve"> </w:t>
      </w:r>
      <w:r>
        <w:t>can</w:t>
      </w:r>
      <w:r w:rsidR="001834D5">
        <w:t xml:space="preserve"> </w:t>
      </w:r>
      <w:r>
        <w:t>be</w:t>
      </w:r>
      <w:r w:rsidR="001834D5">
        <w:t xml:space="preserve"> </w:t>
      </w:r>
      <w:r>
        <w:t>provided</w:t>
      </w:r>
      <w:r w:rsidR="001834D5">
        <w:t xml:space="preserve"> </w:t>
      </w:r>
      <w:r>
        <w:t>during</w:t>
      </w:r>
      <w:r w:rsidR="001834D5">
        <w:t xml:space="preserve"> </w:t>
      </w:r>
      <w:r w:rsidR="00B10E5A">
        <w:t>regular</w:t>
      </w:r>
      <w:r w:rsidR="001834D5">
        <w:t xml:space="preserve"> </w:t>
      </w:r>
      <w:r w:rsidR="00146640">
        <w:t>medical</w:t>
      </w:r>
      <w:r w:rsidR="001834D5">
        <w:t xml:space="preserve"> </w:t>
      </w:r>
      <w:r w:rsidR="00146640">
        <w:t>and</w:t>
      </w:r>
      <w:r w:rsidR="001834D5">
        <w:t xml:space="preserve"> </w:t>
      </w:r>
      <w:r w:rsidR="00146640">
        <w:t>nursing</w:t>
      </w:r>
      <w:r w:rsidR="001834D5">
        <w:t xml:space="preserve"> </w:t>
      </w:r>
      <w:r w:rsidR="00146640">
        <w:t>rounds,</w:t>
      </w:r>
      <w:r w:rsidR="001834D5">
        <w:t xml:space="preserve"> </w:t>
      </w:r>
      <w:r w:rsidR="00403D58">
        <w:t xml:space="preserve">or </w:t>
      </w:r>
      <w:r w:rsidR="005C5DD9">
        <w:t>ward</w:t>
      </w:r>
      <w:r w:rsidR="00922B68">
        <w:t>/department/service</w:t>
      </w:r>
      <w:r w:rsidR="001834D5">
        <w:t xml:space="preserve"> </w:t>
      </w:r>
      <w:r w:rsidR="00922B68">
        <w:t>and</w:t>
      </w:r>
      <w:r w:rsidR="001834D5">
        <w:t xml:space="preserve"> </w:t>
      </w:r>
      <w:r w:rsidR="005C5DD9">
        <w:t>facility</w:t>
      </w:r>
      <w:r w:rsidR="001834D5">
        <w:t xml:space="preserve"> </w:t>
      </w:r>
      <w:r>
        <w:t>meeting</w:t>
      </w:r>
      <w:r w:rsidR="00B10E5A">
        <w:t>s.</w:t>
      </w:r>
    </w:p>
    <w:p w14:paraId="48F9E863" w14:textId="5BF2F606" w:rsidR="007F2860" w:rsidRDefault="00EA5362" w:rsidP="00053D0D">
      <w:r>
        <w:t>H</w:t>
      </w:r>
      <w:r w:rsidR="00922B68">
        <w:t>and</w:t>
      </w:r>
      <w:r w:rsidR="001834D5">
        <w:t xml:space="preserve"> </w:t>
      </w:r>
      <w:r w:rsidR="00922B68">
        <w:t>hygiene</w:t>
      </w:r>
      <w:r w:rsidR="001834D5">
        <w:t xml:space="preserve"> </w:t>
      </w:r>
      <w:r w:rsidR="00922B68">
        <w:t>program</w:t>
      </w:r>
      <w:r w:rsidR="001834D5">
        <w:t xml:space="preserve"> </w:t>
      </w:r>
      <w:r w:rsidR="00922B68">
        <w:t>and</w:t>
      </w:r>
      <w:r w:rsidR="001834D5">
        <w:t xml:space="preserve"> </w:t>
      </w:r>
      <w:r w:rsidR="00B10E5A">
        <w:t>audit</w:t>
      </w:r>
      <w:r w:rsidR="001834D5">
        <w:t xml:space="preserve"> </w:t>
      </w:r>
      <w:r w:rsidR="00B10E5A">
        <w:t>results</w:t>
      </w:r>
      <w:r w:rsidR="001834D5">
        <w:t xml:space="preserve"> </w:t>
      </w:r>
      <w:r w:rsidR="00B10E5A">
        <w:t>can</w:t>
      </w:r>
      <w:r w:rsidR="001834D5">
        <w:t xml:space="preserve"> </w:t>
      </w:r>
      <w:r w:rsidR="00B10E5A">
        <w:t>be</w:t>
      </w:r>
      <w:r w:rsidR="001834D5">
        <w:t xml:space="preserve"> </w:t>
      </w:r>
      <w:r w:rsidR="00B10E5A">
        <w:t>displayed</w:t>
      </w:r>
      <w:r w:rsidR="001834D5">
        <w:t xml:space="preserve"> </w:t>
      </w:r>
      <w:r w:rsidR="00B10E5A">
        <w:t>on</w:t>
      </w:r>
      <w:r w:rsidR="001834D5">
        <w:t xml:space="preserve"> </w:t>
      </w:r>
      <w:r>
        <w:t>a</w:t>
      </w:r>
      <w:r w:rsidR="001834D5">
        <w:t xml:space="preserve"> </w:t>
      </w:r>
      <w:r w:rsidR="00B10E5A">
        <w:t>quality</w:t>
      </w:r>
      <w:r w:rsidR="001834D5">
        <w:t xml:space="preserve"> </w:t>
      </w:r>
      <w:r w:rsidR="00B10E5A">
        <w:t>board</w:t>
      </w:r>
      <w:r w:rsidR="001834D5">
        <w:t xml:space="preserve"> </w:t>
      </w:r>
      <w:r w:rsidR="00B10E5A">
        <w:t>and</w:t>
      </w:r>
      <w:r w:rsidR="001834D5">
        <w:t xml:space="preserve"> </w:t>
      </w:r>
      <w:r w:rsidR="00B10E5A">
        <w:t>in</w:t>
      </w:r>
      <w:r w:rsidR="001834D5">
        <w:t xml:space="preserve"> </w:t>
      </w:r>
      <w:r w:rsidR="00B10E5A">
        <w:t>staff</w:t>
      </w:r>
      <w:r w:rsidR="001834D5">
        <w:t xml:space="preserve"> </w:t>
      </w:r>
      <w:r w:rsidR="00B10E5A">
        <w:t>tearoom</w:t>
      </w:r>
      <w:r>
        <w:t>s</w:t>
      </w:r>
      <w:r w:rsidR="00B10E5A">
        <w:t>.</w:t>
      </w:r>
      <w:r w:rsidR="001834D5">
        <w:t xml:space="preserve"> </w:t>
      </w:r>
      <w:r w:rsidR="00146640">
        <w:t>Healthcare</w:t>
      </w:r>
      <w:r w:rsidR="001834D5">
        <w:t xml:space="preserve"> </w:t>
      </w:r>
      <w:r w:rsidR="00146640">
        <w:t>workers</w:t>
      </w:r>
      <w:r w:rsidR="001834D5">
        <w:t xml:space="preserve"> </w:t>
      </w:r>
      <w:r w:rsidR="00146640">
        <w:t>should</w:t>
      </w:r>
      <w:r w:rsidR="001834D5">
        <w:t xml:space="preserve"> </w:t>
      </w:r>
      <w:r w:rsidR="00146640">
        <w:t>be</w:t>
      </w:r>
      <w:r w:rsidR="001834D5">
        <w:t xml:space="preserve"> </w:t>
      </w:r>
      <w:r w:rsidR="00146640">
        <w:t>involved</w:t>
      </w:r>
      <w:r w:rsidR="001834D5">
        <w:t xml:space="preserve"> </w:t>
      </w:r>
      <w:r w:rsidR="00146640">
        <w:t>in</w:t>
      </w:r>
      <w:r w:rsidR="001834D5">
        <w:t xml:space="preserve"> </w:t>
      </w:r>
      <w:r w:rsidR="00146640">
        <w:t>developing</w:t>
      </w:r>
      <w:r w:rsidR="001834D5">
        <w:t xml:space="preserve"> </w:t>
      </w:r>
      <w:r w:rsidR="00FC1E8B">
        <w:t>strategies</w:t>
      </w:r>
      <w:r w:rsidR="001834D5">
        <w:t xml:space="preserve"> </w:t>
      </w:r>
      <w:r w:rsidR="00FC1E8B">
        <w:t>and</w:t>
      </w:r>
      <w:r w:rsidR="001834D5">
        <w:t xml:space="preserve"> </w:t>
      </w:r>
      <w:r w:rsidR="00FC1E8B">
        <w:t>plans</w:t>
      </w:r>
      <w:r w:rsidR="001834D5">
        <w:t xml:space="preserve"> </w:t>
      </w:r>
      <w:r w:rsidR="00B10E5A">
        <w:t>in</w:t>
      </w:r>
      <w:r w:rsidR="001834D5">
        <w:t xml:space="preserve"> </w:t>
      </w:r>
      <w:r w:rsidR="00B10E5A">
        <w:t>improving</w:t>
      </w:r>
      <w:r w:rsidR="001834D5">
        <w:t xml:space="preserve"> </w:t>
      </w:r>
      <w:r w:rsidR="00FC1E8B">
        <w:t>hand</w:t>
      </w:r>
      <w:r w:rsidR="001834D5">
        <w:t xml:space="preserve"> </w:t>
      </w:r>
      <w:r w:rsidR="00FC1E8B">
        <w:t>hygiene</w:t>
      </w:r>
      <w:r w:rsidR="001834D5">
        <w:t xml:space="preserve"> </w:t>
      </w:r>
      <w:r w:rsidR="00FC1E8B">
        <w:t>practice</w:t>
      </w:r>
      <w:r w:rsidR="00146640">
        <w:t>.</w:t>
      </w:r>
    </w:p>
    <w:p w14:paraId="666DCC80" w14:textId="77777777" w:rsidR="00EA5362" w:rsidRDefault="00EA5362" w:rsidP="00EA5362">
      <w:r>
        <w:t>Feedback and reporting of hand hygiene compliance data also informs the design of quality improvement initiatives.</w:t>
      </w:r>
    </w:p>
    <w:p w14:paraId="1321ED23" w14:textId="3BA82CAD" w:rsidR="0019636C" w:rsidRPr="00BE2411" w:rsidRDefault="0019636C" w:rsidP="002144C6">
      <w:pPr>
        <w:pStyle w:val="Heading3"/>
      </w:pPr>
      <w:r w:rsidRPr="00BE2411">
        <w:t>Providing</w:t>
      </w:r>
      <w:r w:rsidR="001834D5">
        <w:t xml:space="preserve"> </w:t>
      </w:r>
      <w:r w:rsidRPr="00BE2411">
        <w:t>feedback</w:t>
      </w:r>
      <w:r w:rsidR="001834D5">
        <w:t xml:space="preserve"> </w:t>
      </w:r>
      <w:r w:rsidRPr="00BE2411">
        <w:t>to</w:t>
      </w:r>
      <w:r w:rsidR="001834D5">
        <w:t xml:space="preserve"> </w:t>
      </w:r>
      <w:r w:rsidRPr="00BE2411">
        <w:t>consumers</w:t>
      </w:r>
    </w:p>
    <w:p w14:paraId="27CDEBFA" w14:textId="79D5F60E" w:rsidR="009871F8" w:rsidRDefault="0019636C" w:rsidP="00053D0D">
      <w:r>
        <w:t>Consumers</w:t>
      </w:r>
      <w:r w:rsidR="001834D5">
        <w:t xml:space="preserve"> </w:t>
      </w:r>
      <w:r>
        <w:t>provide</w:t>
      </w:r>
      <w:r w:rsidR="001834D5">
        <w:t xml:space="preserve"> </w:t>
      </w:r>
      <w:r>
        <w:t>important</w:t>
      </w:r>
      <w:r w:rsidR="001834D5">
        <w:t xml:space="preserve"> </w:t>
      </w:r>
      <w:r>
        <w:t>information</w:t>
      </w:r>
      <w:r w:rsidR="001834D5">
        <w:t xml:space="preserve"> </w:t>
      </w:r>
      <w:r>
        <w:t>on</w:t>
      </w:r>
      <w:r w:rsidR="001834D5">
        <w:t xml:space="preserve"> </w:t>
      </w:r>
      <w:r>
        <w:t>how</w:t>
      </w:r>
      <w:r w:rsidR="001834D5">
        <w:t xml:space="preserve"> </w:t>
      </w:r>
      <w:r>
        <w:t>care</w:t>
      </w:r>
      <w:r w:rsidR="001834D5">
        <w:t xml:space="preserve"> </w:t>
      </w:r>
      <w:r>
        <w:t>is</w:t>
      </w:r>
      <w:r w:rsidR="001834D5">
        <w:t xml:space="preserve"> </w:t>
      </w:r>
      <w:r>
        <w:t>delivered</w:t>
      </w:r>
      <w:r w:rsidR="001834D5">
        <w:t xml:space="preserve"> </w:t>
      </w:r>
      <w:r>
        <w:t>and</w:t>
      </w:r>
      <w:r w:rsidR="001834D5">
        <w:t xml:space="preserve"> </w:t>
      </w:r>
      <w:r>
        <w:t>what</w:t>
      </w:r>
      <w:r w:rsidR="001834D5">
        <w:t xml:space="preserve"> </w:t>
      </w:r>
      <w:r>
        <w:t>aspects</w:t>
      </w:r>
      <w:r w:rsidR="001834D5">
        <w:t xml:space="preserve"> </w:t>
      </w:r>
      <w:r>
        <w:t>of</w:t>
      </w:r>
      <w:r w:rsidR="001834D5">
        <w:t xml:space="preserve"> </w:t>
      </w:r>
      <w:r>
        <w:t>care</w:t>
      </w:r>
      <w:r w:rsidR="001834D5">
        <w:t xml:space="preserve"> </w:t>
      </w:r>
      <w:r>
        <w:t>they</w:t>
      </w:r>
      <w:r w:rsidR="001834D5">
        <w:t xml:space="preserve"> </w:t>
      </w:r>
      <w:r>
        <w:t>most</w:t>
      </w:r>
      <w:r w:rsidR="001834D5">
        <w:t xml:space="preserve"> </w:t>
      </w:r>
      <w:r>
        <w:t>value.</w:t>
      </w:r>
    </w:p>
    <w:p w14:paraId="7FA56285" w14:textId="678CA3B2" w:rsidR="0019636C" w:rsidRDefault="0019636C" w:rsidP="00053D0D">
      <w:r>
        <w:t>Health</w:t>
      </w:r>
      <w:r w:rsidR="001834D5">
        <w:t xml:space="preserve"> </w:t>
      </w:r>
      <w:r>
        <w:t>service</w:t>
      </w:r>
      <w:r w:rsidR="001834D5">
        <w:t xml:space="preserve"> </w:t>
      </w:r>
      <w:r w:rsidR="00F66ED8">
        <w:t>facilitie</w:t>
      </w:r>
      <w:r>
        <w:t>s</w:t>
      </w:r>
      <w:r w:rsidR="001834D5">
        <w:t xml:space="preserve"> </w:t>
      </w:r>
      <w:r>
        <w:t>should</w:t>
      </w:r>
      <w:r w:rsidR="001834D5">
        <w:t xml:space="preserve"> </w:t>
      </w:r>
      <w:r>
        <w:t>ensure</w:t>
      </w:r>
      <w:r w:rsidR="001834D5">
        <w:t xml:space="preserve"> </w:t>
      </w:r>
      <w:r>
        <w:t>that</w:t>
      </w:r>
      <w:r w:rsidR="001834D5">
        <w:t xml:space="preserve"> </w:t>
      </w:r>
      <w:r>
        <w:t>hand</w:t>
      </w:r>
      <w:r w:rsidR="001834D5">
        <w:t xml:space="preserve"> </w:t>
      </w:r>
      <w:r>
        <w:t>hygiene</w:t>
      </w:r>
      <w:r w:rsidR="001834D5">
        <w:t xml:space="preserve"> </w:t>
      </w:r>
      <w:r>
        <w:t>compliance</w:t>
      </w:r>
      <w:r w:rsidR="001834D5">
        <w:t xml:space="preserve"> </w:t>
      </w:r>
      <w:r>
        <w:t>data</w:t>
      </w:r>
      <w:r w:rsidR="001834D5">
        <w:t xml:space="preserve"> </w:t>
      </w:r>
      <w:r w:rsidR="00C22BD6">
        <w:t>is</w:t>
      </w:r>
      <w:r w:rsidR="001834D5">
        <w:t xml:space="preserve"> </w:t>
      </w:r>
      <w:r>
        <w:t>routinely</w:t>
      </w:r>
      <w:r w:rsidR="001834D5">
        <w:t xml:space="preserve"> </w:t>
      </w:r>
      <w:r>
        <w:t>reported</w:t>
      </w:r>
      <w:r w:rsidR="001834D5">
        <w:t xml:space="preserve"> </w:t>
      </w:r>
      <w:r>
        <w:t>to</w:t>
      </w:r>
      <w:r w:rsidR="001834D5">
        <w:t xml:space="preserve"> </w:t>
      </w:r>
      <w:r>
        <w:t>consumers,</w:t>
      </w:r>
      <w:r w:rsidR="001834D5">
        <w:t xml:space="preserve"> </w:t>
      </w:r>
      <w:r>
        <w:t>so</w:t>
      </w:r>
      <w:r w:rsidR="001834D5">
        <w:t xml:space="preserve"> </w:t>
      </w:r>
      <w:r>
        <w:t>they</w:t>
      </w:r>
      <w:r w:rsidR="001834D5">
        <w:t xml:space="preserve"> </w:t>
      </w:r>
      <w:r>
        <w:t>are</w:t>
      </w:r>
      <w:r w:rsidR="001834D5">
        <w:t xml:space="preserve"> </w:t>
      </w:r>
      <w:r>
        <w:t>aware</w:t>
      </w:r>
      <w:r w:rsidR="001834D5">
        <w:t xml:space="preserve"> </w:t>
      </w:r>
      <w:r>
        <w:t>of</w:t>
      </w:r>
      <w:r w:rsidR="001834D5">
        <w:t xml:space="preserve"> </w:t>
      </w:r>
      <w:r>
        <w:t>the</w:t>
      </w:r>
      <w:r w:rsidR="001834D5">
        <w:t xml:space="preserve"> </w:t>
      </w:r>
      <w:r>
        <w:t>importance</w:t>
      </w:r>
      <w:r w:rsidR="001834D5">
        <w:t xml:space="preserve"> </w:t>
      </w:r>
      <w:r>
        <w:t>of</w:t>
      </w:r>
      <w:r w:rsidR="001834D5">
        <w:t xml:space="preserve"> </w:t>
      </w:r>
      <w:r>
        <w:t>th</w:t>
      </w:r>
      <w:r w:rsidR="00C22BD6">
        <w:t>i</w:t>
      </w:r>
      <w:r>
        <w:t>s</w:t>
      </w:r>
      <w:r w:rsidR="001834D5">
        <w:t xml:space="preserve"> </w:t>
      </w:r>
      <w:r>
        <w:t>data</w:t>
      </w:r>
      <w:r w:rsidR="001834D5">
        <w:t xml:space="preserve"> </w:t>
      </w:r>
      <w:r>
        <w:t>as</w:t>
      </w:r>
      <w:r w:rsidR="001834D5">
        <w:t xml:space="preserve"> </w:t>
      </w:r>
      <w:r>
        <w:t>an</w:t>
      </w:r>
      <w:r w:rsidR="001834D5">
        <w:t xml:space="preserve"> </w:t>
      </w:r>
      <w:r>
        <w:t>indicator</w:t>
      </w:r>
      <w:r w:rsidR="001834D5">
        <w:t xml:space="preserve"> </w:t>
      </w:r>
      <w:r>
        <w:t>of</w:t>
      </w:r>
      <w:r w:rsidR="001834D5">
        <w:t xml:space="preserve"> </w:t>
      </w:r>
      <w:r>
        <w:t>the</w:t>
      </w:r>
      <w:r w:rsidR="001834D5">
        <w:t xml:space="preserve"> </w:t>
      </w:r>
      <w:r>
        <w:t>safety</w:t>
      </w:r>
      <w:r w:rsidR="001834D5">
        <w:t xml:space="preserve"> </w:t>
      </w:r>
      <w:r>
        <w:t>and</w:t>
      </w:r>
      <w:r w:rsidR="001834D5">
        <w:t xml:space="preserve"> </w:t>
      </w:r>
      <w:r>
        <w:t>quality</w:t>
      </w:r>
      <w:r w:rsidR="001834D5">
        <w:t xml:space="preserve"> </w:t>
      </w:r>
      <w:r>
        <w:t>of</w:t>
      </w:r>
      <w:r w:rsidR="001834D5">
        <w:t xml:space="preserve"> </w:t>
      </w:r>
      <w:r>
        <w:t>care</w:t>
      </w:r>
      <w:r w:rsidR="001834D5">
        <w:t xml:space="preserve"> </w:t>
      </w:r>
      <w:r>
        <w:t>provided.</w:t>
      </w:r>
      <w:r w:rsidR="001834D5">
        <w:t xml:space="preserve"> </w:t>
      </w:r>
      <w:r>
        <w:t>Feedback</w:t>
      </w:r>
      <w:r w:rsidR="001834D5">
        <w:t xml:space="preserve"> </w:t>
      </w:r>
      <w:r>
        <w:t>to</w:t>
      </w:r>
      <w:r w:rsidR="001834D5">
        <w:t xml:space="preserve"> </w:t>
      </w:r>
      <w:r>
        <w:t>consumers</w:t>
      </w:r>
      <w:r w:rsidR="001834D5">
        <w:t xml:space="preserve"> </w:t>
      </w:r>
      <w:r>
        <w:t>on</w:t>
      </w:r>
      <w:r w:rsidR="001834D5">
        <w:t xml:space="preserve"> </w:t>
      </w:r>
      <w:r>
        <w:t>hand</w:t>
      </w:r>
      <w:r w:rsidR="001834D5">
        <w:t xml:space="preserve"> </w:t>
      </w:r>
      <w:r>
        <w:t>hygiene</w:t>
      </w:r>
      <w:r w:rsidR="001834D5">
        <w:t xml:space="preserve"> </w:t>
      </w:r>
      <w:r>
        <w:t>compliance</w:t>
      </w:r>
      <w:r w:rsidR="001834D5">
        <w:t xml:space="preserve"> </w:t>
      </w:r>
      <w:r>
        <w:t>data</w:t>
      </w:r>
      <w:r w:rsidR="001834D5">
        <w:t xml:space="preserve"> </w:t>
      </w:r>
      <w:r>
        <w:t>can</w:t>
      </w:r>
      <w:r w:rsidR="001834D5">
        <w:t xml:space="preserve"> </w:t>
      </w:r>
      <w:r>
        <w:t>also</w:t>
      </w:r>
      <w:r w:rsidR="001834D5">
        <w:t xml:space="preserve"> </w:t>
      </w:r>
      <w:r>
        <w:t>inform</w:t>
      </w:r>
      <w:r w:rsidR="001834D5">
        <w:t xml:space="preserve"> </w:t>
      </w:r>
      <w:r>
        <w:t>the</w:t>
      </w:r>
      <w:r w:rsidR="001834D5">
        <w:t xml:space="preserve"> </w:t>
      </w:r>
      <w:r>
        <w:t>design</w:t>
      </w:r>
      <w:r w:rsidR="001834D5">
        <w:t xml:space="preserve"> </w:t>
      </w:r>
      <w:r>
        <w:t>of</w:t>
      </w:r>
      <w:r w:rsidR="001834D5">
        <w:t xml:space="preserve"> </w:t>
      </w:r>
      <w:r>
        <w:t>quality</w:t>
      </w:r>
      <w:r w:rsidR="001834D5">
        <w:t xml:space="preserve"> </w:t>
      </w:r>
      <w:r>
        <w:t>improvement</w:t>
      </w:r>
      <w:r w:rsidR="001834D5">
        <w:t xml:space="preserve"> </w:t>
      </w:r>
      <w:r w:rsidR="004218BB">
        <w:t>initiatives</w:t>
      </w:r>
      <w:r>
        <w:t>.</w:t>
      </w:r>
    </w:p>
    <w:p w14:paraId="0633C47E" w14:textId="4FC0973A" w:rsidR="00146640" w:rsidRDefault="00CA5B40" w:rsidP="00053D0D">
      <w:r>
        <w:t>One</w:t>
      </w:r>
      <w:r w:rsidR="001834D5">
        <w:t xml:space="preserve"> </w:t>
      </w:r>
      <w:r>
        <w:t>example</w:t>
      </w:r>
      <w:r w:rsidR="001834D5">
        <w:t xml:space="preserve"> </w:t>
      </w:r>
      <w:r>
        <w:t>is</w:t>
      </w:r>
      <w:r w:rsidR="001834D5">
        <w:t xml:space="preserve"> </w:t>
      </w:r>
      <w:r>
        <w:t>to</w:t>
      </w:r>
      <w:r w:rsidR="001834D5">
        <w:t xml:space="preserve"> </w:t>
      </w:r>
      <w:r w:rsidR="005A6A6C">
        <w:t>promote</w:t>
      </w:r>
      <w:r w:rsidR="001834D5">
        <w:t xml:space="preserve"> </w:t>
      </w:r>
      <w:r w:rsidR="00922B68">
        <w:t>the</w:t>
      </w:r>
      <w:r w:rsidR="001834D5">
        <w:t xml:space="preserve"> </w:t>
      </w:r>
      <w:r>
        <w:t>hand</w:t>
      </w:r>
      <w:r w:rsidR="001834D5">
        <w:t xml:space="preserve"> </w:t>
      </w:r>
      <w:r>
        <w:t>hygiene</w:t>
      </w:r>
      <w:r w:rsidR="001834D5">
        <w:t xml:space="preserve"> </w:t>
      </w:r>
      <w:r>
        <w:t>program</w:t>
      </w:r>
      <w:r w:rsidR="001834D5">
        <w:t xml:space="preserve"> </w:t>
      </w:r>
      <w:r>
        <w:t>and</w:t>
      </w:r>
      <w:r w:rsidR="001834D5">
        <w:t xml:space="preserve"> </w:t>
      </w:r>
      <w:r>
        <w:t>relevant</w:t>
      </w:r>
      <w:r w:rsidR="001834D5">
        <w:t xml:space="preserve"> </w:t>
      </w:r>
      <w:r>
        <w:t>audit</w:t>
      </w:r>
      <w:r w:rsidR="001834D5">
        <w:t xml:space="preserve"> </w:t>
      </w:r>
      <w:r>
        <w:t>results</w:t>
      </w:r>
      <w:r w:rsidR="001834D5">
        <w:t xml:space="preserve"> </w:t>
      </w:r>
      <w:r>
        <w:t>on</w:t>
      </w:r>
      <w:r w:rsidR="001834D5">
        <w:t xml:space="preserve"> </w:t>
      </w:r>
      <w:r>
        <w:t>a</w:t>
      </w:r>
      <w:r w:rsidR="001834D5">
        <w:t xml:space="preserve"> </w:t>
      </w:r>
      <w:r>
        <w:t>quality</w:t>
      </w:r>
      <w:r w:rsidR="001834D5">
        <w:t xml:space="preserve"> </w:t>
      </w:r>
      <w:r>
        <w:t>board</w:t>
      </w:r>
      <w:r w:rsidR="001834D5">
        <w:t xml:space="preserve"> </w:t>
      </w:r>
      <w:r>
        <w:t>in</w:t>
      </w:r>
      <w:r w:rsidR="001834D5">
        <w:t xml:space="preserve"> </w:t>
      </w:r>
      <w:r>
        <w:t>a</w:t>
      </w:r>
      <w:r w:rsidR="001834D5">
        <w:t xml:space="preserve"> </w:t>
      </w:r>
      <w:r>
        <w:t>waiting</w:t>
      </w:r>
      <w:r w:rsidR="001834D5">
        <w:t xml:space="preserve"> </w:t>
      </w:r>
      <w:r>
        <w:t>room</w:t>
      </w:r>
      <w:r w:rsidR="001834D5">
        <w:t xml:space="preserve"> </w:t>
      </w:r>
      <w:r>
        <w:t>or</w:t>
      </w:r>
      <w:r w:rsidR="001834D5">
        <w:t xml:space="preserve"> </w:t>
      </w:r>
      <w:r>
        <w:t>at</w:t>
      </w:r>
      <w:r w:rsidR="001834D5">
        <w:t xml:space="preserve"> </w:t>
      </w:r>
      <w:r>
        <w:t>the</w:t>
      </w:r>
      <w:r w:rsidR="001834D5">
        <w:t xml:space="preserve"> </w:t>
      </w:r>
      <w:r>
        <w:t>entry</w:t>
      </w:r>
      <w:r w:rsidR="001834D5">
        <w:t xml:space="preserve"> </w:t>
      </w:r>
      <w:r w:rsidR="00922B68">
        <w:t>of</w:t>
      </w:r>
      <w:r w:rsidR="001834D5">
        <w:t xml:space="preserve"> </w:t>
      </w:r>
      <w:r w:rsidR="00922B68">
        <w:t>a</w:t>
      </w:r>
      <w:r w:rsidR="001834D5">
        <w:t xml:space="preserve"> </w:t>
      </w:r>
      <w:r w:rsidR="00922B68">
        <w:t>ward/department/service</w:t>
      </w:r>
      <w:r w:rsidR="001834D5">
        <w:t xml:space="preserve"> </w:t>
      </w:r>
      <w:r w:rsidR="00922B68">
        <w:t>and</w:t>
      </w:r>
      <w:r w:rsidR="001834D5">
        <w:t xml:space="preserve"> </w:t>
      </w:r>
      <w:r w:rsidR="00922B68">
        <w:t>facility</w:t>
      </w:r>
      <w:r>
        <w:t>.</w:t>
      </w:r>
    </w:p>
    <w:p w14:paraId="06C18A52" w14:textId="266E4A79" w:rsidR="0019636C" w:rsidRPr="00BE2411" w:rsidRDefault="0019636C" w:rsidP="002144C6">
      <w:pPr>
        <w:pStyle w:val="Heading3"/>
      </w:pPr>
      <w:r w:rsidRPr="00BE2411">
        <w:lastRenderedPageBreak/>
        <w:t>Providing</w:t>
      </w:r>
      <w:r w:rsidR="001834D5">
        <w:t xml:space="preserve"> </w:t>
      </w:r>
      <w:r w:rsidRPr="00BE2411">
        <w:t>feedback</w:t>
      </w:r>
      <w:r w:rsidR="001834D5">
        <w:t xml:space="preserve"> </w:t>
      </w:r>
      <w:r w:rsidRPr="00BE2411">
        <w:t>to</w:t>
      </w:r>
      <w:r w:rsidR="001834D5">
        <w:t xml:space="preserve"> </w:t>
      </w:r>
      <w:r w:rsidRPr="00BE2411">
        <w:t>the</w:t>
      </w:r>
      <w:r w:rsidR="001834D5">
        <w:t xml:space="preserve"> </w:t>
      </w:r>
      <w:r w:rsidRPr="00BE2411">
        <w:t>organisation</w:t>
      </w:r>
    </w:p>
    <w:p w14:paraId="49E424F6" w14:textId="2A7668C2" w:rsidR="0019636C" w:rsidRDefault="0019636C" w:rsidP="008652EF">
      <w:pPr>
        <w:pStyle w:val="Normal-beforebullets"/>
      </w:pPr>
      <w:r w:rsidRPr="001F7B50">
        <w:t>Reporting</w:t>
      </w:r>
      <w:r w:rsidR="001834D5">
        <w:t xml:space="preserve"> </w:t>
      </w:r>
      <w:r w:rsidRPr="001F7B50">
        <w:t>hand</w:t>
      </w:r>
      <w:r w:rsidR="001834D5">
        <w:t xml:space="preserve"> </w:t>
      </w:r>
      <w:r w:rsidRPr="001F7B50">
        <w:t>hygiene</w:t>
      </w:r>
      <w:r w:rsidR="001834D5">
        <w:t xml:space="preserve"> </w:t>
      </w:r>
      <w:r w:rsidRPr="001F7B50">
        <w:t>data</w:t>
      </w:r>
      <w:r w:rsidR="001834D5">
        <w:t xml:space="preserve"> </w:t>
      </w:r>
      <w:r w:rsidRPr="001F7B50">
        <w:t>to</w:t>
      </w:r>
      <w:r w:rsidR="001834D5">
        <w:t xml:space="preserve"> </w:t>
      </w:r>
      <w:r w:rsidRPr="001F7B50">
        <w:t>governance</w:t>
      </w:r>
      <w:r w:rsidR="001834D5">
        <w:t xml:space="preserve"> </w:t>
      </w:r>
      <w:r w:rsidRPr="001F7B50">
        <w:t>committees</w:t>
      </w:r>
      <w:r w:rsidR="001834D5">
        <w:t xml:space="preserve"> </w:t>
      </w:r>
      <w:r w:rsidRPr="001F7B50">
        <w:t>is</w:t>
      </w:r>
      <w:r w:rsidR="001834D5">
        <w:t xml:space="preserve"> </w:t>
      </w:r>
      <w:r w:rsidRPr="001F7B50">
        <w:t>important</w:t>
      </w:r>
      <w:r w:rsidR="001834D5">
        <w:t xml:space="preserve"> </w:t>
      </w:r>
      <w:r w:rsidR="00C22BD6">
        <w:t>to</w:t>
      </w:r>
      <w:r>
        <w:t>:</w:t>
      </w:r>
    </w:p>
    <w:p w14:paraId="0DE1B5F2" w14:textId="1B9DA868" w:rsidR="009871F8" w:rsidRDefault="0019636C" w:rsidP="00EA5362">
      <w:pPr>
        <w:pStyle w:val="Bulletlist"/>
      </w:pPr>
      <w:r>
        <w:t>support</w:t>
      </w:r>
      <w:r w:rsidR="001834D5">
        <w:t xml:space="preserve"> </w:t>
      </w:r>
      <w:r>
        <w:t>clinical</w:t>
      </w:r>
      <w:r w:rsidR="001834D5">
        <w:t xml:space="preserve"> </w:t>
      </w:r>
      <w:r>
        <w:t>governance</w:t>
      </w:r>
      <w:r w:rsidR="001834D5">
        <w:t xml:space="preserve"> </w:t>
      </w:r>
      <w:r>
        <w:t>and</w:t>
      </w:r>
      <w:r w:rsidR="001834D5">
        <w:t xml:space="preserve"> </w:t>
      </w:r>
      <w:r>
        <w:t>quality</w:t>
      </w:r>
      <w:r w:rsidR="001834D5">
        <w:t xml:space="preserve"> </w:t>
      </w:r>
      <w:r>
        <w:t>improvement</w:t>
      </w:r>
      <w:r w:rsidR="001834D5">
        <w:t xml:space="preserve"> </w:t>
      </w:r>
      <w:r>
        <w:t>systems</w:t>
      </w:r>
      <w:r w:rsidR="001834D5">
        <w:t xml:space="preserve"> </w:t>
      </w:r>
      <w:r>
        <w:t>that</w:t>
      </w:r>
      <w:r w:rsidR="001834D5">
        <w:t xml:space="preserve"> </w:t>
      </w:r>
      <w:r>
        <w:t>prevent</w:t>
      </w:r>
      <w:r w:rsidR="001834D5">
        <w:t xml:space="preserve"> </w:t>
      </w:r>
      <w:r>
        <w:t>and</w:t>
      </w:r>
      <w:r w:rsidR="001834D5">
        <w:t xml:space="preserve"> </w:t>
      </w:r>
      <w:r>
        <w:t>control</w:t>
      </w:r>
      <w:r w:rsidR="001834D5">
        <w:t xml:space="preserve"> </w:t>
      </w:r>
      <w:r>
        <w:t>infections</w:t>
      </w:r>
    </w:p>
    <w:p w14:paraId="53455310" w14:textId="127A28DC" w:rsidR="009871F8" w:rsidRDefault="0019636C" w:rsidP="00EA5362">
      <w:pPr>
        <w:pStyle w:val="Bulletlist"/>
      </w:pPr>
      <w:r w:rsidRPr="00444B1F">
        <w:t>promot</w:t>
      </w:r>
      <w:r w:rsidR="00C22BD6">
        <w:t>e</w:t>
      </w:r>
      <w:r w:rsidR="001834D5">
        <w:t xml:space="preserve"> </w:t>
      </w:r>
      <w:r w:rsidRPr="00444B1F">
        <w:t>local</w:t>
      </w:r>
      <w:r w:rsidR="001834D5">
        <w:t xml:space="preserve"> </w:t>
      </w:r>
      <w:r w:rsidRPr="00444B1F">
        <w:t>ownership</w:t>
      </w:r>
      <w:r w:rsidR="001834D5">
        <w:t xml:space="preserve"> </w:t>
      </w:r>
      <w:r w:rsidRPr="00444B1F">
        <w:t>of</w:t>
      </w:r>
      <w:r w:rsidR="001834D5">
        <w:t xml:space="preserve"> </w:t>
      </w:r>
      <w:r w:rsidRPr="00444B1F">
        <w:t>hand</w:t>
      </w:r>
      <w:r w:rsidR="001834D5">
        <w:t xml:space="preserve"> </w:t>
      </w:r>
      <w:r w:rsidRPr="00444B1F">
        <w:t>hygiene</w:t>
      </w:r>
      <w:r w:rsidR="001834D5">
        <w:t xml:space="preserve"> </w:t>
      </w:r>
      <w:r>
        <w:t>performance</w:t>
      </w:r>
    </w:p>
    <w:p w14:paraId="6FC2C756" w14:textId="737E38F1" w:rsidR="0019636C" w:rsidRDefault="0019636C" w:rsidP="00EA5362">
      <w:pPr>
        <w:pStyle w:val="Bulletlist"/>
      </w:pPr>
      <w:r>
        <w:t>obtain</w:t>
      </w:r>
      <w:r w:rsidR="001834D5">
        <w:t xml:space="preserve"> </w:t>
      </w:r>
      <w:r>
        <w:t>support</w:t>
      </w:r>
      <w:r w:rsidR="001834D5">
        <w:t xml:space="preserve"> </w:t>
      </w:r>
      <w:r>
        <w:t>for</w:t>
      </w:r>
      <w:r w:rsidR="001834D5">
        <w:t xml:space="preserve"> </w:t>
      </w:r>
      <w:r>
        <w:t>development</w:t>
      </w:r>
      <w:r w:rsidR="001834D5">
        <w:t xml:space="preserve"> </w:t>
      </w:r>
      <w:r>
        <w:t>of</w:t>
      </w:r>
      <w:r w:rsidR="001834D5">
        <w:t xml:space="preserve"> </w:t>
      </w:r>
      <w:r>
        <w:t>local</w:t>
      </w:r>
      <w:r w:rsidR="001834D5">
        <w:t xml:space="preserve"> </w:t>
      </w:r>
      <w:r>
        <w:t>quality</w:t>
      </w:r>
      <w:r w:rsidR="001834D5">
        <w:t xml:space="preserve"> </w:t>
      </w:r>
      <w:r>
        <w:t>improvement</w:t>
      </w:r>
      <w:r w:rsidR="001834D5">
        <w:t xml:space="preserve"> </w:t>
      </w:r>
      <w:r>
        <w:t>programs</w:t>
      </w:r>
      <w:r w:rsidR="001834D5">
        <w:t xml:space="preserve"> </w:t>
      </w:r>
      <w:r>
        <w:t>to</w:t>
      </w:r>
      <w:r w:rsidR="001834D5">
        <w:t xml:space="preserve"> </w:t>
      </w:r>
      <w:r>
        <w:t>address</w:t>
      </w:r>
      <w:r w:rsidR="001834D5">
        <w:t xml:space="preserve"> </w:t>
      </w:r>
      <w:r>
        <w:t>specific</w:t>
      </w:r>
      <w:r w:rsidR="001834D5">
        <w:t xml:space="preserve"> </w:t>
      </w:r>
      <w:r>
        <w:t>issues</w:t>
      </w:r>
    </w:p>
    <w:p w14:paraId="1E662142" w14:textId="4C5B5828" w:rsidR="0019636C" w:rsidRDefault="0019636C" w:rsidP="00EA5362">
      <w:pPr>
        <w:pStyle w:val="Bulletlist"/>
      </w:pPr>
      <w:r>
        <w:t>foster</w:t>
      </w:r>
      <w:r w:rsidR="001834D5">
        <w:t xml:space="preserve"> </w:t>
      </w:r>
      <w:r>
        <w:t>continuous</w:t>
      </w:r>
      <w:r w:rsidR="001834D5">
        <w:t xml:space="preserve"> </w:t>
      </w:r>
      <w:r>
        <w:t>improvement</w:t>
      </w:r>
      <w:r w:rsidR="001834D5">
        <w:t xml:space="preserve"> </w:t>
      </w:r>
      <w:r>
        <w:t>of</w:t>
      </w:r>
      <w:r w:rsidR="001834D5">
        <w:t xml:space="preserve"> </w:t>
      </w:r>
      <w:r>
        <w:t>the</w:t>
      </w:r>
      <w:r w:rsidR="001834D5">
        <w:t xml:space="preserve"> </w:t>
      </w:r>
      <w:r>
        <w:t>safety</w:t>
      </w:r>
      <w:r w:rsidR="001834D5">
        <w:t xml:space="preserve"> </w:t>
      </w:r>
      <w:r>
        <w:t>and</w:t>
      </w:r>
      <w:r w:rsidR="001834D5">
        <w:t xml:space="preserve"> </w:t>
      </w:r>
      <w:r>
        <w:t>quality</w:t>
      </w:r>
      <w:r w:rsidR="001834D5">
        <w:t xml:space="preserve"> </w:t>
      </w:r>
      <w:r>
        <w:t>of</w:t>
      </w:r>
      <w:r w:rsidR="001834D5">
        <w:t xml:space="preserve"> </w:t>
      </w:r>
      <w:r>
        <w:t>health</w:t>
      </w:r>
      <w:r w:rsidR="001834D5">
        <w:t xml:space="preserve"> </w:t>
      </w:r>
      <w:r>
        <w:t>services.</w:t>
      </w:r>
    </w:p>
    <w:p w14:paraId="42E1267F" w14:textId="1D84F738" w:rsidR="00922B68" w:rsidRDefault="00922B68" w:rsidP="00053D0D">
      <w:r>
        <w:t>The</w:t>
      </w:r>
      <w:r w:rsidR="001834D5">
        <w:t xml:space="preserve"> </w:t>
      </w:r>
      <w:r>
        <w:t>facility</w:t>
      </w:r>
      <w:r w:rsidR="001834D5">
        <w:t xml:space="preserve"> </w:t>
      </w:r>
      <w:r>
        <w:t>reports</w:t>
      </w:r>
      <w:r w:rsidR="001834D5">
        <w:t xml:space="preserve"> </w:t>
      </w:r>
      <w:r>
        <w:t>should</w:t>
      </w:r>
      <w:r w:rsidR="001834D5">
        <w:t xml:space="preserve"> </w:t>
      </w:r>
      <w:r>
        <w:t>be</w:t>
      </w:r>
      <w:r w:rsidR="001834D5">
        <w:t xml:space="preserve"> </w:t>
      </w:r>
      <w:r>
        <w:t>presented</w:t>
      </w:r>
      <w:r w:rsidR="001834D5">
        <w:t xml:space="preserve"> </w:t>
      </w:r>
      <w:r>
        <w:t>to</w:t>
      </w:r>
      <w:r w:rsidR="001834D5">
        <w:t xml:space="preserve"> </w:t>
      </w:r>
      <w:r>
        <w:t>the</w:t>
      </w:r>
      <w:r w:rsidR="001834D5">
        <w:t xml:space="preserve"> </w:t>
      </w:r>
      <w:r>
        <w:t>health</w:t>
      </w:r>
      <w:r w:rsidR="00F66ED8">
        <w:t xml:space="preserve"> service facility </w:t>
      </w:r>
      <w:r>
        <w:t>management</w:t>
      </w:r>
      <w:r w:rsidR="001834D5">
        <w:t xml:space="preserve"> </w:t>
      </w:r>
      <w:r>
        <w:t>at</w:t>
      </w:r>
      <w:r w:rsidR="001834D5">
        <w:t xml:space="preserve"> </w:t>
      </w:r>
      <w:r>
        <w:t>regular</w:t>
      </w:r>
      <w:r w:rsidR="001834D5">
        <w:t xml:space="preserve"> </w:t>
      </w:r>
      <w:r>
        <w:t>intervals</w:t>
      </w:r>
      <w:r w:rsidR="001834D5">
        <w:t xml:space="preserve"> </w:t>
      </w:r>
      <w:r>
        <w:t>and</w:t>
      </w:r>
      <w:r w:rsidR="001834D5">
        <w:t xml:space="preserve"> </w:t>
      </w:r>
      <w:r>
        <w:t>should</w:t>
      </w:r>
      <w:r w:rsidR="001834D5">
        <w:t xml:space="preserve"> </w:t>
      </w:r>
      <w:r>
        <w:t>become</w:t>
      </w:r>
      <w:r w:rsidR="001834D5">
        <w:t xml:space="preserve"> </w:t>
      </w:r>
      <w:r>
        <w:t>a</w:t>
      </w:r>
      <w:r w:rsidR="001834D5">
        <w:t xml:space="preserve"> </w:t>
      </w:r>
      <w:r>
        <w:t>standard</w:t>
      </w:r>
      <w:r w:rsidR="001834D5">
        <w:t xml:space="preserve"> </w:t>
      </w:r>
      <w:r>
        <w:t>agenda</w:t>
      </w:r>
      <w:r w:rsidR="001834D5">
        <w:t xml:space="preserve"> </w:t>
      </w:r>
      <w:r>
        <w:t>item</w:t>
      </w:r>
      <w:r w:rsidR="001834D5">
        <w:t xml:space="preserve"> </w:t>
      </w:r>
      <w:r>
        <w:t>for</w:t>
      </w:r>
      <w:r w:rsidR="001834D5">
        <w:t xml:space="preserve"> </w:t>
      </w:r>
      <w:r w:rsidR="00483F0B">
        <w:t>facility</w:t>
      </w:r>
      <w:r w:rsidR="001834D5">
        <w:t xml:space="preserve"> </w:t>
      </w:r>
      <w:r>
        <w:t>executive</w:t>
      </w:r>
      <w:r w:rsidR="001834D5">
        <w:t xml:space="preserve"> </w:t>
      </w:r>
      <w:r>
        <w:t>and</w:t>
      </w:r>
      <w:r w:rsidR="001834D5">
        <w:t xml:space="preserve"> </w:t>
      </w:r>
      <w:r>
        <w:t>quality</w:t>
      </w:r>
      <w:r w:rsidR="001834D5">
        <w:t xml:space="preserve"> </w:t>
      </w:r>
      <w:r>
        <w:t>and</w:t>
      </w:r>
      <w:r w:rsidR="001834D5">
        <w:t xml:space="preserve"> </w:t>
      </w:r>
      <w:r>
        <w:t>safety</w:t>
      </w:r>
      <w:r w:rsidR="001834D5">
        <w:t xml:space="preserve"> </w:t>
      </w:r>
      <w:r>
        <w:t>meetings.</w:t>
      </w:r>
    </w:p>
    <w:p w14:paraId="12752B92" w14:textId="2BC898AB" w:rsidR="005C5DD9" w:rsidRPr="005C5DD9" w:rsidRDefault="005C5DD9" w:rsidP="007C33B9">
      <w:pPr>
        <w:pStyle w:val="Heading2"/>
      </w:pPr>
      <w:bookmarkStart w:id="131" w:name="_Toc137996069"/>
      <w:bookmarkStart w:id="132" w:name="_Toc139009156"/>
      <w:bookmarkStart w:id="133" w:name="_Toc140568302"/>
      <w:r w:rsidRPr="005C5DD9">
        <w:t>Using</w:t>
      </w:r>
      <w:r w:rsidR="001834D5">
        <w:t xml:space="preserve"> </w:t>
      </w:r>
      <w:r w:rsidRPr="005C5DD9">
        <w:t>hand</w:t>
      </w:r>
      <w:r w:rsidR="001834D5">
        <w:t xml:space="preserve"> </w:t>
      </w:r>
      <w:r w:rsidRPr="005C5DD9">
        <w:t>hygiene</w:t>
      </w:r>
      <w:r w:rsidR="001834D5">
        <w:t xml:space="preserve"> </w:t>
      </w:r>
      <w:r w:rsidRPr="007C33B9">
        <w:t>compliance</w:t>
      </w:r>
      <w:r w:rsidR="001834D5">
        <w:t xml:space="preserve"> </w:t>
      </w:r>
      <w:r w:rsidRPr="005C5DD9">
        <w:t>data</w:t>
      </w:r>
      <w:r w:rsidR="001834D5">
        <w:t xml:space="preserve"> </w:t>
      </w:r>
      <w:r w:rsidRPr="005C5DD9">
        <w:t>to</w:t>
      </w:r>
      <w:r w:rsidR="001834D5">
        <w:t xml:space="preserve"> </w:t>
      </w:r>
      <w:r w:rsidR="00827FCF">
        <w:t>deliver</w:t>
      </w:r>
      <w:r w:rsidR="001834D5">
        <w:t xml:space="preserve"> </w:t>
      </w:r>
      <w:r w:rsidRPr="005C5DD9">
        <w:t>target</w:t>
      </w:r>
      <w:r w:rsidR="00827FCF">
        <w:t>ed</w:t>
      </w:r>
      <w:r w:rsidR="001834D5">
        <w:t xml:space="preserve"> </w:t>
      </w:r>
      <w:r w:rsidRPr="005C5DD9">
        <w:t>education</w:t>
      </w:r>
      <w:bookmarkEnd w:id="131"/>
      <w:bookmarkEnd w:id="132"/>
      <w:bookmarkEnd w:id="133"/>
    </w:p>
    <w:p w14:paraId="06948543" w14:textId="4EF7A348" w:rsidR="005C5DD9" w:rsidRDefault="005C5DD9" w:rsidP="00053D0D">
      <w:r>
        <w:t>Hand</w:t>
      </w:r>
      <w:r w:rsidR="001834D5">
        <w:t xml:space="preserve"> </w:t>
      </w:r>
      <w:r>
        <w:t>hygiene</w:t>
      </w:r>
      <w:r w:rsidR="001834D5">
        <w:t xml:space="preserve"> </w:t>
      </w:r>
      <w:r>
        <w:t>compliance</w:t>
      </w:r>
      <w:r w:rsidR="001834D5">
        <w:t xml:space="preserve"> </w:t>
      </w:r>
      <w:r>
        <w:t>data</w:t>
      </w:r>
      <w:r w:rsidR="001834D5">
        <w:t xml:space="preserve"> </w:t>
      </w:r>
      <w:r>
        <w:t>should</w:t>
      </w:r>
      <w:r w:rsidR="001834D5">
        <w:t xml:space="preserve"> </w:t>
      </w:r>
      <w:r>
        <w:t>be</w:t>
      </w:r>
      <w:r w:rsidR="001834D5">
        <w:t xml:space="preserve"> </w:t>
      </w:r>
      <w:r w:rsidR="00EA5362">
        <w:t>used</w:t>
      </w:r>
      <w:r w:rsidR="001834D5">
        <w:t xml:space="preserve"> </w:t>
      </w:r>
      <w:r>
        <w:t>as</w:t>
      </w:r>
      <w:r w:rsidR="001834D5">
        <w:t xml:space="preserve"> </w:t>
      </w:r>
      <w:r>
        <w:t>an</w:t>
      </w:r>
      <w:r w:rsidR="001834D5">
        <w:t xml:space="preserve"> </w:t>
      </w:r>
      <w:r>
        <w:t>educational</w:t>
      </w:r>
      <w:r w:rsidR="001834D5">
        <w:t xml:space="preserve"> </w:t>
      </w:r>
      <w:r>
        <w:t>tool</w:t>
      </w:r>
      <w:r w:rsidR="001834D5">
        <w:t xml:space="preserve"> </w:t>
      </w:r>
      <w:r>
        <w:t>for</w:t>
      </w:r>
      <w:r w:rsidR="001834D5">
        <w:t xml:space="preserve"> </w:t>
      </w:r>
      <w:r>
        <w:t>all</w:t>
      </w:r>
      <w:r w:rsidR="001834D5">
        <w:t xml:space="preserve"> </w:t>
      </w:r>
      <w:r>
        <w:t>healthcare</w:t>
      </w:r>
      <w:r w:rsidR="001834D5">
        <w:t xml:space="preserve"> </w:t>
      </w:r>
      <w:r>
        <w:t>workers.</w:t>
      </w:r>
      <w:r w:rsidR="001834D5">
        <w:t xml:space="preserve"> </w:t>
      </w:r>
      <w:r w:rsidR="00EA5362">
        <w:t>C</w:t>
      </w:r>
      <w:r>
        <w:t>ompliance</w:t>
      </w:r>
      <w:r w:rsidR="001834D5">
        <w:t xml:space="preserve"> </w:t>
      </w:r>
      <w:r>
        <w:t>reports</w:t>
      </w:r>
      <w:r w:rsidR="001834D5">
        <w:t xml:space="preserve"> </w:t>
      </w:r>
      <w:r>
        <w:t>give</w:t>
      </w:r>
      <w:r w:rsidR="001834D5">
        <w:t xml:space="preserve"> </w:t>
      </w:r>
      <w:r>
        <w:t>individual</w:t>
      </w:r>
      <w:r w:rsidR="001834D5">
        <w:t xml:space="preserve"> </w:t>
      </w:r>
      <w:r>
        <w:t>facilities</w:t>
      </w:r>
      <w:r w:rsidR="001834D5">
        <w:t xml:space="preserve"> </w:t>
      </w:r>
      <w:r>
        <w:t>the</w:t>
      </w:r>
      <w:r w:rsidR="001834D5">
        <w:t xml:space="preserve"> </w:t>
      </w:r>
      <w:r>
        <w:t>ability</w:t>
      </w:r>
      <w:r w:rsidR="001834D5">
        <w:t xml:space="preserve"> </w:t>
      </w:r>
      <w:r>
        <w:t>to</w:t>
      </w:r>
      <w:r w:rsidR="001834D5">
        <w:t xml:space="preserve"> </w:t>
      </w:r>
      <w:r>
        <w:t>develop</w:t>
      </w:r>
      <w:r w:rsidR="001834D5">
        <w:t xml:space="preserve"> </w:t>
      </w:r>
      <w:r>
        <w:t>targeted</w:t>
      </w:r>
      <w:r w:rsidR="001834D5">
        <w:t xml:space="preserve"> </w:t>
      </w:r>
      <w:r>
        <w:t>education</w:t>
      </w:r>
      <w:r w:rsidR="001834D5">
        <w:t xml:space="preserve"> </w:t>
      </w:r>
      <w:r>
        <w:t>aimed</w:t>
      </w:r>
      <w:r w:rsidR="001834D5">
        <w:t xml:space="preserve"> </w:t>
      </w:r>
      <w:r>
        <w:t>at</w:t>
      </w:r>
      <w:r w:rsidR="001834D5">
        <w:t xml:space="preserve"> </w:t>
      </w:r>
      <w:r>
        <w:t>specific</w:t>
      </w:r>
      <w:r w:rsidR="001834D5">
        <w:t xml:space="preserve"> </w:t>
      </w:r>
      <w:r>
        <w:t>healthcare</w:t>
      </w:r>
      <w:r w:rsidR="001834D5">
        <w:t xml:space="preserve"> </w:t>
      </w:r>
      <w:r>
        <w:t>worker</w:t>
      </w:r>
      <w:r w:rsidR="001834D5">
        <w:t xml:space="preserve"> </w:t>
      </w:r>
      <w:r>
        <w:t>groups</w:t>
      </w:r>
      <w:r w:rsidR="001834D5">
        <w:t xml:space="preserve"> </w:t>
      </w:r>
      <w:r>
        <w:t>or</w:t>
      </w:r>
      <w:r w:rsidR="001834D5">
        <w:t xml:space="preserve"> </w:t>
      </w:r>
      <w:r>
        <w:t>departments.</w:t>
      </w:r>
      <w:r w:rsidR="001834D5">
        <w:t xml:space="preserve"> </w:t>
      </w:r>
      <w:r>
        <w:t>These</w:t>
      </w:r>
      <w:r w:rsidR="001834D5">
        <w:t xml:space="preserve"> </w:t>
      </w:r>
      <w:r>
        <w:t>reports</w:t>
      </w:r>
      <w:r w:rsidR="001834D5">
        <w:t xml:space="preserve"> </w:t>
      </w:r>
      <w:r>
        <w:t>include</w:t>
      </w:r>
      <w:r w:rsidR="001834D5">
        <w:t xml:space="preserve"> </w:t>
      </w:r>
      <w:r>
        <w:t>data</w:t>
      </w:r>
      <w:r w:rsidR="001834D5">
        <w:t xml:space="preserve"> </w:t>
      </w:r>
      <w:r>
        <w:t>on</w:t>
      </w:r>
      <w:r w:rsidR="001834D5">
        <w:t xml:space="preserve"> </w:t>
      </w:r>
      <w:r>
        <w:t>the</w:t>
      </w:r>
      <w:r w:rsidR="001834D5">
        <w:t xml:space="preserve"> </w:t>
      </w:r>
      <w:r>
        <w:t>hand</w:t>
      </w:r>
      <w:r w:rsidR="001834D5">
        <w:t xml:space="preserve"> </w:t>
      </w:r>
      <w:r>
        <w:t>hygiene</w:t>
      </w:r>
      <w:r w:rsidR="001834D5">
        <w:t xml:space="preserve"> </w:t>
      </w:r>
      <w:r>
        <w:t>performance</w:t>
      </w:r>
      <w:r w:rsidR="001834D5">
        <w:t xml:space="preserve"> </w:t>
      </w:r>
      <w:r>
        <w:t>of</w:t>
      </w:r>
      <w:r w:rsidR="001834D5">
        <w:t xml:space="preserve"> </w:t>
      </w:r>
      <w:r>
        <w:t>several</w:t>
      </w:r>
      <w:r w:rsidR="001834D5">
        <w:t xml:space="preserve"> </w:t>
      </w:r>
      <w:r>
        <w:t>healthcare</w:t>
      </w:r>
      <w:r w:rsidR="001834D5">
        <w:t xml:space="preserve"> </w:t>
      </w:r>
      <w:r>
        <w:t>worker</w:t>
      </w:r>
      <w:r w:rsidR="001834D5">
        <w:t xml:space="preserve"> </w:t>
      </w:r>
      <w:r>
        <w:t>groups</w:t>
      </w:r>
      <w:r w:rsidR="001834D5">
        <w:t xml:space="preserve"> </w:t>
      </w:r>
      <w:r>
        <w:t>and</w:t>
      </w:r>
      <w:r w:rsidR="001834D5">
        <w:t xml:space="preserve"> </w:t>
      </w:r>
      <w:r>
        <w:t>will</w:t>
      </w:r>
      <w:r w:rsidR="001834D5">
        <w:t xml:space="preserve"> </w:t>
      </w:r>
      <w:r>
        <w:t>assist</w:t>
      </w:r>
      <w:r w:rsidR="001834D5">
        <w:t xml:space="preserve"> </w:t>
      </w:r>
      <w:r>
        <w:t>with</w:t>
      </w:r>
      <w:r w:rsidR="001834D5">
        <w:t xml:space="preserve"> </w:t>
      </w:r>
      <w:r>
        <w:t>identifying</w:t>
      </w:r>
      <w:r w:rsidR="001834D5">
        <w:t xml:space="preserve"> </w:t>
      </w:r>
      <w:r>
        <w:t>priority</w:t>
      </w:r>
      <w:r w:rsidR="001834D5">
        <w:t xml:space="preserve"> </w:t>
      </w:r>
      <w:r>
        <w:t>areas</w:t>
      </w:r>
      <w:r w:rsidR="001834D5">
        <w:t xml:space="preserve"> </w:t>
      </w:r>
      <w:r>
        <w:t>for</w:t>
      </w:r>
      <w:r w:rsidR="001834D5">
        <w:t xml:space="preserve"> </w:t>
      </w:r>
      <w:r>
        <w:t>education.</w:t>
      </w:r>
    </w:p>
    <w:p w14:paraId="4C5BE113" w14:textId="76F9124B" w:rsidR="005C5DD9" w:rsidRDefault="005C5DD9" w:rsidP="00053D0D">
      <w:r>
        <w:t>The</w:t>
      </w:r>
      <w:r w:rsidR="001834D5">
        <w:t xml:space="preserve"> </w:t>
      </w:r>
      <w:r>
        <w:t>ward</w:t>
      </w:r>
      <w:r w:rsidR="00922B68">
        <w:t>/department/service</w:t>
      </w:r>
      <w:r w:rsidR="001834D5">
        <w:t xml:space="preserve"> </w:t>
      </w:r>
      <w:r>
        <w:t>reports</w:t>
      </w:r>
      <w:r w:rsidR="001834D5">
        <w:t xml:space="preserve"> </w:t>
      </w:r>
      <w:r>
        <w:t>should</w:t>
      </w:r>
      <w:r w:rsidR="001834D5">
        <w:t xml:space="preserve"> </w:t>
      </w:r>
      <w:r>
        <w:t>be</w:t>
      </w:r>
      <w:r w:rsidR="001834D5">
        <w:t xml:space="preserve"> </w:t>
      </w:r>
      <w:r>
        <w:t>given</w:t>
      </w:r>
      <w:r w:rsidR="001834D5">
        <w:t xml:space="preserve"> </w:t>
      </w:r>
      <w:r>
        <w:t>to</w:t>
      </w:r>
      <w:r w:rsidR="001834D5">
        <w:t xml:space="preserve"> </w:t>
      </w:r>
      <w:r>
        <w:t>the</w:t>
      </w:r>
      <w:r w:rsidR="001834D5">
        <w:t xml:space="preserve"> </w:t>
      </w:r>
      <w:r>
        <w:t>managers</w:t>
      </w:r>
      <w:r w:rsidR="001834D5">
        <w:t xml:space="preserve"> </w:t>
      </w:r>
      <w:r>
        <w:t>of</w:t>
      </w:r>
      <w:r w:rsidR="001834D5">
        <w:t xml:space="preserve"> </w:t>
      </w:r>
      <w:r>
        <w:t>the</w:t>
      </w:r>
      <w:r w:rsidR="001834D5">
        <w:t xml:space="preserve"> </w:t>
      </w:r>
      <w:r>
        <w:t>wards</w:t>
      </w:r>
      <w:r w:rsidR="0049381D">
        <w:t>/department/service</w:t>
      </w:r>
      <w:r>
        <w:t>,</w:t>
      </w:r>
      <w:r w:rsidR="001834D5">
        <w:t xml:space="preserve"> </w:t>
      </w:r>
      <w:r>
        <w:t>with</w:t>
      </w:r>
      <w:r w:rsidR="001834D5">
        <w:t xml:space="preserve"> </w:t>
      </w:r>
      <w:r>
        <w:t>subsequent</w:t>
      </w:r>
      <w:r w:rsidR="001834D5">
        <w:t xml:space="preserve"> </w:t>
      </w:r>
      <w:r>
        <w:t>reporting</w:t>
      </w:r>
      <w:r w:rsidR="001834D5">
        <w:t xml:space="preserve"> </w:t>
      </w:r>
      <w:r>
        <w:t>to</w:t>
      </w:r>
      <w:r w:rsidR="001834D5">
        <w:t xml:space="preserve"> </w:t>
      </w:r>
      <w:r>
        <w:t>all</w:t>
      </w:r>
      <w:r w:rsidR="001834D5">
        <w:t xml:space="preserve"> </w:t>
      </w:r>
      <w:r w:rsidR="00922B68">
        <w:t>staff</w:t>
      </w:r>
      <w:r w:rsidR="001834D5">
        <w:t xml:space="preserve"> </w:t>
      </w:r>
      <w:r>
        <w:t>followed</w:t>
      </w:r>
      <w:r w:rsidR="001834D5">
        <w:t xml:space="preserve"> </w:t>
      </w:r>
      <w:r>
        <w:t>by</w:t>
      </w:r>
      <w:r w:rsidR="001834D5">
        <w:t xml:space="preserve"> </w:t>
      </w:r>
      <w:r>
        <w:t>further</w:t>
      </w:r>
      <w:r w:rsidR="001834D5">
        <w:t xml:space="preserve"> </w:t>
      </w:r>
      <w:r w:rsidR="00922B68">
        <w:t>education</w:t>
      </w:r>
      <w:r w:rsidR="001834D5">
        <w:t xml:space="preserve"> </w:t>
      </w:r>
      <w:r>
        <w:t>as</w:t>
      </w:r>
      <w:r w:rsidR="001834D5">
        <w:t xml:space="preserve"> </w:t>
      </w:r>
      <w:r>
        <w:t>indicated</w:t>
      </w:r>
      <w:r w:rsidR="001834D5">
        <w:t xml:space="preserve"> </w:t>
      </w:r>
      <w:r>
        <w:t>from</w:t>
      </w:r>
      <w:r w:rsidR="001834D5">
        <w:t xml:space="preserve"> </w:t>
      </w:r>
      <w:r>
        <w:t>the</w:t>
      </w:r>
      <w:r w:rsidR="001834D5">
        <w:t xml:space="preserve"> </w:t>
      </w:r>
      <w:r>
        <w:t>audits.</w:t>
      </w:r>
    </w:p>
    <w:p w14:paraId="722E350F" w14:textId="4AB42010" w:rsidR="00922B68" w:rsidRDefault="005C5DD9" w:rsidP="00053D0D">
      <w:r>
        <w:t>See</w:t>
      </w:r>
      <w:r w:rsidR="001834D5">
        <w:t xml:space="preserve"> </w:t>
      </w:r>
      <w:hyperlink w:anchor="Section2" w:history="1">
        <w:r w:rsidR="00C22BD6" w:rsidRPr="0049381D">
          <w:rPr>
            <w:rStyle w:val="Hyperlink"/>
            <w:color w:val="1178A0"/>
          </w:rPr>
          <w:t>S</w:t>
        </w:r>
        <w:r w:rsidRPr="0049381D">
          <w:rPr>
            <w:rStyle w:val="Hyperlink"/>
            <w:color w:val="1178A0"/>
          </w:rPr>
          <w:t>ection</w:t>
        </w:r>
        <w:r w:rsidR="001834D5" w:rsidRPr="0049381D">
          <w:rPr>
            <w:rStyle w:val="Hyperlink"/>
            <w:color w:val="1178A0"/>
          </w:rPr>
          <w:t xml:space="preserve"> </w:t>
        </w:r>
        <w:r w:rsidR="008652EF" w:rsidRPr="0049381D">
          <w:rPr>
            <w:rStyle w:val="Hyperlink"/>
            <w:color w:val="1178A0"/>
          </w:rPr>
          <w:t>2. Ensuring standardised hand hygiene and infection prevention and control education</w:t>
        </w:r>
      </w:hyperlink>
      <w:r w:rsidR="008652EF">
        <w:t xml:space="preserve"> </w:t>
      </w:r>
      <w:r>
        <w:t>for</w:t>
      </w:r>
      <w:r w:rsidR="001834D5">
        <w:t xml:space="preserve"> </w:t>
      </w:r>
      <w:r>
        <w:t>more</w:t>
      </w:r>
      <w:r w:rsidR="001834D5">
        <w:t xml:space="preserve"> </w:t>
      </w:r>
      <w:r>
        <w:t>information</w:t>
      </w:r>
      <w:r w:rsidR="001834D5">
        <w:t xml:space="preserve"> </w:t>
      </w:r>
      <w:r>
        <w:t>on</w:t>
      </w:r>
      <w:r w:rsidR="001834D5">
        <w:t xml:space="preserve"> </w:t>
      </w:r>
      <w:r>
        <w:t>hand</w:t>
      </w:r>
      <w:r w:rsidR="001834D5">
        <w:t xml:space="preserve"> </w:t>
      </w:r>
      <w:r>
        <w:t>hygiene</w:t>
      </w:r>
      <w:r w:rsidR="001834D5">
        <w:t xml:space="preserve"> </w:t>
      </w:r>
      <w:r>
        <w:t>education.</w:t>
      </w:r>
    </w:p>
    <w:p w14:paraId="3ABFEEC8" w14:textId="3A94BB98" w:rsidR="00922B68" w:rsidRPr="00922B68" w:rsidRDefault="00922B68" w:rsidP="008519CD">
      <w:pPr>
        <w:pStyle w:val="Heading2"/>
      </w:pPr>
      <w:bookmarkStart w:id="134" w:name="_Toc137996070"/>
      <w:bookmarkStart w:id="135" w:name="_Toc139009157"/>
      <w:bookmarkStart w:id="136" w:name="_Toc140568303"/>
      <w:r w:rsidRPr="00922B68">
        <w:t>Staff</w:t>
      </w:r>
      <w:r w:rsidR="001834D5">
        <w:t xml:space="preserve"> </w:t>
      </w:r>
      <w:r w:rsidRPr="00922B68">
        <w:t>ownership</w:t>
      </w:r>
      <w:bookmarkEnd w:id="134"/>
      <w:bookmarkEnd w:id="135"/>
      <w:bookmarkEnd w:id="136"/>
    </w:p>
    <w:p w14:paraId="7DB83E8E" w14:textId="1AB13CC0" w:rsidR="00922B68" w:rsidRDefault="00483F0B" w:rsidP="008652EF">
      <w:pPr>
        <w:pStyle w:val="Normal-beforebullets"/>
      </w:pPr>
      <w:r>
        <w:t>Promoting</w:t>
      </w:r>
      <w:r w:rsidR="001834D5">
        <w:t xml:space="preserve"> </w:t>
      </w:r>
      <w:r>
        <w:t>staff</w:t>
      </w:r>
      <w:r w:rsidR="001834D5">
        <w:t xml:space="preserve"> </w:t>
      </w:r>
      <w:r>
        <w:t>ownership</w:t>
      </w:r>
      <w:r w:rsidR="001834D5">
        <w:t xml:space="preserve"> </w:t>
      </w:r>
      <w:r>
        <w:t>can</w:t>
      </w:r>
      <w:r w:rsidR="001834D5">
        <w:t xml:space="preserve"> </w:t>
      </w:r>
      <w:r>
        <w:t>improve</w:t>
      </w:r>
      <w:r w:rsidR="001834D5">
        <w:t xml:space="preserve"> </w:t>
      </w:r>
      <w:r>
        <w:t>hand</w:t>
      </w:r>
      <w:r w:rsidR="001834D5">
        <w:t xml:space="preserve"> </w:t>
      </w:r>
      <w:r>
        <w:t>hygiene</w:t>
      </w:r>
      <w:r w:rsidR="001834D5">
        <w:t xml:space="preserve"> </w:t>
      </w:r>
      <w:r>
        <w:t>awareness</w:t>
      </w:r>
      <w:r w:rsidR="001834D5">
        <w:t xml:space="preserve"> </w:t>
      </w:r>
      <w:r>
        <w:t>and</w:t>
      </w:r>
      <w:r w:rsidR="001834D5">
        <w:t xml:space="preserve"> </w:t>
      </w:r>
      <w:r>
        <w:t>compliance.</w:t>
      </w:r>
      <w:r w:rsidR="001834D5">
        <w:t xml:space="preserve"> </w:t>
      </w:r>
      <w:r w:rsidR="00922B68">
        <w:t>Staff</w:t>
      </w:r>
      <w:r w:rsidR="001834D5">
        <w:t xml:space="preserve"> </w:t>
      </w:r>
      <w:r w:rsidR="00922B68">
        <w:t>ownership</w:t>
      </w:r>
      <w:r w:rsidR="001834D5">
        <w:t xml:space="preserve"> </w:t>
      </w:r>
      <w:r w:rsidR="00922B68">
        <w:t>of</w:t>
      </w:r>
      <w:r w:rsidR="001834D5">
        <w:t xml:space="preserve"> </w:t>
      </w:r>
      <w:r w:rsidR="00922B68">
        <w:t>the</w:t>
      </w:r>
      <w:r w:rsidR="001834D5">
        <w:t xml:space="preserve"> </w:t>
      </w:r>
      <w:r w:rsidR="00922B68">
        <w:t>program</w:t>
      </w:r>
      <w:r w:rsidR="001834D5">
        <w:t xml:space="preserve"> </w:t>
      </w:r>
      <w:r w:rsidR="00922B68">
        <w:t>should</w:t>
      </w:r>
      <w:r w:rsidR="001834D5">
        <w:t xml:space="preserve"> </w:t>
      </w:r>
      <w:r w:rsidR="00922B68">
        <w:t>be</w:t>
      </w:r>
      <w:r w:rsidR="001834D5">
        <w:t xml:space="preserve"> </w:t>
      </w:r>
      <w:r w:rsidR="00922B68">
        <w:t>encouraged</w:t>
      </w:r>
      <w:r w:rsidR="001834D5">
        <w:t xml:space="preserve"> </w:t>
      </w:r>
      <w:r w:rsidR="00922B68">
        <w:t>and</w:t>
      </w:r>
      <w:r w:rsidR="001834D5">
        <w:t xml:space="preserve"> </w:t>
      </w:r>
      <w:r w:rsidR="00922B68">
        <w:t>supported</w:t>
      </w:r>
      <w:r w:rsidR="001834D5">
        <w:t xml:space="preserve"> </w:t>
      </w:r>
      <w:r w:rsidR="00922B68">
        <w:t>through:</w:t>
      </w:r>
    </w:p>
    <w:p w14:paraId="079252FF" w14:textId="5701F41C" w:rsidR="00922B68" w:rsidRDefault="00922B68" w:rsidP="00A224DF">
      <w:pPr>
        <w:pStyle w:val="Bulletlist"/>
      </w:pPr>
      <w:r>
        <w:t>regular</w:t>
      </w:r>
      <w:r w:rsidR="001834D5">
        <w:t xml:space="preserve"> </w:t>
      </w:r>
      <w:r>
        <w:t>and</w:t>
      </w:r>
      <w:r w:rsidR="001834D5">
        <w:t xml:space="preserve"> </w:t>
      </w:r>
      <w:r>
        <w:t>timely</w:t>
      </w:r>
      <w:r w:rsidR="001834D5">
        <w:t xml:space="preserve"> </w:t>
      </w:r>
      <w:r>
        <w:t>feedback</w:t>
      </w:r>
      <w:r w:rsidR="001834D5">
        <w:t xml:space="preserve"> </w:t>
      </w:r>
      <w:r>
        <w:t>to</w:t>
      </w:r>
      <w:r w:rsidR="001834D5">
        <w:t xml:space="preserve"> </w:t>
      </w:r>
      <w:r>
        <w:t>staff</w:t>
      </w:r>
      <w:r w:rsidR="001834D5">
        <w:t xml:space="preserve"> </w:t>
      </w:r>
      <w:r w:rsidR="008652EF">
        <w:t>on</w:t>
      </w:r>
      <w:r w:rsidR="001834D5">
        <w:t xml:space="preserve"> </w:t>
      </w:r>
      <w:r>
        <w:t>hand</w:t>
      </w:r>
      <w:r w:rsidR="001834D5">
        <w:t xml:space="preserve"> </w:t>
      </w:r>
      <w:r>
        <w:t>hygiene</w:t>
      </w:r>
      <w:r w:rsidR="001834D5">
        <w:t xml:space="preserve"> </w:t>
      </w:r>
      <w:r>
        <w:t>compliance</w:t>
      </w:r>
      <w:r w:rsidR="001834D5">
        <w:t xml:space="preserve"> </w:t>
      </w:r>
      <w:r>
        <w:t>rates</w:t>
      </w:r>
    </w:p>
    <w:p w14:paraId="33259DC9" w14:textId="4A94B179" w:rsidR="00922B68" w:rsidRDefault="00922B68" w:rsidP="00A224DF">
      <w:pPr>
        <w:pStyle w:val="Bulletlist"/>
      </w:pPr>
      <w:r>
        <w:t>recognition</w:t>
      </w:r>
      <w:r w:rsidR="001834D5">
        <w:t xml:space="preserve"> </w:t>
      </w:r>
      <w:r>
        <w:t>of</w:t>
      </w:r>
      <w:r w:rsidR="001834D5">
        <w:t xml:space="preserve"> </w:t>
      </w:r>
      <w:r>
        <w:t>each</w:t>
      </w:r>
      <w:r w:rsidR="001834D5">
        <w:t xml:space="preserve"> </w:t>
      </w:r>
      <w:r>
        <w:t>ward/department/service’s</w:t>
      </w:r>
      <w:r w:rsidR="001834D5">
        <w:t xml:space="preserve"> </w:t>
      </w:r>
      <w:r>
        <w:t>achievements</w:t>
      </w:r>
    </w:p>
    <w:p w14:paraId="4522E8C2" w14:textId="4F17949D" w:rsidR="00922B68" w:rsidRDefault="00922B68" w:rsidP="00A224DF">
      <w:pPr>
        <w:pStyle w:val="Bulletlist"/>
      </w:pPr>
      <w:r>
        <w:t>enthusiastic</w:t>
      </w:r>
      <w:r w:rsidR="001834D5">
        <w:t xml:space="preserve"> </w:t>
      </w:r>
      <w:r>
        <w:t>ward/department/service</w:t>
      </w:r>
      <w:r w:rsidR="001834D5">
        <w:t xml:space="preserve"> </w:t>
      </w:r>
      <w:r>
        <w:t>staff</w:t>
      </w:r>
      <w:r w:rsidR="001834D5">
        <w:t xml:space="preserve"> </w:t>
      </w:r>
      <w:r>
        <w:t>appointed</w:t>
      </w:r>
      <w:r w:rsidR="001834D5">
        <w:t xml:space="preserve"> </w:t>
      </w:r>
      <w:r>
        <w:t>as</w:t>
      </w:r>
      <w:r w:rsidR="001834D5">
        <w:t xml:space="preserve"> </w:t>
      </w:r>
      <w:r>
        <w:t>hand</w:t>
      </w:r>
      <w:r w:rsidR="001834D5">
        <w:t xml:space="preserve"> </w:t>
      </w:r>
      <w:r>
        <w:t>hygiene</w:t>
      </w:r>
      <w:r w:rsidR="001834D5">
        <w:t xml:space="preserve"> </w:t>
      </w:r>
      <w:r w:rsidR="00C22BD6">
        <w:t>‘</w:t>
      </w:r>
      <w:r>
        <w:t>liaison</w:t>
      </w:r>
      <w:r w:rsidR="001834D5">
        <w:t xml:space="preserve"> </w:t>
      </w:r>
      <w:r>
        <w:t>officers</w:t>
      </w:r>
      <w:r w:rsidR="00C22BD6">
        <w:t>’</w:t>
      </w:r>
      <w:r w:rsidR="001834D5">
        <w:t xml:space="preserve"> </w:t>
      </w:r>
      <w:r>
        <w:t>or</w:t>
      </w:r>
      <w:r w:rsidR="001834D5">
        <w:t xml:space="preserve"> </w:t>
      </w:r>
      <w:r w:rsidR="00C22BD6">
        <w:t>‘</w:t>
      </w:r>
      <w:r>
        <w:t>ward</w:t>
      </w:r>
      <w:r w:rsidR="001834D5">
        <w:t xml:space="preserve"> </w:t>
      </w:r>
      <w:r>
        <w:t>champions</w:t>
      </w:r>
      <w:r w:rsidR="00C22BD6">
        <w:t>’</w:t>
      </w:r>
      <w:r w:rsidR="001834D5">
        <w:t xml:space="preserve"> </w:t>
      </w:r>
      <w:r>
        <w:t>to</w:t>
      </w:r>
      <w:r w:rsidR="001834D5">
        <w:t xml:space="preserve"> </w:t>
      </w:r>
      <w:r>
        <w:t>take</w:t>
      </w:r>
      <w:r w:rsidR="001834D5">
        <w:t xml:space="preserve"> </w:t>
      </w:r>
      <w:r>
        <w:t>responsibility</w:t>
      </w:r>
      <w:r w:rsidR="001834D5">
        <w:t xml:space="preserve"> </w:t>
      </w:r>
      <w:r>
        <w:t>for</w:t>
      </w:r>
      <w:r w:rsidR="001834D5">
        <w:t xml:space="preserve"> </w:t>
      </w:r>
      <w:r>
        <w:t>hand</w:t>
      </w:r>
      <w:r w:rsidR="001834D5">
        <w:t xml:space="preserve"> </w:t>
      </w:r>
      <w:r>
        <w:t>hygiene</w:t>
      </w:r>
      <w:r w:rsidR="001834D5">
        <w:t xml:space="preserve"> </w:t>
      </w:r>
      <w:r>
        <w:t>promotion</w:t>
      </w:r>
      <w:r w:rsidR="001834D5">
        <w:t xml:space="preserve"> </w:t>
      </w:r>
      <w:r>
        <w:t>in</w:t>
      </w:r>
      <w:r w:rsidR="001834D5">
        <w:t xml:space="preserve"> </w:t>
      </w:r>
      <w:r>
        <w:t>the</w:t>
      </w:r>
      <w:r w:rsidR="001834D5">
        <w:t xml:space="preserve"> </w:t>
      </w:r>
      <w:r>
        <w:t>ward/department/service</w:t>
      </w:r>
    </w:p>
    <w:p w14:paraId="2ED05113" w14:textId="77777777" w:rsidR="009871F8" w:rsidRDefault="00922B68" w:rsidP="00A224DF">
      <w:pPr>
        <w:pStyle w:val="Bulletlist"/>
      </w:pPr>
      <w:r>
        <w:t>ensuring</w:t>
      </w:r>
      <w:r w:rsidR="001834D5">
        <w:t xml:space="preserve"> </w:t>
      </w:r>
      <w:r>
        <w:t>each</w:t>
      </w:r>
      <w:r w:rsidR="001834D5">
        <w:t xml:space="preserve"> </w:t>
      </w:r>
      <w:r>
        <w:t>ward/department/service</w:t>
      </w:r>
      <w:r w:rsidR="001834D5">
        <w:t xml:space="preserve"> </w:t>
      </w:r>
      <w:r>
        <w:t>nominates</w:t>
      </w:r>
      <w:r w:rsidR="001834D5">
        <w:t xml:space="preserve"> </w:t>
      </w:r>
      <w:r>
        <w:t>a</w:t>
      </w:r>
      <w:r w:rsidR="001834D5">
        <w:t xml:space="preserve"> </w:t>
      </w:r>
      <w:r>
        <w:t>staff</w:t>
      </w:r>
      <w:r w:rsidR="001834D5">
        <w:t xml:space="preserve"> </w:t>
      </w:r>
      <w:r>
        <w:t>member</w:t>
      </w:r>
      <w:r w:rsidR="001834D5">
        <w:t xml:space="preserve"> </w:t>
      </w:r>
      <w:r>
        <w:t>to</w:t>
      </w:r>
      <w:r w:rsidR="001834D5">
        <w:t xml:space="preserve"> </w:t>
      </w:r>
      <w:r>
        <w:t>be</w:t>
      </w:r>
      <w:r w:rsidR="001834D5">
        <w:t xml:space="preserve"> </w:t>
      </w:r>
      <w:r>
        <w:t>accountable</w:t>
      </w:r>
      <w:r w:rsidR="001834D5">
        <w:t xml:space="preserve"> </w:t>
      </w:r>
      <w:r>
        <w:t>for</w:t>
      </w:r>
      <w:r w:rsidR="001834D5">
        <w:t xml:space="preserve"> </w:t>
      </w:r>
      <w:r>
        <w:t>the</w:t>
      </w:r>
      <w:r w:rsidR="001834D5">
        <w:t xml:space="preserve"> </w:t>
      </w:r>
      <w:r>
        <w:t>hand</w:t>
      </w:r>
      <w:r w:rsidR="001834D5">
        <w:t xml:space="preserve"> </w:t>
      </w:r>
      <w:r>
        <w:t>hygiene</w:t>
      </w:r>
      <w:r w:rsidR="001834D5">
        <w:t xml:space="preserve"> </w:t>
      </w:r>
      <w:r>
        <w:t>portfolio</w:t>
      </w:r>
    </w:p>
    <w:p w14:paraId="3A41D47F" w14:textId="6A8F72BF" w:rsidR="008652EF" w:rsidRDefault="00922B68" w:rsidP="00A224DF">
      <w:pPr>
        <w:pStyle w:val="Bulletlist"/>
      </w:pPr>
      <w:r>
        <w:t>the</w:t>
      </w:r>
      <w:r w:rsidR="001834D5">
        <w:t xml:space="preserve"> </w:t>
      </w:r>
      <w:r>
        <w:t>use</w:t>
      </w:r>
      <w:r w:rsidR="001834D5">
        <w:t xml:space="preserve"> </w:t>
      </w:r>
      <w:r>
        <w:t>of</w:t>
      </w:r>
      <w:r w:rsidR="001834D5">
        <w:t xml:space="preserve"> </w:t>
      </w:r>
      <w:hyperlink r:id="rId68" w:history="1">
        <w:r w:rsidRPr="0049381D">
          <w:rPr>
            <w:rStyle w:val="Hyperlink"/>
            <w:color w:val="1178A0"/>
          </w:rPr>
          <w:t>education</w:t>
        </w:r>
        <w:r w:rsidR="001834D5" w:rsidRPr="0049381D">
          <w:rPr>
            <w:rStyle w:val="Hyperlink"/>
            <w:color w:val="1178A0"/>
          </w:rPr>
          <w:t xml:space="preserve"> </w:t>
        </w:r>
        <w:r w:rsidRPr="0049381D">
          <w:rPr>
            <w:rStyle w:val="Hyperlink"/>
            <w:color w:val="1178A0"/>
          </w:rPr>
          <w:t>tools</w:t>
        </w:r>
        <w:r w:rsidR="001834D5" w:rsidRPr="0049381D">
          <w:rPr>
            <w:rStyle w:val="Hyperlink"/>
            <w:color w:val="1178A0"/>
          </w:rPr>
          <w:t xml:space="preserve"> </w:t>
        </w:r>
        <w:r w:rsidRPr="0049381D">
          <w:rPr>
            <w:rStyle w:val="Hyperlink"/>
            <w:color w:val="1178A0"/>
          </w:rPr>
          <w:t>and</w:t>
        </w:r>
        <w:r w:rsidR="001834D5" w:rsidRPr="0049381D">
          <w:rPr>
            <w:rStyle w:val="Hyperlink"/>
            <w:color w:val="1178A0"/>
          </w:rPr>
          <w:t xml:space="preserve"> </w:t>
        </w:r>
        <w:r w:rsidRPr="0049381D">
          <w:rPr>
            <w:rStyle w:val="Hyperlink"/>
            <w:color w:val="1178A0"/>
          </w:rPr>
          <w:t>displays</w:t>
        </w:r>
      </w:hyperlink>
    </w:p>
    <w:p w14:paraId="4018B408" w14:textId="0A81D738" w:rsidR="009871F8" w:rsidRDefault="00922B68" w:rsidP="00A224DF">
      <w:pPr>
        <w:pStyle w:val="Bulletlist"/>
      </w:pPr>
      <w:r>
        <w:t>provision</w:t>
      </w:r>
      <w:r w:rsidR="001834D5">
        <w:t xml:space="preserve"> </w:t>
      </w:r>
      <w:r>
        <w:t>of</w:t>
      </w:r>
      <w:r w:rsidR="001834D5">
        <w:t xml:space="preserve"> </w:t>
      </w:r>
      <w:r>
        <w:t>audit</w:t>
      </w:r>
      <w:r w:rsidR="001834D5">
        <w:t xml:space="preserve"> </w:t>
      </w:r>
      <w:r>
        <w:t>tools</w:t>
      </w:r>
      <w:r w:rsidR="001834D5">
        <w:t xml:space="preserve"> </w:t>
      </w:r>
      <w:r>
        <w:t>to</w:t>
      </w:r>
      <w:r w:rsidR="001834D5">
        <w:t xml:space="preserve"> </w:t>
      </w:r>
      <w:r>
        <w:t>staff</w:t>
      </w:r>
      <w:r w:rsidR="001834D5">
        <w:t xml:space="preserve"> </w:t>
      </w:r>
      <w:r>
        <w:t>to</w:t>
      </w:r>
      <w:r w:rsidR="001834D5">
        <w:t xml:space="preserve"> </w:t>
      </w:r>
      <w:r>
        <w:t>assess</w:t>
      </w:r>
      <w:r w:rsidR="001834D5">
        <w:t xml:space="preserve"> </w:t>
      </w:r>
      <w:r>
        <w:t>product</w:t>
      </w:r>
      <w:r w:rsidR="001834D5">
        <w:t xml:space="preserve"> </w:t>
      </w:r>
      <w:r>
        <w:t>availability</w:t>
      </w:r>
    </w:p>
    <w:p w14:paraId="44AE82B2" w14:textId="2DC9903A" w:rsidR="00922B68" w:rsidRDefault="00922B68" w:rsidP="00A224DF">
      <w:pPr>
        <w:pStyle w:val="Bulletlist"/>
      </w:pPr>
      <w:r>
        <w:t>staff</w:t>
      </w:r>
      <w:r w:rsidR="001834D5">
        <w:t xml:space="preserve"> </w:t>
      </w:r>
      <w:r>
        <w:t>completion</w:t>
      </w:r>
      <w:r w:rsidR="001834D5">
        <w:t xml:space="preserve"> </w:t>
      </w:r>
      <w:r>
        <w:t>of</w:t>
      </w:r>
      <w:r w:rsidR="001834D5">
        <w:t xml:space="preserve"> </w:t>
      </w:r>
      <w:r>
        <w:t>the</w:t>
      </w:r>
      <w:r w:rsidR="001834D5">
        <w:t xml:space="preserve"> </w:t>
      </w:r>
      <w:hyperlink r:id="rId69" w:history="1">
        <w:r w:rsidRPr="0049381D">
          <w:rPr>
            <w:rStyle w:val="Hyperlink"/>
            <w:color w:val="1178A0"/>
          </w:rPr>
          <w:t>NHHI</w:t>
        </w:r>
        <w:r w:rsidR="001834D5" w:rsidRPr="0049381D">
          <w:rPr>
            <w:rStyle w:val="Hyperlink"/>
            <w:color w:val="1178A0"/>
          </w:rPr>
          <w:t xml:space="preserve"> </w:t>
        </w:r>
        <w:r w:rsidRPr="0049381D">
          <w:rPr>
            <w:rStyle w:val="Hyperlink"/>
            <w:color w:val="1178A0"/>
          </w:rPr>
          <w:t>online</w:t>
        </w:r>
        <w:r w:rsidR="001834D5" w:rsidRPr="0049381D">
          <w:rPr>
            <w:rStyle w:val="Hyperlink"/>
            <w:color w:val="1178A0"/>
          </w:rPr>
          <w:t xml:space="preserve"> </w:t>
        </w:r>
        <w:r w:rsidRPr="0049381D">
          <w:rPr>
            <w:rStyle w:val="Hyperlink"/>
            <w:color w:val="1178A0"/>
          </w:rPr>
          <w:t>learning</w:t>
        </w:r>
        <w:r w:rsidR="001834D5" w:rsidRPr="0049381D">
          <w:rPr>
            <w:rStyle w:val="Hyperlink"/>
            <w:color w:val="1178A0"/>
          </w:rPr>
          <w:t xml:space="preserve"> </w:t>
        </w:r>
        <w:r w:rsidRPr="0049381D">
          <w:rPr>
            <w:rStyle w:val="Hyperlink"/>
            <w:color w:val="1178A0"/>
          </w:rPr>
          <w:t>modules</w:t>
        </w:r>
      </w:hyperlink>
    </w:p>
    <w:p w14:paraId="0075FB61" w14:textId="6E463F17" w:rsidR="00922B68" w:rsidRPr="001C0BCD" w:rsidRDefault="00922B68" w:rsidP="00A224DF">
      <w:pPr>
        <w:pStyle w:val="Bulletlist"/>
      </w:pPr>
      <w:r>
        <w:t>ward-based</w:t>
      </w:r>
      <w:r w:rsidR="001834D5">
        <w:t xml:space="preserve"> </w:t>
      </w:r>
      <w:r>
        <w:t>promotional</w:t>
      </w:r>
      <w:r w:rsidR="001834D5">
        <w:t xml:space="preserve"> </w:t>
      </w:r>
      <w:r>
        <w:t>activities.</w:t>
      </w:r>
    </w:p>
    <w:p w14:paraId="10801F11" w14:textId="7B9F25E4" w:rsidR="008652EF" w:rsidRDefault="008652EF" w:rsidP="008652EF">
      <w:bookmarkStart w:id="137" w:name="_Toc135402355"/>
      <w:r>
        <w:t xml:space="preserve">It is recommended that all </w:t>
      </w:r>
      <w:r w:rsidR="0049381D">
        <w:t>staff</w:t>
      </w:r>
      <w:r>
        <w:t xml:space="preserve"> complete the appropriate eLearning module when </w:t>
      </w:r>
      <w:r w:rsidR="00C22BD6">
        <w:t>beginning</w:t>
      </w:r>
      <w:r>
        <w:t xml:space="preserve"> employment and then annually.</w:t>
      </w:r>
    </w:p>
    <w:p w14:paraId="3CD79443" w14:textId="77777777" w:rsidR="00B55FEA" w:rsidRPr="00B55FEA" w:rsidRDefault="00B55FEA" w:rsidP="00B55FEA">
      <w:bookmarkStart w:id="138" w:name="_Toc137996071"/>
      <w:r w:rsidRPr="00B55FEA">
        <w:br w:type="page"/>
      </w:r>
    </w:p>
    <w:p w14:paraId="48D29D17" w14:textId="029F85AB" w:rsidR="008519CD" w:rsidRDefault="008519CD" w:rsidP="0018033C">
      <w:pPr>
        <w:pStyle w:val="Heading2"/>
      </w:pPr>
      <w:bookmarkStart w:id="139" w:name="_Toc139009158"/>
      <w:bookmarkStart w:id="140" w:name="_Toc140568304"/>
      <w:r>
        <w:lastRenderedPageBreak/>
        <w:t>Promotion</w:t>
      </w:r>
      <w:r w:rsidR="001834D5">
        <w:t xml:space="preserve"> </w:t>
      </w:r>
      <w:r>
        <w:t>of</w:t>
      </w:r>
      <w:r w:rsidR="001834D5">
        <w:t xml:space="preserve"> </w:t>
      </w:r>
      <w:r>
        <w:t>hand</w:t>
      </w:r>
      <w:r w:rsidR="001834D5">
        <w:t xml:space="preserve"> </w:t>
      </w:r>
      <w:r>
        <w:t>hygiene</w:t>
      </w:r>
      <w:bookmarkEnd w:id="138"/>
      <w:bookmarkEnd w:id="139"/>
      <w:bookmarkEnd w:id="140"/>
    </w:p>
    <w:p w14:paraId="437A9FDE" w14:textId="49D33CAD" w:rsidR="008519CD" w:rsidRDefault="008519CD" w:rsidP="008519CD">
      <w:r>
        <w:t>Promotion</w:t>
      </w:r>
      <w:r w:rsidR="001834D5">
        <w:t xml:space="preserve"> </w:t>
      </w:r>
      <w:r>
        <w:t>of</w:t>
      </w:r>
      <w:r w:rsidR="001834D5">
        <w:t xml:space="preserve"> </w:t>
      </w:r>
      <w:r>
        <w:t>hand</w:t>
      </w:r>
      <w:r w:rsidR="001834D5">
        <w:t xml:space="preserve"> </w:t>
      </w:r>
      <w:r>
        <w:t>hygiene</w:t>
      </w:r>
      <w:r w:rsidR="001834D5">
        <w:t xml:space="preserve"> </w:t>
      </w:r>
      <w:r>
        <w:t>in</w:t>
      </w:r>
      <w:r w:rsidR="001834D5">
        <w:t xml:space="preserve"> </w:t>
      </w:r>
      <w:r>
        <w:t>each</w:t>
      </w:r>
      <w:r w:rsidR="001834D5">
        <w:t xml:space="preserve"> </w:t>
      </w:r>
      <w:r>
        <w:t>facility</w:t>
      </w:r>
      <w:r w:rsidR="001834D5">
        <w:t xml:space="preserve"> </w:t>
      </w:r>
      <w:r>
        <w:t>can</w:t>
      </w:r>
      <w:r w:rsidR="001834D5">
        <w:t xml:space="preserve"> </w:t>
      </w:r>
      <w:r>
        <w:t>be</w:t>
      </w:r>
      <w:r w:rsidR="001834D5">
        <w:t xml:space="preserve"> </w:t>
      </w:r>
      <w:r>
        <w:t>undertaken</w:t>
      </w:r>
      <w:r w:rsidR="001834D5">
        <w:t xml:space="preserve"> </w:t>
      </w:r>
      <w:r>
        <w:t>in</w:t>
      </w:r>
      <w:r w:rsidR="001834D5">
        <w:t xml:space="preserve"> </w:t>
      </w:r>
      <w:r>
        <w:t>many</w:t>
      </w:r>
      <w:r w:rsidR="001834D5">
        <w:t xml:space="preserve"> </w:t>
      </w:r>
      <w:r>
        <w:t>ways</w:t>
      </w:r>
      <w:r w:rsidR="008652EF">
        <w:t>. Below are a few suggestions to promote positive hand hygiene in organisations.</w:t>
      </w:r>
    </w:p>
    <w:p w14:paraId="760CD4F1" w14:textId="67377AD6" w:rsidR="008519CD" w:rsidRPr="003B50C1" w:rsidRDefault="00C22BD6" w:rsidP="003B50C1">
      <w:pPr>
        <w:pStyle w:val="Heading4"/>
      </w:pPr>
      <w:r>
        <w:t>‘</w:t>
      </w:r>
      <w:r w:rsidR="008519CD" w:rsidRPr="003B50C1">
        <w:t>Talking</w:t>
      </w:r>
      <w:r w:rsidR="001834D5" w:rsidRPr="003B50C1">
        <w:t xml:space="preserve"> </w:t>
      </w:r>
      <w:r w:rsidR="008519CD" w:rsidRPr="003B50C1">
        <w:t>Walls</w:t>
      </w:r>
      <w:r>
        <w:t>’</w:t>
      </w:r>
      <w:r w:rsidR="001834D5" w:rsidRPr="003B50C1">
        <w:t xml:space="preserve"> </w:t>
      </w:r>
      <w:r w:rsidR="008519CD" w:rsidRPr="003B50C1">
        <w:t>campaign</w:t>
      </w:r>
    </w:p>
    <w:p w14:paraId="3FA7E0AE" w14:textId="38696C1F" w:rsidR="008519CD" w:rsidRDefault="008519CD" w:rsidP="008652EF">
      <w:r>
        <w:t>A</w:t>
      </w:r>
      <w:r w:rsidR="001834D5">
        <w:t xml:space="preserve"> </w:t>
      </w:r>
      <w:r>
        <w:t>popular</w:t>
      </w:r>
      <w:r w:rsidR="001834D5">
        <w:t xml:space="preserve"> </w:t>
      </w:r>
      <w:r>
        <w:t>method</w:t>
      </w:r>
      <w:r w:rsidR="001834D5">
        <w:t xml:space="preserve"> </w:t>
      </w:r>
      <w:r>
        <w:t>to</w:t>
      </w:r>
      <w:r w:rsidR="001834D5">
        <w:t xml:space="preserve"> </w:t>
      </w:r>
      <w:r>
        <w:t>assist</w:t>
      </w:r>
      <w:r w:rsidR="001834D5">
        <w:t xml:space="preserve"> </w:t>
      </w:r>
      <w:r>
        <w:t>with</w:t>
      </w:r>
      <w:r w:rsidR="001834D5">
        <w:t xml:space="preserve"> </w:t>
      </w:r>
      <w:r>
        <w:t>staff</w:t>
      </w:r>
      <w:r w:rsidR="001834D5">
        <w:t xml:space="preserve"> </w:t>
      </w:r>
      <w:r>
        <w:t>ownership</w:t>
      </w:r>
      <w:r w:rsidR="001834D5">
        <w:t xml:space="preserve"> </w:t>
      </w:r>
      <w:r>
        <w:t>is</w:t>
      </w:r>
      <w:r w:rsidR="001834D5">
        <w:t xml:space="preserve"> </w:t>
      </w:r>
      <w:r>
        <w:t>the</w:t>
      </w:r>
      <w:r w:rsidR="001834D5">
        <w:t xml:space="preserve"> </w:t>
      </w:r>
      <w:r>
        <w:t>Geneva</w:t>
      </w:r>
      <w:r w:rsidR="001834D5">
        <w:t xml:space="preserve"> </w:t>
      </w:r>
      <w:r>
        <w:t>Talking</w:t>
      </w:r>
      <w:r w:rsidR="001834D5">
        <w:t xml:space="preserve"> </w:t>
      </w:r>
      <w:r>
        <w:t>Walls</w:t>
      </w:r>
      <w:r w:rsidR="001834D5">
        <w:t xml:space="preserve"> </w:t>
      </w:r>
      <w:r>
        <w:t>Model.</w:t>
      </w:r>
      <w:r w:rsidR="001834D5">
        <w:t xml:space="preserve"> </w:t>
      </w:r>
      <w:r w:rsidR="008652EF">
        <w:t xml:space="preserve">It uses </w:t>
      </w:r>
      <w:r>
        <w:t>art</w:t>
      </w:r>
      <w:r w:rsidR="001834D5">
        <w:t xml:space="preserve"> </w:t>
      </w:r>
      <w:r>
        <w:t>and</w:t>
      </w:r>
      <w:r w:rsidR="001834D5">
        <w:t xml:space="preserve"> </w:t>
      </w:r>
      <w:r>
        <w:t>humour</w:t>
      </w:r>
      <w:r w:rsidR="001834D5">
        <w:t xml:space="preserve"> </w:t>
      </w:r>
      <w:r>
        <w:t>to</w:t>
      </w:r>
      <w:r w:rsidR="001834D5">
        <w:t xml:space="preserve"> </w:t>
      </w:r>
      <w:r>
        <w:t>reinforce</w:t>
      </w:r>
      <w:r w:rsidR="001834D5">
        <w:t xml:space="preserve"> </w:t>
      </w:r>
      <w:r>
        <w:t>the</w:t>
      </w:r>
      <w:r w:rsidR="001834D5">
        <w:t xml:space="preserve"> </w:t>
      </w:r>
      <w:r>
        <w:t>principles</w:t>
      </w:r>
      <w:r w:rsidR="001834D5">
        <w:t xml:space="preserve"> </w:t>
      </w:r>
      <w:r>
        <w:t>of</w:t>
      </w:r>
      <w:r w:rsidR="001834D5">
        <w:t xml:space="preserve"> </w:t>
      </w:r>
      <w:r>
        <w:t>infection</w:t>
      </w:r>
      <w:r w:rsidR="001834D5">
        <w:t xml:space="preserve"> </w:t>
      </w:r>
      <w:r>
        <w:t>control</w:t>
      </w:r>
      <w:r w:rsidR="001834D5">
        <w:t xml:space="preserve"> </w:t>
      </w:r>
      <w:r>
        <w:t>and</w:t>
      </w:r>
      <w:r w:rsidR="001834D5">
        <w:t xml:space="preserve"> </w:t>
      </w:r>
      <w:r>
        <w:t>prevention</w:t>
      </w:r>
      <w:r w:rsidR="001834D5">
        <w:t xml:space="preserve"> </w:t>
      </w:r>
      <w:r>
        <w:t>through</w:t>
      </w:r>
      <w:r w:rsidR="001834D5">
        <w:t xml:space="preserve"> </w:t>
      </w:r>
      <w:r>
        <w:t>improved</w:t>
      </w:r>
      <w:r w:rsidR="001834D5">
        <w:t xml:space="preserve"> </w:t>
      </w:r>
      <w:r>
        <w:t>hand</w:t>
      </w:r>
      <w:r w:rsidR="001834D5">
        <w:t xml:space="preserve"> </w:t>
      </w:r>
      <w:r>
        <w:t>hygiene</w:t>
      </w:r>
      <w:r w:rsidR="001834D5">
        <w:t xml:space="preserve"> </w:t>
      </w:r>
      <w:r>
        <w:t>among</w:t>
      </w:r>
      <w:r w:rsidR="001834D5">
        <w:t xml:space="preserve"> </w:t>
      </w:r>
      <w:r>
        <w:t>staff.</w:t>
      </w:r>
      <w:r w:rsidR="001834D5">
        <w:t xml:space="preserve"> </w:t>
      </w:r>
      <w:r>
        <w:t>Staff</w:t>
      </w:r>
      <w:r w:rsidR="001834D5">
        <w:t xml:space="preserve"> </w:t>
      </w:r>
      <w:r>
        <w:t>from</w:t>
      </w:r>
      <w:r w:rsidR="001834D5">
        <w:t xml:space="preserve"> </w:t>
      </w:r>
      <w:r>
        <w:t>each</w:t>
      </w:r>
      <w:r w:rsidR="001834D5">
        <w:t xml:space="preserve"> </w:t>
      </w:r>
      <w:r>
        <w:t>ward/department/service</w:t>
      </w:r>
      <w:r w:rsidR="001834D5">
        <w:t xml:space="preserve"> </w:t>
      </w:r>
      <w:r>
        <w:t>can</w:t>
      </w:r>
      <w:r w:rsidR="001834D5">
        <w:t xml:space="preserve"> </w:t>
      </w:r>
      <w:r>
        <w:t>be</w:t>
      </w:r>
      <w:r w:rsidR="001834D5">
        <w:t xml:space="preserve"> </w:t>
      </w:r>
      <w:r>
        <w:t>invited</w:t>
      </w:r>
      <w:r w:rsidR="001834D5">
        <w:t xml:space="preserve"> </w:t>
      </w:r>
      <w:r>
        <w:t>to</w:t>
      </w:r>
      <w:r w:rsidR="001834D5">
        <w:t xml:space="preserve"> </w:t>
      </w:r>
      <w:r>
        <w:t>help</w:t>
      </w:r>
      <w:r w:rsidR="001834D5">
        <w:t xml:space="preserve"> </w:t>
      </w:r>
      <w:r>
        <w:t>design</w:t>
      </w:r>
      <w:r w:rsidR="001834D5">
        <w:t xml:space="preserve"> </w:t>
      </w:r>
      <w:r>
        <w:t>a</w:t>
      </w:r>
      <w:r w:rsidR="001834D5">
        <w:t xml:space="preserve"> </w:t>
      </w:r>
      <w:r>
        <w:t>poster</w:t>
      </w:r>
      <w:r w:rsidR="001834D5">
        <w:t xml:space="preserve"> </w:t>
      </w:r>
      <w:r>
        <w:t>featuring</w:t>
      </w:r>
      <w:r w:rsidR="001834D5">
        <w:t xml:space="preserve"> </w:t>
      </w:r>
      <w:r>
        <w:t>their</w:t>
      </w:r>
      <w:r w:rsidR="001834D5">
        <w:t xml:space="preserve"> </w:t>
      </w:r>
      <w:r>
        <w:t>own</w:t>
      </w:r>
      <w:r w:rsidR="001834D5">
        <w:t xml:space="preserve"> </w:t>
      </w:r>
      <w:r>
        <w:t>hand</w:t>
      </w:r>
      <w:r w:rsidR="001834D5">
        <w:t xml:space="preserve"> </w:t>
      </w:r>
      <w:r>
        <w:t>hygiene</w:t>
      </w:r>
      <w:r w:rsidR="001834D5">
        <w:t xml:space="preserve"> </w:t>
      </w:r>
      <w:r>
        <w:t>message.</w:t>
      </w:r>
      <w:r w:rsidR="001834D5">
        <w:t xml:space="preserve"> </w:t>
      </w:r>
      <w:r>
        <w:t>The</w:t>
      </w:r>
      <w:r w:rsidR="001834D5">
        <w:t xml:space="preserve"> </w:t>
      </w:r>
      <w:r>
        <w:t>resulting</w:t>
      </w:r>
      <w:r w:rsidR="001834D5">
        <w:t xml:space="preserve"> </w:t>
      </w:r>
      <w:r>
        <w:t>posters</w:t>
      </w:r>
      <w:r w:rsidR="001834D5">
        <w:t xml:space="preserve"> </w:t>
      </w:r>
      <w:r>
        <w:t>can</w:t>
      </w:r>
      <w:r w:rsidR="001834D5">
        <w:t xml:space="preserve"> </w:t>
      </w:r>
      <w:r>
        <w:t>then</w:t>
      </w:r>
      <w:r w:rsidR="001834D5">
        <w:t xml:space="preserve"> </w:t>
      </w:r>
      <w:r>
        <w:t>be</w:t>
      </w:r>
      <w:r w:rsidR="001834D5">
        <w:t xml:space="preserve"> </w:t>
      </w:r>
      <w:r>
        <w:t>placed</w:t>
      </w:r>
      <w:r w:rsidR="001834D5">
        <w:t xml:space="preserve"> </w:t>
      </w:r>
      <w:r>
        <w:t>throughout</w:t>
      </w:r>
      <w:r w:rsidR="001834D5">
        <w:t xml:space="preserve"> </w:t>
      </w:r>
      <w:r>
        <w:t>the</w:t>
      </w:r>
      <w:r w:rsidR="001834D5">
        <w:t xml:space="preserve"> </w:t>
      </w:r>
      <w:r>
        <w:t>facility</w:t>
      </w:r>
      <w:r w:rsidR="001834D5">
        <w:t xml:space="preserve"> </w:t>
      </w:r>
      <w:r>
        <w:t>acknowledging</w:t>
      </w:r>
      <w:r w:rsidR="001834D5">
        <w:t xml:space="preserve"> </w:t>
      </w:r>
      <w:r>
        <w:t>the</w:t>
      </w:r>
      <w:r w:rsidR="001834D5">
        <w:t xml:space="preserve"> </w:t>
      </w:r>
      <w:r>
        <w:t>ward/department/service’s</w:t>
      </w:r>
      <w:r w:rsidR="001834D5">
        <w:t xml:space="preserve"> </w:t>
      </w:r>
      <w:r>
        <w:t>creativity.</w:t>
      </w:r>
      <w:r w:rsidR="001834D5">
        <w:t xml:space="preserve"> </w:t>
      </w:r>
      <w:r>
        <w:t>This</w:t>
      </w:r>
      <w:r w:rsidR="001834D5">
        <w:t xml:space="preserve"> </w:t>
      </w:r>
      <w:r>
        <w:t>promotes</w:t>
      </w:r>
      <w:r w:rsidR="001834D5">
        <w:t xml:space="preserve"> </w:t>
      </w:r>
      <w:r>
        <w:t>program</w:t>
      </w:r>
      <w:r w:rsidR="001834D5">
        <w:t xml:space="preserve"> </w:t>
      </w:r>
      <w:r>
        <w:t>ownership</w:t>
      </w:r>
      <w:r w:rsidR="001834D5">
        <w:t xml:space="preserve"> </w:t>
      </w:r>
      <w:r>
        <w:t>and</w:t>
      </w:r>
      <w:r w:rsidR="001834D5">
        <w:t xml:space="preserve"> </w:t>
      </w:r>
      <w:r>
        <w:t>reinforces</w:t>
      </w:r>
      <w:r w:rsidR="001834D5">
        <w:t xml:space="preserve"> </w:t>
      </w:r>
      <w:r>
        <w:t>the</w:t>
      </w:r>
      <w:r w:rsidR="001834D5">
        <w:t xml:space="preserve"> </w:t>
      </w:r>
      <w:r>
        <w:t>NHHI</w:t>
      </w:r>
      <w:r w:rsidR="001834D5">
        <w:t xml:space="preserve"> </w:t>
      </w:r>
      <w:r>
        <w:t>by</w:t>
      </w:r>
      <w:r w:rsidR="001834D5">
        <w:t xml:space="preserve"> </w:t>
      </w:r>
      <w:r>
        <w:t>directly</w:t>
      </w:r>
      <w:r w:rsidR="001834D5">
        <w:t xml:space="preserve"> </w:t>
      </w:r>
      <w:r>
        <w:t>involving</w:t>
      </w:r>
      <w:r w:rsidR="001834D5">
        <w:t xml:space="preserve"> </w:t>
      </w:r>
      <w:r>
        <w:t>local</w:t>
      </w:r>
      <w:r w:rsidR="001834D5">
        <w:t xml:space="preserve"> </w:t>
      </w:r>
      <w:r>
        <w:t>healthcare</w:t>
      </w:r>
      <w:r w:rsidR="001834D5">
        <w:t xml:space="preserve"> </w:t>
      </w:r>
      <w:r>
        <w:t>workers.</w:t>
      </w:r>
    </w:p>
    <w:p w14:paraId="6B82E683" w14:textId="07568661" w:rsidR="008519CD" w:rsidRPr="003B50C1" w:rsidRDefault="008519CD" w:rsidP="003B50C1">
      <w:pPr>
        <w:pStyle w:val="Heading4"/>
      </w:pPr>
      <w:r w:rsidRPr="003B50C1">
        <w:t>Awards</w:t>
      </w:r>
      <w:r w:rsidR="001834D5" w:rsidRPr="003B50C1">
        <w:t xml:space="preserve"> </w:t>
      </w:r>
      <w:r w:rsidRPr="003B50C1">
        <w:t>for</w:t>
      </w:r>
      <w:r w:rsidR="001834D5" w:rsidRPr="003B50C1">
        <w:t xml:space="preserve"> </w:t>
      </w:r>
      <w:r w:rsidRPr="003B50C1">
        <w:t>the</w:t>
      </w:r>
      <w:r w:rsidR="001834D5" w:rsidRPr="003B50C1">
        <w:t xml:space="preserve"> </w:t>
      </w:r>
      <w:r w:rsidRPr="003B50C1">
        <w:t>best</w:t>
      </w:r>
      <w:r w:rsidR="001834D5" w:rsidRPr="003B50C1">
        <w:t xml:space="preserve"> </w:t>
      </w:r>
      <w:r w:rsidRPr="003B50C1">
        <w:t>performing</w:t>
      </w:r>
      <w:r w:rsidR="001834D5" w:rsidRPr="003B50C1">
        <w:t xml:space="preserve"> </w:t>
      </w:r>
      <w:r w:rsidRPr="003B50C1">
        <w:t>ward/department/service</w:t>
      </w:r>
      <w:r w:rsidR="001834D5" w:rsidRPr="003B50C1">
        <w:t xml:space="preserve"> </w:t>
      </w:r>
      <w:r w:rsidRPr="003B50C1">
        <w:t>or</w:t>
      </w:r>
      <w:r w:rsidR="001834D5" w:rsidRPr="003B50C1">
        <w:t xml:space="preserve"> </w:t>
      </w:r>
      <w:r w:rsidRPr="003B50C1">
        <w:t>healthcare</w:t>
      </w:r>
      <w:r w:rsidR="001834D5" w:rsidRPr="003B50C1">
        <w:t xml:space="preserve"> </w:t>
      </w:r>
      <w:r w:rsidRPr="003B50C1">
        <w:t>worker</w:t>
      </w:r>
      <w:r w:rsidR="001834D5" w:rsidRPr="003B50C1">
        <w:t xml:space="preserve"> </w:t>
      </w:r>
      <w:r w:rsidRPr="003B50C1">
        <w:t>category</w:t>
      </w:r>
    </w:p>
    <w:p w14:paraId="17D21891" w14:textId="7F3F4FFD" w:rsidR="008519CD" w:rsidRDefault="0017679D" w:rsidP="0010088B">
      <w:r>
        <w:t>M</w:t>
      </w:r>
      <w:r w:rsidR="008519CD">
        <w:t>easure</w:t>
      </w:r>
      <w:r w:rsidR="001834D5">
        <w:t xml:space="preserve"> </w:t>
      </w:r>
      <w:r w:rsidR="008519CD">
        <w:t>and</w:t>
      </w:r>
      <w:r w:rsidR="001834D5">
        <w:t xml:space="preserve"> </w:t>
      </w:r>
      <w:r w:rsidR="008519CD">
        <w:t>graph</w:t>
      </w:r>
      <w:r w:rsidR="001834D5">
        <w:t xml:space="preserve"> </w:t>
      </w:r>
      <w:r w:rsidR="008519CD">
        <w:t>hand</w:t>
      </w:r>
      <w:r w:rsidR="001834D5">
        <w:t xml:space="preserve"> </w:t>
      </w:r>
      <w:r w:rsidR="008519CD">
        <w:t>hygiene</w:t>
      </w:r>
      <w:r w:rsidR="001834D5">
        <w:t xml:space="preserve"> </w:t>
      </w:r>
      <w:r w:rsidR="008519CD">
        <w:t>compliance</w:t>
      </w:r>
      <w:r w:rsidR="001834D5">
        <w:t xml:space="preserve"> </w:t>
      </w:r>
      <w:r w:rsidR="008519CD">
        <w:t>for</w:t>
      </w:r>
      <w:r w:rsidR="001834D5">
        <w:t xml:space="preserve"> </w:t>
      </w:r>
      <w:r w:rsidR="008519CD">
        <w:t>each</w:t>
      </w:r>
      <w:r w:rsidR="001834D5">
        <w:t xml:space="preserve"> </w:t>
      </w:r>
      <w:r w:rsidR="008519CD">
        <w:t>ward/department/service</w:t>
      </w:r>
      <w:r w:rsidR="001834D5">
        <w:t xml:space="preserve"> </w:t>
      </w:r>
      <w:r w:rsidR="008519CD">
        <w:t>or</w:t>
      </w:r>
      <w:r w:rsidR="001834D5">
        <w:t xml:space="preserve"> </w:t>
      </w:r>
      <w:r w:rsidR="008519CD">
        <w:t>healthcare</w:t>
      </w:r>
      <w:r w:rsidR="001834D5">
        <w:t xml:space="preserve"> </w:t>
      </w:r>
      <w:r w:rsidR="008519CD">
        <w:t>worker</w:t>
      </w:r>
      <w:r w:rsidR="001834D5">
        <w:t xml:space="preserve"> </w:t>
      </w:r>
      <w:r w:rsidR="008519CD">
        <w:t>category</w:t>
      </w:r>
      <w:r w:rsidR="001834D5">
        <w:t xml:space="preserve"> </w:t>
      </w:r>
      <w:r w:rsidR="008519CD">
        <w:t>around</w:t>
      </w:r>
      <w:r w:rsidR="001834D5">
        <w:t xml:space="preserve"> </w:t>
      </w:r>
      <w:r w:rsidR="008519CD">
        <w:t>the</w:t>
      </w:r>
      <w:r w:rsidR="001834D5">
        <w:t xml:space="preserve"> </w:t>
      </w:r>
      <w:r w:rsidR="008519CD">
        <w:t>facility</w:t>
      </w:r>
      <w:r w:rsidR="001834D5">
        <w:t xml:space="preserve"> </w:t>
      </w:r>
      <w:r w:rsidR="008519CD">
        <w:t>and</w:t>
      </w:r>
      <w:r w:rsidR="001834D5">
        <w:t xml:space="preserve"> </w:t>
      </w:r>
      <w:r w:rsidR="008519CD">
        <w:t>award</w:t>
      </w:r>
      <w:r w:rsidR="001834D5">
        <w:t xml:space="preserve"> </w:t>
      </w:r>
      <w:r w:rsidR="008519CD">
        <w:t>prizes</w:t>
      </w:r>
      <w:r w:rsidR="001834D5">
        <w:t xml:space="preserve"> </w:t>
      </w:r>
      <w:r w:rsidR="008519CD">
        <w:t>for</w:t>
      </w:r>
      <w:r w:rsidR="001834D5">
        <w:t xml:space="preserve"> </w:t>
      </w:r>
      <w:r w:rsidR="008519CD">
        <w:t>the</w:t>
      </w:r>
      <w:r w:rsidR="001834D5">
        <w:t xml:space="preserve"> </w:t>
      </w:r>
      <w:r w:rsidR="008519CD">
        <w:t>best</w:t>
      </w:r>
      <w:r w:rsidR="001834D5">
        <w:t xml:space="preserve"> </w:t>
      </w:r>
      <w:r w:rsidR="008519CD">
        <w:t>performance,</w:t>
      </w:r>
      <w:r w:rsidR="001834D5">
        <w:t xml:space="preserve"> </w:t>
      </w:r>
      <w:r w:rsidR="008519CD">
        <w:t>or</w:t>
      </w:r>
      <w:r w:rsidR="001834D5">
        <w:t xml:space="preserve"> </w:t>
      </w:r>
      <w:r w:rsidR="008519CD">
        <w:t>most</w:t>
      </w:r>
      <w:r w:rsidR="001834D5">
        <w:t xml:space="preserve"> </w:t>
      </w:r>
      <w:r w:rsidR="008519CD">
        <w:t>improved</w:t>
      </w:r>
      <w:r>
        <w:t xml:space="preserve">. </w:t>
      </w:r>
    </w:p>
    <w:p w14:paraId="72053895" w14:textId="5D8A3AA4" w:rsidR="008519CD" w:rsidRDefault="0017679D" w:rsidP="000D7927">
      <w:r>
        <w:t>I</w:t>
      </w:r>
      <w:r w:rsidR="008519CD">
        <w:t>f</w:t>
      </w:r>
      <w:r w:rsidR="001834D5">
        <w:t xml:space="preserve"> </w:t>
      </w:r>
      <w:r w:rsidR="008519CD">
        <w:t>you</w:t>
      </w:r>
      <w:r w:rsidR="000D7927">
        <w:t xml:space="preserve">r </w:t>
      </w:r>
      <w:r w:rsidR="00F66ED8">
        <w:t>facility</w:t>
      </w:r>
      <w:r w:rsidR="000D7927">
        <w:t xml:space="preserve"> has</w:t>
      </w:r>
      <w:r w:rsidR="001834D5">
        <w:t xml:space="preserve"> </w:t>
      </w:r>
      <w:r w:rsidR="008519CD">
        <w:t>a</w:t>
      </w:r>
      <w:r w:rsidR="001834D5">
        <w:t xml:space="preserve"> </w:t>
      </w:r>
      <w:r w:rsidR="008519CD">
        <w:t>network</w:t>
      </w:r>
      <w:r w:rsidR="001834D5">
        <w:t xml:space="preserve"> </w:t>
      </w:r>
      <w:r w:rsidR="008519CD">
        <w:t>of</w:t>
      </w:r>
      <w:r w:rsidR="001834D5">
        <w:t xml:space="preserve"> </w:t>
      </w:r>
      <w:r w:rsidR="008519CD">
        <w:t>facilities</w:t>
      </w:r>
      <w:r w:rsidR="001834D5">
        <w:t xml:space="preserve"> </w:t>
      </w:r>
      <w:r w:rsidR="008519CD">
        <w:t>the</w:t>
      </w:r>
      <w:r w:rsidR="001834D5">
        <w:t xml:space="preserve"> </w:t>
      </w:r>
      <w:r w:rsidR="008519CD">
        <w:t>award</w:t>
      </w:r>
      <w:r w:rsidR="001834D5">
        <w:t xml:space="preserve"> </w:t>
      </w:r>
      <w:r w:rsidR="008519CD">
        <w:t>could</w:t>
      </w:r>
      <w:r w:rsidR="001834D5">
        <w:t xml:space="preserve"> </w:t>
      </w:r>
      <w:r w:rsidR="008519CD">
        <w:t>be</w:t>
      </w:r>
      <w:r w:rsidR="0020387B">
        <w:t xml:space="preserve"> </w:t>
      </w:r>
      <w:r>
        <w:t xml:space="preserve">made </w:t>
      </w:r>
      <w:r w:rsidR="008519CD">
        <w:t>at</w:t>
      </w:r>
      <w:r w:rsidR="001834D5">
        <w:t xml:space="preserve"> </w:t>
      </w:r>
      <w:r w:rsidR="008519CD">
        <w:t>a</w:t>
      </w:r>
      <w:r w:rsidR="001834D5">
        <w:t xml:space="preserve"> </w:t>
      </w:r>
      <w:r w:rsidR="008519CD">
        <w:t>facility</w:t>
      </w:r>
      <w:r w:rsidR="001834D5">
        <w:t xml:space="preserve"> </w:t>
      </w:r>
      <w:r w:rsidR="008519CD">
        <w:t>level</w:t>
      </w:r>
      <w:r w:rsidR="0010088B">
        <w:t>.</w:t>
      </w:r>
    </w:p>
    <w:p w14:paraId="4D589806" w14:textId="4E190023" w:rsidR="008519CD" w:rsidRDefault="008519CD" w:rsidP="003B50C1">
      <w:pPr>
        <w:pStyle w:val="Heading4"/>
      </w:pPr>
      <w:r w:rsidRPr="003B50C1">
        <w:t>Program</w:t>
      </w:r>
      <w:r w:rsidR="001834D5" w:rsidRPr="003B50C1">
        <w:t xml:space="preserve"> </w:t>
      </w:r>
      <w:r w:rsidR="008652EF" w:rsidRPr="003B50C1">
        <w:t>a</w:t>
      </w:r>
      <w:r w:rsidRPr="003B50C1">
        <w:t>warenes</w:t>
      </w:r>
      <w:r w:rsidR="008652EF" w:rsidRPr="003B50C1">
        <w:t>s activities</w:t>
      </w:r>
    </w:p>
    <w:p w14:paraId="78C337DB" w14:textId="1B4B4637" w:rsidR="00C22BD6" w:rsidRPr="00C22BD6" w:rsidRDefault="00C22BD6" w:rsidP="00C22BD6">
      <w:pPr>
        <w:pStyle w:val="Normal-beforebullets"/>
      </w:pPr>
      <w:r>
        <w:t>Activities to raise awareness about hand hygiene include:</w:t>
      </w:r>
    </w:p>
    <w:p w14:paraId="5ACD0D99" w14:textId="226DF3C1" w:rsidR="008519CD" w:rsidRDefault="00C22BD6" w:rsidP="00E373A4">
      <w:pPr>
        <w:pStyle w:val="Bulletlist"/>
      </w:pPr>
      <w:r>
        <w:t xml:space="preserve">articles in </w:t>
      </w:r>
      <w:r w:rsidR="007B2237">
        <w:t>i</w:t>
      </w:r>
      <w:r w:rsidR="008519CD">
        <w:t>nternal</w:t>
      </w:r>
      <w:r w:rsidR="001834D5">
        <w:t xml:space="preserve"> </w:t>
      </w:r>
      <w:r w:rsidR="008519CD">
        <w:t>magazines/newsletters</w:t>
      </w:r>
    </w:p>
    <w:p w14:paraId="078F843F" w14:textId="09B9D65C" w:rsidR="008519CD" w:rsidRDefault="00C22BD6" w:rsidP="00E373A4">
      <w:pPr>
        <w:pStyle w:val="Bulletlist"/>
      </w:pPr>
      <w:r>
        <w:t xml:space="preserve">notices in </w:t>
      </w:r>
      <w:r w:rsidR="007B2237">
        <w:t>p</w:t>
      </w:r>
      <w:r w:rsidR="008519CD">
        <w:t>ayslip</w:t>
      </w:r>
      <w:r>
        <w:t>s</w:t>
      </w:r>
    </w:p>
    <w:p w14:paraId="27D11A50" w14:textId="50C1A47F" w:rsidR="008519CD" w:rsidRDefault="00C22BD6" w:rsidP="00E373A4">
      <w:pPr>
        <w:pStyle w:val="Bulletlist"/>
      </w:pPr>
      <w:r>
        <w:t xml:space="preserve">hand hygiene </w:t>
      </w:r>
      <w:r w:rsidR="007B2237">
        <w:t>s</w:t>
      </w:r>
      <w:r w:rsidR="008519CD">
        <w:t>creen</w:t>
      </w:r>
      <w:r w:rsidR="001834D5">
        <w:t xml:space="preserve"> </w:t>
      </w:r>
      <w:r w:rsidR="008519CD">
        <w:t>savers</w:t>
      </w:r>
    </w:p>
    <w:p w14:paraId="62C7F060" w14:textId="3970AD67" w:rsidR="009871F8" w:rsidRDefault="00C22BD6" w:rsidP="00E373A4">
      <w:pPr>
        <w:pStyle w:val="Bulletlist"/>
      </w:pPr>
      <w:r>
        <w:t xml:space="preserve">promotion of </w:t>
      </w:r>
      <w:hyperlink r:id="rId70" w:history="1">
        <w:r w:rsidR="006E22B1" w:rsidRPr="00A024CE">
          <w:rPr>
            <w:rStyle w:val="Hyperlink"/>
            <w:color w:val="1178A0"/>
          </w:rPr>
          <w:t>World</w:t>
        </w:r>
        <w:r w:rsidR="001834D5" w:rsidRPr="00A024CE">
          <w:rPr>
            <w:rStyle w:val="Hyperlink"/>
            <w:color w:val="1178A0"/>
          </w:rPr>
          <w:t xml:space="preserve"> </w:t>
        </w:r>
        <w:r w:rsidR="006E22B1" w:rsidRPr="00A024CE">
          <w:rPr>
            <w:rStyle w:val="Hyperlink"/>
            <w:color w:val="1178A0"/>
          </w:rPr>
          <w:t>Hand</w:t>
        </w:r>
        <w:r w:rsidR="001834D5" w:rsidRPr="00A024CE">
          <w:rPr>
            <w:rStyle w:val="Hyperlink"/>
            <w:color w:val="1178A0"/>
          </w:rPr>
          <w:t xml:space="preserve"> </w:t>
        </w:r>
        <w:r w:rsidR="006E22B1" w:rsidRPr="00A024CE">
          <w:rPr>
            <w:rStyle w:val="Hyperlink"/>
            <w:color w:val="1178A0"/>
          </w:rPr>
          <w:t>Hygiene</w:t>
        </w:r>
        <w:r w:rsidR="001834D5" w:rsidRPr="00A024CE">
          <w:rPr>
            <w:rStyle w:val="Hyperlink"/>
            <w:color w:val="1178A0"/>
          </w:rPr>
          <w:t xml:space="preserve"> </w:t>
        </w:r>
        <w:r w:rsidR="006E22B1" w:rsidRPr="00A024CE">
          <w:rPr>
            <w:rStyle w:val="Hyperlink"/>
            <w:color w:val="1178A0"/>
          </w:rPr>
          <w:t>Day</w:t>
        </w:r>
      </w:hyperlink>
      <w:r w:rsidRPr="00A024CE">
        <w:rPr>
          <w:color w:val="1178A0"/>
        </w:rPr>
        <w:t xml:space="preserve"> </w:t>
      </w:r>
      <w:r>
        <w:t>(</w:t>
      </w:r>
      <w:r w:rsidR="006E22B1">
        <w:t>5</w:t>
      </w:r>
      <w:r w:rsidR="001834D5">
        <w:t xml:space="preserve"> </w:t>
      </w:r>
      <w:r w:rsidR="006E22B1">
        <w:t>May</w:t>
      </w:r>
      <w:r>
        <w:t>)</w:t>
      </w:r>
    </w:p>
    <w:p w14:paraId="6E3E2962" w14:textId="33CDCC5A" w:rsidR="006E22B1" w:rsidRDefault="00C22BD6" w:rsidP="00E373A4">
      <w:pPr>
        <w:pStyle w:val="Bulletlist"/>
      </w:pPr>
      <w:r>
        <w:t xml:space="preserve">promotion of </w:t>
      </w:r>
      <w:hyperlink r:id="rId71" w:history="1">
        <w:r w:rsidR="006E22B1" w:rsidRPr="00A024CE">
          <w:rPr>
            <w:rStyle w:val="Hyperlink"/>
            <w:color w:val="1178A0"/>
          </w:rPr>
          <w:t>Infection</w:t>
        </w:r>
        <w:r w:rsidR="001834D5" w:rsidRPr="00A024CE">
          <w:rPr>
            <w:rStyle w:val="Hyperlink"/>
            <w:color w:val="1178A0"/>
          </w:rPr>
          <w:t xml:space="preserve"> </w:t>
        </w:r>
        <w:r w:rsidR="006E22B1" w:rsidRPr="00A024CE">
          <w:rPr>
            <w:rStyle w:val="Hyperlink"/>
            <w:color w:val="1178A0"/>
          </w:rPr>
          <w:t>Prevention</w:t>
        </w:r>
        <w:r w:rsidR="001834D5" w:rsidRPr="00A024CE">
          <w:rPr>
            <w:rStyle w:val="Hyperlink"/>
            <w:color w:val="1178A0"/>
          </w:rPr>
          <w:t xml:space="preserve"> </w:t>
        </w:r>
        <w:r w:rsidR="006E22B1" w:rsidRPr="00A024CE">
          <w:rPr>
            <w:rStyle w:val="Hyperlink"/>
            <w:color w:val="1178A0"/>
          </w:rPr>
          <w:t>and</w:t>
        </w:r>
        <w:r w:rsidR="001834D5" w:rsidRPr="00A024CE">
          <w:rPr>
            <w:rStyle w:val="Hyperlink"/>
            <w:color w:val="1178A0"/>
          </w:rPr>
          <w:t xml:space="preserve"> </w:t>
        </w:r>
        <w:r w:rsidR="006E22B1" w:rsidRPr="00A024CE">
          <w:rPr>
            <w:rStyle w:val="Hyperlink"/>
            <w:color w:val="1178A0"/>
          </w:rPr>
          <w:t>Control</w:t>
        </w:r>
        <w:r w:rsidR="001834D5" w:rsidRPr="00A024CE">
          <w:rPr>
            <w:rStyle w:val="Hyperlink"/>
            <w:color w:val="1178A0"/>
          </w:rPr>
          <w:t xml:space="preserve"> </w:t>
        </w:r>
        <w:r w:rsidR="006E22B1" w:rsidRPr="00A024CE">
          <w:rPr>
            <w:rStyle w:val="Hyperlink"/>
            <w:color w:val="1178A0"/>
          </w:rPr>
          <w:t>week</w:t>
        </w:r>
      </w:hyperlink>
      <w:r w:rsidRPr="00A024CE">
        <w:rPr>
          <w:color w:val="1178A0"/>
        </w:rPr>
        <w:t xml:space="preserve"> (</w:t>
      </w:r>
      <w:r w:rsidR="006E22B1">
        <w:t>third</w:t>
      </w:r>
      <w:r w:rsidR="001834D5">
        <w:t xml:space="preserve"> </w:t>
      </w:r>
      <w:r w:rsidR="006E22B1">
        <w:t>week</w:t>
      </w:r>
      <w:r w:rsidR="001834D5">
        <w:t xml:space="preserve"> </w:t>
      </w:r>
      <w:r w:rsidR="006E22B1">
        <w:t>of</w:t>
      </w:r>
      <w:r w:rsidR="001834D5">
        <w:t xml:space="preserve"> </w:t>
      </w:r>
      <w:r w:rsidR="006E22B1">
        <w:t>October</w:t>
      </w:r>
      <w:r>
        <w:t>)</w:t>
      </w:r>
      <w:r w:rsidR="008652EF">
        <w:t>.</w:t>
      </w:r>
    </w:p>
    <w:p w14:paraId="1BEB3619" w14:textId="7A7FABBD" w:rsidR="008519CD" w:rsidRPr="003B50C1" w:rsidRDefault="00485CC2" w:rsidP="003B50C1">
      <w:pPr>
        <w:pStyle w:val="Heading4"/>
      </w:pPr>
      <w:r w:rsidRPr="003B50C1">
        <w:t>I</w:t>
      </w:r>
      <w:r w:rsidR="008519CD" w:rsidRPr="003B50C1">
        <w:t>ndividual</w:t>
      </w:r>
      <w:r w:rsidR="001834D5" w:rsidRPr="003B50C1">
        <w:t xml:space="preserve"> </w:t>
      </w:r>
      <w:r w:rsidR="008519CD" w:rsidRPr="003B50C1">
        <w:t>hand</w:t>
      </w:r>
      <w:r w:rsidR="001834D5" w:rsidRPr="003B50C1">
        <w:t xml:space="preserve"> </w:t>
      </w:r>
      <w:r w:rsidR="008519CD" w:rsidRPr="003B50C1">
        <w:t>hygiene</w:t>
      </w:r>
      <w:r w:rsidR="001834D5" w:rsidRPr="003B50C1">
        <w:t xml:space="preserve"> </w:t>
      </w:r>
      <w:r w:rsidR="008519CD" w:rsidRPr="003B50C1">
        <w:t>compliance</w:t>
      </w:r>
      <w:r w:rsidR="001834D5" w:rsidRPr="003B50C1">
        <w:t xml:space="preserve"> </w:t>
      </w:r>
      <w:r w:rsidRPr="003B50C1">
        <w:t>reward</w:t>
      </w:r>
      <w:r w:rsidR="008652EF" w:rsidRPr="003B50C1">
        <w:t>s</w:t>
      </w:r>
    </w:p>
    <w:p w14:paraId="2987180D" w14:textId="5483DF33" w:rsidR="008519CD" w:rsidRDefault="00F66ED8" w:rsidP="00C22BD6">
      <w:r>
        <w:t>Facilitie</w:t>
      </w:r>
      <w:r w:rsidR="00C22BD6">
        <w:t xml:space="preserve">s could </w:t>
      </w:r>
      <w:r w:rsidR="008652EF">
        <w:t xml:space="preserve">provide rewards </w:t>
      </w:r>
      <w:r w:rsidR="007B2237">
        <w:t>d</w:t>
      </w:r>
      <w:r w:rsidR="008519CD">
        <w:t>uring</w:t>
      </w:r>
      <w:r w:rsidR="001834D5">
        <w:t xml:space="preserve"> </w:t>
      </w:r>
      <w:r w:rsidR="008519CD">
        <w:t>hand</w:t>
      </w:r>
      <w:r w:rsidR="001834D5">
        <w:t xml:space="preserve"> </w:t>
      </w:r>
      <w:r w:rsidR="008519CD">
        <w:t>hygiene</w:t>
      </w:r>
      <w:r w:rsidR="001834D5">
        <w:t xml:space="preserve"> </w:t>
      </w:r>
      <w:r w:rsidR="008519CD">
        <w:t>observation</w:t>
      </w:r>
      <w:r w:rsidR="001834D5">
        <w:t xml:space="preserve"> </w:t>
      </w:r>
      <w:r w:rsidR="008519CD">
        <w:t>sessions</w:t>
      </w:r>
      <w:r w:rsidR="008652EF">
        <w:t xml:space="preserve"> to </w:t>
      </w:r>
      <w:r w:rsidR="008519CD">
        <w:t>staff</w:t>
      </w:r>
      <w:r w:rsidR="001834D5">
        <w:t xml:space="preserve"> </w:t>
      </w:r>
      <w:r w:rsidR="008519CD">
        <w:t>observed</w:t>
      </w:r>
      <w:r w:rsidR="001834D5">
        <w:t xml:space="preserve"> </w:t>
      </w:r>
      <w:r w:rsidR="008519CD">
        <w:t>to</w:t>
      </w:r>
      <w:r w:rsidR="001834D5">
        <w:t xml:space="preserve"> </w:t>
      </w:r>
      <w:r w:rsidR="008519CD">
        <w:t>be</w:t>
      </w:r>
      <w:r w:rsidR="001834D5">
        <w:t xml:space="preserve"> </w:t>
      </w:r>
      <w:r w:rsidR="008519CD">
        <w:t>highly</w:t>
      </w:r>
      <w:r w:rsidR="001834D5">
        <w:t xml:space="preserve"> </w:t>
      </w:r>
      <w:r w:rsidR="008519CD">
        <w:t>compliant</w:t>
      </w:r>
      <w:r w:rsidR="008652EF">
        <w:t xml:space="preserve">, such as </w:t>
      </w:r>
      <w:r w:rsidR="008519CD">
        <w:t>praise</w:t>
      </w:r>
      <w:r w:rsidR="00A024CE">
        <w:t xml:space="preserve">, </w:t>
      </w:r>
      <w:r w:rsidR="008519CD">
        <w:t>stickers</w:t>
      </w:r>
      <w:r w:rsidR="00A024CE">
        <w:t xml:space="preserve">, or </w:t>
      </w:r>
      <w:r w:rsidR="008519CD">
        <w:t>chocolates</w:t>
      </w:r>
      <w:r w:rsidR="008652EF">
        <w:t>.</w:t>
      </w:r>
    </w:p>
    <w:p w14:paraId="3EB282B0" w14:textId="7A2661B7" w:rsidR="008519CD" w:rsidRDefault="008519CD" w:rsidP="008652EF">
      <w:pPr>
        <w:pStyle w:val="Heading4"/>
      </w:pPr>
      <w:r w:rsidRPr="008652EF">
        <w:t>Competitions</w:t>
      </w:r>
    </w:p>
    <w:p w14:paraId="2799F6A7" w14:textId="6E037F42" w:rsidR="00C22BD6" w:rsidRPr="00C22BD6" w:rsidRDefault="00C22BD6" w:rsidP="00C22BD6">
      <w:pPr>
        <w:pStyle w:val="Normal-beforebullets"/>
      </w:pPr>
      <w:r>
        <w:t xml:space="preserve">Ideas for </w:t>
      </w:r>
      <w:r w:rsidR="00F66ED8">
        <w:t>facility</w:t>
      </w:r>
      <w:r w:rsidR="00AF3A1A">
        <w:t>-</w:t>
      </w:r>
      <w:r>
        <w:t xml:space="preserve"> or </w:t>
      </w:r>
      <w:r w:rsidR="00A024CE">
        <w:t>ward/</w:t>
      </w:r>
      <w:r>
        <w:t>department</w:t>
      </w:r>
      <w:r w:rsidR="00A024CE">
        <w:t>/service</w:t>
      </w:r>
      <w:r>
        <w:t>-wide competitions include:</w:t>
      </w:r>
    </w:p>
    <w:p w14:paraId="5515D529" w14:textId="77777777" w:rsidR="0049381D" w:rsidRDefault="007B2237" w:rsidP="00E373A4">
      <w:pPr>
        <w:pStyle w:val="Bulletlist"/>
      </w:pPr>
      <w:r>
        <w:t>q</w:t>
      </w:r>
      <w:r w:rsidR="008519CD">
        <w:t>uizzes</w:t>
      </w:r>
    </w:p>
    <w:p w14:paraId="5631A950" w14:textId="77777777" w:rsidR="0049381D" w:rsidRDefault="008519CD" w:rsidP="00E373A4">
      <w:pPr>
        <w:pStyle w:val="Bulletlist"/>
      </w:pPr>
      <w:r>
        <w:t>crosswords</w:t>
      </w:r>
    </w:p>
    <w:p w14:paraId="614C7D37" w14:textId="0EB87A1F" w:rsidR="008519CD" w:rsidRDefault="008519CD" w:rsidP="00E373A4">
      <w:pPr>
        <w:pStyle w:val="Bulletlist"/>
      </w:pPr>
      <w:r>
        <w:t>word</w:t>
      </w:r>
      <w:r w:rsidR="001834D5">
        <w:t xml:space="preserve"> </w:t>
      </w:r>
      <w:r>
        <w:t>search</w:t>
      </w:r>
    </w:p>
    <w:p w14:paraId="4E6C9AAB" w14:textId="29D8F911" w:rsidR="008519CD" w:rsidRDefault="007B2237" w:rsidP="00E373A4">
      <w:pPr>
        <w:pStyle w:val="Bulletlist"/>
      </w:pPr>
      <w:r>
        <w:t>s</w:t>
      </w:r>
      <w:r w:rsidR="008519CD">
        <w:t>logan</w:t>
      </w:r>
      <w:r w:rsidR="001834D5">
        <w:t xml:space="preserve"> </w:t>
      </w:r>
      <w:r w:rsidR="008519CD">
        <w:t>competitions</w:t>
      </w:r>
      <w:r w:rsidR="008652EF">
        <w:t>.</w:t>
      </w:r>
    </w:p>
    <w:p w14:paraId="37767D58" w14:textId="67831975" w:rsidR="008519CD" w:rsidRDefault="00485CC2" w:rsidP="003B50C1">
      <w:pPr>
        <w:pStyle w:val="Heading4"/>
      </w:pPr>
      <w:r w:rsidRPr="003B50C1">
        <w:t>Local</w:t>
      </w:r>
      <w:r w:rsidR="001834D5" w:rsidRPr="003B50C1">
        <w:t xml:space="preserve"> </w:t>
      </w:r>
      <w:r w:rsidR="008519CD" w:rsidRPr="003B50C1">
        <w:t>community</w:t>
      </w:r>
      <w:r w:rsidR="001834D5" w:rsidRPr="003B50C1">
        <w:t xml:space="preserve"> </w:t>
      </w:r>
      <w:r w:rsidRPr="003B50C1">
        <w:t>involvement</w:t>
      </w:r>
    </w:p>
    <w:p w14:paraId="45CF2E27" w14:textId="46A7958A" w:rsidR="00C22BD6" w:rsidRPr="00C22BD6" w:rsidRDefault="00C22BD6" w:rsidP="00C22BD6">
      <w:pPr>
        <w:pStyle w:val="Normal-beforebullets"/>
      </w:pPr>
      <w:r>
        <w:t>Foster awareness and involvement in hand hygiene practices at a community level by encouraging:</w:t>
      </w:r>
    </w:p>
    <w:p w14:paraId="57B37009" w14:textId="10C3479B" w:rsidR="008519CD" w:rsidRDefault="008519CD" w:rsidP="00E373A4">
      <w:pPr>
        <w:pStyle w:val="Bulletlist"/>
      </w:pPr>
      <w:r>
        <w:t>schools/kindergartens</w:t>
      </w:r>
      <w:r w:rsidR="001834D5">
        <w:t xml:space="preserve"> </w:t>
      </w:r>
      <w:r>
        <w:t>to</w:t>
      </w:r>
      <w:r w:rsidR="001834D5">
        <w:t xml:space="preserve"> </w:t>
      </w:r>
      <w:r>
        <w:t>promote</w:t>
      </w:r>
      <w:r w:rsidR="001834D5">
        <w:t xml:space="preserve"> </w:t>
      </w:r>
      <w:r>
        <w:t>hand</w:t>
      </w:r>
      <w:r w:rsidR="001834D5">
        <w:t xml:space="preserve"> </w:t>
      </w:r>
      <w:r>
        <w:t>hygiene</w:t>
      </w:r>
    </w:p>
    <w:p w14:paraId="16B2BFB9" w14:textId="1DD91E5D" w:rsidR="008519CD" w:rsidRPr="008519CD" w:rsidRDefault="00C22BD6" w:rsidP="00E373A4">
      <w:pPr>
        <w:pStyle w:val="Bulletlist"/>
      </w:pPr>
      <w:r>
        <w:t xml:space="preserve">patient </w:t>
      </w:r>
      <w:r w:rsidR="008519CD">
        <w:t>involvement</w:t>
      </w:r>
      <w:r w:rsidR="001834D5">
        <w:t xml:space="preserve"> </w:t>
      </w:r>
      <w:r w:rsidR="008519CD">
        <w:t>in</w:t>
      </w:r>
      <w:r w:rsidR="001834D5">
        <w:t xml:space="preserve"> </w:t>
      </w:r>
      <w:r w:rsidR="008519CD">
        <w:t>the</w:t>
      </w:r>
      <w:r w:rsidR="001834D5">
        <w:t xml:space="preserve"> </w:t>
      </w:r>
      <w:r w:rsidR="008519CD">
        <w:t>hand</w:t>
      </w:r>
      <w:r w:rsidR="001834D5">
        <w:t xml:space="preserve"> </w:t>
      </w:r>
      <w:r w:rsidR="008519CD">
        <w:t>hygiene</w:t>
      </w:r>
      <w:r w:rsidR="001834D5">
        <w:t xml:space="preserve"> </w:t>
      </w:r>
      <w:r w:rsidR="008519CD">
        <w:t>program.</w:t>
      </w:r>
    </w:p>
    <w:p w14:paraId="32DAA8D8" w14:textId="77777777" w:rsidR="00B55FEA" w:rsidRPr="00B55FEA" w:rsidRDefault="00B55FEA" w:rsidP="00B55FEA">
      <w:bookmarkStart w:id="141" w:name="_Toc137996072"/>
      <w:r w:rsidRPr="00B55FEA">
        <w:br w:type="page"/>
      </w:r>
    </w:p>
    <w:p w14:paraId="6EF85BA9" w14:textId="355FAF73" w:rsidR="00DC29E9" w:rsidRDefault="00DC29E9" w:rsidP="0018033C">
      <w:pPr>
        <w:pStyle w:val="Heading2"/>
      </w:pPr>
      <w:bookmarkStart w:id="142" w:name="_Toc139009159"/>
      <w:bookmarkStart w:id="143" w:name="_Toc140568305"/>
      <w:r>
        <w:lastRenderedPageBreak/>
        <w:t>Measuring</w:t>
      </w:r>
      <w:r w:rsidR="001834D5">
        <w:t xml:space="preserve"> </w:t>
      </w:r>
      <w:r>
        <w:t>improvement</w:t>
      </w:r>
      <w:bookmarkEnd w:id="137"/>
      <w:bookmarkEnd w:id="141"/>
      <w:bookmarkEnd w:id="142"/>
      <w:bookmarkEnd w:id="143"/>
    </w:p>
    <w:p w14:paraId="1FE21C5C" w14:textId="0DA2FC98" w:rsidR="005D4F41" w:rsidRDefault="003A03E8" w:rsidP="005D4F41">
      <w:bookmarkStart w:id="144" w:name="_Hlk138241250"/>
      <w:r>
        <w:t xml:space="preserve">Hand hygiene audit </w:t>
      </w:r>
      <w:r w:rsidR="0017679D">
        <w:t xml:space="preserve">and other hand hygiene program compliance data </w:t>
      </w:r>
      <w:r w:rsidR="005D4F41" w:rsidRPr="007C33B9">
        <w:t>collected</w:t>
      </w:r>
      <w:r w:rsidR="005D4F41">
        <w:t xml:space="preserve"> </w:t>
      </w:r>
      <w:r w:rsidR="005D4F41" w:rsidRPr="007C33B9">
        <w:t>during</w:t>
      </w:r>
      <w:r w:rsidR="005D4F41">
        <w:t xml:space="preserve"> </w:t>
      </w:r>
      <w:r w:rsidR="005D4F41" w:rsidRPr="007C33B9">
        <w:t>the</w:t>
      </w:r>
      <w:r w:rsidR="005D4F41">
        <w:t xml:space="preserve"> </w:t>
      </w:r>
      <w:r w:rsidR="005D4F41" w:rsidRPr="007C33B9">
        <w:t>implementation</w:t>
      </w:r>
      <w:r w:rsidR="005D4F41">
        <w:t xml:space="preserve"> </w:t>
      </w:r>
      <w:r w:rsidR="005D4F41" w:rsidRPr="007C33B9">
        <w:t>of</w:t>
      </w:r>
      <w:r w:rsidR="005D4F41">
        <w:t xml:space="preserve"> </w:t>
      </w:r>
      <w:r w:rsidR="005D4F41" w:rsidRPr="007C33B9">
        <w:t>a</w:t>
      </w:r>
      <w:r w:rsidR="005D4F41">
        <w:t xml:space="preserve"> </w:t>
      </w:r>
      <w:r w:rsidR="005D4F41" w:rsidRPr="007C33B9">
        <w:t>hand</w:t>
      </w:r>
      <w:r w:rsidR="005D4F41">
        <w:t xml:space="preserve"> </w:t>
      </w:r>
      <w:r w:rsidR="005D4F41" w:rsidRPr="007C33B9">
        <w:t>hygiene</w:t>
      </w:r>
      <w:r w:rsidR="005D4F41">
        <w:t xml:space="preserve"> </w:t>
      </w:r>
      <w:r w:rsidR="005D4F41" w:rsidRPr="007C33B9">
        <w:t>quality</w:t>
      </w:r>
      <w:r w:rsidR="005D4F41">
        <w:t xml:space="preserve"> </w:t>
      </w:r>
      <w:r w:rsidR="005D4F41" w:rsidRPr="007C33B9">
        <w:t>improvement</w:t>
      </w:r>
      <w:r w:rsidR="005D4F41">
        <w:t xml:space="preserve"> </w:t>
      </w:r>
      <w:r w:rsidR="005D4F41" w:rsidRPr="007C33B9">
        <w:t>program</w:t>
      </w:r>
      <w:r w:rsidR="005D4F41">
        <w:t xml:space="preserve"> </w:t>
      </w:r>
      <w:r w:rsidR="005D4F41" w:rsidRPr="007C33B9">
        <w:t>can</w:t>
      </w:r>
      <w:r w:rsidR="005D4F41">
        <w:t xml:space="preserve"> </w:t>
      </w:r>
      <w:r w:rsidR="005D4F41" w:rsidRPr="007C33B9">
        <w:t>be</w:t>
      </w:r>
      <w:r w:rsidR="005D4F41">
        <w:t xml:space="preserve"> </w:t>
      </w:r>
      <w:r w:rsidR="005D4F41" w:rsidRPr="007C33B9">
        <w:t>used</w:t>
      </w:r>
      <w:r w:rsidR="005D4F41">
        <w:t xml:space="preserve"> </w:t>
      </w:r>
      <w:r w:rsidR="005D4F41" w:rsidRPr="007C33B9">
        <w:t>to</w:t>
      </w:r>
      <w:r w:rsidR="005D4F41">
        <w:t xml:space="preserve"> </w:t>
      </w:r>
      <w:r w:rsidR="005D4F41" w:rsidRPr="007C33B9">
        <w:t>evaluate</w:t>
      </w:r>
      <w:r w:rsidR="005D4F41">
        <w:t xml:space="preserve"> </w:t>
      </w:r>
      <w:r w:rsidR="005D4F41" w:rsidRPr="007C33B9">
        <w:t>its</w:t>
      </w:r>
      <w:r w:rsidR="005D4F41">
        <w:t xml:space="preserve"> </w:t>
      </w:r>
      <w:r w:rsidR="005D4F41" w:rsidRPr="007C33B9">
        <w:t>effectiveness.</w:t>
      </w:r>
    </w:p>
    <w:bookmarkEnd w:id="144"/>
    <w:p w14:paraId="4066A753" w14:textId="734448E6" w:rsidR="005D4F41" w:rsidRPr="007C33B9" w:rsidRDefault="005D4F41" w:rsidP="005D4F41">
      <w:r w:rsidRPr="007C33B9">
        <w:t>Measuring</w:t>
      </w:r>
      <w:r>
        <w:t xml:space="preserve"> </w:t>
      </w:r>
      <w:r w:rsidRPr="007C33B9">
        <w:t>the</w:t>
      </w:r>
      <w:r>
        <w:t xml:space="preserve"> </w:t>
      </w:r>
      <w:r w:rsidRPr="007C33B9">
        <w:t>effect</w:t>
      </w:r>
      <w:r>
        <w:t xml:space="preserve"> </w:t>
      </w:r>
      <w:r w:rsidRPr="007C33B9">
        <w:t>of</w:t>
      </w:r>
      <w:r>
        <w:t xml:space="preserve"> </w:t>
      </w:r>
      <w:r w:rsidRPr="007C33B9">
        <w:t>a</w:t>
      </w:r>
      <w:r>
        <w:t xml:space="preserve"> </w:t>
      </w:r>
      <w:r w:rsidRPr="007C33B9">
        <w:t>quality</w:t>
      </w:r>
      <w:r>
        <w:t xml:space="preserve"> </w:t>
      </w:r>
      <w:r w:rsidRPr="007C33B9">
        <w:t>improvement</w:t>
      </w:r>
      <w:r>
        <w:t xml:space="preserve"> </w:t>
      </w:r>
      <w:r w:rsidRPr="007C33B9">
        <w:t>intervention</w:t>
      </w:r>
      <w:r>
        <w:t xml:space="preserve"> </w:t>
      </w:r>
      <w:r w:rsidRPr="007C33B9">
        <w:t>is</w:t>
      </w:r>
      <w:r>
        <w:t xml:space="preserve"> </w:t>
      </w:r>
      <w:r w:rsidRPr="007C33B9">
        <w:t>an</w:t>
      </w:r>
      <w:r>
        <w:t xml:space="preserve"> </w:t>
      </w:r>
      <w:r w:rsidRPr="007C33B9">
        <w:t>ongoing</w:t>
      </w:r>
      <w:r>
        <w:t xml:space="preserve"> </w:t>
      </w:r>
      <w:r w:rsidRPr="007C33B9">
        <w:t>process.</w:t>
      </w:r>
      <w:r>
        <w:t xml:space="preserve"> </w:t>
      </w:r>
      <w:r w:rsidR="003A03E8">
        <w:t xml:space="preserve">Hand hygiene audit </w:t>
      </w:r>
      <w:r w:rsidR="0017679D">
        <w:t>and</w:t>
      </w:r>
      <w:r w:rsidR="0017679D" w:rsidRPr="0017679D">
        <w:t xml:space="preserve"> other hand hygiene</w:t>
      </w:r>
      <w:r w:rsidR="00793638">
        <w:t xml:space="preserve"> </w:t>
      </w:r>
      <w:r w:rsidR="0017679D" w:rsidRPr="0017679D">
        <w:t xml:space="preserve">program compliance data </w:t>
      </w:r>
      <w:r w:rsidRPr="007C33B9">
        <w:t>should</w:t>
      </w:r>
      <w:r>
        <w:t xml:space="preserve"> </w:t>
      </w:r>
      <w:r w:rsidRPr="007C33B9">
        <w:t>be</w:t>
      </w:r>
      <w:r>
        <w:t xml:space="preserve"> </w:t>
      </w:r>
      <w:r w:rsidRPr="007C33B9">
        <w:t>collected</w:t>
      </w:r>
      <w:r>
        <w:t xml:space="preserve"> </w:t>
      </w:r>
      <w:r w:rsidRPr="007C33B9">
        <w:t>before</w:t>
      </w:r>
      <w:r>
        <w:t xml:space="preserve"> </w:t>
      </w:r>
      <w:r w:rsidRPr="007C33B9">
        <w:t>introducing</w:t>
      </w:r>
      <w:r>
        <w:t xml:space="preserve"> </w:t>
      </w:r>
      <w:r w:rsidRPr="007C33B9">
        <w:t>any</w:t>
      </w:r>
      <w:r w:rsidR="00793638">
        <w:t xml:space="preserve"> </w:t>
      </w:r>
      <w:r w:rsidRPr="007C33B9">
        <w:t>intervention</w:t>
      </w:r>
      <w:r>
        <w:t xml:space="preserve"> </w:t>
      </w:r>
      <w:r w:rsidRPr="007C33B9">
        <w:t>to</w:t>
      </w:r>
      <w:r>
        <w:t xml:space="preserve"> </w:t>
      </w:r>
      <w:r w:rsidRPr="007C33B9">
        <w:t>identify</w:t>
      </w:r>
      <w:r>
        <w:t xml:space="preserve"> </w:t>
      </w:r>
      <w:r w:rsidRPr="007C33B9">
        <w:t>if</w:t>
      </w:r>
      <w:r>
        <w:t xml:space="preserve"> </w:t>
      </w:r>
      <w:r w:rsidRPr="007C33B9">
        <w:t>the</w:t>
      </w:r>
      <w:r w:rsidR="00793638">
        <w:t xml:space="preserve"> existence and magnitude of </w:t>
      </w:r>
      <w:r w:rsidRPr="007C33B9">
        <w:t>a</w:t>
      </w:r>
      <w:r>
        <w:t xml:space="preserve"> </w:t>
      </w:r>
      <w:r w:rsidRPr="007C33B9">
        <w:t>problem.</w:t>
      </w:r>
      <w:r w:rsidR="003A03E8">
        <w:t xml:space="preserve"> The data collected before and after any quality improvement intervention should be compared to evaluate the effectiveness of the intervention. </w:t>
      </w:r>
    </w:p>
    <w:p w14:paraId="0EA00E47" w14:textId="5C188744" w:rsidR="009871F8" w:rsidRDefault="00AA7875" w:rsidP="008652EF">
      <w:pPr>
        <w:pStyle w:val="Normal-beforebullets"/>
      </w:pPr>
      <w:r w:rsidRPr="00AA7875">
        <w:t>The</w:t>
      </w:r>
      <w:r w:rsidR="001834D5">
        <w:rPr>
          <w:rStyle w:val="Emphasis"/>
        </w:rPr>
        <w:t xml:space="preserve"> </w:t>
      </w:r>
      <w:r w:rsidR="00BA5BCD" w:rsidRPr="00F42BD6">
        <w:rPr>
          <w:rStyle w:val="Emphasis"/>
        </w:rPr>
        <w:t>Basics</w:t>
      </w:r>
      <w:r w:rsidR="001834D5">
        <w:rPr>
          <w:rStyle w:val="Emphasis"/>
        </w:rPr>
        <w:t xml:space="preserve"> </w:t>
      </w:r>
      <w:r w:rsidR="00BA5BCD" w:rsidRPr="00F42BD6">
        <w:rPr>
          <w:rStyle w:val="Emphasis"/>
        </w:rPr>
        <w:t>of</w:t>
      </w:r>
      <w:r w:rsidR="001834D5">
        <w:rPr>
          <w:rStyle w:val="Emphasis"/>
        </w:rPr>
        <w:t xml:space="preserve"> </w:t>
      </w:r>
      <w:r w:rsidR="00ED39CE" w:rsidRPr="00F42BD6">
        <w:rPr>
          <w:rStyle w:val="Emphasis"/>
        </w:rPr>
        <w:t>S</w:t>
      </w:r>
      <w:r w:rsidR="00BA5BCD" w:rsidRPr="00F42BD6">
        <w:rPr>
          <w:rStyle w:val="Emphasis"/>
        </w:rPr>
        <w:t>urveillance</w:t>
      </w:r>
      <w:r w:rsidR="001834D5">
        <w:rPr>
          <w:rStyle w:val="Emphasis"/>
        </w:rPr>
        <w:t xml:space="preserve"> </w:t>
      </w:r>
      <w:r w:rsidR="00BA5BCD" w:rsidRPr="00F42BD6">
        <w:rPr>
          <w:rStyle w:val="Emphasis"/>
        </w:rPr>
        <w:t>and</w:t>
      </w:r>
      <w:r w:rsidR="001834D5">
        <w:rPr>
          <w:rStyle w:val="Emphasis"/>
        </w:rPr>
        <w:t xml:space="preserve"> </w:t>
      </w:r>
      <w:r w:rsidR="00ED39CE" w:rsidRPr="00F42BD6">
        <w:rPr>
          <w:rStyle w:val="Emphasis"/>
        </w:rPr>
        <w:t>Q</w:t>
      </w:r>
      <w:r w:rsidR="00BA5BCD" w:rsidRPr="00F42BD6">
        <w:rPr>
          <w:rStyle w:val="Emphasis"/>
        </w:rPr>
        <w:t>uality</w:t>
      </w:r>
      <w:r w:rsidR="001834D5">
        <w:rPr>
          <w:rStyle w:val="Emphasis"/>
        </w:rPr>
        <w:t xml:space="preserve"> </w:t>
      </w:r>
      <w:r w:rsidR="00ED39CE" w:rsidRPr="00F42BD6">
        <w:rPr>
          <w:rStyle w:val="Emphasis"/>
        </w:rPr>
        <w:t>I</w:t>
      </w:r>
      <w:r w:rsidR="00BA5BCD" w:rsidRPr="00F42BD6">
        <w:rPr>
          <w:rStyle w:val="Emphasis"/>
        </w:rPr>
        <w:t>mprovement</w:t>
      </w:r>
      <w:r w:rsidR="001834D5">
        <w:t xml:space="preserve"> </w:t>
      </w:r>
      <w:r w:rsidR="00BA5BCD">
        <w:t>online</w:t>
      </w:r>
      <w:r w:rsidR="001834D5">
        <w:t xml:space="preserve"> </w:t>
      </w:r>
      <w:r w:rsidR="00ED39CE">
        <w:t>module</w:t>
      </w:r>
      <w:r w:rsidR="001834D5">
        <w:t xml:space="preserve"> </w:t>
      </w:r>
      <w:r w:rsidR="00ED39CE">
        <w:t>in</w:t>
      </w:r>
      <w:r w:rsidR="001834D5">
        <w:t xml:space="preserve"> </w:t>
      </w:r>
      <w:r w:rsidR="00ED39CE">
        <w:t>the</w:t>
      </w:r>
      <w:r w:rsidR="001834D5">
        <w:t xml:space="preserve"> </w:t>
      </w:r>
      <w:hyperlink r:id="rId72" w:history="1">
        <w:r w:rsidR="00ED39CE" w:rsidRPr="00A024CE">
          <w:rPr>
            <w:rStyle w:val="Hyperlink"/>
            <w:color w:val="1178A0"/>
          </w:rPr>
          <w:t>NHHI</w:t>
        </w:r>
        <w:r w:rsidR="001834D5" w:rsidRPr="00A024CE">
          <w:rPr>
            <w:rStyle w:val="Hyperlink"/>
            <w:color w:val="1178A0"/>
          </w:rPr>
          <w:t xml:space="preserve"> </w:t>
        </w:r>
        <w:r w:rsidR="00ED39CE" w:rsidRPr="00A024CE">
          <w:rPr>
            <w:rStyle w:val="Hyperlink"/>
            <w:color w:val="1178A0"/>
          </w:rPr>
          <w:t>LMS</w:t>
        </w:r>
      </w:hyperlink>
      <w:r w:rsidR="001834D5">
        <w:t xml:space="preserve"> </w:t>
      </w:r>
      <w:r w:rsidR="00ED39CE">
        <w:t>provides</w:t>
      </w:r>
      <w:r w:rsidR="001834D5">
        <w:t xml:space="preserve"> </w:t>
      </w:r>
      <w:r w:rsidR="00ED39CE">
        <w:t>information</w:t>
      </w:r>
      <w:r w:rsidR="001834D5">
        <w:t xml:space="preserve"> </w:t>
      </w:r>
      <w:r w:rsidR="00ED39CE">
        <w:t>on</w:t>
      </w:r>
      <w:r w:rsidR="001834D5">
        <w:t xml:space="preserve"> </w:t>
      </w:r>
      <w:r w:rsidR="0043219D">
        <w:t>the</w:t>
      </w:r>
      <w:r w:rsidR="00ED39CE">
        <w:t>:</w:t>
      </w:r>
    </w:p>
    <w:p w14:paraId="4F8533A9" w14:textId="46F3B629" w:rsidR="00ED39CE" w:rsidRPr="00ED39CE" w:rsidRDefault="00ED39CE" w:rsidP="002144C6">
      <w:pPr>
        <w:pStyle w:val="Bulletlist"/>
      </w:pPr>
      <w:r w:rsidRPr="00ED39CE">
        <w:t>role</w:t>
      </w:r>
      <w:r w:rsidR="001834D5">
        <w:t xml:space="preserve"> </w:t>
      </w:r>
      <w:r w:rsidRPr="00ED39CE">
        <w:t>of</w:t>
      </w:r>
      <w:r w:rsidR="001834D5">
        <w:t xml:space="preserve"> </w:t>
      </w:r>
      <w:r w:rsidRPr="00ED39CE">
        <w:t>surveillance</w:t>
      </w:r>
      <w:r w:rsidR="001834D5">
        <w:t xml:space="preserve"> </w:t>
      </w:r>
      <w:r w:rsidRPr="00ED39CE">
        <w:t>in</w:t>
      </w:r>
      <w:r w:rsidR="001834D5">
        <w:t xml:space="preserve"> </w:t>
      </w:r>
      <w:r w:rsidRPr="00ED39CE">
        <w:t>infection</w:t>
      </w:r>
      <w:r w:rsidR="001834D5">
        <w:t xml:space="preserve"> </w:t>
      </w:r>
      <w:r w:rsidRPr="00ED39CE">
        <w:t>prevention</w:t>
      </w:r>
      <w:r w:rsidR="001834D5">
        <w:t xml:space="preserve"> </w:t>
      </w:r>
      <w:r w:rsidRPr="00ED39CE">
        <w:t>and</w:t>
      </w:r>
      <w:r w:rsidR="001834D5">
        <w:t xml:space="preserve"> </w:t>
      </w:r>
      <w:r w:rsidRPr="00ED39CE">
        <w:t>control</w:t>
      </w:r>
    </w:p>
    <w:p w14:paraId="441BC7DD" w14:textId="3B1E6215" w:rsidR="00ED39CE" w:rsidRPr="00ED39CE" w:rsidRDefault="00ED39CE" w:rsidP="002144C6">
      <w:pPr>
        <w:pStyle w:val="Bulletlist"/>
      </w:pPr>
      <w:r w:rsidRPr="00ED39CE">
        <w:t>essential</w:t>
      </w:r>
      <w:r w:rsidR="001834D5">
        <w:t xml:space="preserve"> </w:t>
      </w:r>
      <w:r w:rsidRPr="00ED39CE">
        <w:t>components</w:t>
      </w:r>
      <w:r w:rsidR="001834D5">
        <w:t xml:space="preserve"> </w:t>
      </w:r>
      <w:r w:rsidRPr="00ED39CE">
        <w:t>of</w:t>
      </w:r>
      <w:r w:rsidR="001834D5">
        <w:t xml:space="preserve"> </w:t>
      </w:r>
      <w:r w:rsidRPr="00ED39CE">
        <w:t>an</w:t>
      </w:r>
      <w:r w:rsidR="001834D5">
        <w:t xml:space="preserve"> </w:t>
      </w:r>
      <w:r w:rsidRPr="00ED39CE">
        <w:t>infection</w:t>
      </w:r>
      <w:r w:rsidR="001834D5">
        <w:t xml:space="preserve"> </w:t>
      </w:r>
      <w:r w:rsidRPr="00ED39CE">
        <w:t>surveillance</w:t>
      </w:r>
      <w:r w:rsidR="001834D5">
        <w:t xml:space="preserve"> </w:t>
      </w:r>
      <w:r w:rsidRPr="00ED39CE">
        <w:t>program</w:t>
      </w:r>
    </w:p>
    <w:p w14:paraId="78CF5195" w14:textId="03D771C7" w:rsidR="00ED39CE" w:rsidRPr="00ED39CE" w:rsidRDefault="00ED39CE" w:rsidP="002144C6">
      <w:pPr>
        <w:pStyle w:val="Bulletlist"/>
      </w:pPr>
      <w:r w:rsidRPr="00ED39CE">
        <w:t>importance</w:t>
      </w:r>
      <w:r w:rsidR="001834D5">
        <w:t xml:space="preserve"> </w:t>
      </w:r>
      <w:r w:rsidRPr="00ED39CE">
        <w:t>of</w:t>
      </w:r>
      <w:r w:rsidR="001834D5">
        <w:t xml:space="preserve"> </w:t>
      </w:r>
      <w:r w:rsidRPr="00ED39CE">
        <w:t>data</w:t>
      </w:r>
      <w:r w:rsidR="001834D5">
        <w:t xml:space="preserve"> </w:t>
      </w:r>
      <w:r w:rsidRPr="00ED39CE">
        <w:t>quality</w:t>
      </w:r>
      <w:r w:rsidR="001834D5">
        <w:t xml:space="preserve"> </w:t>
      </w:r>
      <w:r w:rsidRPr="00ED39CE">
        <w:t>in</w:t>
      </w:r>
      <w:r w:rsidR="001834D5">
        <w:t xml:space="preserve"> </w:t>
      </w:r>
      <w:r w:rsidRPr="00ED39CE">
        <w:t>infection</w:t>
      </w:r>
      <w:r w:rsidR="001834D5">
        <w:t xml:space="preserve"> </w:t>
      </w:r>
      <w:r w:rsidRPr="00ED39CE">
        <w:t>surveillance</w:t>
      </w:r>
    </w:p>
    <w:p w14:paraId="4479BB56" w14:textId="12A4E04C" w:rsidR="00ED39CE" w:rsidRPr="00ED39CE" w:rsidRDefault="00ED39CE" w:rsidP="002144C6">
      <w:pPr>
        <w:pStyle w:val="Bulletlist"/>
      </w:pPr>
      <w:r w:rsidRPr="00ED39CE">
        <w:t>purpose</w:t>
      </w:r>
      <w:r w:rsidR="001834D5">
        <w:t xml:space="preserve"> </w:t>
      </w:r>
      <w:r w:rsidRPr="00ED39CE">
        <w:t>of</w:t>
      </w:r>
      <w:r w:rsidR="001834D5">
        <w:t xml:space="preserve"> </w:t>
      </w:r>
      <w:r w:rsidRPr="00ED39CE">
        <w:t>quality</w:t>
      </w:r>
      <w:r w:rsidR="001834D5">
        <w:t xml:space="preserve"> </w:t>
      </w:r>
      <w:r w:rsidRPr="00ED39CE">
        <w:t>improvement</w:t>
      </w:r>
    </w:p>
    <w:p w14:paraId="0D14B5FA" w14:textId="1F5B47E3" w:rsidR="00ED39CE" w:rsidRPr="00ED39CE" w:rsidRDefault="00ED39CE" w:rsidP="002144C6">
      <w:pPr>
        <w:pStyle w:val="Bulletlist"/>
      </w:pPr>
      <w:r w:rsidRPr="00ED39CE">
        <w:t>elements</w:t>
      </w:r>
      <w:r w:rsidR="001834D5">
        <w:t xml:space="preserve"> </w:t>
      </w:r>
      <w:r w:rsidRPr="00ED39CE">
        <w:t>of</w:t>
      </w:r>
      <w:r w:rsidR="001834D5">
        <w:t xml:space="preserve"> </w:t>
      </w:r>
      <w:r w:rsidRPr="00ED39CE">
        <w:t>successful</w:t>
      </w:r>
      <w:r w:rsidR="001834D5">
        <w:t xml:space="preserve"> </w:t>
      </w:r>
      <w:r w:rsidRPr="00ED39CE">
        <w:t>quality</w:t>
      </w:r>
      <w:r w:rsidR="001834D5">
        <w:t xml:space="preserve"> </w:t>
      </w:r>
      <w:r w:rsidRPr="00ED39CE">
        <w:t>improvement</w:t>
      </w:r>
      <w:r w:rsidR="001834D5">
        <w:t xml:space="preserve"> </w:t>
      </w:r>
      <w:r w:rsidRPr="00ED39CE">
        <w:t>systems</w:t>
      </w:r>
    </w:p>
    <w:p w14:paraId="6E95E23A" w14:textId="3D7320BA" w:rsidR="00ED39CE" w:rsidRPr="00ED39CE" w:rsidRDefault="00ED39CE" w:rsidP="002144C6">
      <w:pPr>
        <w:pStyle w:val="Bulletlist"/>
      </w:pPr>
      <w:r w:rsidRPr="00ED39CE">
        <w:t>main</w:t>
      </w:r>
      <w:r w:rsidR="001834D5">
        <w:t xml:space="preserve"> </w:t>
      </w:r>
      <w:r w:rsidRPr="00ED39CE">
        <w:t>components</w:t>
      </w:r>
      <w:r w:rsidR="001834D5">
        <w:t xml:space="preserve"> </w:t>
      </w:r>
      <w:r w:rsidRPr="00ED39CE">
        <w:t>of</w:t>
      </w:r>
      <w:r w:rsidR="001834D5">
        <w:t xml:space="preserve"> </w:t>
      </w:r>
      <w:r w:rsidRPr="00ED39CE">
        <w:t>a</w:t>
      </w:r>
      <w:r w:rsidR="001834D5">
        <w:t xml:space="preserve"> </w:t>
      </w:r>
      <w:r w:rsidRPr="00ED39CE">
        <w:t>quality</w:t>
      </w:r>
      <w:r w:rsidR="001834D5">
        <w:t xml:space="preserve"> </w:t>
      </w:r>
      <w:r w:rsidRPr="00ED39CE">
        <w:t>improvement</w:t>
      </w:r>
      <w:r w:rsidR="001834D5">
        <w:t xml:space="preserve"> </w:t>
      </w:r>
      <w:r w:rsidRPr="00ED39CE">
        <w:t>system</w:t>
      </w:r>
      <w:r w:rsidR="001834D5">
        <w:t xml:space="preserve"> </w:t>
      </w:r>
      <w:r w:rsidRPr="00ED39CE">
        <w:t>for</w:t>
      </w:r>
      <w:r w:rsidR="001834D5">
        <w:t xml:space="preserve"> </w:t>
      </w:r>
      <w:r w:rsidRPr="00ED39CE">
        <w:t>infection</w:t>
      </w:r>
      <w:r w:rsidR="001834D5">
        <w:t xml:space="preserve"> </w:t>
      </w:r>
      <w:r w:rsidRPr="00ED39CE">
        <w:t>prevention</w:t>
      </w:r>
      <w:r w:rsidR="001834D5">
        <w:t xml:space="preserve"> </w:t>
      </w:r>
      <w:r w:rsidRPr="00ED39CE">
        <w:t>and</w:t>
      </w:r>
      <w:r w:rsidR="001834D5">
        <w:t xml:space="preserve"> </w:t>
      </w:r>
      <w:r w:rsidRPr="00ED39CE">
        <w:t>control.</w:t>
      </w:r>
    </w:p>
    <w:p w14:paraId="01A7DFCD" w14:textId="77777777" w:rsidR="009871F8" w:rsidRDefault="00ED39CE" w:rsidP="005843FA">
      <w:r w:rsidRPr="005843FA">
        <w:t>Th</w:t>
      </w:r>
      <w:r w:rsidR="0043219D" w:rsidRPr="005843FA">
        <w:t>e</w:t>
      </w:r>
      <w:r w:rsidR="001834D5">
        <w:t xml:space="preserve"> </w:t>
      </w:r>
      <w:r w:rsidR="0043219D" w:rsidRPr="005843FA">
        <w:t>concepts</w:t>
      </w:r>
      <w:r w:rsidR="001834D5">
        <w:t xml:space="preserve"> </w:t>
      </w:r>
      <w:r w:rsidR="0043219D" w:rsidRPr="005843FA">
        <w:t>presented</w:t>
      </w:r>
      <w:r w:rsidR="001834D5">
        <w:t xml:space="preserve"> </w:t>
      </w:r>
      <w:r w:rsidR="0043219D" w:rsidRPr="005843FA">
        <w:t>in</w:t>
      </w:r>
      <w:r w:rsidR="001834D5">
        <w:t xml:space="preserve"> </w:t>
      </w:r>
      <w:r w:rsidR="0043219D" w:rsidRPr="005843FA">
        <w:t>this</w:t>
      </w:r>
      <w:r w:rsidR="001834D5">
        <w:t xml:space="preserve"> </w:t>
      </w:r>
      <w:r w:rsidR="0043219D" w:rsidRPr="005843FA">
        <w:t>module</w:t>
      </w:r>
      <w:r w:rsidR="001834D5">
        <w:t xml:space="preserve"> </w:t>
      </w:r>
      <w:r w:rsidR="0043219D" w:rsidRPr="005843FA">
        <w:t>can</w:t>
      </w:r>
      <w:r w:rsidR="001834D5">
        <w:t xml:space="preserve"> </w:t>
      </w:r>
      <w:r w:rsidR="0043219D" w:rsidRPr="005843FA">
        <w:t>be</w:t>
      </w:r>
      <w:r w:rsidR="001834D5">
        <w:t xml:space="preserve"> </w:t>
      </w:r>
      <w:r w:rsidR="0043219D" w:rsidRPr="005843FA">
        <w:t>applied</w:t>
      </w:r>
      <w:r w:rsidR="001834D5">
        <w:t xml:space="preserve"> </w:t>
      </w:r>
      <w:r w:rsidR="0043219D" w:rsidRPr="005843FA">
        <w:t>to</w:t>
      </w:r>
      <w:r w:rsidR="001834D5">
        <w:t xml:space="preserve"> </w:t>
      </w:r>
      <w:r w:rsidR="0043219D" w:rsidRPr="005843FA">
        <w:t>hand</w:t>
      </w:r>
      <w:r w:rsidR="001834D5">
        <w:t xml:space="preserve"> </w:t>
      </w:r>
      <w:r w:rsidR="0043219D" w:rsidRPr="005843FA">
        <w:t>hygiene</w:t>
      </w:r>
      <w:r w:rsidR="001834D5">
        <w:t xml:space="preserve"> </w:t>
      </w:r>
      <w:r w:rsidR="0043219D" w:rsidRPr="005843FA">
        <w:t>quality</w:t>
      </w:r>
      <w:r w:rsidR="001834D5">
        <w:t xml:space="preserve"> </w:t>
      </w:r>
      <w:r w:rsidR="0043219D" w:rsidRPr="005843FA">
        <w:t>improvement</w:t>
      </w:r>
      <w:r w:rsidR="001834D5">
        <w:t xml:space="preserve"> </w:t>
      </w:r>
      <w:r w:rsidR="0043219D" w:rsidRPr="005843FA">
        <w:t>initiatives.</w:t>
      </w:r>
    </w:p>
    <w:p w14:paraId="2E5EA221" w14:textId="422543B3" w:rsidR="00DC29E9" w:rsidRDefault="00DC29E9" w:rsidP="00AD4657">
      <w:pPr>
        <w:pStyle w:val="Heading1"/>
      </w:pPr>
      <w:bookmarkStart w:id="145" w:name="_bookmark134"/>
      <w:bookmarkStart w:id="146" w:name="_bookmark135"/>
      <w:bookmarkStart w:id="147" w:name="_Toc135402360"/>
      <w:bookmarkStart w:id="148" w:name="_Toc137996074"/>
      <w:bookmarkStart w:id="149" w:name="_Toc139009160"/>
      <w:bookmarkStart w:id="150" w:name="_Toc140568306"/>
      <w:bookmarkStart w:id="151" w:name="_Hlk136940965"/>
      <w:bookmarkEnd w:id="145"/>
      <w:bookmarkEnd w:id="146"/>
      <w:r>
        <w:lastRenderedPageBreak/>
        <w:t>Glossary</w:t>
      </w:r>
      <w:bookmarkEnd w:id="147"/>
      <w:bookmarkEnd w:id="148"/>
      <w:bookmarkEnd w:id="149"/>
      <w:bookmarkEnd w:id="150"/>
    </w:p>
    <w:p w14:paraId="0B5686A8" w14:textId="16277214" w:rsidR="0076069E" w:rsidRDefault="0076069E" w:rsidP="00A05600">
      <w:r>
        <w:t>The</w:t>
      </w:r>
      <w:r w:rsidR="001834D5">
        <w:t xml:space="preserve"> </w:t>
      </w:r>
      <w:r>
        <w:t>following</w:t>
      </w:r>
      <w:r w:rsidR="001834D5">
        <w:t xml:space="preserve"> </w:t>
      </w:r>
      <w:r>
        <w:t>terms</w:t>
      </w:r>
      <w:r w:rsidR="001834D5">
        <w:t xml:space="preserve"> </w:t>
      </w:r>
      <w:r>
        <w:t>are</w:t>
      </w:r>
      <w:r w:rsidR="001834D5">
        <w:t xml:space="preserve"> </w:t>
      </w:r>
      <w:r w:rsidR="003B50C1">
        <w:t>used</w:t>
      </w:r>
      <w:r w:rsidR="001834D5">
        <w:t xml:space="preserve"> </w:t>
      </w:r>
      <w:r w:rsidR="003B50C1">
        <w:t>in</w:t>
      </w:r>
      <w:r w:rsidR="001834D5">
        <w:t xml:space="preserve"> </w:t>
      </w:r>
      <w:r>
        <w:t>this</w:t>
      </w:r>
      <w:r w:rsidR="001834D5">
        <w:t xml:space="preserve"> </w:t>
      </w:r>
      <w:r>
        <w:t>guide</w:t>
      </w:r>
      <w:r w:rsidR="003B50C1">
        <w:t>.</w:t>
      </w:r>
    </w:p>
    <w:tbl>
      <w:tblPr>
        <w:tblStyle w:val="GridTable4-Accent1"/>
        <w:tblW w:w="5000" w:type="pct"/>
        <w:tblLook w:val="06A0" w:firstRow="1" w:lastRow="0" w:firstColumn="1" w:lastColumn="0" w:noHBand="1" w:noVBand="1"/>
      </w:tblPr>
      <w:tblGrid>
        <w:gridCol w:w="2484"/>
        <w:gridCol w:w="7144"/>
      </w:tblGrid>
      <w:tr w:rsidR="00446DF1" w14:paraId="4A5BE580" w14:textId="77777777" w:rsidTr="003B50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90" w:type="pct"/>
          </w:tcPr>
          <w:p w14:paraId="0A24E8E6" w14:textId="2C37CCBF" w:rsidR="00446DF1" w:rsidRPr="00053D0D" w:rsidRDefault="00446DF1" w:rsidP="003B50C1">
            <w:pPr>
              <w:pStyle w:val="TableHeader"/>
            </w:pPr>
            <w:r w:rsidRPr="00053D0D">
              <w:t>Terms</w:t>
            </w:r>
          </w:p>
        </w:tc>
        <w:tc>
          <w:tcPr>
            <w:tcW w:w="3710" w:type="pct"/>
          </w:tcPr>
          <w:p w14:paraId="4507768D" w14:textId="764474B3" w:rsidR="00446DF1" w:rsidRPr="00053D0D" w:rsidRDefault="00446DF1" w:rsidP="003B50C1">
            <w:pPr>
              <w:pStyle w:val="TableHeader"/>
              <w:cnfStyle w:val="100000000000" w:firstRow="1" w:lastRow="0" w:firstColumn="0" w:lastColumn="0" w:oddVBand="0" w:evenVBand="0" w:oddHBand="0" w:evenHBand="0" w:firstRowFirstColumn="0" w:firstRowLastColumn="0" w:lastRowFirstColumn="0" w:lastRowLastColumn="0"/>
            </w:pPr>
            <w:r w:rsidRPr="00053D0D">
              <w:t>Explanation</w:t>
            </w:r>
          </w:p>
        </w:tc>
      </w:tr>
      <w:tr w:rsidR="00446DF1" w14:paraId="5738FA92" w14:textId="77777777" w:rsidTr="003B50C1">
        <w:trPr>
          <w:cantSplit/>
        </w:trPr>
        <w:tc>
          <w:tcPr>
            <w:cnfStyle w:val="001000000000" w:firstRow="0" w:lastRow="0" w:firstColumn="1" w:lastColumn="0" w:oddVBand="0" w:evenVBand="0" w:oddHBand="0" w:evenHBand="0" w:firstRowFirstColumn="0" w:firstRowLastColumn="0" w:lastRowFirstColumn="0" w:lastRowLastColumn="0"/>
            <w:tcW w:w="1290" w:type="pct"/>
          </w:tcPr>
          <w:p w14:paraId="42803704" w14:textId="03D8BA69" w:rsidR="00446DF1" w:rsidRDefault="00446DF1" w:rsidP="00A05600">
            <w:pPr>
              <w:pStyle w:val="TableBlue"/>
              <w:rPr>
                <w:bCs w:val="0"/>
                <w:color w:val="1178A2" w:themeColor="text2"/>
              </w:rPr>
            </w:pPr>
            <w:r w:rsidRPr="007C33B9">
              <w:t>Alcohol-based</w:t>
            </w:r>
            <w:r w:rsidR="001834D5">
              <w:t xml:space="preserve"> </w:t>
            </w:r>
            <w:r w:rsidRPr="007C33B9">
              <w:t>hand</w:t>
            </w:r>
            <w:r w:rsidR="001834D5">
              <w:t xml:space="preserve"> </w:t>
            </w:r>
            <w:r w:rsidRPr="007C33B9">
              <w:t>rub</w:t>
            </w:r>
            <w:r w:rsidR="00DA22E8">
              <w:t xml:space="preserve"> (sometimes referred to Alcohol-based hand sanitiser)</w:t>
            </w:r>
          </w:p>
        </w:tc>
        <w:tc>
          <w:tcPr>
            <w:tcW w:w="3710" w:type="pct"/>
          </w:tcPr>
          <w:p w14:paraId="2D832F24" w14:textId="74BC9CE5" w:rsidR="00446DF1" w:rsidRDefault="00446DF1" w:rsidP="00A05600">
            <w:pPr>
              <w:pStyle w:val="TableParagraph"/>
              <w:cnfStyle w:val="000000000000" w:firstRow="0" w:lastRow="0" w:firstColumn="0" w:lastColumn="0" w:oddVBand="0" w:evenVBand="0" w:oddHBand="0" w:evenHBand="0" w:firstRowFirstColumn="0" w:firstRowLastColumn="0" w:lastRowFirstColumn="0" w:lastRowLastColumn="0"/>
            </w:pPr>
            <w:r>
              <w:t>A</w:t>
            </w:r>
            <w:r w:rsidR="00755DAE">
              <w:t>n</w:t>
            </w:r>
            <w:r w:rsidR="001834D5">
              <w:t xml:space="preserve"> </w:t>
            </w:r>
            <w:r>
              <w:t>alcohol-containing</w:t>
            </w:r>
            <w:r w:rsidR="001834D5">
              <w:t xml:space="preserve"> </w:t>
            </w:r>
            <w:r>
              <w:t>preparation</w:t>
            </w:r>
            <w:r w:rsidR="001834D5">
              <w:t xml:space="preserve"> </w:t>
            </w:r>
            <w:r w:rsidR="008873EA">
              <w:t>(liquid,</w:t>
            </w:r>
            <w:r w:rsidR="001834D5">
              <w:t xml:space="preserve"> </w:t>
            </w:r>
            <w:r w:rsidR="008873EA">
              <w:t>gel,</w:t>
            </w:r>
            <w:r w:rsidR="001834D5">
              <w:t xml:space="preserve"> </w:t>
            </w:r>
            <w:r w:rsidR="008873EA">
              <w:t>or</w:t>
            </w:r>
            <w:r w:rsidR="001834D5">
              <w:t xml:space="preserve"> </w:t>
            </w:r>
            <w:r w:rsidR="008873EA">
              <w:t>foam)</w:t>
            </w:r>
            <w:r w:rsidR="001834D5">
              <w:t xml:space="preserve"> </w:t>
            </w:r>
            <w:r w:rsidR="00957669">
              <w:t>is</w:t>
            </w:r>
            <w:r w:rsidR="001834D5">
              <w:t xml:space="preserve"> </w:t>
            </w:r>
            <w:r>
              <w:t>designed</w:t>
            </w:r>
            <w:r w:rsidR="001834D5">
              <w:t xml:space="preserve"> </w:t>
            </w:r>
            <w:r w:rsidR="00957669">
              <w:t>to</w:t>
            </w:r>
            <w:r w:rsidR="001834D5">
              <w:t xml:space="preserve"> </w:t>
            </w:r>
            <w:r w:rsidR="00957669">
              <w:t>reduce</w:t>
            </w:r>
            <w:r w:rsidR="001834D5">
              <w:t xml:space="preserve"> </w:t>
            </w:r>
            <w:r>
              <w:t>the</w:t>
            </w:r>
            <w:r w:rsidR="001834D5">
              <w:t xml:space="preserve"> </w:t>
            </w:r>
            <w:r>
              <w:t>number</w:t>
            </w:r>
            <w:r w:rsidR="001834D5">
              <w:t xml:space="preserve"> </w:t>
            </w:r>
            <w:r>
              <w:t>of</w:t>
            </w:r>
            <w:r w:rsidR="001834D5">
              <w:t xml:space="preserve"> </w:t>
            </w:r>
            <w:r>
              <w:t>viable</w:t>
            </w:r>
            <w:r w:rsidR="001834D5">
              <w:t xml:space="preserve"> </w:t>
            </w:r>
            <w:r>
              <w:t>microorganisms</w:t>
            </w:r>
            <w:r w:rsidR="001834D5">
              <w:t xml:space="preserve"> </w:t>
            </w:r>
            <w:r>
              <w:t>on</w:t>
            </w:r>
            <w:r w:rsidR="001834D5">
              <w:t xml:space="preserve"> </w:t>
            </w:r>
            <w:r>
              <w:t>the</w:t>
            </w:r>
            <w:r w:rsidR="001834D5">
              <w:t xml:space="preserve"> </w:t>
            </w:r>
            <w:r>
              <w:t>hands</w:t>
            </w:r>
            <w:r w:rsidR="001834D5">
              <w:t xml:space="preserve"> </w:t>
            </w:r>
            <w:r>
              <w:t>without</w:t>
            </w:r>
            <w:r w:rsidR="001834D5">
              <w:t xml:space="preserve"> </w:t>
            </w:r>
            <w:r>
              <w:t>the</w:t>
            </w:r>
            <w:r w:rsidR="001834D5">
              <w:t xml:space="preserve"> </w:t>
            </w:r>
            <w:r>
              <w:t>use</w:t>
            </w:r>
            <w:r w:rsidR="001834D5">
              <w:t xml:space="preserve"> </w:t>
            </w:r>
            <w:r>
              <w:t>or</w:t>
            </w:r>
            <w:r w:rsidR="001834D5">
              <w:t xml:space="preserve"> </w:t>
            </w:r>
            <w:r>
              <w:t>aid</w:t>
            </w:r>
            <w:r w:rsidR="001834D5">
              <w:t xml:space="preserve"> </w:t>
            </w:r>
            <w:r>
              <w:t>of</w:t>
            </w:r>
            <w:r w:rsidR="001834D5">
              <w:t xml:space="preserve"> </w:t>
            </w:r>
            <w:r>
              <w:t>running</w:t>
            </w:r>
            <w:r w:rsidR="001834D5">
              <w:t xml:space="preserve"> </w:t>
            </w:r>
            <w:r>
              <w:t>water</w:t>
            </w:r>
            <w:r w:rsidR="008873EA">
              <w:t>.</w:t>
            </w:r>
          </w:p>
          <w:p w14:paraId="7920CBBB" w14:textId="5C386416" w:rsidR="008873EA" w:rsidRPr="00EC792F" w:rsidRDefault="008873EA" w:rsidP="00A05600">
            <w:pPr>
              <w:pStyle w:val="TableParagraph"/>
              <w:cnfStyle w:val="000000000000" w:firstRow="0" w:lastRow="0" w:firstColumn="0" w:lastColumn="0" w:oddVBand="0" w:evenVBand="0" w:oddHBand="0" w:evenHBand="0" w:firstRowFirstColumn="0" w:firstRowLastColumn="0" w:lastRowFirstColumn="0" w:lastRowLastColumn="0"/>
            </w:pPr>
            <w:r w:rsidRPr="00EC792F">
              <w:t>It</w:t>
            </w:r>
            <w:r w:rsidR="001834D5">
              <w:t xml:space="preserve"> </w:t>
            </w:r>
            <w:r w:rsidRPr="00EC792F">
              <w:t>is</w:t>
            </w:r>
            <w:r w:rsidR="001834D5">
              <w:t xml:space="preserve"> </w:t>
            </w:r>
            <w:r w:rsidRPr="00EC792F">
              <w:t>recommended</w:t>
            </w:r>
            <w:r w:rsidR="001834D5">
              <w:t xml:space="preserve"> </w:t>
            </w:r>
            <w:r w:rsidRPr="00EC792F">
              <w:t>that</w:t>
            </w:r>
            <w:r w:rsidR="001834D5">
              <w:t xml:space="preserve"> </w:t>
            </w:r>
            <w:r w:rsidRPr="00EC792F">
              <w:t>alcohol-based</w:t>
            </w:r>
            <w:r w:rsidR="001834D5">
              <w:t xml:space="preserve"> </w:t>
            </w:r>
            <w:r w:rsidRPr="00EC792F">
              <w:t>hand</w:t>
            </w:r>
            <w:r w:rsidR="001834D5">
              <w:t xml:space="preserve"> </w:t>
            </w:r>
            <w:r w:rsidRPr="00EC792F">
              <w:t>rub</w:t>
            </w:r>
            <w:r w:rsidR="001834D5">
              <w:t xml:space="preserve"> </w:t>
            </w:r>
            <w:r w:rsidRPr="00EC792F">
              <w:t>products:</w:t>
            </w:r>
          </w:p>
          <w:p w14:paraId="417CE032" w14:textId="28C57968" w:rsidR="008873EA" w:rsidRPr="00A224DF" w:rsidRDefault="00A05600" w:rsidP="00A05600">
            <w:pPr>
              <w:pStyle w:val="TableBullet"/>
              <w:cnfStyle w:val="000000000000" w:firstRow="0" w:lastRow="0" w:firstColumn="0" w:lastColumn="0" w:oddVBand="0" w:evenVBand="0" w:oddHBand="0" w:evenHBand="0" w:firstRowFirstColumn="0" w:firstRowLastColumn="0" w:lastRowFirstColumn="0" w:lastRowLastColumn="0"/>
            </w:pPr>
            <w:r>
              <w:t>m</w:t>
            </w:r>
            <w:r w:rsidR="008873EA" w:rsidRPr="00A224DF">
              <w:t>eet</w:t>
            </w:r>
            <w:r w:rsidR="001834D5">
              <w:t xml:space="preserve"> </w:t>
            </w:r>
            <w:r w:rsidR="008873EA" w:rsidRPr="00A224DF">
              <w:t>the</w:t>
            </w:r>
            <w:r w:rsidR="001834D5">
              <w:t xml:space="preserve"> </w:t>
            </w:r>
            <w:r w:rsidR="008873EA" w:rsidRPr="00A224DF">
              <w:t>EN1500</w:t>
            </w:r>
            <w:r w:rsidR="001834D5">
              <w:t xml:space="preserve"> </w:t>
            </w:r>
            <w:r w:rsidR="008873EA" w:rsidRPr="00A224DF">
              <w:t>testing</w:t>
            </w:r>
            <w:r w:rsidR="001834D5">
              <w:t xml:space="preserve"> </w:t>
            </w:r>
            <w:r w:rsidR="008873EA" w:rsidRPr="00A224DF">
              <w:t>standard</w:t>
            </w:r>
            <w:r w:rsidR="001834D5">
              <w:t xml:space="preserve"> </w:t>
            </w:r>
            <w:r w:rsidR="008873EA" w:rsidRPr="00A224DF">
              <w:t>for</w:t>
            </w:r>
            <w:r w:rsidR="001834D5">
              <w:t xml:space="preserve"> </w:t>
            </w:r>
            <w:r w:rsidR="00957669" w:rsidRPr="00A224DF">
              <w:t>the</w:t>
            </w:r>
            <w:r w:rsidR="001834D5">
              <w:t xml:space="preserve"> </w:t>
            </w:r>
            <w:r w:rsidR="008873EA" w:rsidRPr="00A224DF">
              <w:t>bactericidal</w:t>
            </w:r>
            <w:r w:rsidR="001834D5">
              <w:t xml:space="preserve"> </w:t>
            </w:r>
            <w:r w:rsidR="008873EA" w:rsidRPr="00A224DF">
              <w:t>effect</w:t>
            </w:r>
          </w:p>
          <w:p w14:paraId="4BCB7449" w14:textId="3CF8AB9D" w:rsidR="008873EA" w:rsidRPr="008873EA" w:rsidRDefault="00A05600" w:rsidP="00A05600">
            <w:pPr>
              <w:pStyle w:val="TableBullet"/>
              <w:cnfStyle w:val="000000000000" w:firstRow="0" w:lastRow="0" w:firstColumn="0" w:lastColumn="0" w:oddVBand="0" w:evenVBand="0" w:oddHBand="0" w:evenHBand="0" w:firstRowFirstColumn="0" w:firstRowLastColumn="0" w:lastRowFirstColumn="0" w:lastRowLastColumn="0"/>
              <w:rPr>
                <w:color w:val="auto"/>
              </w:rPr>
            </w:pPr>
            <w:r>
              <w:t>h</w:t>
            </w:r>
            <w:r w:rsidR="008873EA" w:rsidRPr="008873EA">
              <w:t>ave</w:t>
            </w:r>
            <w:r w:rsidR="001834D5">
              <w:t xml:space="preserve"> </w:t>
            </w:r>
            <w:r w:rsidR="008873EA" w:rsidRPr="008873EA">
              <w:t>Therapeutic</w:t>
            </w:r>
            <w:r w:rsidR="001834D5">
              <w:t xml:space="preserve"> </w:t>
            </w:r>
            <w:r w:rsidR="008873EA" w:rsidRPr="008873EA">
              <w:t>Goods</w:t>
            </w:r>
            <w:r w:rsidR="001834D5">
              <w:t xml:space="preserve"> </w:t>
            </w:r>
            <w:r w:rsidR="008873EA" w:rsidRPr="008873EA">
              <w:t>Administration</w:t>
            </w:r>
            <w:r w:rsidR="001834D5">
              <w:t xml:space="preserve"> </w:t>
            </w:r>
            <w:r w:rsidR="008873EA" w:rsidRPr="008873EA">
              <w:t>(TGA)</w:t>
            </w:r>
            <w:r w:rsidR="001834D5">
              <w:t xml:space="preserve"> </w:t>
            </w:r>
            <w:r w:rsidR="008873EA" w:rsidRPr="008873EA">
              <w:t>approval</w:t>
            </w:r>
            <w:r w:rsidR="001834D5">
              <w:t xml:space="preserve"> </w:t>
            </w:r>
            <w:r w:rsidR="008873EA" w:rsidRPr="008873EA">
              <w:t>as</w:t>
            </w:r>
            <w:r w:rsidR="001834D5">
              <w:t xml:space="preserve"> </w:t>
            </w:r>
            <w:r w:rsidR="008873EA" w:rsidRPr="008873EA">
              <w:t>a</w:t>
            </w:r>
            <w:r w:rsidR="001834D5">
              <w:t xml:space="preserve"> </w:t>
            </w:r>
            <w:r w:rsidR="008873EA" w:rsidRPr="008873EA">
              <w:t>hand</w:t>
            </w:r>
            <w:r w:rsidR="001834D5">
              <w:t xml:space="preserve"> </w:t>
            </w:r>
            <w:r w:rsidR="008873EA" w:rsidRPr="008873EA">
              <w:t>hygiene</w:t>
            </w:r>
            <w:r w:rsidR="001834D5">
              <w:t xml:space="preserve"> </w:t>
            </w:r>
            <w:r w:rsidR="008873EA" w:rsidRPr="008873EA">
              <w:t>product</w:t>
            </w:r>
            <w:r w:rsidR="001834D5">
              <w:t xml:space="preserve"> </w:t>
            </w:r>
            <w:r w:rsidR="008873EA" w:rsidRPr="008873EA">
              <w:t>for</w:t>
            </w:r>
            <w:r w:rsidR="001834D5">
              <w:t xml:space="preserve"> </w:t>
            </w:r>
            <w:r w:rsidR="008873EA" w:rsidRPr="008873EA">
              <w:t>a</w:t>
            </w:r>
            <w:r w:rsidR="001834D5">
              <w:t xml:space="preserve"> </w:t>
            </w:r>
            <w:r w:rsidR="008873EA" w:rsidRPr="008873EA">
              <w:t>healthcare</w:t>
            </w:r>
            <w:r w:rsidR="001834D5">
              <w:t xml:space="preserve"> </w:t>
            </w:r>
            <w:r w:rsidR="008873EA" w:rsidRPr="008873EA">
              <w:t>setting.</w:t>
            </w:r>
          </w:p>
        </w:tc>
      </w:tr>
      <w:tr w:rsidR="00446DF1" w14:paraId="63ECD472" w14:textId="77777777" w:rsidTr="003B50C1">
        <w:trPr>
          <w:cantSplit/>
        </w:trPr>
        <w:tc>
          <w:tcPr>
            <w:cnfStyle w:val="001000000000" w:firstRow="0" w:lastRow="0" w:firstColumn="1" w:lastColumn="0" w:oddVBand="0" w:evenVBand="0" w:oddHBand="0" w:evenHBand="0" w:firstRowFirstColumn="0" w:firstRowLastColumn="0" w:lastRowFirstColumn="0" w:lastRowLastColumn="0"/>
            <w:tcW w:w="1290" w:type="pct"/>
          </w:tcPr>
          <w:p w14:paraId="3FF19C04" w14:textId="6639DC08" w:rsidR="00446DF1" w:rsidRDefault="00446DF1" w:rsidP="00A05600">
            <w:pPr>
              <w:pStyle w:val="TableBlue"/>
              <w:rPr>
                <w:bCs w:val="0"/>
                <w:color w:val="1178A2" w:themeColor="text2"/>
              </w:rPr>
            </w:pPr>
            <w:r w:rsidRPr="007C33B9">
              <w:t>Aseptic</w:t>
            </w:r>
            <w:r w:rsidR="001834D5">
              <w:t xml:space="preserve"> </w:t>
            </w:r>
            <w:r w:rsidRPr="007C33B9">
              <w:t>technique</w:t>
            </w:r>
          </w:p>
        </w:tc>
        <w:tc>
          <w:tcPr>
            <w:tcW w:w="3710" w:type="pct"/>
          </w:tcPr>
          <w:p w14:paraId="32FB0B4A" w14:textId="0AD0654F" w:rsidR="00446DF1" w:rsidRDefault="00446DF1" w:rsidP="00A05600">
            <w:pPr>
              <w:pStyle w:val="TableParagraph"/>
              <w:cnfStyle w:val="000000000000" w:firstRow="0" w:lastRow="0" w:firstColumn="0" w:lastColumn="0" w:oddVBand="0" w:evenVBand="0" w:oddHBand="0" w:evenHBand="0" w:firstRowFirstColumn="0" w:firstRowLastColumn="0" w:lastRowFirstColumn="0" w:lastRowLastColumn="0"/>
              <w:rPr>
                <w:bCs/>
                <w:color w:val="1178A2" w:themeColor="text2"/>
              </w:rPr>
            </w:pPr>
            <w:r>
              <w:t>An</w:t>
            </w:r>
            <w:r w:rsidR="001834D5">
              <w:t xml:space="preserve"> </w:t>
            </w:r>
            <w:r w:rsidR="008652EF">
              <w:t>approach that</w:t>
            </w:r>
            <w:r w:rsidR="001834D5">
              <w:t xml:space="preserve"> </w:t>
            </w:r>
            <w:r>
              <w:t>aims</w:t>
            </w:r>
            <w:r w:rsidR="001834D5">
              <w:t xml:space="preserve"> </w:t>
            </w:r>
            <w:r>
              <w:t>to</w:t>
            </w:r>
            <w:r w:rsidR="001834D5">
              <w:t xml:space="preserve"> </w:t>
            </w:r>
            <w:r>
              <w:t>prevent</w:t>
            </w:r>
            <w:r w:rsidR="001834D5">
              <w:t xml:space="preserve"> </w:t>
            </w:r>
            <w:r>
              <w:t>microorganisms</w:t>
            </w:r>
            <w:r w:rsidR="001834D5">
              <w:t xml:space="preserve"> </w:t>
            </w:r>
            <w:r>
              <w:t>on</w:t>
            </w:r>
            <w:r w:rsidR="001834D5">
              <w:t xml:space="preserve"> </w:t>
            </w:r>
            <w:r>
              <w:t>hands,</w:t>
            </w:r>
            <w:r w:rsidR="001834D5">
              <w:t xml:space="preserve"> </w:t>
            </w:r>
            <w:r>
              <w:t>surfaces,</w:t>
            </w:r>
            <w:r w:rsidR="001834D5">
              <w:t xml:space="preserve"> </w:t>
            </w:r>
            <w:r>
              <w:t>and</w:t>
            </w:r>
            <w:r w:rsidR="001834D5">
              <w:t xml:space="preserve"> </w:t>
            </w:r>
            <w:r>
              <w:t>equipment</w:t>
            </w:r>
            <w:r w:rsidR="001834D5">
              <w:t xml:space="preserve"> </w:t>
            </w:r>
            <w:r>
              <w:t>from</w:t>
            </w:r>
            <w:r w:rsidR="001834D5">
              <w:t xml:space="preserve"> </w:t>
            </w:r>
            <w:r>
              <w:t>being</w:t>
            </w:r>
            <w:r w:rsidR="001834D5">
              <w:t xml:space="preserve"> </w:t>
            </w:r>
            <w:r>
              <w:t>introduced</w:t>
            </w:r>
            <w:r w:rsidR="001834D5">
              <w:t xml:space="preserve"> </w:t>
            </w:r>
            <w:r>
              <w:t>to</w:t>
            </w:r>
            <w:r w:rsidR="001834D5">
              <w:t xml:space="preserve"> </w:t>
            </w:r>
            <w:r>
              <w:t>susceptible</w:t>
            </w:r>
            <w:r w:rsidR="001834D5">
              <w:t xml:space="preserve"> </w:t>
            </w:r>
            <w:r>
              <w:t>sites.</w:t>
            </w:r>
            <w:r w:rsidR="001834D5">
              <w:t xml:space="preserve"> </w:t>
            </w:r>
            <w:r w:rsidR="008652EF">
              <w:t>U</w:t>
            </w:r>
            <w:r>
              <w:t>nlike</w:t>
            </w:r>
            <w:r w:rsidR="001834D5">
              <w:t xml:space="preserve"> </w:t>
            </w:r>
            <w:r>
              <w:t>sterile</w:t>
            </w:r>
            <w:r w:rsidR="001834D5">
              <w:t xml:space="preserve"> </w:t>
            </w:r>
            <w:r>
              <w:t>techniques,</w:t>
            </w:r>
            <w:r w:rsidR="001834D5">
              <w:t xml:space="preserve"> </w:t>
            </w:r>
            <w:r>
              <w:t>aseptic</w:t>
            </w:r>
            <w:r w:rsidR="001834D5">
              <w:t xml:space="preserve"> </w:t>
            </w:r>
            <w:r>
              <w:t>techniques</w:t>
            </w:r>
            <w:r w:rsidR="001834D5">
              <w:t xml:space="preserve"> </w:t>
            </w:r>
            <w:r>
              <w:t>can</w:t>
            </w:r>
            <w:r w:rsidR="001834D5">
              <w:t xml:space="preserve"> </w:t>
            </w:r>
            <w:r>
              <w:t>be</w:t>
            </w:r>
            <w:r w:rsidR="001834D5">
              <w:t xml:space="preserve"> </w:t>
            </w:r>
            <w:r>
              <w:t>achieved</w:t>
            </w:r>
            <w:r w:rsidR="001834D5">
              <w:t xml:space="preserve"> </w:t>
            </w:r>
            <w:r>
              <w:t>in</w:t>
            </w:r>
            <w:r w:rsidR="001834D5">
              <w:t xml:space="preserve"> </w:t>
            </w:r>
            <w:r>
              <w:t>typical</w:t>
            </w:r>
            <w:r w:rsidR="001834D5">
              <w:t xml:space="preserve"> </w:t>
            </w:r>
            <w:r>
              <w:t>ward</w:t>
            </w:r>
            <w:r w:rsidR="001834D5">
              <w:t xml:space="preserve"> </w:t>
            </w:r>
            <w:r>
              <w:t>and</w:t>
            </w:r>
            <w:r w:rsidR="001834D5">
              <w:t xml:space="preserve"> </w:t>
            </w:r>
            <w:r>
              <w:t>home</w:t>
            </w:r>
            <w:r w:rsidR="001834D5">
              <w:t xml:space="preserve"> </w:t>
            </w:r>
            <w:r>
              <w:t>settings.</w:t>
            </w:r>
          </w:p>
        </w:tc>
      </w:tr>
      <w:tr w:rsidR="00446DF1" w14:paraId="665B68F5" w14:textId="77777777" w:rsidTr="003B50C1">
        <w:trPr>
          <w:cantSplit/>
        </w:trPr>
        <w:tc>
          <w:tcPr>
            <w:cnfStyle w:val="001000000000" w:firstRow="0" w:lastRow="0" w:firstColumn="1" w:lastColumn="0" w:oddVBand="0" w:evenVBand="0" w:oddHBand="0" w:evenHBand="0" w:firstRowFirstColumn="0" w:firstRowLastColumn="0" w:lastRowFirstColumn="0" w:lastRowLastColumn="0"/>
            <w:tcW w:w="1290" w:type="pct"/>
          </w:tcPr>
          <w:p w14:paraId="4825396B" w14:textId="54BB0256" w:rsidR="00446DF1" w:rsidRDefault="00862642" w:rsidP="00A05600">
            <w:pPr>
              <w:pStyle w:val="TableBlue"/>
              <w:rPr>
                <w:bCs w:val="0"/>
                <w:color w:val="1178A2" w:themeColor="text2"/>
              </w:rPr>
            </w:pPr>
            <w:r w:rsidRPr="007C33B9">
              <w:t>Body</w:t>
            </w:r>
            <w:r w:rsidR="001834D5">
              <w:t xml:space="preserve"> </w:t>
            </w:r>
            <w:r w:rsidRPr="007C33B9">
              <w:t>fluid</w:t>
            </w:r>
            <w:r w:rsidR="001834D5">
              <w:t xml:space="preserve"> </w:t>
            </w:r>
            <w:r w:rsidRPr="007C33B9">
              <w:t>exposure</w:t>
            </w:r>
            <w:r w:rsidR="001834D5">
              <w:t xml:space="preserve"> </w:t>
            </w:r>
            <w:r w:rsidRPr="007C33B9">
              <w:t>risk</w:t>
            </w:r>
          </w:p>
        </w:tc>
        <w:tc>
          <w:tcPr>
            <w:tcW w:w="3710" w:type="pct"/>
          </w:tcPr>
          <w:p w14:paraId="57189D67" w14:textId="28DC66F7" w:rsidR="00446DF1" w:rsidRDefault="00862642" w:rsidP="00A05600">
            <w:pPr>
              <w:pStyle w:val="TableParagraph"/>
              <w:cnfStyle w:val="000000000000" w:firstRow="0" w:lastRow="0" w:firstColumn="0" w:lastColumn="0" w:oddVBand="0" w:evenVBand="0" w:oddHBand="0" w:evenHBand="0" w:firstRowFirstColumn="0" w:firstRowLastColumn="0" w:lastRowFirstColumn="0" w:lastRowLastColumn="0"/>
              <w:rPr>
                <w:bCs/>
                <w:color w:val="1178A2" w:themeColor="text2"/>
              </w:rPr>
            </w:pPr>
            <w:r>
              <w:t>Any</w:t>
            </w:r>
            <w:r w:rsidR="001834D5">
              <w:t xml:space="preserve"> </w:t>
            </w:r>
            <w:r>
              <w:t>situation</w:t>
            </w:r>
            <w:r w:rsidR="001834D5">
              <w:t xml:space="preserve"> </w:t>
            </w:r>
            <w:r>
              <w:t>where</w:t>
            </w:r>
            <w:r w:rsidR="001834D5">
              <w:t xml:space="preserve"> </w:t>
            </w:r>
            <w:r>
              <w:t>contact</w:t>
            </w:r>
            <w:r w:rsidR="001834D5">
              <w:t xml:space="preserve"> </w:t>
            </w:r>
            <w:r>
              <w:t>with</w:t>
            </w:r>
            <w:r w:rsidR="001834D5">
              <w:t xml:space="preserve"> </w:t>
            </w:r>
            <w:r>
              <w:t>body</w:t>
            </w:r>
            <w:r w:rsidR="001834D5">
              <w:t xml:space="preserve"> </w:t>
            </w:r>
            <w:r>
              <w:t>fluids</w:t>
            </w:r>
            <w:r w:rsidR="001834D5">
              <w:t xml:space="preserve"> </w:t>
            </w:r>
            <w:r>
              <w:t>may</w:t>
            </w:r>
            <w:r w:rsidR="001834D5">
              <w:t xml:space="preserve"> </w:t>
            </w:r>
            <w:r>
              <w:t>occur</w:t>
            </w:r>
            <w:r w:rsidR="001834D5">
              <w:t xml:space="preserve"> </w:t>
            </w:r>
            <w:r>
              <w:t>and</w:t>
            </w:r>
            <w:r w:rsidR="001834D5">
              <w:t xml:space="preserve"> </w:t>
            </w:r>
            <w:r>
              <w:t>may</w:t>
            </w:r>
            <w:r w:rsidR="001834D5">
              <w:t xml:space="preserve"> </w:t>
            </w:r>
            <w:r>
              <w:t>pose</w:t>
            </w:r>
            <w:r w:rsidR="001834D5">
              <w:t xml:space="preserve"> </w:t>
            </w:r>
            <w:r>
              <w:t>a</w:t>
            </w:r>
            <w:r w:rsidR="001834D5">
              <w:t xml:space="preserve"> </w:t>
            </w:r>
            <w:r>
              <w:t>contamination</w:t>
            </w:r>
            <w:r w:rsidR="001834D5">
              <w:t xml:space="preserve"> </w:t>
            </w:r>
            <w:r>
              <w:t>risk</w:t>
            </w:r>
            <w:r w:rsidR="001834D5">
              <w:t xml:space="preserve"> </w:t>
            </w:r>
            <w:r>
              <w:t>to</w:t>
            </w:r>
            <w:r w:rsidR="001834D5">
              <w:t xml:space="preserve"> </w:t>
            </w:r>
            <w:r>
              <w:t>either</w:t>
            </w:r>
            <w:r w:rsidR="001834D5">
              <w:t xml:space="preserve"> </w:t>
            </w:r>
            <w:r>
              <w:t>healthcare</w:t>
            </w:r>
            <w:r w:rsidR="001834D5">
              <w:t xml:space="preserve"> </w:t>
            </w:r>
            <w:r>
              <w:t>workers</w:t>
            </w:r>
            <w:r w:rsidR="001834D5">
              <w:t xml:space="preserve"> </w:t>
            </w:r>
            <w:r>
              <w:t>or</w:t>
            </w:r>
            <w:r w:rsidR="001834D5">
              <w:t xml:space="preserve"> </w:t>
            </w:r>
            <w:r>
              <w:t>the</w:t>
            </w:r>
            <w:r w:rsidR="001834D5">
              <w:t xml:space="preserve"> </w:t>
            </w:r>
            <w:r>
              <w:t>environment.</w:t>
            </w:r>
          </w:p>
        </w:tc>
      </w:tr>
      <w:tr w:rsidR="00446DF1" w14:paraId="5F72DF3B" w14:textId="77777777" w:rsidTr="003B50C1">
        <w:trPr>
          <w:cantSplit/>
        </w:trPr>
        <w:tc>
          <w:tcPr>
            <w:cnfStyle w:val="001000000000" w:firstRow="0" w:lastRow="0" w:firstColumn="1" w:lastColumn="0" w:oddVBand="0" w:evenVBand="0" w:oddHBand="0" w:evenHBand="0" w:firstRowFirstColumn="0" w:firstRowLastColumn="0" w:lastRowFirstColumn="0" w:lastRowLastColumn="0"/>
            <w:tcW w:w="1290" w:type="pct"/>
          </w:tcPr>
          <w:p w14:paraId="6099ED62" w14:textId="25557882" w:rsidR="00446DF1" w:rsidRDefault="00862642" w:rsidP="00A05600">
            <w:pPr>
              <w:pStyle w:val="TableBlue"/>
              <w:rPr>
                <w:bCs w:val="0"/>
                <w:color w:val="1178A2" w:themeColor="text2"/>
              </w:rPr>
            </w:pPr>
            <w:r w:rsidRPr="007C33B9">
              <w:t>Curtains</w:t>
            </w:r>
          </w:p>
        </w:tc>
        <w:tc>
          <w:tcPr>
            <w:tcW w:w="3710" w:type="pct"/>
          </w:tcPr>
          <w:p w14:paraId="5F548550" w14:textId="143B4D89" w:rsidR="00862642" w:rsidRDefault="00862642" w:rsidP="00A05600">
            <w:pPr>
              <w:pStyle w:val="TableParagraph"/>
              <w:cnfStyle w:val="000000000000" w:firstRow="0" w:lastRow="0" w:firstColumn="0" w:lastColumn="0" w:oddVBand="0" w:evenVBand="0" w:oddHBand="0" w:evenHBand="0" w:firstRowFirstColumn="0" w:firstRowLastColumn="0" w:lastRowFirstColumn="0" w:lastRowLastColumn="0"/>
            </w:pPr>
            <w:r>
              <w:t>Patient</w:t>
            </w:r>
            <w:r w:rsidR="001834D5">
              <w:t xml:space="preserve"> </w:t>
            </w:r>
            <w:r>
              <w:t>bed</w:t>
            </w:r>
            <w:r w:rsidR="001834D5">
              <w:t xml:space="preserve"> </w:t>
            </w:r>
            <w:r>
              <w:t>curtains</w:t>
            </w:r>
            <w:r w:rsidR="001834D5">
              <w:t xml:space="preserve"> </w:t>
            </w:r>
            <w:r>
              <w:t>are</w:t>
            </w:r>
            <w:r w:rsidR="001834D5">
              <w:t xml:space="preserve"> </w:t>
            </w:r>
            <w:r>
              <w:t>outside</w:t>
            </w:r>
            <w:r w:rsidR="001834D5">
              <w:t xml:space="preserve"> </w:t>
            </w:r>
            <w:r>
              <w:t>the</w:t>
            </w:r>
            <w:r w:rsidR="001834D5">
              <w:t xml:space="preserve"> </w:t>
            </w:r>
            <w:r>
              <w:t>patient</w:t>
            </w:r>
            <w:r w:rsidR="001834D5">
              <w:t xml:space="preserve"> </w:t>
            </w:r>
            <w:r>
              <w:t>zone</w:t>
            </w:r>
            <w:r w:rsidR="001834D5">
              <w:t xml:space="preserve"> </w:t>
            </w:r>
            <w:r>
              <w:t>and</w:t>
            </w:r>
            <w:r w:rsidR="001834D5">
              <w:t xml:space="preserve"> </w:t>
            </w:r>
            <w:r>
              <w:t>are</w:t>
            </w:r>
            <w:r w:rsidR="001834D5">
              <w:t xml:space="preserve"> </w:t>
            </w:r>
            <w:r>
              <w:t>frequently</w:t>
            </w:r>
            <w:r w:rsidR="001834D5">
              <w:t xml:space="preserve"> </w:t>
            </w:r>
            <w:r>
              <w:t>contaminated</w:t>
            </w:r>
            <w:r w:rsidR="001834D5">
              <w:t xml:space="preserve"> </w:t>
            </w:r>
            <w:r>
              <w:t>with</w:t>
            </w:r>
            <w:r w:rsidR="001834D5">
              <w:t xml:space="preserve"> </w:t>
            </w:r>
            <w:r>
              <w:t>microorganisms</w:t>
            </w:r>
            <w:r w:rsidR="001834D5">
              <w:t xml:space="preserve"> </w:t>
            </w:r>
            <w:r>
              <w:t>foreign</w:t>
            </w:r>
            <w:r w:rsidR="001834D5">
              <w:t xml:space="preserve"> </w:t>
            </w:r>
            <w:r>
              <w:t>to</w:t>
            </w:r>
            <w:r w:rsidR="001834D5">
              <w:t xml:space="preserve"> </w:t>
            </w:r>
            <w:r>
              <w:t>the</w:t>
            </w:r>
            <w:r w:rsidR="001834D5">
              <w:t xml:space="preserve"> </w:t>
            </w:r>
            <w:r>
              <w:t>patien</w:t>
            </w:r>
            <w:r w:rsidR="008652EF">
              <w:t>t</w:t>
            </w:r>
            <w:r>
              <w:t>.</w:t>
            </w:r>
          </w:p>
          <w:p w14:paraId="488B25F4" w14:textId="7374AED3" w:rsidR="00862642" w:rsidRDefault="00862642" w:rsidP="00A05600">
            <w:pPr>
              <w:pStyle w:val="TableParagraph"/>
              <w:cnfStyle w:val="000000000000" w:firstRow="0" w:lastRow="0" w:firstColumn="0" w:lastColumn="0" w:oddVBand="0" w:evenVBand="0" w:oddHBand="0" w:evenHBand="0" w:firstRowFirstColumn="0" w:firstRowLastColumn="0" w:lastRowFirstColumn="0" w:lastRowLastColumn="0"/>
            </w:pPr>
            <w:r>
              <w:t>Touching</w:t>
            </w:r>
            <w:r w:rsidR="001834D5">
              <w:t xml:space="preserve"> </w:t>
            </w:r>
            <w:r>
              <w:t>the</w:t>
            </w:r>
            <w:r w:rsidR="001834D5">
              <w:t xml:space="preserve"> </w:t>
            </w:r>
            <w:r>
              <w:t>curtains</w:t>
            </w:r>
            <w:r w:rsidR="001834D5">
              <w:t xml:space="preserve"> </w:t>
            </w:r>
            <w:r>
              <w:t>after</w:t>
            </w:r>
            <w:r w:rsidR="001834D5">
              <w:t xml:space="preserve"> </w:t>
            </w:r>
            <w:r>
              <w:t>caring</w:t>
            </w:r>
            <w:r w:rsidR="001834D5">
              <w:t xml:space="preserve"> </w:t>
            </w:r>
            <w:r>
              <w:t>for</w:t>
            </w:r>
            <w:r w:rsidR="001834D5">
              <w:t xml:space="preserve"> </w:t>
            </w:r>
            <w:r>
              <w:t>a</w:t>
            </w:r>
            <w:r w:rsidR="001834D5">
              <w:t xml:space="preserve"> </w:t>
            </w:r>
            <w:r>
              <w:t>patient</w:t>
            </w:r>
            <w:r w:rsidR="001834D5">
              <w:t xml:space="preserve"> </w:t>
            </w:r>
            <w:r>
              <w:t>is</w:t>
            </w:r>
            <w:r w:rsidR="001834D5">
              <w:t xml:space="preserve"> </w:t>
            </w:r>
            <w:r>
              <w:t>considered</w:t>
            </w:r>
            <w:r w:rsidR="001834D5">
              <w:t xml:space="preserve"> </w:t>
            </w:r>
            <w:r>
              <w:t>to</w:t>
            </w:r>
            <w:r w:rsidR="001834D5">
              <w:t xml:space="preserve"> </w:t>
            </w:r>
            <w:r>
              <w:t>be</w:t>
            </w:r>
            <w:r w:rsidR="001834D5">
              <w:t xml:space="preserve"> </w:t>
            </w:r>
            <w:r>
              <w:t>equivalent</w:t>
            </w:r>
            <w:r w:rsidR="001834D5">
              <w:t xml:space="preserve"> </w:t>
            </w:r>
            <w:r>
              <w:t>to</w:t>
            </w:r>
            <w:r w:rsidR="001834D5">
              <w:t xml:space="preserve"> </w:t>
            </w:r>
            <w:r>
              <w:t>leaving</w:t>
            </w:r>
            <w:r w:rsidR="001834D5">
              <w:t xml:space="preserve"> </w:t>
            </w:r>
            <w:r>
              <w:t>the</w:t>
            </w:r>
            <w:r w:rsidR="001834D5">
              <w:t xml:space="preserve"> </w:t>
            </w:r>
            <w:r>
              <w:t>patient</w:t>
            </w:r>
            <w:r w:rsidR="001834D5">
              <w:t xml:space="preserve"> </w:t>
            </w:r>
            <w:r>
              <w:t>zone.</w:t>
            </w:r>
          </w:p>
          <w:p w14:paraId="0C34C4E9" w14:textId="30FAF074" w:rsidR="00446DF1" w:rsidRDefault="00862642" w:rsidP="00A05600">
            <w:pPr>
              <w:pStyle w:val="TableParagraph"/>
              <w:cnfStyle w:val="000000000000" w:firstRow="0" w:lastRow="0" w:firstColumn="0" w:lastColumn="0" w:oddVBand="0" w:evenVBand="0" w:oddHBand="0" w:evenHBand="0" w:firstRowFirstColumn="0" w:firstRowLastColumn="0" w:lastRowFirstColumn="0" w:lastRowLastColumn="0"/>
              <w:rPr>
                <w:bCs/>
                <w:color w:val="1178A2" w:themeColor="text2"/>
              </w:rPr>
            </w:pPr>
            <w:r>
              <w:t>Hand</w:t>
            </w:r>
            <w:r w:rsidR="001834D5">
              <w:t xml:space="preserve"> </w:t>
            </w:r>
            <w:r>
              <w:t>hygiene</w:t>
            </w:r>
            <w:r w:rsidR="001834D5">
              <w:t xml:space="preserve"> </w:t>
            </w:r>
            <w:r>
              <w:t>should</w:t>
            </w:r>
            <w:r w:rsidR="001834D5">
              <w:t xml:space="preserve"> </w:t>
            </w:r>
            <w:r>
              <w:t>be</w:t>
            </w:r>
            <w:r w:rsidR="001834D5">
              <w:t xml:space="preserve"> </w:t>
            </w:r>
            <w:r>
              <w:t>performed</w:t>
            </w:r>
            <w:r w:rsidR="001834D5">
              <w:t xml:space="preserve"> </w:t>
            </w:r>
            <w:r>
              <w:t>between</w:t>
            </w:r>
            <w:r w:rsidR="001834D5">
              <w:t xml:space="preserve"> </w:t>
            </w:r>
            <w:r>
              <w:t>touching</w:t>
            </w:r>
            <w:r w:rsidR="001834D5">
              <w:t xml:space="preserve"> </w:t>
            </w:r>
            <w:r>
              <w:t>the</w:t>
            </w:r>
            <w:r w:rsidR="001834D5">
              <w:t xml:space="preserve"> </w:t>
            </w:r>
            <w:r>
              <w:t>curtains</w:t>
            </w:r>
            <w:r w:rsidR="001834D5">
              <w:t xml:space="preserve"> </w:t>
            </w:r>
            <w:r>
              <w:t>and</w:t>
            </w:r>
            <w:r w:rsidR="001834D5">
              <w:t xml:space="preserve"> </w:t>
            </w:r>
            <w:r>
              <w:t>touching</w:t>
            </w:r>
            <w:r w:rsidR="001834D5">
              <w:t xml:space="preserve"> </w:t>
            </w:r>
            <w:r>
              <w:t>the</w:t>
            </w:r>
            <w:r w:rsidR="001834D5">
              <w:t xml:space="preserve"> </w:t>
            </w:r>
            <w:r>
              <w:t>patient</w:t>
            </w:r>
            <w:r w:rsidR="001834D5">
              <w:t xml:space="preserve"> </w:t>
            </w:r>
            <w:r>
              <w:t>and</w:t>
            </w:r>
            <w:r w:rsidR="001834D5">
              <w:t xml:space="preserve"> </w:t>
            </w:r>
            <w:r>
              <w:t>vice</w:t>
            </w:r>
            <w:r w:rsidR="001834D5">
              <w:t xml:space="preserve"> </w:t>
            </w:r>
            <w:r>
              <w:t>versa.</w:t>
            </w:r>
          </w:p>
        </w:tc>
      </w:tr>
      <w:tr w:rsidR="00446DF1" w14:paraId="2310EE7A" w14:textId="77777777" w:rsidTr="003B50C1">
        <w:trPr>
          <w:cantSplit/>
        </w:trPr>
        <w:tc>
          <w:tcPr>
            <w:cnfStyle w:val="001000000000" w:firstRow="0" w:lastRow="0" w:firstColumn="1" w:lastColumn="0" w:oddVBand="0" w:evenVBand="0" w:oddHBand="0" w:evenHBand="0" w:firstRowFirstColumn="0" w:firstRowLastColumn="0" w:lastRowFirstColumn="0" w:lastRowLastColumn="0"/>
            <w:tcW w:w="1290" w:type="pct"/>
          </w:tcPr>
          <w:p w14:paraId="30C54BF0" w14:textId="5AFCCFD8" w:rsidR="00446DF1" w:rsidRDefault="00862642" w:rsidP="00A05600">
            <w:pPr>
              <w:pStyle w:val="TableBlue"/>
              <w:rPr>
                <w:bCs w:val="0"/>
                <w:color w:val="1178A2" w:themeColor="text2"/>
              </w:rPr>
            </w:pPr>
            <w:r w:rsidRPr="007C33B9">
              <w:t>Hand</w:t>
            </w:r>
            <w:r w:rsidR="001834D5">
              <w:t xml:space="preserve"> </w:t>
            </w:r>
            <w:r w:rsidRPr="007C33B9">
              <w:t>hygiene</w:t>
            </w:r>
          </w:p>
        </w:tc>
        <w:tc>
          <w:tcPr>
            <w:tcW w:w="3710" w:type="pct"/>
          </w:tcPr>
          <w:p w14:paraId="1BFF0FE1" w14:textId="052942C4" w:rsidR="00446DF1" w:rsidRDefault="00862642" w:rsidP="00A05600">
            <w:pPr>
              <w:pStyle w:val="TableParagraph"/>
              <w:cnfStyle w:val="000000000000" w:firstRow="0" w:lastRow="0" w:firstColumn="0" w:lastColumn="0" w:oddVBand="0" w:evenVBand="0" w:oddHBand="0" w:evenHBand="0" w:firstRowFirstColumn="0" w:firstRowLastColumn="0" w:lastRowFirstColumn="0" w:lastRowLastColumn="0"/>
              <w:rPr>
                <w:bCs/>
                <w:color w:val="1178A2" w:themeColor="text2"/>
              </w:rPr>
            </w:pPr>
            <w:r>
              <w:t>A</w:t>
            </w:r>
            <w:r w:rsidR="001834D5">
              <w:t xml:space="preserve"> </w:t>
            </w:r>
            <w:r>
              <w:t>general</w:t>
            </w:r>
            <w:r w:rsidR="001834D5">
              <w:t xml:space="preserve"> </w:t>
            </w:r>
            <w:r>
              <w:t>term</w:t>
            </w:r>
            <w:r w:rsidR="001834D5">
              <w:t xml:space="preserve"> </w:t>
            </w:r>
            <w:r>
              <w:t>applying</w:t>
            </w:r>
            <w:r w:rsidR="001834D5">
              <w:t xml:space="preserve"> </w:t>
            </w:r>
            <w:r>
              <w:t>to</w:t>
            </w:r>
            <w:r w:rsidR="001834D5">
              <w:t xml:space="preserve"> </w:t>
            </w:r>
            <w:r>
              <w:t>processes</w:t>
            </w:r>
            <w:r w:rsidR="001834D5">
              <w:t xml:space="preserve"> </w:t>
            </w:r>
            <w:r>
              <w:t>aiming</w:t>
            </w:r>
            <w:r w:rsidR="001834D5">
              <w:t xml:space="preserve"> </w:t>
            </w:r>
            <w:r>
              <w:t>to</w:t>
            </w:r>
            <w:r w:rsidR="001834D5">
              <w:t xml:space="preserve"> </w:t>
            </w:r>
            <w:r>
              <w:t>reduce</w:t>
            </w:r>
            <w:r w:rsidR="001834D5">
              <w:t xml:space="preserve"> </w:t>
            </w:r>
            <w:r>
              <w:t>the</w:t>
            </w:r>
            <w:r w:rsidR="001834D5">
              <w:t xml:space="preserve"> </w:t>
            </w:r>
            <w:r>
              <w:t>number</w:t>
            </w:r>
            <w:r w:rsidR="001834D5">
              <w:t xml:space="preserve"> </w:t>
            </w:r>
            <w:r>
              <w:t>of</w:t>
            </w:r>
            <w:r w:rsidR="001834D5">
              <w:t xml:space="preserve"> </w:t>
            </w:r>
            <w:r>
              <w:t>microorganisms</w:t>
            </w:r>
            <w:r w:rsidR="001834D5">
              <w:t xml:space="preserve"> </w:t>
            </w:r>
            <w:r>
              <w:t>on</w:t>
            </w:r>
            <w:r w:rsidR="001834D5">
              <w:t xml:space="preserve"> </w:t>
            </w:r>
            <w:r>
              <w:t>hands.</w:t>
            </w:r>
            <w:r w:rsidR="001834D5">
              <w:t xml:space="preserve"> </w:t>
            </w:r>
            <w:r>
              <w:t>This</w:t>
            </w:r>
            <w:r w:rsidR="001834D5">
              <w:t xml:space="preserve"> </w:t>
            </w:r>
            <w:r>
              <w:t>includes</w:t>
            </w:r>
            <w:r w:rsidR="001834D5">
              <w:t xml:space="preserve"> </w:t>
            </w:r>
            <w:r w:rsidR="00B60818">
              <w:t xml:space="preserve">applying </w:t>
            </w:r>
            <w:r w:rsidRPr="00672D5C">
              <w:t>alcohol-based</w:t>
            </w:r>
            <w:r w:rsidR="001834D5">
              <w:t xml:space="preserve"> </w:t>
            </w:r>
            <w:r w:rsidRPr="00672D5C">
              <w:t>hand</w:t>
            </w:r>
            <w:r w:rsidR="001834D5">
              <w:t xml:space="preserve"> </w:t>
            </w:r>
            <w:r w:rsidRPr="00672D5C">
              <w:t>rub</w:t>
            </w:r>
            <w:r w:rsidR="001834D5">
              <w:t xml:space="preserve"> </w:t>
            </w:r>
            <w:r>
              <w:t>to</w:t>
            </w:r>
            <w:r w:rsidR="001834D5">
              <w:t xml:space="preserve"> </w:t>
            </w:r>
            <w:r>
              <w:t>hands;</w:t>
            </w:r>
            <w:r w:rsidR="001834D5">
              <w:t xml:space="preserve"> </w:t>
            </w:r>
            <w:r>
              <w:t>and</w:t>
            </w:r>
            <w:r w:rsidR="001834D5">
              <w:t xml:space="preserve"> </w:t>
            </w:r>
            <w:r w:rsidR="00B60818">
              <w:t>using</w:t>
            </w:r>
            <w:r w:rsidR="001834D5">
              <w:t xml:space="preserve"> </w:t>
            </w:r>
            <w:r>
              <w:t>soap/solution</w:t>
            </w:r>
            <w:r w:rsidR="001834D5">
              <w:t xml:space="preserve"> </w:t>
            </w:r>
            <w:r>
              <w:t>(plain</w:t>
            </w:r>
            <w:r w:rsidR="001834D5">
              <w:t xml:space="preserve"> </w:t>
            </w:r>
            <w:r>
              <w:t>or</w:t>
            </w:r>
            <w:r w:rsidR="001834D5">
              <w:t xml:space="preserve"> </w:t>
            </w:r>
            <w:r>
              <w:t>antimicrobial)</w:t>
            </w:r>
            <w:r w:rsidR="001834D5">
              <w:t xml:space="preserve"> </w:t>
            </w:r>
            <w:r>
              <w:t>and</w:t>
            </w:r>
            <w:r w:rsidR="001834D5">
              <w:t xml:space="preserve"> </w:t>
            </w:r>
            <w:r>
              <w:t>water</w:t>
            </w:r>
            <w:r w:rsidR="00B60818">
              <w:t>.</w:t>
            </w:r>
          </w:p>
        </w:tc>
      </w:tr>
      <w:tr w:rsidR="00446DF1" w14:paraId="3A2186AD" w14:textId="77777777" w:rsidTr="003B50C1">
        <w:trPr>
          <w:cantSplit/>
        </w:trPr>
        <w:tc>
          <w:tcPr>
            <w:cnfStyle w:val="001000000000" w:firstRow="0" w:lastRow="0" w:firstColumn="1" w:lastColumn="0" w:oddVBand="0" w:evenVBand="0" w:oddHBand="0" w:evenHBand="0" w:firstRowFirstColumn="0" w:firstRowLastColumn="0" w:lastRowFirstColumn="0" w:lastRowLastColumn="0"/>
            <w:tcW w:w="1290" w:type="pct"/>
          </w:tcPr>
          <w:p w14:paraId="5B997996" w14:textId="2FBE6949" w:rsidR="00446DF1" w:rsidRDefault="00862642" w:rsidP="00A05600">
            <w:pPr>
              <w:pStyle w:val="TableBlue"/>
              <w:rPr>
                <w:bCs w:val="0"/>
                <w:color w:val="1178A2" w:themeColor="text2"/>
              </w:rPr>
            </w:pPr>
            <w:r w:rsidRPr="007C33B9">
              <w:t>Hand</w:t>
            </w:r>
            <w:r w:rsidR="001834D5">
              <w:t xml:space="preserve"> </w:t>
            </w:r>
            <w:r w:rsidRPr="007C33B9">
              <w:t>hygiene</w:t>
            </w:r>
            <w:r w:rsidR="001834D5">
              <w:t xml:space="preserve"> </w:t>
            </w:r>
            <w:r w:rsidRPr="007C33B9">
              <w:t>action</w:t>
            </w:r>
          </w:p>
        </w:tc>
        <w:tc>
          <w:tcPr>
            <w:tcW w:w="3710" w:type="pct"/>
          </w:tcPr>
          <w:p w14:paraId="29DA6355" w14:textId="16C24DCE" w:rsidR="00446DF1" w:rsidRDefault="00B60818" w:rsidP="00A05600">
            <w:pPr>
              <w:pStyle w:val="TableParagraph"/>
              <w:cnfStyle w:val="000000000000" w:firstRow="0" w:lastRow="0" w:firstColumn="0" w:lastColumn="0" w:oddVBand="0" w:evenVBand="0" w:oddHBand="0" w:evenHBand="0" w:firstRowFirstColumn="0" w:firstRowLastColumn="0" w:lastRowFirstColumn="0" w:lastRowLastColumn="0"/>
              <w:rPr>
                <w:bCs/>
                <w:color w:val="1178A2" w:themeColor="text2"/>
              </w:rPr>
            </w:pPr>
            <w:r>
              <w:t>Applying</w:t>
            </w:r>
            <w:r w:rsidR="001834D5">
              <w:t xml:space="preserve"> </w:t>
            </w:r>
            <w:r w:rsidR="00862642">
              <w:t>an</w:t>
            </w:r>
            <w:r w:rsidR="001834D5">
              <w:t xml:space="preserve"> </w:t>
            </w:r>
            <w:r w:rsidR="00862642" w:rsidRPr="00672D5C">
              <w:t>alcohol-based</w:t>
            </w:r>
            <w:r w:rsidR="001834D5">
              <w:t xml:space="preserve"> </w:t>
            </w:r>
            <w:r w:rsidR="00862642" w:rsidRPr="00672D5C">
              <w:t>hand</w:t>
            </w:r>
            <w:r w:rsidR="001834D5">
              <w:t xml:space="preserve"> </w:t>
            </w:r>
            <w:r w:rsidR="00862642" w:rsidRPr="00672D5C">
              <w:t>rub</w:t>
            </w:r>
            <w:r w:rsidR="001834D5">
              <w:t xml:space="preserve"> </w:t>
            </w:r>
            <w:r w:rsidR="00862642">
              <w:t>or</w:t>
            </w:r>
            <w:r w:rsidR="001834D5">
              <w:t xml:space="preserve"> </w:t>
            </w:r>
            <w:r w:rsidR="00862642">
              <w:t>washing</w:t>
            </w:r>
            <w:r w:rsidR="001834D5">
              <w:t xml:space="preserve"> </w:t>
            </w:r>
            <w:r>
              <w:t xml:space="preserve">hands </w:t>
            </w:r>
            <w:r w:rsidR="00862642">
              <w:t>with</w:t>
            </w:r>
            <w:r w:rsidR="001834D5">
              <w:t xml:space="preserve"> </w:t>
            </w:r>
            <w:r w:rsidR="00862642">
              <w:t>soap</w:t>
            </w:r>
            <w:r w:rsidR="001834D5">
              <w:t xml:space="preserve"> </w:t>
            </w:r>
            <w:r w:rsidR="00862642">
              <w:t>and</w:t>
            </w:r>
            <w:r w:rsidR="001834D5">
              <w:t xml:space="preserve"> </w:t>
            </w:r>
            <w:r w:rsidR="00862642">
              <w:t>water.</w:t>
            </w:r>
          </w:p>
        </w:tc>
      </w:tr>
      <w:tr w:rsidR="00446DF1" w14:paraId="682F4D22" w14:textId="77777777" w:rsidTr="003B50C1">
        <w:trPr>
          <w:cantSplit/>
        </w:trPr>
        <w:tc>
          <w:tcPr>
            <w:cnfStyle w:val="001000000000" w:firstRow="0" w:lastRow="0" w:firstColumn="1" w:lastColumn="0" w:oddVBand="0" w:evenVBand="0" w:oddHBand="0" w:evenHBand="0" w:firstRowFirstColumn="0" w:firstRowLastColumn="0" w:lastRowFirstColumn="0" w:lastRowLastColumn="0"/>
            <w:tcW w:w="1290" w:type="pct"/>
          </w:tcPr>
          <w:p w14:paraId="333869AC" w14:textId="6A200442" w:rsidR="00446DF1" w:rsidRDefault="00862642" w:rsidP="00A05600">
            <w:pPr>
              <w:pStyle w:val="TableBlue"/>
              <w:rPr>
                <w:bCs w:val="0"/>
                <w:color w:val="1178A2" w:themeColor="text2"/>
              </w:rPr>
            </w:pPr>
            <w:r w:rsidRPr="007C33B9">
              <w:t>Hand</w:t>
            </w:r>
            <w:r w:rsidR="001834D5">
              <w:t xml:space="preserve"> </w:t>
            </w:r>
            <w:r w:rsidRPr="007C33B9">
              <w:t>hygiene</w:t>
            </w:r>
            <w:r w:rsidR="001834D5">
              <w:t xml:space="preserve"> </w:t>
            </w:r>
            <w:r w:rsidRPr="007C33B9">
              <w:t>compliance</w:t>
            </w:r>
          </w:p>
        </w:tc>
        <w:tc>
          <w:tcPr>
            <w:tcW w:w="3710" w:type="pct"/>
          </w:tcPr>
          <w:p w14:paraId="1354B6D2" w14:textId="77777777" w:rsidR="00B60818" w:rsidRDefault="00A05600" w:rsidP="00A05600">
            <w:pPr>
              <w:pStyle w:val="TableParagraph"/>
              <w:cnfStyle w:val="000000000000" w:firstRow="0" w:lastRow="0" w:firstColumn="0" w:lastColumn="0" w:oddVBand="0" w:evenVBand="0" w:oddHBand="0" w:evenHBand="0" w:firstRowFirstColumn="0" w:firstRowLastColumn="0" w:lastRowFirstColumn="0" w:lastRowLastColumn="0"/>
            </w:pPr>
            <w:r>
              <w:t>A</w:t>
            </w:r>
            <w:r w:rsidR="001834D5">
              <w:t xml:space="preserve"> </w:t>
            </w:r>
            <w:r w:rsidR="00862642">
              <w:t>measurement</w:t>
            </w:r>
            <w:r w:rsidR="001834D5">
              <w:t xml:space="preserve"> </w:t>
            </w:r>
            <w:r w:rsidR="00862642">
              <w:t>of</w:t>
            </w:r>
            <w:r w:rsidR="001834D5">
              <w:t xml:space="preserve"> </w:t>
            </w:r>
            <w:r w:rsidR="00862642">
              <w:t>appropriate</w:t>
            </w:r>
            <w:r w:rsidR="001834D5">
              <w:t xml:space="preserve"> </w:t>
            </w:r>
            <w:r w:rsidR="00862642">
              <w:t>hand</w:t>
            </w:r>
            <w:r w:rsidR="001834D5">
              <w:t xml:space="preserve"> </w:t>
            </w:r>
            <w:r w:rsidR="00862642">
              <w:t>hygiene.</w:t>
            </w:r>
            <w:r w:rsidR="001834D5">
              <w:t xml:space="preserve"> </w:t>
            </w:r>
            <w:r w:rsidR="00862642">
              <w:t>It</w:t>
            </w:r>
            <w:r w:rsidR="001834D5">
              <w:t xml:space="preserve"> </w:t>
            </w:r>
            <w:r w:rsidR="00862642">
              <w:t>is</w:t>
            </w:r>
            <w:r w:rsidR="001834D5">
              <w:t xml:space="preserve"> </w:t>
            </w:r>
            <w:r w:rsidR="00862642">
              <w:t>defined</w:t>
            </w:r>
            <w:r w:rsidR="001834D5">
              <w:t xml:space="preserve"> </w:t>
            </w:r>
            <w:r w:rsidR="00862642">
              <w:t>as</w:t>
            </w:r>
            <w:r w:rsidR="001834D5">
              <w:t xml:space="preserve"> </w:t>
            </w:r>
            <w:r w:rsidR="00862642">
              <w:t>when</w:t>
            </w:r>
            <w:r w:rsidR="001834D5">
              <w:t xml:space="preserve"> </w:t>
            </w:r>
            <w:r w:rsidR="00862642">
              <w:t>hand</w:t>
            </w:r>
            <w:r w:rsidR="001834D5">
              <w:t xml:space="preserve"> </w:t>
            </w:r>
            <w:r w:rsidR="00862642">
              <w:t>hygiene</w:t>
            </w:r>
            <w:r w:rsidR="001834D5">
              <w:t xml:space="preserve"> </w:t>
            </w:r>
            <w:r w:rsidR="00862642">
              <w:t>is</w:t>
            </w:r>
            <w:r w:rsidR="001834D5">
              <w:t xml:space="preserve"> </w:t>
            </w:r>
            <w:r w:rsidR="00862642">
              <w:t>considered</w:t>
            </w:r>
            <w:r w:rsidR="001834D5">
              <w:t xml:space="preserve"> </w:t>
            </w:r>
            <w:r w:rsidR="00862642">
              <w:t>necessary</w:t>
            </w:r>
            <w:r w:rsidR="001834D5">
              <w:t xml:space="preserve"> </w:t>
            </w:r>
            <w:r w:rsidR="00862642">
              <w:t>and</w:t>
            </w:r>
            <w:r w:rsidR="001834D5">
              <w:t xml:space="preserve"> </w:t>
            </w:r>
            <w:r w:rsidR="00862642">
              <w:t>is</w:t>
            </w:r>
            <w:r w:rsidR="001834D5">
              <w:t xml:space="preserve"> </w:t>
            </w:r>
            <w:r w:rsidR="00B60818">
              <w:t xml:space="preserve">performed. </w:t>
            </w:r>
          </w:p>
          <w:p w14:paraId="53D8640F" w14:textId="6EC04DCB" w:rsidR="00862642" w:rsidRDefault="00B60818" w:rsidP="00A05600">
            <w:pPr>
              <w:pStyle w:val="TableParagraph"/>
              <w:cnfStyle w:val="000000000000" w:firstRow="0" w:lastRow="0" w:firstColumn="0" w:lastColumn="0" w:oddVBand="0" w:evenVBand="0" w:oddHBand="0" w:evenHBand="0" w:firstRowFirstColumn="0" w:firstRowLastColumn="0" w:lastRowFirstColumn="0" w:lastRowLastColumn="0"/>
            </w:pPr>
            <w:r>
              <w:t xml:space="preserve">It is </w:t>
            </w:r>
            <w:r w:rsidR="00862642">
              <w:t>classified</w:t>
            </w:r>
            <w:r w:rsidR="001834D5">
              <w:t xml:space="preserve"> </w:t>
            </w:r>
            <w:r w:rsidR="00862642">
              <w:t>according</w:t>
            </w:r>
            <w:r w:rsidR="001834D5">
              <w:t xml:space="preserve"> </w:t>
            </w:r>
            <w:r w:rsidR="00862642">
              <w:t>to</w:t>
            </w:r>
            <w:r w:rsidR="001834D5">
              <w:t xml:space="preserve"> </w:t>
            </w:r>
            <w:r w:rsidR="00862642">
              <w:t>one</w:t>
            </w:r>
            <w:r w:rsidR="001834D5">
              <w:t xml:space="preserve"> </w:t>
            </w:r>
            <w:r w:rsidR="00862642">
              <w:t>of</w:t>
            </w:r>
            <w:r w:rsidR="001834D5">
              <w:t xml:space="preserve"> </w:t>
            </w:r>
            <w:r w:rsidR="00862642">
              <w:t>the</w:t>
            </w:r>
            <w:r w:rsidR="001834D5">
              <w:t xml:space="preserve"> </w:t>
            </w:r>
            <w:r w:rsidR="00862642">
              <w:t>5</w:t>
            </w:r>
            <w:r>
              <w:t> </w:t>
            </w:r>
            <w:r w:rsidR="00862642">
              <w:t>Moments.</w:t>
            </w:r>
          </w:p>
          <w:p w14:paraId="163AC8A0" w14:textId="08BB8B63" w:rsidR="00446DF1" w:rsidRPr="00B60818" w:rsidRDefault="00862642" w:rsidP="00A05600">
            <w:pPr>
              <w:pStyle w:val="TableParagraph"/>
              <w:cnfStyle w:val="000000000000" w:firstRow="0" w:lastRow="0" w:firstColumn="0" w:lastColumn="0" w:oddVBand="0" w:evenVBand="0" w:oddHBand="0" w:evenHBand="0" w:firstRowFirstColumn="0" w:firstRowLastColumn="0" w:lastRowFirstColumn="0" w:lastRowLastColumn="0"/>
            </w:pPr>
            <w:r>
              <w:t>If</w:t>
            </w:r>
            <w:r w:rsidR="001834D5">
              <w:t xml:space="preserve"> </w:t>
            </w:r>
            <w:r>
              <w:t>the</w:t>
            </w:r>
            <w:r w:rsidR="001834D5">
              <w:t xml:space="preserve"> </w:t>
            </w:r>
            <w:r>
              <w:t>action</w:t>
            </w:r>
            <w:r w:rsidR="001834D5">
              <w:t xml:space="preserve"> </w:t>
            </w:r>
            <w:r>
              <w:t>is</w:t>
            </w:r>
            <w:r w:rsidR="001834D5">
              <w:t xml:space="preserve"> </w:t>
            </w:r>
            <w:r>
              <w:t>performed</w:t>
            </w:r>
            <w:r w:rsidR="001834D5">
              <w:t xml:space="preserve"> </w:t>
            </w:r>
            <w:r>
              <w:t>when</w:t>
            </w:r>
            <w:r w:rsidR="001834D5">
              <w:t xml:space="preserve"> </w:t>
            </w:r>
            <w:r>
              <w:t>there</w:t>
            </w:r>
            <w:r w:rsidR="001834D5">
              <w:t xml:space="preserve"> </w:t>
            </w:r>
            <w:r>
              <w:t>is</w:t>
            </w:r>
            <w:r w:rsidR="001834D5">
              <w:t xml:space="preserve"> </w:t>
            </w:r>
            <w:r>
              <w:t>no</w:t>
            </w:r>
            <w:r w:rsidR="001834D5">
              <w:t xml:space="preserve"> </w:t>
            </w:r>
            <w:r>
              <w:t>indication</w:t>
            </w:r>
            <w:r w:rsidR="00957669">
              <w:t>,</w:t>
            </w:r>
            <w:r w:rsidR="001834D5">
              <w:t xml:space="preserve"> </w:t>
            </w:r>
            <w:r>
              <w:t>and</w:t>
            </w:r>
            <w:r w:rsidR="001834D5">
              <w:t xml:space="preserve"> </w:t>
            </w:r>
            <w:r>
              <w:t>it</w:t>
            </w:r>
            <w:r w:rsidR="001834D5">
              <w:t xml:space="preserve"> </w:t>
            </w:r>
            <w:r>
              <w:t>has</w:t>
            </w:r>
            <w:r w:rsidR="001834D5">
              <w:t xml:space="preserve"> </w:t>
            </w:r>
            <w:r>
              <w:t>no</w:t>
            </w:r>
            <w:r w:rsidR="001834D5">
              <w:t xml:space="preserve"> </w:t>
            </w:r>
            <w:r>
              <w:t>impact</w:t>
            </w:r>
            <w:r w:rsidR="001834D5">
              <w:t xml:space="preserve"> </w:t>
            </w:r>
            <w:r>
              <w:t>on</w:t>
            </w:r>
            <w:r w:rsidR="001834D5">
              <w:t xml:space="preserve"> </w:t>
            </w:r>
            <w:r w:rsidRPr="00240F00">
              <w:t>preventing</w:t>
            </w:r>
            <w:r w:rsidR="001834D5">
              <w:t xml:space="preserve"> </w:t>
            </w:r>
            <w:r w:rsidRPr="00240F00">
              <w:t>microbial</w:t>
            </w:r>
            <w:r w:rsidR="001834D5">
              <w:t xml:space="preserve"> </w:t>
            </w:r>
            <w:r w:rsidRPr="00240F00">
              <w:t>transmission,</w:t>
            </w:r>
            <w:r w:rsidR="001834D5">
              <w:t xml:space="preserve"> </w:t>
            </w:r>
            <w:r w:rsidRPr="00240F00">
              <w:t>then</w:t>
            </w:r>
            <w:r w:rsidR="001834D5">
              <w:t xml:space="preserve"> </w:t>
            </w:r>
            <w:r w:rsidRPr="00240F00">
              <w:t>it</w:t>
            </w:r>
            <w:r w:rsidR="001834D5">
              <w:t xml:space="preserve"> </w:t>
            </w:r>
            <w:r w:rsidRPr="00240F00">
              <w:t>is</w:t>
            </w:r>
            <w:r w:rsidR="001834D5">
              <w:t xml:space="preserve"> </w:t>
            </w:r>
            <w:r w:rsidRPr="00240F00">
              <w:t>not</w:t>
            </w:r>
            <w:r w:rsidR="001834D5">
              <w:t xml:space="preserve"> </w:t>
            </w:r>
            <w:r w:rsidRPr="00240F00">
              <w:t>considered</w:t>
            </w:r>
            <w:r w:rsidR="001834D5">
              <w:t xml:space="preserve"> </w:t>
            </w:r>
            <w:r>
              <w:t>a</w:t>
            </w:r>
            <w:r w:rsidR="00B60818">
              <w:t xml:space="preserve"> </w:t>
            </w:r>
            <w:r>
              <w:t>hand</w:t>
            </w:r>
            <w:r w:rsidR="001834D5">
              <w:t xml:space="preserve"> </w:t>
            </w:r>
            <w:r>
              <w:t>hygiene</w:t>
            </w:r>
            <w:r w:rsidR="001834D5">
              <w:t xml:space="preserve"> </w:t>
            </w:r>
            <w:r>
              <w:t>compliance</w:t>
            </w:r>
            <w:r w:rsidR="00B60818">
              <w:t xml:space="preserve"> action</w:t>
            </w:r>
            <w:r>
              <w:t>.</w:t>
            </w:r>
          </w:p>
        </w:tc>
      </w:tr>
      <w:tr w:rsidR="00B60818" w14:paraId="0386147F" w14:textId="77777777" w:rsidTr="003B50C1">
        <w:trPr>
          <w:cantSplit/>
        </w:trPr>
        <w:tc>
          <w:tcPr>
            <w:cnfStyle w:val="001000000000" w:firstRow="0" w:lastRow="0" w:firstColumn="1" w:lastColumn="0" w:oddVBand="0" w:evenVBand="0" w:oddHBand="0" w:evenHBand="0" w:firstRowFirstColumn="0" w:firstRowLastColumn="0" w:lastRowFirstColumn="0" w:lastRowLastColumn="0"/>
            <w:tcW w:w="1290" w:type="pct"/>
          </w:tcPr>
          <w:p w14:paraId="7CEC1D05" w14:textId="1C5C3CCB" w:rsidR="00B60818" w:rsidRPr="007C33B9" w:rsidRDefault="00B60818" w:rsidP="00B60818">
            <w:pPr>
              <w:pStyle w:val="TableBlue"/>
            </w:pPr>
            <w:r w:rsidRPr="007C33B9">
              <w:t>Hand</w:t>
            </w:r>
            <w:r>
              <w:t xml:space="preserve"> </w:t>
            </w:r>
            <w:r w:rsidRPr="007C33B9">
              <w:t>hygiene</w:t>
            </w:r>
            <w:r>
              <w:t xml:space="preserve"> non-</w:t>
            </w:r>
            <w:r w:rsidRPr="007C33B9">
              <w:t>compliance</w:t>
            </w:r>
          </w:p>
        </w:tc>
        <w:tc>
          <w:tcPr>
            <w:tcW w:w="3710" w:type="pct"/>
          </w:tcPr>
          <w:p w14:paraId="09224A39" w14:textId="1735EDC8" w:rsidR="00B60818" w:rsidRDefault="00B60818" w:rsidP="00B60818">
            <w:pPr>
              <w:pStyle w:val="TableParagraph"/>
              <w:cnfStyle w:val="000000000000" w:firstRow="0" w:lastRow="0" w:firstColumn="0" w:lastColumn="0" w:oddVBand="0" w:evenVBand="0" w:oddHBand="0" w:evenHBand="0" w:firstRowFirstColumn="0" w:firstRowLastColumn="0" w:lastRowFirstColumn="0" w:lastRowLastColumn="0"/>
            </w:pPr>
            <w:r>
              <w:t>An occasion when there is an indication for hand hygiene, and no hand hygiene action was undertaken</w:t>
            </w:r>
            <w:r w:rsidR="00F66ED8">
              <w:t>.</w:t>
            </w:r>
          </w:p>
        </w:tc>
      </w:tr>
      <w:tr w:rsidR="00B60818" w14:paraId="38F041C1" w14:textId="77777777" w:rsidTr="003B50C1">
        <w:trPr>
          <w:cantSplit/>
        </w:trPr>
        <w:tc>
          <w:tcPr>
            <w:cnfStyle w:val="001000000000" w:firstRow="0" w:lastRow="0" w:firstColumn="1" w:lastColumn="0" w:oddVBand="0" w:evenVBand="0" w:oddHBand="0" w:evenHBand="0" w:firstRowFirstColumn="0" w:firstRowLastColumn="0" w:lastRowFirstColumn="0" w:lastRowLastColumn="0"/>
            <w:tcW w:w="1290" w:type="pct"/>
          </w:tcPr>
          <w:p w14:paraId="18313F45" w14:textId="27BC2D49" w:rsidR="00B60818" w:rsidRPr="007C33B9" w:rsidRDefault="00B60818" w:rsidP="00B60818">
            <w:pPr>
              <w:pStyle w:val="TableBlue"/>
            </w:pPr>
            <w:r w:rsidRPr="007C33B9">
              <w:t>Hand</w:t>
            </w:r>
            <w:r>
              <w:t xml:space="preserve"> </w:t>
            </w:r>
            <w:r w:rsidRPr="007C33B9">
              <w:t>hygiene</w:t>
            </w:r>
            <w:r>
              <w:t xml:space="preserve"> </w:t>
            </w:r>
            <w:r w:rsidRPr="007C33B9">
              <w:t>product</w:t>
            </w:r>
          </w:p>
        </w:tc>
        <w:tc>
          <w:tcPr>
            <w:tcW w:w="3710" w:type="pct"/>
          </w:tcPr>
          <w:p w14:paraId="3454EC0B" w14:textId="0AEFCD3A" w:rsidR="00B60818" w:rsidRDefault="00B60818" w:rsidP="00B60818">
            <w:pPr>
              <w:pStyle w:val="TableParagraph"/>
              <w:cnfStyle w:val="000000000000" w:firstRow="0" w:lastRow="0" w:firstColumn="0" w:lastColumn="0" w:oddVBand="0" w:evenVBand="0" w:oddHBand="0" w:evenHBand="0" w:firstRowFirstColumn="0" w:firstRowLastColumn="0" w:lastRowFirstColumn="0" w:lastRowLastColumn="0"/>
              <w:rPr>
                <w:bCs/>
                <w:color w:val="1178A2" w:themeColor="text2"/>
              </w:rPr>
            </w:pPr>
            <w:r>
              <w:t xml:space="preserve">Any product used for the purpose of </w:t>
            </w:r>
            <w:r w:rsidR="00DA22E8">
              <w:t>cleaning hands</w:t>
            </w:r>
            <w:r>
              <w:t>, including soap and water</w:t>
            </w:r>
            <w:r w:rsidR="00F66ED8">
              <w:t>.</w:t>
            </w:r>
          </w:p>
        </w:tc>
      </w:tr>
      <w:tr w:rsidR="00B60818" w14:paraId="0581CC17" w14:textId="77777777" w:rsidTr="003B50C1">
        <w:trPr>
          <w:cantSplit/>
        </w:trPr>
        <w:tc>
          <w:tcPr>
            <w:cnfStyle w:val="001000000000" w:firstRow="0" w:lastRow="0" w:firstColumn="1" w:lastColumn="0" w:oddVBand="0" w:evenVBand="0" w:oddHBand="0" w:evenHBand="0" w:firstRowFirstColumn="0" w:firstRowLastColumn="0" w:lastRowFirstColumn="0" w:lastRowLastColumn="0"/>
            <w:tcW w:w="1290" w:type="pct"/>
          </w:tcPr>
          <w:p w14:paraId="45EAB88F" w14:textId="463876C6" w:rsidR="00B60818" w:rsidRPr="007C33B9" w:rsidRDefault="00B60818" w:rsidP="00B60818">
            <w:pPr>
              <w:pStyle w:val="TableBlue"/>
            </w:pPr>
            <w:r w:rsidRPr="007C33B9">
              <w:t>Healthcare-associated</w:t>
            </w:r>
            <w:r>
              <w:t xml:space="preserve"> </w:t>
            </w:r>
            <w:r w:rsidRPr="007C33B9">
              <w:t>infections</w:t>
            </w:r>
            <w:r>
              <w:t xml:space="preserve"> </w:t>
            </w:r>
            <w:r w:rsidRPr="007C33B9">
              <w:t>(HAIs)</w:t>
            </w:r>
          </w:p>
        </w:tc>
        <w:tc>
          <w:tcPr>
            <w:tcW w:w="3710" w:type="pct"/>
          </w:tcPr>
          <w:p w14:paraId="58B727E1" w14:textId="6E6D1075" w:rsidR="00B60818" w:rsidRDefault="00B60818" w:rsidP="00B60818">
            <w:pPr>
              <w:pStyle w:val="TableParagraph"/>
              <w:cnfStyle w:val="000000000000" w:firstRow="0" w:lastRow="0" w:firstColumn="0" w:lastColumn="0" w:oddVBand="0" w:evenVBand="0" w:oddHBand="0" w:evenHBand="0" w:firstRowFirstColumn="0" w:firstRowLastColumn="0" w:lastRowFirstColumn="0" w:lastRowLastColumn="0"/>
              <w:rPr>
                <w:bCs/>
                <w:color w:val="1178A2" w:themeColor="text2"/>
              </w:rPr>
            </w:pPr>
            <w:r>
              <w:t>Infections acquired in healthcare facilities (</w:t>
            </w:r>
            <w:bookmarkStart w:id="152" w:name="_Hlk135045969"/>
            <w:r>
              <w:t xml:space="preserve">also referred to as </w:t>
            </w:r>
            <w:bookmarkEnd w:id="152"/>
            <w:r>
              <w:t>nosocomial infections) and infections that occur as a result of healthcare interventions (</w:t>
            </w:r>
            <w:r w:rsidRPr="00884286">
              <w:t>also</w:t>
            </w:r>
            <w:r>
              <w:t xml:space="preserve"> </w:t>
            </w:r>
            <w:r w:rsidRPr="00884286">
              <w:t>referred</w:t>
            </w:r>
            <w:r>
              <w:t xml:space="preserve"> </w:t>
            </w:r>
            <w:r w:rsidRPr="00884286">
              <w:t>to</w:t>
            </w:r>
            <w:r>
              <w:t xml:space="preserve"> </w:t>
            </w:r>
            <w:r w:rsidRPr="00884286">
              <w:t>as</w:t>
            </w:r>
            <w:r>
              <w:t xml:space="preserve"> iatrogenic infections); HAIs may manifest after people leave the healthcare facility.</w:t>
            </w:r>
          </w:p>
        </w:tc>
      </w:tr>
      <w:tr w:rsidR="00B60818" w14:paraId="0D6212AD" w14:textId="77777777" w:rsidTr="003B50C1">
        <w:trPr>
          <w:cantSplit/>
        </w:trPr>
        <w:tc>
          <w:tcPr>
            <w:cnfStyle w:val="001000000000" w:firstRow="0" w:lastRow="0" w:firstColumn="1" w:lastColumn="0" w:oddVBand="0" w:evenVBand="0" w:oddHBand="0" w:evenHBand="0" w:firstRowFirstColumn="0" w:firstRowLastColumn="0" w:lastRowFirstColumn="0" w:lastRowLastColumn="0"/>
            <w:tcW w:w="1290" w:type="pct"/>
          </w:tcPr>
          <w:p w14:paraId="6AACF4E8" w14:textId="25820DD8" w:rsidR="00B60818" w:rsidRPr="007C33B9" w:rsidRDefault="00B60818" w:rsidP="00B60818">
            <w:pPr>
              <w:pStyle w:val="TableBlue"/>
            </w:pPr>
            <w:r w:rsidRPr="007C33B9">
              <w:t>Healthcare</w:t>
            </w:r>
            <w:r>
              <w:t xml:space="preserve"> </w:t>
            </w:r>
            <w:r w:rsidRPr="007C33B9">
              <w:t>workers/staff</w:t>
            </w:r>
          </w:p>
        </w:tc>
        <w:tc>
          <w:tcPr>
            <w:tcW w:w="3710" w:type="pct"/>
          </w:tcPr>
          <w:p w14:paraId="083C53A8" w14:textId="38D0941A" w:rsidR="00B60818" w:rsidRDefault="00B60818" w:rsidP="00B60818">
            <w:pPr>
              <w:pStyle w:val="TableParagraph"/>
              <w:cnfStyle w:val="000000000000" w:firstRow="0" w:lastRow="0" w:firstColumn="0" w:lastColumn="0" w:oddVBand="0" w:evenVBand="0" w:oddHBand="0" w:evenHBand="0" w:firstRowFirstColumn="0" w:firstRowLastColumn="0" w:lastRowFirstColumn="0" w:lastRowLastColumn="0"/>
              <w:rPr>
                <w:bCs/>
                <w:color w:val="1178A2" w:themeColor="text2"/>
              </w:rPr>
            </w:pPr>
            <w:r>
              <w:t>All people delivering healthcare services, including students and trainees, who have contact with patients or with body substances.</w:t>
            </w:r>
          </w:p>
        </w:tc>
      </w:tr>
      <w:tr w:rsidR="00B60818" w14:paraId="421D3AF5" w14:textId="77777777" w:rsidTr="003B50C1">
        <w:trPr>
          <w:cantSplit/>
        </w:trPr>
        <w:tc>
          <w:tcPr>
            <w:cnfStyle w:val="001000000000" w:firstRow="0" w:lastRow="0" w:firstColumn="1" w:lastColumn="0" w:oddVBand="0" w:evenVBand="0" w:oddHBand="0" w:evenHBand="0" w:firstRowFirstColumn="0" w:firstRowLastColumn="0" w:lastRowFirstColumn="0" w:lastRowLastColumn="0"/>
            <w:tcW w:w="1290" w:type="pct"/>
          </w:tcPr>
          <w:p w14:paraId="3B3F17D0" w14:textId="6B181726" w:rsidR="00B60818" w:rsidRDefault="00B60818" w:rsidP="00B60818">
            <w:pPr>
              <w:pStyle w:val="TableBlue"/>
              <w:rPr>
                <w:color w:val="1178A2" w:themeColor="text2"/>
              </w:rPr>
            </w:pPr>
            <w:r w:rsidRPr="007C33B9">
              <w:t>Methicillin-resistant</w:t>
            </w:r>
            <w:r>
              <w:t xml:space="preserve"> </w:t>
            </w:r>
            <w:r w:rsidRPr="00E373A4">
              <w:rPr>
                <w:rStyle w:val="Emphasis"/>
              </w:rPr>
              <w:t>Staphylococcus</w:t>
            </w:r>
            <w:r>
              <w:rPr>
                <w:rStyle w:val="Emphasis"/>
              </w:rPr>
              <w:t xml:space="preserve"> </w:t>
            </w:r>
            <w:r w:rsidRPr="00E373A4">
              <w:rPr>
                <w:rStyle w:val="Emphasis"/>
              </w:rPr>
              <w:t>aureus</w:t>
            </w:r>
            <w:r>
              <w:t xml:space="preserve"> </w:t>
            </w:r>
          </w:p>
        </w:tc>
        <w:tc>
          <w:tcPr>
            <w:tcW w:w="3710" w:type="pct"/>
          </w:tcPr>
          <w:p w14:paraId="7E81516A" w14:textId="183F2F06" w:rsidR="00B60818" w:rsidRDefault="00B60818" w:rsidP="00B60818">
            <w:pPr>
              <w:pStyle w:val="TableParagraph"/>
              <w:cnfStyle w:val="000000000000" w:firstRow="0" w:lastRow="0" w:firstColumn="0" w:lastColumn="0" w:oddVBand="0" w:evenVBand="0" w:oddHBand="0" w:evenHBand="0" w:firstRowFirstColumn="0" w:firstRowLastColumn="0" w:lastRowFirstColumn="0" w:lastRowLastColumn="0"/>
              <w:rPr>
                <w:bCs/>
                <w:color w:val="1178A2" w:themeColor="text2"/>
              </w:rPr>
            </w:pPr>
            <w:r>
              <w:t xml:space="preserve">A </w:t>
            </w:r>
            <w:r w:rsidRPr="00D22154">
              <w:t>bacterium</w:t>
            </w:r>
            <w:r>
              <w:t xml:space="preserve"> </w:t>
            </w:r>
            <w:r w:rsidRPr="00D22154">
              <w:t>that</w:t>
            </w:r>
            <w:r>
              <w:t xml:space="preserve"> </w:t>
            </w:r>
            <w:r w:rsidRPr="00D22154">
              <w:t>lives</w:t>
            </w:r>
            <w:r>
              <w:t xml:space="preserve"> </w:t>
            </w:r>
            <w:r w:rsidRPr="00D22154">
              <w:t>on</w:t>
            </w:r>
            <w:r>
              <w:t xml:space="preserve"> </w:t>
            </w:r>
            <w:r w:rsidRPr="00D22154">
              <w:t>the</w:t>
            </w:r>
            <w:r>
              <w:t xml:space="preserve"> </w:t>
            </w:r>
            <w:r w:rsidRPr="00D22154">
              <w:t>skin</w:t>
            </w:r>
            <w:r>
              <w:t xml:space="preserve"> </w:t>
            </w:r>
            <w:r w:rsidRPr="00D22154">
              <w:t>or</w:t>
            </w:r>
            <w:r>
              <w:t xml:space="preserve"> </w:t>
            </w:r>
            <w:r w:rsidRPr="00D22154">
              <w:t>in</w:t>
            </w:r>
            <w:r>
              <w:t xml:space="preserve"> </w:t>
            </w:r>
            <w:r w:rsidRPr="00D22154">
              <w:t>the</w:t>
            </w:r>
            <w:r>
              <w:t xml:space="preserve"> </w:t>
            </w:r>
            <w:r w:rsidRPr="00D22154">
              <w:t>nose.</w:t>
            </w:r>
            <w:r>
              <w:t xml:space="preserve"> </w:t>
            </w:r>
            <w:r w:rsidRPr="00D22154">
              <w:t>In</w:t>
            </w:r>
            <w:r>
              <w:t xml:space="preserve"> </w:t>
            </w:r>
            <w:r w:rsidRPr="00D22154">
              <w:t>most</w:t>
            </w:r>
            <w:r>
              <w:t xml:space="preserve"> </w:t>
            </w:r>
            <w:r w:rsidRPr="00D22154">
              <w:t>cases</w:t>
            </w:r>
            <w:r>
              <w:t xml:space="preserve"> </w:t>
            </w:r>
            <w:r w:rsidRPr="00D22154">
              <w:t>the</w:t>
            </w:r>
            <w:r>
              <w:t xml:space="preserve"> </w:t>
            </w:r>
            <w:r w:rsidRPr="00D22154">
              <w:t>bacteria</w:t>
            </w:r>
            <w:r>
              <w:t xml:space="preserve"> </w:t>
            </w:r>
            <w:r w:rsidRPr="00D22154">
              <w:t>do</w:t>
            </w:r>
            <w:r>
              <w:t xml:space="preserve"> </w:t>
            </w:r>
            <w:r w:rsidRPr="00D22154">
              <w:t>not</w:t>
            </w:r>
            <w:r>
              <w:t xml:space="preserve"> </w:t>
            </w:r>
            <w:r w:rsidRPr="00D22154">
              <w:t>cause</w:t>
            </w:r>
            <w:r>
              <w:t xml:space="preserve"> </w:t>
            </w:r>
            <w:r w:rsidRPr="00D22154">
              <w:t>any</w:t>
            </w:r>
            <w:r>
              <w:t xml:space="preserve"> </w:t>
            </w:r>
            <w:r w:rsidRPr="00D22154">
              <w:t>harm</w:t>
            </w:r>
            <w:r>
              <w:t>, h</w:t>
            </w:r>
            <w:r w:rsidRPr="00D22154">
              <w:t>owever</w:t>
            </w:r>
            <w:r>
              <w:t xml:space="preserve"> </w:t>
            </w:r>
            <w:r w:rsidRPr="00D22154">
              <w:t>MRSA</w:t>
            </w:r>
            <w:r>
              <w:t xml:space="preserve"> </w:t>
            </w:r>
            <w:r w:rsidRPr="00D22154">
              <w:t>can</w:t>
            </w:r>
            <w:r>
              <w:t xml:space="preserve"> </w:t>
            </w:r>
            <w:r w:rsidRPr="00D22154">
              <w:t>occasionally</w:t>
            </w:r>
            <w:r>
              <w:t xml:space="preserve"> </w:t>
            </w:r>
            <w:r w:rsidRPr="00D22154">
              <w:t>cause</w:t>
            </w:r>
            <w:r>
              <w:t xml:space="preserve"> </w:t>
            </w:r>
            <w:r w:rsidRPr="00D22154">
              <w:t>serious</w:t>
            </w:r>
            <w:r>
              <w:t xml:space="preserve"> </w:t>
            </w:r>
            <w:r w:rsidRPr="00D22154">
              <w:t>health</w:t>
            </w:r>
            <w:r>
              <w:t xml:space="preserve"> </w:t>
            </w:r>
            <w:r w:rsidRPr="00D22154">
              <w:t>problems</w:t>
            </w:r>
            <w:r>
              <w:t xml:space="preserve"> </w:t>
            </w:r>
            <w:r w:rsidRPr="00D22154">
              <w:t>if</w:t>
            </w:r>
            <w:r>
              <w:t xml:space="preserve"> </w:t>
            </w:r>
            <w:r w:rsidRPr="00D22154">
              <w:t>it</w:t>
            </w:r>
            <w:r>
              <w:t xml:space="preserve"> </w:t>
            </w:r>
            <w:r w:rsidRPr="00D22154">
              <w:t>infects</w:t>
            </w:r>
            <w:r>
              <w:t xml:space="preserve"> </w:t>
            </w:r>
            <w:r w:rsidRPr="00D22154">
              <w:t>certain</w:t>
            </w:r>
            <w:r>
              <w:t xml:space="preserve"> </w:t>
            </w:r>
            <w:r w:rsidRPr="00D22154">
              <w:t>parts</w:t>
            </w:r>
            <w:r>
              <w:t xml:space="preserve"> </w:t>
            </w:r>
            <w:r w:rsidRPr="00D22154">
              <w:t>of</w:t>
            </w:r>
            <w:r>
              <w:t xml:space="preserve"> </w:t>
            </w:r>
            <w:r w:rsidRPr="00D22154">
              <w:t>the</w:t>
            </w:r>
            <w:r>
              <w:t xml:space="preserve"> </w:t>
            </w:r>
            <w:r w:rsidRPr="00D22154">
              <w:t>body.</w:t>
            </w:r>
          </w:p>
        </w:tc>
      </w:tr>
      <w:tr w:rsidR="00B60818" w14:paraId="0D0205EC" w14:textId="77777777" w:rsidTr="003B50C1">
        <w:trPr>
          <w:cantSplit/>
        </w:trPr>
        <w:tc>
          <w:tcPr>
            <w:cnfStyle w:val="001000000000" w:firstRow="0" w:lastRow="0" w:firstColumn="1" w:lastColumn="0" w:oddVBand="0" w:evenVBand="0" w:oddHBand="0" w:evenHBand="0" w:firstRowFirstColumn="0" w:firstRowLastColumn="0" w:lastRowFirstColumn="0" w:lastRowLastColumn="0"/>
            <w:tcW w:w="1290" w:type="pct"/>
          </w:tcPr>
          <w:p w14:paraId="766B8EC2" w14:textId="33F0DFD6" w:rsidR="00B60818" w:rsidRPr="007C33B9" w:rsidRDefault="00B60818" w:rsidP="00B60818">
            <w:pPr>
              <w:pStyle w:val="TableBlue"/>
            </w:pPr>
            <w:r w:rsidRPr="007C33B9">
              <w:t>Outcome</w:t>
            </w:r>
            <w:r>
              <w:t xml:space="preserve"> </w:t>
            </w:r>
            <w:r w:rsidRPr="007C33B9">
              <w:t>measure</w:t>
            </w:r>
          </w:p>
        </w:tc>
        <w:tc>
          <w:tcPr>
            <w:tcW w:w="3710" w:type="pct"/>
          </w:tcPr>
          <w:p w14:paraId="1750ACCE" w14:textId="6F8C0776" w:rsidR="00B60818" w:rsidRDefault="00B60818" w:rsidP="00B60818">
            <w:pPr>
              <w:pStyle w:val="TableParagraph"/>
              <w:cnfStyle w:val="000000000000" w:firstRow="0" w:lastRow="0" w:firstColumn="0" w:lastColumn="0" w:oddVBand="0" w:evenVBand="0" w:oddHBand="0" w:evenHBand="0" w:firstRowFirstColumn="0" w:firstRowLastColumn="0" w:lastRowFirstColumn="0" w:lastRowLastColumn="0"/>
              <w:rPr>
                <w:bCs/>
                <w:color w:val="1178A2" w:themeColor="text2"/>
              </w:rPr>
            </w:pPr>
            <w:r>
              <w:t>A feature used to describe the effects of care on the health status of patients and populations (for example, infection rate).</w:t>
            </w:r>
          </w:p>
        </w:tc>
      </w:tr>
      <w:tr w:rsidR="00B60818" w14:paraId="19D4D070" w14:textId="77777777" w:rsidTr="003B50C1">
        <w:trPr>
          <w:cantSplit/>
        </w:trPr>
        <w:tc>
          <w:tcPr>
            <w:cnfStyle w:val="001000000000" w:firstRow="0" w:lastRow="0" w:firstColumn="1" w:lastColumn="0" w:oddVBand="0" w:evenVBand="0" w:oddHBand="0" w:evenHBand="0" w:firstRowFirstColumn="0" w:firstRowLastColumn="0" w:lastRowFirstColumn="0" w:lastRowLastColumn="0"/>
            <w:tcW w:w="1290" w:type="pct"/>
          </w:tcPr>
          <w:p w14:paraId="56C2ACB6" w14:textId="067DC101" w:rsidR="00B60818" w:rsidRPr="007C33B9" w:rsidRDefault="00B60818" w:rsidP="00B60818">
            <w:pPr>
              <w:pStyle w:val="TableBlue"/>
            </w:pPr>
            <w:r w:rsidRPr="007C33B9">
              <w:t>Patient/</w:t>
            </w:r>
            <w:r>
              <w:t>c</w:t>
            </w:r>
            <w:r w:rsidRPr="007C33B9">
              <w:t>lient</w:t>
            </w:r>
          </w:p>
        </w:tc>
        <w:tc>
          <w:tcPr>
            <w:tcW w:w="3710" w:type="pct"/>
          </w:tcPr>
          <w:p w14:paraId="0568A028" w14:textId="3637E264" w:rsidR="00B60818" w:rsidRDefault="00B60818" w:rsidP="00B60818">
            <w:pPr>
              <w:pStyle w:val="TableParagraph"/>
              <w:cnfStyle w:val="000000000000" w:firstRow="0" w:lastRow="0" w:firstColumn="0" w:lastColumn="0" w:oddVBand="0" w:evenVBand="0" w:oddHBand="0" w:evenHBand="0" w:firstRowFirstColumn="0" w:firstRowLastColumn="0" w:lastRowFirstColumn="0" w:lastRowLastColumn="0"/>
              <w:rPr>
                <w:bCs/>
                <w:color w:val="1178A2" w:themeColor="text2"/>
              </w:rPr>
            </w:pPr>
            <w:r>
              <w:t>A person/client who is receiving care in a health service organisation.</w:t>
            </w:r>
          </w:p>
        </w:tc>
      </w:tr>
      <w:tr w:rsidR="00B60818" w14:paraId="304849AC" w14:textId="77777777" w:rsidTr="003B50C1">
        <w:trPr>
          <w:cantSplit/>
        </w:trPr>
        <w:tc>
          <w:tcPr>
            <w:cnfStyle w:val="001000000000" w:firstRow="0" w:lastRow="0" w:firstColumn="1" w:lastColumn="0" w:oddVBand="0" w:evenVBand="0" w:oddHBand="0" w:evenHBand="0" w:firstRowFirstColumn="0" w:firstRowLastColumn="0" w:lastRowFirstColumn="0" w:lastRowLastColumn="0"/>
            <w:tcW w:w="1290" w:type="pct"/>
          </w:tcPr>
          <w:p w14:paraId="4FEAD62F" w14:textId="49A73624" w:rsidR="00B60818" w:rsidRDefault="00B60818" w:rsidP="00B60818">
            <w:pPr>
              <w:pStyle w:val="TableBlue"/>
              <w:rPr>
                <w:bCs w:val="0"/>
                <w:color w:val="1178A2" w:themeColor="text2"/>
              </w:rPr>
            </w:pPr>
            <w:r w:rsidRPr="007C33B9">
              <w:lastRenderedPageBreak/>
              <w:t>Patient</w:t>
            </w:r>
            <w:r>
              <w:t xml:space="preserve"> </w:t>
            </w:r>
            <w:r w:rsidRPr="007C33B9">
              <w:t>zone</w:t>
            </w:r>
          </w:p>
        </w:tc>
        <w:tc>
          <w:tcPr>
            <w:tcW w:w="3710" w:type="pct"/>
          </w:tcPr>
          <w:p w14:paraId="4EA465A5" w14:textId="25D9DF03" w:rsidR="00B60818" w:rsidRDefault="00B60818" w:rsidP="00B60818">
            <w:pPr>
              <w:pStyle w:val="TableParagraph"/>
              <w:cnfStyle w:val="000000000000" w:firstRow="0" w:lastRow="0" w:firstColumn="0" w:lastColumn="0" w:oddVBand="0" w:evenVBand="0" w:oddHBand="0" w:evenHBand="0" w:firstRowFirstColumn="0" w:firstRowLastColumn="0" w:lastRowFirstColumn="0" w:lastRowLastColumn="0"/>
            </w:pPr>
            <w:r>
              <w:t>Refers to the patient and the patient's immediate surroundings. It is a space dedicated to an individual patient for that patient’s stay or appointment.</w:t>
            </w:r>
          </w:p>
          <w:p w14:paraId="7F27ADED" w14:textId="55A0C7A2" w:rsidR="00B60818" w:rsidRDefault="00B60818" w:rsidP="00B60818">
            <w:pPr>
              <w:pStyle w:val="TableParagraph"/>
              <w:cnfStyle w:val="000000000000" w:firstRow="0" w:lastRow="0" w:firstColumn="0" w:lastColumn="0" w:oddVBand="0" w:evenVBand="0" w:oddHBand="0" w:evenHBand="0" w:firstRowFirstColumn="0" w:firstRowLastColumn="0" w:lastRowFirstColumn="0" w:lastRowLastColumn="0"/>
              <w:rPr>
                <w:bCs/>
                <w:color w:val="1178A2" w:themeColor="text2"/>
              </w:rPr>
            </w:pPr>
            <w:r>
              <w:t>The patient zone is cleaned between each patient to minimise the risk of transmission of microorganisms between patients.</w:t>
            </w:r>
          </w:p>
        </w:tc>
      </w:tr>
      <w:tr w:rsidR="00B60818" w14:paraId="611E8ADE" w14:textId="77777777" w:rsidTr="003B50C1">
        <w:trPr>
          <w:cantSplit/>
        </w:trPr>
        <w:tc>
          <w:tcPr>
            <w:cnfStyle w:val="001000000000" w:firstRow="0" w:lastRow="0" w:firstColumn="1" w:lastColumn="0" w:oddVBand="0" w:evenVBand="0" w:oddHBand="0" w:evenHBand="0" w:firstRowFirstColumn="0" w:firstRowLastColumn="0" w:lastRowFirstColumn="0" w:lastRowLastColumn="0"/>
            <w:tcW w:w="1290" w:type="pct"/>
          </w:tcPr>
          <w:p w14:paraId="603F069A" w14:textId="4D74541D" w:rsidR="00B60818" w:rsidRDefault="00B60818" w:rsidP="00B60818">
            <w:pPr>
              <w:pStyle w:val="TableBlue"/>
              <w:rPr>
                <w:bCs w:val="0"/>
                <w:color w:val="1178A2" w:themeColor="text2"/>
              </w:rPr>
            </w:pPr>
            <w:r w:rsidRPr="007C33B9">
              <w:t>Point</w:t>
            </w:r>
            <w:r>
              <w:t xml:space="preserve"> </w:t>
            </w:r>
            <w:r w:rsidRPr="007C33B9">
              <w:t>of</w:t>
            </w:r>
            <w:r>
              <w:t xml:space="preserve"> </w:t>
            </w:r>
            <w:r w:rsidRPr="007C33B9">
              <w:t>care</w:t>
            </w:r>
          </w:p>
        </w:tc>
        <w:tc>
          <w:tcPr>
            <w:tcW w:w="3710" w:type="pct"/>
          </w:tcPr>
          <w:p w14:paraId="6CED27D8" w14:textId="61FF1DFC" w:rsidR="00B60818" w:rsidRDefault="00B60818" w:rsidP="00B60818">
            <w:pPr>
              <w:pStyle w:val="TableParagraph"/>
              <w:cnfStyle w:val="000000000000" w:firstRow="0" w:lastRow="0" w:firstColumn="0" w:lastColumn="0" w:oddVBand="0" w:evenVBand="0" w:oddHBand="0" w:evenHBand="0" w:firstRowFirstColumn="0" w:firstRowLastColumn="0" w:lastRowFirstColumn="0" w:lastRowLastColumn="0"/>
              <w:rPr>
                <w:bCs/>
                <w:color w:val="1178A2" w:themeColor="text2"/>
              </w:rPr>
            </w:pPr>
            <w:r>
              <w:t>The place where three elements come together: the patient, the healthcare worker, and the care or treatment involving contact with the patient or his/her surroundings. Point-of-care products should be accessible without having to leave the patient zone.</w:t>
            </w:r>
          </w:p>
        </w:tc>
      </w:tr>
      <w:tr w:rsidR="00B60818" w14:paraId="4323B93F" w14:textId="77777777" w:rsidTr="003B50C1">
        <w:trPr>
          <w:cantSplit/>
        </w:trPr>
        <w:tc>
          <w:tcPr>
            <w:cnfStyle w:val="001000000000" w:firstRow="0" w:lastRow="0" w:firstColumn="1" w:lastColumn="0" w:oddVBand="0" w:evenVBand="0" w:oddHBand="0" w:evenHBand="0" w:firstRowFirstColumn="0" w:firstRowLastColumn="0" w:lastRowFirstColumn="0" w:lastRowLastColumn="0"/>
            <w:tcW w:w="1290" w:type="pct"/>
          </w:tcPr>
          <w:p w14:paraId="6BC25B29" w14:textId="096704CC" w:rsidR="00B60818" w:rsidRDefault="00B60818" w:rsidP="00B60818">
            <w:pPr>
              <w:pStyle w:val="TableBlue"/>
              <w:rPr>
                <w:bCs w:val="0"/>
                <w:color w:val="1178A2" w:themeColor="text2"/>
              </w:rPr>
            </w:pPr>
            <w:r w:rsidRPr="007C33B9">
              <w:t>Procedure</w:t>
            </w:r>
          </w:p>
        </w:tc>
        <w:tc>
          <w:tcPr>
            <w:tcW w:w="3710" w:type="pct"/>
          </w:tcPr>
          <w:p w14:paraId="7DC9D753" w14:textId="36DAC50A" w:rsidR="00B60818" w:rsidRDefault="00B60818" w:rsidP="00B60818">
            <w:pPr>
              <w:pStyle w:val="TableParagraph"/>
              <w:cnfStyle w:val="000000000000" w:firstRow="0" w:lastRow="0" w:firstColumn="0" w:lastColumn="0" w:oddVBand="0" w:evenVBand="0" w:oddHBand="0" w:evenHBand="0" w:firstRowFirstColumn="0" w:firstRowLastColumn="0" w:lastRowFirstColumn="0" w:lastRowLastColumn="0"/>
            </w:pPr>
            <w:r>
              <w:t xml:space="preserve">Any </w:t>
            </w:r>
            <w:r w:rsidRPr="00862642">
              <w:t>invasive</w:t>
            </w:r>
            <w:r>
              <w:t xml:space="preserve"> </w:t>
            </w:r>
            <w:r w:rsidRPr="00862642">
              <w:t>observation,</w:t>
            </w:r>
            <w:r>
              <w:t xml:space="preserve"> </w:t>
            </w:r>
            <w:r w:rsidRPr="00862642">
              <w:t>treatment,</w:t>
            </w:r>
            <w:r>
              <w:t xml:space="preserve"> </w:t>
            </w:r>
            <w:r w:rsidRPr="00862642">
              <w:t>or</w:t>
            </w:r>
            <w:r>
              <w:t xml:space="preserve"> </w:t>
            </w:r>
            <w:r w:rsidRPr="00862642">
              <w:t>intervention</w:t>
            </w:r>
            <w:r>
              <w:t xml:space="preserve"> </w:t>
            </w:r>
            <w:r w:rsidRPr="00862642">
              <w:t>where</w:t>
            </w:r>
            <w:r>
              <w:t xml:space="preserve"> </w:t>
            </w:r>
            <w:r w:rsidRPr="00862642">
              <w:t>there</w:t>
            </w:r>
            <w:r>
              <w:t xml:space="preserve"> </w:t>
            </w:r>
            <w:r w:rsidRPr="00862642">
              <w:t>is</w:t>
            </w:r>
            <w:r>
              <w:t xml:space="preserve"> </w:t>
            </w:r>
            <w:r w:rsidRPr="00862642">
              <w:t>the</w:t>
            </w:r>
            <w:r>
              <w:t xml:space="preserve"> </w:t>
            </w:r>
            <w:r w:rsidRPr="00862642">
              <w:t>potential</w:t>
            </w:r>
            <w:r>
              <w:t xml:space="preserve"> </w:t>
            </w:r>
            <w:r w:rsidRPr="00862642">
              <w:t>for</w:t>
            </w:r>
            <w:r>
              <w:t xml:space="preserve"> </w:t>
            </w:r>
            <w:r w:rsidRPr="00862642">
              <w:t>microorganisms</w:t>
            </w:r>
            <w:r>
              <w:t xml:space="preserve"> </w:t>
            </w:r>
            <w:r w:rsidRPr="00862642">
              <w:t>to</w:t>
            </w:r>
            <w:r>
              <w:t xml:space="preserve"> </w:t>
            </w:r>
            <w:r w:rsidRPr="00862642">
              <w:t>enter</w:t>
            </w:r>
            <w:r>
              <w:t xml:space="preserve"> </w:t>
            </w:r>
            <w:r w:rsidRPr="00862642">
              <w:t>the</w:t>
            </w:r>
            <w:r>
              <w:t xml:space="preserve"> </w:t>
            </w:r>
            <w:r w:rsidRPr="00862642">
              <w:t>patient’s</w:t>
            </w:r>
            <w:r>
              <w:t xml:space="preserve"> </w:t>
            </w:r>
            <w:r w:rsidRPr="00862642">
              <w:t>body</w:t>
            </w:r>
            <w:r>
              <w:t xml:space="preserve"> </w:t>
            </w:r>
            <w:r w:rsidRPr="00862642">
              <w:t>through</w:t>
            </w:r>
            <w:r>
              <w:t xml:space="preserve"> </w:t>
            </w:r>
            <w:r w:rsidRPr="00862642">
              <w:t>broken</w:t>
            </w:r>
            <w:r>
              <w:t xml:space="preserve"> </w:t>
            </w:r>
            <w:r w:rsidRPr="00862642">
              <w:t>skin,</w:t>
            </w:r>
            <w:r>
              <w:t xml:space="preserve"> </w:t>
            </w:r>
            <w:r w:rsidRPr="00862642">
              <w:t>wound</w:t>
            </w:r>
            <w:r>
              <w:t xml:space="preserve"> </w:t>
            </w:r>
            <w:r w:rsidRPr="00862642">
              <w:t>sites,</w:t>
            </w:r>
            <w:r>
              <w:t xml:space="preserve"> </w:t>
            </w:r>
            <w:r w:rsidRPr="00862642">
              <w:t>blood,</w:t>
            </w:r>
            <w:r>
              <w:t xml:space="preserve"> </w:t>
            </w:r>
            <w:r w:rsidRPr="00862642">
              <w:t>or</w:t>
            </w:r>
            <w:r>
              <w:t xml:space="preserve"> </w:t>
            </w:r>
            <w:r w:rsidRPr="00862642">
              <w:t>mucous</w:t>
            </w:r>
            <w:r>
              <w:t xml:space="preserve"> </w:t>
            </w:r>
            <w:r w:rsidRPr="00862642">
              <w:t>membranes.</w:t>
            </w:r>
          </w:p>
          <w:p w14:paraId="1A301F0B" w14:textId="779081A0" w:rsidR="00B60818" w:rsidRDefault="00B60818" w:rsidP="00B60818">
            <w:pPr>
              <w:pStyle w:val="TableParagraph"/>
              <w:cnfStyle w:val="000000000000" w:firstRow="0" w:lastRow="0" w:firstColumn="0" w:lastColumn="0" w:oddVBand="0" w:evenVBand="0" w:oddHBand="0" w:evenHBand="0" w:firstRowFirstColumn="0" w:firstRowLastColumn="0" w:lastRowFirstColumn="0" w:lastRowLastColumn="0"/>
              <w:rPr>
                <w:bCs/>
                <w:color w:val="1178A2" w:themeColor="text2"/>
              </w:rPr>
            </w:pPr>
            <w:r w:rsidRPr="00862642">
              <w:t>Examples</w:t>
            </w:r>
            <w:r>
              <w:t xml:space="preserve"> </w:t>
            </w:r>
            <w:r w:rsidRPr="00862642">
              <w:t>of</w:t>
            </w:r>
            <w:r>
              <w:t xml:space="preserve"> </w:t>
            </w:r>
            <w:r w:rsidRPr="00862642">
              <w:t>procedures</w:t>
            </w:r>
            <w:r>
              <w:t xml:space="preserve"> </w:t>
            </w:r>
            <w:r w:rsidRPr="00862642">
              <w:t>include</w:t>
            </w:r>
            <w:r>
              <w:t xml:space="preserve"> </w:t>
            </w:r>
            <w:r w:rsidRPr="00862642">
              <w:t>wound</w:t>
            </w:r>
            <w:r>
              <w:t xml:space="preserve"> </w:t>
            </w:r>
            <w:r w:rsidRPr="00862642">
              <w:t>dressings,</w:t>
            </w:r>
            <w:r>
              <w:t xml:space="preserve"> </w:t>
            </w:r>
            <w:r w:rsidRPr="00862642">
              <w:t>surgical</w:t>
            </w:r>
            <w:r>
              <w:t xml:space="preserve"> </w:t>
            </w:r>
            <w:r w:rsidRPr="00862642">
              <w:t>operations,</w:t>
            </w:r>
            <w:r>
              <w:t xml:space="preserve"> </w:t>
            </w:r>
            <w:r w:rsidRPr="00862642">
              <w:t>injections,</w:t>
            </w:r>
            <w:r>
              <w:t xml:space="preserve"> </w:t>
            </w:r>
            <w:r w:rsidRPr="00862642">
              <w:t>administering</w:t>
            </w:r>
            <w:r>
              <w:t xml:space="preserve"> </w:t>
            </w:r>
            <w:r w:rsidRPr="00862642">
              <w:t>eye</w:t>
            </w:r>
            <w:r>
              <w:t xml:space="preserve"> </w:t>
            </w:r>
            <w:r w:rsidRPr="00862642">
              <w:t>drops</w:t>
            </w:r>
            <w:r>
              <w:t xml:space="preserve"> </w:t>
            </w:r>
            <w:r w:rsidRPr="00862642">
              <w:t>or</w:t>
            </w:r>
            <w:r>
              <w:t xml:space="preserve"> </w:t>
            </w:r>
            <w:r w:rsidRPr="00862642">
              <w:t>taking</w:t>
            </w:r>
            <w:r>
              <w:t xml:space="preserve"> </w:t>
            </w:r>
            <w:r w:rsidRPr="00862642">
              <w:t>a</w:t>
            </w:r>
            <w:r>
              <w:t xml:space="preserve"> </w:t>
            </w:r>
            <w:r w:rsidRPr="00862642">
              <w:t>patient’s</w:t>
            </w:r>
            <w:r>
              <w:t xml:space="preserve"> </w:t>
            </w:r>
            <w:r w:rsidRPr="00862642">
              <w:t>blood.</w:t>
            </w:r>
            <w:r>
              <w:t xml:space="preserve"> </w:t>
            </w:r>
          </w:p>
        </w:tc>
      </w:tr>
      <w:tr w:rsidR="00B60818" w14:paraId="5595160C" w14:textId="77777777" w:rsidTr="003B50C1">
        <w:trPr>
          <w:cantSplit/>
        </w:trPr>
        <w:tc>
          <w:tcPr>
            <w:cnfStyle w:val="001000000000" w:firstRow="0" w:lastRow="0" w:firstColumn="1" w:lastColumn="0" w:oddVBand="0" w:evenVBand="0" w:oddHBand="0" w:evenHBand="0" w:firstRowFirstColumn="0" w:firstRowLastColumn="0" w:lastRowFirstColumn="0" w:lastRowLastColumn="0"/>
            <w:tcW w:w="1290" w:type="pct"/>
          </w:tcPr>
          <w:p w14:paraId="7DD0CE68" w14:textId="25B1BA5D" w:rsidR="00B60818" w:rsidRDefault="00B60818" w:rsidP="00B60818">
            <w:pPr>
              <w:pStyle w:val="TableBlue"/>
              <w:rPr>
                <w:color w:val="1178A2" w:themeColor="text2"/>
              </w:rPr>
            </w:pPr>
            <w:r w:rsidRPr="00E373A4">
              <w:rPr>
                <w:rStyle w:val="Emphasis"/>
              </w:rPr>
              <w:t>Staphylococcus</w:t>
            </w:r>
            <w:r>
              <w:rPr>
                <w:rStyle w:val="Emphasis"/>
              </w:rPr>
              <w:t xml:space="preserve"> </w:t>
            </w:r>
            <w:r w:rsidRPr="00E373A4">
              <w:rPr>
                <w:rStyle w:val="Emphasis"/>
              </w:rPr>
              <w:t>aureus</w:t>
            </w:r>
            <w:r>
              <w:t xml:space="preserve"> </w:t>
            </w:r>
            <w:r w:rsidRPr="008873EA">
              <w:t>bloodstream</w:t>
            </w:r>
            <w:r>
              <w:t xml:space="preserve"> </w:t>
            </w:r>
            <w:r w:rsidRPr="008873EA">
              <w:t>infection</w:t>
            </w:r>
            <w:r>
              <w:t xml:space="preserve"> </w:t>
            </w:r>
            <w:r w:rsidRPr="008873EA">
              <w:t>(SABSI)</w:t>
            </w:r>
            <w:r>
              <w:t xml:space="preserve"> </w:t>
            </w:r>
            <w:r w:rsidRPr="008873EA">
              <w:t>or</w:t>
            </w:r>
            <w:r>
              <w:t xml:space="preserve"> </w:t>
            </w:r>
            <w:r w:rsidRPr="00E373A4">
              <w:rPr>
                <w:rStyle w:val="Emphasis"/>
              </w:rPr>
              <w:t>Staphylococcus</w:t>
            </w:r>
            <w:r>
              <w:rPr>
                <w:rStyle w:val="Emphasis"/>
              </w:rPr>
              <w:t xml:space="preserve"> </w:t>
            </w:r>
            <w:r w:rsidRPr="00E373A4">
              <w:rPr>
                <w:rStyle w:val="Emphasis"/>
              </w:rPr>
              <w:t>aureus</w:t>
            </w:r>
            <w:r>
              <w:t xml:space="preserve"> </w:t>
            </w:r>
            <w:r w:rsidRPr="008873EA">
              <w:t>bacteraemia</w:t>
            </w:r>
          </w:p>
        </w:tc>
        <w:tc>
          <w:tcPr>
            <w:tcW w:w="3710" w:type="pct"/>
          </w:tcPr>
          <w:p w14:paraId="4E8B6B02" w14:textId="5695A8CE" w:rsidR="00B60818" w:rsidRDefault="00B60818" w:rsidP="00B60818">
            <w:pPr>
              <w:pStyle w:val="TableParagraph"/>
              <w:cnfStyle w:val="000000000000" w:firstRow="0" w:lastRow="0" w:firstColumn="0" w:lastColumn="0" w:oddVBand="0" w:evenVBand="0" w:oddHBand="0" w:evenHBand="0" w:firstRowFirstColumn="0" w:firstRowLastColumn="0" w:lastRowFirstColumn="0" w:lastRowLastColumn="0"/>
              <w:rPr>
                <w:bCs/>
                <w:color w:val="1178A2" w:themeColor="text2"/>
              </w:rPr>
            </w:pPr>
            <w:r w:rsidRPr="007C33B9">
              <w:rPr>
                <w:rStyle w:val="Emphasis"/>
              </w:rPr>
              <w:t>Staphylococcus</w:t>
            </w:r>
            <w:r>
              <w:rPr>
                <w:rStyle w:val="Emphasis"/>
              </w:rPr>
              <w:t xml:space="preserve"> </w:t>
            </w:r>
            <w:r w:rsidRPr="007C33B9">
              <w:rPr>
                <w:rStyle w:val="Emphasis"/>
              </w:rPr>
              <w:t>aureus</w:t>
            </w:r>
            <w:r>
              <w:t xml:space="preserve"> </w:t>
            </w:r>
            <w:r w:rsidR="0017679D">
              <w:t xml:space="preserve">bloodstream infection or </w:t>
            </w:r>
            <w:r>
              <w:t xml:space="preserve">bacteraemia is commonly associated with significant morbidity and mortality. Most healthcare-associated </w:t>
            </w:r>
            <w:r w:rsidRPr="007C33B9">
              <w:rPr>
                <w:rStyle w:val="Emphasis"/>
              </w:rPr>
              <w:t>S</w:t>
            </w:r>
            <w:r w:rsidR="0017679D">
              <w:rPr>
                <w:rStyle w:val="Emphasis"/>
              </w:rPr>
              <w:t>. </w:t>
            </w:r>
            <w:r w:rsidRPr="007C33B9">
              <w:rPr>
                <w:rStyle w:val="Emphasis"/>
              </w:rPr>
              <w:t>aureus</w:t>
            </w:r>
            <w:r>
              <w:t xml:space="preserve"> bloodstream infections (HA-SABSI) are related to poor hand hygiene practices, the presence of indwelling devices and other healthcare-associated procedures.</w:t>
            </w:r>
          </w:p>
        </w:tc>
      </w:tr>
      <w:tr w:rsidR="00B60818" w14:paraId="52108563" w14:textId="77777777" w:rsidTr="003B50C1">
        <w:trPr>
          <w:cantSplit/>
        </w:trPr>
        <w:tc>
          <w:tcPr>
            <w:cnfStyle w:val="001000000000" w:firstRow="0" w:lastRow="0" w:firstColumn="1" w:lastColumn="0" w:oddVBand="0" w:evenVBand="0" w:oddHBand="0" w:evenHBand="0" w:firstRowFirstColumn="0" w:firstRowLastColumn="0" w:lastRowFirstColumn="0" w:lastRowLastColumn="0"/>
            <w:tcW w:w="1290" w:type="pct"/>
          </w:tcPr>
          <w:p w14:paraId="39144642" w14:textId="502FC606" w:rsidR="00B60818" w:rsidRDefault="00B60818" w:rsidP="00B60818">
            <w:pPr>
              <w:pStyle w:val="TableBlue"/>
              <w:rPr>
                <w:bCs w:val="0"/>
                <w:color w:val="1178A2" w:themeColor="text2"/>
              </w:rPr>
            </w:pPr>
            <w:r w:rsidRPr="007C33B9">
              <w:t>Vancomycin-resistant</w:t>
            </w:r>
            <w:r>
              <w:t xml:space="preserve"> </w:t>
            </w:r>
            <w:r w:rsidRPr="00E373A4">
              <w:t>enterococci</w:t>
            </w:r>
            <w:r>
              <w:t xml:space="preserve"> </w:t>
            </w:r>
            <w:r w:rsidRPr="00E373A4">
              <w:t>(VRE)</w:t>
            </w:r>
          </w:p>
        </w:tc>
        <w:tc>
          <w:tcPr>
            <w:tcW w:w="3710" w:type="pct"/>
          </w:tcPr>
          <w:p w14:paraId="59D817A9" w14:textId="545EB095" w:rsidR="00B60818" w:rsidRDefault="00B60818" w:rsidP="00B60818">
            <w:pPr>
              <w:pStyle w:val="TableParagraph"/>
              <w:cnfStyle w:val="000000000000" w:firstRow="0" w:lastRow="0" w:firstColumn="0" w:lastColumn="0" w:oddVBand="0" w:evenVBand="0" w:oddHBand="0" w:evenHBand="0" w:firstRowFirstColumn="0" w:firstRowLastColumn="0" w:lastRowFirstColumn="0" w:lastRowLastColumn="0"/>
              <w:rPr>
                <w:bCs/>
                <w:color w:val="1178A2" w:themeColor="text2"/>
              </w:rPr>
            </w:pPr>
            <w:r w:rsidRPr="00A02CA5">
              <w:t>G</w:t>
            </w:r>
            <w:r>
              <w:t xml:space="preserve">ram-positive bacteria that are naturally present in the intestinal tract of all people. Vancomycin is an antibiotic to which some strains of </w:t>
            </w:r>
            <w:r w:rsidRPr="007C33B9">
              <w:rPr>
                <w:rStyle w:val="Emphasis"/>
              </w:rPr>
              <w:t>enterococci</w:t>
            </w:r>
            <w:r>
              <w:t xml:space="preserve"> have become resistant. These resistant strains are referred to as VRE and are frequently resistant to other antibiotics generally used to treat</w:t>
            </w:r>
            <w:r>
              <w:rPr>
                <w:rStyle w:val="Emphasis"/>
              </w:rPr>
              <w:t xml:space="preserve"> </w:t>
            </w:r>
            <w:r w:rsidRPr="00755DAE">
              <w:t>enterococcal</w:t>
            </w:r>
            <w:r>
              <w:t xml:space="preserve"> infections.</w:t>
            </w:r>
          </w:p>
        </w:tc>
      </w:tr>
      <w:tr w:rsidR="00B60818" w14:paraId="770EDD10" w14:textId="77777777" w:rsidTr="003B50C1">
        <w:trPr>
          <w:cantSplit/>
        </w:trPr>
        <w:tc>
          <w:tcPr>
            <w:cnfStyle w:val="001000000000" w:firstRow="0" w:lastRow="0" w:firstColumn="1" w:lastColumn="0" w:oddVBand="0" w:evenVBand="0" w:oddHBand="0" w:evenHBand="0" w:firstRowFirstColumn="0" w:firstRowLastColumn="0" w:lastRowFirstColumn="0" w:lastRowLastColumn="0"/>
            <w:tcW w:w="1290" w:type="pct"/>
          </w:tcPr>
          <w:p w14:paraId="5ED9FC62" w14:textId="53CCABB2" w:rsidR="00B60818" w:rsidRDefault="00B60818" w:rsidP="00B60818">
            <w:pPr>
              <w:pStyle w:val="TableBlue"/>
              <w:rPr>
                <w:bCs w:val="0"/>
                <w:color w:val="1178A2" w:themeColor="text2"/>
              </w:rPr>
            </w:pPr>
            <w:r w:rsidRPr="007C33B9">
              <w:t>WHO</w:t>
            </w:r>
          </w:p>
        </w:tc>
        <w:tc>
          <w:tcPr>
            <w:tcW w:w="3710" w:type="pct"/>
          </w:tcPr>
          <w:p w14:paraId="6BB41823" w14:textId="311F149F" w:rsidR="00B60818" w:rsidRDefault="00B60818" w:rsidP="00B60818">
            <w:pPr>
              <w:pStyle w:val="TableParagraph"/>
              <w:cnfStyle w:val="000000000000" w:firstRow="0" w:lastRow="0" w:firstColumn="0" w:lastColumn="0" w:oddVBand="0" w:evenVBand="0" w:oddHBand="0" w:evenHBand="0" w:firstRowFirstColumn="0" w:firstRowLastColumn="0" w:lastRowFirstColumn="0" w:lastRowLastColumn="0"/>
              <w:rPr>
                <w:bCs/>
                <w:color w:val="1178A2" w:themeColor="text2"/>
              </w:rPr>
            </w:pPr>
            <w:r>
              <w:t>World Health Organization</w:t>
            </w:r>
          </w:p>
        </w:tc>
      </w:tr>
    </w:tbl>
    <w:p w14:paraId="3BD1F117" w14:textId="77777777" w:rsidR="00446DF1" w:rsidRPr="002144C6" w:rsidRDefault="00446DF1" w:rsidP="0076069E"/>
    <w:p w14:paraId="37FF3D9E" w14:textId="77777777" w:rsidR="0034468A" w:rsidRDefault="0034468A" w:rsidP="0034468A">
      <w:pPr>
        <w:pStyle w:val="Heading1"/>
      </w:pPr>
      <w:bookmarkStart w:id="153" w:name="_Toc137996073"/>
      <w:bookmarkStart w:id="154" w:name="_Toc139009161"/>
      <w:bookmarkStart w:id="155" w:name="_Toc140568307"/>
      <w:r>
        <w:lastRenderedPageBreak/>
        <w:t>More information and contacts</w:t>
      </w:r>
      <w:bookmarkEnd w:id="153"/>
      <w:bookmarkEnd w:id="154"/>
      <w:bookmarkEnd w:id="155"/>
    </w:p>
    <w:p w14:paraId="55EB9D0E" w14:textId="0B2D60FA" w:rsidR="0034468A" w:rsidRDefault="0034468A" w:rsidP="0034468A">
      <w:r>
        <w:t xml:space="preserve">For more information on the NHHI, visit the </w:t>
      </w:r>
      <w:hyperlink r:id="rId73" w:history="1">
        <w:r w:rsidRPr="00A024CE">
          <w:rPr>
            <w:rStyle w:val="Hyperlink"/>
            <w:color w:val="1178A0"/>
          </w:rPr>
          <w:t>National Hand Hygiene Initiative</w:t>
        </w:r>
      </w:hyperlink>
      <w:r>
        <w:t xml:space="preserve"> web page.</w:t>
      </w:r>
    </w:p>
    <w:p w14:paraId="4AF506F0" w14:textId="3BD58755" w:rsidR="0034468A" w:rsidRDefault="0034468A" w:rsidP="0034468A">
      <w:r>
        <w:t xml:space="preserve">For information on state and territory NHHI contacts and the NHHI Help Desk, visit the </w:t>
      </w:r>
      <w:hyperlink r:id="rId74" w:history="1">
        <w:r w:rsidRPr="00A024CE">
          <w:rPr>
            <w:rStyle w:val="Hyperlink"/>
            <w:color w:val="1178A0"/>
          </w:rPr>
          <w:t>National Hand Hygiene Initiative Help Desk – contact details</w:t>
        </w:r>
      </w:hyperlink>
      <w:r w:rsidR="003D6FBC" w:rsidRPr="00A02CA5">
        <w:rPr>
          <w:rStyle w:val="FootnoteReference"/>
        </w:rPr>
        <w:footnoteReference w:id="46"/>
      </w:r>
      <w:r>
        <w:t xml:space="preserve"> web page.</w:t>
      </w:r>
    </w:p>
    <w:p w14:paraId="6F69D13C" w14:textId="2BDDB61C" w:rsidR="00C81626" w:rsidRPr="005843FA" w:rsidRDefault="00C81626" w:rsidP="005843FA"/>
    <w:bookmarkEnd w:id="151"/>
    <w:p w14:paraId="1ABC95F5" w14:textId="77777777" w:rsidR="002F4951" w:rsidRPr="005843FA" w:rsidRDefault="002F4951" w:rsidP="005843FA">
      <w:pPr>
        <w:sectPr w:rsidR="002F4951" w:rsidRPr="005843FA" w:rsidSect="005A6A6C">
          <w:headerReference w:type="default" r:id="rId75"/>
          <w:footerReference w:type="default" r:id="rId76"/>
          <w:pgSz w:w="11906" w:h="16838" w:code="9"/>
          <w:pgMar w:top="1134" w:right="1134" w:bottom="1134" w:left="1134" w:header="567" w:footer="454" w:gutter="0"/>
          <w:cols w:space="708"/>
          <w:titlePg/>
          <w:docGrid w:linePitch="360"/>
        </w:sectPr>
      </w:pPr>
    </w:p>
    <w:p w14:paraId="2182987F" w14:textId="2A66E9D9" w:rsidR="00053D0D" w:rsidRDefault="00A05600">
      <w:pPr>
        <w:rPr>
          <w:noProof/>
        </w:rPr>
      </w:pPr>
      <w:r>
        <w:rPr>
          <w:noProof/>
        </w:rPr>
        <w:lastRenderedPageBreak/>
        <mc:AlternateContent>
          <mc:Choice Requires="wpg">
            <w:drawing>
              <wp:anchor distT="0" distB="0" distL="114300" distR="114300" simplePos="0" relativeHeight="251688448" behindDoc="0" locked="0" layoutInCell="1" allowOverlap="1" wp14:anchorId="5C703419" wp14:editId="049D8BC1">
                <wp:simplePos x="0" y="0"/>
                <wp:positionH relativeFrom="column">
                  <wp:posOffset>-2540</wp:posOffset>
                </wp:positionH>
                <wp:positionV relativeFrom="margin">
                  <wp:align>bottom</wp:align>
                </wp:positionV>
                <wp:extent cx="4846954" cy="2015489"/>
                <wp:effectExtent l="0" t="0" r="0" b="4445"/>
                <wp:wrapNone/>
                <wp:docPr id="713865426" name="Group 7138654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46954" cy="2015489"/>
                          <a:chOff x="0" y="0"/>
                          <a:chExt cx="4846954" cy="2015489"/>
                        </a:xfrm>
                      </wpg:grpSpPr>
                      <wps:wsp>
                        <wps:cNvPr id="7" name="Text Box 7" descr="Level 5, 255 Elizabeth Street, Sydney NSW 2000&#10;GPO Box 5480, Sydney NSW 2001&#10;Phone: (02) 9126 3600&#10;Email: mail@safetyandquality.gov.au &#10;Website: www.safetyandquality.gov.au&#10;"/>
                        <wps:cNvSpPr txBox="1">
                          <a:spLocks noChangeArrowheads="1"/>
                        </wps:cNvSpPr>
                        <wps:spPr bwMode="auto">
                          <a:xfrm>
                            <a:off x="38100" y="609600"/>
                            <a:ext cx="4808854" cy="1405889"/>
                          </a:xfrm>
                          <a:prstGeom prst="rect">
                            <a:avLst/>
                          </a:prstGeom>
                          <a:noFill/>
                          <a:ln w="9525">
                            <a:noFill/>
                            <a:miter lim="800000"/>
                            <a:headEnd/>
                            <a:tailEnd/>
                          </a:ln>
                        </wps:spPr>
                        <wps:txbx>
                          <w:txbxContent>
                            <w:p w14:paraId="183373F8" w14:textId="77777777" w:rsidR="006800B6" w:rsidRDefault="006800B6" w:rsidP="006800B6">
                              <w:r>
                                <w:t>Level 5, 255 Elizabeth Street, Sydney NSW 2000</w:t>
                              </w:r>
                              <w:r>
                                <w:br/>
                                <w:t>GPO Box 5480, Sydney NSW 2001</w:t>
                              </w:r>
                            </w:p>
                            <w:p w14:paraId="08F4B07D" w14:textId="77777777" w:rsidR="006800B6" w:rsidRDefault="009C0A06" w:rsidP="006800B6">
                              <w:r>
                                <w:t>Phone: (02) 9126 3600</w:t>
                              </w:r>
                            </w:p>
                            <w:p w14:paraId="2E235226" w14:textId="6A543D38" w:rsidR="006800B6" w:rsidRDefault="006800B6" w:rsidP="006800B6">
                              <w:r>
                                <w:t xml:space="preserve">Email: </w:t>
                              </w:r>
                              <w:hyperlink r:id="rId77" w:history="1">
                                <w:r w:rsidR="00AF3A1A" w:rsidRPr="00AF3A1A">
                                  <w:rPr>
                                    <w:rStyle w:val="Hyperlink"/>
                                    <w:color w:val="1178A0"/>
                                  </w:rPr>
                                  <w:t>mail@safetyandquality.gov.au</w:t>
                                </w:r>
                              </w:hyperlink>
                              <w:r w:rsidR="00AF3A1A" w:rsidRPr="00AF3A1A">
                                <w:rPr>
                                  <w:color w:val="1178A0"/>
                                </w:rPr>
                                <w:t xml:space="preserve"> </w:t>
                              </w:r>
                              <w:r w:rsidRPr="00AF3A1A">
                                <w:rPr>
                                  <w:color w:val="1178A0"/>
                                </w:rPr>
                                <w:t xml:space="preserve"> </w:t>
                              </w:r>
                              <w:r w:rsidRPr="00AF3A1A">
                                <w:rPr>
                                  <w:color w:val="1178A0"/>
                                </w:rPr>
                                <w:br/>
                              </w:r>
                              <w:r>
                                <w:t xml:space="preserve">Website: </w:t>
                              </w:r>
                              <w:hyperlink r:id="rId78" w:history="1">
                                <w:r w:rsidR="00AF3A1A" w:rsidRPr="00AF3A1A">
                                  <w:rPr>
                                    <w:rStyle w:val="Hyperlink"/>
                                    <w:color w:val="1178A0"/>
                                  </w:rPr>
                                  <w:t>www.safetyandquality.gov.au</w:t>
                                </w:r>
                              </w:hyperlink>
                              <w:r w:rsidR="00AF3A1A">
                                <w:t xml:space="preserve"> </w:t>
                              </w:r>
                            </w:p>
                          </w:txbxContent>
                        </wps:txbx>
                        <wps:bodyPr rot="0" vert="horz" wrap="square" lIns="0" tIns="45720" rIns="91440" bIns="45720" anchor="t" anchorCtr="0">
                          <a:spAutoFit/>
                        </wps:bodyPr>
                      </wps:wsp>
                      <pic:pic xmlns:pic="http://schemas.openxmlformats.org/drawingml/2006/picture">
                        <pic:nvPicPr>
                          <pic:cNvPr id="5" name="Picture 5" descr="Australian Commission on Safety and Quality in Health Care logo"/>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5780" cy="611505"/>
                          </a:xfrm>
                          <a:prstGeom prst="rect">
                            <a:avLst/>
                          </a:prstGeom>
                        </pic:spPr>
                      </pic:pic>
                    </wpg:wgp>
                  </a:graphicData>
                </a:graphic>
              </wp:anchor>
            </w:drawing>
          </mc:Choice>
          <mc:Fallback>
            <w:pict>
              <v:group w14:anchorId="5C703419" id="Group 713865426" o:spid="_x0000_s1026" alt="&quot;&quot;" style="position:absolute;margin-left:-.2pt;margin-top:0;width:381.65pt;height:158.7pt;z-index:251688448;mso-position-vertical:bottom;mso-position-vertical-relative:margin" coordsize="48469,20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">
                <v:shapetype id="_x0000_t202" coordsize="21600,21600" o:spt="202" path="m,l,21600r21600,l21600,xe">
                  <v:stroke joinstyle="miter"/>
                  <v:path gradientshapeok="t" o:connecttype="rect"/>
                </v:shapetype>
                <v:shape id="Text Box 7" o:spid="_x0000_s1027" type="#_x0000_t202" alt="Level 5, 255 Elizabeth Street, Sydney NSW 2000&#10;GPO Box 5480, Sydney NSW 2001&#10;Phone: (02) 9126 3600&#10;Email: mail@safetyandquality.gov.au &#10;Website: www.safetyandquality.gov.au&#10;" style="position:absolute;left:381;top:6096;width:48088;height: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" filled="f" stroked="f">
                  <v:textbox style="mso-fit-shape-to-text:t" inset="0">
                    <w:txbxContent>
                      <w:p w14:paraId="183373F8" w14:textId="77777777" w:rsidR="006800B6" w:rsidRDefault="006800B6" w:rsidP="006800B6">
                        <w:r>
                          <w:t>Level 5, 255 Elizabeth Street, Sydney NSW 2000</w:t>
                        </w:r>
                        <w:r>
                          <w:br/>
                          <w:t>GPO Box 5480, Sydney NSW 2001</w:t>
                        </w:r>
                      </w:p>
                      <w:p w14:paraId="08F4B07D" w14:textId="77777777" w:rsidR="006800B6" w:rsidRDefault="009C0A06" w:rsidP="006800B6">
                        <w:r>
                          <w:t>Phone: (02) 9126 3600</w:t>
                        </w:r>
                      </w:p>
                      <w:p w14:paraId="2E235226" w14:textId="6A543D38" w:rsidR="006800B6" w:rsidRDefault="006800B6" w:rsidP="006800B6">
                        <w:r>
                          <w:t xml:space="preserve">Email: </w:t>
                        </w:r>
                        <w:hyperlink r:id="rId79" w:history="1">
                          <w:r w:rsidR="00AF3A1A" w:rsidRPr="00AF3A1A">
                            <w:rPr>
                              <w:rStyle w:val="Hyperlink"/>
                              <w:color w:val="1178A0"/>
                            </w:rPr>
                            <w:t>mail@safetyandquality.gov.au</w:t>
                          </w:r>
                        </w:hyperlink>
                        <w:r w:rsidR="00AF3A1A" w:rsidRPr="00AF3A1A">
                          <w:rPr>
                            <w:color w:val="1178A0"/>
                          </w:rPr>
                          <w:t xml:space="preserve"> </w:t>
                        </w:r>
                        <w:r w:rsidRPr="00AF3A1A">
                          <w:rPr>
                            <w:color w:val="1178A0"/>
                          </w:rPr>
                          <w:t xml:space="preserve"> </w:t>
                        </w:r>
                        <w:r w:rsidRPr="00AF3A1A">
                          <w:rPr>
                            <w:color w:val="1178A0"/>
                          </w:rPr>
                          <w:br/>
                        </w:r>
                        <w:r>
                          <w:t xml:space="preserve">Website: </w:t>
                        </w:r>
                        <w:hyperlink r:id="rId80" w:history="1">
                          <w:r w:rsidR="00AF3A1A" w:rsidRPr="00AF3A1A">
                            <w:rPr>
                              <w:rStyle w:val="Hyperlink"/>
                              <w:color w:val="1178A0"/>
                            </w:rPr>
                            <w:t>www.safetyandquality.gov.au</w:t>
                          </w:r>
                        </w:hyperlink>
                        <w:r w:rsidR="00AF3A1A">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Australian Commission on Safety and Quality in Health Care logo" style="position:absolute;width:43357;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">
                  <v:imagedata r:id="rId81" o:title="Australian Commission on Safety and Quality in Health Care logo"/>
                </v:shape>
                <w10:wrap anchory="margin"/>
              </v:group>
            </w:pict>
          </mc:Fallback>
        </mc:AlternateContent>
      </w:r>
    </w:p>
    <w:sectPr w:rsidR="00053D0D" w:rsidSect="00F62EAD">
      <w:footerReference w:type="default" r:id="rId82"/>
      <w:pgSz w:w="11906" w:h="16838" w:code="9"/>
      <w:pgMar w:top="1134" w:right="1134" w:bottom="1134" w:left="1134"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8DB50" w14:textId="77777777" w:rsidR="00FC2530" w:rsidRDefault="00FC2530" w:rsidP="000B0274">
      <w:r>
        <w:separator/>
      </w:r>
    </w:p>
    <w:p w14:paraId="08725379" w14:textId="77777777" w:rsidR="00FC2530" w:rsidRDefault="00FC2530"/>
    <w:p w14:paraId="24F90068" w14:textId="77777777" w:rsidR="00FC2530" w:rsidRDefault="00FC2530"/>
    <w:p w14:paraId="7F915923" w14:textId="77777777" w:rsidR="00FC2530" w:rsidRDefault="00FC2530"/>
  </w:endnote>
  <w:endnote w:type="continuationSeparator" w:id="0">
    <w:p w14:paraId="068A7CAB" w14:textId="77777777" w:rsidR="00FC2530" w:rsidRDefault="00FC2530" w:rsidP="000B0274">
      <w:r>
        <w:continuationSeparator/>
      </w:r>
    </w:p>
    <w:p w14:paraId="09DD649F" w14:textId="77777777" w:rsidR="00FC2530" w:rsidRDefault="00FC2530"/>
    <w:p w14:paraId="0D69D998" w14:textId="77777777" w:rsidR="00FC2530" w:rsidRDefault="00FC2530"/>
    <w:p w14:paraId="30CD47AE" w14:textId="77777777" w:rsidR="00FC2530" w:rsidRDefault="00FC2530"/>
  </w:endnote>
  <w:endnote w:type="continuationNotice" w:id="1">
    <w:p w14:paraId="133E4755" w14:textId="77777777" w:rsidR="00FC2530" w:rsidRDefault="00FC25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rial Bold">
    <w:panose1 w:val="020B07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AFE1D" w14:textId="1DFE8956" w:rsidR="00D03EE4" w:rsidRDefault="00D03EE4" w:rsidP="00F62EAD">
    <w:pPr>
      <w:pStyle w:val="Footer"/>
      <w:tabs>
        <w:tab w:val="clear" w:pos="9026"/>
        <w:tab w:val="right" w:pos="9638"/>
      </w:tabs>
      <w:spacing w:before="240"/>
    </w:pPr>
    <w:r>
      <w:t>National Hand Hygiene Initiative Implementation Guide</w:t>
    </w:r>
    <w:r>
      <w:tab/>
    </w:r>
    <w:r w:rsidRPr="00F57148">
      <w:fldChar w:fldCharType="begin"/>
    </w:r>
    <w:r w:rsidRPr="00F57148">
      <w:instrText xml:space="preserve"> PAGE   \* MERGEFORMAT </w:instrText>
    </w:r>
    <w:r w:rsidRPr="00F57148">
      <w:fldChar w:fldCharType="separate"/>
    </w:r>
    <w:r>
      <w:t>39</w:t>
    </w:r>
    <w:r w:rsidRPr="00F5714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E8EFE" w14:textId="77777777" w:rsidR="002F4951" w:rsidRDefault="002F49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558FD" w14:textId="77777777" w:rsidR="00FC2530" w:rsidRDefault="00FC2530" w:rsidP="000C29BE">
      <w:pPr>
        <w:pStyle w:val="FootnoteText"/>
      </w:pPr>
      <w:r>
        <w:separator/>
      </w:r>
    </w:p>
  </w:footnote>
  <w:footnote w:type="continuationSeparator" w:id="0">
    <w:p w14:paraId="0904D53A" w14:textId="77777777" w:rsidR="00FC2530" w:rsidRDefault="00FC2530" w:rsidP="000B0274">
      <w:r>
        <w:continuationSeparator/>
      </w:r>
    </w:p>
    <w:p w14:paraId="1974BA29" w14:textId="77777777" w:rsidR="00FC2530" w:rsidRDefault="00FC2530"/>
    <w:p w14:paraId="2E167131" w14:textId="77777777" w:rsidR="00FC2530" w:rsidRDefault="00FC2530"/>
    <w:p w14:paraId="2E01246B" w14:textId="77777777" w:rsidR="00FC2530" w:rsidRDefault="00FC2530"/>
  </w:footnote>
  <w:footnote w:type="continuationNotice" w:id="1">
    <w:p w14:paraId="0C2509E9" w14:textId="77777777" w:rsidR="00FC2530" w:rsidRDefault="00FC2530">
      <w:pPr>
        <w:spacing w:after="0" w:line="240" w:lineRule="auto"/>
      </w:pPr>
    </w:p>
  </w:footnote>
  <w:footnote w:id="2">
    <w:p w14:paraId="54DA7EEE" w14:textId="740EF84A" w:rsidR="00EB7108" w:rsidRDefault="00EB7108">
      <w:pPr>
        <w:pStyle w:val="FootnoteText"/>
      </w:pPr>
      <w:r>
        <w:rPr>
          <w:rStyle w:val="FootnoteReference"/>
        </w:rPr>
        <w:footnoteRef/>
      </w:r>
      <w:r>
        <w:t xml:space="preserve"> </w:t>
      </w:r>
      <w:r w:rsidRPr="00EB7108">
        <w:t>https://www.safetyandquality.gov.au/our-work/infection-prevention-and-control/national-hand-hygiene-initiative</w:t>
      </w:r>
    </w:p>
  </w:footnote>
  <w:footnote w:id="3">
    <w:p w14:paraId="392A84E1" w14:textId="69E9448F" w:rsidR="00C676DB" w:rsidRDefault="00C676DB">
      <w:pPr>
        <w:pStyle w:val="FootnoteText"/>
      </w:pPr>
      <w:r>
        <w:rPr>
          <w:rStyle w:val="FootnoteReference"/>
        </w:rPr>
        <w:footnoteRef/>
      </w:r>
      <w:r>
        <w:t xml:space="preserve"> </w:t>
      </w:r>
      <w:r w:rsidRPr="00C676DB">
        <w:t>https://www.safetyandquality.gov.au/5-moments-hand-hygiene</w:t>
      </w:r>
    </w:p>
  </w:footnote>
  <w:footnote w:id="4">
    <w:p w14:paraId="56192D10" w14:textId="266BC095" w:rsidR="006B436F" w:rsidRDefault="006B436F">
      <w:pPr>
        <w:pStyle w:val="FootnoteText"/>
      </w:pPr>
      <w:r>
        <w:rPr>
          <w:rStyle w:val="FootnoteReference"/>
        </w:rPr>
        <w:footnoteRef/>
      </w:r>
      <w:r>
        <w:t xml:space="preserve"> </w:t>
      </w:r>
      <w:bookmarkStart w:id="29" w:name="_Hlk139467163"/>
      <w:r w:rsidRPr="006B436F">
        <w:t>https://www.who.int/publications/i/item/9789241597906</w:t>
      </w:r>
      <w:bookmarkEnd w:id="29"/>
    </w:p>
  </w:footnote>
  <w:footnote w:id="5">
    <w:p w14:paraId="70EC7825" w14:textId="369FF1A6" w:rsidR="004967C7" w:rsidRDefault="004967C7">
      <w:pPr>
        <w:pStyle w:val="FootnoteText"/>
      </w:pPr>
      <w:r>
        <w:rPr>
          <w:rStyle w:val="FootnoteReference"/>
        </w:rPr>
        <w:footnoteRef/>
      </w:r>
      <w:r>
        <w:t xml:space="preserve"> </w:t>
      </w:r>
      <w:r w:rsidR="007D74E1" w:rsidRPr="007D74E1">
        <w:t>https://www.who.int/multi-media/details/your-5-moments-for-hand-hygiene-poster</w:t>
      </w:r>
    </w:p>
  </w:footnote>
  <w:footnote w:id="6">
    <w:p w14:paraId="1DD9ED64" w14:textId="19D8A74B" w:rsidR="00E122F4" w:rsidRDefault="00E122F4">
      <w:pPr>
        <w:pStyle w:val="FootnoteText"/>
      </w:pPr>
      <w:r>
        <w:rPr>
          <w:rStyle w:val="FootnoteReference"/>
        </w:rPr>
        <w:footnoteRef/>
      </w:r>
      <w:r>
        <w:t xml:space="preserve"> </w:t>
      </w:r>
      <w:r w:rsidRPr="00E122F4">
        <w:t>https://www.safetyandquality.gov.au/standards/nsqhs-standards</w:t>
      </w:r>
    </w:p>
  </w:footnote>
  <w:footnote w:id="7">
    <w:p w14:paraId="635824B2" w14:textId="39336FCF" w:rsidR="00A8267F" w:rsidRDefault="00A8267F">
      <w:pPr>
        <w:pStyle w:val="FootnoteText"/>
      </w:pPr>
      <w:r>
        <w:rPr>
          <w:rStyle w:val="FootnoteReference"/>
        </w:rPr>
        <w:footnoteRef/>
      </w:r>
      <w:r>
        <w:t xml:space="preserve"> </w:t>
      </w:r>
      <w:r w:rsidRPr="00A8267F">
        <w:t>https://www.safetyandquality.gov.au/standards/nsqhs-standards/preventing-and-controlling-infections-standard/clinical-governance-and-quality-improvement-systems-are-place-prevent-and-control-infections-and-support-antimicrobial-stewardship-and-sustainable-use/action-305</w:t>
      </w:r>
    </w:p>
  </w:footnote>
  <w:footnote w:id="8">
    <w:p w14:paraId="1FB70C49" w14:textId="7E156227" w:rsidR="00A8267F" w:rsidRDefault="00A8267F">
      <w:pPr>
        <w:pStyle w:val="FootnoteText"/>
      </w:pPr>
      <w:r>
        <w:rPr>
          <w:rStyle w:val="FootnoteReference"/>
        </w:rPr>
        <w:footnoteRef/>
      </w:r>
      <w:r>
        <w:t xml:space="preserve"> </w:t>
      </w:r>
      <w:r w:rsidRPr="00A8267F">
        <w:t>https://www.safetyandquality.gov.au/standards/nsqhs-standards/preventing-and-controlling-infections-standard/infection-prevention-and-control-systems/action-310</w:t>
      </w:r>
    </w:p>
  </w:footnote>
  <w:footnote w:id="9">
    <w:p w14:paraId="5324E276" w14:textId="0A71AD61" w:rsidR="00A8267F" w:rsidRDefault="00A8267F">
      <w:pPr>
        <w:pStyle w:val="FootnoteText"/>
      </w:pPr>
      <w:r>
        <w:rPr>
          <w:rStyle w:val="FootnoteReference"/>
        </w:rPr>
        <w:footnoteRef/>
      </w:r>
      <w:r>
        <w:t xml:space="preserve"> </w:t>
      </w:r>
      <w:r w:rsidRPr="00A8267F">
        <w:t>https://www.safetyandquality.gov.au/standards/nsqhs-standards/preventing-and-controlling-infections-standard</w:t>
      </w:r>
    </w:p>
  </w:footnote>
  <w:footnote w:id="10">
    <w:p w14:paraId="7F764A1C" w14:textId="5385A995" w:rsidR="00A8267F" w:rsidRDefault="00A8267F">
      <w:pPr>
        <w:pStyle w:val="FootnoteText"/>
      </w:pPr>
      <w:r>
        <w:rPr>
          <w:rStyle w:val="FootnoteReference"/>
        </w:rPr>
        <w:footnoteRef/>
      </w:r>
      <w:r>
        <w:t xml:space="preserve"> </w:t>
      </w:r>
      <w:r w:rsidRPr="00A8267F">
        <w:t>https://www.safetyandquality.gov.au/our-work/infection-prevention-and-control/national-hand-hygiene-initiative/national-audits-and-hhcapp/national-hand-hygiene-audit-requirements</w:t>
      </w:r>
    </w:p>
  </w:footnote>
  <w:footnote w:id="11">
    <w:p w14:paraId="3F73022F" w14:textId="68D8FC52" w:rsidR="00493652" w:rsidRDefault="00493652">
      <w:pPr>
        <w:pStyle w:val="FootnoteText"/>
      </w:pPr>
      <w:r>
        <w:rPr>
          <w:rStyle w:val="FootnoteReference"/>
        </w:rPr>
        <w:footnoteRef/>
      </w:r>
      <w:r>
        <w:t xml:space="preserve"> </w:t>
      </w:r>
      <w:r w:rsidRPr="00493652">
        <w:t>https://www.safetyandquality.gov.au/standards/nsqhs-standards/resources-nsqhs-standards</w:t>
      </w:r>
    </w:p>
  </w:footnote>
  <w:footnote w:id="12">
    <w:p w14:paraId="05468B26" w14:textId="77777777" w:rsidR="001F1D25" w:rsidRDefault="001F1D25" w:rsidP="001F1D25">
      <w:pPr>
        <w:pStyle w:val="FootnoteText"/>
      </w:pPr>
      <w:r>
        <w:rPr>
          <w:rStyle w:val="FootnoteReference"/>
        </w:rPr>
        <w:footnoteRef/>
      </w:r>
      <w:r>
        <w:t xml:space="preserve"> </w:t>
      </w:r>
      <w:r w:rsidRPr="000A3917">
        <w:t>https://www.safetyandquality.gov.au/publications-and-resources/resource-library/support-implementation-preventing-and-controlling-infections-standards</w:t>
      </w:r>
    </w:p>
  </w:footnote>
  <w:footnote w:id="13">
    <w:p w14:paraId="6B1095A1" w14:textId="77777777" w:rsidR="001F1D25" w:rsidRDefault="001F1D25" w:rsidP="001F1D25">
      <w:pPr>
        <w:pStyle w:val="FootnoteText"/>
      </w:pPr>
      <w:r>
        <w:rPr>
          <w:rStyle w:val="FootnoteReference"/>
        </w:rPr>
        <w:footnoteRef/>
      </w:r>
      <w:r>
        <w:t xml:space="preserve"> </w:t>
      </w:r>
      <w:r w:rsidRPr="000A3917">
        <w:t>https://www.safetyandquality.gov.au/publications-and-resources/resource-library/national-safety-and-quality-primary-and-community-healthcare-standards</w:t>
      </w:r>
    </w:p>
  </w:footnote>
  <w:footnote w:id="14">
    <w:p w14:paraId="7D26742E" w14:textId="2A29FBE5" w:rsidR="00A36684" w:rsidRDefault="00A36684">
      <w:pPr>
        <w:pStyle w:val="FootnoteText"/>
      </w:pPr>
      <w:r>
        <w:rPr>
          <w:rStyle w:val="FootnoteReference"/>
        </w:rPr>
        <w:footnoteRef/>
      </w:r>
      <w:r>
        <w:t xml:space="preserve"> </w:t>
      </w:r>
      <w:r w:rsidRPr="00A36684">
        <w:t>https://www.safetyandquality.gov.au/standards/primary-and-community-healthcare/clinical-safety-standard</w:t>
      </w:r>
    </w:p>
  </w:footnote>
  <w:footnote w:id="15">
    <w:p w14:paraId="6378126F" w14:textId="4837AAB8" w:rsidR="00BB514D" w:rsidRDefault="00BB514D">
      <w:pPr>
        <w:pStyle w:val="FootnoteText"/>
      </w:pPr>
      <w:r>
        <w:rPr>
          <w:rStyle w:val="FootnoteReference"/>
        </w:rPr>
        <w:footnoteRef/>
      </w:r>
      <w:r>
        <w:t xml:space="preserve"> </w:t>
      </w:r>
      <w:r w:rsidR="00042C76" w:rsidRPr="00042C76">
        <w:t>https://www.safetyandquality.gov.au/publications-and-resources/resource-library/nsqpch-standards-guide-healthcare-services</w:t>
      </w:r>
    </w:p>
  </w:footnote>
  <w:footnote w:id="16">
    <w:p w14:paraId="784E8EEC" w14:textId="43DA95B0" w:rsidR="00621FB6" w:rsidRDefault="00621FB6">
      <w:pPr>
        <w:pStyle w:val="FootnoteText"/>
      </w:pPr>
      <w:r>
        <w:rPr>
          <w:rStyle w:val="FootnoteReference"/>
        </w:rPr>
        <w:footnoteRef/>
      </w:r>
      <w:r>
        <w:t xml:space="preserve"> </w:t>
      </w:r>
      <w:r w:rsidRPr="00621FB6">
        <w:t>https://www.safetyandquality.gov.au/our-work/infection-prevention-and-control/australian-guidelines-prevention-and-control-infection-healthcare</w:t>
      </w:r>
    </w:p>
  </w:footnote>
  <w:footnote w:id="17">
    <w:p w14:paraId="26802998" w14:textId="03FAE75F" w:rsidR="00A0096B" w:rsidRDefault="00A0096B">
      <w:pPr>
        <w:pStyle w:val="FootnoteText"/>
      </w:pPr>
      <w:r>
        <w:rPr>
          <w:rStyle w:val="FootnoteReference"/>
        </w:rPr>
        <w:footnoteRef/>
      </w:r>
      <w:r>
        <w:t xml:space="preserve"> </w:t>
      </w:r>
      <w:r w:rsidRPr="00A0096B">
        <w:t>https://www.idhjournal.com.au/article/S2468-0451(18)30143-3/fulltext#sec1.7</w:t>
      </w:r>
    </w:p>
  </w:footnote>
  <w:footnote w:id="18">
    <w:p w14:paraId="391F8727" w14:textId="79608A56" w:rsidR="000C29BE" w:rsidRDefault="000C29BE" w:rsidP="000C29BE">
      <w:pPr>
        <w:pStyle w:val="FootnoteText"/>
      </w:pPr>
      <w:r>
        <w:rPr>
          <w:rStyle w:val="FootnoteReference"/>
        </w:rPr>
        <w:footnoteRef/>
      </w:r>
      <w:r>
        <w:t xml:space="preserve"> </w:t>
      </w:r>
      <w:r w:rsidR="00AF3A1A" w:rsidRPr="00AF3A1A">
        <w:t>https://www.safetyandquality.gov.au/our-work/infection-prevention-and-control/national-hand-hygiene-initiative/what-hand-hygiene/alcohol-based-hand-rubs</w:t>
      </w:r>
    </w:p>
  </w:footnote>
  <w:footnote w:id="19">
    <w:p w14:paraId="0E200D56" w14:textId="6F6C8090" w:rsidR="007E658B" w:rsidRDefault="007E658B">
      <w:pPr>
        <w:pStyle w:val="FootnoteText"/>
      </w:pPr>
      <w:r>
        <w:rPr>
          <w:rStyle w:val="FootnoteReference"/>
        </w:rPr>
        <w:footnoteRef/>
      </w:r>
      <w:r>
        <w:t xml:space="preserve"> </w:t>
      </w:r>
      <w:r w:rsidRPr="007E658B">
        <w:t>https://nhhi.southrock.com/</w:t>
      </w:r>
    </w:p>
  </w:footnote>
  <w:footnote w:id="20">
    <w:p w14:paraId="11678508" w14:textId="77777777" w:rsidR="001F1D25" w:rsidRDefault="001F1D25" w:rsidP="001F1D25">
      <w:pPr>
        <w:pStyle w:val="FootnoteText"/>
      </w:pPr>
      <w:r>
        <w:rPr>
          <w:rStyle w:val="FootnoteReference"/>
        </w:rPr>
        <w:footnoteRef/>
      </w:r>
      <w:r>
        <w:t xml:space="preserve"> </w:t>
      </w:r>
      <w:r w:rsidRPr="000A3917">
        <w:t>https://www.safetyandquality.gov.au/our-work/infection-prevention-and-control/national-hand-hygiene-initiative/world-hand-hygiene-day</w:t>
      </w:r>
    </w:p>
  </w:footnote>
  <w:footnote w:id="21">
    <w:p w14:paraId="4B673D73" w14:textId="77777777" w:rsidR="001F1D25" w:rsidRDefault="001F1D25" w:rsidP="001F1D25">
      <w:pPr>
        <w:pStyle w:val="FootnoteText"/>
      </w:pPr>
      <w:r>
        <w:rPr>
          <w:rStyle w:val="FootnoteReference"/>
        </w:rPr>
        <w:footnoteRef/>
      </w:r>
      <w:r>
        <w:t xml:space="preserve"> </w:t>
      </w:r>
      <w:r w:rsidRPr="000A3917">
        <w:t>https://www.safetyandquality.gov.au/our-work/infection-prevention-and-control/infection-prevention-and-control-week</w:t>
      </w:r>
    </w:p>
  </w:footnote>
  <w:footnote w:id="22">
    <w:p w14:paraId="13E84B33" w14:textId="4679BB94" w:rsidR="000606CB" w:rsidRDefault="000606CB" w:rsidP="000606CB">
      <w:pPr>
        <w:pStyle w:val="FootnoteText"/>
      </w:pPr>
      <w:r>
        <w:rPr>
          <w:rStyle w:val="FootnoteReference"/>
        </w:rPr>
        <w:footnoteRef/>
      </w:r>
      <w:r>
        <w:t xml:space="preserve"> </w:t>
      </w:r>
      <w:r w:rsidR="00504046" w:rsidRPr="00504046">
        <w:t>https://www.safetyandquality.gov.au/our-work/infection-prevention-and-control/national-hand-hygiene-initiative/auditor-training-and-validation-nhhi/hand-hygiene-auditor-training-nhhi</w:t>
      </w:r>
    </w:p>
  </w:footnote>
  <w:footnote w:id="23">
    <w:p w14:paraId="51999BDF" w14:textId="77DF7ABF" w:rsidR="000606CB" w:rsidRPr="000606CB" w:rsidRDefault="000606CB" w:rsidP="000606CB">
      <w:pPr>
        <w:pStyle w:val="FootnoteText"/>
        <w:rPr>
          <w:lang w:val="en-US"/>
        </w:rPr>
      </w:pPr>
      <w:r>
        <w:rPr>
          <w:rStyle w:val="FootnoteReference"/>
        </w:rPr>
        <w:footnoteRef/>
      </w:r>
      <w:r>
        <w:t xml:space="preserve"> </w:t>
      </w:r>
      <w:r w:rsidR="00B57921" w:rsidRPr="00B57921">
        <w:t>https://www.safetyandquality.gov.au/publications-and-resources/resource-library/hand-hygiene-auditor-training-pathway-user-guide</w:t>
      </w:r>
    </w:p>
  </w:footnote>
  <w:footnote w:id="24">
    <w:p w14:paraId="389F2E50" w14:textId="77777777" w:rsidR="001F1D25" w:rsidRDefault="001F1D25" w:rsidP="001F1D25">
      <w:pPr>
        <w:pStyle w:val="FootnoteText"/>
      </w:pPr>
      <w:r>
        <w:rPr>
          <w:rStyle w:val="FootnoteReference"/>
        </w:rPr>
        <w:footnoteRef/>
      </w:r>
      <w:r>
        <w:t xml:space="preserve"> </w:t>
      </w:r>
      <w:r w:rsidRPr="000A3917">
        <w:t>https://www.safetyandquality.gov.au/our-work/infection-prevention-and-control/national-hand-hygiene-initiative/auditor-training-and-validation-nhhi/revalidation-requirements-hand-hygiene-auditors-and-hand-hygiene-auditor-educators-nhhi</w:t>
      </w:r>
    </w:p>
  </w:footnote>
  <w:footnote w:id="25">
    <w:p w14:paraId="7D1E9D24" w14:textId="7BDBAC4D" w:rsidR="00AA1810" w:rsidRPr="00AA1810" w:rsidRDefault="00AA1810">
      <w:pPr>
        <w:pStyle w:val="FootnoteText"/>
        <w:rPr>
          <w:lang w:val="en-US"/>
        </w:rPr>
      </w:pPr>
      <w:r>
        <w:rPr>
          <w:rStyle w:val="FootnoteReference"/>
        </w:rPr>
        <w:footnoteRef/>
      </w:r>
      <w:r>
        <w:t xml:space="preserve"> </w:t>
      </w:r>
      <w:r w:rsidR="00B57921" w:rsidRPr="00B57921">
        <w:t>https://www.safetyandquality.gov.au/our-work/infection-prevention-and-control/national-hand-hygiene-initiative/auditor-training-and-validation-nhhi/hand-hygiene-auditor-educator-training</w:t>
      </w:r>
    </w:p>
  </w:footnote>
  <w:footnote w:id="26">
    <w:p w14:paraId="78044069" w14:textId="2E858651" w:rsidR="00D464FC" w:rsidRDefault="00D464FC">
      <w:pPr>
        <w:pStyle w:val="FootnoteText"/>
      </w:pPr>
      <w:r>
        <w:rPr>
          <w:rStyle w:val="FootnoteReference"/>
        </w:rPr>
        <w:footnoteRef/>
      </w:r>
      <w:r>
        <w:t xml:space="preserve"> </w:t>
      </w:r>
      <w:r w:rsidR="00B57921" w:rsidRPr="00B57921">
        <w:t>https://www.safetyandquality.gov.au/publications-and-resources/resource-library/hand-hygiene-auditor-educator-training-pathway-user-guide</w:t>
      </w:r>
    </w:p>
  </w:footnote>
  <w:footnote w:id="27">
    <w:p w14:paraId="1A390B52" w14:textId="16DFC0B0" w:rsidR="006B436F" w:rsidRDefault="006B436F">
      <w:pPr>
        <w:pStyle w:val="FootnoteText"/>
      </w:pPr>
      <w:r>
        <w:rPr>
          <w:rStyle w:val="FootnoteReference"/>
        </w:rPr>
        <w:footnoteRef/>
      </w:r>
      <w:r>
        <w:t xml:space="preserve"> </w:t>
      </w:r>
      <w:r w:rsidR="00B57921" w:rsidRPr="00B57921">
        <w:t>https://www.safetyandquality.gov.au/our-work/infection-prevention-and-control/national-hand-hygiene-initiative/auditor-training-and-validation-nhhi/national-hand-hygiene-auditor-training-faqs-nhhi</w:t>
      </w:r>
    </w:p>
  </w:footnote>
  <w:footnote w:id="28">
    <w:p w14:paraId="1019AA17" w14:textId="27D6DA32" w:rsidR="00EB2D95" w:rsidRPr="00EB2D95" w:rsidRDefault="00EB2D95">
      <w:pPr>
        <w:pStyle w:val="FootnoteText"/>
        <w:rPr>
          <w:lang w:val="en-US"/>
        </w:rPr>
      </w:pPr>
      <w:r>
        <w:rPr>
          <w:rStyle w:val="FootnoteReference"/>
        </w:rPr>
        <w:footnoteRef/>
      </w:r>
      <w:r>
        <w:t xml:space="preserve"> </w:t>
      </w:r>
      <w:r w:rsidR="00D10B74" w:rsidRPr="00D10B74">
        <w:t>https://www.safetyandquality.gov.au/publications-and-resources/resource-library/nhhi-direct-observational-auditing-hand-hygiene-compliance-user-guide</w:t>
      </w:r>
    </w:p>
  </w:footnote>
  <w:footnote w:id="29">
    <w:p w14:paraId="0635ACA9" w14:textId="76BEF377" w:rsidR="00EA242C" w:rsidRPr="00EA242C" w:rsidRDefault="00EA242C">
      <w:pPr>
        <w:pStyle w:val="FootnoteText"/>
        <w:rPr>
          <w:lang w:val="en-US"/>
        </w:rPr>
      </w:pPr>
      <w:r>
        <w:rPr>
          <w:rStyle w:val="FootnoteReference"/>
        </w:rPr>
        <w:footnoteRef/>
      </w:r>
      <w:r>
        <w:t xml:space="preserve"> </w:t>
      </w:r>
      <w:r w:rsidRPr="00EA242C">
        <w:t>https://nhhi.safetyandquality.gov.au/mobile/</w:t>
      </w:r>
    </w:p>
  </w:footnote>
  <w:footnote w:id="30">
    <w:p w14:paraId="1C9693B1" w14:textId="019CBB56" w:rsidR="00EA242C" w:rsidRPr="00EA242C" w:rsidRDefault="00EA242C">
      <w:pPr>
        <w:pStyle w:val="FootnoteText"/>
        <w:rPr>
          <w:lang w:val="en-US"/>
        </w:rPr>
      </w:pPr>
      <w:r>
        <w:rPr>
          <w:rStyle w:val="FootnoteReference"/>
        </w:rPr>
        <w:footnoteRef/>
      </w:r>
      <w:r>
        <w:t xml:space="preserve"> </w:t>
      </w:r>
      <w:r w:rsidRPr="00EA242C">
        <w:t>https://nhhi.safetyandquality.gov.au/</w:t>
      </w:r>
    </w:p>
  </w:footnote>
  <w:footnote w:id="31">
    <w:p w14:paraId="127A3298" w14:textId="236A8618" w:rsidR="00C676DB" w:rsidRDefault="00C676DB">
      <w:pPr>
        <w:pStyle w:val="FootnoteText"/>
      </w:pPr>
      <w:r>
        <w:rPr>
          <w:rStyle w:val="FootnoteReference"/>
        </w:rPr>
        <w:footnoteRef/>
      </w:r>
      <w:r>
        <w:t xml:space="preserve"> </w:t>
      </w:r>
      <w:r w:rsidRPr="00C676DB">
        <w:t>https://www.safetyandquality.gov.au/publications-and-resources/resource-library/audit-data-collection-form</w:t>
      </w:r>
    </w:p>
  </w:footnote>
  <w:footnote w:id="32">
    <w:p w14:paraId="700C0066" w14:textId="095F4F2C" w:rsidR="00B55FEA" w:rsidRDefault="00B55FEA">
      <w:pPr>
        <w:pStyle w:val="FootnoteText"/>
      </w:pPr>
      <w:r>
        <w:rPr>
          <w:rStyle w:val="FootnoteReference"/>
        </w:rPr>
        <w:footnoteRef/>
      </w:r>
      <w:r>
        <w:t xml:space="preserve"> </w:t>
      </w:r>
      <w:r w:rsidR="00B75FF9" w:rsidRPr="00B75FF9">
        <w:t>https://www.safetyandquality.gov.au/publications-and-resources/resource-library/nhhi-hand-hygiene-compliance-application-hhcapp-user-guide</w:t>
      </w:r>
    </w:p>
  </w:footnote>
  <w:footnote w:id="33">
    <w:p w14:paraId="3FB2A294" w14:textId="7C333B56" w:rsidR="00C676DB" w:rsidRDefault="00C676DB">
      <w:pPr>
        <w:pStyle w:val="FootnoteText"/>
      </w:pPr>
      <w:r>
        <w:rPr>
          <w:rStyle w:val="FootnoteReference"/>
        </w:rPr>
        <w:footnoteRef/>
      </w:r>
      <w:r>
        <w:t xml:space="preserve"> </w:t>
      </w:r>
      <w:r w:rsidRPr="00C676DB">
        <w:t>https://www.safetyandquality.gov.au/publications-and-resources/resource-library/advisory-as2301-advice-national-hand-hygiene-audit-period-2</w:t>
      </w:r>
    </w:p>
  </w:footnote>
  <w:footnote w:id="34">
    <w:p w14:paraId="52393071" w14:textId="516D5A42" w:rsidR="00C676DB" w:rsidRDefault="00C676DB">
      <w:pPr>
        <w:pStyle w:val="FootnoteText"/>
      </w:pPr>
      <w:r>
        <w:rPr>
          <w:rStyle w:val="FootnoteReference"/>
        </w:rPr>
        <w:footnoteRef/>
      </w:r>
      <w:r>
        <w:t xml:space="preserve"> </w:t>
      </w:r>
      <w:r w:rsidRPr="00C676DB">
        <w:t>https://www.safetyandquality.gov.au/publications-and-resources/resource-library/how-validate-and-submit-completed-audit</w:t>
      </w:r>
    </w:p>
  </w:footnote>
  <w:footnote w:id="35">
    <w:p w14:paraId="27BEA368" w14:textId="77777777" w:rsidR="001F1D25" w:rsidRDefault="001F1D25" w:rsidP="001F1D25">
      <w:pPr>
        <w:pStyle w:val="FootnoteText"/>
      </w:pPr>
      <w:r>
        <w:rPr>
          <w:rStyle w:val="FootnoteReference"/>
        </w:rPr>
        <w:footnoteRef/>
      </w:r>
      <w:r>
        <w:t xml:space="preserve"> </w:t>
      </w:r>
      <w:r w:rsidRPr="000A3917">
        <w:t>https://www.safetyandquality.gov.au/publications-and-resources/resource-library/how-add-audit-national-and-local</w:t>
      </w:r>
    </w:p>
  </w:footnote>
  <w:footnote w:id="36">
    <w:p w14:paraId="563D5BBE" w14:textId="2EB4D0DD" w:rsidR="00E77CDC" w:rsidRDefault="00E77CDC">
      <w:pPr>
        <w:pStyle w:val="FootnoteText"/>
      </w:pPr>
      <w:r>
        <w:rPr>
          <w:rStyle w:val="FootnoteReference"/>
        </w:rPr>
        <w:footnoteRef/>
      </w:r>
      <w:r>
        <w:t xml:space="preserve"> </w:t>
      </w:r>
      <w:r w:rsidRPr="00E77CDC">
        <w:t>https://www.safetyandquality.gov.au/our-work/infection-prevention-and-control/national-hand-hygiene-initiative-nhhi/national-audits-and-hhcapp-nhhi/national-hand-hygiene-initiative-audit-requirements-nhhi</w:t>
      </w:r>
    </w:p>
  </w:footnote>
  <w:footnote w:id="37">
    <w:p w14:paraId="471FC724" w14:textId="0F64136D" w:rsidR="00DE48B9" w:rsidRDefault="00DE48B9">
      <w:pPr>
        <w:pStyle w:val="FootnoteText"/>
      </w:pPr>
      <w:r>
        <w:rPr>
          <w:rStyle w:val="FootnoteReference"/>
        </w:rPr>
        <w:footnoteRef/>
      </w:r>
      <w:r>
        <w:t xml:space="preserve"> </w:t>
      </w:r>
      <w:r w:rsidRPr="00DE48B9">
        <w:t>https://www.safetyandquality.gov.au/our-work/infection-prevention-and-control/national-hand-hygiene-initiative-nhhi/national-audits-and-hhcapp-nhhi/national-hand-hygiene-initiative-audit-requirements-nhhi#guidelines-for-submission-of-data-for-specific-settings</w:t>
      </w:r>
    </w:p>
  </w:footnote>
  <w:footnote w:id="38">
    <w:p w14:paraId="06CE924D" w14:textId="78860A5F" w:rsidR="00E77CDC" w:rsidRDefault="00E77CDC">
      <w:pPr>
        <w:pStyle w:val="FootnoteText"/>
      </w:pPr>
      <w:r>
        <w:rPr>
          <w:rStyle w:val="FootnoteReference"/>
        </w:rPr>
        <w:footnoteRef/>
      </w:r>
      <w:r>
        <w:t xml:space="preserve"> </w:t>
      </w:r>
      <w:r w:rsidRPr="00E77CDC">
        <w:t>https://www.safetyandquality.gov.au/publications-and-resources/resource-library/guidelines-data-submission</w:t>
      </w:r>
    </w:p>
  </w:footnote>
  <w:footnote w:id="39">
    <w:p w14:paraId="380217D8" w14:textId="3F410B92" w:rsidR="00E77CDC" w:rsidRDefault="00E77CDC">
      <w:pPr>
        <w:pStyle w:val="FootnoteText"/>
      </w:pPr>
      <w:r>
        <w:rPr>
          <w:rStyle w:val="FootnoteReference"/>
        </w:rPr>
        <w:footnoteRef/>
      </w:r>
      <w:r>
        <w:t xml:space="preserve"> </w:t>
      </w:r>
      <w:r w:rsidR="00D10B74" w:rsidRPr="00D10B74">
        <w:t>https://www.safetyandquality.gov.au/publications-and-resources/resource-library/product-availability-audit</w:t>
      </w:r>
    </w:p>
  </w:footnote>
  <w:footnote w:id="40">
    <w:p w14:paraId="4A16342D" w14:textId="77777777" w:rsidR="00BE2411" w:rsidRDefault="00BE2411" w:rsidP="00BE2411">
      <w:pPr>
        <w:pStyle w:val="FootnoteText"/>
      </w:pPr>
      <w:r>
        <w:rPr>
          <w:rStyle w:val="FootnoteReference"/>
        </w:rPr>
        <w:footnoteRef/>
      </w:r>
      <w:r>
        <w:t xml:space="preserve"> </w:t>
      </w:r>
      <w:r w:rsidRPr="00915331">
        <w:rPr>
          <w:szCs w:val="18"/>
        </w:rPr>
        <w:t>https://www.aihw.gov.au/</w:t>
      </w:r>
      <w:r w:rsidRPr="00915331">
        <w:rPr>
          <w:rStyle w:val="FooterChar"/>
          <w:color w:val="auto"/>
          <w:sz w:val="18"/>
          <w:szCs w:val="18"/>
        </w:rPr>
        <w:t>reports</w:t>
      </w:r>
      <w:r w:rsidRPr="00915331">
        <w:rPr>
          <w:szCs w:val="18"/>
        </w:rPr>
        <w:t>-data/myhospitals</w:t>
      </w:r>
    </w:p>
  </w:footnote>
  <w:footnote w:id="41">
    <w:p w14:paraId="0E1D9A0B" w14:textId="07A701D9" w:rsidR="00FE6BE8" w:rsidRDefault="00FE6BE8">
      <w:pPr>
        <w:pStyle w:val="FootnoteText"/>
      </w:pPr>
      <w:r>
        <w:rPr>
          <w:rStyle w:val="FootnoteReference"/>
        </w:rPr>
        <w:footnoteRef/>
      </w:r>
      <w:r>
        <w:t xml:space="preserve"> </w:t>
      </w:r>
      <w:r w:rsidR="0054551F" w:rsidRPr="006D2B6F">
        <w:t>https://www.safetyandquality.gov.au/our-work/infection-prevention-and-control/national-hand-hygiene-initiative-nhhi/national-audits-and-hhcapp-nhhi/audit-tools-nhhi</w:t>
      </w:r>
    </w:p>
  </w:footnote>
  <w:footnote w:id="42">
    <w:p w14:paraId="42272F37" w14:textId="098F97BD" w:rsidR="00403D58" w:rsidRDefault="00403D58">
      <w:pPr>
        <w:pStyle w:val="FootnoteText"/>
      </w:pPr>
      <w:r>
        <w:rPr>
          <w:rStyle w:val="FootnoteReference"/>
        </w:rPr>
        <w:footnoteRef/>
      </w:r>
      <w:r>
        <w:t xml:space="preserve"> </w:t>
      </w:r>
      <w:r w:rsidRPr="00403D58">
        <w:t>https://www.safetyandquality.gov.au/publications-and-resources/resource-library/product-availability-audit</w:t>
      </w:r>
    </w:p>
  </w:footnote>
  <w:footnote w:id="43">
    <w:p w14:paraId="3271A4C3" w14:textId="4E9134FA" w:rsidR="00403D58" w:rsidRDefault="00403D58">
      <w:pPr>
        <w:pStyle w:val="FootnoteText"/>
      </w:pPr>
      <w:r>
        <w:rPr>
          <w:rStyle w:val="FootnoteReference"/>
        </w:rPr>
        <w:footnoteRef/>
      </w:r>
      <w:r>
        <w:t xml:space="preserve"> </w:t>
      </w:r>
      <w:r w:rsidR="00D10B74" w:rsidRPr="00D10B74">
        <w:t>https://www.safetyandquality.gov.au/publications-and-resources/resource-library/product-availability-staff-feedback</w:t>
      </w:r>
    </w:p>
  </w:footnote>
  <w:footnote w:id="44">
    <w:p w14:paraId="449A150A" w14:textId="099A366B" w:rsidR="00403D58" w:rsidRDefault="00403D58">
      <w:pPr>
        <w:pStyle w:val="FootnoteText"/>
      </w:pPr>
      <w:r>
        <w:rPr>
          <w:rStyle w:val="FootnoteReference"/>
        </w:rPr>
        <w:footnoteRef/>
      </w:r>
      <w:r>
        <w:t xml:space="preserve"> </w:t>
      </w:r>
      <w:r w:rsidRPr="00403D58">
        <w:t>https://www.safetyandquality.gov.au/publications-and-resources/resource-library/client-patient-feedback-survey</w:t>
      </w:r>
    </w:p>
  </w:footnote>
  <w:footnote w:id="45">
    <w:p w14:paraId="67EEBB8D" w14:textId="62C1C7CF" w:rsidR="00403D58" w:rsidRDefault="00403D58">
      <w:pPr>
        <w:pStyle w:val="FootnoteText"/>
      </w:pPr>
      <w:r>
        <w:rPr>
          <w:rStyle w:val="FootnoteReference"/>
        </w:rPr>
        <w:footnoteRef/>
      </w:r>
      <w:r>
        <w:t xml:space="preserve"> </w:t>
      </w:r>
      <w:r w:rsidRPr="00403D58">
        <w:t>https://www.safetyandquality.gov.au/publications-and-resources/resource-library/practical-hand-hygiene-competency-audit-tool</w:t>
      </w:r>
    </w:p>
  </w:footnote>
  <w:footnote w:id="46">
    <w:p w14:paraId="09B5A757" w14:textId="49EF5AD7" w:rsidR="003D6FBC" w:rsidRDefault="003D6FBC">
      <w:pPr>
        <w:pStyle w:val="FootnoteText"/>
      </w:pPr>
      <w:r>
        <w:rPr>
          <w:rStyle w:val="FootnoteReference"/>
        </w:rPr>
        <w:footnoteRef/>
      </w:r>
      <w:r>
        <w:t xml:space="preserve"> </w:t>
      </w:r>
      <w:r w:rsidRPr="003D6FBC">
        <w:t>https://www.safetyandquality.gov.au/our-work/infection-prevention-and-control/national-hand-hygiene-initiative/national-hand-hygiene-initiative-contact-details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0DD70" w14:textId="77777777" w:rsidR="00B805BF" w:rsidRDefault="00B805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4491"/>
    <w:multiLevelType w:val="hybridMultilevel"/>
    <w:tmpl w:val="5E5EAF92"/>
    <w:lvl w:ilvl="0" w:tplc="F5880D3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B23A63"/>
    <w:multiLevelType w:val="hybridMultilevel"/>
    <w:tmpl w:val="3FE0F99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A407B7"/>
    <w:multiLevelType w:val="hybridMultilevel"/>
    <w:tmpl w:val="2ED4E4B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37D716E"/>
    <w:multiLevelType w:val="multilevel"/>
    <w:tmpl w:val="CD6C51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44F72D0"/>
    <w:multiLevelType w:val="multilevel"/>
    <w:tmpl w:val="D2BE38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4850366"/>
    <w:multiLevelType w:val="hybridMultilevel"/>
    <w:tmpl w:val="08A89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F13B9F"/>
    <w:multiLevelType w:val="hybridMultilevel"/>
    <w:tmpl w:val="0516707E"/>
    <w:lvl w:ilvl="0" w:tplc="FFFFFFFF">
      <w:start w:val="1"/>
      <w:numFmt w:val="bullet"/>
      <w:lvlText w:val=""/>
      <w:lvlJc w:val="left"/>
      <w:pPr>
        <w:ind w:left="720" w:hanging="360"/>
      </w:pPr>
      <w:rPr>
        <w:rFonts w:ascii="Symbol" w:hAnsi="Symbol" w:hint="default"/>
      </w:rPr>
    </w:lvl>
    <w:lvl w:ilvl="1" w:tplc="F5880D3E">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5DE48A8"/>
    <w:multiLevelType w:val="hybridMultilevel"/>
    <w:tmpl w:val="1FA42B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5DF7B63"/>
    <w:multiLevelType w:val="hybridMultilevel"/>
    <w:tmpl w:val="B9DE21AA"/>
    <w:lvl w:ilvl="0" w:tplc="EA3A357A">
      <w:start w:val="1"/>
      <w:numFmt w:val="bullet"/>
      <w:lvlText w:val=""/>
      <w:lvlJc w:val="left"/>
      <w:pPr>
        <w:ind w:left="1701" w:hanging="357"/>
      </w:pPr>
      <w:rPr>
        <w:rFonts w:ascii="Symbol" w:hAnsi="Symbol" w:hint="default"/>
      </w:rPr>
    </w:lvl>
    <w:lvl w:ilvl="1" w:tplc="0C090003" w:tentative="1">
      <w:start w:val="1"/>
      <w:numFmt w:val="bullet"/>
      <w:lvlText w:val="o"/>
      <w:lvlJc w:val="left"/>
      <w:pPr>
        <w:ind w:left="3481" w:hanging="360"/>
      </w:pPr>
      <w:rPr>
        <w:rFonts w:ascii="Courier New" w:hAnsi="Courier New" w:cs="Courier New" w:hint="default"/>
      </w:rPr>
    </w:lvl>
    <w:lvl w:ilvl="2" w:tplc="0C090005" w:tentative="1">
      <w:start w:val="1"/>
      <w:numFmt w:val="bullet"/>
      <w:lvlText w:val=""/>
      <w:lvlJc w:val="left"/>
      <w:pPr>
        <w:ind w:left="4201" w:hanging="360"/>
      </w:pPr>
      <w:rPr>
        <w:rFonts w:ascii="Wingdings" w:hAnsi="Wingdings" w:hint="default"/>
      </w:rPr>
    </w:lvl>
    <w:lvl w:ilvl="3" w:tplc="0C090001" w:tentative="1">
      <w:start w:val="1"/>
      <w:numFmt w:val="bullet"/>
      <w:lvlText w:val=""/>
      <w:lvlJc w:val="left"/>
      <w:pPr>
        <w:ind w:left="4921" w:hanging="360"/>
      </w:pPr>
      <w:rPr>
        <w:rFonts w:ascii="Symbol" w:hAnsi="Symbol" w:hint="default"/>
      </w:rPr>
    </w:lvl>
    <w:lvl w:ilvl="4" w:tplc="0C090003" w:tentative="1">
      <w:start w:val="1"/>
      <w:numFmt w:val="bullet"/>
      <w:lvlText w:val="o"/>
      <w:lvlJc w:val="left"/>
      <w:pPr>
        <w:ind w:left="5641" w:hanging="360"/>
      </w:pPr>
      <w:rPr>
        <w:rFonts w:ascii="Courier New" w:hAnsi="Courier New" w:cs="Courier New" w:hint="default"/>
      </w:rPr>
    </w:lvl>
    <w:lvl w:ilvl="5" w:tplc="0C090005" w:tentative="1">
      <w:start w:val="1"/>
      <w:numFmt w:val="bullet"/>
      <w:lvlText w:val=""/>
      <w:lvlJc w:val="left"/>
      <w:pPr>
        <w:ind w:left="6361" w:hanging="360"/>
      </w:pPr>
      <w:rPr>
        <w:rFonts w:ascii="Wingdings" w:hAnsi="Wingdings" w:hint="default"/>
      </w:rPr>
    </w:lvl>
    <w:lvl w:ilvl="6" w:tplc="0C090001" w:tentative="1">
      <w:start w:val="1"/>
      <w:numFmt w:val="bullet"/>
      <w:lvlText w:val=""/>
      <w:lvlJc w:val="left"/>
      <w:pPr>
        <w:ind w:left="7081" w:hanging="360"/>
      </w:pPr>
      <w:rPr>
        <w:rFonts w:ascii="Symbol" w:hAnsi="Symbol" w:hint="default"/>
      </w:rPr>
    </w:lvl>
    <w:lvl w:ilvl="7" w:tplc="0C090003" w:tentative="1">
      <w:start w:val="1"/>
      <w:numFmt w:val="bullet"/>
      <w:lvlText w:val="o"/>
      <w:lvlJc w:val="left"/>
      <w:pPr>
        <w:ind w:left="7801" w:hanging="360"/>
      </w:pPr>
      <w:rPr>
        <w:rFonts w:ascii="Courier New" w:hAnsi="Courier New" w:cs="Courier New" w:hint="default"/>
      </w:rPr>
    </w:lvl>
    <w:lvl w:ilvl="8" w:tplc="0C090005" w:tentative="1">
      <w:start w:val="1"/>
      <w:numFmt w:val="bullet"/>
      <w:lvlText w:val=""/>
      <w:lvlJc w:val="left"/>
      <w:pPr>
        <w:ind w:left="8521" w:hanging="360"/>
      </w:pPr>
      <w:rPr>
        <w:rFonts w:ascii="Wingdings" w:hAnsi="Wingdings" w:hint="default"/>
      </w:rPr>
    </w:lvl>
  </w:abstractNum>
  <w:abstractNum w:abstractNumId="10" w15:restartNumberingAfterBreak="0">
    <w:nsid w:val="06E835BF"/>
    <w:multiLevelType w:val="hybridMultilevel"/>
    <w:tmpl w:val="55EA8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345F24"/>
    <w:multiLevelType w:val="hybridMultilevel"/>
    <w:tmpl w:val="E872212A"/>
    <w:lvl w:ilvl="0" w:tplc="0C090001">
      <w:start w:val="1"/>
      <w:numFmt w:val="bullet"/>
      <w:lvlText w:val=""/>
      <w:lvlJc w:val="left"/>
      <w:pPr>
        <w:ind w:left="360" w:hanging="360"/>
      </w:pPr>
      <w:rPr>
        <w:rFonts w:ascii="Symbol" w:hAnsi="Symbol" w:hint="default"/>
      </w:rPr>
    </w:lvl>
    <w:lvl w:ilvl="1" w:tplc="94947BA8">
      <w:numFmt w:val="bullet"/>
      <w:lvlText w:val="–"/>
      <w:lvlJc w:val="left"/>
      <w:pPr>
        <w:ind w:left="1080" w:hanging="360"/>
      </w:pPr>
      <w:rPr>
        <w:rFonts w:ascii="Arial" w:eastAsia="SimSu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9566C10"/>
    <w:multiLevelType w:val="hybridMultilevel"/>
    <w:tmpl w:val="D7A6A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95C3FEF"/>
    <w:multiLevelType w:val="hybridMultilevel"/>
    <w:tmpl w:val="D1B826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A9D67CE"/>
    <w:multiLevelType w:val="hybridMultilevel"/>
    <w:tmpl w:val="18EC8122"/>
    <w:lvl w:ilvl="0" w:tplc="DC207904">
      <w:start w:val="1"/>
      <w:numFmt w:val="decimal"/>
      <w:lvlText w:val="%1."/>
      <w:lvlJc w:val="left"/>
      <w:pPr>
        <w:ind w:left="360" w:hanging="360"/>
      </w:pPr>
      <w:rPr>
        <w:rFonts w:asciiTheme="minorHAnsi" w:hAnsiTheme="min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0AA62662"/>
    <w:multiLevelType w:val="hybridMultilevel"/>
    <w:tmpl w:val="613A6808"/>
    <w:lvl w:ilvl="0" w:tplc="0C090001">
      <w:start w:val="1"/>
      <w:numFmt w:val="bullet"/>
      <w:lvlText w:val=""/>
      <w:lvlJc w:val="left"/>
      <w:pPr>
        <w:ind w:left="-490" w:hanging="360"/>
      </w:pPr>
      <w:rPr>
        <w:rFonts w:ascii="Symbol" w:hAnsi="Symbol" w:hint="default"/>
      </w:rPr>
    </w:lvl>
    <w:lvl w:ilvl="1" w:tplc="0C090003" w:tentative="1">
      <w:start w:val="1"/>
      <w:numFmt w:val="bullet"/>
      <w:lvlText w:val="o"/>
      <w:lvlJc w:val="left"/>
      <w:pPr>
        <w:ind w:left="230" w:hanging="360"/>
      </w:pPr>
      <w:rPr>
        <w:rFonts w:ascii="Courier New" w:hAnsi="Courier New" w:cs="Courier New" w:hint="default"/>
      </w:rPr>
    </w:lvl>
    <w:lvl w:ilvl="2" w:tplc="0C090005">
      <w:start w:val="1"/>
      <w:numFmt w:val="bullet"/>
      <w:lvlText w:val=""/>
      <w:lvlJc w:val="left"/>
      <w:pPr>
        <w:ind w:left="950" w:hanging="360"/>
      </w:pPr>
      <w:rPr>
        <w:rFonts w:ascii="Wingdings" w:hAnsi="Wingdings" w:hint="default"/>
      </w:rPr>
    </w:lvl>
    <w:lvl w:ilvl="3" w:tplc="0C090001" w:tentative="1">
      <w:start w:val="1"/>
      <w:numFmt w:val="bullet"/>
      <w:lvlText w:val=""/>
      <w:lvlJc w:val="left"/>
      <w:pPr>
        <w:ind w:left="1670" w:hanging="360"/>
      </w:pPr>
      <w:rPr>
        <w:rFonts w:ascii="Symbol" w:hAnsi="Symbol" w:hint="default"/>
      </w:rPr>
    </w:lvl>
    <w:lvl w:ilvl="4" w:tplc="0C090003" w:tentative="1">
      <w:start w:val="1"/>
      <w:numFmt w:val="bullet"/>
      <w:lvlText w:val="o"/>
      <w:lvlJc w:val="left"/>
      <w:pPr>
        <w:ind w:left="2390" w:hanging="360"/>
      </w:pPr>
      <w:rPr>
        <w:rFonts w:ascii="Courier New" w:hAnsi="Courier New" w:cs="Courier New" w:hint="default"/>
      </w:rPr>
    </w:lvl>
    <w:lvl w:ilvl="5" w:tplc="0C090005" w:tentative="1">
      <w:start w:val="1"/>
      <w:numFmt w:val="bullet"/>
      <w:lvlText w:val=""/>
      <w:lvlJc w:val="left"/>
      <w:pPr>
        <w:ind w:left="3110" w:hanging="360"/>
      </w:pPr>
      <w:rPr>
        <w:rFonts w:ascii="Wingdings" w:hAnsi="Wingdings" w:hint="default"/>
      </w:rPr>
    </w:lvl>
    <w:lvl w:ilvl="6" w:tplc="0C090001" w:tentative="1">
      <w:start w:val="1"/>
      <w:numFmt w:val="bullet"/>
      <w:lvlText w:val=""/>
      <w:lvlJc w:val="left"/>
      <w:pPr>
        <w:ind w:left="3830" w:hanging="360"/>
      </w:pPr>
      <w:rPr>
        <w:rFonts w:ascii="Symbol" w:hAnsi="Symbol" w:hint="default"/>
      </w:rPr>
    </w:lvl>
    <w:lvl w:ilvl="7" w:tplc="0C090003" w:tentative="1">
      <w:start w:val="1"/>
      <w:numFmt w:val="bullet"/>
      <w:lvlText w:val="o"/>
      <w:lvlJc w:val="left"/>
      <w:pPr>
        <w:ind w:left="4550" w:hanging="360"/>
      </w:pPr>
      <w:rPr>
        <w:rFonts w:ascii="Courier New" w:hAnsi="Courier New" w:cs="Courier New" w:hint="default"/>
      </w:rPr>
    </w:lvl>
    <w:lvl w:ilvl="8" w:tplc="0C090005" w:tentative="1">
      <w:start w:val="1"/>
      <w:numFmt w:val="bullet"/>
      <w:lvlText w:val=""/>
      <w:lvlJc w:val="left"/>
      <w:pPr>
        <w:ind w:left="5270" w:hanging="360"/>
      </w:pPr>
      <w:rPr>
        <w:rFonts w:ascii="Wingdings" w:hAnsi="Wingdings" w:hint="default"/>
      </w:rPr>
    </w:lvl>
  </w:abstractNum>
  <w:abstractNum w:abstractNumId="16" w15:restartNumberingAfterBreak="0">
    <w:nsid w:val="0AAF7B7A"/>
    <w:multiLevelType w:val="hybridMultilevel"/>
    <w:tmpl w:val="B3F693AA"/>
    <w:lvl w:ilvl="0" w:tplc="5F04A8CC">
      <w:numFmt w:val="bullet"/>
      <w:lvlText w:val=""/>
      <w:lvlJc w:val="left"/>
      <w:pPr>
        <w:ind w:left="479" w:hanging="360"/>
      </w:pPr>
      <w:rPr>
        <w:rFonts w:ascii="Symbol" w:eastAsia="Symbol" w:hAnsi="Symbol" w:cs="Symbol" w:hint="default"/>
        <w:b w:val="0"/>
        <w:bCs w:val="0"/>
        <w:i w:val="0"/>
        <w:iCs w:val="0"/>
        <w:color w:val="1C3D93"/>
        <w:w w:val="100"/>
        <w:sz w:val="22"/>
        <w:szCs w:val="22"/>
        <w:lang w:val="en-AU" w:eastAsia="en-US" w:bidi="ar-SA"/>
      </w:rPr>
    </w:lvl>
    <w:lvl w:ilvl="1" w:tplc="43AA53D4">
      <w:numFmt w:val="bullet"/>
      <w:lvlText w:val="•"/>
      <w:lvlJc w:val="left"/>
      <w:pPr>
        <w:ind w:left="555" w:hanging="360"/>
      </w:pPr>
      <w:rPr>
        <w:rFonts w:hint="default"/>
        <w:lang w:val="en-AU" w:eastAsia="en-US" w:bidi="ar-SA"/>
      </w:rPr>
    </w:lvl>
    <w:lvl w:ilvl="2" w:tplc="6EA429F8">
      <w:numFmt w:val="bullet"/>
      <w:lvlText w:val="•"/>
      <w:lvlJc w:val="left"/>
      <w:pPr>
        <w:ind w:left="631" w:hanging="360"/>
      </w:pPr>
      <w:rPr>
        <w:rFonts w:hint="default"/>
        <w:lang w:val="en-AU" w:eastAsia="en-US" w:bidi="ar-SA"/>
      </w:rPr>
    </w:lvl>
    <w:lvl w:ilvl="3" w:tplc="7CA2D1C8">
      <w:numFmt w:val="bullet"/>
      <w:lvlText w:val="•"/>
      <w:lvlJc w:val="left"/>
      <w:pPr>
        <w:ind w:left="706" w:hanging="360"/>
      </w:pPr>
      <w:rPr>
        <w:rFonts w:hint="default"/>
        <w:lang w:val="en-AU" w:eastAsia="en-US" w:bidi="ar-SA"/>
      </w:rPr>
    </w:lvl>
    <w:lvl w:ilvl="4" w:tplc="9D2661F6">
      <w:numFmt w:val="bullet"/>
      <w:lvlText w:val="•"/>
      <w:lvlJc w:val="left"/>
      <w:pPr>
        <w:ind w:left="782" w:hanging="360"/>
      </w:pPr>
      <w:rPr>
        <w:rFonts w:hint="default"/>
        <w:lang w:val="en-AU" w:eastAsia="en-US" w:bidi="ar-SA"/>
      </w:rPr>
    </w:lvl>
    <w:lvl w:ilvl="5" w:tplc="B1242650">
      <w:numFmt w:val="bullet"/>
      <w:lvlText w:val="•"/>
      <w:lvlJc w:val="left"/>
      <w:pPr>
        <w:ind w:left="857" w:hanging="360"/>
      </w:pPr>
      <w:rPr>
        <w:rFonts w:hint="default"/>
        <w:lang w:val="en-AU" w:eastAsia="en-US" w:bidi="ar-SA"/>
      </w:rPr>
    </w:lvl>
    <w:lvl w:ilvl="6" w:tplc="310AB80E">
      <w:numFmt w:val="bullet"/>
      <w:lvlText w:val="•"/>
      <w:lvlJc w:val="left"/>
      <w:pPr>
        <w:ind w:left="933" w:hanging="360"/>
      </w:pPr>
      <w:rPr>
        <w:rFonts w:hint="default"/>
        <w:lang w:val="en-AU" w:eastAsia="en-US" w:bidi="ar-SA"/>
      </w:rPr>
    </w:lvl>
    <w:lvl w:ilvl="7" w:tplc="7E9001E4">
      <w:numFmt w:val="bullet"/>
      <w:lvlText w:val="•"/>
      <w:lvlJc w:val="left"/>
      <w:pPr>
        <w:ind w:left="1008" w:hanging="360"/>
      </w:pPr>
      <w:rPr>
        <w:rFonts w:hint="default"/>
        <w:lang w:val="en-AU" w:eastAsia="en-US" w:bidi="ar-SA"/>
      </w:rPr>
    </w:lvl>
    <w:lvl w:ilvl="8" w:tplc="033EBBCE">
      <w:numFmt w:val="bullet"/>
      <w:lvlText w:val="•"/>
      <w:lvlJc w:val="left"/>
      <w:pPr>
        <w:ind w:left="1084" w:hanging="360"/>
      </w:pPr>
      <w:rPr>
        <w:rFonts w:hint="default"/>
        <w:lang w:val="en-AU" w:eastAsia="en-US" w:bidi="ar-SA"/>
      </w:rPr>
    </w:lvl>
  </w:abstractNum>
  <w:abstractNum w:abstractNumId="17" w15:restartNumberingAfterBreak="0">
    <w:nsid w:val="0AC96477"/>
    <w:multiLevelType w:val="multilevel"/>
    <w:tmpl w:val="BD1C4C5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C247CC2"/>
    <w:multiLevelType w:val="hybridMultilevel"/>
    <w:tmpl w:val="70F01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D1E5E9B"/>
    <w:multiLevelType w:val="hybridMultilevel"/>
    <w:tmpl w:val="3A84471C"/>
    <w:lvl w:ilvl="0" w:tplc="FFFFFFFF">
      <w:start w:val="1"/>
      <w:numFmt w:val="decimal"/>
      <w:lvlText w:val="%1."/>
      <w:lvlJc w:val="left"/>
      <w:pPr>
        <w:ind w:left="720" w:hanging="360"/>
      </w:pPr>
      <w:rPr>
        <w:rFonts w:hint="default"/>
      </w:rPr>
    </w:lvl>
    <w:lvl w:ilvl="1" w:tplc="F5880D3E">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0E9C32EB"/>
    <w:multiLevelType w:val="multilevel"/>
    <w:tmpl w:val="7AE4E22A"/>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2" w15:restartNumberingAfterBreak="0">
    <w:nsid w:val="0EAD3F1A"/>
    <w:multiLevelType w:val="hybridMultilevel"/>
    <w:tmpl w:val="02DE55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0596534"/>
    <w:multiLevelType w:val="multilevel"/>
    <w:tmpl w:val="3D8459C4"/>
    <w:lvl w:ilvl="0">
      <w:start w:val="1"/>
      <w:numFmt w:val="decimal"/>
      <w:lvlText w:val="%1."/>
      <w:lvlJc w:val="left"/>
      <w:pPr>
        <w:ind w:left="360" w:hanging="360"/>
      </w:pPr>
    </w:lvl>
    <w:lvl w:ilvl="1">
      <w:start w:val="5"/>
      <w:numFmt w:val="decimal"/>
      <w:isLgl/>
      <w:lvlText w:val="%1.%2"/>
      <w:lvlJc w:val="left"/>
      <w:pPr>
        <w:ind w:left="700" w:hanging="7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125C096B"/>
    <w:multiLevelType w:val="hybridMultilevel"/>
    <w:tmpl w:val="09BE3C36"/>
    <w:lvl w:ilvl="0" w:tplc="F5880D3E">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155D4996"/>
    <w:multiLevelType w:val="hybridMultilevel"/>
    <w:tmpl w:val="84AC5B62"/>
    <w:lvl w:ilvl="0" w:tplc="F5880D3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5AF03FC"/>
    <w:multiLevelType w:val="hybridMultilevel"/>
    <w:tmpl w:val="31E6D1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70B36DA"/>
    <w:multiLevelType w:val="hybridMultilevel"/>
    <w:tmpl w:val="F0800C1E"/>
    <w:lvl w:ilvl="0" w:tplc="5260C22A">
      <w:numFmt w:val="bullet"/>
      <w:lvlText w:val=""/>
      <w:lvlJc w:val="left"/>
      <w:pPr>
        <w:ind w:left="475" w:hanging="360"/>
      </w:pPr>
      <w:rPr>
        <w:rFonts w:ascii="Symbol" w:eastAsia="Symbol" w:hAnsi="Symbol" w:cs="Symbol" w:hint="default"/>
        <w:b w:val="0"/>
        <w:bCs w:val="0"/>
        <w:i w:val="0"/>
        <w:iCs w:val="0"/>
        <w:color w:val="1C3D93"/>
        <w:w w:val="100"/>
        <w:sz w:val="22"/>
        <w:szCs w:val="22"/>
        <w:lang w:val="en-AU" w:eastAsia="en-US" w:bidi="ar-SA"/>
      </w:rPr>
    </w:lvl>
    <w:lvl w:ilvl="1" w:tplc="3C0288DE">
      <w:numFmt w:val="bullet"/>
      <w:lvlText w:val="•"/>
      <w:lvlJc w:val="left"/>
      <w:pPr>
        <w:ind w:left="574" w:hanging="360"/>
      </w:pPr>
      <w:rPr>
        <w:rFonts w:hint="default"/>
        <w:lang w:val="en-AU" w:eastAsia="en-US" w:bidi="ar-SA"/>
      </w:rPr>
    </w:lvl>
    <w:lvl w:ilvl="2" w:tplc="2B524058">
      <w:numFmt w:val="bullet"/>
      <w:lvlText w:val="•"/>
      <w:lvlJc w:val="left"/>
      <w:pPr>
        <w:ind w:left="669" w:hanging="360"/>
      </w:pPr>
      <w:rPr>
        <w:rFonts w:hint="default"/>
        <w:lang w:val="en-AU" w:eastAsia="en-US" w:bidi="ar-SA"/>
      </w:rPr>
    </w:lvl>
    <w:lvl w:ilvl="3" w:tplc="F9AAA314">
      <w:numFmt w:val="bullet"/>
      <w:lvlText w:val="•"/>
      <w:lvlJc w:val="left"/>
      <w:pPr>
        <w:ind w:left="764" w:hanging="360"/>
      </w:pPr>
      <w:rPr>
        <w:rFonts w:hint="default"/>
        <w:lang w:val="en-AU" w:eastAsia="en-US" w:bidi="ar-SA"/>
      </w:rPr>
    </w:lvl>
    <w:lvl w:ilvl="4" w:tplc="D5BC31A6">
      <w:numFmt w:val="bullet"/>
      <w:lvlText w:val="•"/>
      <w:lvlJc w:val="left"/>
      <w:pPr>
        <w:ind w:left="859" w:hanging="360"/>
      </w:pPr>
      <w:rPr>
        <w:rFonts w:hint="default"/>
        <w:lang w:val="en-AU" w:eastAsia="en-US" w:bidi="ar-SA"/>
      </w:rPr>
    </w:lvl>
    <w:lvl w:ilvl="5" w:tplc="3A646D88">
      <w:numFmt w:val="bullet"/>
      <w:lvlText w:val="•"/>
      <w:lvlJc w:val="left"/>
      <w:pPr>
        <w:ind w:left="954" w:hanging="360"/>
      </w:pPr>
      <w:rPr>
        <w:rFonts w:hint="default"/>
        <w:lang w:val="en-AU" w:eastAsia="en-US" w:bidi="ar-SA"/>
      </w:rPr>
    </w:lvl>
    <w:lvl w:ilvl="6" w:tplc="538470EC">
      <w:numFmt w:val="bullet"/>
      <w:lvlText w:val="•"/>
      <w:lvlJc w:val="left"/>
      <w:pPr>
        <w:ind w:left="1048" w:hanging="360"/>
      </w:pPr>
      <w:rPr>
        <w:rFonts w:hint="default"/>
        <w:lang w:val="en-AU" w:eastAsia="en-US" w:bidi="ar-SA"/>
      </w:rPr>
    </w:lvl>
    <w:lvl w:ilvl="7" w:tplc="67FA6744">
      <w:numFmt w:val="bullet"/>
      <w:lvlText w:val="•"/>
      <w:lvlJc w:val="left"/>
      <w:pPr>
        <w:ind w:left="1143" w:hanging="360"/>
      </w:pPr>
      <w:rPr>
        <w:rFonts w:hint="default"/>
        <w:lang w:val="en-AU" w:eastAsia="en-US" w:bidi="ar-SA"/>
      </w:rPr>
    </w:lvl>
    <w:lvl w:ilvl="8" w:tplc="14D240C8">
      <w:numFmt w:val="bullet"/>
      <w:lvlText w:val="•"/>
      <w:lvlJc w:val="left"/>
      <w:pPr>
        <w:ind w:left="1238" w:hanging="360"/>
      </w:pPr>
      <w:rPr>
        <w:rFonts w:hint="default"/>
        <w:lang w:val="en-AU" w:eastAsia="en-US" w:bidi="ar-SA"/>
      </w:rPr>
    </w:lvl>
  </w:abstractNum>
  <w:abstractNum w:abstractNumId="28" w15:restartNumberingAfterBreak="0">
    <w:nsid w:val="1712311B"/>
    <w:multiLevelType w:val="hybridMultilevel"/>
    <w:tmpl w:val="268C27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7734868"/>
    <w:multiLevelType w:val="hybridMultilevel"/>
    <w:tmpl w:val="197882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7F82FD1"/>
    <w:multiLevelType w:val="multilevel"/>
    <w:tmpl w:val="3D8459C4"/>
    <w:lvl w:ilvl="0">
      <w:start w:val="1"/>
      <w:numFmt w:val="decimal"/>
      <w:lvlText w:val="%1."/>
      <w:lvlJc w:val="left"/>
      <w:pPr>
        <w:ind w:left="360" w:hanging="360"/>
      </w:pPr>
    </w:lvl>
    <w:lvl w:ilvl="1">
      <w:start w:val="5"/>
      <w:numFmt w:val="decimal"/>
      <w:isLgl/>
      <w:lvlText w:val="%1.%2"/>
      <w:lvlJc w:val="left"/>
      <w:pPr>
        <w:ind w:left="700" w:hanging="7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1AA7376A"/>
    <w:multiLevelType w:val="hybridMultilevel"/>
    <w:tmpl w:val="217050A8"/>
    <w:lvl w:ilvl="0" w:tplc="0C090001">
      <w:start w:val="1"/>
      <w:numFmt w:val="bullet"/>
      <w:lvlText w:val=""/>
      <w:lvlJc w:val="left"/>
      <w:pPr>
        <w:ind w:left="360" w:hanging="360"/>
      </w:pPr>
      <w:rPr>
        <w:rFonts w:ascii="Symbol" w:hAnsi="Symbol" w:hint="default"/>
      </w:rPr>
    </w:lvl>
    <w:lvl w:ilvl="1" w:tplc="A0789358">
      <w:numFmt w:val="bullet"/>
      <w:lvlText w:val="•"/>
      <w:lvlJc w:val="left"/>
      <w:pPr>
        <w:ind w:left="1440" w:hanging="72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B8037E4"/>
    <w:multiLevelType w:val="hybridMultilevel"/>
    <w:tmpl w:val="6E78772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C383D24"/>
    <w:multiLevelType w:val="hybridMultilevel"/>
    <w:tmpl w:val="83A49E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C4F331B"/>
    <w:multiLevelType w:val="multilevel"/>
    <w:tmpl w:val="95263D08"/>
    <w:lvl w:ilvl="0">
      <w:start w:val="1"/>
      <w:numFmt w:val="bullet"/>
      <w:lvlText w:val=""/>
      <w:lvlJc w:val="left"/>
      <w:pPr>
        <w:ind w:left="986" w:hanging="283"/>
      </w:pPr>
      <w:rPr>
        <w:rFonts w:ascii="Symbol" w:hAnsi="Symbol" w:hint="default"/>
        <w:sz w:val="22"/>
      </w:rPr>
    </w:lvl>
    <w:lvl w:ilvl="1">
      <w:start w:val="1"/>
      <w:numFmt w:val="bullet"/>
      <w:lvlText w:val="-"/>
      <w:lvlJc w:val="left"/>
      <w:pPr>
        <w:ind w:left="1270" w:hanging="284"/>
      </w:pPr>
      <w:rPr>
        <w:rFonts w:ascii="Arial" w:hAnsi="Arial" w:hint="default"/>
      </w:rPr>
    </w:lvl>
    <w:lvl w:ilvl="2">
      <w:start w:val="1"/>
      <w:numFmt w:val="bullet"/>
      <w:lvlText w:val="-"/>
      <w:lvlJc w:val="left"/>
      <w:pPr>
        <w:ind w:left="2219" w:hanging="360"/>
      </w:pPr>
      <w:rPr>
        <w:rFonts w:ascii="Arial" w:hAnsi="Arial" w:hint="default"/>
      </w:rPr>
    </w:lvl>
    <w:lvl w:ilvl="3">
      <w:start w:val="1"/>
      <w:numFmt w:val="decimal"/>
      <w:lvlText w:val="(%4)"/>
      <w:lvlJc w:val="left"/>
      <w:pPr>
        <w:ind w:left="2579" w:hanging="360"/>
      </w:pPr>
      <w:rPr>
        <w:rFonts w:hint="default"/>
      </w:rPr>
    </w:lvl>
    <w:lvl w:ilvl="4">
      <w:start w:val="1"/>
      <w:numFmt w:val="lowerLetter"/>
      <w:lvlText w:val="(%5)"/>
      <w:lvlJc w:val="left"/>
      <w:pPr>
        <w:ind w:left="2939" w:hanging="360"/>
      </w:pPr>
      <w:rPr>
        <w:rFonts w:hint="default"/>
      </w:rPr>
    </w:lvl>
    <w:lvl w:ilvl="5">
      <w:start w:val="1"/>
      <w:numFmt w:val="lowerRoman"/>
      <w:lvlText w:val="(%6)"/>
      <w:lvlJc w:val="left"/>
      <w:pPr>
        <w:ind w:left="3299" w:hanging="360"/>
      </w:pPr>
      <w:rPr>
        <w:rFonts w:hint="default"/>
      </w:rPr>
    </w:lvl>
    <w:lvl w:ilvl="6">
      <w:start w:val="1"/>
      <w:numFmt w:val="decimal"/>
      <w:lvlText w:val="%7."/>
      <w:lvlJc w:val="left"/>
      <w:pPr>
        <w:ind w:left="3659" w:hanging="360"/>
      </w:pPr>
      <w:rPr>
        <w:rFonts w:hint="default"/>
      </w:rPr>
    </w:lvl>
    <w:lvl w:ilvl="7">
      <w:start w:val="1"/>
      <w:numFmt w:val="lowerLetter"/>
      <w:lvlText w:val="%8."/>
      <w:lvlJc w:val="left"/>
      <w:pPr>
        <w:ind w:left="4019" w:hanging="360"/>
      </w:pPr>
      <w:rPr>
        <w:rFonts w:hint="default"/>
      </w:rPr>
    </w:lvl>
    <w:lvl w:ilvl="8">
      <w:start w:val="1"/>
      <w:numFmt w:val="lowerRoman"/>
      <w:lvlText w:val="%9."/>
      <w:lvlJc w:val="left"/>
      <w:pPr>
        <w:ind w:left="4379" w:hanging="360"/>
      </w:pPr>
      <w:rPr>
        <w:rFonts w:hint="default"/>
      </w:rPr>
    </w:lvl>
  </w:abstractNum>
  <w:abstractNum w:abstractNumId="35" w15:restartNumberingAfterBreak="0">
    <w:nsid w:val="1C6348D4"/>
    <w:multiLevelType w:val="hybridMultilevel"/>
    <w:tmpl w:val="446AE37C"/>
    <w:lvl w:ilvl="0" w:tplc="F5880D3E">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1CBB68FE"/>
    <w:multiLevelType w:val="hybridMultilevel"/>
    <w:tmpl w:val="667E70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1D2D6C13"/>
    <w:multiLevelType w:val="hybridMultilevel"/>
    <w:tmpl w:val="BCBAAD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1EE314DF"/>
    <w:multiLevelType w:val="hybridMultilevel"/>
    <w:tmpl w:val="AE963D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1F8A24E2"/>
    <w:multiLevelType w:val="multilevel"/>
    <w:tmpl w:val="4CEEC9B4"/>
    <w:lvl w:ilvl="0">
      <w:start w:val="1"/>
      <w:numFmt w:val="bullet"/>
      <w:lvlText w:val="o"/>
      <w:lvlJc w:val="left"/>
      <w:pPr>
        <w:ind w:left="567" w:hanging="283"/>
      </w:pPr>
      <w:rPr>
        <w:rFonts w:ascii="Courier New" w:hAnsi="Courier New" w:cs="Courier New"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0" w15:restartNumberingAfterBreak="0">
    <w:nsid w:val="1FB1790D"/>
    <w:multiLevelType w:val="hybridMultilevel"/>
    <w:tmpl w:val="7CE2806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200C23D5"/>
    <w:multiLevelType w:val="hybridMultilevel"/>
    <w:tmpl w:val="B05061F2"/>
    <w:lvl w:ilvl="0" w:tplc="0C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42" w15:restartNumberingAfterBreak="0">
    <w:nsid w:val="201E4B89"/>
    <w:multiLevelType w:val="hybridMultilevel"/>
    <w:tmpl w:val="5B30CBF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202903E8"/>
    <w:multiLevelType w:val="hybridMultilevel"/>
    <w:tmpl w:val="C66252F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204F35FF"/>
    <w:multiLevelType w:val="hybridMultilevel"/>
    <w:tmpl w:val="708E73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1161353"/>
    <w:multiLevelType w:val="hybridMultilevel"/>
    <w:tmpl w:val="12A227F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21BE370A"/>
    <w:multiLevelType w:val="hybridMultilevel"/>
    <w:tmpl w:val="7A185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3163603"/>
    <w:multiLevelType w:val="hybridMultilevel"/>
    <w:tmpl w:val="A1C6AB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9" w15:restartNumberingAfterBreak="0">
    <w:nsid w:val="243D045F"/>
    <w:multiLevelType w:val="hybridMultilevel"/>
    <w:tmpl w:val="B15A5F70"/>
    <w:lvl w:ilvl="0" w:tplc="E522E86C">
      <w:numFmt w:val="bullet"/>
      <w:lvlText w:val=""/>
      <w:lvlJc w:val="left"/>
      <w:pPr>
        <w:ind w:left="477" w:hanging="363"/>
      </w:pPr>
      <w:rPr>
        <w:rFonts w:ascii="Symbol" w:eastAsia="Symbol" w:hAnsi="Symbol" w:cs="Symbol" w:hint="default"/>
        <w:b w:val="0"/>
        <w:bCs w:val="0"/>
        <w:i w:val="0"/>
        <w:iCs w:val="0"/>
        <w:color w:val="1C3D93"/>
        <w:w w:val="100"/>
        <w:sz w:val="22"/>
        <w:szCs w:val="22"/>
        <w:lang w:val="en-AU" w:eastAsia="en-US" w:bidi="ar-SA"/>
      </w:rPr>
    </w:lvl>
    <w:lvl w:ilvl="1" w:tplc="0CDA5962">
      <w:numFmt w:val="bullet"/>
      <w:lvlText w:val="•"/>
      <w:lvlJc w:val="left"/>
      <w:pPr>
        <w:ind w:left="546" w:hanging="363"/>
      </w:pPr>
      <w:rPr>
        <w:rFonts w:hint="default"/>
        <w:lang w:val="en-AU" w:eastAsia="en-US" w:bidi="ar-SA"/>
      </w:rPr>
    </w:lvl>
    <w:lvl w:ilvl="2" w:tplc="5E30CF9E">
      <w:numFmt w:val="bullet"/>
      <w:lvlText w:val="•"/>
      <w:lvlJc w:val="left"/>
      <w:pPr>
        <w:ind w:left="612" w:hanging="363"/>
      </w:pPr>
      <w:rPr>
        <w:rFonts w:hint="default"/>
        <w:lang w:val="en-AU" w:eastAsia="en-US" w:bidi="ar-SA"/>
      </w:rPr>
    </w:lvl>
    <w:lvl w:ilvl="3" w:tplc="78BE7BA0">
      <w:numFmt w:val="bullet"/>
      <w:lvlText w:val="•"/>
      <w:lvlJc w:val="left"/>
      <w:pPr>
        <w:ind w:left="679" w:hanging="363"/>
      </w:pPr>
      <w:rPr>
        <w:rFonts w:hint="default"/>
        <w:lang w:val="en-AU" w:eastAsia="en-US" w:bidi="ar-SA"/>
      </w:rPr>
    </w:lvl>
    <w:lvl w:ilvl="4" w:tplc="4BD48564">
      <w:numFmt w:val="bullet"/>
      <w:lvlText w:val="•"/>
      <w:lvlJc w:val="left"/>
      <w:pPr>
        <w:ind w:left="745" w:hanging="363"/>
      </w:pPr>
      <w:rPr>
        <w:rFonts w:hint="default"/>
        <w:lang w:val="en-AU" w:eastAsia="en-US" w:bidi="ar-SA"/>
      </w:rPr>
    </w:lvl>
    <w:lvl w:ilvl="5" w:tplc="CEE2464E">
      <w:numFmt w:val="bullet"/>
      <w:lvlText w:val="•"/>
      <w:lvlJc w:val="left"/>
      <w:pPr>
        <w:ind w:left="812" w:hanging="363"/>
      </w:pPr>
      <w:rPr>
        <w:rFonts w:hint="default"/>
        <w:lang w:val="en-AU" w:eastAsia="en-US" w:bidi="ar-SA"/>
      </w:rPr>
    </w:lvl>
    <w:lvl w:ilvl="6" w:tplc="8E365AF6">
      <w:numFmt w:val="bullet"/>
      <w:lvlText w:val="•"/>
      <w:lvlJc w:val="left"/>
      <w:pPr>
        <w:ind w:left="878" w:hanging="363"/>
      </w:pPr>
      <w:rPr>
        <w:rFonts w:hint="default"/>
        <w:lang w:val="en-AU" w:eastAsia="en-US" w:bidi="ar-SA"/>
      </w:rPr>
    </w:lvl>
    <w:lvl w:ilvl="7" w:tplc="04625FEC">
      <w:numFmt w:val="bullet"/>
      <w:lvlText w:val="•"/>
      <w:lvlJc w:val="left"/>
      <w:pPr>
        <w:ind w:left="944" w:hanging="363"/>
      </w:pPr>
      <w:rPr>
        <w:rFonts w:hint="default"/>
        <w:lang w:val="en-AU" w:eastAsia="en-US" w:bidi="ar-SA"/>
      </w:rPr>
    </w:lvl>
    <w:lvl w:ilvl="8" w:tplc="361C2DF0">
      <w:numFmt w:val="bullet"/>
      <w:lvlText w:val="•"/>
      <w:lvlJc w:val="left"/>
      <w:pPr>
        <w:ind w:left="1011" w:hanging="363"/>
      </w:pPr>
      <w:rPr>
        <w:rFonts w:hint="default"/>
        <w:lang w:val="en-AU" w:eastAsia="en-US" w:bidi="ar-SA"/>
      </w:rPr>
    </w:lvl>
  </w:abstractNum>
  <w:abstractNum w:abstractNumId="50" w15:restartNumberingAfterBreak="0">
    <w:nsid w:val="249360B6"/>
    <w:multiLevelType w:val="hybridMultilevel"/>
    <w:tmpl w:val="2F2E3FC4"/>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51" w15:restartNumberingAfterBreak="0">
    <w:nsid w:val="2507487A"/>
    <w:multiLevelType w:val="hybridMultilevel"/>
    <w:tmpl w:val="4850947A"/>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5612B05"/>
    <w:multiLevelType w:val="hybridMultilevel"/>
    <w:tmpl w:val="B096E8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26E5477D"/>
    <w:multiLevelType w:val="hybridMultilevel"/>
    <w:tmpl w:val="82C2C1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28964527"/>
    <w:multiLevelType w:val="multilevel"/>
    <w:tmpl w:val="3D8459C4"/>
    <w:lvl w:ilvl="0">
      <w:start w:val="1"/>
      <w:numFmt w:val="decimal"/>
      <w:lvlText w:val="%1."/>
      <w:lvlJc w:val="left"/>
      <w:pPr>
        <w:ind w:left="360" w:hanging="360"/>
      </w:pPr>
    </w:lvl>
    <w:lvl w:ilvl="1">
      <w:start w:val="5"/>
      <w:numFmt w:val="decimal"/>
      <w:isLgl/>
      <w:lvlText w:val="%1.%2"/>
      <w:lvlJc w:val="left"/>
      <w:pPr>
        <w:ind w:left="700" w:hanging="7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5" w15:restartNumberingAfterBreak="0">
    <w:nsid w:val="29431E32"/>
    <w:multiLevelType w:val="hybridMultilevel"/>
    <w:tmpl w:val="127A37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AB46738"/>
    <w:multiLevelType w:val="hybridMultilevel"/>
    <w:tmpl w:val="59823E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B7B3D25"/>
    <w:multiLevelType w:val="hybridMultilevel"/>
    <w:tmpl w:val="990E1C96"/>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 w15:restartNumberingAfterBreak="0">
    <w:nsid w:val="2C5E5A76"/>
    <w:multiLevelType w:val="hybridMultilevel"/>
    <w:tmpl w:val="C5C47FA2"/>
    <w:lvl w:ilvl="0" w:tplc="0C090001">
      <w:start w:val="1"/>
      <w:numFmt w:val="bullet"/>
      <w:lvlText w:val=""/>
      <w:lvlJc w:val="left"/>
      <w:pPr>
        <w:tabs>
          <w:tab w:val="num" w:pos="360"/>
        </w:tabs>
        <w:ind w:left="360" w:hanging="360"/>
      </w:pPr>
      <w:rPr>
        <w:rFonts w:ascii="Symbol" w:hAnsi="Symbol" w:hint="default"/>
      </w:rPr>
    </w:lvl>
    <w:lvl w:ilvl="1" w:tplc="C75CC308">
      <w:start w:val="1"/>
      <w:numFmt w:val="bullet"/>
      <w:lvlText w:val="•"/>
      <w:lvlJc w:val="left"/>
      <w:pPr>
        <w:ind w:left="1440" w:hanging="720"/>
      </w:pPr>
      <w:rPr>
        <w:rFonts w:ascii="Arial" w:eastAsia="Times New Roman" w:hAnsi="Arial" w:cs="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59" w15:restartNumberingAfterBreak="0">
    <w:nsid w:val="2DB22E9E"/>
    <w:multiLevelType w:val="hybridMultilevel"/>
    <w:tmpl w:val="24043552"/>
    <w:lvl w:ilvl="0" w:tplc="163C48FE">
      <w:start w:val="1"/>
      <w:numFmt w:val="bullet"/>
      <w:pStyle w:val="Bullet2"/>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0" w15:restartNumberingAfterBreak="0">
    <w:nsid w:val="2F370ECC"/>
    <w:multiLevelType w:val="hybridMultilevel"/>
    <w:tmpl w:val="97D2CB6C"/>
    <w:lvl w:ilvl="0" w:tplc="0C090001">
      <w:start w:val="1"/>
      <w:numFmt w:val="bullet"/>
      <w:lvlText w:val=""/>
      <w:lvlJc w:val="left"/>
      <w:pPr>
        <w:ind w:left="1536" w:hanging="360"/>
      </w:pPr>
      <w:rPr>
        <w:rFonts w:ascii="Symbol" w:hAnsi="Symbol" w:hint="default"/>
      </w:rPr>
    </w:lvl>
    <w:lvl w:ilvl="1" w:tplc="0C090003">
      <w:start w:val="1"/>
      <w:numFmt w:val="bullet"/>
      <w:lvlText w:val="o"/>
      <w:lvlJc w:val="left"/>
      <w:pPr>
        <w:ind w:left="2256" w:hanging="360"/>
      </w:pPr>
      <w:rPr>
        <w:rFonts w:ascii="Courier New" w:hAnsi="Courier New" w:cs="Courier New" w:hint="default"/>
      </w:rPr>
    </w:lvl>
    <w:lvl w:ilvl="2" w:tplc="0C090005" w:tentative="1">
      <w:start w:val="1"/>
      <w:numFmt w:val="bullet"/>
      <w:lvlText w:val=""/>
      <w:lvlJc w:val="left"/>
      <w:pPr>
        <w:ind w:left="2976" w:hanging="360"/>
      </w:pPr>
      <w:rPr>
        <w:rFonts w:ascii="Wingdings" w:hAnsi="Wingdings" w:hint="default"/>
      </w:rPr>
    </w:lvl>
    <w:lvl w:ilvl="3" w:tplc="0C090001" w:tentative="1">
      <w:start w:val="1"/>
      <w:numFmt w:val="bullet"/>
      <w:lvlText w:val=""/>
      <w:lvlJc w:val="left"/>
      <w:pPr>
        <w:ind w:left="3696" w:hanging="360"/>
      </w:pPr>
      <w:rPr>
        <w:rFonts w:ascii="Symbol" w:hAnsi="Symbol" w:hint="default"/>
      </w:rPr>
    </w:lvl>
    <w:lvl w:ilvl="4" w:tplc="0C090003" w:tentative="1">
      <w:start w:val="1"/>
      <w:numFmt w:val="bullet"/>
      <w:lvlText w:val="o"/>
      <w:lvlJc w:val="left"/>
      <w:pPr>
        <w:ind w:left="4416" w:hanging="360"/>
      </w:pPr>
      <w:rPr>
        <w:rFonts w:ascii="Courier New" w:hAnsi="Courier New" w:cs="Courier New" w:hint="default"/>
      </w:rPr>
    </w:lvl>
    <w:lvl w:ilvl="5" w:tplc="0C090005" w:tentative="1">
      <w:start w:val="1"/>
      <w:numFmt w:val="bullet"/>
      <w:lvlText w:val=""/>
      <w:lvlJc w:val="left"/>
      <w:pPr>
        <w:ind w:left="5136" w:hanging="360"/>
      </w:pPr>
      <w:rPr>
        <w:rFonts w:ascii="Wingdings" w:hAnsi="Wingdings" w:hint="default"/>
      </w:rPr>
    </w:lvl>
    <w:lvl w:ilvl="6" w:tplc="0C090001" w:tentative="1">
      <w:start w:val="1"/>
      <w:numFmt w:val="bullet"/>
      <w:lvlText w:val=""/>
      <w:lvlJc w:val="left"/>
      <w:pPr>
        <w:ind w:left="5856" w:hanging="360"/>
      </w:pPr>
      <w:rPr>
        <w:rFonts w:ascii="Symbol" w:hAnsi="Symbol" w:hint="default"/>
      </w:rPr>
    </w:lvl>
    <w:lvl w:ilvl="7" w:tplc="0C090003" w:tentative="1">
      <w:start w:val="1"/>
      <w:numFmt w:val="bullet"/>
      <w:lvlText w:val="o"/>
      <w:lvlJc w:val="left"/>
      <w:pPr>
        <w:ind w:left="6576" w:hanging="360"/>
      </w:pPr>
      <w:rPr>
        <w:rFonts w:ascii="Courier New" w:hAnsi="Courier New" w:cs="Courier New" w:hint="default"/>
      </w:rPr>
    </w:lvl>
    <w:lvl w:ilvl="8" w:tplc="0C090005" w:tentative="1">
      <w:start w:val="1"/>
      <w:numFmt w:val="bullet"/>
      <w:lvlText w:val=""/>
      <w:lvlJc w:val="left"/>
      <w:pPr>
        <w:ind w:left="7296" w:hanging="360"/>
      </w:pPr>
      <w:rPr>
        <w:rFonts w:ascii="Wingdings" w:hAnsi="Wingdings" w:hint="default"/>
      </w:rPr>
    </w:lvl>
  </w:abstractNum>
  <w:abstractNum w:abstractNumId="61" w15:restartNumberingAfterBreak="0">
    <w:nsid w:val="2F823A48"/>
    <w:multiLevelType w:val="hybridMultilevel"/>
    <w:tmpl w:val="25C681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30B67F29"/>
    <w:multiLevelType w:val="hybridMultilevel"/>
    <w:tmpl w:val="5E1A8072"/>
    <w:lvl w:ilvl="0" w:tplc="FFFFFFFF">
      <w:start w:val="1"/>
      <w:numFmt w:val="bullet"/>
      <w:lvlText w:val=""/>
      <w:lvlJc w:val="left"/>
      <w:pPr>
        <w:ind w:left="720" w:hanging="360"/>
      </w:pPr>
      <w:rPr>
        <w:rFonts w:ascii="Symbol" w:hAnsi="Symbol" w:hint="default"/>
      </w:rPr>
    </w:lvl>
    <w:lvl w:ilvl="1" w:tplc="F5880D3E">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31001BF5"/>
    <w:multiLevelType w:val="multilevel"/>
    <w:tmpl w:val="3D8459C4"/>
    <w:lvl w:ilvl="0">
      <w:start w:val="1"/>
      <w:numFmt w:val="decimal"/>
      <w:lvlText w:val="%1."/>
      <w:lvlJc w:val="left"/>
      <w:pPr>
        <w:ind w:left="360" w:hanging="360"/>
      </w:pPr>
    </w:lvl>
    <w:lvl w:ilvl="1">
      <w:start w:val="5"/>
      <w:numFmt w:val="decimal"/>
      <w:isLgl/>
      <w:lvlText w:val="%1.%2"/>
      <w:lvlJc w:val="left"/>
      <w:pPr>
        <w:ind w:left="700" w:hanging="7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4" w15:restartNumberingAfterBreak="0">
    <w:nsid w:val="32935BB6"/>
    <w:multiLevelType w:val="hybridMultilevel"/>
    <w:tmpl w:val="3844F0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32936318"/>
    <w:multiLevelType w:val="multilevel"/>
    <w:tmpl w:val="50DEC45C"/>
    <w:lvl w:ilvl="0">
      <w:start w:val="1"/>
      <w:numFmt w:val="decimal"/>
      <w:lvlText w:val="%1."/>
      <w:lvlJc w:val="left"/>
      <w:pPr>
        <w:tabs>
          <w:tab w:val="num" w:pos="720"/>
        </w:tabs>
        <w:ind w:left="720" w:hanging="360"/>
      </w:pPr>
      <w:rPr>
        <w:rFonts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6756793"/>
    <w:multiLevelType w:val="hybridMultilevel"/>
    <w:tmpl w:val="8760FE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369704C7"/>
    <w:multiLevelType w:val="multilevel"/>
    <w:tmpl w:val="F90AAE6A"/>
    <w:lvl w:ilvl="0">
      <w:start w:val="1"/>
      <w:numFmt w:val="bullet"/>
      <w:lvlText w:val="o"/>
      <w:lvlJc w:val="left"/>
      <w:pPr>
        <w:ind w:left="1003" w:hanging="283"/>
      </w:pPr>
      <w:rPr>
        <w:rFonts w:ascii="Courier New" w:hAnsi="Courier New" w:cs="Courier New" w:hint="default"/>
        <w:sz w:val="22"/>
      </w:rPr>
    </w:lvl>
    <w:lvl w:ilvl="1">
      <w:start w:val="1"/>
      <w:numFmt w:val="bullet"/>
      <w:lvlText w:val="-"/>
      <w:lvlJc w:val="left"/>
      <w:pPr>
        <w:ind w:left="1287" w:hanging="284"/>
      </w:pPr>
      <w:rPr>
        <w:rFonts w:ascii="Arial" w:hAnsi="Arial" w:hint="default"/>
      </w:rPr>
    </w:lvl>
    <w:lvl w:ilvl="2">
      <w:start w:val="1"/>
      <w:numFmt w:val="bullet"/>
      <w:lvlText w:val="-"/>
      <w:lvlJc w:val="left"/>
      <w:pPr>
        <w:ind w:left="2236" w:hanging="360"/>
      </w:pPr>
      <w:rPr>
        <w:rFonts w:ascii="Arial" w:hAnsi="Arial" w:hint="default"/>
      </w:rPr>
    </w:lvl>
    <w:lvl w:ilvl="3">
      <w:start w:val="1"/>
      <w:numFmt w:val="decimal"/>
      <w:lvlText w:val="(%4)"/>
      <w:lvlJc w:val="left"/>
      <w:pPr>
        <w:ind w:left="2596" w:hanging="360"/>
      </w:pPr>
      <w:rPr>
        <w:rFonts w:hint="default"/>
      </w:rPr>
    </w:lvl>
    <w:lvl w:ilvl="4">
      <w:start w:val="1"/>
      <w:numFmt w:val="lowerLetter"/>
      <w:lvlText w:val="(%5)"/>
      <w:lvlJc w:val="left"/>
      <w:pPr>
        <w:ind w:left="2956" w:hanging="360"/>
      </w:pPr>
      <w:rPr>
        <w:rFonts w:hint="default"/>
      </w:rPr>
    </w:lvl>
    <w:lvl w:ilvl="5">
      <w:start w:val="1"/>
      <w:numFmt w:val="lowerRoman"/>
      <w:lvlText w:val="(%6)"/>
      <w:lvlJc w:val="left"/>
      <w:pPr>
        <w:ind w:left="3316" w:hanging="360"/>
      </w:pPr>
      <w:rPr>
        <w:rFonts w:hint="default"/>
      </w:rPr>
    </w:lvl>
    <w:lvl w:ilvl="6">
      <w:start w:val="1"/>
      <w:numFmt w:val="decimal"/>
      <w:lvlText w:val="%7."/>
      <w:lvlJc w:val="left"/>
      <w:pPr>
        <w:ind w:left="3676" w:hanging="360"/>
      </w:pPr>
      <w:rPr>
        <w:rFonts w:hint="default"/>
      </w:rPr>
    </w:lvl>
    <w:lvl w:ilvl="7">
      <w:start w:val="1"/>
      <w:numFmt w:val="lowerLetter"/>
      <w:lvlText w:val="%8."/>
      <w:lvlJc w:val="left"/>
      <w:pPr>
        <w:ind w:left="4036" w:hanging="360"/>
      </w:pPr>
      <w:rPr>
        <w:rFonts w:hint="default"/>
      </w:rPr>
    </w:lvl>
    <w:lvl w:ilvl="8">
      <w:start w:val="1"/>
      <w:numFmt w:val="lowerRoman"/>
      <w:lvlText w:val="%9."/>
      <w:lvlJc w:val="left"/>
      <w:pPr>
        <w:ind w:left="4396" w:hanging="360"/>
      </w:pPr>
      <w:rPr>
        <w:rFonts w:hint="default"/>
      </w:rPr>
    </w:lvl>
  </w:abstractNum>
  <w:abstractNum w:abstractNumId="68" w15:restartNumberingAfterBreak="0">
    <w:nsid w:val="38665D3E"/>
    <w:multiLevelType w:val="hybridMultilevel"/>
    <w:tmpl w:val="CCAECDB0"/>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9" w15:restartNumberingAfterBreak="0">
    <w:nsid w:val="3AF16C08"/>
    <w:multiLevelType w:val="hybridMultilevel"/>
    <w:tmpl w:val="81787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B5A222D"/>
    <w:multiLevelType w:val="hybridMultilevel"/>
    <w:tmpl w:val="98DE0CB0"/>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3CF55667"/>
    <w:multiLevelType w:val="hybridMultilevel"/>
    <w:tmpl w:val="F9584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D2E55A2"/>
    <w:multiLevelType w:val="multilevel"/>
    <w:tmpl w:val="53262DE0"/>
    <w:lvl w:ilvl="0">
      <w:start w:val="7"/>
      <w:numFmt w:val="decimal"/>
      <w:lvlText w:val="%1"/>
      <w:lvlJc w:val="left"/>
      <w:pPr>
        <w:ind w:left="1040" w:hanging="704"/>
      </w:pPr>
      <w:rPr>
        <w:rFonts w:hint="default"/>
        <w:lang w:val="en-AU" w:eastAsia="en-US" w:bidi="ar-SA"/>
      </w:rPr>
    </w:lvl>
    <w:lvl w:ilvl="1">
      <w:start w:val="8"/>
      <w:numFmt w:val="decimal"/>
      <w:lvlText w:val="%1.%2"/>
      <w:lvlJc w:val="left"/>
      <w:pPr>
        <w:ind w:left="1040" w:hanging="704"/>
      </w:pPr>
      <w:rPr>
        <w:rFonts w:hint="default"/>
        <w:lang w:val="en-AU" w:eastAsia="en-US" w:bidi="ar-SA"/>
      </w:rPr>
    </w:lvl>
    <w:lvl w:ilvl="2">
      <w:start w:val="1"/>
      <w:numFmt w:val="decimal"/>
      <w:lvlText w:val="%1.%2.%3"/>
      <w:lvlJc w:val="left"/>
      <w:pPr>
        <w:ind w:left="1040" w:hanging="704"/>
      </w:pPr>
      <w:rPr>
        <w:rFonts w:ascii="Arial" w:eastAsia="Arial" w:hAnsi="Arial" w:cs="Arial" w:hint="default"/>
        <w:b/>
        <w:bCs/>
        <w:i w:val="0"/>
        <w:iCs w:val="0"/>
        <w:color w:val="538DD3"/>
        <w:spacing w:val="-1"/>
        <w:w w:val="100"/>
        <w:sz w:val="28"/>
        <w:szCs w:val="28"/>
        <w:lang w:val="en-AU" w:eastAsia="en-US" w:bidi="ar-SA"/>
      </w:rPr>
    </w:lvl>
    <w:lvl w:ilvl="3">
      <w:numFmt w:val="bullet"/>
      <w:lvlText w:val=""/>
      <w:lvlJc w:val="left"/>
      <w:pPr>
        <w:ind w:left="839" w:hanging="361"/>
      </w:pPr>
      <w:rPr>
        <w:rFonts w:ascii="Symbol" w:eastAsia="Symbol" w:hAnsi="Symbol" w:cs="Symbol" w:hint="default"/>
        <w:b w:val="0"/>
        <w:bCs w:val="0"/>
        <w:i w:val="0"/>
        <w:iCs w:val="0"/>
        <w:w w:val="100"/>
        <w:sz w:val="22"/>
        <w:szCs w:val="22"/>
        <w:lang w:val="en-AU" w:eastAsia="en-US" w:bidi="ar-SA"/>
      </w:rPr>
    </w:lvl>
    <w:lvl w:ilvl="4">
      <w:numFmt w:val="bullet"/>
      <w:lvlText w:val="•"/>
      <w:lvlJc w:val="left"/>
      <w:pPr>
        <w:ind w:left="4070" w:hanging="361"/>
      </w:pPr>
      <w:rPr>
        <w:rFonts w:hint="default"/>
        <w:lang w:val="en-AU" w:eastAsia="en-US" w:bidi="ar-SA"/>
      </w:rPr>
    </w:lvl>
    <w:lvl w:ilvl="5">
      <w:numFmt w:val="bullet"/>
      <w:lvlText w:val="•"/>
      <w:lvlJc w:val="left"/>
      <w:pPr>
        <w:ind w:left="5080" w:hanging="361"/>
      </w:pPr>
      <w:rPr>
        <w:rFonts w:hint="default"/>
        <w:lang w:val="en-AU" w:eastAsia="en-US" w:bidi="ar-SA"/>
      </w:rPr>
    </w:lvl>
    <w:lvl w:ilvl="6">
      <w:numFmt w:val="bullet"/>
      <w:lvlText w:val="•"/>
      <w:lvlJc w:val="left"/>
      <w:pPr>
        <w:ind w:left="6090" w:hanging="361"/>
      </w:pPr>
      <w:rPr>
        <w:rFonts w:hint="default"/>
        <w:lang w:val="en-AU" w:eastAsia="en-US" w:bidi="ar-SA"/>
      </w:rPr>
    </w:lvl>
    <w:lvl w:ilvl="7">
      <w:numFmt w:val="bullet"/>
      <w:lvlText w:val="•"/>
      <w:lvlJc w:val="left"/>
      <w:pPr>
        <w:ind w:left="7100" w:hanging="361"/>
      </w:pPr>
      <w:rPr>
        <w:rFonts w:hint="default"/>
        <w:lang w:val="en-AU" w:eastAsia="en-US" w:bidi="ar-SA"/>
      </w:rPr>
    </w:lvl>
    <w:lvl w:ilvl="8">
      <w:numFmt w:val="bullet"/>
      <w:lvlText w:val="•"/>
      <w:lvlJc w:val="left"/>
      <w:pPr>
        <w:ind w:left="8110" w:hanging="361"/>
      </w:pPr>
      <w:rPr>
        <w:rFonts w:hint="default"/>
        <w:lang w:val="en-AU" w:eastAsia="en-US" w:bidi="ar-SA"/>
      </w:rPr>
    </w:lvl>
  </w:abstractNum>
  <w:abstractNum w:abstractNumId="73" w15:restartNumberingAfterBreak="0">
    <w:nsid w:val="3DE1228C"/>
    <w:multiLevelType w:val="multilevel"/>
    <w:tmpl w:val="3D8459C4"/>
    <w:lvl w:ilvl="0">
      <w:start w:val="1"/>
      <w:numFmt w:val="decimal"/>
      <w:lvlText w:val="%1."/>
      <w:lvlJc w:val="left"/>
      <w:pPr>
        <w:ind w:left="360" w:hanging="360"/>
      </w:pPr>
    </w:lvl>
    <w:lvl w:ilvl="1">
      <w:start w:val="5"/>
      <w:numFmt w:val="decimal"/>
      <w:isLgl/>
      <w:lvlText w:val="%1.%2"/>
      <w:lvlJc w:val="left"/>
      <w:pPr>
        <w:ind w:left="700" w:hanging="7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4" w15:restartNumberingAfterBreak="0">
    <w:nsid w:val="401A74DF"/>
    <w:multiLevelType w:val="hybridMultilevel"/>
    <w:tmpl w:val="D9786D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40AA7E1C"/>
    <w:multiLevelType w:val="hybridMultilevel"/>
    <w:tmpl w:val="AE98AE2E"/>
    <w:lvl w:ilvl="0" w:tplc="FFFFFFFF">
      <w:start w:val="1"/>
      <w:numFmt w:val="bullet"/>
      <w:lvlText w:val=""/>
      <w:lvlJc w:val="left"/>
      <w:pPr>
        <w:ind w:left="1440" w:hanging="360"/>
      </w:pPr>
      <w:rPr>
        <w:rFonts w:ascii="Symbol" w:hAnsi="Symbol" w:hint="default"/>
      </w:rPr>
    </w:lvl>
    <w:lvl w:ilvl="1" w:tplc="F5880D3E">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6" w15:restartNumberingAfterBreak="0">
    <w:nsid w:val="410516B8"/>
    <w:multiLevelType w:val="hybridMultilevel"/>
    <w:tmpl w:val="84E02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14959A4"/>
    <w:multiLevelType w:val="hybridMultilevel"/>
    <w:tmpl w:val="43B6F3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441B7294"/>
    <w:multiLevelType w:val="hybridMultilevel"/>
    <w:tmpl w:val="D7C89A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449548AD"/>
    <w:multiLevelType w:val="multilevel"/>
    <w:tmpl w:val="CD20FD16"/>
    <w:lvl w:ilvl="0">
      <w:start w:val="1"/>
      <w:numFmt w:val="bullet"/>
      <w:lvlText w:val=""/>
      <w:lvlJc w:val="left"/>
      <w:pPr>
        <w:ind w:left="926" w:hanging="283"/>
      </w:pPr>
      <w:rPr>
        <w:rFonts w:ascii="Symbol" w:hAnsi="Symbol" w:hint="default"/>
        <w:sz w:val="22"/>
      </w:rPr>
    </w:lvl>
    <w:lvl w:ilvl="1">
      <w:start w:val="1"/>
      <w:numFmt w:val="bullet"/>
      <w:lvlText w:val="-"/>
      <w:lvlJc w:val="left"/>
      <w:pPr>
        <w:ind w:left="1210" w:hanging="284"/>
      </w:pPr>
      <w:rPr>
        <w:rFonts w:ascii="Arial" w:hAnsi="Arial" w:hint="default"/>
      </w:rPr>
    </w:lvl>
    <w:lvl w:ilvl="2">
      <w:start w:val="1"/>
      <w:numFmt w:val="bullet"/>
      <w:lvlText w:val="-"/>
      <w:lvlJc w:val="left"/>
      <w:pPr>
        <w:ind w:left="2159" w:hanging="360"/>
      </w:pPr>
      <w:rPr>
        <w:rFonts w:ascii="Arial" w:hAnsi="Arial" w:hint="default"/>
      </w:rPr>
    </w:lvl>
    <w:lvl w:ilvl="3">
      <w:start w:val="1"/>
      <w:numFmt w:val="decimal"/>
      <w:lvlText w:val="(%4)"/>
      <w:lvlJc w:val="left"/>
      <w:pPr>
        <w:ind w:left="2519" w:hanging="360"/>
      </w:pPr>
      <w:rPr>
        <w:rFonts w:hint="default"/>
      </w:rPr>
    </w:lvl>
    <w:lvl w:ilvl="4">
      <w:start w:val="1"/>
      <w:numFmt w:val="lowerLetter"/>
      <w:lvlText w:val="(%5)"/>
      <w:lvlJc w:val="left"/>
      <w:pPr>
        <w:ind w:left="2879" w:hanging="360"/>
      </w:pPr>
      <w:rPr>
        <w:rFonts w:hint="default"/>
      </w:rPr>
    </w:lvl>
    <w:lvl w:ilvl="5">
      <w:start w:val="1"/>
      <w:numFmt w:val="lowerRoman"/>
      <w:lvlText w:val="(%6)"/>
      <w:lvlJc w:val="left"/>
      <w:pPr>
        <w:ind w:left="3239" w:hanging="360"/>
      </w:pPr>
      <w:rPr>
        <w:rFonts w:hint="default"/>
      </w:rPr>
    </w:lvl>
    <w:lvl w:ilvl="6">
      <w:start w:val="1"/>
      <w:numFmt w:val="decimal"/>
      <w:lvlText w:val="%7."/>
      <w:lvlJc w:val="left"/>
      <w:pPr>
        <w:ind w:left="3599" w:hanging="360"/>
      </w:pPr>
      <w:rPr>
        <w:rFonts w:hint="default"/>
      </w:rPr>
    </w:lvl>
    <w:lvl w:ilvl="7">
      <w:start w:val="1"/>
      <w:numFmt w:val="lowerLetter"/>
      <w:lvlText w:val="%8."/>
      <w:lvlJc w:val="left"/>
      <w:pPr>
        <w:ind w:left="3959" w:hanging="360"/>
      </w:pPr>
      <w:rPr>
        <w:rFonts w:hint="default"/>
      </w:rPr>
    </w:lvl>
    <w:lvl w:ilvl="8">
      <w:start w:val="1"/>
      <w:numFmt w:val="lowerRoman"/>
      <w:lvlText w:val="%9."/>
      <w:lvlJc w:val="left"/>
      <w:pPr>
        <w:ind w:left="4319" w:hanging="360"/>
      </w:pPr>
      <w:rPr>
        <w:rFonts w:hint="default"/>
      </w:rPr>
    </w:lvl>
  </w:abstractNum>
  <w:abstractNum w:abstractNumId="80" w15:restartNumberingAfterBreak="0">
    <w:nsid w:val="45535438"/>
    <w:multiLevelType w:val="hybridMultilevel"/>
    <w:tmpl w:val="3AB81812"/>
    <w:lvl w:ilvl="0" w:tplc="0C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1" w15:restartNumberingAfterBreak="0">
    <w:nsid w:val="45922775"/>
    <w:multiLevelType w:val="hybridMultilevel"/>
    <w:tmpl w:val="728004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2" w15:restartNumberingAfterBreak="0">
    <w:nsid w:val="46A452C3"/>
    <w:multiLevelType w:val="multilevel"/>
    <w:tmpl w:val="3FEA7ED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46F9734E"/>
    <w:multiLevelType w:val="multilevel"/>
    <w:tmpl w:val="3D8459C4"/>
    <w:lvl w:ilvl="0">
      <w:start w:val="1"/>
      <w:numFmt w:val="decimal"/>
      <w:lvlText w:val="%1."/>
      <w:lvlJc w:val="left"/>
      <w:pPr>
        <w:ind w:left="360" w:hanging="360"/>
      </w:pPr>
    </w:lvl>
    <w:lvl w:ilvl="1">
      <w:start w:val="5"/>
      <w:numFmt w:val="decimal"/>
      <w:isLgl/>
      <w:lvlText w:val="%1.%2"/>
      <w:lvlJc w:val="left"/>
      <w:pPr>
        <w:ind w:left="700" w:hanging="7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4" w15:restartNumberingAfterBreak="0">
    <w:nsid w:val="473D2D69"/>
    <w:multiLevelType w:val="hybridMultilevel"/>
    <w:tmpl w:val="A30EDFE4"/>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5" w15:restartNumberingAfterBreak="0">
    <w:nsid w:val="474734BA"/>
    <w:multiLevelType w:val="hybridMultilevel"/>
    <w:tmpl w:val="F070BFEE"/>
    <w:lvl w:ilvl="0" w:tplc="A0B6171E">
      <w:start w:val="1"/>
      <w:numFmt w:val="decimal"/>
      <w:pStyle w:val="Numberedlists"/>
      <w:lvlText w:val="%1."/>
      <w:lvlJc w:val="left"/>
      <w:pPr>
        <w:tabs>
          <w:tab w:val="num" w:pos="567"/>
        </w:tabs>
        <w:ind w:left="567" w:hanging="567"/>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474C789E"/>
    <w:multiLevelType w:val="hybridMultilevel"/>
    <w:tmpl w:val="1B9EE3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47A30E84"/>
    <w:multiLevelType w:val="hybridMultilevel"/>
    <w:tmpl w:val="3F562A7A"/>
    <w:lvl w:ilvl="0" w:tplc="0C090001">
      <w:start w:val="1"/>
      <w:numFmt w:val="bullet"/>
      <w:lvlText w:val=""/>
      <w:lvlJc w:val="left"/>
      <w:pPr>
        <w:ind w:left="420" w:hanging="360"/>
      </w:pPr>
      <w:rPr>
        <w:rFonts w:ascii="Symbol" w:hAnsi="Symbo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88" w15:restartNumberingAfterBreak="0">
    <w:nsid w:val="4A4D1FFF"/>
    <w:multiLevelType w:val="hybridMultilevel"/>
    <w:tmpl w:val="76DC4B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4B0C4D38"/>
    <w:multiLevelType w:val="hybridMultilevel"/>
    <w:tmpl w:val="2CF4DF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4CCC6EE3"/>
    <w:multiLevelType w:val="hybridMultilevel"/>
    <w:tmpl w:val="71B6AE6E"/>
    <w:lvl w:ilvl="0" w:tplc="0C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2" w15:restartNumberingAfterBreak="0">
    <w:nsid w:val="4E1363E4"/>
    <w:multiLevelType w:val="hybridMultilevel"/>
    <w:tmpl w:val="E90E40EC"/>
    <w:lvl w:ilvl="0" w:tplc="0C090001">
      <w:start w:val="1"/>
      <w:numFmt w:val="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93" w15:restartNumberingAfterBreak="0">
    <w:nsid w:val="4F6051CD"/>
    <w:multiLevelType w:val="hybridMultilevel"/>
    <w:tmpl w:val="FCBC43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5470046D"/>
    <w:multiLevelType w:val="hybridMultilevel"/>
    <w:tmpl w:val="115AFF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55014828"/>
    <w:multiLevelType w:val="hybridMultilevel"/>
    <w:tmpl w:val="F606E0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552D5798"/>
    <w:multiLevelType w:val="hybridMultilevel"/>
    <w:tmpl w:val="3FE0F99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577F740B"/>
    <w:multiLevelType w:val="hybridMultilevel"/>
    <w:tmpl w:val="2CD8E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8550F9A"/>
    <w:multiLevelType w:val="hybridMultilevel"/>
    <w:tmpl w:val="33360C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5A164D94"/>
    <w:multiLevelType w:val="hybridMultilevel"/>
    <w:tmpl w:val="C242184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0" w15:restartNumberingAfterBreak="0">
    <w:nsid w:val="5A332AF5"/>
    <w:multiLevelType w:val="multilevel"/>
    <w:tmpl w:val="3D8459C4"/>
    <w:lvl w:ilvl="0">
      <w:start w:val="1"/>
      <w:numFmt w:val="decimal"/>
      <w:lvlText w:val="%1."/>
      <w:lvlJc w:val="left"/>
      <w:pPr>
        <w:ind w:left="360" w:hanging="360"/>
      </w:pPr>
    </w:lvl>
    <w:lvl w:ilvl="1">
      <w:start w:val="5"/>
      <w:numFmt w:val="decimal"/>
      <w:isLgl/>
      <w:lvlText w:val="%1.%2"/>
      <w:lvlJc w:val="left"/>
      <w:pPr>
        <w:ind w:left="700" w:hanging="7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1" w15:restartNumberingAfterBreak="0">
    <w:nsid w:val="5AA359F8"/>
    <w:multiLevelType w:val="hybridMultilevel"/>
    <w:tmpl w:val="6B10A7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5B691C36"/>
    <w:multiLevelType w:val="hybridMultilevel"/>
    <w:tmpl w:val="14AC47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5C0A23B7"/>
    <w:multiLevelType w:val="hybridMultilevel"/>
    <w:tmpl w:val="B942A8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5C737FDE"/>
    <w:multiLevelType w:val="hybridMultilevel"/>
    <w:tmpl w:val="94C6D73C"/>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5" w15:restartNumberingAfterBreak="0">
    <w:nsid w:val="5D1B150D"/>
    <w:multiLevelType w:val="hybridMultilevel"/>
    <w:tmpl w:val="A96ADA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5E4E1BFA"/>
    <w:multiLevelType w:val="multilevel"/>
    <w:tmpl w:val="D990EF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7" w15:restartNumberingAfterBreak="0">
    <w:nsid w:val="5EEA7224"/>
    <w:multiLevelType w:val="hybridMultilevel"/>
    <w:tmpl w:val="2278CF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5F31329D"/>
    <w:multiLevelType w:val="hybridMultilevel"/>
    <w:tmpl w:val="F9E0BD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5FCC6DA8"/>
    <w:multiLevelType w:val="hybridMultilevel"/>
    <w:tmpl w:val="1BDC40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60B54128"/>
    <w:multiLevelType w:val="hybridMultilevel"/>
    <w:tmpl w:val="C66252F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1" w15:restartNumberingAfterBreak="0">
    <w:nsid w:val="60EA3CC8"/>
    <w:multiLevelType w:val="hybridMultilevel"/>
    <w:tmpl w:val="EE3C3770"/>
    <w:lvl w:ilvl="0" w:tplc="0FF46A3A">
      <w:numFmt w:val="bullet"/>
      <w:lvlText w:val=""/>
      <w:lvlJc w:val="left"/>
      <w:pPr>
        <w:ind w:left="475" w:hanging="360"/>
      </w:pPr>
      <w:rPr>
        <w:rFonts w:ascii="Symbol" w:eastAsia="Symbol" w:hAnsi="Symbol" w:cs="Symbol" w:hint="default"/>
        <w:b w:val="0"/>
        <w:bCs w:val="0"/>
        <w:i w:val="0"/>
        <w:iCs w:val="0"/>
        <w:color w:val="1C3D93"/>
        <w:w w:val="100"/>
        <w:sz w:val="22"/>
        <w:szCs w:val="22"/>
        <w:lang w:val="en-AU" w:eastAsia="en-US" w:bidi="ar-SA"/>
      </w:rPr>
    </w:lvl>
    <w:lvl w:ilvl="1" w:tplc="D2882202">
      <w:numFmt w:val="bullet"/>
      <w:lvlText w:val="•"/>
      <w:lvlJc w:val="left"/>
      <w:pPr>
        <w:ind w:left="570" w:hanging="360"/>
      </w:pPr>
      <w:rPr>
        <w:rFonts w:hint="default"/>
        <w:lang w:val="en-AU" w:eastAsia="en-US" w:bidi="ar-SA"/>
      </w:rPr>
    </w:lvl>
    <w:lvl w:ilvl="2" w:tplc="0DDAC5D8">
      <w:numFmt w:val="bullet"/>
      <w:lvlText w:val="•"/>
      <w:lvlJc w:val="left"/>
      <w:pPr>
        <w:ind w:left="660" w:hanging="360"/>
      </w:pPr>
      <w:rPr>
        <w:rFonts w:hint="default"/>
        <w:lang w:val="en-AU" w:eastAsia="en-US" w:bidi="ar-SA"/>
      </w:rPr>
    </w:lvl>
    <w:lvl w:ilvl="3" w:tplc="7340D124">
      <w:numFmt w:val="bullet"/>
      <w:lvlText w:val="•"/>
      <w:lvlJc w:val="left"/>
      <w:pPr>
        <w:ind w:left="750" w:hanging="360"/>
      </w:pPr>
      <w:rPr>
        <w:rFonts w:hint="default"/>
        <w:lang w:val="en-AU" w:eastAsia="en-US" w:bidi="ar-SA"/>
      </w:rPr>
    </w:lvl>
    <w:lvl w:ilvl="4" w:tplc="F56844A6">
      <w:numFmt w:val="bullet"/>
      <w:lvlText w:val="•"/>
      <w:lvlJc w:val="left"/>
      <w:pPr>
        <w:ind w:left="840" w:hanging="360"/>
      </w:pPr>
      <w:rPr>
        <w:rFonts w:hint="default"/>
        <w:lang w:val="en-AU" w:eastAsia="en-US" w:bidi="ar-SA"/>
      </w:rPr>
    </w:lvl>
    <w:lvl w:ilvl="5" w:tplc="DFBCEBAC">
      <w:numFmt w:val="bullet"/>
      <w:lvlText w:val="•"/>
      <w:lvlJc w:val="left"/>
      <w:pPr>
        <w:ind w:left="931" w:hanging="360"/>
      </w:pPr>
      <w:rPr>
        <w:rFonts w:hint="default"/>
        <w:lang w:val="en-AU" w:eastAsia="en-US" w:bidi="ar-SA"/>
      </w:rPr>
    </w:lvl>
    <w:lvl w:ilvl="6" w:tplc="D83E7F14">
      <w:numFmt w:val="bullet"/>
      <w:lvlText w:val="•"/>
      <w:lvlJc w:val="left"/>
      <w:pPr>
        <w:ind w:left="1021" w:hanging="360"/>
      </w:pPr>
      <w:rPr>
        <w:rFonts w:hint="default"/>
        <w:lang w:val="en-AU" w:eastAsia="en-US" w:bidi="ar-SA"/>
      </w:rPr>
    </w:lvl>
    <w:lvl w:ilvl="7" w:tplc="AD4E24EE">
      <w:numFmt w:val="bullet"/>
      <w:lvlText w:val="•"/>
      <w:lvlJc w:val="left"/>
      <w:pPr>
        <w:ind w:left="1111" w:hanging="360"/>
      </w:pPr>
      <w:rPr>
        <w:rFonts w:hint="default"/>
        <w:lang w:val="en-AU" w:eastAsia="en-US" w:bidi="ar-SA"/>
      </w:rPr>
    </w:lvl>
    <w:lvl w:ilvl="8" w:tplc="32986F38">
      <w:numFmt w:val="bullet"/>
      <w:lvlText w:val="•"/>
      <w:lvlJc w:val="left"/>
      <w:pPr>
        <w:ind w:left="1201" w:hanging="360"/>
      </w:pPr>
      <w:rPr>
        <w:rFonts w:hint="default"/>
        <w:lang w:val="en-AU" w:eastAsia="en-US" w:bidi="ar-SA"/>
      </w:rPr>
    </w:lvl>
  </w:abstractNum>
  <w:abstractNum w:abstractNumId="112" w15:restartNumberingAfterBreak="0">
    <w:nsid w:val="60F84AF4"/>
    <w:multiLevelType w:val="multilevel"/>
    <w:tmpl w:val="B60C5DDC"/>
    <w:lvl w:ilvl="0">
      <w:start w:val="1"/>
      <w:numFmt w:val="lowerLetter"/>
      <w:lvlText w:val="%1."/>
      <w:lvlJc w:val="left"/>
      <w:pPr>
        <w:tabs>
          <w:tab w:val="num" w:pos="720"/>
        </w:tabs>
        <w:ind w:left="720" w:hanging="360"/>
      </w:pPr>
      <w:rPr>
        <w:rFonts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3DE7FD1"/>
    <w:multiLevelType w:val="multilevel"/>
    <w:tmpl w:val="BD1C4C5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3FD29AD"/>
    <w:multiLevelType w:val="hybridMultilevel"/>
    <w:tmpl w:val="FF04D8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66452C60"/>
    <w:multiLevelType w:val="hybridMultilevel"/>
    <w:tmpl w:val="260290B2"/>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6" w15:restartNumberingAfterBreak="0">
    <w:nsid w:val="668434C1"/>
    <w:multiLevelType w:val="hybridMultilevel"/>
    <w:tmpl w:val="1556C72C"/>
    <w:lvl w:ilvl="0" w:tplc="8CEE1684">
      <w:start w:val="1"/>
      <w:numFmt w:val="decimal"/>
      <w:pStyle w:val="Heading1-numbered"/>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680972E3"/>
    <w:multiLevelType w:val="multilevel"/>
    <w:tmpl w:val="BD1C4C5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8182C81"/>
    <w:multiLevelType w:val="hybridMultilevel"/>
    <w:tmpl w:val="2D28A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68CA6A9A"/>
    <w:multiLevelType w:val="hybridMultilevel"/>
    <w:tmpl w:val="CE982FC0"/>
    <w:lvl w:ilvl="0" w:tplc="FFFFFFFF">
      <w:start w:val="1"/>
      <w:numFmt w:val="bullet"/>
      <w:lvlText w:val=""/>
      <w:lvlJc w:val="left"/>
      <w:pPr>
        <w:ind w:left="1440" w:hanging="360"/>
      </w:pPr>
      <w:rPr>
        <w:rFonts w:ascii="Symbol" w:hAnsi="Symbol" w:hint="default"/>
      </w:rPr>
    </w:lvl>
    <w:lvl w:ilvl="1" w:tplc="F5880D3E">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0" w15:restartNumberingAfterBreak="0">
    <w:nsid w:val="69901124"/>
    <w:multiLevelType w:val="hybridMultilevel"/>
    <w:tmpl w:val="953A619A"/>
    <w:lvl w:ilvl="0" w:tplc="0C090001">
      <w:start w:val="1"/>
      <w:numFmt w:val="bullet"/>
      <w:lvlText w:val=""/>
      <w:lvlJc w:val="left"/>
      <w:pPr>
        <w:tabs>
          <w:tab w:val="num" w:pos="666"/>
        </w:tabs>
        <w:ind w:left="666" w:hanging="360"/>
      </w:pPr>
      <w:rPr>
        <w:rFonts w:ascii="Symbol" w:hAnsi="Symbol" w:hint="default"/>
      </w:rPr>
    </w:lvl>
    <w:lvl w:ilvl="1" w:tplc="0C090003" w:tentative="1">
      <w:start w:val="1"/>
      <w:numFmt w:val="bullet"/>
      <w:lvlText w:val="o"/>
      <w:lvlJc w:val="left"/>
      <w:pPr>
        <w:ind w:left="1386" w:hanging="360"/>
      </w:pPr>
      <w:rPr>
        <w:rFonts w:ascii="Courier New" w:hAnsi="Courier New" w:cs="Courier New" w:hint="default"/>
      </w:rPr>
    </w:lvl>
    <w:lvl w:ilvl="2" w:tplc="0C090005" w:tentative="1">
      <w:start w:val="1"/>
      <w:numFmt w:val="bullet"/>
      <w:lvlText w:val=""/>
      <w:lvlJc w:val="left"/>
      <w:pPr>
        <w:ind w:left="2106" w:hanging="360"/>
      </w:pPr>
      <w:rPr>
        <w:rFonts w:ascii="Wingdings" w:hAnsi="Wingdings" w:hint="default"/>
      </w:rPr>
    </w:lvl>
    <w:lvl w:ilvl="3" w:tplc="0C090001" w:tentative="1">
      <w:start w:val="1"/>
      <w:numFmt w:val="bullet"/>
      <w:lvlText w:val=""/>
      <w:lvlJc w:val="left"/>
      <w:pPr>
        <w:ind w:left="2826" w:hanging="360"/>
      </w:pPr>
      <w:rPr>
        <w:rFonts w:ascii="Symbol" w:hAnsi="Symbol" w:hint="default"/>
      </w:rPr>
    </w:lvl>
    <w:lvl w:ilvl="4" w:tplc="0C090003" w:tentative="1">
      <w:start w:val="1"/>
      <w:numFmt w:val="bullet"/>
      <w:lvlText w:val="o"/>
      <w:lvlJc w:val="left"/>
      <w:pPr>
        <w:ind w:left="3546" w:hanging="360"/>
      </w:pPr>
      <w:rPr>
        <w:rFonts w:ascii="Courier New" w:hAnsi="Courier New" w:cs="Courier New" w:hint="default"/>
      </w:rPr>
    </w:lvl>
    <w:lvl w:ilvl="5" w:tplc="0C090005" w:tentative="1">
      <w:start w:val="1"/>
      <w:numFmt w:val="bullet"/>
      <w:lvlText w:val=""/>
      <w:lvlJc w:val="left"/>
      <w:pPr>
        <w:ind w:left="4266" w:hanging="360"/>
      </w:pPr>
      <w:rPr>
        <w:rFonts w:ascii="Wingdings" w:hAnsi="Wingdings" w:hint="default"/>
      </w:rPr>
    </w:lvl>
    <w:lvl w:ilvl="6" w:tplc="0C090001" w:tentative="1">
      <w:start w:val="1"/>
      <w:numFmt w:val="bullet"/>
      <w:lvlText w:val=""/>
      <w:lvlJc w:val="left"/>
      <w:pPr>
        <w:ind w:left="4986" w:hanging="360"/>
      </w:pPr>
      <w:rPr>
        <w:rFonts w:ascii="Symbol" w:hAnsi="Symbol" w:hint="default"/>
      </w:rPr>
    </w:lvl>
    <w:lvl w:ilvl="7" w:tplc="0C090003" w:tentative="1">
      <w:start w:val="1"/>
      <w:numFmt w:val="bullet"/>
      <w:lvlText w:val="o"/>
      <w:lvlJc w:val="left"/>
      <w:pPr>
        <w:ind w:left="5706" w:hanging="360"/>
      </w:pPr>
      <w:rPr>
        <w:rFonts w:ascii="Courier New" w:hAnsi="Courier New" w:cs="Courier New" w:hint="default"/>
      </w:rPr>
    </w:lvl>
    <w:lvl w:ilvl="8" w:tplc="0C090005" w:tentative="1">
      <w:start w:val="1"/>
      <w:numFmt w:val="bullet"/>
      <w:lvlText w:val=""/>
      <w:lvlJc w:val="left"/>
      <w:pPr>
        <w:ind w:left="6426" w:hanging="360"/>
      </w:pPr>
      <w:rPr>
        <w:rFonts w:ascii="Wingdings" w:hAnsi="Wingdings" w:hint="default"/>
      </w:rPr>
    </w:lvl>
  </w:abstractNum>
  <w:abstractNum w:abstractNumId="121" w15:restartNumberingAfterBreak="0">
    <w:nsid w:val="6A1270E7"/>
    <w:multiLevelType w:val="hybridMultilevel"/>
    <w:tmpl w:val="2AE06036"/>
    <w:lvl w:ilvl="0" w:tplc="12C80244">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6CB2413C"/>
    <w:multiLevelType w:val="hybridMultilevel"/>
    <w:tmpl w:val="7F5A264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3" w15:restartNumberingAfterBreak="0">
    <w:nsid w:val="6CFA7846"/>
    <w:multiLevelType w:val="hybridMultilevel"/>
    <w:tmpl w:val="DEE24838"/>
    <w:lvl w:ilvl="0" w:tplc="14FC5988">
      <w:numFmt w:val="bullet"/>
      <w:lvlText w:val=""/>
      <w:lvlJc w:val="left"/>
      <w:pPr>
        <w:ind w:left="25" w:hanging="358"/>
      </w:pPr>
      <w:rPr>
        <w:rFonts w:ascii="Symbol" w:eastAsia="Symbol" w:hAnsi="Symbol" w:cs="Symbol" w:hint="default"/>
        <w:w w:val="100"/>
        <w:lang w:val="en-AU" w:eastAsia="en-US" w:bidi="ar-SA"/>
      </w:rPr>
    </w:lvl>
    <w:lvl w:ilvl="1" w:tplc="40846600">
      <w:numFmt w:val="bullet"/>
      <w:lvlText w:val=""/>
      <w:lvlJc w:val="left"/>
      <w:pPr>
        <w:ind w:left="386" w:hanging="358"/>
      </w:pPr>
      <w:rPr>
        <w:rFonts w:ascii="Symbol" w:eastAsia="Symbol" w:hAnsi="Symbol" w:cs="Symbol" w:hint="default"/>
        <w:w w:val="100"/>
        <w:lang w:val="en-AU" w:eastAsia="en-US" w:bidi="ar-SA"/>
      </w:rPr>
    </w:lvl>
    <w:lvl w:ilvl="2" w:tplc="9774DAB4">
      <w:numFmt w:val="bullet"/>
      <w:lvlText w:val="•"/>
      <w:lvlJc w:val="left"/>
      <w:pPr>
        <w:ind w:left="388" w:hanging="358"/>
      </w:pPr>
      <w:rPr>
        <w:rFonts w:hint="default"/>
        <w:lang w:val="en-AU" w:eastAsia="en-US" w:bidi="ar-SA"/>
      </w:rPr>
    </w:lvl>
    <w:lvl w:ilvl="3" w:tplc="CC3A6198">
      <w:numFmt w:val="bullet"/>
      <w:lvlText w:val="•"/>
      <w:lvlJc w:val="left"/>
      <w:pPr>
        <w:ind w:left="1521" w:hanging="358"/>
      </w:pPr>
      <w:rPr>
        <w:rFonts w:hint="default"/>
        <w:lang w:val="en-AU" w:eastAsia="en-US" w:bidi="ar-SA"/>
      </w:rPr>
    </w:lvl>
    <w:lvl w:ilvl="4" w:tplc="5C28C4DC">
      <w:numFmt w:val="bullet"/>
      <w:lvlText w:val="•"/>
      <w:lvlJc w:val="left"/>
      <w:pPr>
        <w:ind w:left="2655" w:hanging="358"/>
      </w:pPr>
      <w:rPr>
        <w:rFonts w:hint="default"/>
        <w:lang w:val="en-AU" w:eastAsia="en-US" w:bidi="ar-SA"/>
      </w:rPr>
    </w:lvl>
    <w:lvl w:ilvl="5" w:tplc="B94298BC">
      <w:numFmt w:val="bullet"/>
      <w:lvlText w:val="•"/>
      <w:lvlJc w:val="left"/>
      <w:pPr>
        <w:ind w:left="3789" w:hanging="358"/>
      </w:pPr>
      <w:rPr>
        <w:rFonts w:hint="default"/>
        <w:lang w:val="en-AU" w:eastAsia="en-US" w:bidi="ar-SA"/>
      </w:rPr>
    </w:lvl>
    <w:lvl w:ilvl="6" w:tplc="DCECC75E">
      <w:numFmt w:val="bullet"/>
      <w:lvlText w:val="•"/>
      <w:lvlJc w:val="left"/>
      <w:pPr>
        <w:ind w:left="4923" w:hanging="358"/>
      </w:pPr>
      <w:rPr>
        <w:rFonts w:hint="default"/>
        <w:lang w:val="en-AU" w:eastAsia="en-US" w:bidi="ar-SA"/>
      </w:rPr>
    </w:lvl>
    <w:lvl w:ilvl="7" w:tplc="F954B05E">
      <w:numFmt w:val="bullet"/>
      <w:lvlText w:val="•"/>
      <w:lvlJc w:val="left"/>
      <w:pPr>
        <w:ind w:left="6057" w:hanging="358"/>
      </w:pPr>
      <w:rPr>
        <w:rFonts w:hint="default"/>
        <w:lang w:val="en-AU" w:eastAsia="en-US" w:bidi="ar-SA"/>
      </w:rPr>
    </w:lvl>
    <w:lvl w:ilvl="8" w:tplc="73F6291A">
      <w:numFmt w:val="bullet"/>
      <w:lvlText w:val="•"/>
      <w:lvlJc w:val="left"/>
      <w:pPr>
        <w:ind w:left="7191" w:hanging="358"/>
      </w:pPr>
      <w:rPr>
        <w:rFonts w:hint="default"/>
        <w:lang w:val="en-AU" w:eastAsia="en-US" w:bidi="ar-SA"/>
      </w:rPr>
    </w:lvl>
  </w:abstractNum>
  <w:abstractNum w:abstractNumId="124" w15:restartNumberingAfterBreak="0">
    <w:nsid w:val="6D407158"/>
    <w:multiLevelType w:val="hybridMultilevel"/>
    <w:tmpl w:val="0B4CC6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719F2ED3"/>
    <w:multiLevelType w:val="hybridMultilevel"/>
    <w:tmpl w:val="8B6299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73793106"/>
    <w:multiLevelType w:val="hybridMultilevel"/>
    <w:tmpl w:val="D7CAEF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15:restartNumberingAfterBreak="0">
    <w:nsid w:val="75B43B06"/>
    <w:multiLevelType w:val="hybridMultilevel"/>
    <w:tmpl w:val="C868C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76894876"/>
    <w:multiLevelType w:val="hybridMultilevel"/>
    <w:tmpl w:val="D2E8A4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77472052"/>
    <w:multiLevelType w:val="hybridMultilevel"/>
    <w:tmpl w:val="2B3CE0A2"/>
    <w:lvl w:ilvl="0" w:tplc="FFFFFFFF">
      <w:start w:val="1"/>
      <w:numFmt w:val="bullet"/>
      <w:lvlText w:val=""/>
      <w:lvlJc w:val="left"/>
      <w:pPr>
        <w:ind w:left="1440" w:hanging="360"/>
      </w:pPr>
      <w:rPr>
        <w:rFonts w:ascii="Symbol" w:hAnsi="Symbol" w:hint="default"/>
      </w:rPr>
    </w:lvl>
    <w:lvl w:ilvl="1" w:tplc="F5880D3E">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0" w15:restartNumberingAfterBreak="0">
    <w:nsid w:val="79C2661D"/>
    <w:multiLevelType w:val="hybridMultilevel"/>
    <w:tmpl w:val="4BF8FF72"/>
    <w:lvl w:ilvl="0" w:tplc="7D9C63AA">
      <w:start w:val="1"/>
      <w:numFmt w:val="bullet"/>
      <w:pStyle w:val="TableBullet"/>
      <w:lvlText w:val=""/>
      <w:lvlJc w:val="left"/>
      <w:pPr>
        <w:tabs>
          <w:tab w:val="num" w:pos="284"/>
        </w:tabs>
        <w:ind w:left="284" w:hanging="284"/>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79F5718F"/>
    <w:multiLevelType w:val="hybridMultilevel"/>
    <w:tmpl w:val="8C7A8B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79FD2329"/>
    <w:multiLevelType w:val="hybridMultilevel"/>
    <w:tmpl w:val="1F824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7B4C6332"/>
    <w:multiLevelType w:val="hybridMultilevel"/>
    <w:tmpl w:val="C66252F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4" w15:restartNumberingAfterBreak="0">
    <w:nsid w:val="7B571585"/>
    <w:multiLevelType w:val="hybridMultilevel"/>
    <w:tmpl w:val="7D56B77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7C5063E0"/>
    <w:multiLevelType w:val="hybridMultilevel"/>
    <w:tmpl w:val="C188FBFC"/>
    <w:lvl w:ilvl="0" w:tplc="F5880D3E">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6" w15:restartNumberingAfterBreak="0">
    <w:nsid w:val="7DDA65FC"/>
    <w:multiLevelType w:val="multilevel"/>
    <w:tmpl w:val="EDE059E4"/>
    <w:lvl w:ilvl="0">
      <w:start w:val="1"/>
      <w:numFmt w:val="decimal"/>
      <w:lvlText w:val="%1."/>
      <w:lvlJc w:val="left"/>
      <w:pPr>
        <w:ind w:left="420" w:hanging="360"/>
      </w:pPr>
    </w:lvl>
    <w:lvl w:ilvl="1">
      <w:start w:val="3"/>
      <w:numFmt w:val="decimal"/>
      <w:isLgl/>
      <w:lvlText w:val="%1.%2"/>
      <w:lvlJc w:val="left"/>
      <w:pPr>
        <w:ind w:left="590" w:hanging="53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137" w15:restartNumberingAfterBreak="0">
    <w:nsid w:val="7DE806C4"/>
    <w:multiLevelType w:val="hybridMultilevel"/>
    <w:tmpl w:val="901E6960"/>
    <w:lvl w:ilvl="0" w:tplc="F5880D3E">
      <w:start w:val="1"/>
      <w:numFmt w:val="bullet"/>
      <w:lvlText w:val=""/>
      <w:lvlJc w:val="left"/>
      <w:pPr>
        <w:ind w:left="1440" w:hanging="360"/>
      </w:pPr>
      <w:rPr>
        <w:rFonts w:ascii="Symbol" w:hAnsi="Symbol" w:hint="default"/>
      </w:rPr>
    </w:lvl>
    <w:lvl w:ilvl="1" w:tplc="F5880D3E">
      <w:start w:val="1"/>
      <w:numFmt w:val="bullet"/>
      <w:lvlText w:val=""/>
      <w:lvlJc w:val="left"/>
      <w:pPr>
        <w:ind w:left="2160" w:hanging="360"/>
      </w:pPr>
      <w:rPr>
        <w:rFonts w:ascii="Symbol" w:hAnsi="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8" w15:restartNumberingAfterBreak="0">
    <w:nsid w:val="7FEA0440"/>
    <w:multiLevelType w:val="multilevel"/>
    <w:tmpl w:val="BD1C4C5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FEF524A"/>
    <w:multiLevelType w:val="multilevel"/>
    <w:tmpl w:val="59DCAB86"/>
    <w:lvl w:ilvl="0">
      <w:start w:val="4"/>
      <w:numFmt w:val="decimal"/>
      <w:lvlText w:val="%1."/>
      <w:lvlJc w:val="left"/>
      <w:pPr>
        <w:ind w:left="360" w:hanging="360"/>
      </w:pPr>
      <w:rPr>
        <w:rFonts w:hint="default"/>
      </w:rPr>
    </w:lvl>
    <w:lvl w:ilvl="1">
      <w:start w:val="5"/>
      <w:numFmt w:val="decimal"/>
      <w:isLgl/>
      <w:lvlText w:val="%1.%2"/>
      <w:lvlJc w:val="left"/>
      <w:pPr>
        <w:ind w:left="700" w:hanging="7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680857734">
    <w:abstractNumId w:val="4"/>
  </w:num>
  <w:num w:numId="2" w16cid:durableId="1109160594">
    <w:abstractNumId w:val="20"/>
  </w:num>
  <w:num w:numId="3" w16cid:durableId="815730448">
    <w:abstractNumId w:val="48"/>
  </w:num>
  <w:num w:numId="4" w16cid:durableId="1947038436">
    <w:abstractNumId w:val="90"/>
  </w:num>
  <w:num w:numId="5" w16cid:durableId="1996910481">
    <w:abstractNumId w:val="82"/>
  </w:num>
  <w:num w:numId="6" w16cid:durableId="455832965">
    <w:abstractNumId w:val="21"/>
  </w:num>
  <w:num w:numId="7" w16cid:durableId="1726685046">
    <w:abstractNumId w:val="127"/>
  </w:num>
  <w:num w:numId="8" w16cid:durableId="1994141984">
    <w:abstractNumId w:val="10"/>
  </w:num>
  <w:num w:numId="9" w16cid:durableId="1706980782">
    <w:abstractNumId w:val="61"/>
  </w:num>
  <w:num w:numId="10" w16cid:durableId="974023612">
    <w:abstractNumId w:val="126"/>
  </w:num>
  <w:num w:numId="11" w16cid:durableId="976373766">
    <w:abstractNumId w:val="106"/>
  </w:num>
  <w:num w:numId="12" w16cid:durableId="1831216731">
    <w:abstractNumId w:val="52"/>
  </w:num>
  <w:num w:numId="13" w16cid:durableId="1900551181">
    <w:abstractNumId w:val="120"/>
  </w:num>
  <w:num w:numId="14" w16cid:durableId="1631978335">
    <w:abstractNumId w:val="6"/>
  </w:num>
  <w:num w:numId="15" w16cid:durableId="140925852">
    <w:abstractNumId w:val="50"/>
  </w:num>
  <w:num w:numId="16" w16cid:durableId="653140974">
    <w:abstractNumId w:val="33"/>
  </w:num>
  <w:num w:numId="17" w16cid:durableId="921715712">
    <w:abstractNumId w:val="103"/>
  </w:num>
  <w:num w:numId="18" w16cid:durableId="1910725485">
    <w:abstractNumId w:val="94"/>
  </w:num>
  <w:num w:numId="19" w16cid:durableId="83765275">
    <w:abstractNumId w:val="40"/>
  </w:num>
  <w:num w:numId="20" w16cid:durableId="1063142459">
    <w:abstractNumId w:val="31"/>
  </w:num>
  <w:num w:numId="21" w16cid:durableId="533201678">
    <w:abstractNumId w:val="101"/>
  </w:num>
  <w:num w:numId="22" w16cid:durableId="589043835">
    <w:abstractNumId w:val="108"/>
  </w:num>
  <w:num w:numId="23" w16cid:durableId="352733762">
    <w:abstractNumId w:val="15"/>
  </w:num>
  <w:num w:numId="24" w16cid:durableId="1792283582">
    <w:abstractNumId w:val="13"/>
  </w:num>
  <w:num w:numId="25" w16cid:durableId="1108043242">
    <w:abstractNumId w:val="109"/>
  </w:num>
  <w:num w:numId="26" w16cid:durableId="394939283">
    <w:abstractNumId w:val="95"/>
  </w:num>
  <w:num w:numId="27" w16cid:durableId="809521323">
    <w:abstractNumId w:val="110"/>
  </w:num>
  <w:num w:numId="28" w16cid:durableId="1212183749">
    <w:abstractNumId w:val="122"/>
  </w:num>
  <w:num w:numId="29" w16cid:durableId="1473327119">
    <w:abstractNumId w:val="30"/>
  </w:num>
  <w:num w:numId="30" w16cid:durableId="1694649922">
    <w:abstractNumId w:val="136"/>
  </w:num>
  <w:num w:numId="31" w16cid:durableId="1462730352">
    <w:abstractNumId w:val="105"/>
  </w:num>
  <w:num w:numId="32" w16cid:durableId="2095735079">
    <w:abstractNumId w:val="64"/>
  </w:num>
  <w:num w:numId="33" w16cid:durableId="1434010476">
    <w:abstractNumId w:val="58"/>
  </w:num>
  <w:num w:numId="34" w16cid:durableId="1606889569">
    <w:abstractNumId w:val="70"/>
  </w:num>
  <w:num w:numId="35" w16cid:durableId="469134264">
    <w:abstractNumId w:val="91"/>
  </w:num>
  <w:num w:numId="36" w16cid:durableId="2023121971">
    <w:abstractNumId w:val="80"/>
  </w:num>
  <w:num w:numId="37" w16cid:durableId="763261799">
    <w:abstractNumId w:val="60"/>
  </w:num>
  <w:num w:numId="38" w16cid:durableId="435100195">
    <w:abstractNumId w:val="81"/>
  </w:num>
  <w:num w:numId="39" w16cid:durableId="979647751">
    <w:abstractNumId w:val="23"/>
  </w:num>
  <w:num w:numId="40" w16cid:durableId="1467813701">
    <w:abstractNumId w:val="139"/>
  </w:num>
  <w:num w:numId="41" w16cid:durableId="460272312">
    <w:abstractNumId w:val="63"/>
  </w:num>
  <w:num w:numId="42" w16cid:durableId="152912817">
    <w:abstractNumId w:val="77"/>
  </w:num>
  <w:num w:numId="43" w16cid:durableId="1128159967">
    <w:abstractNumId w:val="78"/>
  </w:num>
  <w:num w:numId="44" w16cid:durableId="1042365819">
    <w:abstractNumId w:val="128"/>
  </w:num>
  <w:num w:numId="45" w16cid:durableId="998922795">
    <w:abstractNumId w:val="47"/>
  </w:num>
  <w:num w:numId="46" w16cid:durableId="168644205">
    <w:abstractNumId w:val="93"/>
  </w:num>
  <w:num w:numId="47" w16cid:durableId="1549492096">
    <w:abstractNumId w:val="8"/>
  </w:num>
  <w:num w:numId="48" w16cid:durableId="1390881720">
    <w:abstractNumId w:val="100"/>
  </w:num>
  <w:num w:numId="49" w16cid:durableId="799304129">
    <w:abstractNumId w:val="54"/>
  </w:num>
  <w:num w:numId="50" w16cid:durableId="1306199860">
    <w:abstractNumId w:val="125"/>
  </w:num>
  <w:num w:numId="51" w16cid:durableId="355539521">
    <w:abstractNumId w:val="130"/>
  </w:num>
  <w:num w:numId="52" w16cid:durableId="505092417">
    <w:abstractNumId w:val="43"/>
  </w:num>
  <w:num w:numId="53" w16cid:durableId="645815050">
    <w:abstractNumId w:val="83"/>
  </w:num>
  <w:num w:numId="54" w16cid:durableId="1809123278">
    <w:abstractNumId w:val="57"/>
  </w:num>
  <w:num w:numId="55" w16cid:durableId="1410619947">
    <w:abstractNumId w:val="22"/>
  </w:num>
  <w:num w:numId="56" w16cid:durableId="360522749">
    <w:abstractNumId w:val="25"/>
  </w:num>
  <w:num w:numId="57" w16cid:durableId="1053388803">
    <w:abstractNumId w:val="7"/>
  </w:num>
  <w:num w:numId="58" w16cid:durableId="2016613221">
    <w:abstractNumId w:val="65"/>
  </w:num>
  <w:num w:numId="59" w16cid:durableId="1483699498">
    <w:abstractNumId w:val="112"/>
  </w:num>
  <w:num w:numId="60" w16cid:durableId="250237629">
    <w:abstractNumId w:val="121"/>
  </w:num>
  <w:num w:numId="61" w16cid:durableId="465204905">
    <w:abstractNumId w:val="138"/>
  </w:num>
  <w:num w:numId="62" w16cid:durableId="683896414">
    <w:abstractNumId w:val="56"/>
  </w:num>
  <w:num w:numId="63" w16cid:durableId="978652248">
    <w:abstractNumId w:val="29"/>
  </w:num>
  <w:num w:numId="64" w16cid:durableId="87819792">
    <w:abstractNumId w:val="26"/>
  </w:num>
  <w:num w:numId="65" w16cid:durableId="587081231">
    <w:abstractNumId w:val="41"/>
  </w:num>
  <w:num w:numId="66" w16cid:durableId="1820264915">
    <w:abstractNumId w:val="36"/>
  </w:num>
  <w:num w:numId="67" w16cid:durableId="1162352167">
    <w:abstractNumId w:val="132"/>
  </w:num>
  <w:num w:numId="68" w16cid:durableId="1055204574">
    <w:abstractNumId w:val="85"/>
  </w:num>
  <w:num w:numId="69" w16cid:durableId="30887252">
    <w:abstractNumId w:val="131"/>
  </w:num>
  <w:num w:numId="70" w16cid:durableId="752356288">
    <w:abstractNumId w:val="69"/>
  </w:num>
  <w:num w:numId="71" w16cid:durableId="1364329434">
    <w:abstractNumId w:val="88"/>
  </w:num>
  <w:num w:numId="72" w16cid:durableId="67850761">
    <w:abstractNumId w:val="114"/>
  </w:num>
  <w:num w:numId="73" w16cid:durableId="1006640904">
    <w:abstractNumId w:val="96"/>
  </w:num>
  <w:num w:numId="74" w16cid:durableId="695890928">
    <w:abstractNumId w:val="1"/>
  </w:num>
  <w:num w:numId="75" w16cid:durableId="791704830">
    <w:abstractNumId w:val="19"/>
  </w:num>
  <w:num w:numId="76" w16cid:durableId="87233351">
    <w:abstractNumId w:val="133"/>
  </w:num>
  <w:num w:numId="77" w16cid:durableId="1602957016">
    <w:abstractNumId w:val="98"/>
  </w:num>
  <w:num w:numId="78" w16cid:durableId="1707831958">
    <w:abstractNumId w:val="17"/>
  </w:num>
  <w:num w:numId="79" w16cid:durableId="617416963">
    <w:abstractNumId w:val="113"/>
  </w:num>
  <w:num w:numId="80" w16cid:durableId="2134203105">
    <w:abstractNumId w:val="2"/>
  </w:num>
  <w:num w:numId="81" w16cid:durableId="297419955">
    <w:abstractNumId w:val="117"/>
  </w:num>
  <w:num w:numId="82" w16cid:durableId="851458767">
    <w:abstractNumId w:val="72"/>
  </w:num>
  <w:num w:numId="83" w16cid:durableId="1603758319">
    <w:abstractNumId w:val="123"/>
  </w:num>
  <w:num w:numId="84" w16cid:durableId="1437094935">
    <w:abstractNumId w:val="71"/>
  </w:num>
  <w:num w:numId="85" w16cid:durableId="1814909552">
    <w:abstractNumId w:val="97"/>
  </w:num>
  <w:num w:numId="86" w16cid:durableId="2085881187">
    <w:abstractNumId w:val="107"/>
  </w:num>
  <w:num w:numId="87" w16cid:durableId="273875339">
    <w:abstractNumId w:val="73"/>
  </w:num>
  <w:num w:numId="88" w16cid:durableId="1596355766">
    <w:abstractNumId w:val="102"/>
  </w:num>
  <w:num w:numId="89" w16cid:durableId="393508710">
    <w:abstractNumId w:val="89"/>
  </w:num>
  <w:num w:numId="90" w16cid:durableId="908341535">
    <w:abstractNumId w:val="32"/>
  </w:num>
  <w:num w:numId="91" w16cid:durableId="1118181129">
    <w:abstractNumId w:val="37"/>
  </w:num>
  <w:num w:numId="92" w16cid:durableId="1378700833">
    <w:abstractNumId w:val="12"/>
  </w:num>
  <w:num w:numId="93" w16cid:durableId="420687574">
    <w:abstractNumId w:val="46"/>
  </w:num>
  <w:num w:numId="94" w16cid:durableId="1248612543">
    <w:abstractNumId w:val="28"/>
  </w:num>
  <w:num w:numId="95" w16cid:durableId="741677300">
    <w:abstractNumId w:val="53"/>
  </w:num>
  <w:num w:numId="96" w16cid:durableId="1912620613">
    <w:abstractNumId w:val="74"/>
  </w:num>
  <w:num w:numId="97" w16cid:durableId="717169205">
    <w:abstractNumId w:val="66"/>
  </w:num>
  <w:num w:numId="98" w16cid:durableId="1847591797">
    <w:abstractNumId w:val="92"/>
  </w:num>
  <w:num w:numId="99" w16cid:durableId="180365165">
    <w:abstractNumId w:val="44"/>
  </w:num>
  <w:num w:numId="100" w16cid:durableId="1280257579">
    <w:abstractNumId w:val="3"/>
  </w:num>
  <w:num w:numId="101" w16cid:durableId="1449274667">
    <w:abstractNumId w:val="38"/>
  </w:num>
  <w:num w:numId="102" w16cid:durableId="243804738">
    <w:abstractNumId w:val="16"/>
  </w:num>
  <w:num w:numId="103" w16cid:durableId="1271011908">
    <w:abstractNumId w:val="49"/>
  </w:num>
  <w:num w:numId="104" w16cid:durableId="611135879">
    <w:abstractNumId w:val="111"/>
  </w:num>
  <w:num w:numId="105" w16cid:durableId="2050643933">
    <w:abstractNumId w:val="27"/>
  </w:num>
  <w:num w:numId="106" w16cid:durableId="1824657519">
    <w:abstractNumId w:val="86"/>
  </w:num>
  <w:num w:numId="107" w16cid:durableId="1220556898">
    <w:abstractNumId w:val="9"/>
  </w:num>
  <w:num w:numId="108" w16cid:durableId="1558709194">
    <w:abstractNumId w:val="5"/>
  </w:num>
  <w:num w:numId="109" w16cid:durableId="2002154852">
    <w:abstractNumId w:val="14"/>
  </w:num>
  <w:num w:numId="110" w16cid:durableId="2109153859">
    <w:abstractNumId w:val="51"/>
  </w:num>
  <w:num w:numId="111" w16cid:durableId="1623228130">
    <w:abstractNumId w:val="124"/>
  </w:num>
  <w:num w:numId="112" w16cid:durableId="258295548">
    <w:abstractNumId w:val="118"/>
  </w:num>
  <w:num w:numId="113" w16cid:durableId="290793002">
    <w:abstractNumId w:val="87"/>
  </w:num>
  <w:num w:numId="114" w16cid:durableId="25972853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29323439">
    <w:abstractNumId w:val="11"/>
  </w:num>
  <w:num w:numId="116" w16cid:durableId="616067668">
    <w:abstractNumId w:val="18"/>
  </w:num>
  <w:num w:numId="117" w16cid:durableId="2144232821">
    <w:abstractNumId w:val="0"/>
  </w:num>
  <w:num w:numId="118" w16cid:durableId="1352297665">
    <w:abstractNumId w:val="62"/>
  </w:num>
  <w:num w:numId="119" w16cid:durableId="300230526">
    <w:abstractNumId w:val="135"/>
  </w:num>
  <w:num w:numId="120" w16cid:durableId="1951933939">
    <w:abstractNumId w:val="129"/>
  </w:num>
  <w:num w:numId="121" w16cid:durableId="1412848626">
    <w:abstractNumId w:val="137"/>
  </w:num>
  <w:num w:numId="122" w16cid:durableId="644547468">
    <w:abstractNumId w:val="24"/>
  </w:num>
  <w:num w:numId="123" w16cid:durableId="46073164">
    <w:abstractNumId w:val="75"/>
  </w:num>
  <w:num w:numId="124" w16cid:durableId="1115054866">
    <w:abstractNumId w:val="35"/>
  </w:num>
  <w:num w:numId="125" w16cid:durableId="1635596199">
    <w:abstractNumId w:val="119"/>
  </w:num>
  <w:num w:numId="126" w16cid:durableId="2098163559">
    <w:abstractNumId w:val="85"/>
    <w:lvlOverride w:ilvl="0">
      <w:startOverride w:val="1"/>
    </w:lvlOverride>
  </w:num>
  <w:num w:numId="127" w16cid:durableId="1772386944">
    <w:abstractNumId w:val="85"/>
    <w:lvlOverride w:ilvl="0">
      <w:startOverride w:val="1"/>
    </w:lvlOverride>
  </w:num>
  <w:num w:numId="128" w16cid:durableId="1078747205">
    <w:abstractNumId w:val="85"/>
    <w:lvlOverride w:ilvl="0">
      <w:startOverride w:val="1"/>
    </w:lvlOverride>
  </w:num>
  <w:num w:numId="129" w16cid:durableId="273054291">
    <w:abstractNumId w:val="116"/>
  </w:num>
  <w:num w:numId="130" w16cid:durableId="753431280">
    <w:abstractNumId w:val="85"/>
    <w:lvlOverride w:ilvl="0">
      <w:startOverride w:val="1"/>
    </w:lvlOverride>
  </w:num>
  <w:num w:numId="131" w16cid:durableId="1498956374">
    <w:abstractNumId w:val="130"/>
  </w:num>
  <w:num w:numId="132" w16cid:durableId="302078894">
    <w:abstractNumId w:val="130"/>
    <w:lvlOverride w:ilvl="0">
      <w:startOverride w:val="1"/>
    </w:lvlOverride>
  </w:num>
  <w:num w:numId="133" w16cid:durableId="759066966">
    <w:abstractNumId w:val="21"/>
  </w:num>
  <w:num w:numId="134" w16cid:durableId="2041204257">
    <w:abstractNumId w:val="85"/>
    <w:lvlOverride w:ilvl="0">
      <w:startOverride w:val="1"/>
    </w:lvlOverride>
  </w:num>
  <w:num w:numId="135" w16cid:durableId="206063480">
    <w:abstractNumId w:val="99"/>
  </w:num>
  <w:num w:numId="136" w16cid:durableId="156658255">
    <w:abstractNumId w:val="39"/>
  </w:num>
  <w:num w:numId="137" w16cid:durableId="848059527">
    <w:abstractNumId w:val="76"/>
  </w:num>
  <w:num w:numId="138" w16cid:durableId="517503315">
    <w:abstractNumId w:val="55"/>
  </w:num>
  <w:num w:numId="139" w16cid:durableId="1353921368">
    <w:abstractNumId w:val="134"/>
  </w:num>
  <w:num w:numId="140" w16cid:durableId="226890119">
    <w:abstractNumId w:val="45"/>
  </w:num>
  <w:num w:numId="141" w16cid:durableId="369839131">
    <w:abstractNumId w:val="34"/>
  </w:num>
  <w:num w:numId="142" w16cid:durableId="565456571">
    <w:abstractNumId w:val="59"/>
  </w:num>
  <w:num w:numId="143" w16cid:durableId="850878399">
    <w:abstractNumId w:val="79"/>
  </w:num>
  <w:num w:numId="144" w16cid:durableId="277296525">
    <w:abstractNumId w:val="85"/>
    <w:lvlOverride w:ilvl="0">
      <w:startOverride w:val="1"/>
    </w:lvlOverride>
  </w:num>
  <w:num w:numId="145" w16cid:durableId="321738164">
    <w:abstractNumId w:val="21"/>
  </w:num>
  <w:num w:numId="146" w16cid:durableId="1415198488">
    <w:abstractNumId w:val="84"/>
  </w:num>
  <w:num w:numId="147" w16cid:durableId="2102026123">
    <w:abstractNumId w:val="115"/>
  </w:num>
  <w:num w:numId="148" w16cid:durableId="1749501016">
    <w:abstractNumId w:val="104"/>
  </w:num>
  <w:num w:numId="149" w16cid:durableId="1727096400">
    <w:abstractNumId w:val="68"/>
  </w:num>
  <w:num w:numId="150" w16cid:durableId="1232689326">
    <w:abstractNumId w:val="67"/>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S2MDA3tzA2NDc2M7FQ0lEKTi0uzszPAykwNKkFADS1RHYtAAAA"/>
  </w:docVars>
  <w:rsids>
    <w:rsidRoot w:val="00C31839"/>
    <w:rsid w:val="0000348C"/>
    <w:rsid w:val="00003743"/>
    <w:rsid w:val="0000522C"/>
    <w:rsid w:val="000146EF"/>
    <w:rsid w:val="00015B27"/>
    <w:rsid w:val="000160DB"/>
    <w:rsid w:val="00020DBD"/>
    <w:rsid w:val="000213E6"/>
    <w:rsid w:val="000220B3"/>
    <w:rsid w:val="00023EF7"/>
    <w:rsid w:val="00024E97"/>
    <w:rsid w:val="00026232"/>
    <w:rsid w:val="00030F9B"/>
    <w:rsid w:val="000310F6"/>
    <w:rsid w:val="000406F8"/>
    <w:rsid w:val="00042C76"/>
    <w:rsid w:val="00043671"/>
    <w:rsid w:val="00044BEA"/>
    <w:rsid w:val="00045E76"/>
    <w:rsid w:val="0005310B"/>
    <w:rsid w:val="00053457"/>
    <w:rsid w:val="00053D0D"/>
    <w:rsid w:val="00057364"/>
    <w:rsid w:val="000606CB"/>
    <w:rsid w:val="00060A88"/>
    <w:rsid w:val="00060B41"/>
    <w:rsid w:val="0006101C"/>
    <w:rsid w:val="0006186C"/>
    <w:rsid w:val="00061918"/>
    <w:rsid w:val="00061C20"/>
    <w:rsid w:val="00062B25"/>
    <w:rsid w:val="00064205"/>
    <w:rsid w:val="00064A49"/>
    <w:rsid w:val="00064F5A"/>
    <w:rsid w:val="00065477"/>
    <w:rsid w:val="00067456"/>
    <w:rsid w:val="00067805"/>
    <w:rsid w:val="00072066"/>
    <w:rsid w:val="000722C0"/>
    <w:rsid w:val="0007316C"/>
    <w:rsid w:val="0007335E"/>
    <w:rsid w:val="00074628"/>
    <w:rsid w:val="000747B5"/>
    <w:rsid w:val="00077338"/>
    <w:rsid w:val="0007780D"/>
    <w:rsid w:val="000778B4"/>
    <w:rsid w:val="00080B5E"/>
    <w:rsid w:val="000812EF"/>
    <w:rsid w:val="00081735"/>
    <w:rsid w:val="00081B61"/>
    <w:rsid w:val="0008319C"/>
    <w:rsid w:val="0008750F"/>
    <w:rsid w:val="00087EAC"/>
    <w:rsid w:val="0009505E"/>
    <w:rsid w:val="00096834"/>
    <w:rsid w:val="00097B68"/>
    <w:rsid w:val="000A0A1D"/>
    <w:rsid w:val="000A345D"/>
    <w:rsid w:val="000A3F0D"/>
    <w:rsid w:val="000A4324"/>
    <w:rsid w:val="000A559E"/>
    <w:rsid w:val="000A70E4"/>
    <w:rsid w:val="000B0274"/>
    <w:rsid w:val="000B3B3D"/>
    <w:rsid w:val="000B48E5"/>
    <w:rsid w:val="000B4AD3"/>
    <w:rsid w:val="000C03C6"/>
    <w:rsid w:val="000C1DD4"/>
    <w:rsid w:val="000C29BE"/>
    <w:rsid w:val="000D017D"/>
    <w:rsid w:val="000D05BA"/>
    <w:rsid w:val="000D3C97"/>
    <w:rsid w:val="000D4B56"/>
    <w:rsid w:val="000D4DCF"/>
    <w:rsid w:val="000D7927"/>
    <w:rsid w:val="000E1326"/>
    <w:rsid w:val="000E2F2E"/>
    <w:rsid w:val="000E607C"/>
    <w:rsid w:val="000F35DF"/>
    <w:rsid w:val="000F5B62"/>
    <w:rsid w:val="000F645D"/>
    <w:rsid w:val="00100616"/>
    <w:rsid w:val="0010088B"/>
    <w:rsid w:val="00101CD5"/>
    <w:rsid w:val="001061FC"/>
    <w:rsid w:val="00107688"/>
    <w:rsid w:val="0010787B"/>
    <w:rsid w:val="00110C5D"/>
    <w:rsid w:val="001116C6"/>
    <w:rsid w:val="0011211F"/>
    <w:rsid w:val="00112D91"/>
    <w:rsid w:val="00113306"/>
    <w:rsid w:val="0011617C"/>
    <w:rsid w:val="001171CC"/>
    <w:rsid w:val="001225D7"/>
    <w:rsid w:val="001233B1"/>
    <w:rsid w:val="00124222"/>
    <w:rsid w:val="001262AE"/>
    <w:rsid w:val="001263F2"/>
    <w:rsid w:val="00126B95"/>
    <w:rsid w:val="00130DBD"/>
    <w:rsid w:val="00131CE5"/>
    <w:rsid w:val="001414D1"/>
    <w:rsid w:val="00146640"/>
    <w:rsid w:val="00151B65"/>
    <w:rsid w:val="00154243"/>
    <w:rsid w:val="001577A5"/>
    <w:rsid w:val="00160673"/>
    <w:rsid w:val="00166DCC"/>
    <w:rsid w:val="00171146"/>
    <w:rsid w:val="00172CCE"/>
    <w:rsid w:val="00172FA1"/>
    <w:rsid w:val="0017314D"/>
    <w:rsid w:val="0017389A"/>
    <w:rsid w:val="001749E0"/>
    <w:rsid w:val="00175348"/>
    <w:rsid w:val="0017679D"/>
    <w:rsid w:val="00177B71"/>
    <w:rsid w:val="0018033C"/>
    <w:rsid w:val="00180ADE"/>
    <w:rsid w:val="00181F33"/>
    <w:rsid w:val="001834D5"/>
    <w:rsid w:val="0018382D"/>
    <w:rsid w:val="00186A42"/>
    <w:rsid w:val="00191649"/>
    <w:rsid w:val="001921ED"/>
    <w:rsid w:val="00192ED8"/>
    <w:rsid w:val="00193D02"/>
    <w:rsid w:val="0019636C"/>
    <w:rsid w:val="00196661"/>
    <w:rsid w:val="00196988"/>
    <w:rsid w:val="00196AC8"/>
    <w:rsid w:val="00196D0F"/>
    <w:rsid w:val="001A0AE1"/>
    <w:rsid w:val="001A1164"/>
    <w:rsid w:val="001A176A"/>
    <w:rsid w:val="001A5A04"/>
    <w:rsid w:val="001B0CE5"/>
    <w:rsid w:val="001B2BA6"/>
    <w:rsid w:val="001B3443"/>
    <w:rsid w:val="001B4576"/>
    <w:rsid w:val="001C0BCD"/>
    <w:rsid w:val="001C19E3"/>
    <w:rsid w:val="001C22C0"/>
    <w:rsid w:val="001C3AB3"/>
    <w:rsid w:val="001C5B59"/>
    <w:rsid w:val="001C5EBA"/>
    <w:rsid w:val="001C62CF"/>
    <w:rsid w:val="001D2D29"/>
    <w:rsid w:val="001D3267"/>
    <w:rsid w:val="001D4844"/>
    <w:rsid w:val="001E1042"/>
    <w:rsid w:val="001E3EF9"/>
    <w:rsid w:val="001E491B"/>
    <w:rsid w:val="001E501F"/>
    <w:rsid w:val="001E77C4"/>
    <w:rsid w:val="001F1D25"/>
    <w:rsid w:val="001F1F0D"/>
    <w:rsid w:val="001F261A"/>
    <w:rsid w:val="001F47DC"/>
    <w:rsid w:val="001F484E"/>
    <w:rsid w:val="001F6772"/>
    <w:rsid w:val="001F7B50"/>
    <w:rsid w:val="00200A93"/>
    <w:rsid w:val="0020233D"/>
    <w:rsid w:val="0020387B"/>
    <w:rsid w:val="00211272"/>
    <w:rsid w:val="00211288"/>
    <w:rsid w:val="002137F2"/>
    <w:rsid w:val="002144C6"/>
    <w:rsid w:val="00217811"/>
    <w:rsid w:val="00220B2A"/>
    <w:rsid w:val="00220B9E"/>
    <w:rsid w:val="00221B6A"/>
    <w:rsid w:val="00223B58"/>
    <w:rsid w:val="00225D63"/>
    <w:rsid w:val="002261BB"/>
    <w:rsid w:val="002276DE"/>
    <w:rsid w:val="002322F3"/>
    <w:rsid w:val="002356EC"/>
    <w:rsid w:val="00236371"/>
    <w:rsid w:val="00236B46"/>
    <w:rsid w:val="00237ADF"/>
    <w:rsid w:val="00240F00"/>
    <w:rsid w:val="00242D62"/>
    <w:rsid w:val="00245D81"/>
    <w:rsid w:val="00247A69"/>
    <w:rsid w:val="00251ADD"/>
    <w:rsid w:val="00252AEE"/>
    <w:rsid w:val="00255596"/>
    <w:rsid w:val="00255841"/>
    <w:rsid w:val="002559D0"/>
    <w:rsid w:val="002566F3"/>
    <w:rsid w:val="00261F43"/>
    <w:rsid w:val="0026372C"/>
    <w:rsid w:val="00263B93"/>
    <w:rsid w:val="00264AF3"/>
    <w:rsid w:val="00264DD0"/>
    <w:rsid w:val="0026549F"/>
    <w:rsid w:val="002662B4"/>
    <w:rsid w:val="00267635"/>
    <w:rsid w:val="002711EF"/>
    <w:rsid w:val="00271E9C"/>
    <w:rsid w:val="00273104"/>
    <w:rsid w:val="00276815"/>
    <w:rsid w:val="0028012C"/>
    <w:rsid w:val="00281FD4"/>
    <w:rsid w:val="00282392"/>
    <w:rsid w:val="00283526"/>
    <w:rsid w:val="00284A60"/>
    <w:rsid w:val="00285B8B"/>
    <w:rsid w:val="00287D90"/>
    <w:rsid w:val="002912A4"/>
    <w:rsid w:val="00291E57"/>
    <w:rsid w:val="00292649"/>
    <w:rsid w:val="0029338A"/>
    <w:rsid w:val="002A3F7F"/>
    <w:rsid w:val="002A41AC"/>
    <w:rsid w:val="002A5E58"/>
    <w:rsid w:val="002A6639"/>
    <w:rsid w:val="002A7760"/>
    <w:rsid w:val="002A7A2E"/>
    <w:rsid w:val="002B03F2"/>
    <w:rsid w:val="002B05C2"/>
    <w:rsid w:val="002B1AF1"/>
    <w:rsid w:val="002B299A"/>
    <w:rsid w:val="002B2DF4"/>
    <w:rsid w:val="002B510D"/>
    <w:rsid w:val="002C6A6C"/>
    <w:rsid w:val="002C6AF0"/>
    <w:rsid w:val="002D16D4"/>
    <w:rsid w:val="002E02A3"/>
    <w:rsid w:val="002E1C89"/>
    <w:rsid w:val="002E40E6"/>
    <w:rsid w:val="002E6A48"/>
    <w:rsid w:val="002E79E0"/>
    <w:rsid w:val="002F32AE"/>
    <w:rsid w:val="002F3AE3"/>
    <w:rsid w:val="002F4951"/>
    <w:rsid w:val="002F7B34"/>
    <w:rsid w:val="002F7E6F"/>
    <w:rsid w:val="0030262D"/>
    <w:rsid w:val="00302F0E"/>
    <w:rsid w:val="0030786C"/>
    <w:rsid w:val="00311C40"/>
    <w:rsid w:val="00312A62"/>
    <w:rsid w:val="003160FE"/>
    <w:rsid w:val="00316683"/>
    <w:rsid w:val="00316D95"/>
    <w:rsid w:val="0032111D"/>
    <w:rsid w:val="0032579D"/>
    <w:rsid w:val="00326E90"/>
    <w:rsid w:val="003324F0"/>
    <w:rsid w:val="0033437C"/>
    <w:rsid w:val="0033440C"/>
    <w:rsid w:val="003356CD"/>
    <w:rsid w:val="00335F1C"/>
    <w:rsid w:val="00337248"/>
    <w:rsid w:val="00337ED4"/>
    <w:rsid w:val="003413CA"/>
    <w:rsid w:val="00343D68"/>
    <w:rsid w:val="00344286"/>
    <w:rsid w:val="0034468A"/>
    <w:rsid w:val="003502F8"/>
    <w:rsid w:val="00351F1E"/>
    <w:rsid w:val="00357DD2"/>
    <w:rsid w:val="0036035A"/>
    <w:rsid w:val="00363942"/>
    <w:rsid w:val="0036539D"/>
    <w:rsid w:val="003668CB"/>
    <w:rsid w:val="00367EBC"/>
    <w:rsid w:val="00371648"/>
    <w:rsid w:val="00373467"/>
    <w:rsid w:val="00374E8D"/>
    <w:rsid w:val="00381B4B"/>
    <w:rsid w:val="003820F5"/>
    <w:rsid w:val="003873C6"/>
    <w:rsid w:val="0038785D"/>
    <w:rsid w:val="0039277C"/>
    <w:rsid w:val="00394481"/>
    <w:rsid w:val="003974CB"/>
    <w:rsid w:val="003A03E8"/>
    <w:rsid w:val="003A1C99"/>
    <w:rsid w:val="003A1CFD"/>
    <w:rsid w:val="003A32F7"/>
    <w:rsid w:val="003A4324"/>
    <w:rsid w:val="003A6BF2"/>
    <w:rsid w:val="003B3F57"/>
    <w:rsid w:val="003B50C1"/>
    <w:rsid w:val="003C297A"/>
    <w:rsid w:val="003C4C93"/>
    <w:rsid w:val="003C5032"/>
    <w:rsid w:val="003C6E42"/>
    <w:rsid w:val="003C7867"/>
    <w:rsid w:val="003C7E11"/>
    <w:rsid w:val="003D0F9D"/>
    <w:rsid w:val="003D17F9"/>
    <w:rsid w:val="003D1FA3"/>
    <w:rsid w:val="003D425F"/>
    <w:rsid w:val="003D437B"/>
    <w:rsid w:val="003D563A"/>
    <w:rsid w:val="003D6FBC"/>
    <w:rsid w:val="003D79C4"/>
    <w:rsid w:val="003E0E5F"/>
    <w:rsid w:val="003E24D5"/>
    <w:rsid w:val="003E2B53"/>
    <w:rsid w:val="003E64A8"/>
    <w:rsid w:val="003E76C8"/>
    <w:rsid w:val="003E79A5"/>
    <w:rsid w:val="003F1538"/>
    <w:rsid w:val="003F2F05"/>
    <w:rsid w:val="003F3E6B"/>
    <w:rsid w:val="003F5FDD"/>
    <w:rsid w:val="00400FE7"/>
    <w:rsid w:val="00403D58"/>
    <w:rsid w:val="0041209D"/>
    <w:rsid w:val="00412E9D"/>
    <w:rsid w:val="0041332A"/>
    <w:rsid w:val="0041339F"/>
    <w:rsid w:val="00414365"/>
    <w:rsid w:val="004218BB"/>
    <w:rsid w:val="00427740"/>
    <w:rsid w:val="0043164A"/>
    <w:rsid w:val="00431C88"/>
    <w:rsid w:val="0043203E"/>
    <w:rsid w:val="0043219D"/>
    <w:rsid w:val="00433E0A"/>
    <w:rsid w:val="00437A45"/>
    <w:rsid w:val="00444B1F"/>
    <w:rsid w:val="00446DF1"/>
    <w:rsid w:val="00447D31"/>
    <w:rsid w:val="00450583"/>
    <w:rsid w:val="0045329E"/>
    <w:rsid w:val="0045619E"/>
    <w:rsid w:val="00456505"/>
    <w:rsid w:val="004578E1"/>
    <w:rsid w:val="00461A2F"/>
    <w:rsid w:val="0046269D"/>
    <w:rsid w:val="00463390"/>
    <w:rsid w:val="00463FFD"/>
    <w:rsid w:val="0046568D"/>
    <w:rsid w:val="00470AB8"/>
    <w:rsid w:val="0048340E"/>
    <w:rsid w:val="00483F0B"/>
    <w:rsid w:val="00484944"/>
    <w:rsid w:val="00485CC2"/>
    <w:rsid w:val="004867E2"/>
    <w:rsid w:val="00486826"/>
    <w:rsid w:val="004877E9"/>
    <w:rsid w:val="00490DB7"/>
    <w:rsid w:val="00491946"/>
    <w:rsid w:val="00493652"/>
    <w:rsid w:val="0049381D"/>
    <w:rsid w:val="004967C7"/>
    <w:rsid w:val="004A0670"/>
    <w:rsid w:val="004A2B75"/>
    <w:rsid w:val="004A7547"/>
    <w:rsid w:val="004B2999"/>
    <w:rsid w:val="004B31FB"/>
    <w:rsid w:val="004B41B5"/>
    <w:rsid w:val="004B66D5"/>
    <w:rsid w:val="004C7900"/>
    <w:rsid w:val="004D0DA0"/>
    <w:rsid w:val="004D19F1"/>
    <w:rsid w:val="004D3C0A"/>
    <w:rsid w:val="004D5360"/>
    <w:rsid w:val="004D644E"/>
    <w:rsid w:val="004D7D4A"/>
    <w:rsid w:val="004E1183"/>
    <w:rsid w:val="004E1A41"/>
    <w:rsid w:val="004E2FE1"/>
    <w:rsid w:val="004E4C1E"/>
    <w:rsid w:val="004E58C1"/>
    <w:rsid w:val="004E693F"/>
    <w:rsid w:val="004E7B5A"/>
    <w:rsid w:val="004F7A5F"/>
    <w:rsid w:val="00504046"/>
    <w:rsid w:val="00504DFF"/>
    <w:rsid w:val="005050A7"/>
    <w:rsid w:val="00505D0E"/>
    <w:rsid w:val="005132B7"/>
    <w:rsid w:val="00513311"/>
    <w:rsid w:val="00515C19"/>
    <w:rsid w:val="0052107C"/>
    <w:rsid w:val="005221B7"/>
    <w:rsid w:val="00522F3E"/>
    <w:rsid w:val="00524F73"/>
    <w:rsid w:val="00530B85"/>
    <w:rsid w:val="00533173"/>
    <w:rsid w:val="005332DB"/>
    <w:rsid w:val="005403A2"/>
    <w:rsid w:val="00542952"/>
    <w:rsid w:val="005434F1"/>
    <w:rsid w:val="00544A4E"/>
    <w:rsid w:val="0054551F"/>
    <w:rsid w:val="005458DC"/>
    <w:rsid w:val="00545B21"/>
    <w:rsid w:val="0055042A"/>
    <w:rsid w:val="00551A43"/>
    <w:rsid w:val="00551F16"/>
    <w:rsid w:val="00552956"/>
    <w:rsid w:val="005529C6"/>
    <w:rsid w:val="00553E33"/>
    <w:rsid w:val="00557703"/>
    <w:rsid w:val="005610F5"/>
    <w:rsid w:val="00561DAE"/>
    <w:rsid w:val="0056208E"/>
    <w:rsid w:val="005632F9"/>
    <w:rsid w:val="00566B97"/>
    <w:rsid w:val="005704A7"/>
    <w:rsid w:val="005740FF"/>
    <w:rsid w:val="0058158A"/>
    <w:rsid w:val="00583B07"/>
    <w:rsid w:val="005843FA"/>
    <w:rsid w:val="005942A7"/>
    <w:rsid w:val="0059650D"/>
    <w:rsid w:val="0059724C"/>
    <w:rsid w:val="005A4BA3"/>
    <w:rsid w:val="005A5218"/>
    <w:rsid w:val="005A6A6C"/>
    <w:rsid w:val="005A7D72"/>
    <w:rsid w:val="005B37A0"/>
    <w:rsid w:val="005B3A33"/>
    <w:rsid w:val="005B3FC1"/>
    <w:rsid w:val="005B5480"/>
    <w:rsid w:val="005B66EB"/>
    <w:rsid w:val="005B70E1"/>
    <w:rsid w:val="005B7304"/>
    <w:rsid w:val="005C07B0"/>
    <w:rsid w:val="005C0BB6"/>
    <w:rsid w:val="005C1496"/>
    <w:rsid w:val="005C1DE8"/>
    <w:rsid w:val="005C1E03"/>
    <w:rsid w:val="005C22A1"/>
    <w:rsid w:val="005C426A"/>
    <w:rsid w:val="005C5DD9"/>
    <w:rsid w:val="005C5E2E"/>
    <w:rsid w:val="005C62C0"/>
    <w:rsid w:val="005C6AAE"/>
    <w:rsid w:val="005D4222"/>
    <w:rsid w:val="005D4F41"/>
    <w:rsid w:val="005E19F3"/>
    <w:rsid w:val="005E2614"/>
    <w:rsid w:val="005E3553"/>
    <w:rsid w:val="005F2B57"/>
    <w:rsid w:val="005F3134"/>
    <w:rsid w:val="005F4CCC"/>
    <w:rsid w:val="005F4F8E"/>
    <w:rsid w:val="005F6637"/>
    <w:rsid w:val="00603579"/>
    <w:rsid w:val="00605C09"/>
    <w:rsid w:val="00606869"/>
    <w:rsid w:val="00607112"/>
    <w:rsid w:val="00607B0B"/>
    <w:rsid w:val="006100D9"/>
    <w:rsid w:val="00610F5F"/>
    <w:rsid w:val="006119FD"/>
    <w:rsid w:val="00612C30"/>
    <w:rsid w:val="00612DA2"/>
    <w:rsid w:val="006130C7"/>
    <w:rsid w:val="00613413"/>
    <w:rsid w:val="00613ED4"/>
    <w:rsid w:val="0061634E"/>
    <w:rsid w:val="00616883"/>
    <w:rsid w:val="006204A3"/>
    <w:rsid w:val="00621F16"/>
    <w:rsid w:val="00621FB6"/>
    <w:rsid w:val="00622D63"/>
    <w:rsid w:val="00623163"/>
    <w:rsid w:val="00624D57"/>
    <w:rsid w:val="006270BA"/>
    <w:rsid w:val="00627245"/>
    <w:rsid w:val="0063128D"/>
    <w:rsid w:val="006317C9"/>
    <w:rsid w:val="006362B6"/>
    <w:rsid w:val="00637E1C"/>
    <w:rsid w:val="00645169"/>
    <w:rsid w:val="006478CF"/>
    <w:rsid w:val="00650870"/>
    <w:rsid w:val="006511D6"/>
    <w:rsid w:val="006528C4"/>
    <w:rsid w:val="00653F3E"/>
    <w:rsid w:val="00654CC5"/>
    <w:rsid w:val="00656CAB"/>
    <w:rsid w:val="0065764C"/>
    <w:rsid w:val="00660783"/>
    <w:rsid w:val="006613BE"/>
    <w:rsid w:val="0066235C"/>
    <w:rsid w:val="0067299C"/>
    <w:rsid w:val="00672BB2"/>
    <w:rsid w:val="00672D5C"/>
    <w:rsid w:val="006800B6"/>
    <w:rsid w:val="006803BA"/>
    <w:rsid w:val="0068350A"/>
    <w:rsid w:val="00686C27"/>
    <w:rsid w:val="00686CAB"/>
    <w:rsid w:val="006878F9"/>
    <w:rsid w:val="00694C80"/>
    <w:rsid w:val="00696BEB"/>
    <w:rsid w:val="00696E6C"/>
    <w:rsid w:val="006A1445"/>
    <w:rsid w:val="006A3999"/>
    <w:rsid w:val="006A48F5"/>
    <w:rsid w:val="006A6CFA"/>
    <w:rsid w:val="006B0EE0"/>
    <w:rsid w:val="006B2409"/>
    <w:rsid w:val="006B29A9"/>
    <w:rsid w:val="006B436F"/>
    <w:rsid w:val="006B661C"/>
    <w:rsid w:val="006B7057"/>
    <w:rsid w:val="006C2289"/>
    <w:rsid w:val="006C2A15"/>
    <w:rsid w:val="006C43FF"/>
    <w:rsid w:val="006C4810"/>
    <w:rsid w:val="006D4B1C"/>
    <w:rsid w:val="006D59E2"/>
    <w:rsid w:val="006D6694"/>
    <w:rsid w:val="006D6D4C"/>
    <w:rsid w:val="006D732F"/>
    <w:rsid w:val="006E1A92"/>
    <w:rsid w:val="006E22B1"/>
    <w:rsid w:val="006E688D"/>
    <w:rsid w:val="006E692E"/>
    <w:rsid w:val="006E71CC"/>
    <w:rsid w:val="006F2CA9"/>
    <w:rsid w:val="006F3859"/>
    <w:rsid w:val="006F6870"/>
    <w:rsid w:val="007028EC"/>
    <w:rsid w:val="00702BA5"/>
    <w:rsid w:val="00704D15"/>
    <w:rsid w:val="00705E47"/>
    <w:rsid w:val="00705F3D"/>
    <w:rsid w:val="0070703E"/>
    <w:rsid w:val="00710293"/>
    <w:rsid w:val="00712869"/>
    <w:rsid w:val="007132F5"/>
    <w:rsid w:val="007138C5"/>
    <w:rsid w:val="00716129"/>
    <w:rsid w:val="0071637F"/>
    <w:rsid w:val="00717299"/>
    <w:rsid w:val="007172D9"/>
    <w:rsid w:val="00723FF7"/>
    <w:rsid w:val="00725EC7"/>
    <w:rsid w:val="00726861"/>
    <w:rsid w:val="00726913"/>
    <w:rsid w:val="007311B7"/>
    <w:rsid w:val="0073203F"/>
    <w:rsid w:val="0073488B"/>
    <w:rsid w:val="007360BF"/>
    <w:rsid w:val="00737057"/>
    <w:rsid w:val="00737255"/>
    <w:rsid w:val="00737895"/>
    <w:rsid w:val="00743E7E"/>
    <w:rsid w:val="00744E96"/>
    <w:rsid w:val="007545C7"/>
    <w:rsid w:val="00754A00"/>
    <w:rsid w:val="00754A16"/>
    <w:rsid w:val="00755738"/>
    <w:rsid w:val="00755DAE"/>
    <w:rsid w:val="00756FFE"/>
    <w:rsid w:val="0076005C"/>
    <w:rsid w:val="0076069E"/>
    <w:rsid w:val="007611CB"/>
    <w:rsid w:val="00761C94"/>
    <w:rsid w:val="00762FA0"/>
    <w:rsid w:val="007635C1"/>
    <w:rsid w:val="00766B42"/>
    <w:rsid w:val="00767732"/>
    <w:rsid w:val="00771EE5"/>
    <w:rsid w:val="00772E40"/>
    <w:rsid w:val="00774AEA"/>
    <w:rsid w:val="007760BA"/>
    <w:rsid w:val="0078070C"/>
    <w:rsid w:val="007812CF"/>
    <w:rsid w:val="00782B3F"/>
    <w:rsid w:val="00783EBE"/>
    <w:rsid w:val="00784541"/>
    <w:rsid w:val="007868F5"/>
    <w:rsid w:val="0079297D"/>
    <w:rsid w:val="00793239"/>
    <w:rsid w:val="007932CF"/>
    <w:rsid w:val="00793638"/>
    <w:rsid w:val="0079390E"/>
    <w:rsid w:val="0079431C"/>
    <w:rsid w:val="00794A02"/>
    <w:rsid w:val="00795414"/>
    <w:rsid w:val="007962EC"/>
    <w:rsid w:val="007968CC"/>
    <w:rsid w:val="00796FB7"/>
    <w:rsid w:val="007A11C2"/>
    <w:rsid w:val="007A16F9"/>
    <w:rsid w:val="007A2285"/>
    <w:rsid w:val="007A5ADD"/>
    <w:rsid w:val="007A6305"/>
    <w:rsid w:val="007A7B0D"/>
    <w:rsid w:val="007B04A9"/>
    <w:rsid w:val="007B0DF5"/>
    <w:rsid w:val="007B1340"/>
    <w:rsid w:val="007B16AC"/>
    <w:rsid w:val="007B1A07"/>
    <w:rsid w:val="007B2237"/>
    <w:rsid w:val="007B4791"/>
    <w:rsid w:val="007B6022"/>
    <w:rsid w:val="007B6286"/>
    <w:rsid w:val="007B7AF7"/>
    <w:rsid w:val="007C0995"/>
    <w:rsid w:val="007C0D00"/>
    <w:rsid w:val="007C33B9"/>
    <w:rsid w:val="007C33E6"/>
    <w:rsid w:val="007C411F"/>
    <w:rsid w:val="007C464D"/>
    <w:rsid w:val="007C6F6F"/>
    <w:rsid w:val="007C725B"/>
    <w:rsid w:val="007C749D"/>
    <w:rsid w:val="007D049C"/>
    <w:rsid w:val="007D0E51"/>
    <w:rsid w:val="007D3062"/>
    <w:rsid w:val="007D6C40"/>
    <w:rsid w:val="007D74E1"/>
    <w:rsid w:val="007E000D"/>
    <w:rsid w:val="007E0C09"/>
    <w:rsid w:val="007E3423"/>
    <w:rsid w:val="007E53EE"/>
    <w:rsid w:val="007E5D7C"/>
    <w:rsid w:val="007E658B"/>
    <w:rsid w:val="007F0331"/>
    <w:rsid w:val="007F12B5"/>
    <w:rsid w:val="007F2860"/>
    <w:rsid w:val="00805BC0"/>
    <w:rsid w:val="00807440"/>
    <w:rsid w:val="00807FE5"/>
    <w:rsid w:val="008161CB"/>
    <w:rsid w:val="00821443"/>
    <w:rsid w:val="008229C0"/>
    <w:rsid w:val="008264EB"/>
    <w:rsid w:val="00826613"/>
    <w:rsid w:val="00827117"/>
    <w:rsid w:val="00827924"/>
    <w:rsid w:val="00827FCF"/>
    <w:rsid w:val="0083059F"/>
    <w:rsid w:val="00830756"/>
    <w:rsid w:val="008364E2"/>
    <w:rsid w:val="008367D1"/>
    <w:rsid w:val="00847F33"/>
    <w:rsid w:val="008519CD"/>
    <w:rsid w:val="00852EFB"/>
    <w:rsid w:val="0086230E"/>
    <w:rsid w:val="00862484"/>
    <w:rsid w:val="00862642"/>
    <w:rsid w:val="0086400A"/>
    <w:rsid w:val="008650B4"/>
    <w:rsid w:val="008652EF"/>
    <w:rsid w:val="00871073"/>
    <w:rsid w:val="008726BF"/>
    <w:rsid w:val="00872E87"/>
    <w:rsid w:val="00873F60"/>
    <w:rsid w:val="0087505A"/>
    <w:rsid w:val="008750EF"/>
    <w:rsid w:val="00875397"/>
    <w:rsid w:val="00875689"/>
    <w:rsid w:val="00880F65"/>
    <w:rsid w:val="008832B5"/>
    <w:rsid w:val="00884286"/>
    <w:rsid w:val="00885C2F"/>
    <w:rsid w:val="008873EA"/>
    <w:rsid w:val="00887D9F"/>
    <w:rsid w:val="008905EF"/>
    <w:rsid w:val="00890982"/>
    <w:rsid w:val="00896EF0"/>
    <w:rsid w:val="00897095"/>
    <w:rsid w:val="00897BC8"/>
    <w:rsid w:val="008A3D61"/>
    <w:rsid w:val="008A4E70"/>
    <w:rsid w:val="008A58F9"/>
    <w:rsid w:val="008B11CE"/>
    <w:rsid w:val="008B2F9B"/>
    <w:rsid w:val="008B4113"/>
    <w:rsid w:val="008B492A"/>
    <w:rsid w:val="008B76B9"/>
    <w:rsid w:val="008B7960"/>
    <w:rsid w:val="008C0C86"/>
    <w:rsid w:val="008C26E5"/>
    <w:rsid w:val="008C5A86"/>
    <w:rsid w:val="008D013A"/>
    <w:rsid w:val="008D1F2A"/>
    <w:rsid w:val="008D2331"/>
    <w:rsid w:val="008D2516"/>
    <w:rsid w:val="008D2ECC"/>
    <w:rsid w:val="008D376A"/>
    <w:rsid w:val="008D4071"/>
    <w:rsid w:val="008D4980"/>
    <w:rsid w:val="008D760A"/>
    <w:rsid w:val="008D77BD"/>
    <w:rsid w:val="008D7C52"/>
    <w:rsid w:val="008E37BD"/>
    <w:rsid w:val="008E5D6A"/>
    <w:rsid w:val="008F00CC"/>
    <w:rsid w:val="008F041B"/>
    <w:rsid w:val="008F1632"/>
    <w:rsid w:val="008F318E"/>
    <w:rsid w:val="008F740E"/>
    <w:rsid w:val="008F7816"/>
    <w:rsid w:val="00900750"/>
    <w:rsid w:val="00900A08"/>
    <w:rsid w:val="00902935"/>
    <w:rsid w:val="00902966"/>
    <w:rsid w:val="0090523F"/>
    <w:rsid w:val="0091137C"/>
    <w:rsid w:val="009121A2"/>
    <w:rsid w:val="009131E3"/>
    <w:rsid w:val="00915331"/>
    <w:rsid w:val="00917499"/>
    <w:rsid w:val="0091766D"/>
    <w:rsid w:val="00917700"/>
    <w:rsid w:val="00922B68"/>
    <w:rsid w:val="00926567"/>
    <w:rsid w:val="009270D4"/>
    <w:rsid w:val="00927ADC"/>
    <w:rsid w:val="00927F31"/>
    <w:rsid w:val="00930868"/>
    <w:rsid w:val="009341DA"/>
    <w:rsid w:val="00937411"/>
    <w:rsid w:val="00937F53"/>
    <w:rsid w:val="009415AE"/>
    <w:rsid w:val="00941C4D"/>
    <w:rsid w:val="009424A5"/>
    <w:rsid w:val="00945CF2"/>
    <w:rsid w:val="00946488"/>
    <w:rsid w:val="00953CF6"/>
    <w:rsid w:val="009556BF"/>
    <w:rsid w:val="00955720"/>
    <w:rsid w:val="00957669"/>
    <w:rsid w:val="009600E0"/>
    <w:rsid w:val="00960B92"/>
    <w:rsid w:val="00960FC8"/>
    <w:rsid w:val="009623F0"/>
    <w:rsid w:val="00964277"/>
    <w:rsid w:val="00966FC1"/>
    <w:rsid w:val="009671B7"/>
    <w:rsid w:val="00967CFA"/>
    <w:rsid w:val="0097049C"/>
    <w:rsid w:val="009748CC"/>
    <w:rsid w:val="00977840"/>
    <w:rsid w:val="00977D26"/>
    <w:rsid w:val="009809F3"/>
    <w:rsid w:val="00983C1F"/>
    <w:rsid w:val="00986D29"/>
    <w:rsid w:val="009871F8"/>
    <w:rsid w:val="00992827"/>
    <w:rsid w:val="00993BA3"/>
    <w:rsid w:val="00996ECC"/>
    <w:rsid w:val="009A007B"/>
    <w:rsid w:val="009A263C"/>
    <w:rsid w:val="009A535B"/>
    <w:rsid w:val="009A5498"/>
    <w:rsid w:val="009B053D"/>
    <w:rsid w:val="009B1010"/>
    <w:rsid w:val="009B1B35"/>
    <w:rsid w:val="009B64E3"/>
    <w:rsid w:val="009C0A06"/>
    <w:rsid w:val="009C0A74"/>
    <w:rsid w:val="009C27D9"/>
    <w:rsid w:val="009C5A69"/>
    <w:rsid w:val="009D1EC5"/>
    <w:rsid w:val="009D30D2"/>
    <w:rsid w:val="009D4E92"/>
    <w:rsid w:val="009D6FCB"/>
    <w:rsid w:val="009D7007"/>
    <w:rsid w:val="009E05AF"/>
    <w:rsid w:val="009E077E"/>
    <w:rsid w:val="009E1F38"/>
    <w:rsid w:val="009E2270"/>
    <w:rsid w:val="009E27BC"/>
    <w:rsid w:val="009E2C09"/>
    <w:rsid w:val="009E5332"/>
    <w:rsid w:val="009E6B78"/>
    <w:rsid w:val="009F161A"/>
    <w:rsid w:val="009F1E23"/>
    <w:rsid w:val="009F22FE"/>
    <w:rsid w:val="009F2E76"/>
    <w:rsid w:val="009F2F1F"/>
    <w:rsid w:val="009F51EB"/>
    <w:rsid w:val="009F5557"/>
    <w:rsid w:val="00A0096B"/>
    <w:rsid w:val="00A01E07"/>
    <w:rsid w:val="00A024CE"/>
    <w:rsid w:val="00A02CA5"/>
    <w:rsid w:val="00A0554C"/>
    <w:rsid w:val="00A05600"/>
    <w:rsid w:val="00A07910"/>
    <w:rsid w:val="00A1177F"/>
    <w:rsid w:val="00A123CF"/>
    <w:rsid w:val="00A15082"/>
    <w:rsid w:val="00A215B1"/>
    <w:rsid w:val="00A224DF"/>
    <w:rsid w:val="00A22F4C"/>
    <w:rsid w:val="00A23728"/>
    <w:rsid w:val="00A23EE2"/>
    <w:rsid w:val="00A25C4F"/>
    <w:rsid w:val="00A276E5"/>
    <w:rsid w:val="00A323A0"/>
    <w:rsid w:val="00A3281D"/>
    <w:rsid w:val="00A33DF9"/>
    <w:rsid w:val="00A346C2"/>
    <w:rsid w:val="00A348A6"/>
    <w:rsid w:val="00A34B91"/>
    <w:rsid w:val="00A353A6"/>
    <w:rsid w:val="00A36684"/>
    <w:rsid w:val="00A3694D"/>
    <w:rsid w:val="00A4199A"/>
    <w:rsid w:val="00A419B3"/>
    <w:rsid w:val="00A4512D"/>
    <w:rsid w:val="00A46E57"/>
    <w:rsid w:val="00A502C5"/>
    <w:rsid w:val="00A521F5"/>
    <w:rsid w:val="00A525C8"/>
    <w:rsid w:val="00A55E08"/>
    <w:rsid w:val="00A5686E"/>
    <w:rsid w:val="00A5728C"/>
    <w:rsid w:val="00A6074A"/>
    <w:rsid w:val="00A60D3E"/>
    <w:rsid w:val="00A67D7D"/>
    <w:rsid w:val="00A705AF"/>
    <w:rsid w:val="00A70D07"/>
    <w:rsid w:val="00A7155D"/>
    <w:rsid w:val="00A71F68"/>
    <w:rsid w:val="00A72AAB"/>
    <w:rsid w:val="00A75B58"/>
    <w:rsid w:val="00A76D73"/>
    <w:rsid w:val="00A77349"/>
    <w:rsid w:val="00A8267F"/>
    <w:rsid w:val="00A8481B"/>
    <w:rsid w:val="00A84F24"/>
    <w:rsid w:val="00A87DAE"/>
    <w:rsid w:val="00A9084C"/>
    <w:rsid w:val="00A90EAD"/>
    <w:rsid w:val="00A931E2"/>
    <w:rsid w:val="00A93A18"/>
    <w:rsid w:val="00A964DB"/>
    <w:rsid w:val="00A97F89"/>
    <w:rsid w:val="00AA1810"/>
    <w:rsid w:val="00AA26AB"/>
    <w:rsid w:val="00AA39D0"/>
    <w:rsid w:val="00AA3A86"/>
    <w:rsid w:val="00AA5E67"/>
    <w:rsid w:val="00AA6DC2"/>
    <w:rsid w:val="00AA7875"/>
    <w:rsid w:val="00AA7B58"/>
    <w:rsid w:val="00AB1978"/>
    <w:rsid w:val="00AB30A6"/>
    <w:rsid w:val="00AB40AB"/>
    <w:rsid w:val="00AB4455"/>
    <w:rsid w:val="00AB6ED9"/>
    <w:rsid w:val="00AB789B"/>
    <w:rsid w:val="00AC2EA3"/>
    <w:rsid w:val="00AC3E28"/>
    <w:rsid w:val="00AC3F79"/>
    <w:rsid w:val="00AC3FE5"/>
    <w:rsid w:val="00AD0F89"/>
    <w:rsid w:val="00AD2F8C"/>
    <w:rsid w:val="00AD4657"/>
    <w:rsid w:val="00AD52A0"/>
    <w:rsid w:val="00AD5FD1"/>
    <w:rsid w:val="00AD6BAD"/>
    <w:rsid w:val="00AE15B9"/>
    <w:rsid w:val="00AE246D"/>
    <w:rsid w:val="00AE59B1"/>
    <w:rsid w:val="00AE63E5"/>
    <w:rsid w:val="00AF0563"/>
    <w:rsid w:val="00AF06CB"/>
    <w:rsid w:val="00AF3A1A"/>
    <w:rsid w:val="00AF5DCB"/>
    <w:rsid w:val="00AF5E5E"/>
    <w:rsid w:val="00AF6154"/>
    <w:rsid w:val="00AF700C"/>
    <w:rsid w:val="00AF71FF"/>
    <w:rsid w:val="00AF7FC7"/>
    <w:rsid w:val="00B02EA3"/>
    <w:rsid w:val="00B05CC3"/>
    <w:rsid w:val="00B1050F"/>
    <w:rsid w:val="00B10E5A"/>
    <w:rsid w:val="00B111BE"/>
    <w:rsid w:val="00B130D2"/>
    <w:rsid w:val="00B1412B"/>
    <w:rsid w:val="00B15509"/>
    <w:rsid w:val="00B158A1"/>
    <w:rsid w:val="00B24DF4"/>
    <w:rsid w:val="00B2665E"/>
    <w:rsid w:val="00B328AF"/>
    <w:rsid w:val="00B32DD1"/>
    <w:rsid w:val="00B33990"/>
    <w:rsid w:val="00B3720C"/>
    <w:rsid w:val="00B377FC"/>
    <w:rsid w:val="00B40273"/>
    <w:rsid w:val="00B411AF"/>
    <w:rsid w:val="00B41409"/>
    <w:rsid w:val="00B42851"/>
    <w:rsid w:val="00B47076"/>
    <w:rsid w:val="00B47539"/>
    <w:rsid w:val="00B50F07"/>
    <w:rsid w:val="00B51825"/>
    <w:rsid w:val="00B55FEA"/>
    <w:rsid w:val="00B56B37"/>
    <w:rsid w:val="00B57921"/>
    <w:rsid w:val="00B60818"/>
    <w:rsid w:val="00B61312"/>
    <w:rsid w:val="00B63B7B"/>
    <w:rsid w:val="00B66C8C"/>
    <w:rsid w:val="00B672E5"/>
    <w:rsid w:val="00B71694"/>
    <w:rsid w:val="00B7405D"/>
    <w:rsid w:val="00B7420B"/>
    <w:rsid w:val="00B75FF9"/>
    <w:rsid w:val="00B805BF"/>
    <w:rsid w:val="00B807E6"/>
    <w:rsid w:val="00B80B41"/>
    <w:rsid w:val="00B83786"/>
    <w:rsid w:val="00B844D2"/>
    <w:rsid w:val="00B84A47"/>
    <w:rsid w:val="00B85C96"/>
    <w:rsid w:val="00B87965"/>
    <w:rsid w:val="00B917F2"/>
    <w:rsid w:val="00B95A18"/>
    <w:rsid w:val="00B95A67"/>
    <w:rsid w:val="00BA4AEE"/>
    <w:rsid w:val="00BA5BCD"/>
    <w:rsid w:val="00BA7408"/>
    <w:rsid w:val="00BA7E6F"/>
    <w:rsid w:val="00BB0968"/>
    <w:rsid w:val="00BB19D9"/>
    <w:rsid w:val="00BB4D9E"/>
    <w:rsid w:val="00BB514D"/>
    <w:rsid w:val="00BB64F8"/>
    <w:rsid w:val="00BC0338"/>
    <w:rsid w:val="00BC07E4"/>
    <w:rsid w:val="00BC448D"/>
    <w:rsid w:val="00BC44B2"/>
    <w:rsid w:val="00BC514F"/>
    <w:rsid w:val="00BD1FF2"/>
    <w:rsid w:val="00BD37F1"/>
    <w:rsid w:val="00BD5792"/>
    <w:rsid w:val="00BD5ADB"/>
    <w:rsid w:val="00BD60BA"/>
    <w:rsid w:val="00BD65EE"/>
    <w:rsid w:val="00BD6D5D"/>
    <w:rsid w:val="00BE2411"/>
    <w:rsid w:val="00BE6251"/>
    <w:rsid w:val="00BF11FF"/>
    <w:rsid w:val="00BF136E"/>
    <w:rsid w:val="00BF1E0D"/>
    <w:rsid w:val="00BF422F"/>
    <w:rsid w:val="00BF5644"/>
    <w:rsid w:val="00BF6E40"/>
    <w:rsid w:val="00BF7581"/>
    <w:rsid w:val="00C0079A"/>
    <w:rsid w:val="00C007B2"/>
    <w:rsid w:val="00C01D9B"/>
    <w:rsid w:val="00C0528B"/>
    <w:rsid w:val="00C05F17"/>
    <w:rsid w:val="00C06314"/>
    <w:rsid w:val="00C07959"/>
    <w:rsid w:val="00C11F80"/>
    <w:rsid w:val="00C13513"/>
    <w:rsid w:val="00C13D71"/>
    <w:rsid w:val="00C16F87"/>
    <w:rsid w:val="00C22BD6"/>
    <w:rsid w:val="00C23604"/>
    <w:rsid w:val="00C31839"/>
    <w:rsid w:val="00C32FF6"/>
    <w:rsid w:val="00C35024"/>
    <w:rsid w:val="00C40F44"/>
    <w:rsid w:val="00C417B3"/>
    <w:rsid w:val="00C41C4E"/>
    <w:rsid w:val="00C436EE"/>
    <w:rsid w:val="00C4440D"/>
    <w:rsid w:val="00C47CB6"/>
    <w:rsid w:val="00C5003A"/>
    <w:rsid w:val="00C503EB"/>
    <w:rsid w:val="00C50E98"/>
    <w:rsid w:val="00C5113E"/>
    <w:rsid w:val="00C51BE7"/>
    <w:rsid w:val="00C51E57"/>
    <w:rsid w:val="00C5506A"/>
    <w:rsid w:val="00C55A59"/>
    <w:rsid w:val="00C55B1A"/>
    <w:rsid w:val="00C55D46"/>
    <w:rsid w:val="00C57F27"/>
    <w:rsid w:val="00C631D6"/>
    <w:rsid w:val="00C63935"/>
    <w:rsid w:val="00C6412B"/>
    <w:rsid w:val="00C670C5"/>
    <w:rsid w:val="00C676DB"/>
    <w:rsid w:val="00C725E4"/>
    <w:rsid w:val="00C753F9"/>
    <w:rsid w:val="00C81626"/>
    <w:rsid w:val="00C81A88"/>
    <w:rsid w:val="00C82A38"/>
    <w:rsid w:val="00C85406"/>
    <w:rsid w:val="00C911AD"/>
    <w:rsid w:val="00C91856"/>
    <w:rsid w:val="00CA0E8D"/>
    <w:rsid w:val="00CA2F06"/>
    <w:rsid w:val="00CA3F4D"/>
    <w:rsid w:val="00CA4463"/>
    <w:rsid w:val="00CA5B40"/>
    <w:rsid w:val="00CA6026"/>
    <w:rsid w:val="00CB0684"/>
    <w:rsid w:val="00CB0DE5"/>
    <w:rsid w:val="00CB2263"/>
    <w:rsid w:val="00CB4AA3"/>
    <w:rsid w:val="00CB4ED4"/>
    <w:rsid w:val="00CB5999"/>
    <w:rsid w:val="00CB5B1A"/>
    <w:rsid w:val="00CB733F"/>
    <w:rsid w:val="00CB7343"/>
    <w:rsid w:val="00CC20E4"/>
    <w:rsid w:val="00CC2CD9"/>
    <w:rsid w:val="00CC445C"/>
    <w:rsid w:val="00CC697B"/>
    <w:rsid w:val="00CC75C5"/>
    <w:rsid w:val="00CD0E25"/>
    <w:rsid w:val="00CD3188"/>
    <w:rsid w:val="00CD31C1"/>
    <w:rsid w:val="00CD47B5"/>
    <w:rsid w:val="00CD6D85"/>
    <w:rsid w:val="00CE71E2"/>
    <w:rsid w:val="00CF184B"/>
    <w:rsid w:val="00CF1923"/>
    <w:rsid w:val="00CF5FBC"/>
    <w:rsid w:val="00D000F5"/>
    <w:rsid w:val="00D001A8"/>
    <w:rsid w:val="00D017D3"/>
    <w:rsid w:val="00D032E0"/>
    <w:rsid w:val="00D036C2"/>
    <w:rsid w:val="00D03EE4"/>
    <w:rsid w:val="00D10B74"/>
    <w:rsid w:val="00D11897"/>
    <w:rsid w:val="00D125E6"/>
    <w:rsid w:val="00D13A77"/>
    <w:rsid w:val="00D1446E"/>
    <w:rsid w:val="00D16B33"/>
    <w:rsid w:val="00D204AE"/>
    <w:rsid w:val="00D21E74"/>
    <w:rsid w:val="00D21FA4"/>
    <w:rsid w:val="00D22154"/>
    <w:rsid w:val="00D22B49"/>
    <w:rsid w:val="00D23707"/>
    <w:rsid w:val="00D24922"/>
    <w:rsid w:val="00D30591"/>
    <w:rsid w:val="00D306D8"/>
    <w:rsid w:val="00D31E26"/>
    <w:rsid w:val="00D429FE"/>
    <w:rsid w:val="00D42B9A"/>
    <w:rsid w:val="00D4336F"/>
    <w:rsid w:val="00D43CEC"/>
    <w:rsid w:val="00D45998"/>
    <w:rsid w:val="00D464FC"/>
    <w:rsid w:val="00D469E4"/>
    <w:rsid w:val="00D5036C"/>
    <w:rsid w:val="00D51D27"/>
    <w:rsid w:val="00D52173"/>
    <w:rsid w:val="00D54ABA"/>
    <w:rsid w:val="00D575AA"/>
    <w:rsid w:val="00D6511E"/>
    <w:rsid w:val="00D67411"/>
    <w:rsid w:val="00D72BCA"/>
    <w:rsid w:val="00D73A8F"/>
    <w:rsid w:val="00D73FE2"/>
    <w:rsid w:val="00D74597"/>
    <w:rsid w:val="00D7465B"/>
    <w:rsid w:val="00D74BB4"/>
    <w:rsid w:val="00D75706"/>
    <w:rsid w:val="00D81D63"/>
    <w:rsid w:val="00D9009D"/>
    <w:rsid w:val="00D91283"/>
    <w:rsid w:val="00D91506"/>
    <w:rsid w:val="00D9153B"/>
    <w:rsid w:val="00D91B26"/>
    <w:rsid w:val="00D959A9"/>
    <w:rsid w:val="00D96327"/>
    <w:rsid w:val="00D96344"/>
    <w:rsid w:val="00D97150"/>
    <w:rsid w:val="00D9755A"/>
    <w:rsid w:val="00D977B2"/>
    <w:rsid w:val="00DA22E8"/>
    <w:rsid w:val="00DA39D0"/>
    <w:rsid w:val="00DA4FB4"/>
    <w:rsid w:val="00DA6C5E"/>
    <w:rsid w:val="00DB5911"/>
    <w:rsid w:val="00DC0D24"/>
    <w:rsid w:val="00DC29E9"/>
    <w:rsid w:val="00DC54CA"/>
    <w:rsid w:val="00DC5C48"/>
    <w:rsid w:val="00DC64FD"/>
    <w:rsid w:val="00DD3C62"/>
    <w:rsid w:val="00DE48B9"/>
    <w:rsid w:val="00DE674D"/>
    <w:rsid w:val="00DF21FB"/>
    <w:rsid w:val="00DF6B54"/>
    <w:rsid w:val="00E022EB"/>
    <w:rsid w:val="00E10B22"/>
    <w:rsid w:val="00E122F4"/>
    <w:rsid w:val="00E13C5C"/>
    <w:rsid w:val="00E14037"/>
    <w:rsid w:val="00E143FD"/>
    <w:rsid w:val="00E17069"/>
    <w:rsid w:val="00E20B2B"/>
    <w:rsid w:val="00E22DE2"/>
    <w:rsid w:val="00E2332A"/>
    <w:rsid w:val="00E236C6"/>
    <w:rsid w:val="00E254D5"/>
    <w:rsid w:val="00E30232"/>
    <w:rsid w:val="00E31459"/>
    <w:rsid w:val="00E3202B"/>
    <w:rsid w:val="00E3235B"/>
    <w:rsid w:val="00E32C06"/>
    <w:rsid w:val="00E360E7"/>
    <w:rsid w:val="00E36C31"/>
    <w:rsid w:val="00E3701D"/>
    <w:rsid w:val="00E373A4"/>
    <w:rsid w:val="00E373F5"/>
    <w:rsid w:val="00E37E19"/>
    <w:rsid w:val="00E40F95"/>
    <w:rsid w:val="00E41E24"/>
    <w:rsid w:val="00E42801"/>
    <w:rsid w:val="00E4312B"/>
    <w:rsid w:val="00E4588E"/>
    <w:rsid w:val="00E518C2"/>
    <w:rsid w:val="00E54F39"/>
    <w:rsid w:val="00E55369"/>
    <w:rsid w:val="00E57257"/>
    <w:rsid w:val="00E60EE1"/>
    <w:rsid w:val="00E613D5"/>
    <w:rsid w:val="00E64038"/>
    <w:rsid w:val="00E6461E"/>
    <w:rsid w:val="00E66586"/>
    <w:rsid w:val="00E708F6"/>
    <w:rsid w:val="00E716B4"/>
    <w:rsid w:val="00E72137"/>
    <w:rsid w:val="00E733BB"/>
    <w:rsid w:val="00E7470A"/>
    <w:rsid w:val="00E7597D"/>
    <w:rsid w:val="00E771EB"/>
    <w:rsid w:val="00E77885"/>
    <w:rsid w:val="00E77CDC"/>
    <w:rsid w:val="00E800F0"/>
    <w:rsid w:val="00E81614"/>
    <w:rsid w:val="00E82B51"/>
    <w:rsid w:val="00E84BA4"/>
    <w:rsid w:val="00E85E6A"/>
    <w:rsid w:val="00E8685F"/>
    <w:rsid w:val="00E86B67"/>
    <w:rsid w:val="00E9296C"/>
    <w:rsid w:val="00E952FF"/>
    <w:rsid w:val="00EA242C"/>
    <w:rsid w:val="00EA5362"/>
    <w:rsid w:val="00EA5E02"/>
    <w:rsid w:val="00EA5FD0"/>
    <w:rsid w:val="00EA7A56"/>
    <w:rsid w:val="00EB0B78"/>
    <w:rsid w:val="00EB2B52"/>
    <w:rsid w:val="00EB2D95"/>
    <w:rsid w:val="00EB30AF"/>
    <w:rsid w:val="00EB40F5"/>
    <w:rsid w:val="00EB4641"/>
    <w:rsid w:val="00EB4BE4"/>
    <w:rsid w:val="00EB7108"/>
    <w:rsid w:val="00EB7DC6"/>
    <w:rsid w:val="00EC1921"/>
    <w:rsid w:val="00EC199C"/>
    <w:rsid w:val="00EC4109"/>
    <w:rsid w:val="00EC5C48"/>
    <w:rsid w:val="00EC792F"/>
    <w:rsid w:val="00ED39CE"/>
    <w:rsid w:val="00ED7D0A"/>
    <w:rsid w:val="00EE1F7A"/>
    <w:rsid w:val="00EE2984"/>
    <w:rsid w:val="00EE29C3"/>
    <w:rsid w:val="00EE356F"/>
    <w:rsid w:val="00EE397E"/>
    <w:rsid w:val="00EE7292"/>
    <w:rsid w:val="00EE7332"/>
    <w:rsid w:val="00EF1C95"/>
    <w:rsid w:val="00EF2AE5"/>
    <w:rsid w:val="00EF4BDC"/>
    <w:rsid w:val="00EF5A3A"/>
    <w:rsid w:val="00EF5C37"/>
    <w:rsid w:val="00EF6ADE"/>
    <w:rsid w:val="00EF6B58"/>
    <w:rsid w:val="00EF6CBB"/>
    <w:rsid w:val="00F002F1"/>
    <w:rsid w:val="00F00A1C"/>
    <w:rsid w:val="00F01393"/>
    <w:rsid w:val="00F02C8B"/>
    <w:rsid w:val="00F0547D"/>
    <w:rsid w:val="00F06131"/>
    <w:rsid w:val="00F078B7"/>
    <w:rsid w:val="00F1172F"/>
    <w:rsid w:val="00F127B2"/>
    <w:rsid w:val="00F14327"/>
    <w:rsid w:val="00F14E80"/>
    <w:rsid w:val="00F16617"/>
    <w:rsid w:val="00F16BC7"/>
    <w:rsid w:val="00F1785E"/>
    <w:rsid w:val="00F225B4"/>
    <w:rsid w:val="00F238F2"/>
    <w:rsid w:val="00F3017D"/>
    <w:rsid w:val="00F318F0"/>
    <w:rsid w:val="00F332B3"/>
    <w:rsid w:val="00F34D63"/>
    <w:rsid w:val="00F3577D"/>
    <w:rsid w:val="00F36E7B"/>
    <w:rsid w:val="00F41293"/>
    <w:rsid w:val="00F41C35"/>
    <w:rsid w:val="00F4205E"/>
    <w:rsid w:val="00F42BD6"/>
    <w:rsid w:val="00F42C28"/>
    <w:rsid w:val="00F4365B"/>
    <w:rsid w:val="00F446D4"/>
    <w:rsid w:val="00F4642B"/>
    <w:rsid w:val="00F53BE8"/>
    <w:rsid w:val="00F549D7"/>
    <w:rsid w:val="00F54BDA"/>
    <w:rsid w:val="00F556DB"/>
    <w:rsid w:val="00F55864"/>
    <w:rsid w:val="00F560D5"/>
    <w:rsid w:val="00F57CA2"/>
    <w:rsid w:val="00F61FCA"/>
    <w:rsid w:val="00F624D1"/>
    <w:rsid w:val="00F62EAD"/>
    <w:rsid w:val="00F66ED8"/>
    <w:rsid w:val="00F70249"/>
    <w:rsid w:val="00F7174B"/>
    <w:rsid w:val="00F73D95"/>
    <w:rsid w:val="00F74999"/>
    <w:rsid w:val="00F7605A"/>
    <w:rsid w:val="00F80961"/>
    <w:rsid w:val="00F80A71"/>
    <w:rsid w:val="00F80C2D"/>
    <w:rsid w:val="00F83AB1"/>
    <w:rsid w:val="00F85141"/>
    <w:rsid w:val="00F860E5"/>
    <w:rsid w:val="00F927BC"/>
    <w:rsid w:val="00F92A93"/>
    <w:rsid w:val="00F95769"/>
    <w:rsid w:val="00F975EC"/>
    <w:rsid w:val="00F97F39"/>
    <w:rsid w:val="00F97F44"/>
    <w:rsid w:val="00FA2ED0"/>
    <w:rsid w:val="00FB49E2"/>
    <w:rsid w:val="00FC1E8B"/>
    <w:rsid w:val="00FC2530"/>
    <w:rsid w:val="00FC348B"/>
    <w:rsid w:val="00FC35C4"/>
    <w:rsid w:val="00FC3A46"/>
    <w:rsid w:val="00FC445D"/>
    <w:rsid w:val="00FC5140"/>
    <w:rsid w:val="00FC6C70"/>
    <w:rsid w:val="00FC7590"/>
    <w:rsid w:val="00FC7F5D"/>
    <w:rsid w:val="00FD4F01"/>
    <w:rsid w:val="00FE195E"/>
    <w:rsid w:val="00FE1B9F"/>
    <w:rsid w:val="00FE1EE3"/>
    <w:rsid w:val="00FE26C2"/>
    <w:rsid w:val="00FE2892"/>
    <w:rsid w:val="00FE2F68"/>
    <w:rsid w:val="00FE3D2A"/>
    <w:rsid w:val="00FE4E7D"/>
    <w:rsid w:val="00FE5500"/>
    <w:rsid w:val="00FE5CA3"/>
    <w:rsid w:val="00FE6BE8"/>
    <w:rsid w:val="00FE716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3164B"/>
  <w15:docId w15:val="{4615232A-3168-4FEB-8F66-C7176D4CE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2" w:qFormat="1"/>
    <w:lsdException w:name="heading 4" w:locked="0" w:uiPriority="0" w:qFormat="1"/>
    <w:lsdException w:name="heading 5" w:locked="0" w:uiPriority="0" w:qFormat="1"/>
    <w:lsdException w:name="heading 6" w:uiPriority="0"/>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lsdException w:name="annotation text" w:semiHidden="1" w:uiPriority="99" w:unhideWhenUsed="1"/>
    <w:lsdException w:name="header" w:semiHidden="1" w:uiPriority="99" w:unhideWhenUsed="1"/>
    <w:lsdException w:name="footer" w:locked="0"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1"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39277C"/>
    <w:pPr>
      <w:spacing w:after="200" w:line="276" w:lineRule="auto"/>
    </w:pPr>
  </w:style>
  <w:style w:type="paragraph" w:styleId="Heading1">
    <w:name w:val="heading 1"/>
    <w:basedOn w:val="Normal"/>
    <w:next w:val="Normal"/>
    <w:link w:val="Heading1Char"/>
    <w:uiPriority w:val="2"/>
    <w:qFormat/>
    <w:rsid w:val="00AD4657"/>
    <w:pPr>
      <w:keepNext/>
      <w:pageBreakBefore/>
      <w:spacing w:before="240" w:after="240"/>
      <w:outlineLvl w:val="0"/>
    </w:pPr>
    <w:rPr>
      <w:rFonts w:cs="Arial"/>
      <w:b/>
      <w:bCs/>
      <w:color w:val="1178A2"/>
      <w:kern w:val="28"/>
      <w:sz w:val="40"/>
      <w:szCs w:val="32"/>
    </w:rPr>
  </w:style>
  <w:style w:type="paragraph" w:styleId="Heading2">
    <w:name w:val="heading 2"/>
    <w:basedOn w:val="Heading1"/>
    <w:next w:val="Normal"/>
    <w:link w:val="Heading2Char"/>
    <w:uiPriority w:val="2"/>
    <w:qFormat/>
    <w:rsid w:val="00B55FEA"/>
    <w:pPr>
      <w:pageBreakBefore w:val="0"/>
      <w:spacing w:after="120"/>
      <w:outlineLvl w:val="1"/>
    </w:pPr>
    <w:rPr>
      <w:bCs w:val="0"/>
      <w:iCs/>
      <w:color w:val="125370" w:themeColor="accent3"/>
      <w:sz w:val="32"/>
      <w:szCs w:val="28"/>
    </w:rPr>
  </w:style>
  <w:style w:type="paragraph" w:styleId="Heading3">
    <w:name w:val="heading 3"/>
    <w:basedOn w:val="Heading2"/>
    <w:next w:val="Normal"/>
    <w:link w:val="Heading3Char"/>
    <w:uiPriority w:val="2"/>
    <w:qFormat/>
    <w:rsid w:val="00A02CA5"/>
    <w:pPr>
      <w:outlineLvl w:val="2"/>
    </w:pPr>
    <w:rPr>
      <w:bCs/>
      <w:color w:val="1178A2" w:themeColor="accent1"/>
      <w:sz w:val="28"/>
      <w:szCs w:val="26"/>
    </w:rPr>
  </w:style>
  <w:style w:type="paragraph" w:styleId="Heading4">
    <w:name w:val="heading 4"/>
    <w:basedOn w:val="Normal"/>
    <w:next w:val="Normal"/>
    <w:link w:val="Heading4Char"/>
    <w:uiPriority w:val="2"/>
    <w:qFormat/>
    <w:rsid w:val="00E373A4"/>
    <w:pPr>
      <w:keepNext/>
      <w:spacing w:before="120" w:after="120"/>
      <w:outlineLvl w:val="3"/>
    </w:pPr>
    <w:rPr>
      <w:b/>
      <w:bCs/>
      <w:color w:val="404040" w:themeColor="text1" w:themeTint="BF"/>
      <w:sz w:val="26"/>
      <w:szCs w:val="26"/>
    </w:rPr>
  </w:style>
  <w:style w:type="paragraph" w:styleId="Heading5">
    <w:name w:val="heading 5"/>
    <w:basedOn w:val="Normal"/>
    <w:next w:val="Normal"/>
    <w:uiPriority w:val="2"/>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paragraph" w:styleId="Heading7">
    <w:name w:val="heading 7"/>
    <w:basedOn w:val="Normal"/>
    <w:next w:val="Normal"/>
    <w:link w:val="Heading7Char"/>
    <w:uiPriority w:val="98"/>
    <w:semiHidden/>
    <w:unhideWhenUsed/>
    <w:qFormat/>
    <w:locked/>
    <w:rsid w:val="005740FF"/>
    <w:pPr>
      <w:keepNext/>
      <w:keepLines/>
      <w:spacing w:before="40" w:after="0"/>
      <w:outlineLvl w:val="6"/>
    </w:pPr>
    <w:rPr>
      <w:rFonts w:asciiTheme="majorHAnsi" w:eastAsiaTheme="majorEastAsia" w:hAnsiTheme="majorHAnsi" w:cstheme="majorBidi"/>
      <w:i/>
      <w:iCs/>
      <w:color w:val="083B5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705AF"/>
    <w:rPr>
      <w:i/>
      <w:iCs/>
    </w:rPr>
  </w:style>
  <w:style w:type="character" w:styleId="Strong">
    <w:name w:val="Strong"/>
    <w:basedOn w:val="DefaultParagraphFont"/>
    <w:uiPriority w:val="22"/>
    <w:qFormat/>
    <w:rsid w:val="00A705AF"/>
    <w:rPr>
      <w:b/>
      <w:bCs/>
    </w:rPr>
  </w:style>
  <w:style w:type="paragraph" w:styleId="CommentText">
    <w:name w:val="annotation text"/>
    <w:basedOn w:val="Normal"/>
    <w:link w:val="CommentTextChar"/>
    <w:uiPriority w:val="99"/>
    <w:unhideWhenUsed/>
    <w:locked/>
    <w:rsid w:val="00C0079A"/>
    <w:rPr>
      <w:sz w:val="20"/>
      <w:szCs w:val="20"/>
    </w:rPr>
  </w:style>
  <w:style w:type="paragraph" w:customStyle="1" w:styleId="TableBlue">
    <w:name w:val="Table Blue"/>
    <w:basedOn w:val="Normal"/>
    <w:uiPriority w:val="4"/>
    <w:rsid w:val="00E373A4"/>
    <w:pPr>
      <w:widowControl w:val="0"/>
      <w:autoSpaceDE w:val="0"/>
      <w:autoSpaceDN w:val="0"/>
      <w:spacing w:after="60"/>
    </w:pPr>
    <w:rPr>
      <w:rFonts w:ascii="Arial" w:eastAsia="Arial" w:hAnsi="Arial" w:cs="Arial"/>
      <w:color w:val="1178A2" w:themeColor="accent1"/>
      <w:sz w:val="20"/>
      <w:lang w:eastAsia="en-US"/>
    </w:rPr>
  </w:style>
  <w:style w:type="paragraph" w:styleId="Title">
    <w:name w:val="Title"/>
    <w:basedOn w:val="Normal"/>
    <w:next w:val="Normal"/>
    <w:link w:val="TitleChar"/>
    <w:uiPriority w:val="49"/>
    <w:rsid w:val="000B0274"/>
    <w:pPr>
      <w:spacing w:after="300"/>
      <w:contextualSpacing/>
    </w:pPr>
    <w:rPr>
      <w:rFonts w:ascii="Arial Bold" w:eastAsiaTheme="majorEastAsia" w:hAnsi="Arial Bold" w:cstheme="majorBidi"/>
      <w:b/>
      <w:color w:val="0A4A63"/>
      <w:kern w:val="28"/>
      <w:sz w:val="56"/>
      <w:szCs w:val="56"/>
    </w:rPr>
  </w:style>
  <w:style w:type="character" w:customStyle="1" w:styleId="TitleChar">
    <w:name w:val="Title Char"/>
    <w:basedOn w:val="DefaultParagraphFont"/>
    <w:link w:val="Title"/>
    <w:uiPriority w:val="49"/>
    <w:rsid w:val="001577A5"/>
    <w:rPr>
      <w:rFonts w:ascii="Arial Bold" w:eastAsiaTheme="majorEastAsia" w:hAnsi="Arial Bold" w:cstheme="majorBidi"/>
      <w:b/>
      <w:color w:val="0A4A63"/>
      <w:kern w:val="28"/>
      <w:sz w:val="56"/>
      <w:szCs w:val="56"/>
    </w:rPr>
  </w:style>
  <w:style w:type="paragraph" w:customStyle="1" w:styleId="Bulletlist">
    <w:name w:val="Bullet list"/>
    <w:link w:val="BulletlistChar"/>
    <w:qFormat/>
    <w:rsid w:val="00A02CA5"/>
    <w:pPr>
      <w:numPr>
        <w:numId w:val="145"/>
      </w:numPr>
      <w:spacing w:after="120" w:line="276" w:lineRule="auto"/>
      <w:ind w:left="568" w:hanging="284"/>
      <w:contextualSpacing/>
    </w:pPr>
    <w:rPr>
      <w:rFonts w:ascii="Arial" w:eastAsia="Times New Roman" w:hAnsi="Arial"/>
      <w:color w:val="000000" w:themeColor="text1"/>
      <w:szCs w:val="24"/>
      <w:lang w:eastAsia="en-US"/>
    </w:rPr>
  </w:style>
  <w:style w:type="paragraph" w:customStyle="1" w:styleId="Chaptertitle">
    <w:name w:val="Chapter title"/>
    <w:basedOn w:val="Title"/>
    <w:uiPriority w:val="19"/>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39277C"/>
    <w:pPr>
      <w:tabs>
        <w:tab w:val="left" w:pos="284"/>
        <w:tab w:val="right" w:leader="dot" w:pos="9639"/>
      </w:tabs>
      <w:spacing w:before="120" w:after="120" w:line="240" w:lineRule="auto"/>
      <w:ind w:left="284" w:hanging="284"/>
    </w:pPr>
    <w:rPr>
      <w:rFonts w:cstheme="minorHAnsi"/>
      <w:b/>
      <w:bCs/>
      <w:color w:val="1178A2" w:themeColor="text2"/>
      <w:sz w:val="24"/>
      <w:szCs w:val="20"/>
    </w:rPr>
  </w:style>
  <w:style w:type="paragraph" w:styleId="Quote">
    <w:name w:val="Quote"/>
    <w:basedOn w:val="Normal"/>
    <w:next w:val="Normal"/>
    <w:link w:val="QuoteChar"/>
    <w:uiPriority w:val="19"/>
    <w:qFormat/>
    <w:rsid w:val="000D017D"/>
    <w:pPr>
      <w:spacing w:before="240" w:after="240"/>
      <w:ind w:left="397"/>
    </w:pPr>
    <w:rPr>
      <w:iCs/>
      <w:sz w:val="20"/>
    </w:rPr>
  </w:style>
  <w:style w:type="character" w:customStyle="1" w:styleId="QuoteChar">
    <w:name w:val="Quote Char"/>
    <w:basedOn w:val="DefaultParagraphFont"/>
    <w:link w:val="Quote"/>
    <w:uiPriority w:val="19"/>
    <w:rsid w:val="001577A5"/>
    <w:rPr>
      <w:iCs/>
      <w:sz w:val="20"/>
    </w:rPr>
  </w:style>
  <w:style w:type="paragraph" w:styleId="TOC2">
    <w:name w:val="toc 2"/>
    <w:basedOn w:val="Normal"/>
    <w:next w:val="Normal"/>
    <w:autoRedefine/>
    <w:uiPriority w:val="39"/>
    <w:qFormat/>
    <w:rsid w:val="0039277C"/>
    <w:pPr>
      <w:tabs>
        <w:tab w:val="right" w:pos="9638"/>
      </w:tabs>
      <w:spacing w:before="120" w:after="120" w:line="240" w:lineRule="auto"/>
      <w:ind w:left="284"/>
    </w:pPr>
    <w:rPr>
      <w:rFonts w:cstheme="minorHAnsi"/>
      <w:szCs w:val="20"/>
    </w:rPr>
  </w:style>
  <w:style w:type="paragraph" w:styleId="TOC3">
    <w:name w:val="toc 3"/>
    <w:basedOn w:val="Normal"/>
    <w:next w:val="Normal"/>
    <w:autoRedefine/>
    <w:uiPriority w:val="39"/>
    <w:rsid w:val="00196988"/>
    <w:pPr>
      <w:tabs>
        <w:tab w:val="left" w:pos="8789"/>
      </w:tabs>
      <w:spacing w:after="0"/>
      <w:ind w:left="442"/>
    </w:pPr>
    <w:rPr>
      <w:rFonts w:cstheme="minorHAnsi"/>
      <w:iCs/>
      <w:noProof/>
      <w:szCs w:val="20"/>
    </w:rPr>
  </w:style>
  <w:style w:type="paragraph" w:customStyle="1" w:styleId="Heading1-numbered">
    <w:name w:val="Heading1-numbered"/>
    <w:basedOn w:val="Heading1"/>
    <w:uiPriority w:val="8"/>
    <w:qFormat/>
    <w:rsid w:val="0039277C"/>
    <w:pPr>
      <w:numPr>
        <w:numId w:val="129"/>
      </w:numPr>
      <w:ind w:left="567" w:hanging="567"/>
    </w:pPr>
  </w:style>
  <w:style w:type="paragraph" w:styleId="FootnoteText">
    <w:name w:val="footnote text"/>
    <w:basedOn w:val="Normal"/>
    <w:link w:val="FootnoteTextChar"/>
    <w:uiPriority w:val="9"/>
    <w:rsid w:val="00EE29C3"/>
    <w:pPr>
      <w:spacing w:after="0"/>
      <w:ind w:left="170" w:hanging="170"/>
    </w:pPr>
    <w:rPr>
      <w:sz w:val="18"/>
      <w:szCs w:val="20"/>
    </w:rPr>
  </w:style>
  <w:style w:type="character" w:customStyle="1" w:styleId="FootnoteTextChar">
    <w:name w:val="Footnote Text Char"/>
    <w:basedOn w:val="DefaultParagraphFont"/>
    <w:link w:val="FootnoteText"/>
    <w:uiPriority w:val="9"/>
    <w:rsid w:val="00EE29C3"/>
    <w:rPr>
      <w:sz w:val="18"/>
      <w:szCs w:val="20"/>
    </w:rPr>
  </w:style>
  <w:style w:type="character" w:customStyle="1" w:styleId="CommentTextChar">
    <w:name w:val="Comment Text Char"/>
    <w:basedOn w:val="DefaultParagraphFont"/>
    <w:link w:val="CommentText"/>
    <w:uiPriority w:val="99"/>
    <w:rsid w:val="00C0079A"/>
    <w:rPr>
      <w:sz w:val="20"/>
      <w:szCs w:val="20"/>
    </w:rPr>
  </w:style>
  <w:style w:type="character" w:styleId="FootnoteReference">
    <w:name w:val="footnote reference"/>
    <w:basedOn w:val="DefaultParagraphFont"/>
    <w:uiPriority w:val="8"/>
    <w:rsid w:val="00E13C5C"/>
    <w:rPr>
      <w:rFonts w:ascii="Arial" w:hAnsi="Arial"/>
      <w:vertAlign w:val="superscript"/>
    </w:rPr>
  </w:style>
  <w:style w:type="table" w:styleId="TableGrid">
    <w:name w:val="Table Grid"/>
    <w:aliases w:val="Commission"/>
    <w:basedOn w:val="TableNormal"/>
    <w:uiPriority w:val="39"/>
    <w:locked/>
    <w:rsid w:val="00D91283"/>
    <w:pPr>
      <w:spacing w:after="0"/>
    </w:pPr>
    <w:rPr>
      <w:rFonts w:ascii="Arial" w:hAnsi="Arial"/>
      <w:color w:val="000000" w:themeColor="text1"/>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paragraph" w:customStyle="1" w:styleId="Indent">
    <w:name w:val="Indent"/>
    <w:basedOn w:val="Normal"/>
    <w:uiPriority w:val="2"/>
    <w:qFormat/>
    <w:rsid w:val="002144C6"/>
    <w:pPr>
      <w:ind w:left="567"/>
    </w:pPr>
  </w:style>
  <w:style w:type="paragraph" w:styleId="Header">
    <w:name w:val="header"/>
    <w:basedOn w:val="Normal"/>
    <w:link w:val="HeaderChar"/>
    <w:uiPriority w:val="99"/>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9"/>
    <w:rsid w:val="007B04A9"/>
  </w:style>
  <w:style w:type="character" w:styleId="Hyperlink">
    <w:name w:val="Hyperlink"/>
    <w:basedOn w:val="DefaultParagraphFont"/>
    <w:uiPriority w:val="99"/>
    <w:rsid w:val="00B47076"/>
    <w:rPr>
      <w:color w:val="0000FF" w:themeColor="hyperlink"/>
      <w:u w:val="single"/>
    </w:rPr>
  </w:style>
  <w:style w:type="paragraph" w:styleId="Footer">
    <w:name w:val="footer"/>
    <w:basedOn w:val="Normal"/>
    <w:link w:val="FooterChar"/>
    <w:uiPriority w:val="99"/>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uiPriority w:val="99"/>
    <w:rsid w:val="007B04A9"/>
    <w:rPr>
      <w:color w:val="404040" w:themeColor="text1" w:themeTint="BF"/>
      <w:sz w:val="20"/>
    </w:rPr>
  </w:style>
  <w:style w:type="character" w:styleId="FollowedHyperlink">
    <w:name w:val="FollowedHyperlink"/>
    <w:basedOn w:val="DefaultParagraphFont"/>
    <w:uiPriority w:val="8"/>
    <w:rsid w:val="00F95769"/>
    <w:rPr>
      <w:color w:val="800080" w:themeColor="followedHyperlink"/>
      <w:u w:val="single"/>
    </w:rPr>
  </w:style>
  <w:style w:type="paragraph" w:styleId="TOCHeading">
    <w:name w:val="TOC Heading"/>
    <w:basedOn w:val="Heading3"/>
    <w:next w:val="Normal"/>
    <w:uiPriority w:val="39"/>
    <w:unhideWhenUsed/>
    <w:qFormat/>
    <w:rsid w:val="001577A5"/>
  </w:style>
  <w:style w:type="paragraph" w:styleId="TableofFigures">
    <w:name w:val="table of figures"/>
    <w:basedOn w:val="TOC2"/>
    <w:next w:val="Normal"/>
    <w:uiPriority w:val="99"/>
    <w:unhideWhenUsed/>
    <w:locked/>
    <w:rsid w:val="0039277C"/>
    <w:pPr>
      <w:ind w:left="0"/>
    </w:p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uiPriority w:val="1"/>
    <w:qFormat/>
    <w:rsid w:val="006613BE"/>
    <w:pPr>
      <w:numPr>
        <w:numId w:val="68"/>
      </w:numPr>
      <w:spacing w:after="120"/>
    </w:pPr>
    <w:rPr>
      <w:rFonts w:cstheme="minorHAnsi"/>
    </w:rPr>
  </w:style>
  <w:style w:type="character" w:customStyle="1" w:styleId="NumberedlistsChar">
    <w:name w:val="Numbered lists Char"/>
    <w:basedOn w:val="DefaultParagraphFont"/>
    <w:link w:val="Numberedlists"/>
    <w:uiPriority w:val="1"/>
    <w:rsid w:val="006613BE"/>
    <w:rPr>
      <w:rFonts w:cstheme="minorHAnsi"/>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uiPriority w:val="49"/>
    <w:rsid w:val="006B2409"/>
    <w:pPr>
      <w:spacing w:before="240" w:after="240"/>
    </w:pPr>
    <w:rPr>
      <w:color w:val="000000" w:themeColor="text1"/>
      <w:sz w:val="32"/>
      <w:szCs w:val="40"/>
    </w:rPr>
  </w:style>
  <w:style w:type="character" w:customStyle="1" w:styleId="PublicationDateChar">
    <w:name w:val="Publication Date Char"/>
    <w:basedOn w:val="DefaultParagraphFont"/>
    <w:link w:val="PublicationDate"/>
    <w:uiPriority w:val="49"/>
    <w:rsid w:val="001577A5"/>
    <w:rPr>
      <w:color w:val="000000" w:themeColor="text1"/>
      <w:sz w:val="32"/>
      <w:szCs w:val="40"/>
    </w:rPr>
  </w:style>
  <w:style w:type="paragraph" w:styleId="Caption">
    <w:name w:val="caption"/>
    <w:basedOn w:val="Normal"/>
    <w:next w:val="Normal"/>
    <w:uiPriority w:val="98"/>
    <w:unhideWhenUsed/>
    <w:qFormat/>
    <w:locked/>
    <w:rsid w:val="003B50C1"/>
    <w:pPr>
      <w:keepNext/>
      <w:spacing w:before="120" w:after="120"/>
    </w:pPr>
    <w:rPr>
      <w:i/>
      <w:iCs/>
      <w:color w:val="1178A2" w:themeColor="text2"/>
      <w:sz w:val="20"/>
      <w:szCs w:val="20"/>
    </w:rPr>
  </w:style>
  <w:style w:type="paragraph" w:customStyle="1" w:styleId="Normal-beforebullets">
    <w:name w:val="Normal - before bullets"/>
    <w:basedOn w:val="Normal"/>
    <w:uiPriority w:val="1"/>
    <w:qFormat/>
    <w:rsid w:val="00897BC8"/>
    <w:pPr>
      <w:keepNext/>
      <w:spacing w:after="0"/>
    </w:pPr>
  </w:style>
  <w:style w:type="paragraph" w:styleId="TOC4">
    <w:name w:val="toc 4"/>
    <w:basedOn w:val="Normal"/>
    <w:next w:val="Normal"/>
    <w:autoRedefine/>
    <w:uiPriority w:val="39"/>
    <w:locked/>
    <w:rsid w:val="005132B7"/>
    <w:pPr>
      <w:tabs>
        <w:tab w:val="right" w:pos="9016"/>
      </w:tabs>
      <w:spacing w:before="120" w:after="0"/>
      <w:ind w:left="658"/>
    </w:pPr>
    <w:rPr>
      <w:rFonts w:cstheme="minorHAnsi"/>
    </w:rPr>
  </w:style>
  <w:style w:type="character" w:styleId="CommentReference">
    <w:name w:val="annotation reference"/>
    <w:basedOn w:val="DefaultParagraphFont"/>
    <w:uiPriority w:val="99"/>
    <w:semiHidden/>
    <w:unhideWhenUsed/>
    <w:locked/>
    <w:rsid w:val="00DC29E9"/>
    <w:rPr>
      <w:sz w:val="16"/>
      <w:szCs w:val="16"/>
    </w:rPr>
  </w:style>
  <w:style w:type="character" w:styleId="UnresolvedMention">
    <w:name w:val="Unresolved Mention"/>
    <w:basedOn w:val="DefaultParagraphFont"/>
    <w:uiPriority w:val="99"/>
    <w:semiHidden/>
    <w:unhideWhenUsed/>
    <w:rsid w:val="00211272"/>
    <w:rPr>
      <w:color w:val="605E5C"/>
      <w:shd w:val="clear" w:color="auto" w:fill="E1DFDD"/>
    </w:rPr>
  </w:style>
  <w:style w:type="paragraph" w:customStyle="1" w:styleId="TableBullet">
    <w:name w:val="TableBullet"/>
    <w:basedOn w:val="Normal"/>
    <w:uiPriority w:val="4"/>
    <w:qFormat/>
    <w:rsid w:val="00D91283"/>
    <w:pPr>
      <w:numPr>
        <w:numId w:val="131"/>
      </w:numPr>
      <w:spacing w:after="120"/>
      <w:contextualSpacing/>
    </w:pPr>
    <w:rPr>
      <w:rFonts w:ascii="Arial" w:hAnsi="Arial"/>
      <w:color w:val="000000" w:themeColor="text1"/>
      <w:sz w:val="20"/>
    </w:rPr>
  </w:style>
  <w:style w:type="paragraph" w:customStyle="1" w:styleId="ImprintText">
    <w:name w:val="ImprintText"/>
    <w:basedOn w:val="Normal"/>
    <w:uiPriority w:val="19"/>
    <w:rsid w:val="00053D0D"/>
    <w:pPr>
      <w:spacing w:after="120"/>
    </w:pPr>
    <w:rPr>
      <w:rFonts w:ascii="Arial" w:hAnsi="Arial"/>
      <w:color w:val="000000"/>
      <w:sz w:val="20"/>
      <w:szCs w:val="20"/>
    </w:rPr>
  </w:style>
  <w:style w:type="paragraph" w:styleId="CommentSubject">
    <w:name w:val="annotation subject"/>
    <w:basedOn w:val="Normal"/>
    <w:next w:val="Normal"/>
    <w:link w:val="CommentSubjectChar"/>
    <w:uiPriority w:val="98"/>
    <w:semiHidden/>
    <w:unhideWhenUsed/>
    <w:locked/>
    <w:rsid w:val="00E373A4"/>
    <w:rPr>
      <w:b/>
      <w:bCs/>
      <w:sz w:val="20"/>
      <w:szCs w:val="20"/>
    </w:rPr>
  </w:style>
  <w:style w:type="character" w:customStyle="1" w:styleId="CommentSubjectChar">
    <w:name w:val="Comment Subject Char"/>
    <w:basedOn w:val="DefaultParagraphFont"/>
    <w:link w:val="CommentSubject"/>
    <w:uiPriority w:val="98"/>
    <w:semiHidden/>
    <w:rsid w:val="00E373A4"/>
    <w:rPr>
      <w:b/>
      <w:bCs/>
      <w:sz w:val="20"/>
      <w:szCs w:val="20"/>
    </w:rPr>
  </w:style>
  <w:style w:type="paragraph" w:customStyle="1" w:styleId="Bullet2">
    <w:name w:val="Bullet 2"/>
    <w:basedOn w:val="Normal"/>
    <w:qFormat/>
    <w:rsid w:val="00A02CA5"/>
    <w:pPr>
      <w:numPr>
        <w:numId w:val="142"/>
      </w:numPr>
      <w:spacing w:after="60" w:line="240" w:lineRule="auto"/>
      <w:ind w:left="851" w:hanging="284"/>
      <w:contextualSpacing/>
    </w:pPr>
  </w:style>
  <w:style w:type="paragraph" w:customStyle="1" w:styleId="BlueHeadingList">
    <w:name w:val="Blue Heading List"/>
    <w:basedOn w:val="Numberedlists"/>
    <w:qFormat/>
    <w:rsid w:val="00A02CA5"/>
    <w:pPr>
      <w:pBdr>
        <w:top w:val="single" w:sz="24" w:space="4" w:color="D2EFFA"/>
        <w:left w:val="single" w:sz="24" w:space="4" w:color="D2EFFA"/>
        <w:bottom w:val="single" w:sz="24" w:space="4" w:color="D2EFFA"/>
        <w:right w:val="single" w:sz="24" w:space="4" w:color="D2EFFA"/>
      </w:pBdr>
      <w:shd w:val="clear" w:color="auto" w:fill="D2EFFA"/>
    </w:pPr>
    <w:rPr>
      <w:b/>
    </w:rPr>
  </w:style>
  <w:style w:type="table" w:styleId="ListTable1Light-Accent2">
    <w:name w:val="List Table 1 Light Accent 2"/>
    <w:basedOn w:val="TableNormal"/>
    <w:uiPriority w:val="46"/>
    <w:rsid w:val="007C0995"/>
    <w:pPr>
      <w:spacing w:after="0"/>
    </w:pPr>
    <w:tblPr>
      <w:tblStyleRowBandSize w:val="1"/>
      <w:tblStyleColBandSize w:val="1"/>
    </w:tblPr>
    <w:tblStylePr w:type="firstRow">
      <w:rPr>
        <w:b/>
        <w:bCs/>
      </w:rPr>
      <w:tblPr/>
      <w:tcPr>
        <w:tcBorders>
          <w:bottom w:val="single" w:sz="4" w:space="0" w:color="51D6FF" w:themeColor="accent2" w:themeTint="99"/>
        </w:tcBorders>
      </w:tcPr>
    </w:tblStylePr>
    <w:tblStylePr w:type="lastRow">
      <w:rPr>
        <w:b/>
        <w:bCs/>
      </w:rPr>
      <w:tblPr/>
      <w:tcPr>
        <w:tcBorders>
          <w:top w:val="single" w:sz="4" w:space="0" w:color="51D6FF" w:themeColor="accent2" w:themeTint="99"/>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1Light-Accent3">
    <w:name w:val="List Table 1 Light Accent 3"/>
    <w:basedOn w:val="TableNormal"/>
    <w:uiPriority w:val="46"/>
    <w:rsid w:val="007C0995"/>
    <w:pPr>
      <w:spacing w:after="0"/>
    </w:pPr>
    <w:tblPr>
      <w:tblStyleRowBandSize w:val="1"/>
      <w:tblStyleColBandSize w:val="1"/>
    </w:tblPr>
    <w:tblStylePr w:type="firstRow">
      <w:rPr>
        <w:b/>
        <w:bCs/>
      </w:rPr>
      <w:tblPr/>
      <w:tcPr>
        <w:tcBorders>
          <w:bottom w:val="single" w:sz="4" w:space="0" w:color="3AACDF" w:themeColor="accent3" w:themeTint="99"/>
        </w:tcBorders>
      </w:tcPr>
    </w:tblStylePr>
    <w:tblStylePr w:type="lastRow">
      <w:rPr>
        <w:b/>
        <w:bCs/>
      </w:rPr>
      <w:tblPr/>
      <w:tcPr>
        <w:tcBorders>
          <w:top w:val="single" w:sz="4" w:space="0" w:color="3AACDF" w:themeColor="accent3" w:themeTint="99"/>
        </w:tcBorders>
      </w:tcPr>
    </w:tblStylePr>
    <w:tblStylePr w:type="firstCol">
      <w:rPr>
        <w:b/>
        <w:bCs/>
      </w:rPr>
    </w:tblStylePr>
    <w:tblStylePr w:type="lastCol">
      <w:rPr>
        <w:b/>
        <w:bCs/>
      </w:rPr>
    </w:tblStylePr>
    <w:tblStylePr w:type="band1Vert">
      <w:tblPr/>
      <w:tcPr>
        <w:shd w:val="clear" w:color="auto" w:fill="BDE3F4" w:themeFill="accent3" w:themeFillTint="33"/>
      </w:tcPr>
    </w:tblStylePr>
    <w:tblStylePr w:type="band1Horz">
      <w:tblPr/>
      <w:tcPr>
        <w:shd w:val="clear" w:color="auto" w:fill="BDE3F4" w:themeFill="accent3" w:themeFillTint="33"/>
      </w:tcPr>
    </w:tblStylePr>
  </w:style>
  <w:style w:type="table" w:styleId="GridTable4-Accent2">
    <w:name w:val="Grid Table 4 Accent 2"/>
    <w:basedOn w:val="TableNormal"/>
    <w:uiPriority w:val="49"/>
    <w:rsid w:val="00FE1EE3"/>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insideV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insideV w:val="nil"/>
        </w:tcBorders>
        <w:shd w:val="clear" w:color="auto" w:fill="00A9DD" w:themeFill="accent2"/>
      </w:tcPr>
    </w:tblStylePr>
    <w:tblStylePr w:type="lastRow">
      <w:rPr>
        <w:b/>
        <w:bCs/>
      </w:rPr>
      <w:tblPr/>
      <w:tcPr>
        <w:tcBorders>
          <w:top w:val="double" w:sz="4" w:space="0" w:color="00A9DD" w:themeColor="accent2"/>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character" w:customStyle="1" w:styleId="Heading2Char">
    <w:name w:val="Heading 2 Char"/>
    <w:basedOn w:val="DefaultParagraphFont"/>
    <w:link w:val="Heading2"/>
    <w:uiPriority w:val="2"/>
    <w:rsid w:val="00B55FEA"/>
    <w:rPr>
      <w:rFonts w:cs="Arial"/>
      <w:b/>
      <w:iCs/>
      <w:color w:val="125370" w:themeColor="accent3"/>
      <w:kern w:val="28"/>
      <w:sz w:val="32"/>
      <w:szCs w:val="28"/>
    </w:rPr>
  </w:style>
  <w:style w:type="character" w:customStyle="1" w:styleId="Heading3Char">
    <w:name w:val="Heading 3 Char"/>
    <w:basedOn w:val="DefaultParagraphFont"/>
    <w:link w:val="Heading3"/>
    <w:uiPriority w:val="2"/>
    <w:rsid w:val="00A02CA5"/>
    <w:rPr>
      <w:rFonts w:cs="Arial"/>
      <w:b/>
      <w:bCs/>
      <w:iCs/>
      <w:color w:val="1178A2" w:themeColor="accent1"/>
      <w:kern w:val="28"/>
      <w:sz w:val="28"/>
      <w:szCs w:val="26"/>
    </w:rPr>
  </w:style>
  <w:style w:type="character" w:customStyle="1" w:styleId="Heading7Char">
    <w:name w:val="Heading 7 Char"/>
    <w:basedOn w:val="DefaultParagraphFont"/>
    <w:link w:val="Heading7"/>
    <w:uiPriority w:val="98"/>
    <w:semiHidden/>
    <w:rsid w:val="005740FF"/>
    <w:rPr>
      <w:rFonts w:asciiTheme="majorHAnsi" w:eastAsiaTheme="majorEastAsia" w:hAnsiTheme="majorHAnsi" w:cstheme="majorBidi"/>
      <w:i/>
      <w:iCs/>
      <w:color w:val="083B50" w:themeColor="accent1" w:themeShade="7F"/>
    </w:rPr>
  </w:style>
  <w:style w:type="character" w:customStyle="1" w:styleId="BulletlistChar">
    <w:name w:val="Bullet list Char"/>
    <w:basedOn w:val="DefaultParagraphFont"/>
    <w:link w:val="Bulletlist"/>
    <w:rsid w:val="00A02CA5"/>
    <w:rPr>
      <w:rFonts w:ascii="Arial" w:eastAsia="Times New Roman" w:hAnsi="Arial"/>
      <w:color w:val="000000" w:themeColor="text1"/>
      <w:szCs w:val="24"/>
      <w:lang w:eastAsia="en-US"/>
    </w:rPr>
  </w:style>
  <w:style w:type="paragraph" w:customStyle="1" w:styleId="NoSpacing">
    <w:name w:val="NoSpacing"/>
    <w:basedOn w:val="Normal"/>
    <w:uiPriority w:val="1"/>
    <w:qFormat/>
    <w:rsid w:val="002144C6"/>
    <w:pPr>
      <w:spacing w:after="0"/>
    </w:pPr>
  </w:style>
  <w:style w:type="paragraph" w:customStyle="1" w:styleId="TableParagraph">
    <w:name w:val="Table Paragraph"/>
    <w:basedOn w:val="Normal"/>
    <w:uiPriority w:val="1"/>
    <w:qFormat/>
    <w:rsid w:val="003D6FBC"/>
    <w:pPr>
      <w:widowControl w:val="0"/>
      <w:autoSpaceDE w:val="0"/>
      <w:autoSpaceDN w:val="0"/>
      <w:spacing w:before="40" w:after="80" w:line="240" w:lineRule="auto"/>
    </w:pPr>
    <w:rPr>
      <w:rFonts w:ascii="Arial" w:eastAsia="Arial" w:hAnsi="Arial" w:cs="Arial"/>
      <w:sz w:val="20"/>
      <w:lang w:eastAsia="en-US"/>
    </w:rPr>
  </w:style>
  <w:style w:type="character" w:customStyle="1" w:styleId="Heading1Char">
    <w:name w:val="Heading 1 Char"/>
    <w:basedOn w:val="DefaultParagraphFont"/>
    <w:link w:val="Heading1"/>
    <w:uiPriority w:val="2"/>
    <w:rsid w:val="00AD4657"/>
    <w:rPr>
      <w:rFonts w:cs="Arial"/>
      <w:b/>
      <w:bCs/>
      <w:color w:val="1178A2"/>
      <w:kern w:val="28"/>
      <w:sz w:val="40"/>
      <w:szCs w:val="32"/>
    </w:rPr>
  </w:style>
  <w:style w:type="character" w:customStyle="1" w:styleId="Heading4Char">
    <w:name w:val="Heading 4 Char"/>
    <w:basedOn w:val="DefaultParagraphFont"/>
    <w:link w:val="Heading4"/>
    <w:uiPriority w:val="2"/>
    <w:rsid w:val="001577A5"/>
    <w:rPr>
      <w:b/>
      <w:bCs/>
      <w:color w:val="404040" w:themeColor="text1" w:themeTint="BF"/>
      <w:sz w:val="26"/>
      <w:szCs w:val="26"/>
    </w:rPr>
  </w:style>
  <w:style w:type="paragraph" w:styleId="Revision">
    <w:name w:val="Revision"/>
    <w:hidden/>
    <w:uiPriority w:val="99"/>
    <w:semiHidden/>
    <w:rsid w:val="00053457"/>
    <w:pPr>
      <w:spacing w:after="0"/>
    </w:pPr>
  </w:style>
  <w:style w:type="table" w:styleId="GridTable4-Accent1">
    <w:name w:val="Grid Table 4 Accent 1"/>
    <w:basedOn w:val="TableNormal"/>
    <w:uiPriority w:val="49"/>
    <w:rsid w:val="003B50C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color w:val="FFFFFF" w:themeColor="background1"/>
      </w:rPr>
      <w:tblPr/>
      <w:tcPr>
        <w:tcBorders>
          <w:top w:val="single" w:sz="4" w:space="0" w:color="1178A2" w:themeColor="accent1"/>
          <w:left w:val="single" w:sz="4" w:space="0" w:color="1178A2" w:themeColor="accent1"/>
          <w:bottom w:val="single" w:sz="4" w:space="0" w:color="1178A2" w:themeColor="accent1"/>
          <w:right w:val="single" w:sz="4" w:space="0" w:color="1178A2" w:themeColor="accent1"/>
          <w:insideH w:val="nil"/>
          <w:insideV w:val="nil"/>
        </w:tcBorders>
        <w:shd w:val="clear" w:color="auto" w:fill="1178A2" w:themeFill="accent1"/>
      </w:tcPr>
    </w:tblStylePr>
    <w:tblStylePr w:type="lastRow">
      <w:rPr>
        <w:b/>
        <w:bCs/>
      </w:rPr>
      <w:tblPr/>
      <w:tcPr>
        <w:tcBorders>
          <w:top w:val="double" w:sz="4" w:space="0" w:color="1178A2" w:themeColor="accent1"/>
        </w:tcBorders>
      </w:tcPr>
    </w:tblStylePr>
    <w:tblStylePr w:type="firstCol">
      <w:rPr>
        <w:b/>
        <w:bCs/>
      </w:rPr>
    </w:tblStylePr>
    <w:tblStylePr w:type="lastCol">
      <w:rPr>
        <w:b/>
        <w:bCs/>
      </w:rPr>
    </w:tblStylePr>
    <w:tblStylePr w:type="band1Vert">
      <w:tblPr/>
      <w:tcPr>
        <w:shd w:val="clear" w:color="auto" w:fill="C2E9F8" w:themeFill="accent1" w:themeFillTint="33"/>
      </w:tcPr>
    </w:tblStylePr>
    <w:tblStylePr w:type="band2Vert">
      <w:tblPr/>
      <w:tcPr>
        <w:shd w:val="clear" w:color="auto" w:fill="DDF2FB"/>
      </w:tcPr>
    </w:tblStylePr>
    <w:tblStylePr w:type="band1Horz">
      <w:tblPr/>
      <w:tcPr>
        <w:shd w:val="clear" w:color="auto" w:fill="DDF2FB"/>
      </w:tcPr>
    </w:tblStylePr>
  </w:style>
  <w:style w:type="paragraph" w:customStyle="1" w:styleId="TableHeader">
    <w:name w:val="TableHeader"/>
    <w:basedOn w:val="Normal"/>
    <w:qFormat/>
    <w:rsid w:val="003B50C1"/>
    <w:pPr>
      <w:keepNext/>
      <w:keepLines/>
      <w:spacing w:before="40" w:after="40" w:line="259" w:lineRule="auto"/>
    </w:pPr>
    <w:rPr>
      <w:color w:val="FFFFFF" w:themeColor="background1"/>
      <w:sz w:val="20"/>
      <w:szCs w:val="24"/>
      <w:lang w:eastAsia="en-US"/>
    </w:rPr>
  </w:style>
  <w:style w:type="paragraph" w:customStyle="1" w:styleId="Normal-after">
    <w:name w:val="Normal - after"/>
    <w:basedOn w:val="Normal"/>
    <w:link w:val="Normal-afterChar"/>
    <w:qFormat/>
    <w:rsid w:val="00E122F4"/>
    <w:pPr>
      <w:spacing w:before="200"/>
    </w:pPr>
  </w:style>
  <w:style w:type="character" w:customStyle="1" w:styleId="Normal-afterChar">
    <w:name w:val="Normal - after Char"/>
    <w:basedOn w:val="DefaultParagraphFont"/>
    <w:link w:val="Normal-after"/>
    <w:rsid w:val="00E122F4"/>
  </w:style>
  <w:style w:type="paragraph" w:customStyle="1" w:styleId="TableParaBoldBlue">
    <w:name w:val="Table Para Bold Blue"/>
    <w:basedOn w:val="Normal"/>
    <w:rsid w:val="008F1632"/>
    <w:pPr>
      <w:spacing w:before="40" w:after="40"/>
    </w:pPr>
    <w:rPr>
      <w:rFonts w:eastAsia="Times New Roman"/>
      <w:b/>
      <w:bCs/>
      <w:color w:val="125370" w:themeColor="accent3"/>
      <w:sz w:val="20"/>
      <w:szCs w:val="20"/>
    </w:rPr>
  </w:style>
  <w:style w:type="table" w:styleId="TableGridLight">
    <w:name w:val="Grid Table Light"/>
    <w:basedOn w:val="TableNormal"/>
    <w:uiPriority w:val="40"/>
    <w:rsid w:val="008F1632"/>
    <w:pPr>
      <w:spacing w:after="0"/>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1"/>
    <w:qFormat/>
    <w:locked/>
    <w:rsid w:val="008F16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329">
      <w:bodyDiv w:val="1"/>
      <w:marLeft w:val="0"/>
      <w:marRight w:val="0"/>
      <w:marTop w:val="0"/>
      <w:marBottom w:val="0"/>
      <w:divBdr>
        <w:top w:val="none" w:sz="0" w:space="0" w:color="auto"/>
        <w:left w:val="none" w:sz="0" w:space="0" w:color="auto"/>
        <w:bottom w:val="none" w:sz="0" w:space="0" w:color="auto"/>
        <w:right w:val="none" w:sz="0" w:space="0" w:color="auto"/>
      </w:divBdr>
    </w:div>
    <w:div w:id="124198470">
      <w:bodyDiv w:val="1"/>
      <w:marLeft w:val="0"/>
      <w:marRight w:val="0"/>
      <w:marTop w:val="0"/>
      <w:marBottom w:val="0"/>
      <w:divBdr>
        <w:top w:val="none" w:sz="0" w:space="0" w:color="auto"/>
        <w:left w:val="none" w:sz="0" w:space="0" w:color="auto"/>
        <w:bottom w:val="none" w:sz="0" w:space="0" w:color="auto"/>
        <w:right w:val="none" w:sz="0" w:space="0" w:color="auto"/>
      </w:divBdr>
    </w:div>
    <w:div w:id="125659116">
      <w:bodyDiv w:val="1"/>
      <w:marLeft w:val="0"/>
      <w:marRight w:val="0"/>
      <w:marTop w:val="0"/>
      <w:marBottom w:val="0"/>
      <w:divBdr>
        <w:top w:val="none" w:sz="0" w:space="0" w:color="auto"/>
        <w:left w:val="none" w:sz="0" w:space="0" w:color="auto"/>
        <w:bottom w:val="none" w:sz="0" w:space="0" w:color="auto"/>
        <w:right w:val="none" w:sz="0" w:space="0" w:color="auto"/>
      </w:divBdr>
    </w:div>
    <w:div w:id="173690846">
      <w:bodyDiv w:val="1"/>
      <w:marLeft w:val="0"/>
      <w:marRight w:val="0"/>
      <w:marTop w:val="0"/>
      <w:marBottom w:val="0"/>
      <w:divBdr>
        <w:top w:val="none" w:sz="0" w:space="0" w:color="auto"/>
        <w:left w:val="none" w:sz="0" w:space="0" w:color="auto"/>
        <w:bottom w:val="none" w:sz="0" w:space="0" w:color="auto"/>
        <w:right w:val="none" w:sz="0" w:space="0" w:color="auto"/>
      </w:divBdr>
    </w:div>
    <w:div w:id="186254094">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310137904">
      <w:bodyDiv w:val="1"/>
      <w:marLeft w:val="0"/>
      <w:marRight w:val="0"/>
      <w:marTop w:val="0"/>
      <w:marBottom w:val="0"/>
      <w:divBdr>
        <w:top w:val="none" w:sz="0" w:space="0" w:color="auto"/>
        <w:left w:val="none" w:sz="0" w:space="0" w:color="auto"/>
        <w:bottom w:val="none" w:sz="0" w:space="0" w:color="auto"/>
        <w:right w:val="none" w:sz="0" w:space="0" w:color="auto"/>
      </w:divBdr>
    </w:div>
    <w:div w:id="482165854">
      <w:bodyDiv w:val="1"/>
      <w:marLeft w:val="0"/>
      <w:marRight w:val="0"/>
      <w:marTop w:val="0"/>
      <w:marBottom w:val="0"/>
      <w:divBdr>
        <w:top w:val="none" w:sz="0" w:space="0" w:color="auto"/>
        <w:left w:val="none" w:sz="0" w:space="0" w:color="auto"/>
        <w:bottom w:val="none" w:sz="0" w:space="0" w:color="auto"/>
        <w:right w:val="none" w:sz="0" w:space="0" w:color="auto"/>
      </w:divBdr>
      <w:divsChild>
        <w:div w:id="2119905771">
          <w:marLeft w:val="0"/>
          <w:marRight w:val="0"/>
          <w:marTop w:val="0"/>
          <w:marBottom w:val="0"/>
          <w:divBdr>
            <w:top w:val="none" w:sz="0" w:space="0" w:color="auto"/>
            <w:left w:val="none" w:sz="0" w:space="0" w:color="auto"/>
            <w:bottom w:val="none" w:sz="0" w:space="0" w:color="auto"/>
            <w:right w:val="none" w:sz="0" w:space="0" w:color="auto"/>
          </w:divBdr>
        </w:div>
      </w:divsChild>
    </w:div>
    <w:div w:id="589968642">
      <w:bodyDiv w:val="1"/>
      <w:marLeft w:val="0"/>
      <w:marRight w:val="0"/>
      <w:marTop w:val="0"/>
      <w:marBottom w:val="0"/>
      <w:divBdr>
        <w:top w:val="none" w:sz="0" w:space="0" w:color="auto"/>
        <w:left w:val="none" w:sz="0" w:space="0" w:color="auto"/>
        <w:bottom w:val="none" w:sz="0" w:space="0" w:color="auto"/>
        <w:right w:val="none" w:sz="0" w:space="0" w:color="auto"/>
      </w:divBdr>
    </w:div>
    <w:div w:id="686561356">
      <w:bodyDiv w:val="1"/>
      <w:marLeft w:val="0"/>
      <w:marRight w:val="0"/>
      <w:marTop w:val="0"/>
      <w:marBottom w:val="0"/>
      <w:divBdr>
        <w:top w:val="none" w:sz="0" w:space="0" w:color="auto"/>
        <w:left w:val="none" w:sz="0" w:space="0" w:color="auto"/>
        <w:bottom w:val="none" w:sz="0" w:space="0" w:color="auto"/>
        <w:right w:val="none" w:sz="0" w:space="0" w:color="auto"/>
      </w:divBdr>
    </w:div>
    <w:div w:id="715197022">
      <w:bodyDiv w:val="1"/>
      <w:marLeft w:val="0"/>
      <w:marRight w:val="0"/>
      <w:marTop w:val="0"/>
      <w:marBottom w:val="0"/>
      <w:divBdr>
        <w:top w:val="none" w:sz="0" w:space="0" w:color="auto"/>
        <w:left w:val="none" w:sz="0" w:space="0" w:color="auto"/>
        <w:bottom w:val="none" w:sz="0" w:space="0" w:color="auto"/>
        <w:right w:val="none" w:sz="0" w:space="0" w:color="auto"/>
      </w:divBdr>
    </w:div>
    <w:div w:id="789712811">
      <w:bodyDiv w:val="1"/>
      <w:marLeft w:val="0"/>
      <w:marRight w:val="0"/>
      <w:marTop w:val="0"/>
      <w:marBottom w:val="0"/>
      <w:divBdr>
        <w:top w:val="none" w:sz="0" w:space="0" w:color="auto"/>
        <w:left w:val="none" w:sz="0" w:space="0" w:color="auto"/>
        <w:bottom w:val="none" w:sz="0" w:space="0" w:color="auto"/>
        <w:right w:val="none" w:sz="0" w:space="0" w:color="auto"/>
      </w:divBdr>
    </w:div>
    <w:div w:id="840900212">
      <w:bodyDiv w:val="1"/>
      <w:marLeft w:val="0"/>
      <w:marRight w:val="0"/>
      <w:marTop w:val="0"/>
      <w:marBottom w:val="0"/>
      <w:divBdr>
        <w:top w:val="none" w:sz="0" w:space="0" w:color="auto"/>
        <w:left w:val="none" w:sz="0" w:space="0" w:color="auto"/>
        <w:bottom w:val="none" w:sz="0" w:space="0" w:color="auto"/>
        <w:right w:val="none" w:sz="0" w:space="0" w:color="auto"/>
      </w:divBdr>
    </w:div>
    <w:div w:id="912740974">
      <w:bodyDiv w:val="1"/>
      <w:marLeft w:val="0"/>
      <w:marRight w:val="0"/>
      <w:marTop w:val="0"/>
      <w:marBottom w:val="0"/>
      <w:divBdr>
        <w:top w:val="none" w:sz="0" w:space="0" w:color="auto"/>
        <w:left w:val="none" w:sz="0" w:space="0" w:color="auto"/>
        <w:bottom w:val="none" w:sz="0" w:space="0" w:color="auto"/>
        <w:right w:val="none" w:sz="0" w:space="0" w:color="auto"/>
      </w:divBdr>
    </w:div>
    <w:div w:id="944575495">
      <w:bodyDiv w:val="1"/>
      <w:marLeft w:val="0"/>
      <w:marRight w:val="0"/>
      <w:marTop w:val="0"/>
      <w:marBottom w:val="0"/>
      <w:divBdr>
        <w:top w:val="none" w:sz="0" w:space="0" w:color="auto"/>
        <w:left w:val="none" w:sz="0" w:space="0" w:color="auto"/>
        <w:bottom w:val="none" w:sz="0" w:space="0" w:color="auto"/>
        <w:right w:val="none" w:sz="0" w:space="0" w:color="auto"/>
      </w:divBdr>
    </w:div>
    <w:div w:id="953294335">
      <w:bodyDiv w:val="1"/>
      <w:marLeft w:val="0"/>
      <w:marRight w:val="0"/>
      <w:marTop w:val="0"/>
      <w:marBottom w:val="0"/>
      <w:divBdr>
        <w:top w:val="none" w:sz="0" w:space="0" w:color="auto"/>
        <w:left w:val="none" w:sz="0" w:space="0" w:color="auto"/>
        <w:bottom w:val="none" w:sz="0" w:space="0" w:color="auto"/>
        <w:right w:val="none" w:sz="0" w:space="0" w:color="auto"/>
      </w:divBdr>
    </w:div>
    <w:div w:id="1060128362">
      <w:bodyDiv w:val="1"/>
      <w:marLeft w:val="0"/>
      <w:marRight w:val="0"/>
      <w:marTop w:val="0"/>
      <w:marBottom w:val="0"/>
      <w:divBdr>
        <w:top w:val="none" w:sz="0" w:space="0" w:color="auto"/>
        <w:left w:val="none" w:sz="0" w:space="0" w:color="auto"/>
        <w:bottom w:val="none" w:sz="0" w:space="0" w:color="auto"/>
        <w:right w:val="none" w:sz="0" w:space="0" w:color="auto"/>
      </w:divBdr>
    </w:div>
    <w:div w:id="1113788557">
      <w:bodyDiv w:val="1"/>
      <w:marLeft w:val="0"/>
      <w:marRight w:val="0"/>
      <w:marTop w:val="0"/>
      <w:marBottom w:val="0"/>
      <w:divBdr>
        <w:top w:val="none" w:sz="0" w:space="0" w:color="auto"/>
        <w:left w:val="none" w:sz="0" w:space="0" w:color="auto"/>
        <w:bottom w:val="none" w:sz="0" w:space="0" w:color="auto"/>
        <w:right w:val="none" w:sz="0" w:space="0" w:color="auto"/>
      </w:divBdr>
    </w:div>
    <w:div w:id="1180504347">
      <w:bodyDiv w:val="1"/>
      <w:marLeft w:val="0"/>
      <w:marRight w:val="0"/>
      <w:marTop w:val="0"/>
      <w:marBottom w:val="0"/>
      <w:divBdr>
        <w:top w:val="none" w:sz="0" w:space="0" w:color="auto"/>
        <w:left w:val="none" w:sz="0" w:space="0" w:color="auto"/>
        <w:bottom w:val="none" w:sz="0" w:space="0" w:color="auto"/>
        <w:right w:val="none" w:sz="0" w:space="0" w:color="auto"/>
      </w:divBdr>
    </w:div>
    <w:div w:id="1188639828">
      <w:bodyDiv w:val="1"/>
      <w:marLeft w:val="0"/>
      <w:marRight w:val="0"/>
      <w:marTop w:val="0"/>
      <w:marBottom w:val="0"/>
      <w:divBdr>
        <w:top w:val="none" w:sz="0" w:space="0" w:color="auto"/>
        <w:left w:val="none" w:sz="0" w:space="0" w:color="auto"/>
        <w:bottom w:val="none" w:sz="0" w:space="0" w:color="auto"/>
        <w:right w:val="none" w:sz="0" w:space="0" w:color="auto"/>
      </w:divBdr>
    </w:div>
    <w:div w:id="1204516288">
      <w:bodyDiv w:val="1"/>
      <w:marLeft w:val="0"/>
      <w:marRight w:val="0"/>
      <w:marTop w:val="0"/>
      <w:marBottom w:val="0"/>
      <w:divBdr>
        <w:top w:val="none" w:sz="0" w:space="0" w:color="auto"/>
        <w:left w:val="none" w:sz="0" w:space="0" w:color="auto"/>
        <w:bottom w:val="none" w:sz="0" w:space="0" w:color="auto"/>
        <w:right w:val="none" w:sz="0" w:space="0" w:color="auto"/>
      </w:divBdr>
    </w:div>
    <w:div w:id="1249575493">
      <w:bodyDiv w:val="1"/>
      <w:marLeft w:val="0"/>
      <w:marRight w:val="0"/>
      <w:marTop w:val="0"/>
      <w:marBottom w:val="0"/>
      <w:divBdr>
        <w:top w:val="none" w:sz="0" w:space="0" w:color="auto"/>
        <w:left w:val="none" w:sz="0" w:space="0" w:color="auto"/>
        <w:bottom w:val="none" w:sz="0" w:space="0" w:color="auto"/>
        <w:right w:val="none" w:sz="0" w:space="0" w:color="auto"/>
      </w:divBdr>
    </w:div>
    <w:div w:id="1331829891">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506089476">
      <w:bodyDiv w:val="1"/>
      <w:marLeft w:val="0"/>
      <w:marRight w:val="0"/>
      <w:marTop w:val="0"/>
      <w:marBottom w:val="0"/>
      <w:divBdr>
        <w:top w:val="none" w:sz="0" w:space="0" w:color="auto"/>
        <w:left w:val="none" w:sz="0" w:space="0" w:color="auto"/>
        <w:bottom w:val="none" w:sz="0" w:space="0" w:color="auto"/>
        <w:right w:val="none" w:sz="0" w:space="0" w:color="auto"/>
      </w:divBdr>
    </w:div>
    <w:div w:id="1575508518">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806467002">
      <w:bodyDiv w:val="1"/>
      <w:marLeft w:val="0"/>
      <w:marRight w:val="0"/>
      <w:marTop w:val="0"/>
      <w:marBottom w:val="0"/>
      <w:divBdr>
        <w:top w:val="none" w:sz="0" w:space="0" w:color="auto"/>
        <w:left w:val="none" w:sz="0" w:space="0" w:color="auto"/>
        <w:bottom w:val="none" w:sz="0" w:space="0" w:color="auto"/>
        <w:right w:val="none" w:sz="0" w:space="0" w:color="auto"/>
      </w:divBdr>
    </w:div>
    <w:div w:id="1913544091">
      <w:bodyDiv w:val="1"/>
      <w:marLeft w:val="0"/>
      <w:marRight w:val="0"/>
      <w:marTop w:val="0"/>
      <w:marBottom w:val="0"/>
      <w:divBdr>
        <w:top w:val="none" w:sz="0" w:space="0" w:color="auto"/>
        <w:left w:val="none" w:sz="0" w:space="0" w:color="auto"/>
        <w:bottom w:val="none" w:sz="0" w:space="0" w:color="auto"/>
        <w:right w:val="none" w:sz="0" w:space="0" w:color="auto"/>
      </w:divBdr>
    </w:div>
    <w:div w:id="1921140801">
      <w:bodyDiv w:val="1"/>
      <w:marLeft w:val="0"/>
      <w:marRight w:val="0"/>
      <w:marTop w:val="0"/>
      <w:marBottom w:val="0"/>
      <w:divBdr>
        <w:top w:val="none" w:sz="0" w:space="0" w:color="auto"/>
        <w:left w:val="none" w:sz="0" w:space="0" w:color="auto"/>
        <w:bottom w:val="none" w:sz="0" w:space="0" w:color="auto"/>
        <w:right w:val="none" w:sz="0" w:space="0" w:color="auto"/>
      </w:divBdr>
    </w:div>
    <w:div w:id="20493802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safetyandquality.gov.au" TargetMode="External"/><Relationship Id="rId18" Type="http://schemas.openxmlformats.org/officeDocument/2006/relationships/hyperlink" Target="https://www.safetyandquality.gov.au/5-moments-hand-hygiene" TargetMode="External"/><Relationship Id="rId26" Type="http://schemas.openxmlformats.org/officeDocument/2006/relationships/hyperlink" Target="https://www.safetyandquality.gov.au/publications-and-resources/resource-library/national-safety-and-quality-primary-and-community-healthcare-standards" TargetMode="External"/><Relationship Id="rId39" Type="http://schemas.openxmlformats.org/officeDocument/2006/relationships/hyperlink" Target="https://www.safetyandquality.gov.au/standards/nsqhs-standards" TargetMode="External"/><Relationship Id="rId21" Type="http://schemas.openxmlformats.org/officeDocument/2006/relationships/hyperlink" Target="https://www.safetyandquality.gov.au/standards/nsqhs-standards" TargetMode="External"/><Relationship Id="rId34" Type="http://schemas.openxmlformats.org/officeDocument/2006/relationships/hyperlink" Target="https://www.safetyandquality.gov.au/our-work/infection-prevention-and-control/national-hand-hygiene-initiative/world-hand-hygiene-day" TargetMode="External"/><Relationship Id="rId42" Type="http://schemas.openxmlformats.org/officeDocument/2006/relationships/hyperlink" Target="https://www.safetyandquality.gov.au/our-work/infection-prevention-and-control/national-hand-hygiene-initiative/auditor-training-and-validation-nhhi/national-hand-hygiene-auditor-training-faqs-nhhi" TargetMode="External"/><Relationship Id="rId47" Type="http://schemas.openxmlformats.org/officeDocument/2006/relationships/hyperlink" Target="https://www.safetyandquality.gov.au/publications-and-resources/resource-library/audit-data-collection-form" TargetMode="External"/><Relationship Id="rId50" Type="http://schemas.openxmlformats.org/officeDocument/2006/relationships/hyperlink" Target="https://www.safetyandquality.gov.au/publications-and-resources/resource-library/how-validate-and-submit-completed-audit" TargetMode="External"/><Relationship Id="rId55" Type="http://schemas.openxmlformats.org/officeDocument/2006/relationships/hyperlink" Target="https://www.safetyandquality.gov.au/our-work/infection-prevention-and-control/national-hand-hygiene-initiative-nhhi/national-audits-and-hhcapp-nhhi/national-hand-hygiene-initiative-audit-requirements-nhhi" TargetMode="External"/><Relationship Id="rId63" Type="http://schemas.openxmlformats.org/officeDocument/2006/relationships/hyperlink" Target="https://www.safetyandquality.gov.au/publications-and-resources/resource-library/nhhi-hand-hygiene-compliance-application-hhcapp-user-guide" TargetMode="External"/><Relationship Id="rId68" Type="http://schemas.openxmlformats.org/officeDocument/2006/relationships/hyperlink" Target="https://www.safetyandquality.gov.au/our-work/infection-prevention-and-control/national-hand-hygiene-initiative/materials-support-improved-hand-hygiene-australia-nhhi" TargetMode="External"/><Relationship Id="rId76" Type="http://schemas.openxmlformats.org/officeDocument/2006/relationships/footer" Target="footer1.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safetyandquality.gov.au/our-work/infection-prevention-and-control/infection-prevention-and-control-week" TargetMode="External"/><Relationship Id="rId2" Type="http://schemas.openxmlformats.org/officeDocument/2006/relationships/numbering" Target="numbering.xml"/><Relationship Id="rId16" Type="http://schemas.openxmlformats.org/officeDocument/2006/relationships/hyperlink" Target="mailto:communications@safetyandquality.gov.au?subject=Enquiry" TargetMode="External"/><Relationship Id="rId29" Type="http://schemas.openxmlformats.org/officeDocument/2006/relationships/hyperlink" Target="https://www.idhjournal.com.au/article/S2468-0451(18)30143-3/fulltext" TargetMode="External"/><Relationship Id="rId11" Type="http://schemas.openxmlformats.org/officeDocument/2006/relationships/image" Target="media/image4.jpeg"/><Relationship Id="rId24" Type="http://schemas.openxmlformats.org/officeDocument/2006/relationships/hyperlink" Target="https://www.safetyandquality.gov.au/standards/nsqhs-standards/resources-nsqhs-standards" TargetMode="External"/><Relationship Id="rId32" Type="http://schemas.openxmlformats.org/officeDocument/2006/relationships/hyperlink" Target="https://www.safetyandquality.gov.au/standards/nsqhs-standards" TargetMode="External"/><Relationship Id="rId37" Type="http://schemas.openxmlformats.org/officeDocument/2006/relationships/hyperlink" Target="https://www.safetyandquality.gov.au/publications-and-resources/resource-library/hand-hygiene-auditor-training-pathway-user-guide-nhhi" TargetMode="External"/><Relationship Id="rId40" Type="http://schemas.openxmlformats.org/officeDocument/2006/relationships/hyperlink" Target="https://www.safetyandquality.gov.au/standards/nsqhs-standards" TargetMode="External"/><Relationship Id="rId45" Type="http://schemas.openxmlformats.org/officeDocument/2006/relationships/hyperlink" Target="https://nhhi.safetyandquality.gov.au/mobile/" TargetMode="External"/><Relationship Id="rId53" Type="http://schemas.openxmlformats.org/officeDocument/2006/relationships/hyperlink" Target="https://www.safetyandquality.gov.au/our-work/infection-prevention-and-control/national-hand-hygiene-initiative-nhhi/national-audits-and-hhcapp-nhhi/national-hand-hygiene-initiative-audit-requirements-nhhi" TargetMode="External"/><Relationship Id="rId58" Type="http://schemas.openxmlformats.org/officeDocument/2006/relationships/hyperlink" Target="https://www.safetyandquality.gov.au/our-work/infection-prevention-and-control/national-hand-hygiene-initiative-nhhi/national-audits-and-hhcapp-nhhi/national-hand-hygiene-initiative-audit-requirements-nhhi" TargetMode="External"/><Relationship Id="rId66" Type="http://schemas.openxmlformats.org/officeDocument/2006/relationships/hyperlink" Target="https://www.safetyandquality.gov.au/publications-and-resources/resource-library/client-patient-feedback-survey" TargetMode="External"/><Relationship Id="rId74" Type="http://schemas.openxmlformats.org/officeDocument/2006/relationships/hyperlink" Target="https://www.safetyandquality.gov.au/our-work/infection-prevention-and-control/national-hand-hygiene-initiative/national-hand-hygiene-initiative-contact-details" TargetMode="External"/><Relationship Id="rId79" Type="http://schemas.openxmlformats.org/officeDocument/2006/relationships/hyperlink" Target="mailto:mail@safetyandquality.gov.au" TargetMode="External"/><Relationship Id="rId5" Type="http://schemas.openxmlformats.org/officeDocument/2006/relationships/webSettings" Target="webSettings.xml"/><Relationship Id="rId61" Type="http://schemas.openxmlformats.org/officeDocument/2006/relationships/hyperlink" Target="https://www.safetyandquality.gov.au/our-work/infection-prevention-and-control/national-hand-hygiene-initiative-nhhi/national-audits-and-hhcapp-nhhi/national-hand-hygiene-initiative-audit-requirements-nhhi" TargetMode="External"/><Relationship Id="rId82"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www.who.int/publications/i/item/9789241597906" TargetMode="External"/><Relationship Id="rId31" Type="http://schemas.openxmlformats.org/officeDocument/2006/relationships/hyperlink" Target="https://www.safetyandquality.gov.au/our-work/infection-prevention-and-control/national-hand-hygiene-initiative/what-hand-hygiene/alcohol-based-hand-rubs" TargetMode="External"/><Relationship Id="rId44" Type="http://schemas.openxmlformats.org/officeDocument/2006/relationships/hyperlink" Target="https://www.safetyandquality.gov.au/publications-and-resources/resource-library/nhhi-direct-observational-auditing-hand-hygiene-compliance-user-guide" TargetMode="External"/><Relationship Id="rId52" Type="http://schemas.openxmlformats.org/officeDocument/2006/relationships/hyperlink" Target="https://www.safetyandquality.gov.au/our-work/infection-prevention-and-control/national-hand-hygiene-initiative-nhhi/national-audits-and-hhcapp-nhhi/national-hand-hygiene-initiative-audit-requirements-nhhi" TargetMode="External"/><Relationship Id="rId60" Type="http://schemas.openxmlformats.org/officeDocument/2006/relationships/hyperlink" Target="https://www.safetyandquality.gov.au/our-work/infection-prevention-and-control/national-hand-hygiene-initiative-nhhi/national-audits-and-hhcapp-nhhi/national-hand-hygiene-initiative-audit-requirements-nhhi" TargetMode="External"/><Relationship Id="rId65" Type="http://schemas.openxmlformats.org/officeDocument/2006/relationships/hyperlink" Target="https://www.safetyandquality.gov.au/publications-and-resources/resource-library/product-availability-staff-feedback" TargetMode="External"/><Relationship Id="rId73" Type="http://schemas.openxmlformats.org/officeDocument/2006/relationships/hyperlink" Target="https://www.safetyandquality.gov.au/our-work/infection-prevention-and-control/national-hand-hygiene-initiative" TargetMode="External"/><Relationship Id="rId78" Type="http://schemas.openxmlformats.org/officeDocument/2006/relationships/hyperlink" Target="http://www.safetyandquality.gov.au" TargetMode="External"/><Relationship Id="rId8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reativecommons.org/licenses/by-nc-nd/4.0/" TargetMode="External"/><Relationship Id="rId22" Type="http://schemas.openxmlformats.org/officeDocument/2006/relationships/hyperlink" Target="https://www.safetyandquality.gov.au/standards/nsqhs-standards/preventing-and-controlling-infections-standard" TargetMode="External"/><Relationship Id="rId27" Type="http://schemas.openxmlformats.org/officeDocument/2006/relationships/hyperlink" Target="https://www.safetyandquality.gov.au/standards/primary-and-community-healthcare/clinical-safety-standard" TargetMode="External"/><Relationship Id="rId30" Type="http://schemas.openxmlformats.org/officeDocument/2006/relationships/hyperlink" Target="https://cdn.who.int/media/docs/default-source/integrated-health-services-(ihs)/infection-prevention-and-control/your-5-moments-for-hand-hygiene-poster.pdf?sfvrsn=83e2fb0e_16" TargetMode="External"/><Relationship Id="rId35" Type="http://schemas.openxmlformats.org/officeDocument/2006/relationships/hyperlink" Target="https://www.safetyandquality.gov.au/our-work/infection-prevention-and-control/infection-prevention-and-control-week" TargetMode="External"/><Relationship Id="rId43" Type="http://schemas.openxmlformats.org/officeDocument/2006/relationships/hyperlink" Target="https://www.safetyandquality.gov.au/5-moments-hand-hygiene" TargetMode="External"/><Relationship Id="rId48" Type="http://schemas.openxmlformats.org/officeDocument/2006/relationships/hyperlink" Target="https://www.safetyandquality.gov.au/standards/nsqhs-standards" TargetMode="External"/><Relationship Id="rId56" Type="http://schemas.openxmlformats.org/officeDocument/2006/relationships/hyperlink" Target="https://www.safetyandquality.gov.au/our-work/infection-prevention-and-control/national-hand-hygiene-initiative-nhhi/national-audits-and-hhcapp-nhhi/national-hand-hygiene-initiative-audit-requirements-nhhi" TargetMode="External"/><Relationship Id="rId64" Type="http://schemas.openxmlformats.org/officeDocument/2006/relationships/hyperlink" Target="https://www.safetyandquality.gov.au/our-work/infection-prevention-and-control/national-hand-hygiene-initiative-nhhi/national-audits-and-hhcapp-nhhi/audit-tools-nhhi" TargetMode="External"/><Relationship Id="rId69" Type="http://schemas.openxmlformats.org/officeDocument/2006/relationships/hyperlink" Target="https://www.safetyandquality.gov.au/our-work/infection-prevention-and-control/hand-hygiene-and-infection-prevention-and-control-elearning-modules" TargetMode="External"/><Relationship Id="rId77" Type="http://schemas.openxmlformats.org/officeDocument/2006/relationships/hyperlink" Target="mailto:mail@safetyandquality.gov.au" TargetMode="External"/><Relationship Id="rId8" Type="http://schemas.openxmlformats.org/officeDocument/2006/relationships/image" Target="media/image1.jpeg"/><Relationship Id="rId51" Type="http://schemas.openxmlformats.org/officeDocument/2006/relationships/hyperlink" Target="https://www.safetyandquality.gov.au/publications-and-resources/resource-library/how-add-audit-national-and-local" TargetMode="External"/><Relationship Id="rId72" Type="http://schemas.openxmlformats.org/officeDocument/2006/relationships/hyperlink" Target="https://nhhi.southrock.com/" TargetMode="External"/><Relationship Id="rId80" Type="http://schemas.openxmlformats.org/officeDocument/2006/relationships/hyperlink" Target="http://www.safetyandquality.gov.au" TargetMode="External"/><Relationship Id="rId3" Type="http://schemas.openxmlformats.org/officeDocument/2006/relationships/styles" Target="styles.xml"/><Relationship Id="rId12" Type="http://schemas.openxmlformats.org/officeDocument/2006/relationships/hyperlink" Target="mailto:mail@safetyandquality.gov.au" TargetMode="External"/><Relationship Id="rId17" Type="http://schemas.openxmlformats.org/officeDocument/2006/relationships/hyperlink" Target="https://www.safetyandquality.gov.au/our-work/infection-prevention-and-control/national-hand-hygiene-initiative" TargetMode="External"/><Relationship Id="rId25" Type="http://schemas.openxmlformats.org/officeDocument/2006/relationships/hyperlink" Target="https://www.safetyandquality.gov.au/publications-and-resources/resource-library/support-implementation-preventing-and-controlling-infections-standards" TargetMode="External"/><Relationship Id="rId33" Type="http://schemas.openxmlformats.org/officeDocument/2006/relationships/hyperlink" Target="https://www.safetyandquality.gov.au/our-work/infection-prevention-and-control/australian-guidelines-prevention-and-control-infection-healthcare" TargetMode="External"/><Relationship Id="rId38" Type="http://schemas.openxmlformats.org/officeDocument/2006/relationships/hyperlink" Target="https://www.safetyandquality.gov.au/our-work/infection-prevention-and-control/national-hand-hygiene-initiative/auditor-training-and-validation-nhhi/revalidation-requirements-hand-hygiene-auditors-and-hand-hygiene-auditor-educators-nhhi" TargetMode="External"/><Relationship Id="rId46" Type="http://schemas.openxmlformats.org/officeDocument/2006/relationships/hyperlink" Target="https://nhhi.safetyandquality.gov.au/" TargetMode="External"/><Relationship Id="rId59" Type="http://schemas.openxmlformats.org/officeDocument/2006/relationships/hyperlink" Target="https://www.safetyandquality.gov.au/our-work/infection-prevention-and-control/national-hand-hygiene-initiative-nhhi/national-audits-and-hhcapp-nhhi/national-hand-hygiene-initiative-audit-requirements-nhhi" TargetMode="External"/><Relationship Id="rId67" Type="http://schemas.openxmlformats.org/officeDocument/2006/relationships/hyperlink" Target="https://www.safetyandquality.gov.au/publications-and-resources/resource-library/practical-hand-hygiene-competency-audit-tool" TargetMode="External"/><Relationship Id="rId20" Type="http://schemas.openxmlformats.org/officeDocument/2006/relationships/hyperlink" Target="https://cdn.who.int/media/docs/default-source/integrated-health-services-(ihs)/infection-prevention-and-control/your-5-moments-for-hand-hygiene-poster.pdf?sfvrsn=83e2fb0e_16" TargetMode="External"/><Relationship Id="rId41" Type="http://schemas.openxmlformats.org/officeDocument/2006/relationships/hyperlink" Target="https://www.safetyandquality.gov.au/publications-and-resources/resource-library/hand-hygiene-auditor-educator-training-pathway-user-guide" TargetMode="External"/><Relationship Id="rId54" Type="http://schemas.openxmlformats.org/officeDocument/2006/relationships/hyperlink" Target="https://www.safetyandquality.gov.au/publications-and-resources/resource-library/guidelines-data-submission" TargetMode="External"/><Relationship Id="rId62" Type="http://schemas.openxmlformats.org/officeDocument/2006/relationships/hyperlink" Target="https://www.safetyandquality.gov.au/our-work/infection-prevention-and-control/national-hand-hygiene-initiative/national-audits-and-hhcapp/national-hand-hygiene-audit-data-latest-data-now-available" TargetMode="External"/><Relationship Id="rId70" Type="http://schemas.openxmlformats.org/officeDocument/2006/relationships/hyperlink" Target="https://www.safetyandquality.gov.au/our-work/infection-prevention-and-control/national-hand-hygiene-initiative/world-hand-hygiene-day" TargetMode="External"/><Relationship Id="rId75" Type="http://schemas.openxmlformats.org/officeDocument/2006/relationships/header" Target="header1.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safetyandquality.gov.au/our-work/infection-prevention-and-control/national-hand-hygiene-initiative/national-audits-and-hhcapp/national-hand-hygiene-audit-requirements" TargetMode="External"/><Relationship Id="rId28" Type="http://schemas.openxmlformats.org/officeDocument/2006/relationships/hyperlink" Target="https://www.safetyandquality.gov.au/our-work/infection-prevention-and-control/australian-guidelines-prevention-and-control-infection-healthcare" TargetMode="External"/><Relationship Id="rId36" Type="http://schemas.openxmlformats.org/officeDocument/2006/relationships/hyperlink" Target="https://www.safetyandquality.gov.au/our-work/infection-prevention-and-control/national-hand-hygiene-initiative/auditor-training-and-validation-nhhi/hand-hygiene-auditor-training-nhhi" TargetMode="External"/><Relationship Id="rId49" Type="http://schemas.openxmlformats.org/officeDocument/2006/relationships/hyperlink" Target="https://www.safetyandquality.gov.au/publications-and-resources/resource-library/advisory-as2301-advice-national-hand-hygiene-audit-period-2" TargetMode="External"/><Relationship Id="rId57" Type="http://schemas.openxmlformats.org/officeDocument/2006/relationships/hyperlink" Target="https://www.safetyandquality.gov.au/our-work/infection-prevention-and-control/national-hand-hygiene-initiative-nhhi/national-audits-and-hhcapp-nhhi/national-hand-hygiene-initiative-audit-requirements-nhh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My%20Drive\Client%20Folders\ACSQHC\NHHI%20Implementation%20Resources\NHHI%20Implementation%20Guide\D16-39305%20%20TEMPLATE%20with%20cover%20-%20for%20general%20publications.dotx" TargetMode="Externa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5C259-B640-4A0E-96D5-3E18CEC19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D16-39305  TEMPLATE with cover - for general publications.dotx</Template>
  <TotalTime>2</TotalTime>
  <Pages>30</Pages>
  <Words>10442</Words>
  <Characters>59525</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National Hand Hygiene Implementation Guide 2023</vt:lpstr>
    </vt:vector>
  </TitlesOfParts>
  <Company>Dept Health And Ageing</Company>
  <LinksUpToDate>false</LinksUpToDate>
  <CharactersWithSpaces>69828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Hand Hygiene Implementation Guide 2023</dc:title>
  <dc:subject/>
  <dc:creator>HAI</dc:creator>
  <cp:keywords/>
  <dc:description/>
  <cp:lastModifiedBy>MERTENS, Kate</cp:lastModifiedBy>
  <cp:revision>3</cp:revision>
  <cp:lastPrinted>2024-08-21T04:58:00Z</cp:lastPrinted>
  <dcterms:created xsi:type="dcterms:W3CDTF">2024-08-21T04:58:00Z</dcterms:created>
  <dcterms:modified xsi:type="dcterms:W3CDTF">2024-08-21T04:58:00Z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574712b2a01735da8bc27d36f596de8cbabd2621b37bfb4d4e937fb1ac48e6b3</vt:lpwstr>
  </property>
</Properties>
</file>